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9C051C" w14:textId="2334B4CA" w:rsidR="00D061A2" w:rsidRDefault="00140F9B" w:rsidP="00D061A2">
      <w:r w:rsidRPr="00140F9B">
        <w:drawing>
          <wp:anchor distT="0" distB="0" distL="114300" distR="114300" simplePos="0" relativeHeight="251702272" behindDoc="0" locked="0" layoutInCell="1" allowOverlap="1" wp14:anchorId="59CCDEAE" wp14:editId="59DA6A4B">
            <wp:simplePos x="0" y="0"/>
            <wp:positionH relativeFrom="column">
              <wp:posOffset>9201</wp:posOffset>
            </wp:positionH>
            <wp:positionV relativeFrom="paragraph">
              <wp:posOffset>-963349</wp:posOffset>
            </wp:positionV>
            <wp:extent cx="3454400" cy="279400"/>
            <wp:effectExtent l="0" t="0" r="0" b="2540"/>
            <wp:wrapNone/>
            <wp:docPr id="9" name="Picture 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ilhouette -Asset 6@1000x.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454400" cy="279400"/>
                    </a:xfrm>
                    <a:prstGeom prst="rect">
                      <a:avLst/>
                    </a:prstGeom>
                  </pic:spPr>
                </pic:pic>
              </a:graphicData>
            </a:graphic>
            <wp14:sizeRelH relativeFrom="page">
              <wp14:pctWidth>0</wp14:pctWidth>
            </wp14:sizeRelH>
            <wp14:sizeRelV relativeFrom="page">
              <wp14:pctHeight>0</wp14:pctHeight>
            </wp14:sizeRelV>
          </wp:anchor>
        </w:drawing>
      </w:r>
      <w:r w:rsidR="00D061A2">
        <w:rPr>
          <w:noProof/>
        </w:rPr>
        <mc:AlternateContent>
          <mc:Choice Requires="wps">
            <w:drawing>
              <wp:anchor distT="0" distB="0" distL="114300" distR="114300" simplePos="0" relativeHeight="251660288" behindDoc="1" locked="0" layoutInCell="1" allowOverlap="1" wp14:anchorId="70C532EF" wp14:editId="076684B5">
                <wp:simplePos x="0" y="0"/>
                <wp:positionH relativeFrom="column">
                  <wp:posOffset>-566420</wp:posOffset>
                </wp:positionH>
                <wp:positionV relativeFrom="paragraph">
                  <wp:posOffset>-3151847</wp:posOffset>
                </wp:positionV>
                <wp:extent cx="7815532" cy="11009376"/>
                <wp:effectExtent l="0" t="0" r="0" b="1905"/>
                <wp:wrapNone/>
                <wp:docPr id="2" name="Rectangle 2" title="Background shape for page color"/>
                <wp:cNvGraphicFramePr/>
                <a:graphic xmlns:a="http://schemas.openxmlformats.org/drawingml/2006/main">
                  <a:graphicData uri="http://schemas.microsoft.com/office/word/2010/wordprocessingShape">
                    <wps:wsp>
                      <wps:cNvSpPr/>
                      <wps:spPr>
                        <a:xfrm>
                          <a:off x="0" y="0"/>
                          <a:ext cx="7815532" cy="11009376"/>
                        </a:xfrm>
                        <a:prstGeom prst="rect">
                          <a:avLst/>
                        </a:prstGeom>
                        <a:blipFill>
                          <a:blip r:embed="rId9"/>
                          <a:srcRect/>
                          <a:stretch>
                            <a:fillRect l="940" t="15112" r="1862" b="-358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973D94" id="Rectangle 2" o:spid="_x0000_s1026" alt="Title: Background shape for page color" style="position:absolute;margin-left:-44.6pt;margin-top:-248.2pt;width:615.4pt;height:866.9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tmcPV+QIAAE8GAAAOAAAAZHJzL2Uyb0RvYy54bWysVVtP2zAUfp+0&#13;&#10;/2D5HZKUFkpEijoQExICBEw8u47TRPNtx+6F/fod20nbsWmTpvEQjs/9fOfSi8utkmQtwHVGV7Q4&#13;&#10;zikRmpu608uKfnm5OZpS4jzTNZNGi4q+CUcvZx8/XGxsKUamNbIWQNCJduXGVrT13pZZ5ngrFHPH&#13;&#10;xgqNwsaAYh6fsMxqYBv0rmQ2yvPTbGOgtmC4cA6510lIZ9F/0wjuH5rGCU9kRTE3H78Qv4vwzWYX&#13;&#10;rFwCs23H+zTYP2ShWKcx6M7VNfOMrKD7xZXqOBhnGn/MjcpM03RcxBqwmiJ/V81zy6yItSA4zu5g&#13;&#10;cv/PLb9fPwLp6oqOKNFMYYueEDSml1IQZPnOS+R9YvzrEsxK18SFpAh2hFi2FIQbaSDAuLGuRG/P&#13;&#10;9hH6l0MyYLJtQIX/WC3ZRujfdtCLrSccmWfTYjI5wYAcZUWR5+cnZ6fBbba3t+D8Z2EUCURFAfOM&#13;&#10;mLP1nfNJdVAJ4RayszedlAPdw4fN//uQpcZcG75SQvs0aSAk8zjmru2sowRKoRYCgYPbukhz5IAH&#13;&#10;8DAVVjoPwvM2kA0mEfhhBs/HaQqLSVFgtZhMMT1FAofx6GQyHfcl76yx/MM6pA4OtQl1pYoDJwvY&#13;&#10;J7Qj5d+kCHpSP4kGm4v4jiJSca3ElQSyZpgM4xyrK5KoZbVI7EmOf0MiYRGDRexEdLgvqffdOxg0&#13;&#10;f/adskwQNMFUxK3cJZb/KbFkvLOIkY32O2PVaRy+wH5XmcSq+shJfwApQRNQWpj6DUcfTLoJzvKb&#13;&#10;Dufqjjn/yACPADYKD5t/wE8jzaaipqcoaQ18/x0/6ON4oZSSDR6VirpvKwaCEnmrcWvPi3Hsf3yM&#13;&#10;J2cjjAGHksWhRK/UlcE2FXhCLY9k0PdyIBsw6hXv3zxERRHTHGNXlHsYHlce3yjCfeViPo80Xh7L&#13;&#10;/J1+tjw4D/CFvXnZvjKw/XJ5XMx7MxwgVr7bsaQbLLWZr7xpuriAe1x7vPFqxcHpL2w4i4fvqLX/&#13;&#10;HZj9AAAA//8DAFBLAwQKAAAAAAAAACEAxmYZoyNaFgAjWhYAFAAAAGRycy9tZWRpYS9pbWFnZTEu&#13;&#10;anBn/9j/4RgsRXhpZgAATU0AKgAAAAgABwESAAMAAAABAAEAAAEaAAUAAAABAAAAYgEbAAUAAAAB&#13;&#10;AAAAagEoAAMAAAABAAIAAAExAAIAAAAhAAAAcgEyAAIAAAAUAAAAk4dpAAQAAAABAAAAqAAAANQA&#13;&#10;FuNgAAAnEAAW42AAACcQQWRvYmUgUGhvdG9zaG9wIDIxLjEgKE1hY2ludG9zaCkAMjAyMDowMzox&#13;&#10;MiAxMjo0NjoxMAAAAAOgAQADAAAAAQABAACgAgAEAAAAAQAABNigAwAEAAAAAQAABtoAAAAAAAAA&#13;&#10;BgEDAAMAAAABAAYAAAEaAAUAAAABAAABIgEbAAUAAAABAAABKgEoAAMAAAABAAIAAAIBAAQAAAAB&#13;&#10;AAABMgICAAQAAAABAAAW8gAAAAAAAABIAAAAAQAAAEgAAAAB/9j/7QAMQWRvYmVfQ00AAf/uAA5B&#13;&#10;ZG9iZQBkgAAAAAH/2wCEAAwICAgJCAwJCQwRCwoLERUPDAwPFRgTExUTExgRDAwMDAwMEQwMDAwM&#13;&#10;DAwMDAwMDAwMDAwMDAwMDAwMDAwMDAwBDQsLDQ4NEA4OEBQODg4UFA4ODg4UEQwMDAwMEREMDAwM&#13;&#10;DAwRDAwMDAwMDAwMDAwMDAwMDAwMDAwMDAwMDAwMDP/AABEIAKAAcQMBIgACEQEDEQH/3QAEAAj/&#13;&#10;xAE/AAABBQEBAQEBAQAAAAAAAAADAAECBAUGBwgJCgsBAAEFAQEBAQEBAAAAAAAAAAEAAgMEBQYH&#13;&#10;CAkKCxAAAQQBAwIEAgUHBggFAwwzAQACEQMEIRIxBUFRYRMicYEyBhSRobFCIyQVUsFiMzRygtFD&#13;&#10;ByWSU/Dh8WNzNRaisoMmRJNUZEXCo3Q2F9JV4mXys4TD03Xj80YnlKSFtJXE1OT0pbXF1eX1VmZ2&#13;&#10;hpamtsbW5vY3R1dnd4eXp7fH1+f3EQACAgECBAQDBAUGBwcGBTUBAAIRAyExEgRBUWFxIhMFMoGR&#13;&#10;FKGxQiPBUtHwMyRi4XKCkkNTFWNzNPElBhaisoMHJjXC0kSTVKMXZEVVNnRl4vKzhMPTdePzRpSk&#13;&#10;hbSVxNTk9KW1xdXl9VZmdoaWprbG1ub2JzdHV2d3h5ent8f/2gAMAwEAAhEDEQA/AOW+steSMtrq&#13;&#10;3bcdwLmMbwCfptaxUK2CpgddpW0wAPY6x/59bI/wbf8AC2Loeo1NyMaHAuNR3AAwTt12bv5TVzmQ&#13;&#10;De71To6IDWiAG/mtb+7tV/LGpE93H5LJx4Y4zpwemRG/9X/GTNyfUJbbHp2fRjQMI/NZ+6xPfh4b&#13;&#10;P0jmOvc2Bq6GgeO1qpg9iInn4q3Rburiz3Aex4PcH6KaDeh182ecDCjEkDrGJ4WrZk7QW1BlQ8GD&#13;&#10;VPVW++sP3lwEz2jt7z9FqezEdW4jeS06tPkog7GmfcAQYJ5Ejcm63qy3ExHBv3/312U00u3tLbmH&#13;&#10;2vY33Fp+lvn6DvarFT35LA1mOxuM+YteRMjhzK27fc1/8lEpxmBgsBDWO90MER/X1QqbKMXIuaP5&#13;&#10;kjcwTwTtd/35OAqugLDKfHxcNynHYn+UfWs6i4WsozLbDS8BtJY6Bu/0dn0kfJxKg117P0d9UvaR&#13;&#10;rrGrXblWys5lrWhhkMeHT4fJAszci2d/0NdBzB80DKIsbro48suE/JXzR2H+L/X/AEnSbfS2quxx&#13;&#10;Bc5rXOBnk/u/yUGsllOZWxx2GveGDsWW0v3M/d9qzi1pjdJ0AbB7DjbotDBqut3gscN1NrdxjX2O&#13;&#10;e3/qEhIy0pUsUcYMr0sSPF/VPEEVWTtcCSGl3fhrj5x/N2/ylpYmWLXGm4bg9rmEkS4SNPUZ+ezf&#13;&#10;t/SN/wCuemqjOmB7iHEuJ5YwT96sHGqoFUOFRZbXqD6lwAPu9Gtp99jWf4HfSnR4hqdmHMcM/SPm&#13;&#10;O39XxW9Lp3hT/nf7Ulvel/i5/wDLbN/9hB/7xpIe5Dw+xXtZv6/+M//QyfU0JGp5+Y/8kxY2ZR6W&#13;&#10;Q7aJrf7mT58tK0mvAeB+a7T/AF+9Cs2Q4WgEMmd0x/aDfc7atOYsPPYJHHI0LBGzk+gXzt1aOX/R&#13;&#10;aB/Lsf7FKhtIs9MWF73+0kNhmmvtc6Hu/wC20R4Fx9M3eo5n0WBuwAxq1lb9jf8AMQHNDHAneHtI&#13;&#10;IG0Dj5qHbWnQBMgYkkGtq+z5mztlpqdyPo/H91U7GnUFGsfuO7xSI9ZpI+m36X/kv7X/AJ8/rpHV&#13;&#10;ELjqdjv4FrWW3ANDCQBMkeJMoJJJ9xknnzC0a8B7huM7P3jDW/57/ai1U4tBkEbu5rEn/t1+3/0a&#13;&#10;hwE7lf78I3wjiPh/3TQrwsiyCxm1v7z/AGiP+qVurpTHzLnWgchgho/rWKwb2/msHxf7z/0oq/8A&#13;&#10;AlF9r7PpuL44BOg+DfopwhEeLFLNllt6PLdJXj41IABYyOzP0jv87Sr/AMER8eyv12BrN0ktmwz9&#13;&#10;IFn0G7Gfnf8ACKoHKdL9t1bvB7SfvCdbCYk6kksjbY9gDne390aN/wAxsNVfNxvWxWvFrWFlkbHy&#13;&#10;GncA1r3Wxsq93s/Sfo/9J6aIfaS3wJH3aKpkZF9d7hQ8t9jWvAAMifW4cHfnbf8A1WhI6asmGB4x&#13;&#10;w0K9Xg3/ANjX/wDl1h/+xTP/AHoSQ/29l/6HA/8AYbG/8ikmadj+K+sv70Psj/3j/9HniA6WSHHl&#13;&#10;gHcgcbv+EaoG4OLbC0e7R/8A37/OanNNrNbC2ot1G8wSPKtu63/oKLjjhxA3WbtR/g2z/wBOz87/&#13;&#10;AIP+cWkXnwB/e8vx/qtC9gZZB5b7S7xH+DKf0cgNDiBVW7taQ1s/yW2fS3fyGqxbkP0ewCsQA/0x&#13;&#10;tdtPP6V2632u/lqs5jhYQfdvP0z3H5rpKjIDbjKRAuhXf1LxjNHuLnn92obWy3/hLtz/AKP/AACa&#13;&#10;vILLWmljKp03Ab3a/wDCW7/+h6aj6Ridw3O1YP3tvLm/yP5aY1kcfEIar6ibBPFff+CZ7zYdziS/&#13;&#10;+UZ/zXOUNyi4wSmLux+/ujaBFnvThyCTB8jwVKULSYpdyffGo7aoQKRdojaOFs3kC6yP33R8yhNs&#13;&#10;xb7HV2P+zZFZAx8hs67T7qrNnuY/86ixjf53/CfpE1tk2k/vbXfe1rlReDudOpJM+GqBkux47vUg&#13;&#10;9CG/+18vx/8AZTH/APIJKj61v7x/BJNtl9vwH8v8F//S5UvH0u41Pw/O/wC23f8AgSg+dAOfzf8A&#13;&#10;vv8AnNd6abeYJ0FlZlw/Dd/VcofmbDo0+6qfAfSZ/ZV8lx4xZOc0ta/lrpB+f0v/ACSgA2sfpGh7&#13;&#10;wPYyeW+NsfmfuV/n/wDFp2kEFo1Fskdv0jfd/wBNv/VqGr2tc3QjQ/L6KC8CtOjB9j3O3cuMfP8A&#13;&#10;kpNtIbHhx8FJzWgTzOsD+8oL5D5Ihr+PDwKBsMsQCKpmXBwB+X3KJjxUAYBB7H/YmAc4w0SRzHb+&#13;&#10;t+6m2vEWU68j4FXKsN12JZkUuD3U62UNk2BgEvyAxo/mKv8ADWf4JU2VsMue6Ws1eWmGifog2fnO&#13;&#10;d+7U1J+dYAW0uNNZEEMJYXDwftO7b/Ic9K6UYGRAiao6/wDer+oDoCmL1B3UMhw/SPFo8bQ14/zr&#13;&#10;A5//AEk4cx0G2htYP5wc6ofJlhfv/sIcS7gI3H2JHOksP/BtJJ40GzX/ADExqOwWAS36MjWCOzo/&#13;&#10;klGNeE9lPoZD3W7HC2p1ZG0737G1O/w+6r3+z3pmUME7Lq3HwJLDpy128Db/AJyI1Wk01oHkkrXp&#13;&#10;P8R/28xJKlcZ/kX/0+Qkwdvtezt+83u139X81DHulkkkncwnmfo/+YJg4yJOo0nuR/5NiYwdDwSR&#13;&#10;8/zmf2m/zavW5YiqdDGkkOHkR/r/AJiYvAduPBPu8p+l/wCSTbtziHfnS158Hcbj/Jt/8+KLWPsa&#13;&#10;SRDXe1zyQGh7dQNx/Pc327Ge9C14HfRNuAlob8Cddf8AqUB7H2yRJ28knQf13u9rFNtlOwFv6R0Q&#13;&#10;S6Wt0/k+2x/9v0/+LU7mXQ11zg0/mh8NDf6tUbt3/F1JHUKj6T2PigLWtEu/SOiCBLWyOP8AhH/+&#13;&#10;BIFl5IhxAb2aNG/5oR9tNf6R+54dw1vsDv7Tt9mz/hNlf8hU3XvaSK4rjSWiD/nndZ/01HI02IC/&#13;&#10;Fm43FjWu9lYJLd52iT9Jwb9N/wDZY9Q3UjkutPl7G/e7c/8A6CCSSSTqTye5SUfEyiKX13g/o4r/&#13;&#10;AKo1/wC3HbrP+kotPuk6k8k8qH+sIjazsNm5sAwWyNyQUaCZh/NHft3R2XQR6w9QDQkH3Af8Zr/0&#13;&#10;96pgmYA+Q7qxSx1ujW7tQJ4aJ/ef/ZcpIljmBVnbq2Ps9HjZ/mD/AMmkoeg//T43/bzP/JpJ30Yv&#13;&#10;8N//1OH3fvSGO+k791w/PUhW4w+32VuOxzn+1pI/OqHuff8AyPRY9XDTiVH9ExuZfoHW23UMaY4f&#13;&#10;Xj+rb7v+M/SKvY/qdjvaa2OcNs1W1Bzh2Ybjc/Id/wBuq8RW9nyDliYl8pjEd5yjH/Fj83+OvZV6&#13;&#10;X840CdHvyPYHD/S1Ybd9tjv+Nbb/AMUqt91W8ute/JfA9382wRw5n07fT/P9n2dIYmWNTXM/y2Eu&#13;&#10;/fb7X/S/PZ/LQcmuylrDY2AZaJiY54a4/R+kmSJravNmxxjYHGJH+qf5f8xI3MurJNYbSHSPYIIc&#13;&#10;P+Fdut/8F/PU2ljNXiXu/MPb+Vb/AOk/+3FnlxPx7/EcIldh55nkJomyyxD+Kewuc4lxlx5VS4Q8&#13;&#10;+eqsklw418AhW17h/KbwAhIWF0NGvqpBsmO/gEh5cHsFINgie3YKMBkJWLSHFmh7aagpwAOdY7D+&#13;&#10;JVio49bXOtqNjnia27trdSdxsgeo7+RtemYy7ILK2M0ktYGN76v2ae57k6lnF4VXXv5I6nVB49YE&#13;&#10;16+1hDTMHYdx3fRf71ojJyMthxsLFLsev07H1VskNLG+l6j9v7/+k/0ioUGsCwW74czQMjmQW793&#13;&#10;5i18PouTU5rjcyu2wiogDe2ttntJzbJ9PH/M9Gn+ftT4CXT6sWY4xrLcfLd8P96o/wDSc2LP9Gfu&#13;&#10;KS2P2fV+/jf9tu/9JpJ/Ce7F78e35v8A/9XgzimyTjuF4HLWAi1sa7vs7v0nt/4L1VVe5pmQJGj9&#13;&#10;OCPztv5qYmYIOo4PcI4ybbiG3MGT2G+RYO0NyG/pf6nq+r/UVkkHwa4Eo/1h/iy/7yX/AI21TBmQ&#13;&#10;PE/H95Np9IAA8GPFH9HHef0Fvp2cGjIhpn91t4/Qu/679mQ7ce6l+y5rqi76LSPcR5fm7f5aYQV4&#13;&#10;mDpdH907/YjJHbvqAOVJmh92n8kc/wDmKWsEAbfy/NyLj4tt1rKqmOdY8wytolztJ9rP6qQBSSAN&#13;&#10;dGTHkaDRp0IGs/FO5saHQdgOUbIxbsLIsxcis1ZFDjXa0kEhw+k3ezcz/ttCMDT5j/yKexXrYVfj&#13;&#10;sqrY8XMdZYA401+4taRM22j2st/fx/poIAAiB5q3S6h1gqyA6nGM7o0O5oOzc8jc33ez+QoZnovs&#13;&#10;34tbm0j2kluwEydu1nu2fo9jf5f84kR1TGRuiD3voivuuucDdY6wtAa0vMw0cNH8lQY3e4MDS9zi&#13;&#10;AxvmT+6PpLQd0bKq6f8AtDJaK6LIbQNzRY8+73spne6hrm+nZ/wqfplOU1zhX+jORW/b6jhW14rB&#13;&#10;cPRss9tlrbP+2v8ADoVrqgzAieGtNv0QsaXW5HpOc0CsPYxtQ2Eis7bDv2tZ+a53v/S2fo/V/wCD&#13;&#10;6K/L6VVhVYOdabBhUij08Uh1dthIc7JyLLN+L9F1D2fq93/HW/zazcyzp9OI6vJe67Kc2PQx7Saw&#13;&#10;8Eutt6o+wl1n6X0/R9G30v0Vmyv0vQ9XBvyrLSS5286Ek/RkDbO0/S/rPT+IR2YBinlMeL0iPR3f&#13;&#10;+clP+i/8Gd/6TSXO+pZ++770kz3Cy/dYfuj+X+C//9bzWfv8I/AqVdttNnqMd6bxIBGrgCNv9n+s&#13;&#10;oiWn2jb58k/NEqosscGNAkmJMAa/yiphfRilVHirh62jJ52+2eTyT8XK703GzcjdVQ5opY02WeuW&#13;&#10;ikNb9J2279Hv/qfpVXNZaJa2QDtLzqJ/ko+BnvwrDa2qu90tcwXDc1r2Hc2zZ+f7d7E6IAOqzLxG&#13;&#10;B4AJS6cSTLpwq3tFJeyQQbwC6lzmxv8As7H/AKwyr3fzn6R//BKx03LpwMXObdiDOrza20utbYAx&#13;&#10;rBue71P0dlrX+v8AZsivd9m/S4tf5n6NUMvLycy03ZDzZYeP/IhSeMaprPsttlmUDLrmjZWGx9Co&#13;&#10;f0j2u/wjtn/FomiTQ0/l0WCMhGMZEmR3/S29X856f5foL5mfbmZd+ZaB6uTY62zb9EOeS87P5Oqi&#13;&#10;wZTGfaGBzGE7BbGk/Sit7vzvZ+YmFjLP56sOJ5srhj/nA9Gz+1Xv/wCERBjGwBtL/ViYrPseJ5/R&#13;&#10;vOz3f8DZYiLSSAKIAHW/VGv5fvp39SbZ+kFNbMq2w235b9WhxdI9DGY0VY1bfzvbb6iC0bLnubY6&#13;&#10;tga4ussZ9Kdu4MpP0d8/nuQmudW4sbIsHaIIP9V3u/zlL1HVv9UWk7TLbCOSOPb7t/8AVStBjvXU&#13;&#10;efF+DaqycnGsr9Wv1Gta1ppvH0qp9X7P7vfTXdvf/M/pf0iJ1brhyDXXTWMeukbWhm0WOhzntste&#13;&#10;xrK6Lfe9v6qyr+ct/RM9RZdl9lji4F0uJLnuMvcT+87/AF/roYACBl0CY4hYlIC/BTnEgDho4aNA&#13;&#10;FEAu4Epyi1H1G+lw5sur/wCqc3/X/viZuWUmg15CSsw7/Rv+5JLh8Vcfh+L/AP/X85YS0kV6ueNp&#13;&#10;J41+K75o6Ti9K+z0NqtotrPr5EgCsBjozbW31D7Sy/Nx9uO//R2/q39IqXActjjt963X/WT7RWyj&#13;&#10;IpAooYyupoHqEtaGssqdv2NZvaxnpWM/mvS/wiuYpAXZrs5vPYcmT2+AGQBJnr/inh/Sn+45V7n2&#13;&#10;OL7J3GJBEGI9u7+ynoOCyt1lwddcHQzH+jWRH85ba33f9balk3W5d9mQ8bS6NJJ0a0Ma3c76XsYl&#13;&#10;UcYY9gexzshx21vLoY0ae7b9L1E3qfruz68ABBB9PFHGfl/q8X7v91AdXEtG0Ekho1j+Tr+6pCRx&#13;&#10;pOojlEPp+mxoaWu13vJku1/Mrj2tY395GswrK8cXPeyve0PYwuBc5ri0aub/AIT3bvR2/wCDs/4N&#13;&#10;LhKTkAoHSzwi+qFrIBJOre3b+0/81J7XbjWYIGoAHbxLXfQ/r2KTntqrDH6OHAAHqfjPoN/r/pf+&#13;&#10;CVayxz9NGtmdg4nxdPue7+U9IkBUQZG+ndO/NO0VlrLmNEAOBIHws9t7v8+un/g0Eim07g81v8Ld&#13;&#10;W/2bmD2/26v+uIaZMJJ3ZBADbRI+q2uN7drXfRcY2n+pY2WP/sKCs02vOOQwkOpHuAiHVE/nMd7L&#13;&#10;PRsd+f8A4Kz/AIJDcaH6vaaz3fVq3+1Q8/8Anu1n/FpEdkCR1sbGtP4Iio68gwRqCOxCMceyC6si&#13;&#10;5g1Lq5JA/l1kNtZ/aYotrms2iHAO2lo7eDnfyXIUu4h38FfarvBn+aElLbjeB+8pI1LutqP7n4P/&#13;&#10;0OHyunPwCyq/Y620bmhjtxBadjqnN/lO929WMP6u9Qyi6w1mmkbpLtCXMhz8dn5vruYd1X+Cf/pU&#13;&#10;HJx24WU+rNBvvEPeWO3B8j1Kj6x+lW/cz3q51TOdbU11FxfbYBZfXQHNZWyCIfu32Nf+ld6j/V/9&#13;&#10;Fq6Ix1J6fo9XMlkzEQECCcgv3uH9X4cA/d/vNTq2Li42R6GO9zzU5zbHOI1Eh9LnbPZVY1rvQsq/&#13;&#10;4L1v8Kh1ZldOMaaaK/XfuFmVZ7iGO09Omp36Or+Xb/OqqToNBEaAaAJ2Nkj83WJJga+Mpt6kgUzj&#13;&#10;H6IxmTPh1J24pf1h+7/UdG2/p2Pi7MVpuvsANmTYfa0TtfV6Zb+sMsd/3z/hFnvybHEEOMgQHnkD&#13;&#10;92sfRpb/AFEaxlTB6Yf6hYSLD2h0B2z+Sx3uVRwLSQeyUyfLyVhxwFnWRJvinuVuExTlMo2dm4Q1&#13;&#10;rq9A4THeRo8fyvchHxHB4RK/cDX3PuZ/WHb/AK43/viYtOwud7Z1bOhd8G/9/SKBpoWNdjqrG2Nj&#13;&#10;c3seCDo5rv5L2+1ym91YLhSCWn85+gAP5sfnPZ++hI+OPVBx/wA53up/rxrX/wBeZ/4L6aQ7KlQ9&#13;&#10;Xbfy/wDQURBY/Qw5urXDT5tKPTmQ+chguY4bbCPbYWn+WP5x7f8Ahm2IThIHmJHy9rh+CglqDoox&#13;&#10;Ehr/AG/a3/s3TP8AuW772/8AkUlQhJHi/qhZ7Uv87L/m/wDev//Z/+0gSlBob3Rvc2hvcCAzLjAA&#13;&#10;OEJJTQQlAAAAAAAQAAAAAAAAAAAAAAAAAAAAADhCSU0EOgAAAAABCwAAABAAAAABAAAAAAALcHJp&#13;&#10;bnRPdXRwdXQAAAAFAAAAAFBzdFNib29sAQAAAABJbnRlZW51bQAAAABJbnRlAAAAAENscm0AAAAP&#13;&#10;cHJpbnRTaXh0ZWVuQml0Ym9vbAAAAAALcHJpbnRlck5hbWVURVhUAAAAFABDAGEAbgBvAG4AIABp&#13;&#10;AFAAOAA3ADAAMAAgAHMAZQByAGkAZQBzAAAAAAAPcHJpbnRQcm9vZlNldHVwT2JqYwAAAAwAUABy&#13;&#10;AG8AbwBmACAAUwBlAHQAdQBwAAAAAAAKcHJvb2ZTZXR1cAAAAAEAAAAAQmx0bmVudW0AAAAMYnVp&#13;&#10;bHRpblByb29mAAAACXByb29mQ01ZSwA4QklNBDsAAAAAAi0AAAAQAAAAAQAAAAAAEnByaW50T3V0&#13;&#10;cHV0T3B0aW9ucwAAABcAAAAAQ3B0bmJvb2wAAAAAAENsYnJib29sAAAAAABSZ3NNYm9vbAAAAAAA&#13;&#10;Q3JuQ2Jvb2wAAAAAAENudENib29sAAAAAABMYmxzYm9vbAAAAAAATmd0dmJvb2wAAAAAAEVtbERi&#13;&#10;b29sAAAAAABJbnRyYm9vbAAAAAAAQmNrZ09iamMAAAABAAAAAAAAUkdCQwAAAAMAAAAAUmQgIGRv&#13;&#10;dWJAb+AAAAAAAAAAAABHcm4gZG91YkBv4AAAAAAAAAAAAEJsICBkb3ViQG/gAAAAAAAAAAAAQnJk&#13;&#10;VFVudEYjUmx0AAAAAAAAAAAAAAAAQmxkIFVudEYjUmx0AAAAAAAAAAAAAAAAUnNsdFVudEYjUHhs&#13;&#10;QGLAAAAAAAAAAAAKdmVjdG9yRGF0YWJvb2wBAAAAAFBnUHNlbnVtAAAAAFBnUHMAAAAAUGdQQwAA&#13;&#10;AABMZWZ0VW50RiNSbHQAAAAAAAAAAAAAAABUb3AgVW50RiNSbHQAAAAAAAAAAAAAAABTY2wgVW50&#13;&#10;RiNQcmNAWQAAAAAAAAAAABBjcm9wV2hlblByaW50aW5nYm9vbAAAAAAOY3JvcFJlY3RCb3R0b21s&#13;&#10;b25nAAAAAAAAAAxjcm9wUmVjdExlZnRsb25nAAAAAAAAAA1jcm9wUmVjdFJpZ2h0bG9uZwAAAAAA&#13;&#10;AAALY3JvcFJlY3RUb3Bsb25nAAAAAAA4QklNA+0AAAAAABAAlgAAAAEAAgCWAAAAAQACOEJJTQQm&#13;&#10;AAAAAAAOAAAAAAAAAAAAAD+AAAA4QklNBA0AAAAAAAQAAABaOEJJTQQZAAAAAAAEAAAAHjhCSU0D&#13;&#10;8wAAAAAACQAAAAAAAAAAAQA4QklNJxAAAAAAAAoAAQAAAAAAAAACOEJJTQP1AAAAAABIAC9mZgAB&#13;&#10;AGxmZgAGAAAAAAABAC9mZgABAKGZmgAGAAAAAAABADIAAAABAFoAAAAGAAAAAAABADUAAAABAC0A&#13;&#10;AAAGAAAAAAABOEJJTQP4AAAAAABwAAD/////////////////////////////A+gAAAAA////////&#13;&#10;/////////////////////wPoAAAAAP////////////////////////////8D6AAAAAD/////////&#13;&#10;////////////////////A+gAADhCSU0EAAAAAAAAAgABOEJJTQQCAAAAAAAEAAAAADhCSU0EMAAA&#13;&#10;AAAAAgEBOEJJTQQtAAAAAAAGAAEAAAACOEJJTQQIAAAAAAAQAAAAAQAAAkAAAAJAAAAAADhCSU0E&#13;&#10;HgAAAAAABAAAAAA4QklNBBoAAAAAA0kAAAAGAAAAAAAAAAAAAAbaAAAE2AAAAAoAVQBuAHQAaQB0&#13;&#10;AGwAZQBkAC0AMQAAAAEAAAAAAAAAAAAAAAAAAAAAAAAAAQAAAAAAAAAAAAAE2AAABtoAAAAAAAAA&#13;&#10;AAAAAAAAAAAAAQAAAAAAAAAAAAAAAAAAAAAAAAAQAAAAAQAAAAAAAG51bGwAAAACAAAABmJvdW5k&#13;&#10;c09iamMAAAABAAAAAAAAUmN0MQAAAAQAAAAAVG9wIGxvbmcAAAAAAAAAAExlZnRsb25nAAAAAAAA&#13;&#10;AABCdG9tbG9uZwAABtoAAAAAUmdodGxvbmcAAATYAAAABnNsaWNlc1ZsTHMAAAABT2JqYwAAAAEA&#13;&#10;AAAAAAVzbGljZQAAABIAAAAHc2xpY2VJRGxvbmcAAAAAAAAAB2dyb3VwSURsb25nAAAAAAAAAAZv&#13;&#10;cmlnaW5lbnVtAAAADEVTbGljZU9yaWdpbgAAAA1hdXRvR2VuZXJhdGVkAAAAAFR5cGVlbnVtAAAA&#13;&#10;CkVTbGljZVR5cGUAAAAASW1nIAAAAAZib3VuZHNPYmpjAAAAAQAAAAAAAFJjdDEAAAAEAAAAAFRv&#13;&#10;cCBsb25nAAAAAAAAAABMZWZ0bG9uZwAAAAAAAAAAQnRvbWxvbmcAAAbaAAAAAFJnaHRsb25nAAAE&#13;&#10;2AAAAAN1cmxURVhUAAAAAQAAAAAAAG51bGxURVhUAAAAAQAAAAAAAE1zZ2VURVhUAAAAAQAAAAAA&#13;&#10;BmFsdFRhZ1RFWFQAAAABAAAAAAAOY2VsbFRleHRJc0hUTUxib29sAQAAAAhjZWxsVGV4dFRFWFQA&#13;&#10;AAABAAAAAAAJaG9yekFsaWduZW51bQAAAA9FU2xpY2VIb3J6QWxpZ24AAAAHZGVmYXVsdAAAAAl2&#13;&#10;ZXJ0QWxpZ25lbnVtAAAAD0VTbGljZVZlcnRBbGlnbgAAAAdkZWZhdWx0AAAAC2JnQ29sb3JUeXBl&#13;&#10;ZW51bQAAABFFU2xpY2VCR0NvbG9yVHlwZQAAAABOb25lAAAACXRvcE91dHNldGxvbmcAAAAAAAAA&#13;&#10;CmxlZnRPdXRzZXRsb25nAAAAAAAAAAxib3R0b21PdXRzZXRsb25nAAAAAAAAAAtyaWdodE91dHNl&#13;&#10;dGxvbmcAAAAAADhCSU0EKAAAAAAADAAAAAI/8AAAAAAAADhCSU0EFAAAAAAABAAAAAI4QklNBAwA&#13;&#10;AAAAFw4AAAABAAAAcQAAAKAAAAFUAADUgAAAFvIAGAAB/9j/7QAMQWRvYmVfQ00AAf/uAA5BZG9i&#13;&#10;ZQBkgAAAAAH/2wCEAAwICAgJCAwJCQwRCwoLERUPDAwPFRgTExUTExgRDAwMDAwMEQwMDAwMDAwM&#13;&#10;DAwMDAwMDAwMDAwMDAwMDAwMDAwBDQsLDQ4NEA4OEBQODg4UFA4ODg4UEQwMDAwMEREMDAwMDAwR&#13;&#10;DAwMDAwMDAwMDAwMDAwMDAwMDAwMDAwMDAwMDP/AABEIAKAAcQMBIgACEQEDEQH/3QAEAAj/xAE/&#13;&#10;AAABBQEBAQEBAQAAAAAAAAADAAECBAUGBwgJCgsBAAEFAQEBAQEBAAAAAAAAAAEAAgMEBQYHCAkK&#13;&#10;CxAAAQQBAwIEAgUHBggFAwwzAQACEQMEIRIxBUFRYRMicYEyBhSRobFCIyQVUsFiMzRygtFDByWS&#13;&#10;U/Dh8WNzNRaisoMmRJNUZEXCo3Q2F9JV4mXys4TD03Xj80YnlKSFtJXE1OT0pbXF1eX1VmZ2hpam&#13;&#10;tsbW5vY3R1dnd4eXp7fH1+f3EQACAgECBAQDBAUGBwcGBTUBAAIRAyExEgRBUWFxIhMFMoGRFKGx&#13;&#10;QiPBUtHwMyRi4XKCkkNTFWNzNPElBhaisoMHJjXC0kSTVKMXZEVVNnRl4vKzhMPTdePzRpSkhbSV&#13;&#10;xNTk9KW1xdXl9VZmdoaWprbG1ub2JzdHV2d3h5ent8f/2gAMAwEAAhEDEQA/AOW+steSMtrq3bcd&#13;&#10;wLmMbwCfptaxUK2CpgddpW0wAPY6x/59bI/wbf8AC2Loeo1NyMaHAuNR3AAwTt12bv5TVzmQDe71&#13;&#10;To6IDWiAG/mtb+7tV/LGpE93H5LJx4Y4zpwemRG/9X/GTNyfUJbbHp2fRjQMI/NZ+6xPfh4bP0jm&#13;&#10;Ovc2Bq6GgeO1qpg9iInn4q3Rburiz3Aex4PcH6KaDeh182ecDCjEkDrGJ4WrZk7QW1BlQ8GDVPVW&#13;&#10;++sP3lwEz2jt7z9FqezEdW4jeS06tPkog7GmfcAQYJ5Ejcm63qy3ExHBv3/312U00u3tLbmH2vY3&#13;&#10;3Fp+lvn6DvarFT35LA1mOxuM+YteRMjhzK27fc1/8lEpxmBgsBDWO90MER/X1QqbKMXIuaP5kjcw&#13;&#10;TwTtd/35OAqugLDKfHxcNynHYn+UfWs6i4WsozLbDS8BtJY6Bu/0dn0kfJxKg117P0d9UvaRrrGr&#13;&#10;XblWys5lrWhhkMeHT4fJAszci2d/0NdBzB80DKIsbro48suE/JXzR2H+L/X/AEnSbfS2quxxBc5r&#13;&#10;XOBnk/u/yUGsllOZWxx2GveGDsWW0v3M/d9qzi1pjdJ0AbB7DjbotDBqut3gscN1NrdxjX2Oe3/q&#13;&#10;EhIy0pUsUcYMr0sSPF/VPEEVWTtcCSGl3fhrj5x/N2/ylpYmWLXGm4bg9rmEkS4SNPUZ+ezft/SN&#13;&#10;/wCuemqjOmB7iHEuJ5YwT96sHGqoFUOFRZbXqD6lwAPu9Gtp99jWf4HfSnR4hqdmHMcM/SPmO39X&#13;&#10;xW9Lp3hT/nf7Ulvel/i5/wDLbN/9hB/7xpIe5Dw+xXtZv6/+M//QyfU0JGp5+Y/8kxY2ZR6WQ7aJ&#13;&#10;rf7mT58tK0mvAeB+a7T/AF+9Cs2Q4WgEMmd0x/aDfc7atOYsPPYJHHI0LBGzk+gXzt1aOX/RaB/L&#13;&#10;sf7FKhtIs9MWF73+0kNhmmvtc6Hu/wC20R4Fx9M3eo5n0WBuwAxq1lb9jf8AMQHNDHAneHtIIG0D&#13;&#10;j5qHbWnQBMgYkkGtq+z5mztlpqdyPo/H91U7GnUFGsfuO7xSI9ZpI+m36X/kv7X/AJ8/rpHVELjq&#13;&#10;djv4FrWW3ANDCQBMkeJMoJJJ9xknnzC0a8B7huM7P3jDW/57/ai1U4tBkEbu5rEn/t1+3/0ahwE7&#13;&#10;lf78I3wjiPh/3TQrwsiyCxm1v7z/AGiP+qVurpTHzLnWgchgho/rWKwb2/msHxf7z/0oq/8AAlF9&#13;&#10;r7PpuL44BOg+DfopwhEeLFLNllt6PLdJXj41IABYyOzP0jv87Sr/AMER8eyv12BrN0ktmwz9IFn0&#13;&#10;G7Gfnf8ACKoHKdL9t1bvB7SfvCdbCYk6kksjbY9gDne390aN/wAxsNVfNxvWxWvFrWFlkbHyGncA&#13;&#10;1r3Wxsq93s/Sfo/9J6aIfaS3wJH3aKpkZF9d7hQ8t9jWvAAMifW4cHfnbf8A1WhI6asmGB4xw0K9&#13;&#10;Xg3/ANjX/wDl1h/+xTP/AHoSQ/29l/6HA/8AYbG/8ikmadj+K+sv70Psj/3j/9HniA6WSHHlgHcg&#13;&#10;cbv+EaoG4OLbC0e7R/8A37/OanNNrNbC2ot1G8wSPKtu63/oKLjjhxA3WbtR/g2z/wBOz87/AIP+&#13;&#10;cWkXnwB/e8vx/qtC9gZZB5b7S7xH+DKf0cgNDiBVW7taQ1s/yW2fS3fyGqxbkP0ewCsQA/0xtdtP&#13;&#10;P6V2632u/lqs5jhYQfdvP0z3H5rpKjIDbjKRAuhXf1LxjNHuLnn92obWy3/hLtz/AKP/AACavILL&#13;&#10;WmljKp03Ab3a/wDCW7/+h6aj6Ridw3O1YP3tvLm/yP5aY1kcfEIar6ibBPFff+CZ7zYdziS/+UZ/&#13;&#10;zXOUNyi4wSmLux+/ujaBFnvThyCTB8jwVKULSYpdyffGo7aoQKRdojaOFs3kC6yP33R8yhNsxb7H&#13;&#10;V2P+zZFZAx8hs67T7qrNnuY/86ixjf53/CfpE1tk2k/vbXfe1rlReDudOpJM+GqBkux47vUg9CG/&#13;&#10;+18vx/8AZTH/APIJKj61v7x/BJNtl9vwH8v8F//S5UvH0u41Pw/O/wC23f8AgSg+dAOfzf8Avv8A&#13;&#10;nNd6abeYJ0FlZlw/Dd/VcofmbDo0+6qfAfSZ/ZV8lx4xZOc0ta/lrpB+f0v/ACSgA2sfpGh7wPYy&#13;&#10;eW+NsfmfuV/n/wDFp2kEFo1Fskdv0jfd/wBNv/VqGr2tc3QjQ/L6KC8CtOjB9j3O3cuMfP8AkpNt&#13;&#10;IbHhx8FJzWgTzOsD+8oL5D5Ihr+PDwKBsMsQCKpmXBwB+X3KJjxUAYBB7H/YmAc4w0SRzHb+t+6m&#13;&#10;2vEWU68j4FXKsN12JZkUuD3U62UNk2BgEvyAxo/mKv8ADWf4JU2VsMue6Ws1eWmGifog2fnOd+7U&#13;&#10;1J+dYAW0uNNZEEMJYXDwftO7b/Ic9K6UYGRAiao6/wDer+oDoCmL1B3UMhw/SPFo8bQ14/zrA5//&#13;&#10;AEk4cx0G2htYP5wc6ofJlhfv/sIcS7gI3H2JHOksP/BtJJ40GzX/ADExqOwWAS36MjWCOzo/klGN&#13;&#10;eE9lPoZD3W7HC2p1ZG0737G1O/w+6r3+z3pmUME7Lq3HwJLDpy128Db/AJyI1Wk01oHkkrXpP8R/&#13;&#10;28xJKlcZ/kX/0+Qkwdvtezt+83u139X81DHulkkkncwnmfo/+YJg4yJOo0nuR/5NiYwdDwSR8/zm&#13;&#10;f2m/zavW5YiqdDGkkOHkR/r/AJiYvAduPBPu8p+l/wCSTbtziHfnS158Hcbj/Jt/8+KLWPsaSRDX&#13;&#10;e1zyQGh7dQNx/Pc327Ge9C14HfRNuAlob8Cddf8AqUB7H2yRJ28knQf13u9rFNtlOwFv6R0QS6Wt&#13;&#10;0/k+2x/9v0/+LU7mXQ11zg0/mh8NDf6tUbt3/F1JHUKj6T2PigLWtEu/SOiCBLWyOP8AhH/+BIFl&#13;&#10;5IhxAb2aNG/5oR9tNf6R+54dw1vsDv7Tt9mz/hNlf8hU3XvaSK4rjSWiD/nndZ/01HI02IC/Fm43&#13;&#10;FjWu9lYJLd52iT9Jwb9N/wDZY9Q3UjkutPl7G/e7c/8A6CCSSSTqTye5SUfEyiKX13g/o4r/AKo1&#13;&#10;/wC3HbrP+kotPuk6k8k8qH+sIjazsNm5sAwWyNyQUaCZh/NHft3R2XQR6w9QDQkH3Af8Zr/096pg&#13;&#10;mYA+Q7qxSx1ujW7tQJ4aJ/ef/ZcpIljmBVnbq2Ps9HjZ/mD/AMmkoeg//T43/bzP/JpJ30Yv8N//&#13;&#10;1OH3fvSGO+k791w/PUhW4w+32VuOxzn+1pI/OqHuff8AyPRY9XDTiVH9ExuZfoHW23UMaY4fXj+r&#13;&#10;b7v+M/SKvY/qdjvaa2OcNs1W1Bzh2Ybjc/Id/wBuq8RW9nyDliYl8pjEd5yjH/Fj83+OvZV6X840&#13;&#10;CdHvyPYHD/S1Ybd9tjv+Nbb/AMUqt91W8ute/JfA9382wRw5n07fT/P9n2dIYmWNTXM/y2Eu/fb7&#13;&#10;X/S/PZ/LQcmuylrDY2AZaJiY54a4/R+kmSJravNmxxjYHGJH+qf5f8xI3MurJNYbSHSPYIIcP+Fd&#13;&#10;ut/8F/PU2ljNXiXu/MPb+Vb/AOk/+3FnlxPx7/EcIldh55nkJomyyxD+Kewuc4lxlx5VS4Q8+eqs&#13;&#10;klw418AhW17h/KbwAhIWF0NGvqpBsmO/gEh5cHsFINgie3YKMBkJWLSHFmh7aagpwAOdY7D+JVio&#13;&#10;49bXOtqNjnia27trdSdxsgeo7+RtemYy7ILK2M0ktYGN76v2ae57k6lnF4VXXv5I6nVB49YE16+1&#13;&#10;hDTMHYdx3fRf71ojJyMthxsLFLsev07H1VskNLG+l6j9v7/+k/0ioUGsCwW74czQMjmQW7935i18&#13;&#10;PouTU5rjcyu2wiogDe2ttntJzbJ9PH/M9Gn+ftT4CXT6sWY4xrLcfLd8P96o/wDSc2LP9GfuKS2P&#13;&#10;2fV+/jf9tu/9JpJ/Ce7F78e35v8A/9XgzimyTjuF4HLWAi1sa7vs7v0nt/4L1VVe5pmQJGj9OCPz&#13;&#10;tv5qYmYIOo4PcI4ybbiG3MGT2G+RYO0NyG/pf6nq+r/UVkkHwa4Eo/1h/iy/7yX/AI21TBmQPE/H&#13;&#10;95Np9IAA8GPFH9HHef0Fvp2cGjIhpn91t4/Qu/679mQ7ce6l+y5rqi76LSPcR5fm7f5aYQV4mDpd&#13;&#10;H907/YjJHbvqAOVJmh92n8kc/wDmKWsEAbfy/NyLj4tt1rKqmOdY8wytolztJ9rP6qQBSSANdGTH&#13;&#10;kaDRp0IGs/FO5saHQdgOUbIxbsLIsxcis1ZFDjXa0kEhw+k3ezcz/ttCMDT5j/yKexXrYVfjsqrY&#13;&#10;8XMdZYA401+4taRM22j2st/fx/poIAAiB5q3S6h1gqyA6nGM7o0O5oOzc8jc33ez+QoZnovs34tb&#13;&#10;m0j2kluwEydu1nu2fo9jf5f84kR1TGRuiD3voivuuucDdY6wtAa0vMw0cNH8lQY3e4MDS9ziAxvm&#13;&#10;T+6PpLQd0bKq6f8AtDJaK6LIbQNzRY8+73spne6hrm+nZ/wqfplOU1zhX+jORW/b6jhW14rBcPRs&#13;&#10;s9tlrbP+2v8ADoVrqgzAieGtNv0QsaXW5HpOc0CsPYxtQ2Eis7bDv2tZ+a53v/S2fo/V/wCD6K/L&#13;&#10;6VVhVYOdabBhUij08Uh1dthIc7JyLLN+L9F1D2fq93/HW/zazcyzp9OI6vJe67Kc2PQx7Saw8Eut&#13;&#10;t6o+wl1n6X0/R9G30v0Vmyv0vQ9XBvyrLSS5286Ek/RkDbO0/S/rPT+IR2YBinlMeL0iPR3f+clP&#13;&#10;+i/8Gd/6TSXO+pZ++770kz3Cy/dYfuj+X+C//9bzWfv8I/AqVdttNnqMd6bxIBGrgCNv9n+soiWn&#13;&#10;2jb58k/NEqosscGNAkmJMAa/yiphfRilVHirh62jJ52+2eTyT8XK703GzcjdVQ5opY02WeuWikNb&#13;&#10;9J2279Hv/qfpVXNZaJa2QDtLzqJ/ko+BnvwrDa2qu90tcwXDc1r2Hc2zZ+f7d7E6IAOqzLxGB4AJ&#13;&#10;S6cSTLpwq3tFJeyQQbwC6lzmxv8As7H/AKwyr3fzn6R//BKx03LpwMXObdiDOrza20utbYAxrBue&#13;&#10;71P0dlrX+v8AZsivd9m/S4tf5n6NUMvLycy03ZDzZYeP/IhSeMaprPsttlmUDLrmjZWGx9Cof0j2&#13;&#10;u/wjtn/FomiTQ0/l0WCMhGMZEmR3/S29X856f5foL5mfbmZd+ZaB6uTY62zb9EOeS87P5OqiwZTG&#13;&#10;faGBzGE7BbGk/Sit7vzvZ+YmFjLP56sOJ5srhj/nA9Gz+1Xv/wCERBjGwBtL/ViYrPseJ5/RvOz3&#13;&#10;f8DZYiLSSAKIAHW/VGv5fvp39SbZ+kFNbMq2w235b9WhxdI9DGY0VY1bfzvbb6iC0bLnubY6tga4&#13;&#10;ussZ9Kdu4MpP0d8/nuQmudW4sbIsHaIIP9V3u/zlL1HVv9UWk7TLbCOSOPb7t/8AVStBjvXUefF+&#13;&#10;DaqycnGsr9Wv1Gta1ppvH0qp9X7P7vfTXdvf/M/pf0iJ1brhyDXXTWMeukbWhm0WOhzntstexrK6&#13;&#10;Lfe9v6qyr+ct/RM9RZdl9lji4F0uJLnuMvcT+87/AF/roYACBl0CY4hYlIC/BTnEgDho4aNAFEAu&#13;&#10;4Epyi1H1G+lw5sur/wCqc3/X/viZuWUmg15CSsw7/Rv+5JLh8Vcfh+L/AP/X85YS0kV6ueNpJ41+&#13;&#10;K75o6Ti9K+z0NqtotrPr5EgCsBjozbW31D7Sy/Nx9uO//R2/q39IqXActjjt963X/WT7RWyjIpAo&#13;&#10;oYyupoHqEtaGssqdv2NZvaxnpWM/mvS/wiuYpAXZrs5vPYcmT2+AGQBJnr/inh/Sn+45V7n2OL7J&#13;&#10;3GJBEGI9u7+ynoOCyt1lwddcHQzH+jWRH85ba33f9balk3W5d9mQ8bS6NJJ0a0Ma3c76XsYlUcYY&#13;&#10;9gexzshx21vLoY0ae7b9L1E3qfruz68ABBB9PFHGfl/q8X7v91AdXEtG0Ekho1j+Tr+6pCRxpOoj&#13;&#10;lEPp+mxoaWu13vJku1/Mrj2tY395GswrK8cXPeyve0PYwuBc5ri0aub/AIT3bvR2/wCDs/4NLhKT&#13;&#10;kAoHSzwi+qFrIBJOre3b+0/81J7XbjWYIGoAHbxLXfQ/r2KTntqrDH6OHAAHqfjPoN/r/pf+CVay&#13;&#10;xz9NGtmdg4nxdPue7+U9IkBUQZG+ndO/NO0VlrLmNEAOBIHws9t7v8+un/g0Eim07g81v8LdW/2b&#13;&#10;mD2/26v+uIaZMJJ3ZBADbRI+q2uN7drXfRcY2n+pY2WP/sKCs02vOOQwkOpHuAiHVE/nMd7LPRsd&#13;&#10;+f8A4Kz/AIJDcaH6vaaz3fVq3+1Q8/8Anu1n/FpEdkCR1sbGtP4Iio68gwRqCOxCMceyC6si5g1L&#13;&#10;q5JA/l1kNtZ/aYotrms2iHAO2lo7eDnfyXIUu4h38FfarvBn+aElLbjeB+8pI1LutqP7n4P/0OHy&#13;&#10;unPwCyq/Y620bmhjtxBadjqnN/lO929WMP6u9Qyi6w1mmkbpLtCXMhz8dn5vruYd1X+Cf/pUHJx2&#13;&#10;4WU+rNBvvEPeWO3B8j1Kj6x+lW/cz3q51TOdbU11FxfbYBZfXQHNZWyCIfu32Nf+ld6j/V/9Fq6I&#13;&#10;x1J6fo9XMlkzEQECCcgv3uH9X4cA/d/vNTq2Li42R6GO9zzU5zbHOI1Eh9LnbPZVY1rvQsq/4L1v&#13;&#10;8Kh1ZldOMaaaK/XfuFmVZ7iGO09Omp36Or+Xb/OqqToNBEaAaAJ2Nkj83WJJga+Mpt6kgUzjH6Ix&#13;&#10;mTPh1J24pf1h+7/UdG2/p2Pi7MVpuvsANmTYfa0TtfV6Zb+sMsd/3z/hFnvybHEEOMgQHnkD92sf&#13;&#10;Rpb/AFEaxlTB6Yf6hYSLD2h0B2z+Sx3uVRwLSQeyUyfLyVhxwFnWRJvinuVuExTlMo2dm4Q1rq9A&#13;&#10;4THeRo8fyvchHxHB4RK/cDX3PuZ/WHb/AK43/viYtOwud7Z1bOhd8G/9/SKBpoWNdjqrG2Njc3se&#13;&#10;CDo5rv5L2+1ym91YLhSCWn85+gAP5sfnPZ++hI+OPVBx/wA53up/rxrX/wBeZ/4L6aQ7KlQ9Xbfy&#13;&#10;/wDQURBY/Qw5urXDT5tKPTmQ+chguY4bbCPbYWn+WP5x7f8Ahm2IThIHmJHy9rh+CglqDooxEhr/&#13;&#10;AG/a3/s3TP8AuW772/8AkUlQhJHi/qhZ7Uv87L/m/wDev//ZOEJJTQQhAAAAAABXAAAAAQEAAAAP&#13;&#10;AEEAZABvAGIAZQAgAFAAaABvAHQAbwBzAGgAbwBwAAAAFABBAGQAbwBiAGUAIABQAGgAbwB0AG8A&#13;&#10;cwBoAG8AcAAgADIAMAAyADAAAAABADhCSU0EBgAAAAAABwAIAAAAAQEA/+EOuGh0dHA6Ly9ucy5h&#13;&#10;ZG9iZS5jb20veGFwLzEuMC8APD94cGFja2V0IGJlZ2luPSLvu78iIGlkPSJXNU0wTXBDZWhpSHpy&#13;&#10;ZVN6TlRjemtjOWQiPz4gPHg6eG1wbWV0YSB4bWxuczp4PSJhZG9iZTpuczptZXRhLyIgeDp4bXB0&#13;&#10;az0iQWRvYmUgWE1QIENvcmUgNS42LWMxNDggNzkuMTY0MDM2LCAyMDE5LzA4LzEzLTAxOjA2OjU3&#13;&#10;ICAgICAgICAiPiA8cmRmOlJERiB4bWxuczpyZGY9Imh0dHA6Ly93d3cudzMub3JnLzE5OTkvMDIv&#13;&#10;MjItcmRmLXN5bnRheC1ucyMiPiA8cmRmOkRlc2NyaXB0aW9uIHJkZjphYm91dD0iIiB4bWxuczp4&#13;&#10;bXA9Imh0dHA6Ly9ucy5hZG9iZS5jb20veGFwLzEuMC8iIHhtbG5zOnhtcE1NPSJodHRwOi8vbnMu&#13;&#10;YWRvYmUuY29tL3hhcC8xLjAvbW0vIiB4bWxuczpzdEV2dD0iaHR0cDovL25zLmFkb2JlLmNvbS94&#13;&#10;YXAvMS4wL3NUeXBlL1Jlc291cmNlRXZlbnQjIiB4bWxuczpwaG90b3Nob3A9Imh0dHA6Ly9ucy5h&#13;&#10;ZG9iZS5jb20vcGhvdG9zaG9wLzEuMC8iIHhtbG5zOmRjPSJodHRwOi8vcHVybC5vcmcvZGMvZWxl&#13;&#10;bWVudHMvMS4xLyIgeG1wOkNyZWF0b3JUb29sPSJBZG9iZSBQaG90b3Nob3AgMjEuMSAoTWFjaW50&#13;&#10;b3NoKSIgeG1wOkNyZWF0ZURhdGU9IjIwMjAtMDMtMTJUMTI6NDY6MTBaIiB4bXA6TWV0YWRhdGFE&#13;&#10;YXRlPSIyMDIwLTAzLTEyVDEyOjQ2OjEwWiIgeG1wOk1vZGlmeURhdGU9IjIwMjAtMDMtMTJUMTI6&#13;&#10;NDY6MTBaIiB4bXBNTTpJbnN0YW5jZUlEPSJ4bXAuaWlkOjhmNWE1MzZkLWIyMmQtNGE5OC05MDFj&#13;&#10;LTQ0ZTNmOGI5NDQ2NCIgeG1wTU06RG9jdW1lbnRJRD0iYWRvYmU6ZG9jaWQ6cGhvdG9zaG9wOjQ2&#13;&#10;NTBmZjQwLTlkZGYtZGM0Zi04YzVjLTViMzIyZmI5NzYzMSIgeG1wTU06T3JpZ2luYWxEb2N1bWVu&#13;&#10;dElEPSJ4bXAuZGlkOjliZjMxZmE4LTJkZmEtNGU5YS04ZmQwLTlmMzVlZjIxZDZlNCIgcGhvdG9z&#13;&#10;aG9wOkNvbG9yTW9kZT0iMyIgcGhvdG9zaG9wOklDQ1Byb2ZpbGU9InNSR0IgSUVDNjE5NjYtMi4x&#13;&#10;IiBkYzpmb3JtYXQ9ImltYWdlL2pwZWciPiA8eG1wTU06SGlzdG9yeT4gPHJkZjpTZXE+IDxyZGY6&#13;&#10;bGkgc3RFdnQ6YWN0aW9uPSJjcmVhdGVkIiBzdEV2dDppbnN0YW5jZUlEPSJ4bXAuaWlkOjliZjMx&#13;&#10;ZmE4LTJkZmEtNGU5YS04ZmQwLTlmMzVlZjIxZDZlNCIgc3RFdnQ6d2hlbj0iMjAyMC0wMy0xMlQx&#13;&#10;Mjo0NjoxMFoiIHN0RXZ0OnNvZnR3YXJlQWdlbnQ9IkFkb2JlIFBob3Rvc2hvcCAyMS4xIChNYWNp&#13;&#10;bnRvc2gpIi8+IDxyZGY6bGkgc3RFdnQ6YWN0aW9uPSJzYXZlZCIgc3RFdnQ6aW5zdGFuY2VJRD0i&#13;&#10;eG1wLmlpZDo4ZjVhNTM2ZC1iMjJkLTRhOTgtOTAxYy00NGUzZjhiOTQ0NjQiIHN0RXZ0OndoZW49&#13;&#10;IjIwMjAtMDMtMTJUMTI6NDY6MTBaIiBzdEV2dDpzb2Z0d2FyZUFnZW50PSJBZG9iZSBQaG90b3No&#13;&#10;b3AgMjEuMSAoTWFjaW50b3NoKSIgc3RFdnQ6Y2hhbmdlZD0iLyIvPiA8L3JkZjpTZXE+IDwveG1w&#13;&#10;TU06SGlzdG9yeT4gPHBob3Rvc2hvcDpEb2N1bWVudEFuY2VzdG9ycz4gPHJkZjpCYWc+IDxyZGY6&#13;&#10;bGk+MkY4NTlGQkY4NDJFMzI0RTM2RjdFN0IwQzIyODRCQUI8L3JkZjpsaT4gPHJkZjpsaT5hZG9i&#13;&#10;ZTpkb2NpZDpwaG90b3Nob3A6ZGRkNjhkMzMtMjIyMy04MTRiLThlNzQtM2I1YTRlOGVjMWRhPC9y&#13;&#10;ZGY6bGk+IDwvcmRmOkJhZz4gPC9waG90b3Nob3A6RG9jdW1lbnRBbmNlc3RvcnM+IDwvcmRmOkRl&#13;&#10;c2NyaXB0aW9uPiA8L3JkZjpSREY+IDwveDp4bXBtZXRhPi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Dw/eHBhY2tldCBlbmQ9InciPz7/4gxYSUND&#13;&#10;X1BST0ZJTEUAAQEAAAxITGlubwIQAABtbnRyUkdCIFhZWiAHzgACAAkABgAxAABhY3NwTVNGVAAA&#13;&#10;AABJRUMgc1JHQgAAAAAAAAAAAAAAAQAA9tYAAQAAAADTLUhQICAAAAAAAAAAAAAAAAAAAAAAAAAA&#13;&#10;AAAAAAAAAAAAAAAAAAAAAAAAAAAAAAAAAAAAABFjcHJ0AAABUAAAADNkZXNjAAABhAAAAGx3dHB0&#13;&#10;AAAB8AAAABRia3B0AAACBAAAABRyWFlaAAACGAAAABRnWFlaAAACLAAAABRiWFlaAAACQAAAABRk&#13;&#10;bW5kAAACVAAAAHBkbWRkAAACxAAAAIh2dWVkAAADTAAAAIZ2aWV3AAAD1AAAACRsdW1pAAAD+AAA&#13;&#10;ABRtZWFzAAAEDAAAACR0ZWNoAAAEMAAAAAxyVFJDAAAEPAAACAxnVFJDAAAEPAAACAxiVFJDAAAE&#13;&#10;PAAACAx0ZXh0AAAAAENvcHlyaWdodCAoYykgMTk5OCBIZXdsZXR0LVBhY2thcmQgQ29tcGFueQAA&#13;&#10;ZGVzYwAAAAAAAAASc1JHQiBJRUM2MTk2Ni0yLjEAAAAAAAAAAAAAABJzUkdCIElFQzYxOTY2LTIu&#13;&#10;MQAAAAAAAAAAAAAAAAAAAAAAAAAAAAAAAAAAAAAAAAAAAAAAAAAAAAAAAAAAAAAAAAAAWFlaIAAA&#13;&#10;AAAAAPNRAAEAAAABFsxYWVogAAAAAAAAAAAAAAAAAAAAAFhZWiAAAAAAAABvogAAOPUAAAOQWFla&#13;&#10;IAAAAAAAAGKZAAC3hQAAGNpYWVogAAAAAAAAJKAAAA+EAAC2z2Rlc2MAAAAAAAAAFklFQyBodHRw&#13;&#10;Oi8vd3d3LmllYy5jaAAAAAAAAAAAAAAAFklFQyBodHRwOi8vd3d3LmllYy5jaAAAAAAAAAAAAAAA&#13;&#10;AAAAAAAAAAAAAAAAAAAAAAAAAAAAAAAAAAAAAAAAAAAAAABkZXNjAAAAAAAAAC5JRUMgNjE5NjYt&#13;&#10;Mi4xIERlZmF1bHQgUkdCIGNvbG91ciBzcGFjZSAtIHNSR0IAAAAAAAAAAAAAAC5JRUMgNjE5NjYt&#13;&#10;Mi4xIERlZmF1bHQgUkdCIGNvbG91ciBzcGFjZSAtIHNSR0IAAAAAAAAAAAAAAAAAAAAAAAAAAAAA&#13;&#10;ZGVzYwAAAAAAAAAsUmVmZXJlbmNlIFZpZXdpbmcgQ29uZGl0aW9uIGluIElFQzYxOTY2LTIuMQAA&#13;&#10;AAAAAAAAAAAALFJlZmVyZW5jZSBWaWV3aW5nIENvbmRpdGlvbiBpbiBJRUM2MTk2Ni0yLjEAAAAA&#13;&#10;AAAAAAAAAAAAAAAAAAAAAAAAAAAAAHZpZXcAAAAAABOk/gAUXy4AEM8UAAPtzAAEEwsAA1yeAAAA&#13;&#10;AVhZWiAAAAAAAEwJVgBQAAAAVx/nbWVhcwAAAAAAAAABAAAAAAAAAAAAAAAAAAAAAAAAAo8AAAAC&#13;&#10;c2lnIAAAAABDUlQgY3VydgAAAAAAAAQAAAAABQAKAA8AFAAZAB4AIwAoAC0AMgA3ADsAQABFAEoA&#13;&#10;TwBUAFkAXgBjAGgAbQByAHcAfACBAIYAiwCQAJUAmgCfAKQAqQCuALIAtwC8AMEAxgDLANAA1QDb&#13;&#10;AOAA5QDrAPAA9gD7AQEBBwENARMBGQEfASUBKwEyATgBPgFFAUwBUgFZAWABZwFuAXUBfAGDAYsB&#13;&#10;kgGaAaEBqQGxAbkBwQHJAdEB2QHhAekB8gH6AgMCDAIUAh0CJgIvAjgCQQJLAlQCXQJnAnECegKE&#13;&#10;Ao4CmAKiAqwCtgLBAssC1QLgAusC9QMAAwsDFgMhAy0DOANDA08DWgNmA3IDfgOKA5YDogOuA7oD&#13;&#10;xwPTA+AD7AP5BAYEEwQgBC0EOwRIBFUEYwRxBH4EjASaBKgEtgTEBNME4QTwBP4FDQUcBSsFOgVJ&#13;&#10;BVgFZwV3BYYFlgWmBbUFxQXVBeUF9gYGBhYGJwY3BkgGWQZqBnsGjAadBq8GwAbRBuMG9QcHBxkH&#13;&#10;Kwc9B08HYQd0B4YHmQesB78H0gflB/gICwgfCDIIRghaCG4IggiWCKoIvgjSCOcI+wkQCSUJOglP&#13;&#10;CWQJeQmPCaQJugnPCeUJ+woRCicKPQpUCmoKgQqYCq4KxQrcCvMLCwsiCzkLUQtpC4ALmAuwC8gL&#13;&#10;4Qv5DBIMKgxDDFwMdQyODKcMwAzZDPMNDQ0mDUANWg10DY4NqQ3DDd4N+A4TDi4OSQ5kDn8Omw62&#13;&#10;DtIO7g8JDyUPQQ9eD3oPlg+zD88P7BAJECYQQxBhEH4QmxC5ENcQ9RETETERTxFtEYwRqhHJEegS&#13;&#10;BxImEkUSZBKEEqMSwxLjEwMTIxNDE2MTgxOkE8UT5RQGFCcUSRRqFIsUrRTOFPAVEhU0FVYVeBWb&#13;&#10;Fb0V4BYDFiYWSRZsFo8WshbWFvoXHRdBF2UXiReuF9IX9xgbGEAYZRiKGK8Y1Rj6GSAZRRlrGZEZ&#13;&#10;txndGgQaKhpRGncanhrFGuwbFBs7G2MbihuyG9ocAhwqHFIcexyjHMwc9R0eHUcdcB2ZHcMd7B4W&#13;&#10;HkAeah6UHr4e6R8THz4faR+UH78f6iAVIEEgbCCYIMQg8CEcIUghdSGhIc4h+yInIlUigiKvIt0j&#13;&#10;CiM4I2YjlCPCI/AkHyRNJHwkqyTaJQklOCVoJZclxyX3JicmVyaHJrcm6CcYJ0kneierJ9woDSg/&#13;&#10;KHEooijUKQYpOClrKZ0p0CoCKjUqaCqbKs8rAis2K2krnSvRLAUsOSxuLKIs1y0MLUEtdi2rLeEu&#13;&#10;Fi5MLoIuty7uLyQvWi+RL8cv/jA1MGwwpDDbMRIxSjGCMbox8jIqMmMymzLUMw0zRjN/M7gz8TQr&#13;&#10;NGU0njTYNRM1TTWHNcI1/TY3NnI2rjbpNyQ3YDecN9c4FDhQOIw4yDkFOUI5fzm8Ofk6Njp0OrI6&#13;&#10;7zstO2s7qjvoPCc8ZTykPOM9Ij1hPaE94D4gPmA+oD7gPyE/YT+iP+JAI0BkQKZA50EpQWpBrEHu&#13;&#10;QjBCckK1QvdDOkN9Q8BEA0RHRIpEzkUSRVVFmkXeRiJGZ0arRvBHNUd7R8BIBUhLSJFI10kdSWNJ&#13;&#10;qUnwSjdKfUrESwxLU0uaS+JMKkxyTLpNAk1KTZNN3E4lTm5Ot08AT0lPk0/dUCdQcVC7UQZRUFGb&#13;&#10;UeZSMVJ8UsdTE1NfU6pT9lRCVI9U21UoVXVVwlYPVlxWqVb3V0RXklfgWC9YfVjLWRpZaVm4Wgda&#13;&#10;VlqmWvVbRVuVW+VcNVyGXNZdJ114XcleGl5sXr1fD19hX7NgBWBXYKpg/GFPYaJh9WJJYpxi8GND&#13;&#10;Y5dj62RAZJRk6WU9ZZJl52Y9ZpJm6Gc9Z5Nn6Wg/aJZo7GlDaZpp8WpIap9q92tPa6dr/2xXbK9t&#13;&#10;CG1gbbluEm5rbsRvHm94b9FwK3CGcOBxOnGVcfByS3KmcwFzXXO4dBR0cHTMdSh1hXXhdj52m3b4&#13;&#10;d1Z3s3gReG54zHkqeYl553pGeqV7BHtje8J8IXyBfOF9QX2hfgF+Yn7CfyN/hH/lgEeAqIEKgWuB&#13;&#10;zYIwgpKC9INXg7qEHYSAhOOFR4Wrhg6GcobXhzuHn4gEiGmIzokziZmJ/opkisqLMIuWi/yMY4zK&#13;&#10;jTGNmI3/jmaOzo82j56QBpBukNaRP5GokhGSepLjk02TtpQglIqU9JVflcmWNJaflwqXdZfgmEyY&#13;&#10;uJkkmZCZ/JpomtWbQpuvnByciZz3nWSd0p5Anq6fHZ+Ln/qgaaDYoUehtqImopajBqN2o+akVqTH&#13;&#10;pTilqaYapoum/adup+CoUqjEqTepqaocqo+rAqt1q+msXKzQrUStuK4trqGvFq+LsACwdbDqsWCx&#13;&#10;1rJLssKzOLOutCW0nLUTtYq2AbZ5tvC3aLfguFm40blKucK6O7q1uy67p7whvJu9Fb2Pvgq+hL7/&#13;&#10;v3q/9cBwwOzBZ8Hjwl/C28NYw9TEUcTOxUvFyMZGxsPHQce/yD3IvMk6ybnKOMq3yzbLtsw1zLXN&#13;&#10;Nc21zjbOts83z7jQOdC60TzRvtI/0sHTRNPG1EnUy9VO1dHWVdbY11zX4Nhk2OjZbNnx2nba+9uA&#13;&#10;3AXcit0Q3ZbeHN6i3ynfr+A24L3hROHM4lPi2+Nj4+vkc+T85YTmDeaW5x/nqegy6LzpRunQ6lvq&#13;&#10;5etw6/vshu0R7ZzuKO6070DvzPBY8OXxcvH/8ozzGfOn9DT0wvVQ9d72bfb794r4Gfio+Tj5x/pX&#13;&#10;+uf7d/wH/Jj9Kf26/kv+3P9t////7gAOQWRvYmUAZEAAAAAB/9sAhAABAQEBAQEBAQEBAQEBAQEB&#13;&#10;AQEBAQEBAQEBAQEBAgEBAQEBAQICAgICAgICAgICAgICAwMDAwMDAwMDAwMDAwMDAQEBAQEBAQIB&#13;&#10;AQIDAgICAwMDAwMDAwMDAwMDAwMDAwMDAwMDAwMDAwMDAwMDAwMDAwMDAwMDAwMDAwMDAwMDAwP/&#13;&#10;wAARCAbaBNgDAREAAhEBAxEB/90ABACb/8QBogAAAAYCAwEAAAAAAAAAAAAABwgGBQQJAwoCAQAL&#13;&#10;AQAABgMBAQEAAAAAAAAAAAAGBQQDBwIIAQkACgsQAAIBAwQBAwMCAwMDAgYJdQECAwQRBRIGIQcT&#13;&#10;IgAIMRRBMiMVCVFCFmEkMxdScYEYYpElQ6Gx8CY0cgoZwdE1J+FTNoLxkqJEVHNFRjdHYyhVVlca&#13;&#10;ssLS4vJkg3SThGWjs8PT4yk4ZvN1Kjk6SElKWFlaZ2hpanZ3eHl6hYaHiImKlJWWl5iZmqSlpqeo&#13;&#10;qaq0tba3uLm6xMXGx8jJytTV1tfY2drk5ebn6Onq9PX29/j5+hEAAgEDAgQEAwUEBAQGBgVtAQID&#13;&#10;EQQhEgUxBgAiE0FRBzJhFHEIQoEjkRVSoWIWMwmxJMHRQ3LwF+GCNCWSUxhjRPGisiY1GVQ2RWQn&#13;&#10;CnODk0Z0wtLi8lVldVY3hIWjs8PT4/MpGpSktMTU5PSVpbXF1eX1KEdXZjh2hpamtsbW5vZnd4eX&#13;&#10;p7fH1+f3SFhoeIiYqLjI2Oj4OUlZaXmJmam5ydnp+So6SlpqeoqaqrrK2ur6/9oADAMBAAIRAxEA&#13;&#10;PwAv3ZWJqnFagaUPCzOo1t6h9eCT76fbnbhg2Kjr5ieSt3KGNixo4A49V7b32nWbkzEWIjra6inr&#13;&#10;5GihqKaumppYWUGVdDK1ifSbAjk8W9xpuO3/AFUy261UtioNP55/wdZjcpc0jYtubcnVZUh7ijqG&#13;&#10;B8jxFeFOB6WvW3TuT2NkJauLe2YyzVGkzU+ax+KqYtKi3hiq6aOGoUc/q8mo8c29mO18vS7dNqWZ&#13;&#10;nHmGVD+VaBvz/PoPc7+6tpzbaC3k22K2CVo8E06HPmY2eSI0/h00+zo8m3cjT0lNBSDJVcJYKW8i&#13;&#10;NJETYagHgbUByefGefY7tzEiBakHzB4f6vTrFbeY7y5me5KAipp3HVT51H+WnWLsX5C7G6xbaW3M&#13;&#10;/lq6fce8cpTYjBYHA46tzuZaCaZI6jO5KioNTUmOplkV562o0RgcKWbj2zuvMW1bO0FrdE+NcsER&#13;&#10;EBZqHizBalUGKk0GcZ6Uck+0XOfPUe471tEQSy2yJpZ7ieZIIQQrMsEUklFluZNBRIYyzk/FQGvQ&#13;&#10;c/KHeuwsrhMftvD4FEwGInhrMtuTcjRZKfdOap2MdLWmCYeGCBHJ+1pxdwWDGzgWI+YZreaARSop&#13;&#10;StasAcj4cHHHh6eVMdDz2X2Pmmy3N92lvJBdzoY1ggZ4xChy4wQxLADxG+EBKVYE9U/7/pocLCmI&#13;&#10;pqqrnmmyWRzORqqqaRq6uymSqGqa6rq5W9TN6hGgblEVU+iD3D+428Nsot0yxYsxPEk5Jz5jyr+H&#13;&#10;HXRfkvcL7dpjuc40IkUcESIKRxxRKFREoSAMaiQKFmLcWPQWCWWNgfuJgACxOtzpANubn2SaEU56&#13;&#10;kXxpXWgPHpygyDBNJmkIJPqErm/04PPtUGQiuOiyaKctUE9MuYlSSKS80v502me/IsRcG/tLcJGy&#13;&#10;6fXo42qa6ikBBOOgH3Dt2TISFo6yqUfX/Py2+v1F29hLcNriuBQ4p1MOz8wSW6COf06QNTtPLQg+&#13;&#10;Gsnkb6reVx9Pp/a9kMuxOmVNehTBv9rIKOSOmGfE56AklqlvqSUmm0jn+yL83+n09oZNqu1NdOPl&#13;&#10;0YpfW0h7ZP2nprkOSjIDvWAnnl5uB/jc+0LwSpxU/s6VK6sKqa/n0KPVrVU+VBaWdlQqwPmf9QAu&#13;&#10;L39ijlmItMQw/wCL6BnPE7RbUVBy3RuqSonEaj7iYfqN/M54tpH5/wBf3JgHy9Osbbtm8SpPr0zb&#13;&#10;hmmqTTRvNP46ZzkZCKh1USQoY6OMj+16mLmx40C4sT7SXaB9Iphe79nAflx/Z0bbHK8IkcGpmAjH&#13;&#10;qFOXP7AB6HU1OHQfYzKVP3Up+6n/AM61iZntbgj6H+nsrgcF2Hz6G+4QMLZCPTpdRZCcAE1M5v6r&#13;&#10;iV/+IP59mKHTXgOglLExqK9SPvpnFxUzgH6gyyc8f0v7eEkZBxTpMI2VuJ64QVlRcp55ufp+89v6&#13;&#10;f196jAXPr1adWK6s9OYq6pUF6mbT/ZYySDj8359qSB0XdxYivTZXtPIpZZpiRYi8sn45/rz/AK3t&#13;&#10;PPGGGoDh0Y2M5WiE8T0qNibRzG6axC0lVFjI2HllZ5I/IL2ZEJ+o/wBYf6/tXt22PeOGIog/n0H+&#13;&#10;cecLTly2KhqzngK/D8z0eDauPG2oI4qMzRx+NY1CSsxbgi7EH/D/AIp/T3Ilnax20elRinWI3Mm6&#13;&#10;3W/TtLcOWzXJ6V+4O1YtrYlDJNUVuWrWalxGIppj97kasLqKC5ISKMeueob0xryfqoKu53NLOGlN&#13;&#10;TthFHn6n7B59Eeycj3nMW4FUPhW8I1zTOSI4k/ysxxHGO52JoKAkAtm90VmfqEaapZ5kj0SGKaRo&#13;&#10;dZa7CNr8gfS5tf8A2Pshnn+pcawopmg6kzbNqXZoGEFdLHFeNB5kcKnjjpL5OgqZI/PFLOSSxYCW&#13;&#10;Ti31P19pJrfUtV6Ptv3ajiKQ46RTGo/cheaYBjexkkHJNvyfZZppg9CwXLkiVTWnD/V+fSXrfuqS&#13;&#10;Qoaio8ZN1/ckt9eBe/tNLHo8s9CGyuFuF8QnI6QWeSpVzULPUG/JtJJf6+r8+yq5iK/qAZPQ12a8&#13;&#10;LL9OxpTpMCqqCf8AgRPxccyvz9Ppz7QnOehGCfI9cvuan/lYn/6myf8AFfeqdeqfXrDJPUMCRUTE&#13;&#10;/UDyv9B9fz79TrauymoPUJpqg8ionv8A8tpLf737qUXj0pV2I8+scU1Q8qDzz/quQJZObc82PuqA&#13;&#10;6qdbdyEPXLKVtQkTj7iccE/52S3HH9fd5qUIp5dW29C8oJrx6Lxv3K1EdLUKaue814wFml5DGwuA&#13;&#10;fqfYF36UR2rD1x+fp1MnLcBAX5DoEjWVSWH3NQRb8Ty/ji/J9gFjQfLodfLrB93V/wDKzUf9TpP+&#13;&#10;K+2KEnr3WRKmr+pqanj6fvS/8V9uoMUPXuuZqaprE1NQLf8AN6Xn/efdmVQcZ691zNXVfipqB/h5&#13;&#10;5D/xPvVB1rrmKyqsP8qqP+p0n+t/X2oWmivp0nfDZ8+uX3dX/wArNR/X/PSfT/b+7449ar15aqrY&#13;&#10;gLUVLEmwCyyk3/pYH36ny60SBx6dKXHZ+tIEMdeQSBqLzKLMbHm//Ee1MVhdXBpHHX5kdMSXttbj&#13;&#10;XLIAB8x0s8b13uetZPNPUQI1r/uysbX4Fy3/ABHs4teVbuU1kOkfLoku+cNqtVJVgx+R6EbE9Syq&#13;&#10;VeqqqmW19WuaQgXFhYX49iK15Rto/wC0Gr7eghuHuLGKi3Xh0JuL6/paVVA8zW4AZ34Y/X8n8exD&#13;&#10;b7HbwgaEA6BW4c938xqrhelxRbd8GlUEi6RYfutxb2ax7fCmQM9BG65luJWJaQk9KOmxlQpXS8wK&#13;&#10;3/3ZJ9P9v7Wx2oBqB0RXG8s4IZz0saCarp1BkqZolAFtUz2sBcmxPtdGmniKdBe7kWc1WrdT5Nyy&#13;&#10;QKUNXOV/r52Xn8EWPtw3Cr29I02mSVtYGf59JPMbllmQxQVM5vfkTPcn88g+0NxcITQdCTa9pkho&#13;&#10;8lcevSJaskQkieW7XLWlk+oP5IPstwWJr0Lh4rAVJI67jyM4K2nn/Vf0yyt9P9j78rBGrx608bkF&#13;&#10;TUV6UlJu2up4tBqKgKLBf33X6cfT2sS60pQinRFcbDHLL4hyek9lchl8w7J91IsJ41GaW5APHBPt&#13;&#10;LOz3D1XAPR3tkVptShqlm6ZRh5VHqrqkng8SyDn8i9/bH0nqejb9/wAhP6Yp5fl1hkoEjN/LMzfX&#13;&#10;1zSN9P8AG/tv6aBTw6fG6XTn4iPs6iSyGPhZph/W0zgX/wAOfdSiDgK9OrPcuOP7eoUtZKBf7iX6&#13;&#10;/XzSXP8Asb+6qFWtcV6VxLO3HqCczJTsH+9lWxHJncW5/wBf2z4qxnj0uNpJOmnST1mqOxnhgaJq&#13;&#10;5yyiw0zSMT/rWP8Avfv0m6oq6SemoOTp5JA4BocmvQJ7o3JW5hmvU1AQOW5mk544sL+wnuN39TVR&#13;&#10;w6k/ZNtTbIxTj8vy6DyoqqoRkfcz3DMf89JwP9v7DU3xdCVTkdNElbVC/wDlVRci3+fk+n+39oyM&#13;&#10;9PCteoElZVX/AOBVRYf83pP+K+2ZKV6e4dYmq6oi33NRzz/n5Px/sfbDt/D09GCMnqTSVlbrAWpq&#13;&#10;TxbiWU/ngcH27ASW006amGmtel7jjk5TaOSqN1BJaWUL9P8Ag3sS2kUzigB4dE080UeSelRT47Iy&#13;&#10;2MlXMikX4lkY/wC8H2bpYOT3noqm3KKOump6eosSUAL1FTIf+bk0oF/rewNvalbKFfIE/PotfeJT&#13;&#10;ULUD5dSirQ3HllAH0Ake5/1rH294Ua+QH2dNrdSymoJI+fUWStkjOoVEosLC0snPP0HPvTGNBWnT&#13;&#10;6LLKaV6nUu5cgiiKGesksCVVJJSbH+lj7vHcEHtH8ukV1tcUj+JKwA+Z/b1HqsXuncJsDUU8D8ap&#13;&#10;ZpSSB/a0A/7a/tqayvL7CjSD69OR7vs+zJp16j6Dh0/4nquokEbVtdXTfp1IJpVQEmw+hv7U2/LK&#13;&#10;UDStU+g4dEO4e46R1FqoX5+fQp4frunpSvijkBH9WfVx+ST/AMj9n9tslvF8EY6j/cvcC9mBBlP2&#13;&#10;DoRsftVk0XeW6241vxY/S17/AO39m8O3RqKEU6A99zbcPX9Q9L3D0zYp0kSokW/1PlcHg88avZnb&#13;&#10;wxwtUYHQL3S/n3NPDap6WY3ZURxeKGWoINwxMsgBFvwL8+zEXar20HQS/cZeUSyGh6Rm5aKoyUEk&#13;&#10;0U0zJKDfTI/GofQi/wDr+y68hEwL+vQv5f3RrCURuxUrw/b0TnsTr+sZ5a6heoSojLagJZFWZR/q&#13;&#10;rHg8cH3He9bCso8WIUYdZO8m88Rugs7pqg0AqeB6AXXXQOYZZ6hZIiVdWlkUhvoVIJ9hEoyN4bcR&#13;&#10;1LZcSgSIagjj9vQk7EyVVG7o1VUhRLpI8r21OnF7n/Aez3ZG0gqfXoG81w+JCCOhZyGSqkhLrUT8&#13;&#10;BeBM/IvY25/x9iaZlVCx8uo5sYvEn0P6nj9nQjdYdotj6haCWulXxsIhrmkGrmwF7/X2abLvCJII&#13;&#10;2oCOgN7hchzXtub1V+LOK+XR0sJlk3DSxuaqTyFQA6yuSotYD6/19yFbPHdpWgBPn1ihu1tebHOV&#13;&#10;zTzHTh/D8z5RHapZTfTL5pBE6n6MCT/t/bhtX1U049adJBu1no8QyEHzWufn/sdOlPt+vkAaetki&#13;&#10;X6WSVm+otpLH+vPt5bH+MgdF9xzHGpIgUt8zx6d1xtBSjVJUSySAi3lnkIta5IW/t4W9vHlgD9vR&#13;&#10;W+8brcGiEqvy6g1+68RiUOutihVAST5SPpxyC3usl1aweg/Z0ss9k3rcnHhq71+3pB1/yDp8IkkW&#13;&#10;MrJ6jjT+3K6RlfwA1xzyfofZXLzJDb/2fH5dDGz9nr/disl7+n55qT0Ae6e3q7cVU9RUVMirclY/&#13;&#10;uHut/pzf2GrzeDdPrfh6dTPy57dpsluIISSegmy+/pRq/wArm4ub+Zz+PpwfZHcbgg9B1JW18qys&#13;&#10;K5P29Bnk9/yer/K5fqfrK9r/AONz7JZtyQZx1IG38qSCmrHTht3eFTO6gVU1ja4WZ7f7wfp7etL0&#13;&#10;SNTpBvuwGCMkknowe28pWVOLZfuZ/wBbi/kk+r24+v8Ah7FVqweHFOoT323FtuKuDnH+E9A92JT1&#13;&#10;gnEnlqCQjqLyyD+1+LH2QbxAS1Twp1KHIt+oi8OvmOgTwVfU/uxtVT6op5YiPNISArEqPr7C9q2s&#13;&#10;MD+E9S1u0Zorg4YVJ6Z9ztVhopxPOBbQw80lrfqA4P8Aj7S7hHlZR5Y6XbHKDG0NepO3paqWnJ+5&#13;&#10;nN5Gt+9J9B9PqbfT27YIPAqPXqm8T+FLT+j0h9/vVQrAxqagFpmA/ek59JPPPsh5kjARTTFf59Hf&#13;&#10;L83iLx9OgoFZVg3+5qOOf89J/wAV9gtMtn16FnQibQ3NVY2URSVNQIWbV/nZGsTYm4v7FOyXwtv0&#13;&#10;34V49EG72H1SHSc56MJtugn3vWR0C106QmzOVd3ZkY6bKL2v/S/sfWdqu5uI61Xz+zqK9/3duUbR&#13;&#10;r7TVjUCvqOjTbZ+N+Hhp1rKf7tnAUyNNNNMwY8khGNgPY3seS7JE8WNBX59Y48we/wBvhn+kdwBU&#13;&#10;4XAp8z0K2P6uo8dGiitdFQXI1EC/0Hp459nkWxW8OKgU6jm89zN0v3qyFv8AbHpR0ONfEkijydQx&#13;&#10;a/pGuwN/63sBx7VxWy2wpER0QXe8z7mP8ajp9pr0wZvDZXMS6pspKirdgpkkZrn/ABvb2kubN52q&#13;&#10;SM9He0cwW+1JpSJiaepHSf8A7m1KcfxWXj/apSf979pv3UwHxDo6XngU7oSf9t1hbZtYbn+LTE/j&#13;&#10;mX/W/r70drPmw6fHOsZGIj/vXWBtlV11tlZfp/qpCFIA/wAf8Pbf7q+fTyc6jj4OP9N1xOy643Jy&#13;&#10;8hPA9TSX/wAOb+9fur06cHOsYU/pH/euuv7kVxBvl5PoOLvYc/W1/e/3V6nqv9d0U/2JP+26jS7H&#13;&#10;rgP+LrJxz9WF+efz7o21GvEdPJzuvnCR1hbYuQuT/FpOfqfJJcj/AB59+O1N/EOn156iIBER6VOH&#13;&#10;2rmHiFJJXzupUKk15Aqre2l+b/7H2rt9tkPZ5dBzdObLRXN0i5HEV6SW/ulFnoZaibI1ElSVZ0kV&#13;&#10;3Txtp/sk8kj+ntDufLEUkRdzU5NehJyZ7x3MN+sSIFQUBA4kdETz2OyGGyNTQS1VQTBIVVxJKA9u&#13;&#10;Q3J4PuMrm2a2l8MjI6zG2bdot12+O7iFA44elfXp8wm6KqNBR1FVOrm2kmaUoVAtYEni3tTaXgA8&#13;&#10;NxUdFO77OZH+qjqR5gdOldAcihP3Ewl5ZZVlk1ci4sb/AE9qJYI7gFhx6LrPcJrJ9Jyo8j/q/Z8+&#13;&#10;hu6F+SO7+isiuMyArc1s+rmeSppI5WNZjmkUl58Q8rKrAtZpKeUgGx0OpPsQctc03nLkvgSr4kBJ&#13;&#10;quMfMVwR6g0+RBz1FHu97J7F7u2h3KykFrucagK5rplocCYDNc0V1Bp+MEL1Y6+T2d3rtyLM0uSp&#13;&#10;s3Q5OAEPHUEzwvzeFluHgqI24ZHsykWtaxMsmTb+YbX6lSro4FKHINPTiKehoflwrgwYObfaXe22&#13;&#10;ydJLSe3bIJOk54g8JI2Awykq3H5dEp7S6h3HtBpqmB63KbdZ30zB5HqKNWuvjq0v+kf8dAf8T7j3&#13;&#10;d+XpbOrRjXEf5fb1lX7e+6228zKtvckW96KYrRXPqh4AnFQerFf5MpWh+QWBSqr50ixnaXU+epC1&#13;&#10;Qws9PuhKF4pVdgPGy1DhwTZuP6ez/ky3DbJu9uM/ouwA9fDcUH7eoO+9tuksW/cpblQBTdpHKTw0&#13;&#10;ieCRmPoR4fyAGrPSk/nJ4CrwG79u007VEdZis9uTC1gZ3GmegnkpqhHsbX1xkfj8+zj3HeK522xv&#13;&#10;Isq1CCPMPGGH7aA9Rf8AcIe9sN25j2G91JLbPodGPcskcuh1PHKtUHPHqmbbe+anGaaKpq5kQkKk&#13;&#10;jTOU+vCkE8H8A+4utb4RfpuBQ9dDd+5XN/8A41bjU3p0LGKzZv5Y6mYCS7FlmclXfksQCQw9nUMi&#13;&#10;NkUoeo13KznWqPjSeA/wdZ8zQNlYryySuzC8cyzScm3BVlPH+t73Pbxzpnprat3n2yQCJqCuR59I&#13;&#10;Fa3JbfkNJVz1BpWBENSJZfGDf6SWPH+w9lqh7U+FJw8j0M2SDfEF3a4kHxJX+dfPpnzmFjzUJczT&#13;&#10;M7XcSxzOGUkXDROf9uR7T3NnDcirCp9ejTaN+vdpkCA0AwQeFPToE8tj8thpCs81TJTlisc6yzEC&#13;&#10;x+jgng/7x7Ds9pJbsdQqPXqXNs3ez3ZPEQhZKZWv+DqFFVVJAtUT/i5EsnN/V/X2yoA6USAg0Hn0&#13;&#10;aLo7vSs2MUxWRqJkxszHxzrLIyQu7WPlF7gG/wBfYy5d5iG3f4vMO0+f8usevdz2n/rf/u0sDWdB&#13;&#10;kfxU9OjgZXG7c7Sxv3H3X3E0o8kdVDUETIzJdWiZT9b/AFUnn8+x/Pa2G8QB27q+fn1jBtu88y+3&#13;&#10;t/8ATnUiqaFDUqc8CD5dFI3rsfdGyKszyvVVOOWUeDIrJJZAGsonUG6n/H/Yj2Bb/abnbpKsNS+R&#13;&#10;p1kxyrzvs/NtuI430TkUaMmlfmvy+XTphN5nJ06Y6sqZFmClCGlcib/WYnm49qLe7EyeG9OiveOX&#13;&#10;prCdr22qVJzStR1khfLbVykWf27USCSM+Sak80njmT6t4yDw39P8fewklnMLm18uI6rJcWnMm3Ns&#13;&#10;2+Vowor1ppPlUeY6NHsjujG7yhShyNTLBXxoIpYKmRknifTblSfp/ipPsZ7dvNtf/pydr+h9eseu&#13;&#10;bfbbeOVpTd2hMkJyHUkqRxpj/B0IFVTVMNpoKmaemZbh1le6359QB5HszKqp6BMF4ZCY5aq48um0&#13;&#10;1NQDxPN/TmV/r9f6+9UHp0rqfU9cTUVH/HeUkk/SV/8AivvVB6db1N6npSbc3ZV4Kos88xpZuJLS&#13;&#10;ynx3FywUH/b+1EFx9K/DB6J942kbrCNLEOnD59K/MYyDcFMlfjalvuCDIJElYrJx9JADz/xHtZcW&#13;&#10;0d0PGh49EG37rebRMbO9ro4fMdBXVDIU7NFUPPDNCeVMsgvb9LC55H9PZQ6EYYcD0OYbhJlEkTal&#13;&#10;b59QjU1BN2qJSTY/5xx+P9f22Ap7vXpRUjCk9SKTKVdHMJI55WB/UvkaxA5H5/qPbiMqtU+XVZoR&#13;&#10;cw+G5PnT8+rFeicom+urdwYtWlL4vKVtHIXcFqlclRx5MyCPVcBTJJGf629jjY5o7uxMNBgsD/th&#13;&#10;XP7esP8A3UhuuVee7S/eQ/4xFG4oT2mN2jAPlU6VYfInqoPsfrzK7U3HuKjhNTNSQ5SuXw65TLEv&#13;&#10;mZlaM3+lj+n3Em67O1reSqBUBjj8+ujPI3PtrzFstlcTPokMSVNcMdI4/n/Pot+4dvNWJIJXqJBc&#13;&#10;gPrlWVG/173Bv/X2E7qwSSoYf7HU67HzJNaMpjalPLyPy6BTM4fK4jWyz1c1OxsZVkkLItrjyC/F&#13;&#10;v6+w5cWMkJrTt6lnad9t90RQSFkGaV49JyOoqmNvuZr35Jne9v6Dn2jpitOj9nKjr//QTnYuEMlV&#13;&#10;qiTV9xaMKONbkaB9fyb++psymSKp48OvlB5N3PTb0kamjP5dBHjfj6f4tFmsvG/nSQVVDCoutNLe&#13;&#10;6Subckf0Pspj2W3M/jysAeIHof2dSLee7+jbjtm3kFWGl2/iHmBn5dJrceB/gk1RTuhSenkdGsSS&#13;&#10;QOV025N7jkD3qaIRsR5eRHD/AD/y6Odl3I7lHHMpqjgEfL7fTz49Fay/fEb7krdg9ay0u6d/Uci0&#13;&#10;uTSnSSqw+z4C9pazc+RW0Een1qYy5YMGBVnCowPuOZQ14ds2yk1whyOKp5VkIOBxxWvyHWQe2e0U&#13;&#10;kWwQ8488o+37RKNUTMQk141MLaxGshHwnVpClWBBCnUGSjq8XsrI5vL0tU+5N+bkH+/q33XjXWVI&#13;&#10;/T/D8WW5gpOBaJTYgKtgiIiswmOweSWI67mU/qTHiT6J+JVH25HHAHRjdx7hzXZWu2zoLPaLLNrY&#13;&#10;JURrw/UkAxJN6sRirEVdmdi5dnb8hzG6sRtmqMc+C2rTPvjdfmvJTtl3V6TaGFYsVW+pp6+RU1i0&#13;&#10;USyIoI1BLd91Se/jsz3RwL40tTxfhEv82Yj0AqM9TZyBylLtXL11zBbkpebg30FlpGlvABBvJxgk&#13;&#10;8IrdS2n+0kZWZgQCoZjfeMrshUy089N4vLIkSMEksNRAVWPI/wCQSB/T2DZt1gkmLIwpU0zXH28D&#13;&#10;1kftvJm4WNpHHNG4YAVNKeXp/nHSfk3JTSG6FGve1mJ1BT/iTzf2ma7jPmKdHK7FcIo8SoHzHXly&#13;&#10;qyAlJzCbc6k1KGvbhozf+n496E6MKButHbXjzpBH+r5dYnE8/wBKiGckE2WUIwvyfTJY+9kauDV6&#13;&#10;cQxx/FGVp5kf5v8AL03y08qD9yJlBDEFlsLf1BPtooft6MEuIWoFcV+3qAYkYkW554va4/x9tNGh&#13;&#10;4jpSJHHA9YTRRPYaVPBPIv8AT+hPH49tm3Tyx06lzKuBX9vUWbCUcwKtCjHi/A5v/h/xHto2iMKM&#13;&#10;A1fXpXDut1Ew0sQPt6V21dq0lEUqYovGzm/9B9b349mFjt8MHcgoegtzDzDPdKYZDUKehjpMaJY/&#13;&#10;235Cm/I/AJ5/5F7EMcOoVr1FlzfMspVhX/Z4dJTNw1j0+iNOZ7lOfV4RcR6h+Li5t+L2/wAfaC4D&#13;&#10;lO0cehPtEltHONTYSn7Tk0+Xl9nQVSU1ZQVIeSJwGuSdJtccfU+yNo5IZcA06kSK5tLyDSrio4dP&#13;&#10;0GQVoxe3H/Ffp7VrNip8+iaaz0uSMjpypq25sTYXFh+Tx9AD7ejnJwOkEttitOnJZLEMACPqOfoQ&#13;&#10;Pzb3fWQ2rpIyVGk9PcDrNEA1vpqAv+Leof7D2tR6rqJr/q8+ie4RopOhF2L19X7uq4y8Tx46ORWl&#13;&#10;kIKidb30oSPzx7NrHbXvWBYUXoB83862fLVuwiYNORhf4fmc9G/wm0KLB0cVLTU4giQWRAgBLg+o&#13;&#10;cf1/Av7G1vZxWyBEFKdYybpzFebxcNcTPrJNTnpn3ru/HbNoFmnWSrralzS4jF09vu8rWhNf28C8&#13;&#10;2VRzNKQVReeT6SxuN/DYxa3GtzhV8yfUD0HmfLo35U5bvuZrowRfpRR98srDshjr8TH1bgqjLHAo&#13;&#10;KkEz3DvbIy5uqq569arL1kYp6uop/TQ42mVzKcTiFPIiViNcgYNIwLH62IAudwlaZnJq70rTIUD8&#13;&#10;K/L19ePWU+ycpWK7XHbRQmK1jYtGrDvlelPHm8tZHwrSiKdIp0I+z85HWQxLr9aqoNyxvc3P1+p/&#13;&#10;PPs52+5EiU416j/mnaZLaViOHl+XQy0caTxfp9Lrc3F+bWc8ez5FBGeoquJWheo4jPSMz+FankaW&#13;&#10;MEhgX445/A49l11bhe4DoW7Nu31EYVz8uknWY9ayme9xIn+HINvaOSIOlT5dCa1u2tbioPaeg7rq&#13;&#10;PUssEoOoXt/Qf4eyqWOq6T0N7S80uJ1Pn0GlXTmnnaMg/Ulbj8Xtb/ePZQ6FGI6H1tOJoQ6nqP7q&#13;&#10;c8en6nrq1lI/wP8AxU+6FaCvV61NOorI3Jtx9f8Ab8+6cen/ABFAoOudFGPIzn6KLD+t25/3r3tV&#13;&#10;o5PTdw/6YA8+mbPS6I35tYNz/wAGP59p7pwFJ6N9njLyDHRX9+VfkqIae/5Zipa30+hsP9f3G/Mc&#13;&#10;1WEXpk9TfsEWiHWfMY6Do25t9Pp/xX2FyAGp5dCPPn1xACtcC3Dc3J/H090oK1691y/330IH1P0/&#13;&#10;23uwUkYz8uvddfQ2/Jv+QPobfn36nW6Ecep9Ji8hXMFpaOomubApE5X/AJKtb2phsru4/sYy35dJ&#13;&#10;pru3txWVwPz6W2L613LkCpam+1jvy0nqP0t+jg/X2fWnLO5XFA48Mfz/AMHQcvea9osySZQx+VP8&#13;&#10;/Qj4npJ2KNXTNIP7SgixNxxpF/8AYexFbcnJxnYt/LoHX/uRaxVFsg/PoUMT1Lh6MKVowzA3LMt7&#13;&#10;kj/Hj2Irbl2yhHag+09Au/8Ace+lwjhR6DoQKLZdFTaRHSoun6WQDg8c/wCPs3isET4QP2dA+75r&#13;&#10;u5ydUhP59KSn26gsFhNha1h+bfS/tatsDgL/AC6IrjemcVZv59PdPt6U8+MKpItqsPx7UrbMME4+&#13;&#10;zomn3uPgDU/I9OC4mnp7NNKosfoGu1jwfbghjXj0hO5TzdscZr13JU42mvojMjA/lr/7b+vvzPEn&#13;&#10;Dj1Zbe9narEgenTTU5xhcQoB9QLWt9OOefbRnP4RTozt9qOoGUnphnyVXMeZCOCL30/4Hn/intK8&#13;&#10;knRzDYWsRzQ/4emyR5W5kkC8+nWxN7e2CJGqWNPt6Mo0jX+zT+XTXPUQxmzThmF7ql7j/C9/bLlF&#13;&#10;4tXpdFFKRVRTpsetW5EcQPF7u35/rb2wZPkel62xpVm/LrilVKb3awAtYWXUP9h70JC3WzAg4dOE&#13;&#10;UqC1ytrcMeeL+3lbIPSV4mU4HU5K2GNTqkQAfi4H04P19vLMFHdQdIXtZZMICeolTnsfAGBmAb/B&#13;&#10;rgEj8W/Ptt7uMLXHSm22a7kaoU9I6v3ZSqdKB3YE2tcDjjm/PsukvlHwZPQos+Xbg0LHSP8AV8uk&#13;&#10;jVbpncERxAEk+on/ABufaB7+QDt8uhPbcuQIQzmvSeqM5Xy3tIFU35U8XH149oHupH4Ho7h2iyjP&#13;&#10;wVPTRJVSy/rkkc/S5P0/2HtkyyHiejKO3jj+FQOoMtiALD63ueRYDn2zI1FJPShVqaV6Z6o8N/rE&#13;&#10;fjn8cX9lr8OliCpoOkzVEENbm9wLcn63+n+w9lE5Gvjw6MFBJr6dNYgnmsI4Xfi1wpI5/qfaYKxN&#13;&#10;FBPTwZUHcepEWArZiWfTEHs1jyQfyLD/AIr7cTbppPl1R7qJfn09QbYp1sZneY3uw/SP9bj/AGPt&#13;&#10;dHtK1Gsk/l0lfcJACFpTpQUuMpqYr44lT9INgCf6/n2aw2UcJ7f8HSKW6kdeJ6VFH44wCSOeOSCT&#13;&#10;b+lv959mkPhjtwOiq41uMZ6dTXxQryUAABvcENc/pF/z7fMsY4n8vPou+jklOAT1IX+I1IDU1DUS&#13;&#10;K99DCJwht+QxH+8e3NMhAKKf8nTDDb4CRcTKpXiCepsG183WG8qPCrC/Cs7WP+Nhb24lndSnPaOk&#13;&#10;U/Me02wPhsGI4dKnH9damV50nla2oiTXb+v6Rx7XRbNmr1PQcvueQAVjKr6Z6X2O2RDEEK0pUAfX&#13;&#10;Ra/+8f737NotsjTOnoFbhzdJITrkr+fS5ottwxKC8ZU/g6bAX59mMVpGgqR0E7vfpZ37G/n09xQY&#13;&#10;+ltqZCwPCoC5/wARxwPalUjQUp0UyzXs4Omo9OnBa2EG0MNgb+p7AfQfhf8Aivu4lA+EdIWtpSaS&#13;&#10;tUeYH+odc1q5ZL+uy2PEfAufpz9f959uBmYVPVfpYUyFqfmeucbgDlrsdX1ueSLCxHvea9eKFh/s&#13;&#10;D/P1Mi/H/BR73ilei+4B1cOHTlT1BjNvrHY6kYXVh9PbqSgHIr0imi8TuGGHTVmtv02RgaSJFYMP&#13;&#10;UtrlTySLD21cW8cqmnn/AIejHad6mspRHLgilD0VLsPreQu9dQwlKmPUWVY2tOL8IR+DzwT7A287&#13;&#10;JrrNCO4V4dZG8kc8xkJaXrAoTgk8PmOgn20JYKupp5kaOSGRXdGujh1YqQV/23sPbcGjdo2ww6kn&#13;&#10;eik1ssiEMrDB4g9C1VP5qAslrCMM1+eALtz7Ekh8SGo8xTqN7dTBfAN5noKcpLNQV8dXTSPEXsys&#13;&#10;OPUrX5/2HsPXTvBIJENOHD16kaxSO6tDBMAwHEUrgjo0XSHcDvlKLCZeXwyBWeOfkxTLCF9DX+hJ&#13;&#10;PHsb8s8wh51tbmlePHFPn1jv7ue18a7ZJue3LqB/D5gn0p/Pqzmg3Vgp9uvVSyRftwXU8Ej6W0Af&#13;&#10;U8+5gjurdrcueHWAt3sG6w7yIEBy1KZ/n0XrePbZwzyChp3niDHTM76ApFyC63P9fYavt7Ns1I1q&#13;&#10;Opo5W9tF3VFN6+lv4R8/y6L7ne6cvWtIPv1pkI/RAbfixs5N/YXueYriQkF6D06mzaPajarUAeDr&#13;&#10;p5sK5HQT5bsGSbU0lVJKbm+uRnJH+x9kc266uJJ/PqSds5IihISOIKPkKf5Og0yu/ZC7BJLC9h6v&#13;&#10;oSLW59klxuxHn0Pdv5QiUAsBw/1eXTEu8ZptXr45NyQP969oxubNwY9HJ5bgiYEf4Ok5ldwyuCdf&#13;&#10;Fja7H/eLe0N1uDA1B6ObDaoogP8AN0i6jJzO/LfW1rf72b+yKW+dmGT0eJbovQobImJaM8/g/UfU&#13;&#10;gexTs7sSNXl0DOaI1+nPRz+uovPQSgjnz/2jbjx3B4/x9yPtS64iK+fWK/Pb+BeKV/hr/k6b+zsd&#13;&#10;EhisACY5LkAn8349s7xCBTpd7fX8jhs8COiY0E/2+dr4GPpeomt+AWDk8f7D3HELGO8kjOBU9ZU3&#13;&#10;sYl2uKVvJR/qx0osxQyV1FJHDG8swUlFiUuxK/psAPaueIzRlVFeiXbLpLO5BmYKvnUj/P1M2ntf&#13;&#10;OmiLyUMkI8jFTKul9JAtpT6/7f25tu33Yh7kIFa59OknMXMG0pOAswYkAYIPA16DbtShq6JKQVFP&#13;&#10;JGDO2lyLq3BuLj88/T2HuaoZI4kVwRk/z6FfJt7aXaO0LhiOI8x+XQG35t/xT/ifcfVK59eh/jp7&#13;&#10;xzkMpJ/IN+OLiw9mloxxXpFPxp0Y7pjPVGFzFTMAJIUFKfCx1FQXYuUJ/wAB7kPlS7eG5diarjj1&#13;&#10;E/uZs0O7bQsBOk93+AdWd7a7To5cdTJSrTBpB4pC7XcMEDC6/QG/49zdZ71G8ShCM4p516wG3/28&#13;&#10;u4r52nLlRwxjj6+nUHObgzMbvUUqwTQ/rKWJsQPqtv6e27m6nU6kAI6V7Rsu1ugt7ksrD5+fSQO+&#13;&#10;Mqo0iOnB49IElrD8nVze/tAdwmHEDoS/1S21s6nIp69YH3xluCY4OP6B7e6/vGbp1OUNsIqWb8+s&#13;&#10;X99sqb/tU3+Bsx/1uPdf3lORinTo5N2851N+2nWE72yt/wDN03H+0n6+6/vG48wOnV5P24YLN1iO&#13;&#10;+MsCNUVOR+OCAL/Xg+9HdJh5Dp2PlHaySA7AfsPWL+/GXJ4igP8AQANc/wCsPev3lO2AOnDyhtgF&#13;&#10;SzU+3qfTbi3TVW8VFEFbkNJqRLf4k2Pt1Lm8f4V6RTbFy9bCsshP2HPSgp6zN6Q9ZLTKPqyRq4sP&#13;&#10;pYFz9fahZbkf2hp/Polltto4WysT/SOP2dOMe40oULSLSFhq0s4BFwL39Z/4j26t4I1zQ9IG2E3r&#13;&#10;BYw1DjA6aq3tkUt0phFUuDYR0sLSkm19N0Fgb+2n3xk7VAJHpnowtvbMXH6k5Ma+ZZgOs9Fune+8&#13;&#10;IJ6VdrzxQMmqGtnieJLAWa6n68e7xX25XyFPBIB4EinTd3y3yjytKtwdxVn/ABIpB/zdFM7c2pXY&#13;&#10;/IJWVVOY5JGZJCFsCxNwf+KewNv1lJBMJJB1kt7ZcyWd3ZG1tmBUUIFa+XHoDZqRhcW+h4+t/rb6&#13;&#10;+ww6GmP5dTBDcahX9vz6n4/My0DLHU65YPor8hoh+NX9R7dhuHjJrw6Q321x3Q8SDDenr0uFWkyd&#13;&#10;P/YdZFFuQQfxqH1sR/t/ZqpiuErQGvQRd7jb5tORQ/s+fUjae7t59TZr+N7RyLwxyNCK+ilBnx2Q&#13;&#10;p4ZRItLkaYnkfVVmjtIgJ0MBcHVjeX+xXHjWLUU8VI7SK+Y8/lwIPn01zJy1yv7k7X+6uZoQ7Cvh&#13;&#10;uvbLE7CheNzWnHMbAxvQalJCkWi9Qd7bJ7px8lBPHBi9yxRmGt25XyRtM6sl2qMfJIAKqA83ZRqW&#13;&#10;xDqLBmmLYuY9t36AxvRZBQMrUr9q+o/mBx659e5vtBzb7V34u43aexJ1R3MYYKKGgWQD+xk9ASUI&#13;&#10;poY/CDWfFbpyLBdu5DJ7TyE2Ep6ylw2XqPs2K/aT7d3LTbijqKPkBFb7fRIPoEZiCD7E+xbLBa3l&#13;&#10;w8BokiioHn3BqD0BpQ/InqDfen3Qvty5NsbffYxcTW0zJGzYJEsEkHcR+JdetTxLKK16HD+e5tKX&#13;&#10;H5nP5WeF/uYe0NwVFgf0Q5nJy1iSBeeGSVWFjax49h3mlY7jkTbZYzq0Rwmo9TGEYf7XR+2vQk+6&#13;&#10;PeT2X3hebtknHh+Nc3r0bBOq4klQ4qMqQwzShFCetYSqqAzsCygfg25I+l+PcIPKxJ09dZ7eAhA1&#13;&#10;P2/4OnnB7uqcRKqs7zUoPKkksoFv82R/h+D7U2t9NAaOajoq3jlq33KPVGulxnHQ+bf3ZS10IMMq&#13;&#10;SQvYSRFrDVf8f6lh7FFpeJKlQc+nULb3y1dWcxSdSGHBvUf5elLWUFNlKc2CywMvrV7a4rnSFdBz&#13;&#10;b+hHtZJGky9wrXogtLyTb5s1Rhn5HoMa/H1+3pGkpw9TjgSGQnU9OQbXQnki3smkhltGJQ1X06kG&#13;&#10;zvbLe4vDnpHOMA8A3+r7Osgjx2cpnX0PrVw6OLkf4SKfp/r/AO8+7aYboUIBr5dVaW/2acEVGg4P&#13;&#10;l9vzp0F24NnT415JqFWmp7lmh/U8Ytf9tgOQP99f2RXu2+B3wZB49SHsnM8e4UiuwBJ5NjP29IpG&#13;&#10;ZdNrrYgsGHFvobg8+y4caH/Z6FxAYeteHQp7D7Oz+x6uOWinaooNQ8tDK5MYF/U0QP0P9OPZ3te9&#13;&#10;3e2sArVT0PUdc4+32y832pju0EcwB0yBR+QP+Do/Gz+xdo9nYs0tQ9OaiZAs9JOI9aswsyMhvf8A&#13;&#10;Iv7k+w3ax3iEK5BJ4g8R8x1hhzPyPzNyBuH1EAcIhqrrUD5Zx9vQQdi9H1eN1ZraaPNTHXO1ADeR&#13;&#10;ADfXRte/H+p/23sl3bl14Kz2VT506k7kX3bt78ptHMlBIO0SVwSfJ/n8/ToJcLuuWCf+HZkOjRt4&#13;&#10;xJOmh42+hjmjPIP+J9kNtesjmO4x9vl9vUlbry5BNF9dtpHd3AKa6v8AS0rXP2dKDKYqKoaLJ4io&#13;&#10;+1r4rSQ1NOdLFV5UMR9R7UyQK5E9udLcQQf2dEu3bi8KtYbmniwHDKw8uBpXgR0JWwO78hiKiLC7&#13;&#10;tAQgrFHVsf8AJ5lHpOrV9L/1v/r+zfbeYJI2+mvhw/F0A+cvaay3G3bdeWjx7mj8x9hHp0aOmfH5&#13;&#10;+AVuImRjKqv4gVKHULmzfQf4exikkc6CSNgQeseJ47zaJTa7ipUqaZBr+fTXUrJASjqUkB9QYWt/&#13;&#10;gLf72PepDoFelcOmXuXI+XUWRi+i/FwSbc8k29tsa9PoApPT/hM5VYaYeNy9MzfvU9/rxy6A/Q/1&#13;&#10;H59vW9xJbvqXI9D0V7ntltuUdJBRxwb/ACHoSKmjxe7qET07otSIzYqBrR/roYD+n59mrRw3keuL&#13;&#10;ifLoGw3V9y/deDOCUr5+nqOgiyOOqcbUtTVSGNxcqSDpdRxrU2/24+vslkiaFijClOpDs7qG9iE8&#13;&#10;JBB/l9vUHSR/sfp/j/iPdCKdK/s6Ol8J8sq723VtSZrwZ/boroQZLkV2Fq9KrAtxYtFUyM39Qn9B&#13;&#10;7EvLMlLuSAGgddX5qR/h1Z+zrG77y+2NLyxYb5H8VpceGccUnQmjH5PGoX5v0EnyAx1NQdq7pxk8&#13;&#10;QhkeSGoYy2EdQaiPiRbfS4AuP6g+0u+Ig3KQU40P8uh97TXdxd8hWF/E2oAMoA+JdBGP9Xl0U/c/&#13;&#10;X1PVeSqx14ZyCxQKTG4+pDAcEHjkewle7THIDJFx6yB5e53ntSLe9OuP+Y+w+o6LvnNszQSvT1FN&#13;&#10;4pbuDE4BWUE2/Ykbg/W5U+wpc2mhjrFD1Oey8wR3Ci5t3qBnVXI+TAf4R0Cef2SUZ6jHqI5PUZKc&#13;&#10;8RsSObE/ob2HbvbqVeLj6dS1snNoIWK9YMDwYZp/g6//0TUYrqqKroocnlYknrYVV/EwBSLi/wCf&#13;&#10;7QsOffU5ZAp09fHT9ZcBWjhcojehoSOkZvuOg2/RVEsssMEVNGZZqmVo444oQDqeSRyAAOPqfrx/&#13;&#10;T3tnXRragzSp4DpzabOW7v0tYAzO5oAKkknhQDiT1Sf8ud69jb53VRbB2BnqTrfa9ZSplN3dlx16&#13;&#10;zbmqcZTzIq4DaOPg5imnUnVUO4LBQl0jZ7xpznd7te3CbRtUotITmWev6lAfgjHkWFe4n5YFa9Lf&#13;&#10;u6ct8kcpbBPzjzjZtvd/ExitNrZKWqysD/jF3IfijQgUQBtLHVR3C0Lvtmg2513g5Ns7ExL4TDTV&#13;&#10;P3OQq5ZpKrNbhyALf7lM1kJfVPKwva4slyqBVNvYfsbe02e2NltaGONjV2rV5G4anbiTTHp1LfMF&#13;&#10;/vPOu6rv/N9x9VdINMaABYbePiIoYhhEHnxL4LVIr1hye4KTE4zIZfJzLSY7FUVTkK6pkKKsNNSx&#13;&#10;GWWQtIQuqwsoZhdrC/vU92lrC91IdKxgux9FUVOMf4c9O7ftFxul/Dt1mhknndI41Fcs7BQKAGgF&#13;&#10;anGBU/LogXY24auh2/VVVUzQbi33kH3JmVZz54DWooxeOcMFfTQ0Sw0yqxOllaxKkD3Fm8XkkFkz&#13;&#10;v2zXTGR/UBh2r8wE0gV4GvHrM7kbZbe73yOCGklls8YtYO0BW8MkyyjiP8YnLzMQKOGU8anosJaR&#13;&#10;edT3uPUHN/8Ab+wKGcnUT1PICNhh1IiyNbER46iQWvYFiR9PbonmTKt1WS1gk+JR06wbpylOFDsG&#13;&#10;A5/Kkj/Ye303S4TjQ9Fs2yWE2StD8unmDfTgkVELEEXJQKRe30/r/vPtUm9gmjV/Losl5YiIrE1P&#13;&#10;t6faXfNI1gJ2hOnTbUVH/BbE8+1ybvGwy1Py6K5+Vpz3lVPzpk/z6fIdzU04AMsMgsQQdOr/AA5W&#13;&#10;3tSl9E5qKH8+iubYLiL4VPTtBX0UtiyafR9YpgPqb8q9/wCv9fatZ4n+Xz6L5bK7iqK/tGf2/wCx&#13;&#10;050qU1RKixSvcm5jeOzWH4DA29voIy1Aa9F11JPDES4A+w9CpisfJJAop0DsosY/JGJgBzYRk3P/&#13;&#10;ACCD7Ooo8UUVP5dRvuV2qzN4pNK8aGn7eHSpoZWp4xBPFJHI5MapKhU6WF5H0OORpBBHtbGdA0Pg&#13;&#10;9B27Tx2MkLAqBUn5jyx86dM1eUmqGuAbWC3YgAk/U/7Di1vaeU1bo0tKwQ/M8ePSazNOnh1BAdP1&#13;&#10;JVfxzyPaO4UFK9CDa53E2gnHSBqI6c6it42Fx6fpf6i4H+v7Kjo6GUc0wYZqOm5JWEmnUTob6/05&#13;&#10;vq59thxqoOjFogymo49KWhn8gCm9/pcm/wDW3+8gD/Y+1UbFl0+fQeuoQjGmadDZ1h1/kN15KOaZ&#13;&#10;GixUDqZmZdPnYHhI9XH+ufz7EezbXNdyEnCD+fUT+4PO1ly3ZmKJtVy4IA/h+Z4+XVgW39qUmHoo&#13;&#10;YqSJUjhQKF0KpJVbaiEH1+vuSra0S3iAUUA/n1hhu/MFzut20lwxZnJJ8+kz2NvLEbHxK1dYr1uQ&#13;&#10;r3WkwmEpSHyOZyLD0UtGn1VRe80pGmNeT9VBR7pfx7agkfLnCIMszfIenqeA6EfIvKu6c17g1vbM&#13;&#10;IoYRrnnfEcEQ4u5HGtNKoMucDALLXxvTd+RqsnV1dfWRVm5aqN6WsqKVy1DgKPykjCYO1iALgTTG&#13;&#10;7SNc3sSTGd/fzNK00jBp2xUZCKfwL/gJ9a9Zn8rctWVtYR29lE0VjEVdFegkuX008ecD1yY0wEUg&#13;&#10;UqMBlrv+oEte9yb+q/LXPsnMmPn0PRHSlCccOlbtbcMmNrYruRGzIvJNgNXP19rrK7aJxToOcw7K&#13;&#10;t/bNQDUAc9G52rm46qKJxJqVgC3Nv1Hkgf7H2OrK5VwDx6xl5i2l7aVlIpQdLyrpIq+Bltfg2JsT&#13;&#10;qHI9mciCRTQdA21uJLKYGvnw6C6roGo6lwbhWNr2+lzyT7JmhCPny6kO2vUuoAVOQOknnMTcfcRA&#13;&#10;XtcheL/1F/aK6t6d1OhLtO4D+xlPQR5+g1jzIvqXUSf8foQfZHcxHj1JmyXulvBY48ukT7Luhb17&#13;&#10;37FM9bANeuOkEck882vxz7a6c6y0yCOJn/qSOB9f6+7rwNempjrZVHl0hNyT6Uk+oHPFxcgCxNj/&#13;&#10;AE9lt8wHb0MOX4mYqQKnoqG5qr7nLzkHUIdEam5sAPr7izd51mvnIyvDqcNrQR2qqeNOminpKmrc&#13;&#10;R0lPNUOTYLDE8lza4FwPz7Lo7eaY0iRm+wdK5Jool1SsEA8yaDpcYnrDeOWK+PGNTRt/uyqOgfW1&#13;&#10;9K6j/tx7O7TlfdrkhgmkfPoN3/OXL23Cs1wrH0XP5f5uhPxHx8ybujZSusguTFToyt9BZS/9D/X2&#13;&#10;JrXkVmo129fUKM9AncPdnbYqizQk+Rbh8/I9Crhej8JQrHqovuXB9Us5LsxH5PsS2nKdhbqKR1Pq&#13;&#10;c9AXcPdW/nJEb6QfIDoSaDYFBSKqw0sMYS1lWNfpbT/xvn2fRbXFHhVAHyFOgTd86X1xUySMa/Pp&#13;&#10;TU+2YUAAi5U/hSL88Dj/AIj2rW0UYp0H5t/nfuZqdPlPt02UrAFsOLg/k3/x9qVtm4U6KLjfVHxv&#13;&#10;07R4BEH7zLGOSb2HFr30+3ltlAz0WybzIx/SGqvy65GDHU4Fx5GAH0BYG3+v/re7FYlGM9UWW+m4&#13;&#10;9o/Z1hercBhTUtv6EqP68XuPdC3ko6eW0UkfUP8AlXqHJ/Ep7aiIh/T9Pp/BB90Yy/Z0qT6GHgAe&#13;&#10;oUlAWXVLMWHJIuQB/if+Ne22iqdTnpVFchTRF6bJvsYB63H1/tMD/tre2CIhx6Xxi8npp4fs6YK3&#13;&#10;K0yhhFGWsRY2Ci549ppJ0HDo8tNtmkIMrU/PpJ1eXnLNpYR6R+PqL82H4/x9oZLhzUjh0JLfboUA&#13;&#10;4n8umSauZzeSYkm9+bf65I49pnkdviI/b0axWaj+zXptnydNCt2lQfXliBz7Y8WJcuel8G3XMvwK&#13;&#10;fsp0xVG5qKK/7iuw/wBSC1yPqPbDX6DA4dHMHL9zIo7Ketemp94jURFGSBfg8ckcXPtM240JC9GC&#13;&#10;8rKRWTrH/eauk/S4ivf9H5v7ot5Ix446fHL1nHxXV17+JTTC0s0jfm+o/X+vHv3ivIKk168dugj/&#13;&#10;ALJAOvGUEsxY/wC8/X6D6+/Ekih62IWXtAx001MtyTc/61/x/X21IaCnRlBHQUHTRLKL8H/g3+x/&#13;&#10;p/xPtIz1wOjFF6gNIB/U8mwH4ubW9talHSgLTh1wMh/CH/Y2+vuviDy63Q0qRTrmtLVT8pDIf6cW&#13;&#10;U8c8n3oxSyVoOqGeGI1dgOs/93amUEyyKikg6UuzctYgn+vPvw2+RvjNB00d2t1+DrA23qeIAmPW&#13;&#10;39ZPUR/rKbj/AHj347ZAnxCvTq7k78D1wNJFHwFCgcDSFF+foePe1gjiwAOr+Kz4Y564DQG/BA1c&#13;&#10;WB+n0PvQKqx9OvdcJKqKIFmdVUC+osDa3HAHurXCKKkgdOLC7EADj01TZumUsUcykWt47lfp9L/T&#13;&#10;2hfco1wD0pSyfGrHUM5upkF4V8d7rcnWTaw+hvb2lfc5iaJw6d+kjTBz0KXWOAlztctRWx/cqGtH&#13;&#10;5OY0sbBgn0v/AI+xNy/ZveP4tx3VrT8ugNzxvCbPYaIm0MTXHHPR2tvbNhjiVZqeMotgLIthx/hb&#13;&#10;3J9pt48MKFx1ilvnNErzF45TU8c9KhMBQwMwanhUD8lVUaf6km3tWbVENCB0HX3u6mQFZCT6f8V0&#13;&#10;4R0WPjA0wRubD0hLqOOPUbf7A+3ljiXNKnpDJd3z8XJ/PqbFHSkAJBGhX6cAnn/H3aiHCrTpM01w&#13;&#10;DUyV/PrKMZQTm8sOskfUu31vYge3DbRkBqdUO43cfwtT8us0eCxZP/AVDxxqAbn/AF7D34W0QyVP&#13;&#10;TMm97gBTxTjqVHgMWCL0kf5+gA/H+AHtz6aBvw9JZN63HR/a/s6lpgsVY/5KgHBP+v8A1P59uLaw&#13;&#10;D8PSQ7zuWD4nWePA4om5pIwQeRyPz/h7sLWA509NPvW5/wC/KdOMO38VzajU8Ak3I/2w9upaw0rp&#13;&#10;HSKbetyXjLx6dqbaFDUtpixjuDbmxH1+nJ9vpYo3BR0Wz8z3NuKyTjpW43rOJ3VzSxwhuCOW4/JI&#13;&#10;H/FfayHaVZtRXoOX3PkwTSrliPQU6ctz9TYlcRJUQUME3pHmHjBcHSSG5+o/1vb13s0XgalQfP7e&#13;&#10;kuxe4m5HcVjllZc4z8+HVZHbuzKLb2cNbR06wGcmKYrwGF7jWv8Agfp7h3mDborW48VFAqaHrPz2&#13;&#10;v5sut92j6W7fX4Y7a9IWndWppIBbV424P0PBFufZfA6FPD6GU8ZWcTHyPSD3DSa6PWoW8RMo5N7D&#13;&#10;6j2S3qeJESOI6GGzXAS40nAYDpj2jWtS56glV/1MVJF/oYyTc/7D2j2uVlvUzjI/y9GPMVstztE0&#13;&#10;Zz21p9h6ONQ9kV2PxPj85kgSIxGIsSeAWDKfrcfX6+5Ji3V44aM2OsYr3kO0v9y1qgVya1+3yPy+&#13;&#10;fQfV/ZNPm6fyLULIsi/UMLi630OvNiB7KZN5iuk1K38/nToa2fIc+1XGnRQih+35joHM9UTyO8lH&#13;&#10;MVuSdGo6GINxpvwCfYdu2karRHP+HqUtphiRBHcAY86cOg/qMrVa2SYyLIvBDXBt/hzz/sPZDLdS&#13;&#10;jtkNOhZHbQkViA6T1VWO12ZiefSPx/r8n2V3FwScHpekYA0r1loqqwvc2P8AsSG9uW83r1SZKdYc&#13;&#10;hVtYsCSBdQDb+n1t7ZupvIdXgWgoemJZyTckn8gG5JIP0HtAHJINelJUjB6GfZNQqPCPqDa/454u&#13;&#10;B/j+fY32aQaa+eMdArmWEyQkDzHR0usal5FkgiDSMWR9KBjwy6foPz7kvZ2JBRATTrFX3BgVGR5T&#13;&#10;oqCO77a9LnfG08rlUg/ZanV4m/cmW/B5to/xv7Mdxsp5wCBQdBHlLmPb9uZ6sHYHgDjHQB4/o+nX&#13;&#10;LS1lW0tRL9y0pDMyxi7XZQifjn6E+wtByzCtwZ3BJJr1M177uymwFrbgIukDAqehwxWwMdRxqq00&#13;&#10;YFrXVAo+n1v7EsG2RxKBQUHy6iLc+db26kLa249PC4HE0kZjfwx8sFBGo3PH0W9v9f2q+lgRdLEA&#13;&#10;H59FTbxuFw6yRAn7a9BD2F17QZulmgenSeCQEqGW/LfpZLj6j8H2Ht32eC8jMLjUlPP7P9WepO5L&#13;&#10;50u9rnEmvQ+B9v2+vVfe++vMntKqlkEUlRjSx8cwF3pz+I5wLfT8N/T3CO+8vXO1SFkFYq+XlXrL&#13;&#10;jlvmix3+AMhpJQVBx+z16R9AxBS5/qBb+o/JP+v7KbVvTy6PZlyaihqf5dDP13Porqy5B1RUwBsP&#13;&#10;9W30PsacvOwkcHhjoDc1xF7WOnkW/wAnQzVe6K3AtTVVLNIn+UxCZFb0Ouki7j+vHsZS38lsytEa&#13;&#10;Z6ju35etN5WS3uUqdDUP+r06MtsXsKkzlJHTzuNTIoKs97njUVJ+tvYv2rdkuI9LGvUCc5ck3G03&#13;&#10;TTRrgHyFOlVlcOk5aelIDOCwHJWX86eLWP8AQ+109uGOuP0r0GNt3J4h4dwagGnSQdXiDRupVlNm&#13;&#10;UjkXP9P+J9lzAqKnoTI0cjh1ODwp1iUsz+NVZz9PQpYn/WA91BDNQdLGYRrWTHTtTYDKVrDRTmNS&#13;&#10;B6pQV/H+pAJ/1vaiO1mk+EdFVzvm32o75AT6AjpTUmw52INQJpebWRDGn+sWP9efauLbGr3Cv2dB&#13;&#10;655ziQFYKL8z0qItq01EgK0tNBpFy0pXULfVvXz/ALz7XCziiGRT7cdB2TmO4vHprZj6AUH7eokz&#13;&#10;08VlSdXdjoQQxk2sfoSbW/2HtttAxWv2dPwpPJ3uhA8yx64w4TK5ViKemn0MQDJJrRLXsSLWt/sP&#13;&#10;dVtp5x2DHz6cl3jbNuAM0ik+g6UVB1G1U+vJzoQF16SxewLWIOogf7wfayPYy9PGPRFe+5i266dv&#13;&#10;Tj8ul/itgbUwzpJJFSh0/UzqsjXHPqB4/wBa3syi2uxts0Ffn0Ddw505k3VWiRno3kOH+foQaHc2&#13;&#10;z6ApRxS+SYq6hYI9d/TyrAWtf/X9mcd1ZRkIck4x0DbnYeY7xWuZFoopUk08+iTfI1qSt1NTU5RT&#13;&#10;VofXp1cAkgKvuPebSkg0pWlfPrK/2KW4sm/VYNRD9np0TWqoSo+lxyw5Nxz9Le48eMqeHWVNtdg4&#13;&#10;r0wVFMwINhYm4JuLH+ntOyV6OobgHIND1ipK2px0mqJiYma7xMTa35Kn8e6Ru8DdvD06cubW3vkp&#13;&#10;IAG9f9Xl0v8AH5KkyUJBI1WsykDUur8MD+PZxDOlyKcT0CL6wudvbUoxx/2em6qxdbjKuDLYKpno&#13;&#10;q2jmWopp6Od6aop5lsVmpJoSGRv9Y88j2w8DwuLi2JDIa1GCD8jx6XWu5Wm4W0m1bqizRTDS6yDU&#13;&#10;rL5qynDD7eFBTIr1ax8CfmrjqTsbCbM7nZKSPKUNRt07ollNLQZZsjGaJcfnprEUU9QGEK1d/E0h&#13;&#10;BbQSLy5yHz2sl4u1bx2sy6RJTBPBdWAFqcVOPI0x1z7+9t9165HKF1zd7ZqZhbyLctZjMkQjo7Nb&#13;&#10;+cyx/GYwC6JUjWAaXJ/zu8ngt3bOqN3YkTNi8liutNyYx6yzVsmPy+ycbLTT1TgANIwJEjgWZgSP&#13;&#10;r7Pdwt2i9u1ScKWilkOBQZuJsDJ0ijCg8hjy6x09hdxEv3o7w2GtY5bWzi7yGfVFtlmrhmFNTiRH&#13;&#10;BcfEat59alOdwbws9XSKXjJLPCATpvyXT/AD6j3BdzaMO+Phxp11+2jdkkpbXJoRwPSTVg1hwD/i&#13;&#10;eLf0uPaAGnQmdCo9QfQ9TqLKVWLmE1JMY2Ui6CxjfnlXW/P+9+3YZ5IW1IadIbzbbbcIjFdLqBFP&#13;&#10;n+3octob9jrGjikkFPWKNLRMQUlB/VYn9Q9iix3NZRQmjeh8+oi5m5LktR4qLrjP4vT5+dOheT7P&#13;&#10;MQFYREspQl4eNEhv9Yib3v8A09nyhZlpxJ/1ceovLXG2SDxK+gPp0GOc2tW4+dshhxJEwZjLTC4B&#13;&#10;v9dKt/sfTf2TXVlJDWS3wRx6kHZuYIL2MWe5UYEYbj9vTdQZuCuH2tagiqEGkxvezH9LaWb6H+oP&#13;&#10;ukU6SHQ+COl15tMloBdWZqnGo8v2dJ7cWzoqsPV4/TFPYk2FkksLjWB9D/j7R3u3CTvhwfXjXo72&#13;&#10;PmmWD/Fr2rL9uQP9Xl0Fc8M9HMYKlGimQ/ocEEj8MrfQg/UEeyCRZIX0OMjqSYporqIPCdSkV6dM&#13;&#10;RnMhhayHIY+qlo6uI3WWJ2UNY8iRQeR7etrma2cSwtQjou3XZ7Dd7NrO/jEsZFCGyfyPkejzdSfI&#13;&#10;ihyX22B3eUp6ptMUdW7f5LUX4QgsRpP+v7kvY+aY7gC2vWoT5nz6xB9y/Y6727xN35ZBeJTUovxj&#13;&#10;z4ZqOhT7E6UwO/KM5nb7Q0WWaLyJUU4Voqi63RKmNbBh/Rh6h/U+zjddgt9yj8aCivxBFKH7eo85&#13;&#10;I92N45Ouf3XuwMttWjK3FM8UJqRT09eibVkW5evMm+K3BSTxRo7BNV2jljuP3KWW1mH9V+vsAyfW&#13;&#10;bVP4N2pA9espLWbYedtvXcNjkVmOaeYPmGHl+fHp/nixe5qINHpLuupChUOrf1X/AB/JHtaVivYq&#13;&#10;+fRLFJf7DdlDUAVqPI9YNtb53X1nXRxmSWvw5kFkY+qNdX0jLfQgf2Tx/T3W03G92eQVOqMHgenN&#13;&#10;+5S5c5/tmkosVyV4jFT0c7Z/Yu2N/wCPRkqI0qwArjUqyxSEatLRkgj/AHr2PrHdLXck7WFesV+Z&#13;&#10;uSN95PuyrqTGeBzQjhx/Lp/qaCejcFtLxt6o5UPodT9Bx9Dzf2pMbIRTIHRDBcxXC0XDcCPPqCR6&#13;&#10;zySfzc/72R7qaAVPSmpp1Px+Uq8VOs9LIVOr9yLkJKP9SwH+9+7wyvAdUZp0nu7O23CLwrhanyPp&#13;&#10;0KcdRit4UPikslWqglRYTRSaf1I31Ps5Vor5dJNH6Ajw33Lt14iVMVePkft/ydBllsPWYedo6hCY&#13;&#10;3P7U6j0Mo/Fx9D/UeyiaB4GKuOh1t25W+4xB4TnzHn/qPQj9Aboj2h3LsDMSSeOmkzceJrH1CwpM&#13;&#10;5G2LlBBHPMoH+vY+1Wz3CxbpCxwC2k/mCP5GnQR919lO/wDtxu9gi1dYTKg/pwkSj7MKT0NXzgwB&#13;&#10;x/YmIzSRKsWZxDRSSH+3PSTahcgC50t/vH+Hs15mhK3EcwGCCpPzHUZfdm3dbvlG62zVqNvNqA/o&#13;&#10;uOP2Vx0TOmrpILq/7sINwCTrj/oY2+n+wPsOq5B+XWRktsk1WQaX9fL/AGPt64Zbb+I3FSurpE+p&#13;&#10;S2vTpKy29Jt+pDc/X23PbQ3SkMBU9ObbvW5bLcaomI+Q4U/wEdF93fsCvxDSzeJqmkFyJwpaaJAe&#13;&#10;DPGt9af7UOfYVvtskt6soqPI9Tby1zta7mRGWVJsCh+Fj8vQ/Lh1/9I/+796YLaWFrKitn8NMiBQ&#13;&#10;Ix5J5ZZCBHDBEvLMzW/w+tyB76lIhLVOT18dFpaT31ytparV24Dhw4n5Aceq0e9stVb5lxsYyeRp&#13;&#10;sUqtWVmCjRYqd6ot/kS18q2aQoLsVPpUkEc2smv4TIoUmijJA8+pw9s4V2A3Fw8Ecly50xzEksFo&#13;&#10;NXhjgteFaVIB+zqtvsHb0y5cWjaVvu0e7AszqG0uvNzypIt7Am42hFwopWnrnHWYvKO9xtYHW1Bo&#13;&#10;I+QNMH8jnpD7mwwgiKxrbxoTpA0sCPUL/wC8/wC29oLuEqooKdCvYNxNxNpY114B4/6vy6K32fkq&#13;&#10;WqkxWzppZBBWCTcW4olFlk2/hpgKekqHJBCVdZ4k0i+pEkV10k3BW8zRylNvJww1yD+ipFFJ/pNg&#13;&#10;+oDeXWQ3t3ttxbxXPNUSDXHS1tickXE6nVIBkEwwhjkCjujKQyihFOws6248/V1QN6eF2ihX9KhV&#13;&#10;Nn0j8f6m3+249xpvFyb26ZhwXA/2OsvuTNn/AHFssVqRR2WrZrxzStTwHQeumk3+oP0P/Eew8QVw&#13;&#10;ehmCCKjrAU/I4P8Atx78D04rEmh6xEFrg82/rza30590dQRnq56xFT/gbf0t7aYMOHWqevXBluLH&#13;&#10;g/63I97XhnrYJBx1xAePlHYHm9m0/X6+96qHB/n1YMp+MdS4snXwcR1MosAAC1wthwbH/ivt5bia&#13;&#10;MYY/tr01JZ20oLMoP5dCxsTIZOokNTO4cKbLwQWAHBJ/1/Yj2iaaRRI2T1H/ADdaWUUHhKAGOcdD&#13;&#10;bFmWAAdOfzptYk/ix9itbojiPzpnqKZdrViT+zpqqd4UkdZUNWyH7KjEdJArM5/yosJqyUFWv6f2&#13;&#10;o7fizEfX2lk3BFlYvUBaAfM8Sf506MYOV7p7VVtVBllqzH0TIAI/a37B5DpX47dNJUwqbUVQgXSf&#13;&#10;IgWVQy3BWSMg35HPswivo5QSCOgxe8uXFq+mrp9lSD+XAjr2RrIKuE+ONI2CnV+4zq1/+D3Pvcsk&#13;&#10;brROtWVtNayapSWz6U6DmpaKOR0a45YlhYAG4sLHk/7AeylzRjQdDu3jkdBKnUEFfIzLa1+D/X6f&#13;&#10;1HtvzrTpdkrQ46Gfq/YFfuvIRVE0JTFxSK8jkBlm0m6oR/tr8ez/AGfapr6YSjCDqJ/cPnOz5ctH&#13;&#10;t42DXDDgDw+359WO7U29QYWhp4YKeONI0RVRFCDjgE25v7lG1t4reLQgAC+nWDPMG83W7Xry3Dsx&#13;&#10;YmpOepW99/4fZOFFZWiasyda/wBlhMJQhHr8zk2AENLSREEBR+qWZvSi3Yn6Bt7hukFjbB5BVmHa&#13;&#10;gyzHyA/w19Oq8o8mblzTuxtrMrFBENc08hIjgjGS7nzPkijLtgA5oR7sHeE1bmaisnaKbcktGaCp&#13;&#10;rInMtPhaNyXfD4VrkIPURPKti/5v9SAdxvfEnaT4pSKV/hr5L6U8yOP+HK/kzluC322O2iqtijmR&#13;&#10;Y2FHncHE0w860qiHtUZoDgFuyMDQzsSTdyzMTf1MTcsSf6jk/wBfYVdSrCo/1H/Z6nWzmEsQHoP9&#13;&#10;X+wPIdNuoCwJIt+ef6W9tsVXBz0vEbMtR1xEhVgVJuCLHn6f4+6hz9nTpgDJw4+XQ09fbuNNOlHP&#13;&#10;JZSQEuT9TYcX/wAPZ9te4aaRtjqJudeWPqIWuIlFR6enRssHlkmjVdYYMoKMSNVibaT7G9tcB16x&#13;&#10;r3jbHhkai0K9ZM7QpURGRBc+k+m17/UE+7XEYbNOHTWz3jwyhG4dIZkEiSU0v614BIAJNv8AD2Ws&#13;&#10;ooVbz6GQYowlj4evQbZ3FGEudA8bk3Gn6G5v7KLqAg/I9D7aNxWUKSe4U6BnJ0TUtQ9gdBNwbfS5&#13;&#10;/wAfZBKmhqdSnt90tzADWpHTWRcW/wAR/vfthuHRkhoeuXAFvwB/vHunHq1fPqZ9vM1OBFG8jaVu&#13;&#10;IkJ5+t+P99b2oCnQFAJI+XSEzxCYl2UfaekvV7JzGcMweN6KAJ6XkTUzs3NljHPH59oJNtubksSN&#13;&#10;I8j0fW3Nu17Oi5Erg8AeomH6DwwmNRXQy5GV2LsZv0MGOoekcAf0N7+0trydYK3izDW3nX/J8ur7&#13;&#10;r7u3ehorTTEv8+hrwXWWKoFRIMdSwhQFUiJS1h9Rf/Y+xRabNawgCBAv2CnUW7v7gbleVE1w7A/M&#13;&#10;06EKk2nTRKAIRwLD0C3+tx+P9f2bx2OcDoE3XMtzJnVX8+nePboAtFCLcEeiwB/wNj7UC0IOmn59&#13;&#10;Fb7721Z6fn1KG3XWxfSi25vYEm/u4tDXJ6Y/fobAJb7K9c1xNFHcm8rDgpGCbH/C3vXgRqM1J+XV&#13;&#10;W3O6lGKKPmes60Tj/MUIt/Zeayn/AGI928Onwr+3pl7uOn6837P8/XZoK10GuVYUP4iW35v9T/h7&#13;&#10;8YJD5060L61Q4Ut9pr1gkxEABMzO7garuxuePqCPr/re9G3UDuNenV3GVj+ktB8h1BmWgplBtCv9&#13;&#10;SSLm3HII/HtpxEvS6Jr2c0Or8uk7XZuiiHps5H0VALA2+pY+0kk8ant6O7TabqamutPU8eknV7ic&#13;&#10;m0QVPqOTq/H1vx/r+0j3Vf6P29CW02JV+Op/LpM1mdJGqarC2uAPJYc8WAH+x9o5LpBxbPQgtdnP&#13;&#10;+hRk/aOktV7mx8JIE6M1+SAW5/1v+Ke0L30ag93QituX7yT4UpQfZ0kcju9LMEjkbnj8K39LH2Xy&#13;&#10;bgKEgdCay5YlNDIQB0iK3dFY5YIAg+tybn/Y/j2WS37H4ePQuteXraOms1+zpgqM3WSWL1Dg3vxw&#13;&#10;QP8Aff19o3uXY/F0cxbZaxfCg6bJKt5LlpGfm41MT9fz/T2yZcZNelqQoo0oKdRWkuT+PpwLW/2/&#13;&#10;thpB0+qHz6xCSzXDD/kq9z/vXugkANR1bw+pkVSR9Sf9vwD/AF9vxyimOmGi6c4am/HJ+n1/H9be&#13;&#10;1KSGvz6RyQ1r5dTxOCv6ub/Q/wDFPajxBT59JDGynHUWUO/EaO9/oFGo3+htb20wduA49KIyqZYi&#13;&#10;nzPXFcTXzn/NmIXJvJ9bf10j8/6/ui28hxw60+42cI+Kp9B1Li26oIM0ryE/VUGkH+t/r7uLNfxG&#13;&#10;vSV94qKxrTp4p8TTQWPhjAvcFl1uTb/H2oWGNeA6LZtymk/Ef8HU8pBGAvpt/ViDb/Ye3fs6SFp3&#13;&#10;NePUOeoiUEgiyggaQLkjn3QkUp0qjglalRT59McvmqWK00LseLeki1xa9/p7YkDnCjh0bxmCBQZX&#13;&#10;AA66h27kKk3lbxA8kAXI5/r9PdUs5Zfl1Wbe7O3FF7j1Lm2ZIYyNTWI5NyCT/qh/j72+14o1aHpN&#13;&#10;FzPGXAIH7egs3JtetxTNUBp6ilP62bXqj4+jW/HsL7ntU1pWVSWX09Ohbtu7W98unCtX7a9JRWAs&#13;&#10;Ppf+nP0NubeyZWWmR0b44dSYmsbADg3BH5N7m5/23tweXVHH4ujV9NVAXFU0kTATxVEyurWDECUk&#13;&#10;Aj/WI9ydyrIv0SkHIJB6gz3Lid70q/wMgp8ujixbgnXDo9OUR10B2Kr5GvZWUk8gf0I9yILphB2+&#13;&#10;XWME2yQtuh8UFlNQPT16TuQr8tMnmp6glrEA6QWAI1EMb/Q/j2lmeZqlM9H1lZbZE3hSLTPp0mP7&#13;&#10;x5mJjG07KQ3IYBSD+Ra/tMbiULx4dH42DaJF1xrqB/P/AA9ZI9z5fV/wKFufp/xU+/JeTcK9UfYN&#13;&#10;r4aP5dOUe5suQL1POoX4tYW4P19uC7uBgN0XybFtganh5/PqfHuPLafTVn68cD/Ym/twXk5/ET0j&#13;&#10;k2Lb608MU6mJuDNOSqVMkjEcKi3Zr/6lV/33+Ptxbm6bCEnph9m2hFJlUKPt6UtAm760r4xJFGdP&#13;&#10;rm9H1/qPr/vHtXF9fIKCo6Dt4eV7P+10sRx05P8Am6XWN2zn3UGrycgvwRGAovf8s/8Avfsyjsrp&#13;&#10;jV3PQPv9/wBmQ6ba1XhxJz+Q6XFDixQhS07Oy/qaQhzc/kl+B9Px7M0h8KhY1/wdBG83D6skImke&#13;&#10;nAfy6n1G56XEoTPkY4EUggyOvP4Om9h/X8+3Hu44KlnA+XSKHl+53E/pQlq+gPTYO4qKJjFS1ktS&#13;&#10;w4BjVVQEci7N+Pacb7CCQprTozPtheSDXcRiP7a1/l1w/wBLOWrjNTJMsUUsTAhisjgW50hgB9Dz&#13;&#10;wfdRvUs36a4B/n1f/W5sLILcOutkI4Aj5/4eiWd1TyV88rM5lZZQdRtZBrHPH+x9x/zCTID/AKbr&#13;&#10;K72piS1hRQNIpw/LoDUAhET82caW/wCQvpyP6ewuo0UJ49TA7GQuvoajpqqohPDKjAG6uPwbjlW+&#13;&#10;v+w9sONQ0+WR0YQyGGUMcUp0GFMslHloIxdTHV6FAH0Vrr9f8QfYeiDw3ij0ag/Pobzss9gxHBl/&#13;&#10;1fz6F2oqJTQGLVZyCCQ3+02W3+39ih5GMJQceo9hhjF9qIwOizz5StweYr0hkJijqXjeJ9RRluSC&#13;&#10;B+Dz9fcbyXsm33cgQnSGIp1L0dpFe2ylx5cf9Xl0IOF3BTZOMWluxt5Y5P8AOR3FjqF/p/Qj2Jdv&#13;&#10;3KK7UFTQ+nRBe7dLATQV+fT9W4enyMFytyBqjlXiRWA4sf6f19rri1hukI4H14dFsO4PbShT+zy6&#13;&#10;CzN42sxz2mXXCdRSdA2m9+FYfg+wjf2c1q3fkeo6FVncRXK9h7vMdQ6NgRa5P5H+JB/oLH/ePbVs&#13;&#10;TX/N09LQZPDyHShpto7jzulcbi6iRCdJmdDDEC441PJb/bge167RuN8f0Iia+Zx0V3W+7Rtub2dE&#13;&#10;PpqBP7Bw6Erbnx8ztaVfJ1fgQhSYaWJnkBvYgvJx/tgb+z7b+RrtwDduRXyAHQE3n3a2WwUraqZD&#13;&#10;WlSQB+ziejQbK6HxOP8AD56eScqRraeR2J/2H0+gPuQNs5UtbaiqNQ9Tx6g/mv3h3G7DR27BBQ0C&#13;&#10;gCn7c9Gr2ttzEbZQHwU9Otk1NpVOFNy3P+w9jaytILXiAOsc+Yt93XfmFWaSnDz6ds5uTDVEYp0k&#13;&#10;8rx8AxLcHT+kaj7fuby3I0jNOivZ9i3WJzKwCh/Xy6QFRXoC7U9IBrJYPIQbg/QhV+nHssacCulf&#13;&#10;z6G0Nk4ULLJUgcBXpqmqqiW6vK2m5OlP21555C2+ntO0jtknowjt4YzVVz6nPTXIxL/g/wBFN+Cf&#13;&#10;z/yP22ADnj0tQlRjHWWOQMnhlvLDYEi2p4z9Lgf097JquhuHXnQ18SI0bpAbu2TR5amnvAk8cyML&#13;&#10;FVZZVI/TZr8f6/sr3DboZ4mVgCCM4r0NeWObLrb7lCzFSCM16IlvzrCs2vVSV2Phkkx5dneBVLNS&#13;&#10;lzyyD6mMH/be4h3rlt9vkNxaAtHxI9OsrOVuc7XfrdYZWAl9SaA/LqDsafx1U4+gZYeb3JGo25H1&#13;&#10;/wBh79sTaXevmB0ab7FqgA+38uhF3BN5KVADa0qc/wCq5bm3sQXTHQOgts0XhzEfL/D1x25nJ8TU&#13;&#10;RyRPJ4vq6oSpQ/6pf+J92s7p4GwaU63vm0QbnbtG4GrjU9G42X2BBVww09bKrxyqoWck6XuONRP0&#13;&#10;P+HsebfuqSqA58usZ+a+SJraVprVe7JIpT9nqPn0YfbWzsLucx1GQ8kn6XjML+NXjbnS7j6+xXaW&#13;&#10;Fvd0kfPp1CHMHNO7bBqhshp8jUVIPyr0vK/BbJ27AH8NFAoDeqR41ZrCx5b1XuOfr7Mng261HBRT&#13;&#10;9vQNst25s3uXSGkctxoDT/BTpE1vYm16AGOk+3klW4EcapqYXvxe2r8fT2XybrZp/Z0P2dCu05G5&#13;&#10;gvG8W7DBfU1/z4/ydMf96M3miwx9JOkMlgriExD/ABN5VH4/1K/7H2mN7Pcf7jqQPsp0bnl/adqp&#13;&#10;9dIrMvkWqfTy6daPbWUrnWSuM78EFCxAI/PJJ/3gD28lnNKP1KmvHotud/26zXRZquPOnS2odt0V&#13;&#10;Agd4aWEoL6pbOykWP+ckP/EezOOziiAZqCnQTu9+u700jd2+QqBT8upc2Zx1EQFnMrC66aaMEH/A&#13;&#10;twP9592Nzbw1oc/Z0li2q/vO5k0g57j0xVG7Kt7rTRrCtzZpXMj2PPAHH+wv7TvfTfhXj0c2/LVs&#13;&#10;vdM+s/IUH59JmuyVVVX89TLITzp1kJ9P9Sth7StK7Eu5/Lo/tLC3thSJFHzp17CkyZKmUC5Bc/4W&#13;&#10;0/0Pv1uyvKAuD1rd6LYSEn06CPutNVRDGwGlqkkA/nQlvYe5hBaRa+da9SZ7TPSN3Pkv+HPRb6yg&#13;&#10;FiwH4P4/F729hOSKvl1PNre0ahPSXqqEc+k/1tYX+n9PZfLAVOMjoSW15wz0npqM34Ww/p9B7Ssp&#13;&#10;PR5FdKQKnpv0y00nmhbxOAOfpfSb2IuP9t7oqujBlxTpZ+nPGY5RqU9LTEZ6Oo009TpWUj8/ocj8&#13;&#10;qf6/4H2Y290j9sv5eX7egnuexvEPHtsgft6Mt8Xaahg+QHXk7UtJWU2TycuHrKOsgiqaSupq6mYG&#13;&#10;mraeVWSRSw5VlIPHHsYcnpEnM9tIaEOdJByDUcCDxz69QN7/ANxdzezm9QeI8bQRrMjqxV42jcAM&#13;&#10;jAhlKqSBQjifU9bB/wDMpoMpuP4ZdfV1dQUeKyOJ+NnVEM9Di/PHR0FTs3HHb70kJkuzJGKIISfw&#13;&#10;oBANx7k/dbPwuS9wt410aJHcCtVFNLHT/RBY0+XXOf2X32NfvRbRcNMLoXqoPFKhXlSVpVR5aYMp&#13;&#10;TTrYcSKjHWrxt/c1Pk4Fp6grHUlAChsA508uhPB/23uCLW9WdQrnOP59ded55fuNvmM0FXjqTXzF&#13;&#10;D59N+a2+93rKFb3u8kAA5sLlkt9D/h7bubU1Lx8Ol2072mj6W8NOGlv5UPSGeQ39QKEG2kg3uOCW&#13;&#10;v7LTQGh6GCIAKrn5+vWWOdo2Dh2V1IKyKbOpBuCCPexUZHl1SSFZE0ldS/wkVH7OhY2p2JNRmKmy&#13;&#10;cxKqyiOrRuQR+kT2+lv9V7PLHdjERHKfz6jTmXkeO7Vp9uA1AElDw+ZHz9B0YzGZmgzcCLUSJ5HF&#13;&#10;oqhbESBh6Vkt9fYtjuIrhQKivr69QRuO1Xu0ys8StQcVPEfZ0kN27JE+urplEFUvqV1W0U6qP7Wn&#13;&#10;8/4/Ufn2hvrAuNUOD/h6FPLXNfgFbe570OKHivr9vQe0Oaq8XM1DlUfTGwUu3qdBzbWL+of7UPZV&#13;&#10;FO8R8KYdDe82i03GH63ayKsK09fPHofUfs6dcrhMbuCmDR6Cx9cboFLqzD/dZ+v15sfb09vDdR9F&#13;&#10;u3bvuGyz+HJWgxQ8Kfn0DmUwddiZCJoy8BNoqhVbSQPoJLDhv6+w7NaS275FR69Snt272e5xgwEB&#13;&#10;iMqTwPyPWCPSgUAm4AKm5JH5Fj/r+2lajVr08+fiABzX/V9nRiupu/dwbFqIKHLPPlsCHAZZHMlV&#13;&#10;SKTyYXY+pVH9k/7D2MNk5nn25xHcEtF6nJH2dQX7k+y+y82xNebaFtbwrVaCiOfmBgEniej6eLrr&#13;&#10;vPbF0+yrFmRWDDSlTTT25J+jRyD62Nv9j7kgfurmGzoCCD58DnrDvxOd/abfyJdcRRqEGpRh6fws&#13;&#10;CP5HolXYXUm7uqayTI49KjI7dMlxUhWdoUuSBWRoPpb/AHYvsA7ps19tEnjRAvEScjyHl1lZyR7j&#13;&#10;8t+4dqthfMtvfAAaKgaz/RJxXz0npNUOcx24KTwSIvmKhZIZLaxcfW4+v+B/4n2mS5gul0nj6EdH&#13;&#10;l5s9/slx4sZ7QTRl6TFRRZraleuWwFTPEIm1WiYsQoN7TJ/aT/Ye0bR3Fk/j2x/zdCGK72nmSz/d&#13;&#10;e+ICWGnIFSfUHyP+Ho0PV/yCocz4sHugxwVjBYw8jWgnb9P7Tn6H6XU/T2Ldm5oiuf8AF7ztYYqc&#13;&#10;V6x89wvZa62tn3Tl3VJGMlQO4V9QPL7OjDPRQVEQrMVMtTAw1+NXDSIPrcf1HsXCNXGqOjL9vUHi&#13;&#10;eW3m+m3BDG4xkUHTVfkg3X6g3FufyAPrx7Zzw8x0vAUZGa9Zaaqno51qaaUwyx2IdTa9voHt9R/W&#13;&#10;/vauVOpTQjpueCG5iMFwKq3QqYvN47c9EcZlESKq0Wtx+4QOGiJt6vzb6+zaK5ivI/Bk4+vQDvdq&#13;&#10;vNjufrbIlo6/sHz6ROXw+R2tkKbIUo80VJU09bRVDAkRz0ky1NOkpH0syr6h7L57Z7SYOmQDUH58&#13;&#10;f8nQp23c7HfrZ7Sc6WkUoynzVl0sf2E46sE+XsFPvXprr/sKgTyI8GEybSBbsaXMUCXL/kcuCfqR&#13;&#10;+fYw39VuNrS6XhVWH2MKf5esTvYKaTl33I3TlO57T+tFTy1wSHh+Q6rF5F/66mtxxa/FvYGGqnd1&#13;&#10;mo4App/Z9nWNZZYJPLHIUdbXI5uAeQV/N/bIdw2oHp9oo5YtDgEdPsGRo6+M01WihmXT6+EN+B42&#13;&#10;P6T/AIH6/j2pWVJBpk/n0UyWdzaP9RbE49M/t/2Ov//TWVRuzN7hopDmHp6h6ur+8KrCoECR/wDA&#13;&#10;Sji1XssdtQI5LEkm599UCjKcefXyKy7fZ2d0Da1GhdNa5J8z+fmBjyz0FO86Dza5VF9aj6An1L9R&#13;&#10;/vF7f197mTXGK8V49C3ly7MX6ZPA+vRZdx7cp560V7whjTAlri41DgFh/vPsP3NsjSeJIMjPU3bP&#13;&#10;vMsVsbVG+PoufY0EFNLUVrSRwUpgklmkkYJBCsClppJHbhVt6yTwBcm319hfdUSMl60FCfsoM09M&#13;&#10;V6mnkmSa58O0UF5AQFAyWLGgUAZJJwAMk0pnqpnfO46h6DO7vnktXb8r2lxsZWSM0218XI9HtylM&#13;&#10;TgMuuLXVOHBOqU2Zl0gQhuV03gy38uGuSNIGNMK4QeXHLEH+LiRTro/yfsMKX1ny1Go8LZo6SkEH&#13;&#10;VdzASXLVFQQrUiUig0pQgEGpa3F7nlmLEk/4k2PH+v8AT2DSe4nqeVIUBQKDqBOnp4ufz9fz+fbE&#13;&#10;yVFR0oRgOPUL2k6f64lb8gkH82/P+v791YMR1hKkfUe/VHTgIPDroqWH0v8A4gf8T7oyqTxp16g6&#13;&#10;xlD9Lf7x9f8AYe2ymceXWq9c46eSV0QISZGCDi3LG3uyq7MFGa9aLrGCzGgHRh9p4f7OgiUrZiqk&#13;&#10;2Xnn62HsdbfaiGIDqHeZdzNxeNTgMdKupRqWlmqGiZhEhIA5LuTpijF/7TMQi/1J9r3BRdY8v8Pl&#13;&#10;/s9By3aOedIieJGfSmTX5Uz+R6CTdUdS5gpNXqH7k2ixXzH9yTSRzbUTp/oLD8ew/fh3KoMH/L1J&#13;&#10;fLrQKrzeR7R/pfL/ADmmK16esEAaZbsVZQVIBvfngn2rtAOAPRZvLf4wQBXpVU9TNTsAkp0j6g/0&#13;&#10;/wAefa8SMteg3PbxTLrKd329Q8ixeVZC55/UqmxY/k3/AD7Yn1kAn/Vw6U2I0R6Av7c/8V0IfXux&#13;&#10;andNfE88bpjoWDyPYqZTf0oP8OefZztW2teSKWFF/wAPQH525wg5es2S3YGdgaDjT5/Lo/e08PRY&#13;&#10;Oigp4Io4ooUVURFRR6Pzp/H+PuTbC2itowsYxSmMdYXcybrd7xePNcMWZskkk8c+fT/uvsLF7NxQ&#13;&#10;rqsPU1FTIKTEYyn5rcvkmUmDHUUVidTfVmPCrdjwLe3rzcodviEspqxwqgVJbyH+rgOizlvkvcOa&#13;&#10;dy+ktaIiAvNK2EhjB7pHNRgeQGWJCjJr0TLdXYWTqsnVVmRqYKndFcWiqZadhJRbYx5Y6MBgyC34&#13;&#10;4qKgHVIxb8fqAV5usxmMkxDTNxpwjB/Cny9SOOfLrKjl/knb4LCOyso2j22KjKrCkl1IPiuLgfM/&#13;&#10;2cR7UTSaauCEdvMok9LMTqJUksSeGY3/AK839oTlNQNehYlYTo4AcPkPTpiysAmi1AHUL3tfUP8A&#13;&#10;Eg/1/wAPaS6VX7l4j/V/xfR3YT6JPl0i2PNj9Rf6jk/6/stPHPQuQCmteuNwOb2/Hv3V+s9PVSU0&#13;&#10;yTRvyh1fU345vx7ukjIwIPDpNc2sVzEYnAz8h0ZXr/eK1cEUM01plIFr83H0+vNvYu2y/wBYyeH+&#13;&#10;x1APOnKn0sxlRKq1f8vQ+0uRNXEFLDkccLf9Pqvqv/r+xKkxZOoXnsfppCeGekzkoTFOZ4+ADc2s&#13;&#10;fqfwouPaSeoz6dCDbpVlh8FzkdNlbSRV9PqCAkrzxax/1vbUqeInS20upbKfSTj7egZ3Lg39QCln&#13;&#10;DHx2uSy34A/x/wBf2Hbu3H59Svy/u6UBY0B4/L8umbDbDyeXvrvTC49OnU5vz+LW/wBv7at9tluD&#13;&#10;3Y6NN15y2/a6Fe8kH7OhGx/VGgoZ4HqSWS4a9h/UFP8Ae/ZlFsZXiur8+gNe+5RlQiJhH9nHoQKb&#13;&#10;ZApwAtEqDiwSMfj8EkezVNvCCgToE3HNrztVpST8yesdXtllUhKYkcf2bkc+9PZeQFCOr2+/q3c7&#13;&#10;06k4/aM8hCiEIARctYcf8F/PtyKyYjpPeczQoT3avn0q4NoxxKGlku31sF/H1PLcn2uSxpk8eg3N&#13;&#10;zO8hKxj9vUz+GQwkiKmLnizSAhb3/IH4938EIe1f2npL9dLLmWSn2dcHx80iadSRKSfSgF+P6H/f&#13;&#10;W91MLEZx1db6NM/EfU9Q3xcH1kLO351yXsPoBYC3uhhAFT0qXcZWGlAB/KvWJxRwp9FAF/yFFx9L&#13;&#10;sR7r2rnh1cNczHTx/n0y1max9MGDSRXH1AJY/wCtf8+2JLmJBWvRtabRez8FNOkfXbvpYgwQjgfV&#13;&#10;2VRb6Wsv09oJb9B0KLPla4ky48/If7HSFyW+ogXBqUW4PEZ1Ef2b3/2Hssm3IDicdDGx5PkKgiMn&#13;&#10;7eHQf5De8Zvp8kpueWPHI+o1H/Y+yubcV6G1hyjIO40QH5dIyt3fVvr0Iig8C51H6fkDj/efZdJu&#13;&#10;Uh+EDoVWnK9qhGttR6S9Vna+Y3eqZf6LGANI/pq/HtDLeTSef8+hHbbPZxYEdft6ZZK2aQ3Z3bnk&#13;&#10;u2oe0xkY5Y/z6NEs4Y8AAfYOoTykXYtyfpY8fX8g/X20TXpYkJbAwOmqqnuDc8/65JX/AHx9tSMA&#13;&#10;OjOCJQwoP5dJyplGqw+p+p/oPzf2XyNivRxCh4jpuMovf6k/7C/+v7SGU9Kgg6xmbk/p/pz+P8Pd&#13;&#10;fFJwOthRWg64NNf6nj/CwHPujOfxdX0nrF5RcfnmxAuTz9Le6hwft63px05UtLV1BtHA7C35AUAf&#13;&#10;g3PtTDDPJ8KH7eHSaaeCEfqsPsp0p6PA1L2aaQKP6R+tv9v7NIrd6VlOfl0RXG726YjGr+XSuosH&#13;&#10;TRhTKGkt9dZNv9cgezGK1QirdB663i4eojIUdO4paaJbRxKtvrYaQR/Ukf8AE+1JhiVeir6iaZhq&#13;&#10;Yt+Z6b5niQmxAA4N7H/eP8fx7Suy+XDpbBHMfXpskrkU6UBe34ALH6c8Dj23qrw6MEs2OXNOvKK+&#13;&#10;oNkhKjm1zouP62HvYWRsIOtk2UFfEcEjpwgwNZPpM7kL/RBYXP8AVj7fW1lbJx0hl3u1hxEAT8+n&#13;&#10;mn2tCukyKGYG939bE2559qFsF+I8eimfmSZhRDT86dPkWDijtpTgcfgC1/oQPalLZB0VSbxO9SW6&#13;&#10;cEoIIl1NoAHJ1EKGubD1H26I0HHpC15PLhKmvp1mUYyT9gSKX4GjkhtPFgzED/H24ojPaTnpg/Wx&#13;&#10;/q6KD16S+cwMNRHIjRh0dT9QCrAixv8Aj/Ye0N5ZrIrK3A049CLZ94lgdT5j59Fo3NteTD1DzRI5&#13;&#10;pXdrX+sJJ4X/AFvcebptTWshkTKE/wCr8upk2ndY9wiAbDAdJ6GM/Tgfkn+gP0HHsqUauHRq7A8O&#13;&#10;hl6xyklJUSwiQBDJq0m4IZlAvY8/j2M+W5mQlBgdAHnawjurYSMM09OjNw52eOLU0mlNB0k3KMAP&#13;&#10;7VvY8W5YLQ8OoJk2eGSUaRVulDt7cUVUWieUG3Fr82PFtI/1z/sPau0u1kbQx6JN62WezUSKunP7&#13;&#10;elHkdvCuiM9HpSYAkLf0SLa9r/1/p7VywBxWPy6IbDfGs5fBucof5dI6DF5KWYwpRVDyJ6WQRsAD&#13;&#10;fgXP9f8AD2iSGXXQL0JZtxsYofGeVdP256XOK2NmasL5QlMptZWJke5+vA+lva6LbbmX4sfLz/b0&#13;&#10;Edy5x2m3YqhMh6ETFdcUqFGrGkmbj0khEPF/0jm1vZvBtCjL1P8ALoD7lz1cuSlsNA+yp6X1Lt7E&#13;&#10;Y1F0QQxkD8BQQCL2JPJ9mSWlrCK0pToF3W+7nuDEFywPrXrHVbn2/hwfNU06lABpDoX49V9A5/w+&#13;&#10;nvUl7a24y46vb8v71uh/SjY1+VB/PpFZTuPHwKy0UJlIBKvKyxpe1gbElv8Abgf6/svn36JQfD6F&#13;&#10;23e115cESXj0HoBU/lTA6CLPdw5ScMBWJTRkkaYBZiP8XNz/ALEH2Q3W/TMfj/IY6kvZva/bogC0&#13;&#10;Rdh6/wCUcOggzHYsszM8tU8jE3LSSszt/S9yfZBcbvWpLfz6lPbORViRRHEFHoAB/g6j4TfDzzKo&#13;&#10;kuNQP1/2HvVruZZ6Dp7eOUFgh1MnQxYHOzy1lOC3+cDr+SPUns+trl3dfnXqLd62dI7WTGFz0nuw&#13;&#10;adqlZH+pdFYk/W44v7TbrHrXo65KmFvpB/1cegkrsc0VGCP84tzo/wBS1uP9f2QzQgRH16k21vw9&#13;&#10;2VPwnpJUj+VZFvqZJHjNrXBDHUL/AOJ9lyaW+LoT3SeGwbyIFP2dIfP0xpMpBVKvDyRtY3sXRwf9&#13;&#10;5HsovY/DuUlHmehPtVwtxYPC3EV/wdCIsavRM72MmlSoBIsSB+Pp/r+zrjDqpmnQNZyt3pThXP8A&#13;&#10;l6K5uyMw53IK36mmEpseAXQEfT/A+4v31DHuEq+pr+0dTFtTh7GNh6U/Z0yUlRLTTLLDI0ciEFWU&#13;&#10;88G9rfkH8+y22leGTWhoR6dLZEWRCrcOhn2ruSSvlgoJFUVc7JFGQfRMx4AYf2b+x9te6NdMtvKO&#13;&#10;48OgVu+2xwxNchqIoJOM4zjo3m1/jnWbvo0nyE4HnQM1JCodCjcANIRcn/WHuRbTlFr+GtxkHyHW&#13;&#10;N3Mfvpa8tzmCxTUFJGsnOPQf5+hT258V8Jh2QQUdMGBOppYxLKGvz63DEf4i/s7s+RbG1P6Uainr&#13;&#10;k/z6jfefvD7puKGsjAei9o/kadC5R9LU9FGqhadQotYIBbm62ta3s+i5eSNaYp1G937sXN05buJP&#13;&#10;qenyLYMdIhESJNIoOlURQvB4HkYgX/xF/wDW9qRtYTCivRNJznJctWVtIP8Aq+3rs7fzkepaakgh&#13;&#10;BvY+QSMoH+JAH+xA97NpOgqqgde/fe0SMDPIX/Igf5T0zVO2dwTveZfKb2OqdbXt+FHA9sNa3LVq&#13;&#10;ePz6Nbff9igSsGPy/wBX7eoB2dmx9II7fX9fP+8AD2n/AHZcU8ulq81bSRlz+zrmu0s3pIECnkce&#13;&#10;RSqj+g4/23txbC5ppNPl1o80bSTl/wCXUV9n5vkGnQ8jnygH6/kD23+77gmnT6cz7RQd5/Z1GOzs&#13;&#10;3c2gQXYXsyG/Fv6f4e2/3fcgcP59PDmjZuGs/s6wts/Nxj/MLYkfSQc2+n+2/p701hcj8Nfz6uOZ&#13;&#10;tobgx64JtnOxlgaWN4yfWhkHqF+SD+D/AI+/CzuRxXp079srCokIbyx035XqCr3BTO0cEQuDr8gJ&#13;&#10;VdQNg9v8fyOD7bm2GW5j1KtK9Ldt9z7XZJ1DMxpwIOcdEx350tkNh5WbJUaKaORT9zFGbJC6tcyQ&#13;&#10;g/jn6e443Llh9punuIeDHIHCv2dZUcle6O383WaWdxVZcaCfxCnA9B3mG1UyG9xqTkf1P9P9v7Kb&#13;&#10;onwx0PtuUCcginl/sdN0BNhbni3+twTf3SPJI6Wyju6U2HzM+MlXktTuwLxkcJb6uv8Aj+fa62uX&#13;&#10;hcDy8+iLddrh3GI6xSQCi0/wfZ8uj19L5PM7qoFosVWSGSIiHzpIAYlPIN/8L2/r7kzl6ee9hEcD&#13;&#10;UpWhPWHHuvtu2cuXputyhFTnSfOnnToQ8p0RljlXqtxZTKVdPUkywKZZUhYEAtGWux/B/oPZnLy5&#13;&#10;O8xe5kZwftp0DLD3g21NtWDYraKJ0GlsCoz9nSnx3Xm18EqyNBSRMosZJNGsgfW8khJP+IHtbDtF&#13;&#10;jbCpp/LoN7hzxzBvJ8NHdgfIVp0+HMYHHropIfOw1A+JAkf+B8jf72Afan6i1hFE6KRte83ja7ht&#13;&#10;NfXJ6ZandFa9xTiKkQk8IqySAfj1sB/vC+07Xsle2ig9GVvy/bJ3S1lPzwOk7PW1MxLyzSTkk8O5&#13;&#10;YL/rD6D/AGA9pWeSQ0ZiR0fw2VtCP0kC/YOoRqCPTdRybAD8Hnn36iDFf59KtArXrpZjxYXB5PFr&#13;&#10;D83Pv2lKVBz1Zlqc9RXYs3AsLfUW+v8AT2ndy2OnVWg6fdsjVl6cfUlZf9f9H19qLEVuF+XRRvxp&#13;&#10;tkh+zoJu6E/3J0qsLEyTnUeVHAP0t7JeYQRKqj59SV7SkNYyN/RA6AySESA6h9R/sT7DOh/MdTIk&#13;&#10;hU1HTNVUGrlVNz/rDj/Ej2y0QIx0ZW99pNGPSdqcaQTdLfnjn8/i3+9+0UlqSSR0e224AgAH+fTB&#13;&#10;U41gb6C/0455/rz7RtCynPR1b7iDgtTpmkoG+oBU8kf2efp+r/jftOY6Go/l0apepShyD+w/l0N3&#13;&#10;x83TUbc7g61qq0u0NPvDDqswALRrUVQpVD3PIu319iLle9ktN9tGb4fFQV8xU0r/AD6if3p5et96&#13;&#10;9st+iscO1nMSvkaDWafPt8utsD5brF2l8D9kTnEy4rIv1l2VtnIxSNOZWbbPY2Xo6StJmAK+enMV&#13;&#10;QiEEBXFvSecg7mKW62/erRgUVzULQduqIEjHqVDY8iPQdcYOUbmz5T94+TNyhkErqIw7g1Dqk58N&#13;&#10;fMDw0bwiAeKE0qT1plV2LrcJNG51hUNo6heLFTp0vf6E/kH6/j3izLBLaNU8B/k9T138s9xtN3iY&#13;&#10;UHdxU/5PlxPQgbY3XDVhaKtKCcKNLsbrNp4uAfof8PZpY7gsn6cvHoFb/wAty2tbq0yleA4jPD7B&#13;&#10;jrjuLbvnLV2PX9wgl4ltplI/IH4Y/wC8+93dmH/Vi49b2LffBC2l6e2tAfQenQdFmR2R1ZXVtLBi&#13;&#10;dQYDlWU+yjWwOeh2q611oRT5efWVZv6Wva39T/yT7sHJNB1QpXpYbc3fX4OVFWRpKQlS9Mx/Suq5&#13;&#10;MRPKn/A8ezG1vpbVx+JfT/N6dBbf+VrTd4yxFJfJhj/evXozW2d94/MUqxSSJUwP6SrXE1OwOkKw&#13;&#10;HI/r9P8AY+xjZbnHOukmtf2/Z+XWP3MHJ19tNz4sY0EVPqGHy/1V6nbk2dR5WmaogCOCuqCoj5eI&#13;&#10;j+y1rXH+w9uXdjHOutf29JNg5ou9suFgkx/EpOD884+zoEpP4rtirMb3ERe6jloZ1v8AqS/0a3++&#13;&#10;PsPETWshV+HUtr+7eYLbxIyAfPhqB+fmR0saOtxe4KYwSiMyGMeWOUKWB/1voR/j+Pa5JILpNLcf&#13;&#10;PoK3NpueyTiSH4RwIP8Am6RWb2NU0heqx4MtKLsYRdpI1ve8TD6j/X+nsrudrdCXi4f6uHQs2nnC&#13;&#10;3uQLe8oknDVSo/PpLGlKqRpI5tzq4IPIIP8Aj/X2iNufPy6EPjKx+KtfP16Vm0d47g2Tkosnga6W&#13;&#10;lmUoZoSW+3qkU+pJ4b2N/wCtuPx7M9u3C626XXbPSnEGtD/q4dBzmjlbZea7BrDeIlkXOl8a0JFA&#13;&#10;VNK4408+rC+uO9Nsdl0KYPcUMFHmWhEM1HVCMRzhhoLU0knDg/UqeR7k7a+YbPdoBb3OJBih4fOg&#13;&#10;PWE/PHtFzByFdtumzM0tqDVZErUeY1AZU/Ph6dBT2t8dJIGl3N18Ujl9U8mLifTBMOZW+1YfpP19&#13;&#10;FrH2T73yuVJu9tajcdPkfy6kT2698FlVdi51GpCNIlI7l8hqHmP6XxDoutBuGVJjic9BJQ5CJzC8&#13;&#10;VRH4iXBsVKPYqfxb6f09hWG7OowXQ0sMEHHU33uxxtCu57JKJoHowYUNRxpjjT/Vnpoz+2BLqr8Y&#13;&#10;VRydRiB9MhU8FCP0N/T2mu7DWfEgPdx6NNl5hZVNjf8AD+I+VPWvHpY9a96Z3ZVWmNzbVFZjEYQa&#13;&#10;5NZqqNNViHU8uv8AtX1A9mG0cx3G3v4Fz3JXj0FufPZ7aebLc32zhY7ggGi0Csf2YPy6Pbgtxba3&#13;&#10;1j4clh6ynE8qh7RyBo5GtbTIPwb/AF/P9fckWl5abhD4tu3l69Ye7xse+8pXjWe5xNoU0qRmnqPl&#13;&#10;16emkp5GjqEMbE3P9GA+hVh9R+fdyir8XVIZo50DxGo/mPt6h+ZonV4mdJEbUjo2kqQeCP8AH22g&#13;&#10;odQPSnQJkKSUYHiD/s9CltzdlNkYf4RnhGWceJZZLaZgwsFcnhT/AF/r7N7e6SRPprjoC7zsFxZS&#13;&#10;jctpJArUj+Hz8uPy9OrDKDaFZuv4eVuLeb7+TBUeapaKVfVMKfHVb1uMBH40QPHCQvA8fHsWeCZd&#13;&#10;lNu+ew088LkfngdYpXe8x7J79x7zGnhLPNC0i8ADKipIfmHkDN/tjXqo9Wdvzpta4tYBh+q4/wBf&#13;&#10;3G9ZODeWOs9yiUBI41/w+nWOX6n1A/ggfn/Hj3rqwp5dR3swN7H/AGA/3r3V/h6ejqrgkdf/1MGD&#13;&#10;rPLSqhIJUFTfn6D/AB99WFq8Y9Rjr5LNzt/DnLDz65ZgLJBpY/1ta39ofgf7b3un6Z+fWttZkl1D&#13;&#10;oB9x0rRGqQKumVGB4H1HPBHsnuVoa9StstxrCPXgR0RDvHHzZ7bmY2v9zVUMOSi+0rqukstWMe86&#13;&#10;nIU8Eh4BngDwMeRpc3B+nuPOYrdrq0ksySocUJHHSTkD/TDH2E9ZZe0l/HsnMFpzBoSZrdtaI+UM&#13;&#10;iqfDLAfwSaXHDuVTUceqz+8MMZ3hNLAKajx8ccVLSwrpihhhjEUMUaj0qFQBQALAD3EPMlsZANI0&#13;&#10;rGAoA9Bw/YMfl1nt7SbqkSstwxeWepdySSzOSzEk5JJJLE8SeJ6LEyg/W9/of9hxY+wWy6qkdZAh&#13;&#10;j59Q5Igbgnk/i3+9H23TyPShGrjprmSzcDngWA/w9oZE0NTpYh1DrGEY/wDI+f8AbfX3TQx4dbqB&#13;&#10;xPXMQFhz/iPoTb3cQs2T1XxQpxnrIlEx+iMfxzcC/u4tyTnj1RrimTjqfDi5n+kYXni9+Ofxf2+l&#13;&#10;kzcek730acT/AIelxtTai1uSjad7rEdZXTYGxsB7Ndu25Hk1HOnoKcx8yNZ2B8IZao6MtQ4emp4F&#13;&#10;SOJQLC3H+wN/+R+xqkCoAFHl1Ad5utxcSFnJ/LqBnaaKGCNiwVYWaoKrazNGLRK1v9qYEgfW39R7&#13;&#10;auFooJxTpZs08sk5QVJYaQfStK/yx+Z6APIkVFZNIQSCTp/IUD6AafYVnIeQv8+pnsQ1vaoimnDq&#13;&#10;PR1yUrFWIXn8m1z9T7rHIY2r0ou7N7hdQyenl8pFpJX1Nb+vANuOfp7UG4xjopXb5NVG6FXrvY1Z&#13;&#10;u+eOtrYJIsbC6ujMLGUg3+p/F/pb/Y/j2d7Ttkl+wklrpGeo4565vteWoXtLZ9UzenEf6q9Hh21t&#13;&#10;+mxlNFEkKpHGqgKEsWsNPNuPckWdqkSgIKAcOsRd93q43G5LyOxJJ4npz3JujHbSxrZLItIbukFF&#13;&#10;Q06mWuyNdJxT4/HwDl5pGHCiwUXdyqKSHby8isYfEkNc0UDiW9APM/ZX9nSXYeXdw5mvlsLRQMan&#13;&#10;kbtjiQfFJK34UUGpPFiQigsQOiY7+7EyFbXtPVVEcufkinpooKaoL0O1cbVj9zGULJ6JKhwB93V2&#13;&#10;1OfShVFCmPtz3aZpvEkaspwBxEa+g8i38TZrwGB1lPydyXY2tmIbdCtkpUlnFJLuReEsgIqka1Ih&#13;&#10;hwIx3MGkYkBRT1bs5LsWlYlnZiWLH6tdj/xPslVzQs2SepHuLVUFYwAoxQenSzxtWJI1VrXHB9X+&#13;&#10;8ezOCXGk9BO/twD4i9S5otQtx9CLXvfj6X93lXFV6YglyD0h8jTGGa4AswZf+Ckng/X/AA9lsq0N&#13;&#10;R0L9vnEsek8R003IBH+8f09tdGHXQNvp791vp6w+WmxlXHOjFVDi4B4t+b+37eZ4ZA6nor3Xbotw&#13;&#10;tjHIBUA0J6NdtTcYr6aF0e7KoDgHUT+eV5/pb2NLG88RAQainWNfMmxGzuWR1qDitMdCC7LVwEML&#13;&#10;gr9dQBAIuv8Asb+zVqSJT16BKLJazjScV6YqdjTzNTyE6SODyBwbAj8fT+ntOjeG3hno5mUXEQnQ&#13;&#10;ZHUOvxaVE0DcWMqg+nixN+f6/j21cQK7DT+fSux3GWCFqGnaehO2xtqKCWMsOHCggKvANvyOfyfZ&#13;&#10;xZWYSh6j3mHf5ZoyoOR/k6ErJ4iHH00MzCNCSTyPUR9bkfX2aSQoi18ugJZ3815O0YJPSUlzVIik&#13;&#10;IhlIsLIukAXtzcc/7D2lN0gOB0IYtpuZDqchR+3/AAdNkNa1Y7COniX1E+rU5v8Ag8/n2wsniGgF&#13;&#10;Ol8loLVQZHJx5Y6U9HjHnTX+VUsR9B9P8PaxIfPz6D91uCxtoPAnrKTBEDdUDCwI+pB+hJv7drpG&#13;&#10;T03SWQihx0lsrncdQ6mlqYEseVMifT6/QfT2guLqFMsR0Idt2e/uyBHGzV+R6DzKdh4mmvomEjDm&#13;&#10;ysB9eByPr7K592hQUBHQ627kbcpx3x6fmf8AZ6DvJ9oFtQpkYCx5X8tY/Rm9lM28Ek06HO3+3lAD&#13;&#10;Mw/1fZ0g6/fuSnuRdf8AU6nY6Rax4HB/23srfdJGBHQzsuS7GAjVx+QHSPrNyZCYHVUMlzeyfT/b&#13;&#10;n6e0El3Kw016E9rsNjC3alT6npMVWSlkJLyyEte+pyRyOb8j2laZnyT0f21iiikagdMs1Xf6c2va&#13;&#10;5t/r/X2lZhWhPRvDaetOmmaoJvbk/Qcjj+p59pHmb4R0ZRQ1wR0zzT6rgf1N2vz/AIj/AIj2nJ6N&#13;&#10;IoAuOm16i1xz/j6vz/sPdCfM9GMduCKnqM1Sf6gH6fUf7wB/xT3XWnr0oW3ThTPUV6gf1J/A554/&#13;&#10;r/vh7oZD+HpQsJBpTpunmvf+txcc2v8A0/4n2ldgRQdLI4wMcOmKofk/7b6/X/D2gnOaDowiHbTq&#13;&#10;EPLK2mNGe9yCqlgD+L2HtKA7/CM9PEqoyadT4cNXzm5VYlP5b6/64Ue1UdlcyDuIXpLLfW8eCa06&#13;&#10;eoNsr6WmkaT6XHAH1/qOfatdsiGWNT0Wy7wtaRgjp3p8RTQW0RICOBddR/259q0t4U+FQD606Qyb&#13;&#10;lI4pU/keneKNI+CAQCLkC1gOLWH+PtQuOPRdJI75PU37lFseAfwOQGt+Vvb3fUtK9JTbvIKk4PWV&#13;&#10;K2ZzaKMve39luT/U2+vu4kfgnTT2cSf2hA/P/Z6lR0uSqeNIiVvof1XF+bLzf28IZ5OOB0ne4sLc&#13;&#10;aq1I6mQ7Zkcjzlnt+pWJVbnm4A/1/p7dFgSak9I5eYI1H6C6adP1Lt6GLSAigAnkKFH04/UPahbO&#13;&#10;NfLopuN7mk/Ef29O8eMhjINkP4H0Nh9OfalYUrTore/ll4nrM70lP+uSNf8AAlSTb/afr7tWNMN0&#13;&#10;2q3ErUVSf9Xz6gyZqmjv4UeQg24si/T63591edOAHSqPa7g/GwH25P8ALprly9XIfQI4QT9VB1f4&#13;&#10;c8+2DKx4Y6Xx7ZbplyWPUFpZZm/ckdifyxJt/vPujMW49LUijjFI1A/LrmCRyOCPof6H8e9D1rTq&#13;&#10;5UMKNkdKGkrI6uP7WoIDkEK/AB/p9f8AefatJBKtGweg/d2r2khuIcp6dJzP4CKrjljeNZFdTzpB&#13;&#10;uPyfaC7s1mQpTj0ebNvb20isDTOei753b9ThJ2DIxp5CfHKFPp54Rv8AW49ga+242MhoKqeHUw7X&#13;&#10;ukO5RVWgYcR8/Ppw2hP4cjbSQWjD/wCN0YG9v9b2p2pyk5HqOk+/QrNZ8ejNUdR91j0Y2JMaj62s&#13;&#10;GQKf9j7HkZ1xAg+XUGXUP098yVpQ9B3V5qt27kIq+As8GsRzwXP0Vhax+l/ZQ91JZzeKvCuehtbb&#13;&#10;Zab3ZPaTABwKgn7OjZdTbpxu6tDGRZY4PEssBPrjduSrr/rjj2O9ivYb4hgMdY1+5PL9/wAuA0BD&#13;&#10;ODpYcD54p0bqTa+ImoRWBYYXRUKyLotyPo/0Fv8AE+xybO3ZBLhcYyOsZV37c0ujaEs4JpTP8ugy&#13;&#10;zW78Jt6UwzzJJImvQkI8oYfQDUvpB/wLX9lFxfW9mdDZPy6H+1cs7vvkQmiQgHjqxT/L/LoNst3G&#13;&#10;iakoYUjBuFedxcH6KfGlrf7f2UT78B/Zgj5k9D7bva0uAbt6nz0j/CT0Fec7TyFSrCXIyBef24mE&#13;&#10;af0sfHa/+xv7JLnencVZj+XUibV7dWNu1IbdScULCp/acU6CPK7/ABdyJyWJJJZtRJI5+vshuN2P&#13;&#10;GvUn7dyXwBQUA9OkbU77kl1WkI4I5b6f7Eey2TdqnUT0KIOUYo6VA/Z0jsnuyaQ/5xvVe12+v+tb&#13;&#10;2WXG5mh6ElnsEEQ4D9nSMqs9NKf12Nz9Wv8AQX+hPskm3Jj59H8NiiDgPy6WWza+Rp47uQdS/wCP&#13;&#10;+P1J9nG0XDOwB6IOYLZWt2xwB6NTteoP3FEbjUJY7k/7WNP9bex/YuNafM9Y88xW/wDi02r06ETd&#13;&#10;NCklC7CxPha5tcGym49mt3HrjPQH5cvHjulHAAjoLcjSRtji5UX0hh9NVyLnn/b+yeeJfBH2Z6kO&#13;&#10;wu2+t0jAFegIx03gzOVo3PIqDMgPFg45UD/Y+wlC3+NPCx8+phvk+o2qC5X0H8upG4sZUV1HrpoJ&#13;&#10;ZZIG13jjLkqpsb2Bt/sfdryCSWDUiksDUdJ9jvo7S4Mdw4UMPM06eaUO1FeZDHKIkOh+LWABNj7V&#13;&#10;oG8GpFMf5OkFxoF6WiYEas0IPnXos2+kZM/VMwt5RHItvppC+Mc/7D3GfMaFdwJ/iAPUubEQdtSn&#13;&#10;z6Ry/qX/AFx7IVNGB6OCKinS92TVrS57FTyAyLHVRkp9CTe31P8Ar+xTsc2jcoZDnPQe3yF59tmh&#13;&#10;QgFkYVPV1vSm98BLh6Oa+qRUUGIMoKsqgaZCfpz+CL+8nOX9wtpLcEDNOuXnuvylvEO6yxn4SSa5&#13;&#10;oc+VOhX3BuURP97RY4NCyhm8J9akr+qw4t/rAez25uQv6ka1r1HGzbE0yfS3UtGBoK149IyTfySc&#13;&#10;/Yuf9eT83/ofaEbkDwXh0J4uTJOAlH7Oo532EB/yBiLmwEik/wCv7qdyIBOnpQOTX/FN+wdYB2AC&#13;&#10;3OPIU8X8v0sP6D3Qbtq/B06OSgf9HP7Oor77UsSMe31P+7ufryfdDuKk/D08OTH04nx9nWGTfipp&#13;&#10;tQtyD/u79P5/PvR3UKANHT8fJjkf2w/YeuP9/f60JP8AgZjzxf8A1vdDu/8AQ/wdWPJbf7/H5DrE&#13;&#10;+/8ATe2P/wBb936/7b6/096/e1c6erjkqvGf+VOs8G76ysb/ACbCzSf7UHIXk/6trD+vu6X7uOyO&#13;&#10;vTc3LFnaYmuwp+yv+Dp5gr6yWxqqWOlUC2lZPI1v9cjj6e31lZ/jHRRLZWsdfppTJ9op04/x3C0I&#13;&#10;D1FKkhGkl5ZhZCBqHB459u/VW0Xxrn5npB+591vO2GSnlQDpgyPeG28KSn28MnoZTFDIHJBBuNCX&#13;&#10;H0/Tf/b+0c3MNrBilfkD/m6PNv8AaTft1AfUVFR3MKCv2mmPXoCd+Zen3xQzy4vF132k6MzSzwrp&#13;&#10;jubaC3PN/oL39h7dJv3jGRFGaHqYOTdsl5Ru1jv7mPxEIwprUY/Z0SHdNC9Ak9NKhR4J1TSyaSLt&#13;&#10;cEj/AFvcabhEYdUZ8j/LrLnYbxbsLcKahxX9nHpNU91W35+vH+AsfaNPiPQgl49Tow0zrEi3ZyFU&#13;&#10;A3uW4UWH19vJ3MNHHpNKyxoZHwFyfs6Pn8XpH2zkJEZfIpFJNUIx41ySMGAH+twfcncm0s2KnPAn&#13;&#10;5Z6wz+8Ki7/ZiUHSasqn5AdWJZHcdBuRUx6NHSyfbDVCxH3CgyaVPq/Atwyf7f3Kdzdx3bCL4TQ9&#13;&#10;YTWWz3eyH66hkXVx/DgVz/mPRfN1bPyWIlkq1efIUJu3nkLSzxAm/wC6fyv+1j/Y+wxeWU0XcTqH&#13;&#10;+DqZeX+aLHcYxblVhm4UAAB/zHpAyMwtYjSRf/Hj+hHtAgU5PQxUBjniOsQYkW5sfxe49uALTUOr&#13;&#10;UXyHXQtc/wCtY/7D8e9OCwGnrZB6xMVDWa44FiLH/W491kKAZ49WGrrFq/Fxb+p5HtP30wag9OhC&#13;&#10;2QOvE2t/U/14H+39+0CmcdOKgI6fdrTKubpwbfon5vYA+Ow5PH59qLLSLlSOiXmKFjtEgX1X/D0G&#13;&#10;nc3jmytGB9Qagkg8E8f4eyjfu6ddJ6H/ALU6odulrj4f29Ai8BBJF7X/AKfX/W9h4h1xSo6l4SU8&#13;&#10;+uP24a+oqLn6Fb/4/Ue9+DjhT8/9nr3jMOHWCbHK9x6foPpx+be22gI6eS+KmnTfNh0K8D6i35P5&#13;&#10;+lvbJgr0si3N186dNMuDUWIA5vxa/wDr+2DbJXuGejKPd5MVz1KwdLHi9xbdyThR9hnsTWs36bLS&#13;&#10;16Stc/7D3e2jjhvIpCMK6n9jA9MbzdS7hsd7YL/o0Eyf73Gy/wCXrbo3LmKLe3wOoJsdb7zEbn7g&#13;&#10;2rVRILMYX2/g9zUUhvzZzkJLMBYgEgnn3kjDcGW6v4kHbJbpJnjqIlQ/yQdcOLza22fmvlq/vDRo&#13;&#10;rySFfTww0M2r1B1yyKVPDSPPA1BJauhyjV9FLoaaGpqaSaJ1GpXinaNxLf8AoR9Rx7xn8SOfWj+T&#13;&#10;EfsNOu60cF7t6wXkZIVkR1PkQVB/y/b0HWa2vVY4tU0QkeFTrZE1GWLnho9P1H+8+yi5smgbxIuH&#13;&#10;p0ONr5gt79fAuwA1KD5/b0oNq7wR2XH5RwHJ8cVQ2kK2ngRyH8N7VWG4hj4E3HyP+rh+fRLzHyww&#13;&#10;X62wHzKjifs6ddybdiyV6+gCCqAJZVGlJwP1B7fn+h/2/tReWglHiwjPp0XbDvslh/id7lK8T5H5&#13;&#10;eg6C6QSQu0c0bRyRsVZHuGUn/iP6H2RmoYoeI6kZGSWMSRkMpFa+XWRJf7Q5/wAf999fdgx4g9Ua&#13;&#10;KmB+zp2x+Tq8fMlVSTNDIhB4vocX5WRPyD7UwzSxuJI8dFl/t1tewNb3S6g38vmD5fl0YnYnZqSu&#13;&#10;tJVMIZbKHpna8c39lmgc/wCHJB5/1/Ys23ef9Dc5PkeoM5x9vTEv1Fr3JmjAZHybzNPljoW8ng8T&#13;&#10;uehd6VUcuAZILAMsv1upN9Lfkf8AE+zya3gvE1JxHl1GW3bvuXL12I7s0UGgbNOHn69F7zO38ht2&#13;&#10;rMqNMIY3/aqVBEkRB/TIFH+sPyD+bewzcW0ts5016m3at7sd8tRFKoLkZXyb7D5f4fl0pNv7ziYp&#13;&#10;R5UKC1kFQbaGJFiXB/STxfm3tTaXw1eHN5+fRFvnKjgNebcftXzH2eo6VmU2fRZSI12NMaTst/SQ&#13;&#10;UlBGqz/8QR7Wz2Ecy64+g3t3NF1ts30u4AsnDNar9tc9BPksRLRzNBPE0Uit9GHBH1uD+R7JJoGi&#13;&#10;bSRQ9SRY7pHdQiWJgyngf9WemppJKR0mp5HhniYPHLE5jkikXkMjqQQb/wBPbIZojrBoRwPRiES8&#13;&#10;jaG5UOjChBoQR8x0arqn5JVmL+2wW9mWqoHZIY8wwJdFPp0Vqj6j6Wcf7H2Mtl5taIra7iajyf8A&#13;&#10;z+fp1jt7j+xFpf6945Tqko7jBgAnzKGtMZwT9nQ6b/6n2Z23ilzGEkp6fKPF5KXJUJjYtq5USGM/&#13;&#10;uLq/ryPYh3XZdv3uDxo2AfiGH+XqIeTfcTmr223A7XuQaSAGjxSVAwfKvA08xjok+bxm6+tcq2F3&#13;&#10;ZSSGiY+OjysaN9tUR8WvJb9XFip9Q/x9gG5ivNom8C+BKeTeo/n1ldtW4cuc+7f+9OWHCyY1wk94&#13;&#10;JGQBxpXz4HqHksBQ7hgWqpXVZihdJYyCGuLhW0/Vf96/Puk9tHcDWmG9fI9Ktv3m+2WX6acEoDkH&#13;&#10;pMYDcm6evcuJKCaWm/c1S0zajR1aqdV9IPBt9CvP9faC2u7zaZf0zQenkehDvmw8u877cy3iBzSg&#13;&#10;cCjoc/t/wdHu627u2/vqnjxWXK0eTVA3hndUlDWtqgk4D3/qP9iPck7TzFa7koimor4FD/k6w758&#13;&#10;9p945QmO4bbWa2rxUVHyqBkGnlToTK7FSQAVMT/cUb8iVQW8dxcCUD/e/p7PmSnDh1HttfLOfAlH&#13;&#10;hyDyOK06ZzqB4vwNQNyLH6AXHP8AT2zqHDozVQVow8/9X5dWdfy/t4S5qk7S61zlU9ZTzUOPzdAK&#13;&#10;uQWihkhkxNbDTxt+CFjeT/EqT9T7F3LF1JKkttNU6WDCp4A9pHz9cdYf/ef2CDb59o5n26MRFvEh&#13;&#10;kZRTuUiaMsfUBmVfsNOiXdq9ZyYPcm41w0f7WPy+QhlowAWCrUM+uEf8FsSB9fx7J922swzyPBwV&#13;&#10;jgft6nbkLnaPddksv3me6WKMh/OtKUb8+gHIa5uLEEhh9CCDzceyIfPj1KmK4Nf9Xr1gN72/4nj/&#13;&#10;AG/th66j0tQCnX//1Unt6qtO8NyutbrzfkfX31Wt3o2ny6+Ubd4awiTiQelFXXaB78kDg/4/4e1M&#13;&#10;oWhoOHRNa0Eop0G+fpVmgEyC/wBSSLDkfUm/ssuUqtR0NtonMcxiY4Hl0UbtLAiRXqFS4cNqsLjn&#13;&#10;j6W/PsHbvb1XWB616yD5E3VoyIS3ClOq6+1NseWOrj8Y5EhW1rfT8+4u3uzUhlIzQnrNn255hMMk&#13;&#10;TliMj/Z6IRk8PNR19RTsioA7ML88fjn3F08BjlKdZobfusd1ZLODXA6gnHk8lQ54tpt9Pxa9vbXg&#13;&#10;Dif8HSv64eZ0j1PXTbfnnBKRBbkcvwBf8t70bRnzSvXhvVvF2u3WaPbXjUeRuRzZbaQb/wBfdltA&#13;&#10;Dnph99jZtMY/b1JTDRA30gkcG5HtxbdaUA6afdXOAQPs6nR46IXAUcfVhq5P+uT7ssYXFOkj37Vy&#13;&#10;2Osy0aI3H15sLWP+3/4n3bRQcOmzdNJ59CxsjFrEhqHFvLY/4m5va59iHbIFRdZ8+o05t3FpZPCQ&#13;&#10;4XH5+vQnehAbuFCgkkkFQtudRPFv6+zvFPl1HYYsKZz+38ugr3nmh9ixRvH9y37GpwSaZCRE4uWH&#13;&#10;P6hYkG9/z7IdxuQIqA5P/Ff7P59SVyts5+uKldWgCtP4iASv+1Paa0yOgKrMiqkgPqte+n882H09&#13;&#10;hmSQLwOephtbIgglafb0nJ6+QkBFbm/0JJDX5J9l0tw3FK9HUVqgpqx/k6G/qPrTMb2qoq2vSaHD&#13;&#10;wyI1mBU1Fjcj1AcHj2J+X9ouNwYS3IIQZp69RJ7le4G2cqWps7Vg1yyn07a+Z+zqxfbG1qbD0kEM&#13;&#10;UKxQwpEqJoPICAcj/Yc39y5aWaW8YVRRVHWC+/7/AHO73TTyOXdzUnjn/Vw/2OnTcW4cbtLFS5XJ&#13;&#10;SvpSyU1LSoJq2uq3H7FBj6dTeSaUiyr9LeokKCfb11cx2UX1D1IANFHEk8MfP16Q7Fs1/wAx7gNu&#13;&#10;sRVzUszdscaY1PI1KKg/EfsA7iASTdgb+yctfPkcg8bbhlglpqLHQzJPjtn42diXpKScgGWtmTT9&#13;&#10;3UcFrlFCooHuOdz3SdpfGlNZiKKOKxD0A/iP4j58K0HWWvJ3Ju3R2qbfYqfoEYO8jDTJeyqO12Xg&#13;&#10;sKGvgx0IUd5JdiwA8zSajI7Fmc6nYklmJsSSb/W559hpSXJJOepcMahfCpheA8up0UtwpW9wSSQe&#13;&#10;b25B/N/ahGK4PSKWMA6TwPSlxdWUZOSo4B/AuOeb+1kblWz0QX9sKHHS6itLHqtckAg8fkXuPZuh&#13;&#10;DL69A2RTFJp4U6ZsrRiSFzYcXF+Pr/r+0k8WKDo4225ZJMnpBMNLMn5UkEH6j2WMQraT0MU71DDz&#13;&#10;64spJBHFv8f+Ke6s9B2npwYFOu+bc/7wfflcU7jnqunNR0vdm7mlxVWkMjlYXbSDcng8EfX6/X2a&#13;&#10;bfeeDLUHoG818vx7jamRPi+XRn8Xl46iGORX1K4UlhyR/Qn2MIJ9SA16x43La5IJWVloV6l1pEg8&#13;&#10;iMQQLggFvoLWBH9fb0x1DUOPSe0PhnQwqDjqVSTrURL6ryJYGxGolSADYci3vaEFfmKdJrqEwysO&#13;&#10;Ctw6GDBVXko4pY2KyaACPqT/AIWb83/PsQWzBo8cR1F28W+i6ZHGCes2cr6upoXBkZnhuRfkMB6f&#13;&#10;qLH3W5kJiNPLpvabWGG8UgYboGa/J19K+saWjY3/ANbn+o9kMs8kZxw6lazsLK5XS3EDy654ndss&#13;&#10;NWnmjHjZhytrf43v71BfkOAw6Z3HliOW2PhsSyjh0MdHnplhSSBNQYAgk2UX5+l+f9h7EKXPZUdR&#13;&#10;fcbPF4xilajKfn0CfZWR3NBrraSukjpX/wA9FEAmkEcsp5I/H19hzd5bxT4iOQOpc5CsdimP0t1E&#13;&#10;GkAwTn+XRfKnLVdQWaWeeVmPqMkjsfp+bWHsNtI7ZJLfn1NcG3W8H9kgQH0HTTNNexJ1E3v+eD9A&#13;&#10;L8+07MAe3iOJ9OjSGDTwz/g6a5pv8bsOLf0/2I9pmYn7OjGKEdNE9SRxc35A/wBgPad3pw6MIoVO&#13;&#10;emqWct+o8f0/4r7oXIx59GcVv6inTZLP9Tz9bWB/2/tNI+nh0vSIDAHTdJMWPBvYf1+n9be0shNc&#13;&#10;9LY4RQV49NkstwVBBFzdubnj/H20TToyjjI49Nc01lIH0H9P6e6E+Z6M4YhWrdNUs1zcE/0sACbf&#13;&#10;429pndanNejCJF6hmZiTbmx/qf8Aelv7ZLscL0pC/PqTDQ11Vbx072PN2Glbf4Mfd1SZ+HSeW8tL&#13;&#10;cVkcD+fTlHtipkAM0gRbG6xetv8AW1H28LJyvf0XPvtuv9mtT69ZRtukiJDp5GAX/OEn88ED+vvf&#13;&#10;0USipXPqemzvdw4qtAOs60sEQFlCjjhQFvc2/ofdvDVcADrRurh+LE9ZA0SGw0r+L8XNvyfdqdNl&#13;&#10;JnGognrFNWQwglpRx+XIC/7yfdGZUFXx05HazSHAPSfqtx0kdwrl2FuIwT7SyX8CYBqejeDaJWpq&#13;&#10;Wn29R8dk6nL18VJApiEjAPIRdtI+ulT+Te3PtuC6kuZxHGKfb07d2sO32rXEtDo8ujL7W2HSNAhm&#13;&#10;pmnaTTqlnAlcs31PPscWO1xaRrBPzPUC8yc43KTMYXCAHgOhDGxcVTAA0yW/B0Af69vz7NBttuvl&#13;&#10;0CTzhuVxX9TP29TItq4pNX7elQB/ZVbWPt0WUHE9JZOYNybtLcfz6xyYjDpqtpJ59I9R4+gPurW9&#13;&#10;sprx6cTc9zk+zptkx9I4tAhTn9TLY2AsSLe6GNfwdLIr26X+0Nem6fAQz3D1EgBHKr6B/tlPth7U&#13;&#10;SGpPRhHvckWAin7ePTednY0m+pib3u1yf8fz7a/d6VrU9Kl5pvVGkUA67/ufjje7N/hywt/r/X3v&#13;&#10;93x+vXv603g4UHXMbLxp+jv/ALC//FffvoI/Xrf9aL85AHXR2Xjj9HkH1/Df9He/fQIOqDmu/rwB&#13;&#10;6yrsvHWuZZD/AF5YWP4H193G3w0yc9Nnm2/BoFHUqn2FT1DqKVaqR7i3jEjWN+Df3ZdsVj21r0mn&#13;&#10;51mjQmfSB8z0J+C6fq8sUiqFMK8X85BdlJ5tb8/6/s3ttiebskFP29ADefdC225TJCwY/wBEcD01&#13;&#10;7+6Ex646qpjTlCsTHW17vwbOPwPqDx7Z3TlqE25QrwHS/kz3mvGvo5tYOeHlT0Pz6r8rcJJtfdhx&#13;&#10;juxSCVUSVwFZkkBQXH+PH/Ee4ie0O3biLepNDUV9OszrLcot92JdwVfiWuOHQ3bemHheG+qy3Xn8&#13;&#10;n8A/4exfZMDHo9Oos32CkvigZNP8/Sc3NR+dK2ILyGZkNub/AKxb2XXqa9QA6EGw3HhyRuThsHqF&#13;&#10;1XuOpwOZqGp5XhZ44Sy6rKWjexDj6Ec8+2+Xr6W2uyATXp33E2S33fakWYagCfyB9Ojm/wCmS2IE&#13;&#10;Fa4hiRYyJBJ+0x+mmQEcf7H3Ix34fT9+OsWR7Wn95/UWY1kk4IyB/n6Dbce8aTKxOodGBuQC3Hq5&#13;&#10;V0sSBe31HspvL6KddWD8x0Pth5Wudtdaqe05wR0XzOZSvgd2ppmmiBI0EgOi/nSfyP6fn2Ebm4lU&#13;&#10;kpU06mzZ9vtJUCzLpY+dP8PQd1e5KqXUJJHVh+pW1Ag/0I4tx7IptwalAT0M4Npto8ooYevSUrcr&#13;&#10;K+os5A5H15N/8f6f7H2U3N45PE1PRvDbIooMf5OoEdY8n0dvzwWt/vHtNHcFsE9PGNRggdR6ypKq&#13;&#10;Bcljze/0/wAOPbdxKTivV0UeXTA9Qb3bU3quef8AH8X9lpfyHSoIAKdCRsysIli5sQwFyQB9bD6/&#13;&#10;n/X9ijZJe4CvQf3uHVAwArUdGt21XH/JnuLiWH8/m45/3x9yPYuKK3p1j/zBaD9VfUHox1VQTZDH&#13;&#10;iGCJ5pWUgtEhc8r/AIC3PsVtE8sdEFSRXqCre7jsb7XM4RQ3mQKUPScg2Hl67HqtRAadSgBLFXls&#13;&#10;p0/oXj6/1PtKNtnki0kUxT+fR3Nzltdne1hfWf5Z+fSWxvR1BDnHyNTHPVTO6XMrNoto02EK2H4v&#13;&#10;7QRctQC6M7CrH16EV/7v3k2zrZQMqKBTAz+3oa6TrnG/amBaSHSU5VEUCxBDE2F/x7EabTDo00oD&#13;&#10;5dRRc8+34uRIZGJ9a1/2Og73j1nTtQOscYhmii/akjtrBUWs4A5H+B9lV/s6PDgUPl/k6G/K/P8A&#13;&#10;Ml4PFOpCakH0OMfP+XVb3bGHr8TuJY6yB4w0CxxyFT45fGT6kP8AU3+nuCubrWW3vl1ilRT5Y6zW&#13;&#10;5K3O23PZ1ktnDVNSB5V/1eXQUh/UthwT7CBBHQwpioyOlXtuVI8tjndrKtXCxJPI5/p/vHs/2eRV&#13;&#10;vIi3kw6KtxRjbSAZqp6ORtjdNZt/RW0U7Ilv3Iix8cqj6hl/xH5+vuWrG+e1XXG1ADWnWPvMXLdp&#13;&#10;vVba8SrfhNMg/wCbo3vWnaNFuPHwx1Mw1sgV4pG/cjYek2+nB/Hse7RvC3cKhznrGHn327vNhvHk&#13;&#10;gU0BqCOHS8yOKVmeoof3Ea7sgIsfpcxj/D8j/bezWaEV8RBxHQQ23cnXTb3mDwr/AJ+k0zaQWII0&#13;&#10;mzcci4v/AMj9oy60Nf2dCIEHqEzgubD9TH2ySCcDHToFF6wspuePqeP9j9B78M5HTgIAqxoPn1Pi&#13;&#10;weUrbNBSyBDa8j/toB9AQTz/AK/u3008xqgx68Oksm8bdaArJKCfQZ6fabZklg9bU6fpdKcXIP1t&#13;&#10;ra/4/IHtVHt1D3/y6JZ+bIwxW0jFB5nHT/T4HF0Sh0ommkUXMkw1G1vqWc/717VR2kKioStPM9Es&#13;&#10;28bjdN3yhVPkv29Q6vLfbLenhi0q1hoswDWNlJXge6PPorpUD7OlUG2+O+qdzSlasP8AL0wvBuvM&#13;&#10;SSR0KslirN4oXl9Jv9HJVVP+PI9pWF9P/ZinR0k3Lm1qHvG1HyqwH8hx6dKLpLMZyRHzWRrDG920&#13;&#10;PUFALi4QQQaU/wACDe/u6cvyzkNcOc+XSG5919s2lTHtUKBhwYLU/aSc9Cbtvo3ZeIlimr6OkndS&#13;&#10;S/3QV0PHLGIi1/Zva8vbfC2tkB4Vr0At892+a9yRo7WV01eaVB/b/sdK7duO2VS4R6ShnxdPOgYR&#13;&#10;QQBA1ih1L44vpf8ABt7X3sVjHbFISoPoP8PQZ5evuZ591FxcCZ1OSzVzn1PVSneNNTw5OuaDRZpa&#13;&#10;f6DTqF+T/tvcHczoqSPp9RnrpR7SXM823xJLU9rcegHpjdR+OOSbWA+vP+9ewspJOPPqYpK1NOhH&#13;&#10;2Rhvuak5GZQ0NObQ3BGuQ/2l/wBb+vs62y21HxWGAf59Abm3dPAi/d8Ld78aemejS9TZJU3HUUMb&#13;&#10;3maOiklUW9KGVlFz/r/j2NtlmUXjRrxIH+GnWO/uXYmTYUu5B2VcA/Og6M7ueqmosxSz00zQ1EdL&#13;&#10;G0ciXU+mZyQTbkG30PsZXzOk6yRmhC/lx6x75dt4rrapIZ0DozkUPzUZHzHS92v2FR16pjc6Y45W&#13;&#10;tEtSw/YmLenTdv0k/kHj2YW+4ax4VwB9p4f5+gjv/Jl1Zsb3Z6soyVHxD/V8um3d3X6Thslt8Lzd&#13;&#10;pKZNPik/tEx/6hjf6fQn21d7frHiW2PUDh0u5c5xeAix3kkAYDEZX/Teo/wdA3JHJAzwzI0U8Z0u&#13;&#10;jqysrX5BB/3g+yc9i6HND1J8bJKolioyngRkHqLrKcXFrW/I5H5HtkSMPPp8Rs/l1iNRH9fqeBYX&#13;&#10;t/T22zgmrdOpAw8qjqJLWRx2IYC1vVbk3P0sOPbbSaDQcD0ojtmPDpvnyYv9RYD63t/j9PbTS4x0&#13;&#10;vhsCeI6mbayaNmovV9I5j+SPoNPA9uWcpFwGr0k5g28rtLUHEjpF9m1DT5WC7E6ImOn6fV7Eg+0O&#13;&#10;6uXuV6FXIEaxbW9BxK9BwwvaxIH9CP8AbeyummhHn0PAzDrjYEXsLce6V63ViPPrkpFrtz9f0/8A&#13;&#10;G/dgQOPVaE9cSb8Lzf8A29v8fe1BPCn59WAbhnqNUabfTUbcngH+g9p5hTiM9LYQS3SVyM3jU24K&#13;&#10;trB/oQ1x9f8AintHIQOJp0f2MWts9bbHReZxu9fgTnoaeoSor9ubr2vNVUuhPII979QJLTyhhyVf&#13;&#10;+DvccAECwI95F7PcJLeRACpmskBPlWMgn9vjDriN7qbfdbTzBF4lI47Te5jShz9S8iAhvRDYOpU1&#13;&#10;pVfOvWm3vWKsxG/N2xwM1PNS7oziFR9ABk5GVGUcHi3vFjcQ9vulwUwUkcU8vi6788py2u6cn7bI&#13;&#10;9JA9rBn/AJtrkfb0/YPdVLXqlHXhYaknSFJPjlv+Ymb6kk/Q/wC9e1dtfJP2S4PRHuvLs9kxubGr&#13;&#10;LxxxGeoWf2glUr12MKxStdjELhJrD6G36W/oR7avNv1r4tvhvMeR6V7LzMYCLW8yvk3mPy9Ooe19&#13;&#10;1S42qGMzepFU+ITSg64mU2CTf4f0b/b+2rC/aF/prrt+3pVv/L8V/b/vDaxU8SBwYfL/ADdLDcu3&#13;&#10;qTNRLWUDpHWKpCOpGmYWuEktwR/Q+zK9tIrlRJFx9R0Gdg3yfapPprypiJOD+Gh8ugcmWpoZpKWq&#13;&#10;RopYvSUYfX+hU/kH8Eew84khbQ44dSlC8N1CLi2OpW8x12lR9Rex/IPvQk9ettH04RVB9LAlXU3D&#13;&#10;KdLBh9GBHN/8fb8bUyDQ9I5Yge1sqfKlehe2b2VWYmaCKvmdohpVau5JC/6ipUfqA/1Vr+xBt28S&#13;&#10;Q0SQ9p6i/mrkG13KJ5rOMazkp5H/AEvofOnDyHRnKaswe8seqloRVSw8D0yLMpXg3H6l4+n1HsZr&#13;&#10;Jb7igD0DEfl1j7cWm7cqX2sBvDU188f5ugQ3ZsStw0klRSxNLTm7tEgLWW97wafqBblfx7DV/tsl&#13;&#10;uSyDA6lvljnG03RFhuX0Pwrw/Jh5fbw6aNubvyWBkSMu9TRC94JCxaMD6+IsTa3+pP19sWt/LatT&#13;&#10;JHmPTo13vlax3mPWAEl4hhwb7ehgMmC3nQho3jM/psy+mWOT8i55U/1W3s81W9/D2nP8+ow8LeOV&#13;&#10;L0KynRmtfhI86fLoFdzYSswk7ioUy0oa8dQAWS5vYSADgj6X9kF9avbHI7fXqVuX92tN1gBiIEnm&#13;&#10;PX7OkVNIZAVuSpFzYm3/AAUj/efZXqBBrSnl/sdC2KNo8vjgaeeOhN617g3L1zWqKGpauxGsGow8&#13;&#10;8jlAoN2NMWPpa3NhwT7N9n5gvdplAUlo65X/AC56APPfthsPPNoTcRiG5NdEwABrTAI4EZ8+rAMJ&#13;&#10;urrrvbbslFUJSTzSxaamgq1QVdJKEBOpL3Ug/pZT7k+2vdr5itfDYKa8QaVB6wu3fl3nn2f3oXUW&#13;&#10;uNQarIhOhwTjPD7Qeit7/wCld19Y1M2W24lRmtq62eSlW8lXQoTc6QL6lH4b/b+wjuXL97szmeyr&#13;&#10;JB5j0HqOsheS/dTlz3AtV27fitruIwGJ0o/pX0b8ukGgw27aEqQjS/0ICzQS/kcWZWB/w9lo8C/i&#13;&#10;IxXgfUH7OhYTufLV4KE04iuVZeNQeBHQc5LDZTblVHMrzCJJTJT10GpGjZTqTyMlip/rzY+ySa2n&#13;&#10;sn8RKgA4PQ9sN123fbcxtQswo6GlCPPHmP8AVjoy/VfyIq8UafD7xZqijfTEmRIuBf0KtUnOnjjW&#13;&#10;OP6j2Mdl5qMdINxyvkx/y9QL7i+yEF+sm6crDw5gCTF6+ZKn0+VcdG4ip8buCkXL7eqI54ZEWQ06&#13;&#10;SKYzrGoeEji5v/rexyhhuYxPbmqkcR8+sZ5Ztw2a5O27yhRgSKkZwaZ/y9GB+G+522r8hNrwVVoI&#13;&#10;tx0mY2pVmp1L4zX0wrKMKij1SPUU0MQPAsx9mvL8zQ7qqvgyBl/Klf21Uft6jD7wG0Rb17V3c0Q1&#13;&#10;/RPDcrpp+BjHISfJVild6f0R0qvknV1PXfee4aWpQzYTPJTZOJQuowa/2ah0U8lLjlb39mG73LWW&#13;&#10;51PwSKDn1yD0GfZ+yg5r9tbZojpurNnib0amVrTzoegN3Js2j3DTNn9uyRtLKPLLFGw8VR+SP8GH&#13;&#10;0v8A7A+yy7sY7lTc23HqStl5kuNnmG07wKKDQEjI/wBjoEJ0lp55IKhJI5oiEeORSroQeVYH6W+v&#13;&#10;+t7DsisrFWwR1K1u8UsYlhYMpFQRmvX/1gvx9Z4a2J1JtqCH/HWbe+pqMVYN18sN1b+LbMtPn0Ij&#13;&#10;yCWDmx4PB/w549mIIK1PQNVDHL9nSJqAGaromP0JZAfppI5t7LmrUjoUQ4WO5Xz4/b0CG8cQKmnq&#13;&#10;IGW50uUvf6/j2S3kNYyh869Sdy3uHgSpKD6V6If2Ht0samMp+4mtCDYXDGy/737j/dLaoIpnrLLk&#13;&#10;ne9DI4agNOiF9gbManyDVTRmzMb/AJ4HHAH+P+8e4w3Tb6SaqU6zM5L5rE1l4ANaAU6RcOHjC3EI&#13;&#10;H4vaxH+tf2XC2TjToV3G6Su1GYjqZ/DAFOkfg3BXkED+vt0RheH7Okpv3Zqk9M1ZT/bsbrYfk/Xj&#13;&#10;6j21IoHl0aWtwZlpXh0yPIuo+q/P4HNz9fp7LCaE06NEjdgCK9YhMAR6R9Ta5Aub/Uj34NQ149Pe&#13;&#10;AzDNadY2aSeaOJDYtIoIAvpT+0Tz78CXcAcenAq28bu3ADH7OhnxTimo4lUEgKoBAIIIXk2PsU2w&#13;&#10;pEB6dRVuUf1NyxbhWvXDL5OpShlhjnEL1P7CSGwKF1JkdLm91QMR9ebX9tXU0gjMaeeP9n8ur7Xt&#13;&#10;1u12ssq6ljOojyNDgH7Tg/KtOi67oyc1bXtErv8Ab0wWKGIA6Y0RdCL/ALAAAc+whfz+LKUBwtB1&#13;&#10;N/L1hHaWCuwpI9WY+ZJNf59JkLf6kDjkHj8/1PtHxOehDq/P/B0N3U3UNfvXIRVtdSyxYVH16mDo&#13;&#10;1Ra3KD8i/F/yPYl2DYX3GXx3FI6+nH5dRH7le5djylZtZ2kgN0w4Vro+2h4+nVlm09m0eEoaamp6&#13;&#10;ZIoIEjjRAgBKjgG1vqfcwWO3x20Soq0A6wI5i5qud4vHuJ5CzyEkkn9n2dOO79w4bY+Cqs9m5HEM&#13;&#10;GiGmoqSJpchlK+c6aTGYum4M08rWCKDYC7MQoJDm43lvYWzXNyDReCjJY+SqOJJ/4vpJyvy/u3Nu&#13;&#10;8R7PtChpGqzu50xxRqKvLK/4IlFakipNFUFiASY713flJcjJn8+Sm6ZqaSnwm34arzY7Y+IqUu8R&#13;&#10;WNtEuRmuDU1J5HCJbSAse395K031Nz/bkEIhJpEp4g0/GcVPlwFOsrOUuWNv+iXZtkGrb1YNPcFa&#13;&#10;SX8qcDnuS2UV8KMEA/EwJJJL5VwuXkmZ3d5GLSM9yzlje9x/Xn2Fp1qfEBJJ8zx6mmCVEjEKiirg&#13;&#10;Aeg8v8vTalhZFJ4BBB+q83+p9p1NCCel70NH9esySGI8XGo8/wCufzz7Uccjpl4w4z06QT6SGvfj&#13;&#10;6f4/Qn26jgGjHovmg1KQel/iK4Sp4yfoABc82/px/vXs2tpBwrx6BG62hRq06eZNMgKWFm4Iv/sD&#13;&#10;9fapyGFB0VxMY2Br0H+Wpft5ywWwN+TwPZLdR6WqOhxtlx4sIUnI6Z2k0gE/8j/4L7SVA49GnXFi&#13;&#10;SeQR+P8AiffuvdckcLyrcrZgAbG45uCPewaGo683dx8+hh2LutgVoKlyDfSDqubW4I559iLbb6o8&#13;&#10;Nz1FfOXLa/7mQLxzjoeaaqWVRzf8A/4fnn6f7x7E6SB1oKdQ3c27RtqHH0HXKKRqOoDgHxynk2AU&#13;&#10;FvoD/rnge9BjFLngetvGLq30+a9CTtjIqHMIa6GzAHkXPFuf9t7ObOQq9D59R/zBYnRrcZ6VFWSU&#13;&#10;e6gq4KuCCQAfoePx7WS91TTjjoO2gGsCtNOeg1r6ZWeWmkBF7lL/ANPqPZRItWMZHQ/sp2WNZ4j9&#13;&#10;v2dISppnppWRh9CSPyLfUWPsokj0kgjPQxtrhZkDjpfbT3Aun+H1TWKgeJmJHB+l/wAH2a2FypHh&#13;&#10;Sfl0CuZtlcn623Fa8afb0956mjrqWWGQKyyAgfS35Fv8b/6/tXdIsiFDTPRTs88lpcpOhppIz/n6&#13;&#10;KZufEzYaukTSRA7lkPNhf+pHsE3sL270NQPl1kxy7ucO6WaODVqZH2dJCWUgnnnj6km359lxNRVc&#13;&#10;D/D9vQojjHl1AllADHVdiD9PqOPr7aYjh5dK0TyHTNO5JJ/H15/17e2dWC35dGcCAnh02yH62/H0&#13;&#10;+t7k8/X2yxKio6MVHl6dN0zWvyLiwX/XP59oz3NQ9K4Vq1fTpvmbQNINiTc/TkEf1P8Aj7bY1NT0&#13;&#10;YxKfi6bpFke4RGb+oRSxv9BwPbQFTTz6WxtGuXNKdcUw9dNzo8StblyRxb/U+7C3lc0PTj7raQ/D&#13;&#10;3kenU1NsR/WeRpPqdKjQAQbGx/p7cWw8z0kk5glOIlp050+Joqe3jgQH+pAZvp9bn2+lrGmT0Wzb&#13;&#10;leT/ABuT05BY4/8AaeSASeAFH0NvbwEacMdITrc1NT1hmqYowb6V/wBY/nSPyfdGmUVHE9Ox28kj&#13;&#10;Aevy6TFfmqSnuzzoDwCLhn/rwB7L5rhEzIfy6P7Pa7mVaKhP+DpG1m6YiSIEeQ/pHGlR/Q8+yuTc&#13;&#10;4l/swT0JLfZWHx9J6fPZCYnRogH9R6m/2BI9oXv7l66RQHo1i263jABGem1pZpSPJK8jEk+puCT/&#13;&#10;AIe2CztljWvSwLFEKAddCM882/3n/X91pTh1VnBNePQg9bxxnPqsqh7QGQfn1K4vYH2c7F3XtD5C&#13;&#10;vQR5zdxszsmMgGnkOrANn1OO+0jLow0KLhRyW03sDzb3Ldk8eju6w15ot7z6k6GwTXpv3BuNkklW&#13;&#10;Cj0LEzBedTLb6Et9LW9t3V3RqKPLpZsmxKyI0z11DP246DWfe51ukkEupSQwb6H+hHPsnO5GpBHQ&#13;&#10;/h5QJUSROAD9h6iNvSEc/bt/rBf6/wCx90+ujrXT0oHKUtcuPt64f32it/wGa/44/wCIv73+8B5J&#13;&#10;1f8AqnJ/vzr399ovzSNf/X9+/eP9A/t6r/VJzxk/wddHe0f4pSPejuNcaadWHKT/AO/afl14b3U8&#13;&#10;LSktcAALqJJ+gte/vX1/dpAPXjym4z4mPXAHT9j8rmMi1qTC1DK2n9yRPEgv9eS3/Ee1Mc1xJhYy&#13;&#10;eim92/brAari6UfZn/B0usbgMvUgGqiSEHgrEpcj/Vep+P8AePZnFbTyfGKdAy+3rbLYH6Zyx/pU&#13;&#10;HQi4nbFDGA81EZX4u0ravpY/pvb/AHj2awWaL8Q6Ae58w3UrEW8wUV8uhHxsGPp9IFJEij6AKupR&#13;&#10;a/On+vs1hWFOCjHQGv5r25qfFZuldDufDYtRJK1OjJwEupluByFRbk+131cEYzinQZfl/dNwbwow&#13;&#10;xr9oH86dQd37nxGdw8lVSQuzLEwu9oSWRfWunk+2r67hnti6cSKfs6MeWth3Lad0WC5alW8s4P2d&#13;&#10;VKd0QrBvOCviXSs8SyEBr/uwzsWW1v6EXIHPuCOZ4wm5JMPMZ/b10j9rZml5XNqxqYzSnyI/z16d&#13;&#10;cPUeMQyC6rcG2q4Ib8/T2qtWIav2dJt1hDF4z9n7OnLKoXmckA+SJHsDcfSx5/H+x9v3K1P29F23&#13;&#10;OywgjiuP59BVTI+M3EyqdAmWQrbges6rX/2B9h9FNvfYwGHUhzMl5s1TmlOlrlq2WbHzRGU2aFl5&#13;&#10;5T1pYcDg/wCx9ms8rSReGD5HP5dBfbrOOK/WQDKkEftr0BVHvTIYuokoaqWWemhlaMEks8OklTov&#13;&#10;yRbm1/YIh3uW1maKcllrTHl6dSTPsdreKJUQByKmlM+tel9QZimyaJIsolRvq1xwSPyLnSf9f2JL&#13;&#10;a7huk1RsDXzHRDPYPaA6RSn7D1kyeDgrYy2nRJa6zJYOLDjy6f1D365s45oz5H1HHpm03N4XAJx6&#13;&#10;H/J0FeZx9Zj2PmjJiuQs6C8R/pcj6H2E7+zntm7xjyPQvtbiK5UmM59Dx6ZKaU3+txfm1vr/AE1f&#13;&#10;T2XRtmg6VyKBnqRPHJMyJHHJJIxsFQGRm5sbKov7dKvJ2xgsflnqiFVGpjpHzx0+4nrjd2bIEGKl&#13;&#10;p4mI/eqgYFsSCdIIuT+bWHtbbcu7tdmiJoBpQt/k6J9w5r2HbgTLcKSPIZ/nw6MFsnobIxvG2Qr5&#13;&#10;GYlXK0sQQLxe2uS5/wB4/wBb2Odm5PlhYGWSp+Q/z9RVzJ7tbfGhjsow3HLEj+Q6OBs3qTE0SRST&#13;&#10;pJUOpjN6hy63W3JQWUf7Ee5G2/YoI1GoVOOPWNXNPubuV47LAwQGo7R5faf8PRlKRMVjaJFvSwKi&#13;&#10;BWuY41Uqtibmxuf6exegtoogDQUFOoEuG3G+uy/c9TUcft6T9RuTDQRSQRL9yGLWMS3Uer8MbD6j&#13;&#10;2mN3Avavd9nR3b7Fuksizv2D5n/Jx6Ss+d1uxgpUS44Mh1H0/pui2B+v9T7QNcmtVWn29CKPZmRQ&#13;&#10;JnLD5U6wNX1VQLNUS25sqtoUAH8Klv8AbG/vXiyOupTSvSn6O3jFY0H+HpwhqIq2NaSvIJJKRzt+&#13;&#10;b/SOVj/vB93RxKvhyZ6L5IZ7KT6qzNBxI+zoAu2OpMduWgqYKmlHqQmKYKPLC9iySwsOR9f9b2F+&#13;&#10;YOXrbcbcxTrqBBofMdTN7c+495s06OsnEjUvkfl9p/Z1WTvLZuV2XlpMdkon8ZZmo6sL+3Vx3/1X&#13;&#10;0Di3K/7b3jzvGz3Oz3Bt5x250t5Ef5/XrN3l/f7LmSxW7sjlsslRVT5/8X01Y2TTU0xvz54fobf2&#13;&#10;x+f9b3SxOl0Y/wAQ6MLnEZYeh6NzQxRNSCMC6Wtc8/UW4PuW4FRoyD1CN7LItyWyGqf8PSf23uOt&#13;&#10;27k5Gp55FiSqkBCknSomIv8A8V9pLK7ltrhtJxWnRzvmw2m+2CrMgLaPP1Ir0ezrrsqlylLFS1ky&#13;&#10;rMVGi7Aa+P1x6vr+Lj8e5N2neEmjAkOesOeeOQ59tna5tVBUVr/m/wBnoW4ttz7lqP8AcSkIeRhq&#13;&#10;8sgSGQn+2B9R/sPZ79I12a24Br1Gj77DsMGncqso9PiHyz0tKfpeqp0SbJ5KDmxaOGygf6pdd7/7&#13;&#10;x7WJsToNczCnoP8AZ6DE3ulDKxi2+FvtPH5Y4dPMW09qYaHyTTwq0bAOzsoJ/qQ73JPtSLW1hGR+&#13;&#10;2nRVLzFzFucmiMMQcjz/ACPTZX7o2njRJFTItVLGqhDc6b2uVuxt/h9B7ZkvbKEkChP5U6X2fL3M&#13;&#10;d+Q81UB/4vyGOklJvCpyEgTG0kMMTJ6mjTyFWv6buwt/tgfaU37yGkYoPlToRLyvb2KB9wkJYeRN&#13;&#10;K/kM9ZabBZHKtC9dVztpJJSJWk1X5sDwB/tve1t5p8yE06an3aw20MLONQSOJp/xfSyo9rYmjUM9&#13;&#10;CZmur+SqlLWuP9R9P94PtfHaQx5A/bToNXPMO5XTikunyog49Osu5sVilCLLSpIgVdFJEHZha1gq&#13;&#10;3BH+2/1vdjc28OGI+wdF8ex7huDlmViPVzSnzz6dJqt7DqnUx0cTqp+jTPpW/wCCI472/wBuPaeT&#13;&#10;c2LUjBH29HlryXCKPdMD/pc/zOP5dIuvz2WrwTU1sukknQh8aWPB+nsvmuJicnj0KLLZtttTSKEV&#13;&#10;HrnrjQR+ekrgfUUVWufrco3N/wDYfX36EBo2JHVr5vBuYaYqafz9OHRAu9W8eSnjNwzNA5HPPqZe&#13;&#10;Px+fcV80ErIV/wBL1mn7QDVt6uvkGH8q9AbiKWWtqYaSIEvK4BAF7J9Hb/WF/YatkaVgqCvUu308&#13;&#10;dpbtcyEDT0YJPtcBiR9EhpYTqNxdpCth9Prcn2Lw0drbgcAB/PqFX+o3jc9QBLO1PkBXpTfHGqky&#13;&#10;2+s3USsWeSHHuuq/pU1Tqi/7C3tTyg7T7nJI2cL/AMe6Iffa2Ta+T7O3jwA0lftCKf8AD0dnfqCH&#13;&#10;L06m4/yCJhc34aWTk/7b3JO4lUl0+ekf4esSuTnaTbHby8X/ACL0gC173Un/AB/s2/VYf7H8+ygy&#13;&#10;E8T/ALHQxVDwA+z/AFef2dL7bPYVZgWSlr5GrcfYoLnXLADxwTfUBxwTf+nsws90a3xKSV9fP/N9&#13;&#10;vQR33kq33Ym4s6Rz8cYBIz+XS5y+M2/vWjFfjJ446oxXhqIx+ojkxuDa/wDQqeR7M5obS+TxIyM+&#13;&#10;Y6CO13+88rXP0t8rGMHKn/CPX7ei95ymr8JVPTV8WixfxSrYwzKDwyN9B/iD9PYXukmgfQ4oBwPU&#13;&#10;17NPZ7tbePYnV6j8Sn5/LPEdJObKIl7P9AQCP6/n2iaVQc56EkW3Mw7hTpnly5N7MRYfn/D+ntlr&#13;&#10;gDozi2ymQvTNNlQxJMhB+h5/x/FvbLTVyOjSLbj5jp+2TWebOaSxsKd2/F7lwALe1O3ODcUJ6KOb&#13;&#10;LUw7OSB+If4OovYDl8wq3uBCSfoCD5Prf3Tcc3I+delHJKN+6yf6Q/l0gtR/p7LguOPQz8NfXrDJ&#13;&#10;LoJAA1fm9rc/09ts1WIUDp1UHpjrEZyAbFrkfQfQf429tNqHcenVjBPWLzMRcuRb6n6cf7D3UshO&#13;&#10;a9O+Cvl/g64SSXW5N/SbW/A96J/COHV0TS3Sdr1Dq6gXurcfk+07jV9vRxaPoYNXzHW09/Lskx24&#13;&#10;fhJ2TSwvRNX022emtxZOMFBkKpcRktx7FgqJSpJZI1rIYrkXWwBPK+585WliZdrcGpeCWMn+l+m3&#13;&#10;/HYD+VeuOf3m4r+15u5gs1P6UW7QXQJ4BBVW8MUFP1dxRm8jqr1qsd+4wUXcnZUAi8ax7tyoUeok&#13;&#10;Bpdf5H+PvH7meDw9/vEpQ+I3XZn2a3D6v2s2GUtqY2cQP5DoD5oCTqBIZbFSOCLHg3H5/wAfYZdC&#13;&#10;DqXiOpYSVWUjiDx6VuB3hNQstHlWMkH6VqjqLKDyonUfUf0Yf7H2vtNzMNIp8jyPn0GN55Zju63N&#13;&#10;gNLn8OM/Z0s8tt7G7kpvPTaBOIw8dVFouNQ4DEGzL/gf949mdxZQXsepaavXoKbdvd/sdx4VxUqe&#13;&#10;KGv7QOFekjiczk9pVsePzKu2PY6Yqj1Osa3sCjWN0/2n6j2WW9zcbdN4F18J4HoUbjtdjzHaG92k&#13;&#10;qJUGRgV9a/P06XG4sLjdxUCVFK6LVIgkpqlCragR6VYLfUp44Ps1vbaK9j1R8fIjoIbJu1/sd6Yp&#13;&#10;66D2sp/w0+Xr59AfV01XjamSlrI2imjuLkHS6/UMjD6r/rewvIrwtolFOpatp4L2BZbU6lPGnkfP&#13;&#10;ruOoFv6/QGx4sP8AHj3ZHA6s0efl1OScC2k8/wCvf/H8f8U9vI/mOmWQkZ6Ve3t45Tb1RG9NKz04&#13;&#10;dWenZtIU35eBj+lv94P59r7TcJbRgVPb6dBfe+VNv3yFoZ1CsRQN/nHn0brZ3YeC3fRLR5B4mkYJ&#13;&#10;GWlAikSQ/QTAD0m/0b6H2PNv3a2v08KUivl1jJzTyPu/LN4buxBC1rjIp8vXhwPDpNb366KGXJYd&#13;&#10;QyNd2RbaZQeRq08K39COD7SbltLKDLBkH06EHKHPSuRYbmaEYBNcf6uPQPUdbX4aqMlM701REbSR&#13;&#10;sGsw+pWWPi/+34+t/YejkktnqtQfTy6lO6s7LdrbRcIJUPAg5FfMHy6FLH7loNx0/wBlkFSOpZbP&#13;&#10;FIQyuWuC0bNww/3kezyK8ivE8OYVPUc32wX2xTfVWRJQGoIxp+RHSD3HsyWh8lTilNRT2JanUl3T&#13;&#10;n1eEn6j+inn/AB9lV7trJWSA1Hp6dDLYOaor5lttwOiTyYnBp69B8sQT+quNQIceq5/UD/X6f049&#13;&#10;lIQk6TinQ18XXRloR5eYPzHTxhc5ltuZKDLYaunx9bTOrJPCSA2k8pKv0ZT9Cp49u2tzPZzCa2Yq&#13;&#10;w4U6K932rbd9sH2zdoVmhcEEMOFfNT5H7OrAOpPkliNzw0+2d9RwUeQlVaeKqc6KCtZhpIDMLRt/&#13;&#10;tLcH8e5T2Tm2G9As9wGh+FT8J6wv9yvYjc9gkff+UWMtupqVGZY6Z7gPiHzA6zdn/HmGuaTd/W00&#13;&#10;NLkTeaahisKGvLerRIgPpY/g/T3beOVlmruG00DUrQHDfl0z7f8AvbPZxryzzwrSwCirI3xx+QIP&#13;&#10;mozUdF0pK5amabbu5ce+My8WqCooqpGHksdJaIuLOn9CD+fYXWXW/wBJeJpccR/xfU43Fm8EK75s&#13;&#10;EouLdu5XjPD5N6EeYPSF3NsqfF3qserz0TXdo1Ad4A3q1AX9S/i31HsuvNveEao8p/g6F3L/ADXD&#13;&#10;uJFvetolGKngx9Pl9vDqfsDtDcewKyOSgqJKjGeQGoxk0jNGFv6mpmN9DW+otpP5t9fbu17vdbZJ&#13;&#10;WI6k81PAdJOdfb3Yuc7UpeRiK4odMoGflq/iHVi/Tva23t37i2duPDVdHQ7n29uLB5SFKyRKcxVF&#13;&#10;FkI52jqg/wDZYBlDG63IN/cobLutruU0U8LASqwNCaefA9YP+5ft5vXKu17js26RNNYXkE8epAWD&#13;&#10;K8bLVafMgkcaVHR//wCYltSOOv2FvqiAkpcrRNQGpVSqSRyoKykJ/wBg3+83/PsWc1xFoYbkCoBK&#13;&#10;/wCz9lcdYu/dW3d0O6ctTnvQrMFrwamhqfZTPoeq9ts7rr9t1GuFjLRsdU9IxJR1tb9m9wrH/W5/&#13;&#10;PsKW17JaSAg48x5cespd65etN7g0yjTJ+F+BB4ivy6E7L4HC79x38VwkscGUSPkA2Ziov4alPrcE&#13;&#10;2H+3vbj2bz2sG5ReLbmjDy6A+27tunKN4dv3QM0BP7P6Q+XX/9cEvNp9a8lSvH0P199RzIK46+XQ&#13;&#10;RE9p869CNjp/uKSJ7j6C4vci39bezKE+JGR59A29h8Gcjpgzl6erp6kcK37cg551Hg39pJhR9Q4d&#13;&#10;HG2/q27wHiMjpHbjpFli86g2ZdRP1vYXPI/w9o7pe2q9CLZbhkfw28j0UrsHAo07TmMFZNV/Tfkf&#13;&#10;T639hHc7fv1eTDrILlDdWWIRVyvRLOxduKUnslwt2Ww/BuRY/wCPuP8AdrQlSD5dZT8i74wKqCOA&#13;&#10;HRY5oxBI8dmBVreoW4t/h/X2DWBQkeXWQkTtMgk/1Z6izOAp5VQTYfTk/kavz7o2mtRw6UorMaEd&#13;&#10;JvJTqUKqC5UG4At/ri/tLMaglc9He3RNq40+3oOKyepEx0QlLNYkE8f0tf2TFjWpx0PbaGHwxrYG&#13;&#10;nWItUab2v+f8R/rD3WhOenNFvXj0qdp0TVlW0sqkiKwF7jkfX/ivtdYR65NY4cOg5zNdra23gxGm&#13;&#10;r/B0KxEsY02utgeLcf14/wBh7PV8RRQGg6jksrnVXpE7krpNNU6XC0afbRqbgNUzIJpWBsLlVKrw&#13;&#10;fyRYEH2W3kjsGY+WPsPn0K9is49USv8A6KdZP9AYA/Ngx/Z0EaYyeZmkqGbU7GRzct9eT/jx7Dwg&#13;&#10;LHU3n1Jsu4RRikQBA/wevQ29W9O1O8MhT1NTA64qGVHldxb7kIwJRfzbn6+xLsewNfTCR1/THH59&#13;&#10;RH7h+6FtyzZPBbuGuHHaAfhPqf8AZ6sr2hs3GYGgpqOjpo4IIUUKiKicKAASoHHPuX7GxitYgiAA&#13;&#10;fIdYE8ycz3+9XklzcOXZjk141/Z0+7m3Dh9o4mbK5SXRFCRDBFHpaatqJf8AMUlLCbF5JDwAOAPU&#13;&#10;1gCfb13dQWcZkuCQB5DifQAeZJx0WbDse5cy7im37atWfLE10xqPid24Ki8anJ4CpIHRG+xt/VS5&#13;&#10;J81mJ4pNzNG8WAwiyCWg2TjpFt5UDcNkJlIM1Qw1AjQoFvTHW7bkyz/VXB/VNdCcfCH/AEGRQk+W&#13;&#10;KUz1lzyNyfBJYLtW2IRt4Nbm4IKyX0gPD1Fuh/s0BoRUtUEdF4lr5K2WSpllM00jGSR2ZdRLG5N7&#13;&#10;/wBf6f8AEewsZxISznJ9eP7epwishZxLbQqFRMADhjGP8/n1gd1f0ki5Fh/QX/1vbburYHVwNJ6a&#13;&#10;rEOwP9Tz/gP6e0R6MQ5ZR6ddkC3PF/d0cgfLrdeu1YJ/Qrx/jY+7/H3Dy6o6Bx8+n7G1xhlQ35+n&#13;&#10;14t+faq3m0kKeie+tPFiK0yOhGgmWZA62IOkkXAPAv8AX2co4YV6Ak0DRSaTwr03ZamFRAxANxck&#13;&#10;A/1Htu4RWzWvRjt05t5BU4P+DoOJgyvpf6rwPwbA/wBPZBJUNT06GgIYBh6ddGQldNh/r8+/FwRT&#13;&#10;r3WL3QEjI631Npat6aaOZGOuNwVIuOAf8Pb8UzI2ocemp4VuIjC/AimejHbO3JHkqVEeRTKgAsxu&#13;&#10;RwBbn2MLC6WaMU4jqDeaNhksLlnQdh/y9CUWFVFp4uq2B5v6fwtvZtUSJpAz0AaGCTWcg+XTjtzI&#13;&#10;Gnq1glazo6qGII9JY2F39qbKUq+g+XRfv1iJ7Rposin/ABfQ3rLBPSmQWbUgBP0Fv9hx/sfYjVlM&#13;&#10;eo9RE8c0NxpPr0G2eURyrNGQ3Nj/AKwPI/3n2UXKjVqHQ82djJEUccOPSfrIY62n1gWktx/r+0kq&#13;&#10;iVSPPo9tZJLObwmHaT0jQ709QHW6vGQeOOVPA49l66kNeBHQn8NZ4ypyCOhUw+TXJUwVyDKii4Nr&#13;&#10;k/159nEEwlTqPd0sDYzGnwsajpJ7x28mSpJLL+4ouDYXIAJBHtHfWnixlh6dCPlbfJNvulU1AP8A&#13;&#10;n6KxlKWagqJYZFNwzAE255A/HsFzo0blDw6yL265ivLdZIzWoHTDLIef9t/rn6e01dR0/t6OEQA0&#13;&#10;Hn02yufpyx/x/J/2HujUBoOjOJAgqesIp6qUFo4WbTzfSQL/ANebe2ikj4Ax04biCI0Zx1zGDqHI&#13;&#10;M0qIBbgXJuTz+PfltGrU8emju8EYIiUk+RPDqWuApUF5AZbfUuSoBvxwPbgtY1wwr0nbd7lsJ2j5&#13;&#10;dczT00AJjVEtYegKOPp9fdgqLgY6aE9xKe4n9vUSSeJGvdVsbG5HNxyCR708iqumvStIJWArXpun&#13;&#10;yUEd9ToAB9SVUEHn8+0rXEa9GMG3yyfAG6StZumkiJCyqxF/0AvyD9ObD/efZfJfxK2Wr8uj+35f&#13;&#10;nehKkfbjpOVO76mS4giABP6pDc/T/Up7QS7m5NEUfn0dQ8vQJmQn7Ok/VZfIVVxJO2lv7MfoHH9N&#13;&#10;PP8At/aJ7maT4j+zo3t7C0hHYg/PptYFgC9z/S/1Fv8AX9pHGo0PSygGBjqM0Y5BAvzz/r+6cPi6&#13;&#10;3qJ64CP/AB/3j/jfvw0+X+HpzxTTh1zCgf4/4n6+99Nlmbj1y9+610+bbr2x2Zo6hW0gSeN+Pqr/&#13;&#10;ANbe1W2ztb3yyjzweizd7QXu2zW7cCAfz6OftjcSLDE6sBrVdQ/Dcf0PuUbO8BRaefWMHMOxM0zL&#13;&#10;TgelBX1EdTMZBp0yqAwHP4t+PaqRwzVHn0SWcDQQmL+E46RGcwDSoamkW8ij1Jb9QH+t7Lp7ZjV0&#13;&#10;FSPL/L0L9n3xIWEFye04r6HpAspBZWBUglSCLEEcHg+yw8c9DdSpFVNQeuEcE87+OGKSViOFRGY/&#13;&#10;T+o97CO3wCvVZJYYE1TMF+0jpU47ZGeyJUim+3QkeqYHVYi4sg/P49rItvuZeAp9vQdvebdmse1n&#13;&#10;1n5dCLieoi5Rq6aaQ8FkQeJLWBuTyfZpb7G7AF/9joD7l7motVs1Cj1Jqfyp0J+I63xFDZlpolfT&#13;&#10;yzprJtxe7c+ziHaYo80HUdbnz7uF5VGkYg+QJA/l0uafD46hQM3iQKo9TaLLpPJ54Hszjt4ohVjT&#13;&#10;59A+bdb68crGWYn0qeotdujbuLR1E6SsLgJTjWdVuRdPT/vPtqS8tYR8VelNpy9vm4EaoyBXi1ek&#13;&#10;Dle10gDCigRfU1palrheLcKhA9lk+9hMRAfn0NNu9tmmo93IfsA6Dqq7TrqmfRNkH0EkNGjCGOx5&#13;&#10;CBY7f7yT7KX3qR3ozfs6Hdv7dWdvFWOLNOJFT/Ph+XTrS71WaO2o82+pvdiLXJB9vJuFVpx6LZ+V&#13;&#10;WjbIx8+l7gM01bi6iErrVJJFFmJKhkDf6/8Ahz7NLW5LwkdAzetpFnuMci4JC1xnj0ULuqhaSejq&#13;&#10;ghBjq56dpP7REqBtJP8AwZfYA5pty2h/OvWTftTefoywMfiUED7D/snpk2/eXHU55LNCty3IAVQp&#13;&#10;t/j7Ysv7Op9OjneSsV5J5Z6eJmLLEL3ZVaNv6lgQfr/xX2ol6K4VMZcUoCR/g6Qu4qbRV0dag4SZ&#13;&#10;Y3IH9mUhf97P49lV3EQyyDiD0Ltjn1W8tqeNKjpymUSUZsv0BsBzce3zgdI4mKXVT0WvcMbQ5muS&#13;&#10;zA+YvxqsA4DcD/b+403SMx3si/0ify6lfbnElqkgPl1Bx2RqqCYS0spSzDVH9Y5Bf+2h45/r9fae&#13;&#10;0vJbZ9UJz6ev+r5dPXFtFPGVcdDJt7c65FoaUxMlZIdKxRhpBK5FrRaQTcn/AA9jnb90W7IiNQ58&#13;&#10;qV6Be6bUsCGcsAi5JJpToVIuudw52MWxUtPFKLN9zEx9I5NogPyP6+xGuy3V0mlkx8/9noBy887F&#13;&#10;tDEfUrIwNMH/AC8D044v43xpMZ6uDITh2D+ARvFDGfrZFW7H/WPultyNbpJrcMa8AeHRNf8AvVEU&#13;&#10;0WzRIR+KtT/m/l0Mu3umqDFAGnxKxNYXP22pyebEuwv+fp7E9ny7b26jRHT8v8vHqNt5907q9JL3&#13;&#10;AI+TUH8uhOpdoUeOQNPAsAWw1SqIxyukEBwL8j2drZJEtWFKcK/5Oo9n5nnv28OJtXHgT/h4ft6e&#13;&#10;YqnGUWlIomlYD/daFVH4F2YD/eAfb6vDGe0VPr0XPBfXVTK2kfM1/kK/5Opp3DXFQtOq0yMLBls0&#13;&#10;qhf9qcAC/wDS3u5vJa6UwPXovGx2QbXNV6fPH/FV6gvUTTkvPLJIf6yOzfU/gHi3tpmkbLdLxBFE&#13;&#10;oWNQv5f5ePWZW9I4N7WJA08f439vKx08Omn860P2dZABb6f4/Ug/7wPfq9M1pjqTHYIL6f8AWub2&#13;&#10;v+Pp7djOKdUNSes5KgE3A4P5/wB793YAjPVNOa9OkNZHVQGgrXBSwEE7+oxk/RHIuSv4v9R72kiu&#13;&#10;vhScPX/V69FE1tJbTG7teINSPXoDez+oaTdNDVRy0DzpJ+h4oizxvfUklPKg4YDm4+v59hvfeXot&#13;&#10;ygZJE1A8KDOfP8upe5B9yJdhuUYyBSPiVmpUfOv8uq2N67HzGwMy9BkIZRASZqOreIxrKobUEcH6&#13;&#10;OPyPyOR7gfd9ludhu/DlBKVqreXGg/MdZqcucyWHNW3Ld2DqzUoy14EjiKdD7go5pcVASTrmp4JF&#13;&#10;It+mSPX+P+J9yFZq8kAb1A/wdR1uska39aYBI6R08Zgr6uEm7pO4P1H1YE3/ANv7LmGmVvkc9CmF&#13;&#10;/Fs4pB5r/wAV0q9u7gqMRPGnlcQawVa51QPq/UrH8f1HswtLp7dwDwPQd3/ZIdziLhQWA4fxD0/2&#13;&#10;ePR8Opezaqnpl/bSoniKgS6gC/5B1XtY/wCI9yZsu7kAedP59Ya+5fIEE10xDFFYmo9PX/VXpa7m&#13;&#10;7L7YzVYcfjcNDj6SRQYaplfU8b/RlklsDb/aQfZhd7pvVw/hxRaF9egrsPIvtvtlp9duF288i8Yx&#13;&#10;SgI9emmg2PvnNMs2c3DNGrW8kFIoGq50nVJPe3/II9tR7buNwddxIQD5DoxvecOUNpHg7RZK5Fe5&#13;&#10;6/8APtP516X+K6zw2P0TZBnqXS5aatqWmN1PNvKdK/1FgPZpDtFtEKykk/PoF3/P+63p8KyAjHks&#13;&#10;a0wfsFT+3pSGs2vh00QhZ5FFtNMiycg2/WtlH1tyfavXZQCiipHoOiEWnMG5vWXtDepp/sn+fTbU&#13;&#10;b1qCpXH0kVOPoskpMr6f6BUsB/X88+2H3BmxGtB6npbDytCrf43IZD5gYH+fpMVWZyFdf7msnkU/&#13;&#10;2NWlLDgelbX/ANj7RyXMr9shJ+w/5uhDa7VZ2oBgjA+0VP8APptZibf4G4/r/rn2wXJ6MEjA4mtO&#13;&#10;umKgC+n/AA/B/wBv78SCtPPryqxc14dYJJBpIueeP6ix+v8Avh72i6uPAdPpGAajpQ7eOqDJ6uV8&#13;&#10;Kc3+h0vx7WQAaZAPIdEW9D9aCnGp/wAnVfHfsn+5x0GnmOnY3BuD5WuOP9b3EvNj/rt/tes2/ZpC&#13;&#10;NmBP8Tf4B/n6S+w8SIITkpxaWdSIQ39mMcE34tf8e0m0W5RfqH4ny6EPOG4iWT93wHtTLH1Pp+3q&#13;&#10;LvHNioqBjYHvBBZpiLkNLx6Wv/T/AIj23ud14jeDH8I4/b0q5V2gw25vpx3thR/R41/aB0MnxbcD&#13;&#10;euTH1/yHHMf8FWtcHn/XPsQ8kuP3jJ81X/j3UU/eKQnlK2+Ukv8A1bHR1+zK1Ez8K8G2Op+P6j7i&#13;&#10;X6f63I9yLu7hbkA/wj/CesT+Q7Yts0jf8Nb+Sp0Fk+RRbgnhbfUnnj/D/e/ZK0ucDqRYrBiaAV6a&#13;&#10;J8oouQwNgRYG3H+sPbDS18+jKHbTio66xu9Mjg6oT0VRpF18kDEtFKPzrW/FvwRyPfotwktm1RHH&#13;&#10;mOt3/Ktju8Xg3aZIww4r9n+z0K1Pu7Bb5ompa5Io6rQTJBLbyK44EiX/ABwLOpv/AF9ngv7bcYfC&#13;&#10;kw3p1G0/LW8cpXYurMs0ZOGpgj0P+boF92bbrcM71FKxq6EnV+WlgB4GsL+pf6MPZBe2bwVcGq/L&#13;&#10;qWOWt9td1QQ3NI5Rj0B+z59BlPkgDywvcWsT/vfsmaYfh6kGPb2K16aZ8uq8AqP9j+D/AK/th7k8&#13;&#10;K9GcO2nh0ret8msm4JPULLTGw5NyZALXB9rdplBu6H06DHPli8eyjH4v8nTvvufyZoc8fbqdWoDl&#13;&#10;mN+Pb25NWcFeOOizk2HRtJr/AB9IhpDfg/697/X829oNHEnoXBATgdYWYC/5J/H/ABs+2g9OOa9K&#13;&#10;KACnWJ3H1JsBbj+v+A/x9649WUVOOopIH+sP6n+vvRIHHp8CvXEzDSFbj8Wvzb+t/dS3p1vQK16g&#13;&#10;TvqZlH0sAD+f8D/tvbTsRgcelcalO6tPn6dbKv8AJ7giz3Q/bdDEwnrW6oz0NTEC5m/huzu0sFuM&#13;&#10;gRn6iNKuZif7IJ5AJ9zVybJEm17ZcMdNLiRPzMcqJ+0yfz65XffES+TnLmCyhjLLJbWs4AFdKrLb&#13;&#10;yTP60WOz1HNCFNeHWv18vsNFQ/IjtCmjTQo3DO/6SvqlGtvqLH6ge4n54g8Lmi7A4av9n/L10Z+7&#13;&#10;Xur3fstsE7mrfTgeXBTQU4/P/P0VSopNP9eL/wCvc/4f09g9kGfXrIiG51H59MFVAST6b/4WFuD9&#13;&#10;ePaSVa/l0bwydTMLuGvwMv7eqekY3kp2c+m31MDXNrfkWsfdra7ltGFKsn+TpFu2y2e8R1k7Jc0Y&#13;&#10;D/VjoZEmwW78b6vDL5IwpjNllilI4BB9Stf6W+v+t7Eam23GDFKcD6g9RhJFu/LN8DQjNa/hYA4+&#13;&#10;X216RQhy+yaoFvJW4IuNVgWlpEbj1AXFv624P+B9lumfa3oatDX9n2dCwybbzZBpqIrylfkx9P5d&#13;&#10;KvMUOG3TiUlgeNnZfJTzxcPG4H0FvoPwVI9mFxBb39sGUg+h6DW23m58vbj4cykCtGB4EfIdAdXU&#13;&#10;FXjKhoKlGVhcK44SVQf1KT/X+n19hSWOW2kKSfl8x1LdpdW1/D41saj06wLPYX+n9Tf6f7D3oSIe&#13;&#10;nWjPE9ZhODYkjj6WbSf6e7gg/D03o9D040GTqsfUJU0srwTIVKOh+pU3s/4Zf6qfb0M0kLh0ND8u&#13;&#10;kl3Y295A0FyoZT8uB9R6fl0aDr3uOOVYsVnmVSQsSMxujA8ftM34/wBoY/63sbbTv6t+jc+fWPfO&#13;&#10;3ta8Jbctn8hWnn/q+f7fXpfbp2Pj9w0v8TwkkQm0awIwGDX/ALBA+o/2k8+zO+22O8Tx4G8ugXy3&#13;&#10;zdf7Fcfu/dlOkYyei8V1BW4qqaCpSSnqIW9BOtS1jw0b8f7yb+wlPDNbSUfiOHU3Wl5Z7jaieFg6&#13;&#10;OMjj+Wf9Q8ullgd5eECky7eSI2Van62/sr5gfz/j7MrTcgtI5/2noL7xysJq3O2Ah/4fX7OnbPbT&#13;&#10;pM1H9/i3RJypkBSxScEXGoL/AE/qPaq5sY7lfFgoD6+vRZtHM15tLmz3JToGM8VPn8/29BPU0dRj&#13;&#10;52p6yFo5FIurXPp+mpG+hB/qDx7IXR4W8NsenUmQXEV5D49q40kA/Mfb8+uLSqLFL6gVKEcFWH6W&#13;&#10;B/qD+fdSuMf4etLCzGrGnr/s/Loy/UvyI3Bsc0+JzskuZwBZYwZHMlZRQg3Yqzg+RQLWU8+xbsfN&#13;&#10;dzYFbe6/UjrT5gfP5dQL7jeyOzc2pJuez0tLwCtAAFkIr5DgT6inz6N3uHZfXPe+348vh6mCLKaP&#13;&#10;LR5KhZUraWZTdQ44bg8Mjex5c2G1cyW3jxOA/ky8QfTrGjZOaOePaDeW23cYi0FaNFJmNx5kVxWn&#13;&#10;Bh0U3NY3c3XVd/BN507VGPaQwUGejUmjqVIIRapufHIf8RYn2C5obzapPAv1JU4VuII+foft6yO2&#13;&#10;rcOX+dbQbrypIEnADSWzHvU+ej+JfMV8qdIjcGzI61GymE0amBlenU+iQNz6COEY/wBRwfZbd2Ad&#13;&#10;TNbZJ8uhdsnNUlo427dwSooAxyw8qGvkPToL4p67HzuIJqrH1RWSCVoZZaWYLIhSRS8PI4JsQf8A&#13;&#10;EeyjVLExQExt5EGmT1IMkFlewK0yJcREgqGUOKgg4DAj/Y62Oouw6ft34AdU7s3VXQZjK7ewGIos&#13;&#10;7XFkt/EcDK23cnI7/VCrwFWubXUgm495GWt4u48lQ3lwQxMS6iPIodLfnUdcVtx5VueQPvZ73yxs&#13;&#10;kTW8M9xO1snEeBcKtxCAOJqHqK8QwIAGOiI5TbvhiGQw8v31BMNYWMq88MbLqJAH6lt/Tn/X9hiW&#13;&#10;3KgyQnUv+DrJrb94Esn0O6L4MymlThSRj8jUdM2Iz2QwVYtZj5SpRlEsDFhDUIpsVlH+t9GHI9p7&#13;&#10;e5kt31Rno03La7Ld7cwXi8B2sOIPyPH8uv/QAe/5HvqDTr5fdHz6WO26shHgJHpa4Bvchvz/ALC/&#13;&#10;tZbNjT0Hd6twHEg8x1N3FCJKRiPqo8gP1/TxwPblxVlr0l2dyk4r54PSNRxW0Dwv+uMHTf62t/j/&#13;&#10;AK3tJ/aJQ+XQkYG1uhIvA9AvvHFfcU86WubMymwFvqT9PZJeQ6kI8x1JXLl94UyNXol++8crLMDH&#13;&#10;ygdb25H9Pr/j7Au5QggV+desmuT78pIrVwaHj0RveVDU0de5UaY2JJA4uSfrf/Yj3HF/G0cg+des&#13;&#10;vOVbuG6sghyw+fy6TEEayjTJq/wBI5I4/wBh/tvaJe4UPQklYp3J59ZWx6Pey3ABFhzx/gL/APEe&#13;&#10;/NEAM9NLdumOmGtwayEaUuD9RpII/qTb6e00lorCo6OLTeCgox/n16Db0WkAoGPp0iw/rx9f6396&#13;&#10;SzUUPXp9+kIOkkAcfs+3oW9ubOhpaRJDGqM3q1BRySL/AI9n1rYIiauBPUZ79zTLc3LIGJAx+Q6l&#13;&#10;5LGLRwzzvGGWGN2HA1OQLqAeLXPtyWLw1LZOOk1jftdOkSmmo0r6fP8ALoCc9A8ZioSdThpKiqcE&#13;&#10;fuVc8pmmeS351k/T2GbtStIgeHH5k5PUx7LMrqb4cCAFHoijSo/IDP21+fSs6967rd2ZGIPGUxsT&#13;&#10;oaiQAgPxfxqxsDf829q9p2h72Yaq6Qeg3zvzxbcs2LaGBneoUYJAPmR9vVh+z9tUODoYqeGBIY41&#13;&#10;UBVAueOfp/iPcsbfZx2sIiUUFOsHeZ+YLzeLx55XLM1ePl0+bv3tgthYGs3DnJzDR0qpFDDBG81Z&#13;&#10;XVkziKloMdSxXaSaZ2WJFVDYtqJVQT7vf31rtsBuLo0AwAMkk8AB5k+Q4npDyvynvHOO8R7LtSap&#13;&#10;HNWZjRI1UVaSRjQKiKCxJOdOlasadEJ7C7Wy6ZCTcm5HSHctXTtHtraK1EdTQ7BxU1/3a6SMlZst&#13;&#10;OADUSAWiFoktYkRrue+yiX6y7P6zAaIfKFeNSfxSnzI4cBwxmPyX7d7a9kNh2BS23o1bq9IKybjM&#13;&#10;oppQEVjs0NRGpo0nxPg5Klk9zy1lTNVStLUVErl5ZpCSzsx/UzH+n+v7A8+4CSRnc6ic16yLsNhj&#13;&#10;tbdLdFCIoFEAoB6/bnqBS5uoaUK36GP+Nr/Xi3tiK6dmp0suNqg0dtajpVU9UXALG4IAJvexIvf2&#13;&#10;YK5r0H7i3Cn59OGu4v8AW3Iva9vp7camkdIdAB9K9YyQwDC/qv8A63+PuvW2Urx68pYDjkf096qQ&#13;&#10;cda6yIWFjci39m1h/sPdwTqBPVWUNg9LbA5HX+w5HBH5/qLWPs1tJQ/6fQU3mx8MePGOlmVUryAQ&#13;&#10;Rz9CQPpyPZoi1FPLoLgsDUdIDPY77eXzIPQ55FvoD+ePZNeQBWLAdC/ab0TxiOUZHSd/5F/sfZf0&#13;&#10;cFTqKjPXri9vqPyBe30/r711fQCopx68Pr73w6boRx6fMFmZcRWxSB9MbFRInJ1AfkD2stLloHB8&#13;&#10;ui3d9sTdLZkIzTH29GfwWXjr6eOdH+qi/PF7cH2NradZEDr1j5u+2PYStBJ5E+XT/IzAirgGqRLE&#13;&#10;gXDNbkW/r9fak1/tFNKdEyKukwSntbh0uMDuUTQmHUdYFipa4H+B/wCI9mVteaxQ9BDeeXzHIJUW&#13;&#10;qk4PUDMVhdxNbUhJ1D8XJsefbdzIfi9f5dLdqtNC+GemikqrOwLD68WJK2P05P8Ah7ZikUkVyOjK&#13;&#10;4t6rXrDlaHWBUwLckAyD/kXutxFxkUdPbdeFT4L/AJdNuLr3oKhXUkLrUMpB5ube2YZTG+odK9ws&#13;&#10;o7yAqePl0KazR5CkV00MWUawebcW+o9nAZZFqOo9kSWyn8M1x556BHfmzGqxJUQoEkvqLWKqOP8A&#13;&#10;D2H9zsCe9PPqXOTua0tqQSsSKAdAg2B8chSpkcspIKqLA8Wvz9fYdS0IwSOpbXeVYVgXB8+sox9F&#13;&#10;T2sker8k2Yn/AGJ97aKJDXr31lzKaE9YZKiGIHkfTgGw4/AAX/intpig4Y6vHFLJ8+mafKxJcawe&#13;&#10;CABcc/T6H2y86L2+vRpDt0jeo6TtbuSlhv5KhFNjb1+r6H8fU/7D2jkv4ozn/D0d2uwzyHtSv5f5&#13;&#10;ekdXbxj9QhWSY3bkekfU/k8/7x7K5t0UDtHQqteWHFDLQD06SlVuXIT30FYQT/ZVi1gT9SfZZLuE&#13;&#10;z1C4HR/b7LZQkErq+3pilnqJyTLPLIT/AFY2t/re0bSSuasejRI4o/gQCnUfQf8AVf7x7pQdO6z1&#13;&#10;yCgfXn36gHVSSeuXvfWuuLrcf4jn/ivvR4dbU0PUdl/x+l/9j7ow1GtOnT1j90x1rrsKT/h/r8e9&#13;&#10;0J4de670c8ke9aDWp691IisjKyi5Vg341WB/B/Ht1KqwPVSNQoejF7OrRNRxKWudKnm4Iv8ATk/0&#13;&#10;9jrb5g0Qz8+oX5ntPCu3ann0uZcm1GYjISYgSC4v6eeCR7NTcMhGvh0D49vS5VlT4uhFwMi5jxxx&#13;&#10;Op1qrBv1C17FgB7NLYi4AA4HoC74r7XV5QRp9cZ6Xf8AoWoa4/fxxmWVgXkRzpikP5KKPzf8H2Zf&#13;&#10;1dSQ+Kq1P8ugcfdi8swbN20rwHqOnmk2LRY5hH9qkJRv0mMKRx+SB/tvamPbIocEUPRRec53V6uo&#13;&#10;SEg5rXp/WmxeOTVK8MQH1LlFBt/vPtSEghxUDoma53G/NI1LV9K9NVbvDDUCsIgZ2+noAVePzqa3&#13;&#10;+9H2zJf28YNMnpfa8rbred0p0Djnj0gsr2ZOoZadYqdfopFpJB+b6n4/2w9lU+8OPhNOhrt3t/A2&#13;&#10;lpyZD/L9nQZZXsCefV5qyWT6gXdtIubH03t/vHson3VnyzV+f+x1IW2clQxAeDEFp6dBzld6k6iJ&#13;&#10;D9Dzc2A+hNvZPPuRIoOh5tvKNDTTTPQaZXekrB/3P1X/ACSbfk+yS53M8Cf59DvbuWIIqVXPrXHS&#13;&#10;Mi3RPLVC7kjV+olubccX9lSbozS6eHQkfZoVjICDh69DTtnKPPGl2Jv/AFLD6jj2K7GZn7T1GHMO&#13;&#10;3JC5oKdGC2NVm9ZTl3GoRS+kXBv6fr7FO3SfEnqB1CfOFqAI5wo40/1fPoOu4ceJKKeYqSYp4Zha&#13;&#10;90BazcH/AF/ZVv8ADrgJ9COhz7X7gUu1QEUYMvHPCv8Ak6DfailqPx8ftSuob6kq3qB/2x9k1hXw&#13;&#10;9I8uh5zOwW61cQwr1myTfbTxhrKjy6QPpyVtYf65t7tcakZT8+mrBfGiPqF6gZWmFTRyr9TpLJYX&#13;&#10;5HqW3+29tXCa01evSzbp/AuVYfZ1AhLSUoBPOj6jnSQLkNb6e2FFVz5dL5aC6J9ei971h8OakcnU&#13;&#10;JIka/wDQi68/4+4/5hQpfE+o6k/ZHElkMcOkWhsfzpuL2P05uL+w7G+lh0cHo4XxqxOPyFTJPURw&#13;&#10;NUecqJZI0LrpAsqsebHn/Y+5e5Et4JY9bAFq+ZHy6x/96txvLLblWAsFIzp9c8fyHVq2D27jIsSk&#13;&#10;jilWQILMxjQuAuoqCfr/ALY+54trSBYu6gNOueW7b7uEu4FFLEVPkcfs64Cswy3UPSX4H1iHI9PP&#13;&#10;uviW6nBFR9nXjbbs4BZX/n1JFdjbALPRAAD6NCP9sfzb3YTQniQPzHTP0W4V7o5D+3rCf4DIbyHG&#13;&#10;ytzdpGhclvyDrP8Atre9MLZ6EkftHTn+7qMUQSr9gP8Am6yrHtzi64q3FyPAL3I40g+7qlmvDSfz&#13;&#10;H+fphpd9rSswPpRv83UtI9tC3/FrXgAf5j6f63u9LH+j0wzb95+N+xupYTbJH6cSRe3Ph/r9be7F&#13;&#10;bU47P5Dpgtv3kZv+Nf5+uSLtc/VcSRwP908f65HuwFrwov7R1Vn5hpQeN+xv83UmOLapa5/hVhy1&#13;&#10;zEPp/sffqWdaEL+0dNGTmICn6w/Jv83WYx7SY3b+Dqn1taMn+h5/r7uRZaqAJ/LpkPzIBRfGJ/P/&#13;&#10;AAU6lQUW16hrQwYyUj9JQDm30593WOyJwqHpiW73+L+0eZft6fqXbG3ZAryLh4VHOq8Ttz+Cv0/2&#13;&#10;/t5bSBjqooH2jopn33eYyURpXPpQ9KOOi2PTUVRRvW46J3iIjlDQnxS/p4T6WNrED8cj6e1apt0S&#13;&#10;FCRWnqOic3PNE90k4ikIU5Brkfs8uq4/lLtHE5rEZCmhShkrF1mnliaGQ+RVvHJCy8jm1j/t/cT8&#13;&#10;8bfb3tlJCqgkg6f5nHWb/wB3zmHcdtv4ZZS4jagKsCOOM/Z/LonW06yV8TAHQh4KaOEix/XAnhfj&#13;&#10;6/UewBtszi1UMMgAfmBTrKTmC1SK+NDhiT+3PSerdRylUzizNLrI/pqAIPP+tx7St/aux4k8Oj60&#13;&#10;CrYxKnADrx/2/wDvP4/Hvf29ONQLXz8vt6Mv8b6/xboWLItqxzIRCZNLBZQ4/BB4HsZcpylb0LN8&#13;&#10;HWPvvzZLJy60tjicGrfZTPDq3Sox+16zA0bwxxy1pRSDEUDoNFwVkHAH+0m/ucXWzNuGUVYjFOPX&#13;&#10;NWG93y33OVZCRGSeNacfToDty1mdw8rxx00dPShj46pV8rEH8Sf2VP8AgRa/sP3UlzCdKqAPX/V5&#13;&#10;9SrsdrtO5qGeQvJ/Ae0fOlMkenQe1VfV1hLVVTLMCTYM50f7BEsv+8eyt5ZGyzEnoZWtnBb9lugQ&#13;&#10;j5Z6hAj62BB/33HtPWnS5kXzrXrzOAD+B9fr9T/QD3clnxTrSRUNT1FEhLc3C/X+v+w93MeMcelG&#13;&#10;kUp120uoek2t+eD/ALf35I6ZbrwUDrEW+lzf+v5+v593JAFT1YCvDrG7/UXBP/Efi3tmV6Ci9XVf&#13;&#10;XpQYKo0Q5RXt6oUsWNrXVl/4n2ot3AR9X8PRLvMGqW3OfiPl9nRDO3KJsrvEwtcQpFSNIw4OiOaQ&#13;&#10;6Sb/AJ9xdv0Judx0fJf8PWZ3tndx2HKwk/HqYD9i9J3K5aLDYsiLSJCghp0PHqI06h9Pp7S3U4tY&#13;&#10;KrSpx0c7ftkm6bifE+Gupugj+4MrM7tqd2LSa+dTE3Y3/p/T2Hg+sktxPUlCNVGlRQDHRlvjHP49&#13;&#10;5ZM3IDUFAD+AAtaWtcexhyYabg9fRf8Aj3UB/eChL8rW4/4ZL/1bFOjWdq5QruOID8YynIa4sbVM&#13;&#10;psD+PY83uYC8H+lH+E9Y5e2+3g7G5bzlf/jif5uginyjtcluCPyf8b+yHxccOpPj28eh/Z01TZL6&#13;&#10;8kXNhY8E/wCv7aaTzJ6MIbD5dNM+RHqu5B/1I+lx+b+07TqOHRpFt/r01Nm5aSRJ6aZoJozdZUYq&#13;&#10;6kE/S31/xHtg3LqwYGlOjFdpjnjMU6a1bBFP5/7PQgYTtCKrVcfnCqyOPGlQxBikvZBfj0t/geD7&#13;&#10;NIN4VwYrimfPy6BW8e3kloxvtoyFyU4n8vPph3ZgYKq9fiHVHb1NCthDJcXv/gefqOD+be0t7aow&#13;&#10;8a3/AGdG/Lm9S2xW03VdQHn5j9v+DoD66vemkkgqEMUiEqUY2N72DC9vr+PYZlndCVcUPz6l6zs1&#13;&#10;uY1mhyrZxx6VnWmW/wBzsjB7nwKLgX4Mn49mGyzH6s1/hPQb9wNt/wB0yhh+L/J0JO6ZxNktdxxC&#13;&#10;lgf8bkD2cXjfqlvkOgHy5F4ViF/pdJZnsPwLj8C/tDqZuPQjVanqN5D+Te3NuP8AYX91x06IweuG&#13;&#10;osbkWuP96/HvWuhoOnNApjrA0gvYL/S5/P8At/dOPTgQtkdYGYDk/n/b+9EgcenVjFMjPUdjqJP0&#13;&#10;v7aJ1Gh6dp5DrYG/kf1E2SzW9cPGcjNUT7N7n21SU0DA0z/x3r9dxiWpjW/CPh1KMRdTcfn3KfJ8&#13;&#10;gOzRzSHSIbyEmuAA8iNn0+Gg656ffHtjHv1xHDEJGvNonoFBMheKO5gGmnEAXJdhntWpyvVVv8wH&#13;&#10;DwYn5RdgwQAETyUtY345qIzpNiOBwbf8j9h33Et1j5pnHmwVj9pH/FV6yF+5zuU9/wCwu0Sy/gMi&#13;&#10;D0opH5efD/P0Rqppxb6WB+hItb/A+48kjI8sdZaW9z0m6yl0EsQLX+v9D/h7TsoOD0fW8+pdJx0w&#13;&#10;zw/Ww+tv+N2P59pHXHpTo4jkqMHqPTVVXjJxVUUrRyIwLBSdDgEHS4+hH9Qf9h7ZR3hbxYjnrc9t&#13;&#10;bXsPgXK6lP7QfUfZ0LeF3fQ56H7CujSGqeysr2ZJRb6wlrXF+Sp5HsQWu5Q3a6J8MeNeo33Plq82&#13;&#10;aT62yYvGDgjBH2/5+HUKsw1dgZmr8IDNQu+upoARZ7HUZKZj/a+vp/PukltLZsZbbKHivqPM/wCb&#13;&#10;pXa7pabuq2W79soB0Pjj5BvUfPy6cnpsRunF3JAcX9Zuk1NOq8qVPKkfkH28Y4L63xw4fOvz+zpA&#13;&#10;k+5cuX4U5UZI4qwPAg8DUZx0DGWxdXiKl4KgXQsfDOANEi3uAP6Gx5X2FLq2ktZSHyPI9Sjt+4W+&#13;&#10;5W4mh+LzHp01+Rr/AF/PNuP969p/EYdLNKnrJ9wFtcWP+xPu4lYda8IHh1JhqzwQxuGBFhZlI/I/&#13;&#10;r7eSfOcdNSQefQ17C7ZyO3JY6atllqse2lWDMWkjUccj82/r9R7FG1b9NbNok7k6irnL212/f4nu&#13;&#10;LNPDn4/b/qPRl5aLbXZWMNTRSxCoZAQ6afJHIBa5ZPrz/wAb9jIx2W8wa4/i6gSO637kHcfAvA3h&#13;&#10;1ODWhH+r06L7uba2U23UmmroWELkiKqsfE6n9NzzZv8AY+wne2NxZOVcGnrTH7epq5f5h27fbb6m&#13;&#10;1fvGStRqHqacadYcNuOtwUqiJmkpyyl6ZmP6b2YxMT6T9QR71bXk1sQfwnpzcthtt6iJlWjj4WHr&#13;&#10;6H/P0JhbB7yoregVAA9PCyxSn83+o/3o+zkfSbhGV8/59AGm8cq3Wo/AeJFSCPLPDoLs5tyuwkp8&#13;&#10;qmWmv6KlENrfRVlA+h/3j2TXNrLavnKevUibPv8AZ7un6fZKOKkj+XqemWJ9LL9CL3sfpa3Jv7TM&#13;&#10;QMjo2kWMgmmfXpe7L31uLY+TXJ7erZoLMhnpCzfa1aBrtHNGDp/rY/UezLb91udvlE1sxWnEeR6B&#13;&#10;nNHKGxc32BsN6hD1+F6d6n1B9Pl1YBsrtjYndGG/u1uWmpqfLSReOooq4KwlfTYy00knDDn6gXHu&#13;&#10;ULDe9s363+muQA5FCGGSfl/sdYZc1+3POPtbuY33Y5GktlNVkjqNIB+FgMj51wegn3t1BuTrWd8p&#13;&#10;tlJs/tFmMs1ApM1fjoz6iaUc+SNRzp+oH+t7Jr/Yrnam8Sz/AFYeOnNV+zzNOpE5W9zdj56jFhv9&#13;&#10;LPcxQLKKBJTwo/krV/EMHoJMrgsRvGkFZQSRxVyI41qNDh0+sVQhAPB4KnkeyOa1t71RKuGGfz+f&#13;&#10;Uk7dvW6crXH0l9VoW4UyCD5qf8BHVonwOC77+NXcnTeemlq59s5nIQfZyRqtPR4TeuEGQoqelYad&#13;&#10;Y+8gr5354ZvrawEoe34N3y7dbJcGpiZwfRVlXUAPWrhz+fWBv3uTJyp74ct+5u0IqR38MbBwatJN&#13;&#10;Yz+G5cZ00ie3jUearw4k1pbN7b3P1dnsjtfMST5XEYXK1uJmild3q6T7KpambxGQ+tBpvpbkfgn3&#13;&#10;G9hvl3s9y1lP+pGjspB4ihof8HWcHNHtpsPuDs0HMW16ba6u4o5gRhH1oHz6GppUfs6N3ja3a/Ye&#13;&#10;OXLbarqZKyQWeL6K8mnkTR2ujfX8X/rx7HEUtrucXi2jCp/aPtHl1jNuFpv/ACbenbd+iYxDgeGB&#13;&#10;5qaZHX//0S+NITxf6/7D/Ye+oHXzCAdOmFqvBWxqWNpbIRa9iTcG/wDtvb0DUfpBuUAltSafDnoQ&#13;&#10;qkLNTkEggjSb82Gn1Aj2uehXPQShYxTAjy6DCOT7OtkRrhdbI4twRewNvZaHEcmhsV6HDL9RbK49&#13;&#10;B0xbjog6s6KGU3PFraW5P9fbFwgLZ8+jTZbkqQCcjHRSuwsL45ZiIhomDFbKBYnm9/8AbewZuduF&#13;&#10;J+fWQfJ+5lkXuytK9EZ7KwEjiR44zrRm5K35uT/xT3HW72takDI6y65C3lFdVlfiOgHihmV/3CFA&#13;&#10;Y3HOoAn/AI0fYa0MvHz6mWSaN1qvmK9PcMcagEnlv6835vxf2qjjSlTnonllcuRw6kOkRB/SP9gT&#13;&#10;f/Ak+3iisKHpMJZQa9TMZRCpq4Y1AI1q3A+gvfke7RQq0gHSfcL14bZ3zwPQ2QU0UVMAdPCoOP1G&#13;&#10;y2I0+z5UCrpIHUTTzSPPqrk9I7czxRRBDpKi9TMLrYJDfxjSOTqk0m9/orD8j2huyApUdCnYI5JZ&#13;&#10;jKCQxooNMVIz/vK1/wB6Hp0D239qVu78zIyK6UIlvPKQbMt7BQf9759h+2spL+fB7fM9SjvfM1py&#13;&#10;1tADMDMRhfQ/5ujr7QwNDgqOCnggSNIUUWCgayAPV/Xn/E+5DsLWO3VVA4DrEvmrer3d7p5ZnJLN&#13;&#10;WnED7Oljldy0OAx1RkshUxUtFTIGkYglrsdMUUMS3Z5HYhY40BZmIABPswmvobaEyznSq+vGp8gO&#13;&#10;JPy8+gvtnLt7vd8m37fGZZZDgcPmWJOFVQCXY0CqCTQdEW7R7KqqrLJuDMxRtuCmWePZu3RKkkGy&#13;&#10;6KchJMvkGQkS5edQBIykLTraKMlg7GNN43d2n+qn/tBURR1qIlPFm8mkbz8lWirmp6zC9vOQYItt&#13;&#10;OybWxFm9DfXFCHvXXhDHWmizibKL8UzgyPRdKAqFdNNkamerrJXqKmod5JZZGJLs5uSQb2/wF/pY&#13;&#10;fj2BpS8jl3OpmNST1kjaxRWcC21uojjQUVR5AcK+teJPGvTc1Iv0Ufj6g/n+ntM0QGT0sWZvXrEK&#13;&#10;dkI0n1BhyFJI5/r70EUGo6uZdS0bpUY9y6gBvUBcH+tx9Le18Pw16JL4Bc06UkAkKgEcabAf8V9q&#13;&#10;sE9EExXVjy68QVOgi3P6fwCfwPes16qzas9ZEBA5/r79g56p12b/AI92Wle7rfWammemmjlUkANd&#13;&#10;7fkf63t6N9DVTh0xcwrcQmIjyNPtp0KlDWxVECOrAnRcn/A/1Ps/iuKx9R5dWzQTmM4p1EyqpU08&#13;&#10;i/XggG5N7fW3PtmY+Khrx6f293hlDjh59BrKrIzRvq9JOn/Um30HHsjZO7SOh7GdYDLwPn1iLsWv&#13;&#10;9AosADwf9f3cIKZ49O6FpQefn1yWQi1xe3+wv7qYz5HqhiUmp6xsSSSB9R/rkf63vYQ6aHpxaLx6&#13;&#10;ErZG5TjqtKSdz4pLafUTp/qDf/ePZxtl40T+DIe09AHm3YFvbdrqFaMD6V6MZSVSSxIyuCsigg3+&#13;&#10;moexSrah8uoMurdopWVhlT6U6meDwypV0/HI8gQlQRa4BAH19vUoROhpTFOkpmWWM284+zp8ZfPT&#13;&#10;vYXDKHGr9Xq4Nr8+1ZpIhp0TKfBnB4U/wdItq1qGsWOVj43YAFuOR9B7LdfhyaTjoVi0S6tPEiGQ&#13;&#10;M9LKkqUlXQ9mDLa1/wAN9CPZjFJrGlvPoK3Fu8b1XFOk/kaU0zmQA+Jze9uAx/HHtNNEY5CPLy6O&#13;&#10;rK6E0ek8R09beyrU8ohkPpJt6mtcX/x9v20xRvDOQeine9uEy+NEO7pcZCmhrqVgNJ1KTf8Apf8A&#13;&#10;qPZhIgkWh8+gnZ3D2VwrAkUPRbt44eSjneSJQoF/qbC1/wDVD2E7+DwmJTiOp55W3RLuNVkNa8PX&#13;&#10;oG8hkBHdfuAWUkFUW9iPTa9/ZBJKB8R+fUn2dozkPoop9ekZWVeTnZkp0CixvJKdRNj/AEX2WSzy&#13;&#10;uar0LrS126JNU7Z8gOkvXUOcmLE1jWJ5jjXx2BN/1C/+HtBJHcSCmvj0f2d1tMQCooHz4npi/gWQ&#13;&#10;cliFY2PLl2J/P5F7+0jWkx+I1/Po3G7WiDSrCnp1FkxFdESpi1c8aLkf7z7Zazdcca9KY9ytXGWA&#13;&#10;6wPia0rq+2cW5vb/AG9/bTWc1KgY+3pz6+04eIOojUNUraTC9/8AAX9teBLwp08LiFhUMP29cXpK&#13;&#10;mMAvBIL/AE4/4p70YZF4jrYnhb4WB6w+OS9vG/8AsFJH+8e66H9D05qX1HXRVh9VYH+hUj3UhhxB&#13;&#10;69UVp1xHN7A8fX/fH36h9D1vPXFowL8Wa3HJ4P4+nvVeramHWLTpJ+h/x/pf6+6mnAdWrXyp17Sz&#13;&#10;c/j8e7CgGOt6lHn1zWP+p/2HvdT6dVLiuD1kAA+g966rxyT0Kuya4osIJPB8bc/2QeBz+fYm2qY6&#13;&#10;VB9KdADmq01hjSpOehar1E1Ix06uL3t9ARY3HsRygOgP5dRraM0dzT0PWDYG45sBuQ0dTrlop11w&#13;&#10;qSS0JDamCX+o/Ptnart7a9MDmq06Uc6bHFu+wfVWo0yqaHHGvn1YLtbd2NkxesPHPJ4SIwHUMSF4&#13;&#10;LH6/7D3KllfxND8wOsJuYeWb+LcdBDAFs4x0jN1Z1q+GTw1IiAJKvCAHW68qzfU/63svvrppR2tp&#13;&#10;+wdCrlzZxZyL40ev7a5r/LouedzdfSPJ5WeZfxKpZ/SD/avyPx+fYTubmWI0Ykjqc9n2myukBjpG&#13;&#10;RQUNOP29BzXbskcG0h5v+R9Bx+PZRLf+Veh5actqnED9nSCye4Zm1FXbk3BB4/17+yua8cgivQ02&#13;&#10;/Y40IqB+zpGVeXnkJYs1v8Obj/WPsskuHJIr0KYNtgjp256YKuulYEam5vexN+T9D7RzzsB0awW8&#13;&#10;anApTpIVcrSMVuxAvxf8k29klxI3GvRvHGFHDpohnZatQWIW9/rx9R9B7L45CJQfXpUygpT5dD3s&#13;&#10;+u0hFJJ4Fufz+Lex/tstQNR6jXmazDDX0Y7ZFeEykI1ACeFkGprAvcMv+v8AQ29jDb5KSj59QTzf&#13;&#10;Zk7czEVKMD+XTv2TR/c4qtPpIenZrWuNUY1WIXm9h7e3aPXbkfLos5Cu/p9xirwDZ/OvQI7SxdZL&#13;&#10;NIsdLLosjayjopI9P1NuPYd26GQ1oMf6v8/Uvcz39vEgZ5F8xTiacf8AJ0qc1smqrIhK7+N42jl/&#13;&#10;bBNijg2L/SxH149rbjbjIMnP+rHQd2rm2G1l8JAGBBFfy69NtCQUuqO99H1Ykhrr+f8Aivvb2GqI&#13;&#10;AdVi5mUXAVqUrw6DuejeilkglRoyNVx+LL6fSf8Ab+yZoTHJ4b46HMN0l2guENQafb0AHY0Oirp5&#13;&#10;dJXUJI/zYhWBF/8AY39gLmlBqjkHmKH8upQ5bcm2Kk8Ogw1HXxxY2H9LgEk2/wBt7CHQoAAWp6HD&#13;&#10;qbN1mIrmqKSUo8U8cpj1HS6E3ZCL/wCvz+Pcgcp3ksDExmlM0/Z0AOddqtt0sTbXKghgaGlacerG&#13;&#10;todjRZWihElQ3msqTRu7akLAL+Pqv4BHuarHdhcR9xNaZ6wp5o5Ek226cpH2+RABHTpmceZia6id&#13;&#10;ruNTIsjWY2vqIB+vt+4jLNrjr+3ov2u9WJfo7pR8jQHpNRyOHILuGvbl2vcHlSD7R6mPxE/t6Oyk&#13;&#10;ZWoUfsHU4SMCfU1r8+puePrx7fFR5n9vTXhpWmkfsHUlHckDUwuL/W/0/Fz73X7empYkUa9I/wBX&#13;&#10;2dSUY2tq5uSLliefp+ffj86/t6LZAta049SlZmIBJPHPJBNvz9T/AL17sjev8iemiEXyH+Tp0pMd&#13;&#10;XVZAgp5HvxrsVXni92t7fEMstNAJ6L7m9srf+2dR6jj+XSnotqVLlfvahIkt6kQa5OTxZmt+fyPa&#13;&#10;6KykBo5oPToP3XMdugK2keo+RpT/AD9P6Y/b+LGqUrK68hpXDW/rZSbf7Cx9rDHawfEST0Stfb3u&#13;&#10;J0xAqD5AZHl/q+3poyG+cVRao6OKSeRSNKUcDSsdPKkaAB/tzx7Yl3KKLtTPyHRnZcnbhd91yyxg&#13;&#10;+bmg/n0l6reO9MuWgwuFkiVvSHqnJkULzfwQgn/G5I/x9oWv9wn7bZKV8z/m6EMHK3Ke2DXul2HP&#13;&#10;mqAUr9px1xoerOy93TKMlmTQ08rXtGGA0kgkeJCGBH+Jt7quz7vet+rIEU/b05c+4fIHLEX+6+0E&#13;&#10;zKPOla+tSKZ6ELcHQMdDtg1FVWTVs0ERikmlWNWNufST/ri/q9ml1y0sdpqLF6A16BWze80l1v4j&#13;&#10;t4liVzUAfb0QjKbaott5atxyRlVUmYEj1ESFmPP0tf3Gk1lFaTNEBSmfy6zK2/f7nftthv2NTUDj&#13;&#10;6AV/ydAvnCgzlVpuE/Ztf/BAD9PYautIuTTqV9n8Q7VF4nHP8z1giRppI4kBLSsqrx/qvz7qqlmA&#13;&#10;Hn0qmkWGJpG4KK9GP69pkxWTxMSWDAfuMOCzMhYj/eD7GG2KLeRKcT1AfOs8m5bfcu2a5Fftp/l6&#13;&#10;PJTZjJ4/EY/IU1RIjPIgdC14nXTbS6/6w49yOtxNFCkoPHHWIVxtm33u5z2M0YNAc0yPs6X+H3pj&#13;&#10;s/CtDl40iqWUxukoVkk4/sOwsR/gRf8Ap7MYr2KceFLTVT/VnoHbpyve7PKbnbiWStQRxH2gf4ek&#13;&#10;9n9iugetwp1xPdjSkgj/AFR8bcW/rpPtNcbcT3wH8vL9vR5svN2p1td0FCooH8/zHnXh+fQaMHik&#13;&#10;aKaN4pVuGjdSGBvb/iPZS0brUNinQ8DJNGJIiGBzUZ6iykar88cf7G3J593QhVqen1BPWPWv1v8A&#13;&#10;6/1v794q0qOt6TWnWDyEG/0N/wA8XH+t+f8Abe2PEc59OnhGW4DrE9Qi+om4P5H1NvqOfdWlYjpx&#13;&#10;Ldy1KdQJsii8D68fS5Nv9f2nMvnx6XR2RPUrG5TSletyS8SL9Sbi5sP9v7diuKhq+nSfcNvLPDUc&#13;&#10;Cf8AIf8AJ0WTsWkNNkKqtcfrjpzJJ+Iwsh+p/wBj9PYO3ZNLtL8uPWQPI10biyS0j8mag9cD/N0V&#13;&#10;nOZlsnXNpY+CAlIVvwbcM9v8bewBe3ZuZjQ4U06yD2rbUsbYAjvbJPn9n2dNqyKbfg8g83ufadZK&#13;&#10;YPS9kB6Mf8bJCN4ZM67WoKMfU/msIuPY15LkDbhJXgFX/j3UG+/EQ/qxb+Z8V/8Ajg6MR23kFj3H&#13;&#10;EAwUnHRAng8ioktz/sfYx3qbTdj/AEo/wnqD/bOwMmwu1OEn+RegaqcrH6tLfT+pN7f4D2QNO1KA&#13;&#10;06lOHbK+XTNUZk86WN7/AF+gH+vf2mafOejeDaxQAinTLPmLg3cX5vzex+n09pnuABx6NYdsUYC1&#13;&#10;6ZajKqb+s8Ek3NuPpf2ka4PAdHMO25AA6T9VmV5BccWtz9bG9/8AYH+ntLJcaaEno5t9rJxSleNR&#13;&#10;XHTlhuzKnFMKerlkqKMWVWZiZIUJtZS3JUf0/wBt7dt99NsdEpqvrx6Ld25EttxBntlCSk1oBQNT&#13;&#10;1+f8unnO1uI3JSCop5YzIV1RzRH1DV+k3H+8g+1N1NBeR60INfMdFuz2m47HP4MwJUHgf8nTZ1lB&#13;&#10;WU24aoTDUg8UccqsdLAsTyDyD/X/AHj2zsSTR3rB6kUwf29Lef5LafZkZSNWTTh6dDXmXLV5JJuq&#13;&#10;R3+vHF/YhuiS9PkOoo2lQLNSPMnpkl/s/wBef9sfp7ZHRsnUZgTwrWuR9Abk/wCpHtsmuelHWBnb&#13;&#10;6EafwRbkW4+vv3V1XVx6x3F7fn3quadKAAOHWFyDax/r/X225rjrfWJuFP1PB5HJ+nuo4jrfV1n8&#13;&#10;kHcmUx/yUxGKpKx6eibcCx10K6S1fT7s2PndntRlGBOkyVMTnTc+mwsefY+5VMk213tv5IYZKVxx&#13;&#10;oP8AeTQ16w6+9dZ7fBcbTvF4Dqe3vYVIBJAjVJgaDjrUNHQ/xdFW/mfbfbBfKHKtIumTJ4DG1Mq2&#13;&#10;b0PDeFkbV+b34A9ue5sQTmPxRnxY1P7Kr/k6VfcO3N7/ANio7ZzT6W5lSnn3ZJp+VPt6rkkRWup5&#13;&#10;/pf8H6e45dQ60PWaiMVNQemiqpNQPF+Pr/X+q/8AG/aGSPT0aW10a0Y9Jyqo9Jbj+lx9Lf4g+00k&#13;&#10;dcjo+trknBPTHNAR+P62I/w+oPtKyenRtHJq8+mySN1bWnodGurKSvqHIKkfQ/0PtMy17kNCOlas&#13;&#10;pGlqMCMg5HS+29vRodNHl7lD6Eq2txf9PnH4/pqHs3stzZT4VzwPn0Dd65WWQG72ztbiV/zfb0qq&#13;&#10;zGh3XK4aZYp5F1yxgnwVIA4Eyr+bcBx9PZjLEGb6i2OfQcD9vr/qr0H7W/KL+790QlFwpPxIfOnr&#13;&#10;/gPWAR0OepJqauh0VKErNE4XyxSWsHVvobfVWHtsLFeRmOUUYdOM95stws9o+qM5BHA+RB+fy6CL&#13;&#10;M4afD1LRyangJ/ZqLelh9bN/Q+wxeWj2spWlR69SNte5QblbiWMgMeK+h+XTDIQePzf/AB9pB0bp&#13;&#10;wp1xVitvr+eB/j71Q168wJ6kJMyn8m/+Jv8AX6ce7JIQcHqhjUnh0udp73zG1a2OrxtSVUODLTtc&#13;&#10;wyqDcrp/Bv8AQj2c7fu9xYyBoiSPToKcxcp7XzJaGDcY1Y5o1Mr/AJ+jvbK3ttDtbGticmkMeSMd&#13;&#10;pqWfQstyLGWNjyRe9iv+x9ybt242O9xeBPTWRw8/y6xM5s5U5m9t9w/eNgWa3rh1+Ch4Bv8AZ6Cn&#13;&#10;sLqrKbRlkrqJJa3Bv61njXyS0dxwKgC91vf1j2Q7rsc9iTIg1Rn+X5dSNyT7kbdzNELO9Kw3YFKE&#13;&#10;6QxHmPKp9Ogro62eimWopZJIpVN1dGN7H6qwI5U/0PsmR3iOuM0p/PqSLq2hu4zBOoZT5f5j5dCt&#13;&#10;h930OXgXHZhIo53XQGYAxS3NvTruBf8AIP8AsPZ1bbjHdDwbgAU9eH7eo33Xle82qT6za2Yx8aDi&#13;&#10;P8/THuDZM9NrrsR+9S/renU3K/k+M/Uj+qn2xd7bpPiQ5U9G2yc2x3AFnulEdcBv8/SFWZk1K/11&#13;&#10;abW0lSPx/W/+PspAZMEUPz6GDQq1CpFD1Lo6uelqIqmmmlpqiJw8c0TtHNGwNwQ6c3+nP+w93hmk&#13;&#10;jlEiEqw8wekd1awXEJt7lFkjYFSGAIIPqD0dLqX5MS0UcG3ewQaugfRAmYIBCLbQgrkF/wDYuP8A&#13;&#10;Y+5F2TmsoBabkNS4o3p1iv7kewqXLPvfJf6cq1LQjFPPsPnXyrw6FPefTuL3Krb06zqqaCvnT7qW&#13;&#10;kga+PyoPIEkcZsrEfRl/P1/p7Or/AGOK6H1+0sFY5IGQ329R3yp7nX+wSDlfnuNpIYzoV2/tIqHy&#13;&#10;JyVB/Cfy6MT/AC7t34uj7k3X1puKgqsPuzd2zax1pqmNkpZ/7sVCVblpb6GkCTOYCAxZTILD2ach&#13;&#10;38cW6S7bcIyXDoWC/h7DXj8qmh9DTqIvvkcs3117bWHPOz3CXO2bbeIPEQ1ZTdLprTLAMY11g0AY&#13;&#10;J0Qj5h9aVnXfyE7FpVpGjxGQzH8XoJRcpoykYmdX+tv3Ndvx7A3O22Nt/MdxoH6bkOP9sKn+desv&#13;&#10;fuz89W3OXsxs0zyA3NvD4MgPGsRoKevZToBts7lzW0a+PI4OukpJhYyxhgaepUH9M8HAb/A/Uf19&#13;&#10;h61vbqyk+otWI9R5HqWd+2HaeZbM2O7RrIh4HGtD6o3kft4+fX//0i5s3+N/z9PfTtm9D18xKjr0&#13;&#10;U3jkR1YakYMP9gQePeg7Ka+nW3j1oUYYIp0KdJOs8CPfhlU8E2OofX2cRHXHnoC3MJhlK9IXOw+K&#13;&#10;sMgWwlF/zywNj/xHstul0ydCna5BJbBa8OokiisoSCAXjFiASeDxz/vHvzd8XzHShD9NdV8j0Au+&#13;&#10;cOKimlXR+5ECRcEkra/59kO5QBoqjiOpX5X3HwZga4anRM97YXXFMQl7htYIP1PFh7Am5wAqTTj1&#13;&#10;k5ylu5WVAzDB6J3nKRqKuniZbDWSpIAvze3sA3MZjkPl6dZSbPcreWaSA1JHTRDVkEq1j+AT/S/4&#13;&#10;t7TiQjj0ZyWw+LrP5mY3Y2U/j6HgfX6+7F3BqTx6aCKMKOn/AAJZah6hZD+2tkX8H1c3/r/re1Vq&#13;&#10;SSXJ6Jd6USRLbkUrWvS/jy7ORqYg2+lyObf776ezUTGmTToES7bGBgZ6TsGLyW9ch4KOOVaaom0T&#13;&#10;T+thHRQOYogpAABflwP6MD9T7RrBPuEmiIGlf5dHs+47fynYiW6ZS8Yqq4BLsO6vHIrT8ujJ7d2P&#13;&#10;RYKhip6eFURFGprWZ5AoJ1Mfrc/k+xfabbHaRqgFD5nqBN+5vud6vGuJ2qW4DyAr/P8Al1I3DuDF&#13;&#10;bUxVVl8xVxUNBQRBppX54b0RwxRqNUkrsQkUaAszEBQb+93d3DYxNcXDaVXz8/sA8z8hnOK9NbLs&#13;&#10;u5cy38e3bZGZppjQKPOgqzEnCoq9zs1FRQWYgDolfYfatZUVCZbJpLT5BWmba21ppFMe3qZ0aAZ3&#13;&#10;NLGSJcpKpIUH000beOK7FnaPN232WR/HmA10/Sj8kH8b/wDDPT+HgPM9ZXcj+29tBC21WDB4GAF3&#13;&#10;dqO65YUb6aDUAUtVPxEZncB5BpCoCzVWQlraiWrqp2mqZ3Z5ZHPLE3NtR/HPH/FfYNkuPEYyOas3&#13;&#10;Enz6yCtrKKzgS2tkCIgAp9mB/s9RAwb6G9v999fbda0I6UUpx6yrGzEfQD/Ej8/0HtwKW8q9ULBe&#13;&#10;PWUU4H9bnkgC3u3gg/FjpvxSOnGiVYnHpAFh9efx7dRQgp0guy0i16UkT88nhha/4H559vdEEyY0&#13;&#10;DFP59Z5ACt7DUo/wJIPuzEHgOk0OoNQ9RgxXg8n/ABPunStgBwNeuYNxf6e7KQGz1rrotpt+b3/w&#13;&#10;tb3t6BqL177OnrD5KSnbxlj4+R/yD9bX9qbWdlqpz0Vblt6yr4gFD0qXnDDUCTcC1/x+Af8AY+zH&#13;&#10;VXHQcWIrilM9JbJU2r1gE6Sfz9L/AFBNvaScH41+zoQ2FwfgY9M1rD8i34PNuf6+0iyVwejivp11&#13;&#10;7d6913f6/UXFuPeuvUB49dozIysp0spBDXtYjkfT3ojOoYI60yCUeG3D06HPY26fuYVo6h/3YrCx&#13;&#10;PqNh9Tcf7b2I9uvfEHhOc9Q9zhy4YJGuolwx6GvGVauxhc3SQDn683/p7EELAtpbh1E242rRgyJ5&#13;&#10;DpQpCYiALhDwADYWIv8AT/X9mIjKdqfD0RPIHWrfEOkTuOjLhyFsy+tW59LKbj2VXkXGn29C3Ybr&#13;&#10;TpVjg4I9fl034HMawtPK1pozpuWubiw+p/29vbNtcE0BOR0u3naQNVxGKqel96KyBkbkkfW/JP0H&#13;&#10;P+8j2a0Ey6eNOgUdVrMrrw8+kvMktLKV/tIeD/Vf9h7QMChzinQjgZLpB56v5dLzCZMVEIVntf0k&#13;&#10;Hn6/19mlvLqjFTw6Bu7WBt5DpHA14dMW7cDHW0zuLHUGsCdWm/09pr+3WRKgdG3LG8yWtwqNwHRT&#13;&#10;N0YcUFRJKFsoa0i3/F+Gv/j7At7aqhLkdZL8u7v9ZAENTgU/PpHxywqSfInJsLkDj62AXn2WKQMV&#13;&#10;r0KPBlBoU/1ft69KyXJDIB9DyLXH+ufenII49aVSxoFp1iBFidS/7cfX+nuignh1sqynhTrG4Gq3&#13;&#10;HAve4PJ930svl0ogrxP8+sem/wDQn6cj8f4j3sA+YHTtaUOB1x8a8nShP4OkX/w96KKc8Ots5APd&#13;&#10;/Prp4YzcMiuCLlbLf6/63ugVSNJH59aSZhkMQesYpafgiBB9Lelf9t7qIkrTHTpuZjxdv29YJcbS&#13;&#10;yklol+t2H05HurxR1yAenY9wuoxRXJ+3rGcXQkW+2iAsbkAEm/8AsPd/pY+r/vG7rUuf8HURtv0L&#13;&#10;sWMZH9Bz/vv949p/o4JD3DPT67zdgUr1xk21QOCQpQlQLi45/re/uhsYDgL04m+XSkA56ija9Lfl&#13;&#10;3/STwTfj/Wv7qNtiHkenn36bjQdYJdrLwIZTf86if6X5uPbb7dHWgqOn038H4164DazC5WYk24+l&#13;&#10;v8R79+7Ao/2OrDmBK/CP9X5dPu3sPV088i61PKspPFjexPH+AHtVZ20iOVrw6Kd73O2mhU0NT0Ms&#13;&#10;EUr0BBtI2hlNvqCBccf8b9iaNGMdOormlVbvGBWvSLqkNLV0VYnBhmjDn6XRjpa/54+vsukFHWYY&#13;&#10;NaHoU2ki3FpLaucOuPkfX/VToY8TmZ4acNHM8blLq6OwbVf+o4F/z7EEE5CEoaHqMNx2qJ7nuTUK&#13;&#10;5r0wNv6rp6uWjr5CNMmlZxq5BPpEo/qR+faVt1dHMcppnj9vRuvJVrNbLd2Q4jIP86f5OpcmQiyC&#13;&#10;h9aEOOCD6Wub/wCP59veMk4pxr5+XTEdjJYPoApT16RWW22k2qSn/ZkLE6gf2Xb63YDi5/r7K7iz&#13;&#10;V6lME+fQr23f5IAI5u5f5/t6DDL0FVRs61MLKRwHAujW4JRvofZJPG0Qo/Uh7XeW10oMDV+R8vl0&#13;&#10;kZyRf+lvp+f6+y5uNehHGK5PTPOxIJ/PIP8AsPaGWp6WRjz9ek7NxI/9Lg3BBA5B59lUxFStc9GS&#13;&#10;/CB00+KWapRaeJ5WJAtFGzm9r2JH+uPaAI7uAik58uniVRNTsAB6mnQ5bPwOckWFvtjEDp5lYKwN&#13;&#10;rEkfX2PNrs7shaig+fUe8x7vtMYMZcMfl0ZbaW3KyGsoZ6mp0COeNmWNSSAfQSWfj839jWxtXV1Z&#13;&#10;jw6gXmbfraa3lgtUrUcSf9job8rj8c1LpaMS643Qs+lwNSn1C/8AX2JbiKDw6UrXqIdtvL5brBoQ&#13;&#10;RgY8+g2ooqXHnXeNVAsblbAav6t/rfT2TRqkTeQAx1IF3JdXuDVm4+vXGvzmNOpYyJLgJpiXVe3N&#13;&#10;iBYD/b+9y3UVPXrdptG4lg7DSK/Z13QZOjyED0oiEEik+NZCDrUC9xb/AGIt71FNHOhQYp/PrV7t&#13;&#10;91t8ouC2oeZHl/h6RO5cCK2PXCFWeFnFxaxBFwp9lt7a+MupfiH8+hbsG9NayASnsf5/5OiidoUU&#13;&#10;kUSNMpWWKqIYMLMoIK6bf4/X3GfNVuVtl1YKt/h6yJ5SuY501R5BHQHE2YG1uTx/X8X/ANj7APl0&#13;&#10;PqUWnQjbEn8eReMmwkhUnk3shF7W/wBf2KeXpNM5SvEdB7fE1WtfMdGJo8pUYtFrKSQqyBWIU2BV&#13;&#10;W5BH9LfX3IMdw8Aqpx1E11t0W4t9NdCtcD5dGY2NviDK0scc0gZmUAqedJPpuD/vdvYy23cVuI6E&#13;&#10;56gLnDlCbbbpniWgHmOlpXYwSMammAP9shQfWP8AVf6/PsxliDd6dBGzvio8K448P9Q6bAtyFW5I&#13;&#10;4sPU3HH0HuvHHmejVnC95wvqTTp9oMJlK0oIKSb6gBnQoP8AYe3o7ad/hU9E99vW22oJllH2Dpa0&#13;&#10;Gwq6Uq1T5FU/RVGgf7Fm9mMO1ytmQdA695ztI1MdsQT6nPSup9p0tENTx00ZQXZ52DEc2v6+D/Xg&#13;&#10;+1qWMcIJNBT1z/LoMTcy3V2dMZJr5AddT5HE0JK/e+V1W6rSoGAH9r1D/ivvzSwxHDV+zHV4bLcb&#13;&#10;0AiEgHzc/wA+HTJLk6ivZRQ0c7pLdQ7M7kWNwfTZfxe1z7TvI7nTEpz5k/7HRom329muq8lApmgw&#13;&#10;P8p/wdZ6fZuTyXrrZIoASCUdvIdA/rCth/tyfd49unm7pTTpufmnb7EaLRWdvUCg/bmv7Olri9iY&#13;&#10;CmJ+6f7gkqwTSfESAP8Ada/8T7XQ7bbRmuT0Fdw5y3q5NIez51zT5k16ViVW18Op0QwxaAAEZkXV&#13;&#10;b6MEjFzz/X2tDWsBoKDoOPDv26tVmZyfMDqFP2YtE1sbRB9HpVnXxoL/AE5PP+2Ue2zumg0iFftP&#13;&#10;SuLkWS5Wl9IRXyGT+fp/PqFN2DnczhcrT1ksaRiORooqeMILPH+WNz9QPdW3K4ngdHI4eXSqLk/a&#13;&#10;ts3O2ntVOokAljXgf9nqtvf1XNPuydnIQSQCP68nxzSFrf7ce4j3SR3vyGwCOs8OSraGDluOnENX&#13;&#10;9oH+boCNxxiDLMFa+qCJzc35N/z7C94um4ov29TFsrmbbgW8iR+zpUbNxv3NSa2VdSUwIS/0L/UW&#13;&#10;P+Htdt0Piv4hGP8ALjoi5qvzbwfSRtQvx+Qz0IaZgY/cu36VH0tJWhpfzZHjZAD/ALH2bi48O8hQ&#13;&#10;H8WegLJtjXmw3ty64WPH21rX+XR64qtJ9o0WkgmOVHP+xBtY+5K1eLZRr1h09q8HMkzP+IdMGo/U&#13;&#10;OQb6rg2Gq/1uPp70QAMUHR2QD20qOlrt/fdbimSnrCayj1BdR5liFxfk8H/Y+1EO4+F+m5qvQS3j&#13;&#10;lC13HVPajw5aVp5E/wCT5dCBV47bu8aX7mlljWp40SxlVkVrX0uvB/11I9mLx292tUIJPn0Dre+3&#13;&#10;rlicQXCto8wR5V8j5dAxn8NX4ORlqYy8IbSlRGLRkBvrIOdJ/rf2Q3cE8BOoVH+TqUNm3Sy3hK25&#13;&#10;o9KlTxr8vl0k5a9VBsQLg3/qR9AQf8faFpQtCpz0Jo7Ik0I6aZsl9bkDni5PJI4vb/X9sNI3RnFY&#13;&#10;E+XTVNlOG9f1vdQfobfX200oOa9GUW3qeI6Z6jKsb+oKOOAb/Q/W49p3npw6ModuXGOpOJybGSo9&#13;&#10;ZOiMPYEknS2oce7QSliemtx29dEePM/zx0DPYmahyMtTj15+8gAkB40BZLkA/W4t7D273KSAwng2&#13;&#10;D1KfI+0yWEKXpwI2On54pn/D0VnMYaoxMmuzvTFiFlAvp5vpkP8AxP59x9d2bWpLLlCa/Z1P9juE&#13;&#10;W4KNJ7gKdMy1Fja/5vyLf7e3tJrAz0YvHTPRhvjvU6N2ZBlIsaGlB5+n+Vkj88/7b2MuTZKX7n+i&#13;&#10;v/HuoY964lk5bhB8pGP/ABj/AGOhe7hyZG4qfU+ljj1/1Vv+BLgCwt7E+/zgXat6r/l6jf2v29P3&#13;&#10;E+la0k/59B6BWbKgA+r+n5/r+PYba4NePUtQbaT+H+XTJVZpRceQHj6Xt/sB7TNcU4no2g2luNOk&#13;&#10;7VZ/nhh/sOL2/wAT7QveKDQHo7h2lQBqH8uk5WbgsD+7b635vx7L59yVRStPz6NYdvVaUX/i+kzU&#13;&#10;7jDagr6mt/U/7b/beymXcifU9GSWVMgU/LpkFbkMg/jpoZpr/wCoQsAfoLuOP959oPqLq4IEKkn7&#13;&#10;MdK/ChiBMhCgfkfy+fSrwWN3NSSiXzpTwsQZYHJmDf1IVTZW/wASb/6/s426y3WBgxYIpyVJqT+X&#13;&#10;RVuFxt0yFHo7eR4dGb62q8Xj5ZJKxw88kkbSGUqmiNF54P8AvfuQ9nkhjbVKaHH5ceoS59t9xvl0&#13;&#10;Wi1VQQNI4k06W+SraSurqipo3UwMyhCGDA6VAJB9r53WWUsnA9BHb7S4s7OO3uR3gZ8umlm1G5uf&#13;&#10;9j+P8PbfDHRiBQU6jFSzg/05I+gva59tdPg0BHr1gkVkYlv0t6r3B+vPFvfuHTkee38+sBe5vb/D&#13;&#10;/XH9PbWsenT/AFhJsL8EH6f778+6gVNB1YCvWPUx/tH/AI17dKLTh04MZ9OrP/5R28s/tH5fdfPg&#13;&#10;FpGafevWlZlBXK8lKcJTdg0FDmbwpa7fbVc2gkgBiCTb2LeV3lkTcLVBUPbknPBQMkfMcR8+sa/v&#13;&#10;M7bt1xs+ybnflqwX4SPTp7pJEJRW1EAxsU0OtRqViKjpV/zlttTYT5PU1bIojWvxOUphEBbxNQZm&#13;&#10;VAh+v0UgcG3s49yoj9TY3J/HAF+0qck/bXqMfuCbnFPyDvu1RigttykYD+i9aU8qegz9tOqhDySf&#13;&#10;6n3GnWefWKRdQt/gbD+vtmVQR04hpw6ap6cMT6eQLXPP+tf+vtEy+vRlDOB59MNTSC7FV5ufob3/&#13;&#10;ANb22yAjPR3b3GMnpjmpuTxwf6HgH2keIjh0bxTBgOmqWKxYW55ANrE2/wBf/evadkrg9LUbNa56&#13;&#10;dcNuCtw7CO7TUp/VTs5uq/kxavoP9p+nty2vprU6DlR0W7pstnuq+IRSUeYx+3/KehHiqKLMxJWU&#13;&#10;UwScDhlIWQH6tFIB/vR4/wB79niPHdr4sJAI6BEkN5tTm1uF1Rk8Dw+0f6vy6xywR1ySUeRjGoqV&#13;&#10;JYHQ1xYMD9b/APE+/OBMphlHHz6ukr2ji5syKfLoKc9gJ8ROTcyUjn9qX66L/RJD+D/T2Gry0e0b&#13;&#10;Aqp8+pB2rdYr+EcPE/EK8fnw6T5AHHIYfUngf4W9oq+Yz0cV9OuINiW5ubW5PFjcj34LQ161Trkr&#13;&#10;leLm35tx73ny6oyVBp06UGVrcZVQ1tDVTUtTAweGogcpLGy2tcj6j+oPt6G5ltpBJEdJHCnSK7sb&#13;&#10;a+t3tLuJZInFCrCoI+w+foRw6Ot1f8hqPL08O298rBHPIgghyTi1NVErbTNq4Rifrf0n/D3Jmyc3&#13;&#10;Q3cQs90IBAABPA/bjH256xV9wPZO52uY7/ydUqCWMQPcnmSM1Kj9o+fXuw+s6QCTObV8bwS/uzUC&#13;&#10;FSh1Elpaa17X+uk8H8W9ubttC5ubEAg5p5Gvp6db5G9wLnGz8x1DLgORnGNLYFf8PQBujKxR1ZGQ&#13;&#10;2YG6lGU2N1/B9hTRpNJMfLz6mtSHUGM6gcAihHS2wG86rG6aXIM9VRcAs4vLEo4AJPJUf7f2a2e5&#13;&#10;SQ0jmNV6B298pWt+WuLBRHLxoMAn1rjP+qnSuy228XuKn/iOIlhSpZS4aLmOQ2B8cgUfX2uns4bx&#13;&#10;PEh4noM7ZzBuOxzCz3RSUBpQjh5VBz/s9BhVUFVj5fBWRPDKvHIOlrHh1JFiv+t7IZoXhbRINNOh&#13;&#10;/b3Vtep41o2oHPzH2jrgCxtx6fz/AFv/AGj/AMav7cXWfi4dPMV41JJAz0L/AFp3JujrariWjqJK&#13;&#10;/CNIpqsVUSM0aqW9T0pJ9Df4fQ/09n21b/d7U+iI6oycqf8AJ8+oy589ruXuerdnuUEF2oOiZBQk&#13;&#10;0wH9R8+I6s++Ou5Ov+1O3Opt8YrKUOB3NtTdNNV/5dIlL+zkqdsFlMXXqGU6ZIKl3p73XyonHPuV&#13;&#10;tjuts3jcLXcYHCSwsWyacVKsDwqCCaD1p1gV7wcv85+33IPMHKG5QPc2O42pQ6AXFY3WeKWPBAKv&#13;&#10;EviY1eGzny6WH8yXZQ2/2hgMvl6INjNz4dse1cU1Uj1NHL5IhI1rKzK50kkDjg+3efrdPqILmRex&#13;&#10;wQT8wTQH0qDx+XRJ9zLf7i85QvtnsZf8ZsJRKI69xRhxQV7gKcP8PVTG6dj1GK15DGIanGsAzRJ+&#13;&#10;5LTgjkoeSV/3ke4nvdulgrJFmP8A1efXQflzm6HcaWV+RHccASKBj/Kh+Wev/9MuH/FPfTfh18x2&#13;&#10;FIA6xoAefyDx/tvbkh8utlivDpe7dqddN4ibmIkfUHgcgj/Ye19s5006Cu8w6ZhIPPrFuSLXEkgH&#13;&#10;KFSbf7ULf8R7pdDUpI9er7NJRjGfPpJUs/jlKn9Dgqb2seeDY+00dVNT0IJ49UYIGR0ktzUS3ZiA&#13;&#10;Vf0ni1wR/h7T3CKQw9ehDslzSi+nRRd94rwSVMbR+hwzIbX4+tvx7BO5Q6CV9T1kNylfiQI1cjj0&#13;&#10;Rjs6jFO8k8UTsyckaRbkcXI9xxvCBasBw6y/5AujMFifAIA4+vQBisqZXUqdIFr2F1v/AIk/n2GP&#13;&#10;EdicU6mZrWCJCGzxp0o4y7ovqJOkWFzci35v7Vg1GeiORVVj0qcVULDTFHKjUefrxfni3tdA1Ix+&#13;&#10;fQd3KJ5JQwzTh0ocZj8juCrpsXjLibKVkWMp5Tr0pLOjNLJ6Qf8ANxpJIxJFtPtTFBJcssMZy5pW&#13;&#10;mBX/ADDokvr2x2W1k3C/+G3QysARUqtKCh9WKqPWvR4dp9f4/A0UNNSwoqxRRxvNpKvP40CliSSe&#13;&#10;bX9yFZbfFbIETJAyfU9Yj8yc53u83LzTse9iQuKLUn/OB+XTjuSqxW3cZWZTKVEdHQ0UPklma5tx&#13;&#10;ZI0j5Lu5sscai7NYDkj2/dTRWsLTy4VfX/B9p4ADiei/YbXcd+vo9u2+MyzSmiqPlkknyUDLMcKo&#13;&#10;LHA6ry7P3vlslXJnMnTNAyKz7S2lPGsgwiSen+PZ8EFZMjIlvGgBECMVU6rs0Wb1uU80wupVpx8G&#13;&#10;M8U4/qN5ayP2Dh6nN7295S2yxtDtFhJrSo+tvlx9TgVt7bgy2yNgtxmI1OANKgqVclbXVU1bXzST&#13;&#10;1M7eSSV/UWvfj1fgXsAPp+PYHkE0jF3J1Gtesj7Vra0tktLRAkaigA4fafn+fUAUYU3N7G3qINzz&#13;&#10;9PbZj9Oln1AOF6yBQvAtYcce9aKGvVS1ePXMMR+f9v7c4dVIB4jrxmI+rW/2/urPQ5694IpQ9dfe&#13;&#10;6OQP8Lg/m359+E+nHl176UEU6d6HKLINGqzqPzbn+n09vRTo2Oi2629lOocD0+xTiVbfQ2+l/qfo&#13;&#10;f979qlJGR0TSwmKtOpDqbBvqLAf43/x9+NKdJ1Kk0brgGIFrDj3WlePW+uiSbf4X/wB597OTXr3X&#13;&#10;amxB/IN+L34/HHvwwajr3xYJ6VGOqvIoQ/gWuSL3Hsygl1KNXQfvrcxsXXz6cJ4w6H+vP0/N/r9P&#13;&#10;ahgCpHSGF2EgY4HSSqYmhY/6kk2ve9/6H2VSxlDUefQot5FlUZ6wW97R64PT9euuB9ePdnJUVHXj&#13;&#10;116W4vf/AGH+x90Mvp1qvUuirZqGoWohchkdbi5FwDyDb/ePd4pjHIH/AMHTF1aJfQG3kzUGnRh9&#13;&#10;sbijr4YZA48iAagbagw5+lvYtsrpZVBrnqDeYdjltJXiIwRx8uhzxdVFVRKrkXYXDGx+gB5/2PsS&#13;&#10;W7610nPUQbjbPbza6cOmnOwHm/8Ajci5B/pz7Yu0oejHZZ6kH+XQNVyy47I+WIsqk6vSLfnkc+yG&#13;&#10;UGKXUOpTsyl7YCJsmlOhGwOWWqiRxYtYBhe3H049mdtOHAINOgPvG3NA5QjB4dKKtp1qoNaafIv0&#13;&#10;P+qt+Ofr7WyIGTV59ENrObaco3wt0w0VW9FU/lV1+ofT/Xtf2kjcxt0fXVqt7bahStOhEhkjrqfQ&#13;&#10;xDB14N7/AFHs3DrIlB59R9NHLZTF0qKHoB+w9phlldVJVwdVj9QPzx7DW6WLft6mnkbmVRoSvw04&#13;&#10;nomufoK/CVjhZJREzkoRcqoJsFHuObqKW2YkcOsp9nv7XdLXXQalAqPOvTA2RriBqme39Db2jM83&#13;&#10;mejUWlsDUKOuSZWuQWEtxe/qF7H/AA9+FzMOB6q1lbNxXrs5evLajNc/n6r/ANC+7fVS1qT1r6C1&#13;&#10;/hr1KXP16i14/p9Tqv8A69/djeSdMNtVmT6HrmmfrEsSQ30PJNh/re9i9f06020WbCgPWU7mq2uA&#13;&#10;iD/VfW5tzwSPdjePT4emxslsD8X+r9nWSLc0i8zRFv8AgpHB/B/3x92F6PNem32WM/C1P9X2dcju&#13;&#10;Zi1xCV5/2B5/tG/vf1ik5FOtLsqDGv8Al1LXcsFgTEb/AJAHpv7c/eC9MNscr/Cwp12m5KVjZkYB&#13;&#10;gef6f7D3sXsVat1U7JPpqpz1JbcmP0hRqJA5GlgL/wCJPvf1kNa9NfuK81aj1yjz1A3+7tJv+Rb6&#13;&#10;cj6/4292W7iPn/Pqku0XYPaK9dnOUBcAS3BPLDgE25+h97M8RzXqy7VeqhbT1LTIURQkVCKOPyCb&#13;&#10;H825/wAfd/HBHxdJGsrnVQp1OxuQpvvIgJku3pHIsxIAtx7etpEWWpbB6SblZTtbEspwM49OhNx9&#13;&#10;UijTrALqNIuLE/pP+8ezuKQKaefUf3ULOwkUcOOOmDIwBvPGR9C5Xnmx54PtHKmqq048Ojewm0aG&#13;&#10;/I9KTCyaqdfpqCgNc/0H4A/1va60YU0nhSnRJui6Lg0BoanpHbphEeQ1g/51FN7flTY8/wBfZZuS&#13;&#10;gSk0wf8AUOhRy3IJLHQeI4dJ+DJ1dA6mCSyNy8R5Q2NuPyPaWKaSP4Tjo7lsLa9QtKKN6jpcYvct&#13;&#10;PVaY5iIZjwY5LaWP0ujHg+zWG8RhpJz0Edy2C4tiWjyvqOpuRpKSuhKsqHWDeNhqXkfgk3/23u0s&#13;&#10;aSrQ0NekllcXNrIGFVI/n0Eeb2nUgu+OR5OTqhsW+p/3W5Fv9gfZFd7fICWhGr5dSVtXMkDqEvWC&#13;&#10;n+L/AD9J+DZuYqrh4xTC5uHu0g/5AX/ivsvTarmY93b0by8z7Vbr2P4lPTpQUXWlLq11fkqXB51e&#13;&#10;mP1f0UH2sj5fh/0XvP8ALokuudmyLcUH8/8AD0usfs3H0mkRwJGotYLGA3Asbn2bw7bBAAAoHQUv&#13;&#10;OZ7yepdia1xXHS4oaakx6hiyIgAN2sOAb/2uT7M4liRdbcf59BG7luLolUBr07tuulpVAgBlZfpp&#13;&#10;ACcf7Uf+I9vvfpGAEHRUvLk0513BoPTqBVbxy9cgiEogis3Ckl+P9qPtp7+WVAFwOllvyztdq2sr&#13;&#10;rJ/Z/q/PphNRLUMTLNJJZrWdja5H+o+lvaUuzGrHo6SKKMaY1C/YOs8ZFyLfUcW4Hu5pTptq0znq&#13;&#10;RE7RuroSGU3uP9t+PfkqGBGOmXVZFKOKg+XS1xtTFkFeORQKjQP6esqLem/1/wAfZpC6yLpPEevQ&#13;&#10;R3C1lspBJHlBWny/4roEO2tmpl8fUGFdNWpDJJp5vH6grD/X9hbmbaxe2zIuDxr8/n1K3t5zK1rc&#13;&#10;rFIao1Bn1+3ojlZSz0c8lPUxmOaJ2R1ItyPoR7hOeF4JTFJxH+qo+XWScMiTx+IhqD869KPaNT48&#13;&#10;vTXH6y0f15Nxc29mexyeHfJ8z0g3WLXasF8s9GSQ+ShdbEXhsOb8Hgjj3Jdar1FLgxXYYHIJPXW3&#13;&#10;M3UYqoiaOVlTVY6b2T8/T/e/d7O5aBqqaDre+bRBuMLVUV4/Po3ew91QZgQ0szrq0qR6ufwCyOf9&#13;&#10;5/I9j3a74TgJXPWMXOXLku2ariDyr5dGy2/j9q0FGtbNT42NyoaSaYxktdeSZXsR/t/Y4t4bSKPW&#13;&#10;wUVzU06xs3m95hurk28cktPILX+Q6Tmd7M2jhpGipp6WWRdfopin4/IYfX/Ye0dzvFlbmikVHpno&#13;&#10;82jkHmfdYxJNG6qadz4/kekPL2rX5NjHhqCrmVr6ZIoGKj+muSTgf69vZc+9TSgCBCehgntvZ7cv&#13;&#10;ibpMifaw65Q027M4/kqEanRz6llmaRhcccLZRx/r+9qm43GSNI8+qS3PLW0rpgIdl8woHy6WmN2T&#13;&#10;Iio9VKrMLEsw5tb+g4t/rj2YQ7aVWsh/b0Er/m1GJjt1NK4/2D/m6UyxYnGIBLVKGW9oouSR9DZI&#13;&#10;x7VgW8I7m/Loi8XdNyakcZofM/5Seoc26YIQY6Ok1v8ATVMyoL/p1BVuSP8AY+6G+QL+klR8+lEX&#13;&#10;Ls0jVuZAPkuSP8A6ZKvN5GoDBqholb6xwftL9Lc25/3n2nkuJXGTT7Oji32mxtiCqaiPNs59fTpm&#13;&#10;1ksxJJY/UsWJNzfkt7TYc5JJ6MqFRTgPTh/g64Mbm5AN/wAf8UHvTHQO3q0aknj0o9umJ0yiS6QG&#13;&#10;pVAF+TcsOAfam0ZSsnienRJvqyRPbvFUkMeiG9nxMu7o1hNkWKoV+P7ZlFgB/rX9xvvi0vhp88dZ&#13;&#10;k+3kgPLTeLk1Wn5g/wCboCdxU065SnW2t50CJ9bnS5UX/wAAfYUu0ZbgKeLCnUxbLcRHb2k+FUJr&#13;&#10;+yvQsYiniw2IQGy+KIyzG/1cLzcexBABbQDV6V6jjcZJN03IlM6jpH7eg/o8jLX7oxlUzH9zK0iI&#13;&#10;P9TGagKo5/wPsojmMl6kh46x/m6GtxZLZcuTwj8MEhI9SFJ/wjqyvGIF2akmoeiSnBBIsQSBx/t/&#13;&#10;cw2/bt+qvWAt8zPzW0FCAQ38umF6mNDYkfS/DfX/AFiPacyincejiO3cjINeoElci3AawHNr3/P+&#13;&#10;HtkzAenS6O0cilOuFJuWrxkwqKSoeCRSpPrJV7Nezpc3/wBjz7rHdyQPri8vLpy42C33GLwLtAy/&#13;&#10;zHzr0ImN7Jx2bjGPzCRQzuCt3IaGQk2Olm4/rwfZxFusNyPBuME+vDoCbhyHuG0k322MWQHgK1HS&#13;&#10;O3NtgqslZg5FeJrsae5IPFyY3P0P+B/3r2XXdnQGW3NR6dCrYOYVBW13YFWAw1OPzP8An6BqrrJo&#13;&#10;ZHiqFeORbao3BV1b/FT7IXdxhsHqU7a2SVBJFRgaZBx+3/J00S5Lg8/69zYHnj0+0zSDiT0aw7e3&#13;&#10;p0zz5MAnU4/J4IA4H0Htg3ABx0Zw7cT5dO21K9ajJVEZIsaRz9fyHX6c+1FlL4kxHqOi7mO0MNij&#13;&#10;EfjHD7Oi7dq10+I3VSS07cSUs7SR39EoWcKRYfnk2PsFcwzvbX0br5gmnU1+3ltFuPL7pKBhhnz+&#13;&#10;Gv8Ah6hUuSoc9SlBp1MgWWGQDWh+lj/xB91hnhvEI9cUPRhNZXW0zeIlaV4+X59B3n9vy4xjPBre&#13;&#10;lJOpfUzQ3P5v9V9kN/YSW5LxZWvQr23dYrtAr9rDHQmdBVX2u6Mk5It9hTAAjj/gUTe/0+n+Ps75&#13;&#10;OmH1shPkq/8AHugD7vW5uNgiVBnW3/Help3TnQu4qUqTY0HB1DT6Klr835+vs45lvVS6Usfw/wCX&#13;&#10;og9q9ppskobH6h8v6I6AGs3CBe8gH9bNcf0PqPsHzbkq8D1MEO3AcB0mancPPoYk2P5H4/1/969l&#13;&#10;E+6A16M4bGgpTPTP97ka9tNLDNKSQPQraf8AYuAQP9ifaL6i4uX0QqT9lfPpR4UUPxkD8+nSm2rm&#13;&#10;K06qp0pYzyyg+SQXH0a3p/pzc+1kWz3szAzHwx+009eksu6WsIITuPSnotm4yma9UDUOACWmYePj&#13;&#10;j/N/p/2/s2g2K0h75e/5n/N0WS7zcSj9EU6f2rcLi0EZaFDzZI0BYm3GlE/4k+zB57GzFBQfIdIP&#13;&#10;Av7xtTE/n0yVe6mc6aOm+osJJbKLDgMEFz/r+0Mm7FjS3j1ehPS6HaVWnjmvy6akyWTqpg0tSyqL&#13;&#10;3SL9tbE/T08m/wDifaNLq7lfVIdPyHS4WlrGlNAP2ivQ2bQzrGOOnme+nSp5+iji4X2MNuujQKxr&#13;&#10;1G3M2zjV40K8cnoTFYMAVNwQOeP+I9n1dWR59R6VK8evNwpsLn62P0J9tlSvVga9QZAG5PB45/4i&#13;&#10;3uhAPHpTGoA1dYTpFgDc/wBfoP8Abe6MFHDpzqKQQTfn/ev6+3RQjGOnhkdcHJsbcE/S1rD3R2K0&#13;&#10;A6ehUFs9G8+DW9q/YXyD27ncbTmrroKX72mpLgeeXD5WjzxS5Kj9FMzckDjkj2KeSpB++TAV1eNE&#13;&#10;yU9QeP8AIdQH95rbDd+2fjpJ4L2d1FKshr2OFkSNjTNNbKMZzjqy/wDn54J6Xv7B56ngMWNqMxvK&#13;&#10;kpUIitHFNkjV06CSIkNZOLgkWtY+z3nZXm2HZrtzUmIBvWpRT/Pj8usfPuRTWe3c0c98s2yhBBuD&#13;&#10;lVqDpVZZE01XtIU4BU0NB1QQQQLkfX/inuNM+fXQrrg3Av8A0/2/PHtuT4err69cHiUqfrcAkc/4&#13;&#10;fT2y1HNT04CQajppmhDW50/6gj/H6hrf19p6VB6MIJu3PTPPTXJA+v8AaUjiw/p7aK4PRtDOFwem&#13;&#10;OppuTcWNv6fS3tO0Z09G0E1c1x00SU5v9eRYg/4H/X/3r2ldP4ujBZRSo6xU1VV42fzUkpR+NYN/&#13;&#10;HKP6SD/ifr7ZR5bZ9cRx6eXW54IL2LwpxqHl8vmD0JOJ3BS5m0cxEFamlSjEC7AWvGTa4/w+vs8t&#13;&#10;b2G6XSx0uOgRuOzT7axaAa4yeI/wEdPc9GlRG9POizRsNNiCbKVIZlv9f8f6e1piEo0SZr59FUV0&#13;&#10;1vIJ4jpboJdxbdmw8vlgJlomJKmwJhN/0v8Akj+h9hbcLCW0bWmVP8upC2feY9xTRIdMi8fQ/Z0m&#13;&#10;LC1/9tb6f61vaEMSaDo9r10Pr9L/AOHux4enWzXy6m0tBVVsgjpKaeodjYLEjPY3+hYcf7c+7xxS&#13;&#10;y9qKWr8uk091BbLquHCAcakdCJiOs87kNDVRjoI2IuG/cmAHP6RYD/bn/W9ndry/dzDVLRF6Be5c&#13;&#10;9bPZVEAMrDzGBX59GS2bUHZ1JHR5bJT5KgjXSorZlLwX+ixhuNP+Bvb8H2Ntvf8Ad8QiuJC6j+I1&#13;&#10;6gnmmL+tFy1ztsAgmPHQvH5n+l6kU6z12X6+y9ZJK60IYhgzTRMlyf8AUn8/7H3aSXariUuwFT8u&#13;&#10;qWe2c7bVarFGXp6Bq9Nqbe2RXCWSKeBCSQhirGitYX4S/wDxHtk2m3yAlSM+VadLW3vnGzpHIjt9&#13;&#10;q16lYna9JjH+4xOVqP3SdVOZFnhmv9FWMc3/AMR7cgsVhIMDmvpWo6T7nzDd7in0252qmmNVNLD7&#13;&#10;TgdDVjenMr2BSIkdJIk4QyLLUwNTCMKoJeKQWLf4WFv8PZ/HsMu6R0Az606ii990Nv5Luy8kgKVp&#13;&#10;pRtVfkfL7ei2762RlNgZ6bB5V45JEAlimjPplibi5Dchr/j2Fdx22ba7lrWc1PU88oc3WHOWzJu+&#13;&#10;3AhT2lT5MP8AJ0jVUEkfg3J/23svGkYHQqJYUPn8unGlra/GP93jamrpqlDHKrUdRLBK700i1UIL&#13;&#10;oQeHRWF/yPbqySxVliqCKcDTgQekVzaWF+v0t/GssZqCHAb4lKE5BzpYj7CcdbKvyA3Vge1/jj1L&#13;&#10;v7d6UlVFnMFtasrq5hHJQtU53DxisSGXgALVM8f4sR+LAe8ld0ktb7YILu6UMkgjYny7lFf51HXD&#13;&#10;n2t2neuRvenf+UuX2dJLGa5ijUVD6bedvDJHziCkDNV6qv3p1fk9qxvk9vsc5tiRXkal4lqqCI/X&#13;&#10;wstzIg/I/UB/X3G9/tUlkpltT4sJ8uNB6fPrPHlfn+x5gdbHej9JfrgPwSQ0pk/hJPn646//1C26&#13;&#10;hxb/AFuP8PfTpUrnr5kKAddBwPx/xHHvZRj1ogHp9wdV46po7kax/Q/qX6f7D29b1U6T0V7pCXtw&#13;&#10;/p0pq9TPSyI1hqQ6Ta/Nrg+1biq06I7Q+FOrD16DR3ZGIJt42PNrfQ+yppJC1B5dDZVDAU/EOsmQ&#13;&#10;jFdRB/qygi/+uvHu8gLpXh1W0c2t1pPA9F537hvuKR5VUNJEbN+Rxww49hzcoAw8TqYOU9y8GcRk&#13;&#10;4PDokfYW3hULUJoJDqSOARYAgfk+493W0116yt5I3owujKcinRQKzHfYVcsGn6MSPx+ebj/D2BZI&#13;&#10;jHIVPWT9rffWW6zE+Q/mOuopRGRc8fj6f7Hn3oGgp16RBKKr0r9o7fzO7czBQYqJjCZB91P/ALrj&#13;&#10;jtfn/bW/2Psw2+0uL64WKEdv4j6dBjmje9s5Z2xr3cHGuh0L5k+XVi2wuv8AH7fx1LFDTRh4LuZ2&#13;&#10;jV5DKylZHDkXBIJBIPIJHuUdu22O1iCqBqGa+daUP8usHecedL3e76SSWQ6XwFqaaa1APl6HPmOl&#13;&#10;zn8zg9q4irzebrocfjcfC0lTUS/QAkpHFFGAWkkdiFjiUanYhV5PtfdTwWUJmnbSq/8AFD8ycdBT&#13;&#10;Zdr3bmLc49q2uJpppmoqj9pYngqqBqZjQKASeHRLd8b/AKzcrR12Txy0IWWSp21tyoPlmoIGBSlz&#13;&#10;O4UI0felbvHTqLRX5JINwHuG5vdgSSqKHKR+n9Jhw1H08h8+OVHKXJtrseqz2yfxGZQlzcjtSQ/j&#13;&#10;htyO4wiml5CQZCKjFAC453GyV0k1XUkyzyuzySM2tixNzdjz/rX9hW7iaYmWQ6i2T8upz2bcI7UL&#13;&#10;DbjSi8ABT5cBj546C/J4nwG4Ww55+tr8/T2RXFv4Z1evUh7duAlXT0mZ6WO5BAJte+rg3+n+29o2&#13;&#10;HQihuXOemmaFU5BAH1554/1j7aZU4nHRlHMzCp6gSgWIQ6jbn8D/AFgfadgaVB6WrwqeoDib6KVU&#13;&#10;2/2B9tMGI1dKAV6iNFLxqF/9jx/sPacq56fV4/Lj1yhMkLq9jxwbDm1/qePe4w6EauqyhZF6WtBU&#13;&#10;FghF/oDz+Lix+ns2heqZ6DV7DpJIx0oozdQOLG1vr+o8e36jh0QSdlZOuOjTwQLi/wCP8fdT1aoO&#13;&#10;R1iP1P8Ar/8AE/09+691lVGNgFN/6kAXueOfewGOB17Wqmp6cKOJomBJAvyQvJ5P5/p7UwhlbPA9&#13;&#10;Irpg8Z0Zp0sYVRlU25t+eSOP8fZqoB49BWUsGz005GlQqxsCOL/T/X9ppogRQ9GO33LB6DpKuvjc&#13;&#10;pcsbj+trf7H2WHsah6EiOHXUOuP0BNgfp9fd5Dw6cPUWZtIA5X8kjjn+yB7ZUCnT0MYYEt1zikEl&#13;&#10;0JOr9Vx+QOeT78R5jr0kenuXy6UWBzEmKq1fW4hcgMvNhc+kj2ts7loZKHIPQf3nak3G2pjV0Z/a&#13;&#10;ueSop0cPdvrxyG+gA9jaxugVDV6x85j2Z4ZmUimT0JdQ0OTo2dLK6rqXggEW9QPs3bTPHU+XQCh8&#13;&#10;WwvNJ+Emn2dBPuCh8kbPps0Z0kkFj6fp9PZLcp219OpJ2W60uF8j0lMXXPQVK+rTGzAMLE/74e0U&#13;&#10;cjRPjh0IL+zjvIKn4h8P+r7ehgxmQSaNWDhldeP8L/j2dwza1p1Gd/ZvC5WlOPWPJ0moCpi5Ui7A&#13;&#10;fUt+bj8e9Sxj4l6d227Kn6eYfYepGDr/AAt9u7MAf0fi3+Hu9vKahOmN6sQU8eMVAwelTkqKHK0c&#13;&#10;sTgGTQQPSp/UOfa6aJZUIPl0GrG6k229VxhS3l0U3f8As8EVEJjsf3PGSv5Bvx/S3sC7rtwIK+ZO&#13;&#10;Pl1ktyTzRTS6PWvHortdRSUEzwTIQUJ0k/2lvww9gmWJon8NvLrIO0uo7uJZo+BHTawu3A4IBsB9&#13;&#10;AfacrViB0q65eM/4e9hPXr1eujF+b8j8fgj/AGPvxTGOvdcLXtbn+n/Ee6Zr1up65CN2/On+vF/d&#13;&#10;gh88da6yEKg4AJtax/p/re7EKoyK9e6wjj6cf63trrdeux7914UrnrjpPv2h/TpzWoFOuxG4+gP+&#13;&#10;9f7z79of0614ieXXLxO34uf8CL/439+8Mnj1ppQB1mWkkI5AA/xNz/r+7LCD00ZQPPqQlGeLnki3&#13;&#10;5Fx/jb/X9vCGgpTpszgfl1Pp6Z4ZEcXUKQ9r6Ra9zwPbyR0YEeXSeWYSgrxqD0LWNJEcUoJuAJF5&#13;&#10;P0tf/ifYkiakSk9Rje9zGPyJP+Xp9qCsrhxYiSPj/A/m9/b7ZYfLomgBCaT5HpwxHosoFgHYX+o/&#13;&#10;qPbluKHPz6Sbj3Cp6ad3Q6lgnW31Kn8csLD/AHn2xuaGgfoy5Zlozxeg6DuYjWPpYAX/AK3sbj2T&#13;&#10;4pnocx4So9OlFtvauQ3HOFpyIoA9mlYFrG19KKPqfaq0sJbxqrgevRFv3MdnsUGucFnIrQeX29DL&#13;&#10;R9e1uNEYqJjUoCCPNcMBwPSQef8AW9iWHa2hUBjX7eoqvOdrS+Zvp08Nq8BjpTDbcZgXS0S8LqAF&#13;&#10;rcWN/wDH2q+kAXAHREN+kEp1BjXzr0nqvAJG9/LALW+hAuf6EqfaWS2Xj6dHdvvbSLTS3TVJj5F4&#13;&#10;hTUbmxuFQg88mxP9PbJjYCq9GMd8h7pTQfPpvlx2XcHTJFECeNC3Yf8AITXP+9e2jFO/SxL/AGpK&#13;&#10;VqT/AC6jHbmQlBMrqx+mp21Ej/W90+km8znpwb3ZxnsUjrlHtevN7SRabWFz9P8AD6+/GzkPAdef&#13;&#10;mKy9D1KXbFeth+2bkj68c/Xn3YWkvA9NnmGyIJatB1mG18gp4aNRcem55P8ATn24LKY8Ok39YLCv&#13;&#10;n+XUhNs5Q2AWL/b34/BuB7v9JN0y2/7fU1DdOA2vk1HIj/pwef8AY8e7rYzA1PSZuYLHgpI6kx7e&#13;&#10;yqsrIER1N1IYAADn/Ye7iznDah0mffdsdSrmoNa9PTbPy+4IhD4B9wRofSSwP+13HtV9BPdDSB/x&#13;&#10;XRQOadt2eTxAx0VqPl0Wft3oqtjgkyFGYvvYFZ3FiiyKD/mnN/r+L+wHzPye08bSw/2qg0+weXU5&#13;&#10;e33utaXzLaXFdDkAHooOPL4/LU4lUxyQVapKt+VKyBWB9xPb67W8QPhlah6n+fRLbMyZBGD6jo0G&#13;&#10;MdpKNdTAjRa31J/N/cqxGqA/IdRPfr4dxT1PTNGNLup4KyMLA83X20lK56NnOElXzHS32nuGTF19&#13;&#10;OC7LGJUCkNZgC3K3Psxsrp4JQGyK46CHM+xx39jIyipCk0p6dWDbX69rewcLparmSOWBZIUjlbVc&#13;&#10;r6bkHSB/rD3Klltb7nbU10BFePH7OsJuYOdbbkreC0cKllNCSAcdOVB0pjcG4+/pA0sZ5kmvJqIP&#13;&#10;JVn4Ht2Hl+G3AMmSPXPRbf8AutuO7ofo5Cqt+FcY/LpWx0m3sMNFoSyW0pCqufpyBpFv8Pa9EtLf&#13;&#10;h/LoNPcb3uh8U10+rEjjnrjUblEa2oqNVAPDy2LfSxOlPenvaGiLT7eHW4tgd++8krq9OmOqyuRq&#13;&#10;ifJUyCNhwsZMaEH8EKefbDTyyHuavyHRtBttpbDsjFfUjpuuSeSTfjk/W/8AX23QVr59LqmlB1wa&#13;&#10;wPPP1B5/r9fbbsB9vVkWop5dcS30/pcf7Ye2y5PTqoq8esLShXta39efx/S3uyISNQPTvhlloesh&#13;&#10;cH+n4PH9DwPfnNcenVFiK9P22kjqK+op2JAakkJtcX0MAB/yd7VWKBpCG9Djom5gdoLNZRkhx+zz&#13;&#10;6Jl3LS/w/dEBC3M1RVqx/oEsR+P8b+4/5hVYrtWH8R6yq9rLg33L7BjhUjP+HoHftWr85T1cqHxU&#13;&#10;cLIt+AZS+u/+JF/ZBo8e7Erj4BjqVGultNoe3jPfIQfsHXHd2X+3pUoIm/cqLtJ+NEYP+H9fdb6c&#13;&#10;pEIhxPVOWNtE85vJB2ocfb0hcdUmnraKYn1Q1VNKrLxyk4YeyuBysyk8QR0Mr2Hx7SWNh8auD9hU&#13;&#10;46saweYebZ7hm4VIpGAuR6CD9fcvW87Nt5A+XWCe8bYsPNGriakV+3pOz5ReQOf9v9PyL+0TSrxJ&#13;&#10;6EEO2kGh8umeXKtchW+lwB/vXthpx5dGcW3+gHTVLk/rqa5BF7/7wD/j7aMzHh0YR2H2dM9RkzyQ&#13;&#10;31P15vqJ5PtOzqMk9GkO3k/YcdP2F7HrMUVp6uRqqjB0nUbyRKfSbMeCB/Q8+1Vvu7w9r1K+XRNu&#13;&#10;vIdruQ8a1XRKOFBQH9nSpr6jBbtpfPBIvmt6ZEKrLGSPob8/4FW9qpXt75NSHPr0HrKDeeWrnwpg&#13;&#10;dA8iMdAduCkyGHlfyBp6dSQJ4x/ZBuC6kXB/3w9h25jlgY4x69S7s1zZ7mnYQj0FVP8AOnSHnyur&#13;&#10;Vd7KQD/S/wDT2WPcjoXQ7XpNNNfn0odkZS2XmAb60hFjc/7sX2p2ucmckenRLzdt3+6tD/TFf2dB&#13;&#10;P2/qnztJIG/RSzAH+t5gx+n+29hzmfuukdfIHofe3CiLZ3Q+bD/jvQSwVk1DMk8DmOVTweSCL3YM&#13;&#10;PyPYdSd4HDR8R/PqRpoIp4zHKBQ/Lh0I2MzdPmYfBOUSoK6WhazFhb6pf6j/AA9n1pexXcel+PmO&#13;&#10;ghd7c+3v4sJqK1+zp92jjHwueqq2j5p56WISRrzpIm1ak/w/w9qNstVs7154uDLSn59E/Ml1Hum1&#13;&#10;pbT4YNj9nHpG9s12Rr89SCnjnnY0kiaUQkKPNchmJsPr/UeynmqS5ku0jhUsSCMfb0e8i2dtZbQ4&#13;&#10;Zgo1+nHHQe0e0svWkNVSLTIxBI/zslv9hYf7z/sfZFDs99cf2rBK+vH/AIvoVTbpaQ4Q6iPTpXUW&#13;&#10;zcZSWaoBna97ym6k/UARiwH0/N/Z1b7JZwD9UFz6nI6KZt5nkqIR09y1uFxq6EaIEH0xxhS1/wAD&#13;&#10;THzfj2ua4s7VdFQAOAoOkKw3903eDn+XTHU7nLgijpytybNLYek83CgX/wB59l8u7se2BPz6Motr&#13;&#10;CZkatOmaaryNYT5p3CnnQo0Lp/2Fz/tz7RPNeTfE4/LpcIbaL4QCfs64R0P5Y8m5JPJ/1yTz7bW2&#13;&#10;82yerGeo0jqUtGF/sgD8i/JH+H9Pb3hCnTfit1LjgCG/AP44ubfWxPt9IiDXpp3Hn084+qemqEcG&#13;&#10;wuDe55IP19mEEhjYU6LruJbmJlbjToZ8LmFnRFJtcD/EEX4PsTWtzqAU9Rdu+1PBIzgYHSmkuwBH&#13;&#10;1IvYf0/rf+ntaTXohjADFT1FkFlN/qP+Re6N8PSgYwOojAHm9jbj22rUweHTiny6xWPA4HI/F/bp&#13;&#10;NVJHV/Lri5/Uv9CLm/Hv1Kj59OxHSC5+zoaPjnnF253JtHJvFLPoGcphBCNUs0lVgalIoYxzdnbS&#13;&#10;FFjzbg/T2dcrTiz5gt5SK01Cg4mqNQD514fPqMffHaW332v3KyVglfAYs3BQtxESzHyAFSTjHmOr&#13;&#10;xP56VZFvTb3R/ZGOoZKbHbr2/wBfbt8busj07736xx+5pYZHhAUss1WytpFgeB/X2MubVaTk6yJa&#13;&#10;vgzzRj/SxySRLX7Qi/nnz6wx+6MF2n335u2m4IWa5tLS5ZV4CWeG3uJSuBRfEmegp2jFTSp1xmey&#13;&#10;/wCA4P8AU88e4s4566U0qaDrEx+h+l/96/F/bMnHpwCg6xvLzZdV/px+COefbLmgp1vqP7aqerBi&#13;&#10;OHUeSJSASLi/B+tifpc+9UJ6XRT1x02VNLe5P0/BtcG/0DD3RlBHRlBc0wD0w1FM12B9P+F/zf6+&#13;&#10;0rpQevRzBOKV8umaeEkAXubkD/kftK8ZIoeHRhHKKVHTeyNG4dfIkim6uvBDKLqQfaRk0OCpofLp&#13;&#10;WGV08NxUHiPXpb4Tdbq0dNlHsQUEVWtgpuLEv9Lf6/09m1puhUiK64evQT3Xl6oaaxFPMqf8nQgf&#13;&#10;Zx5ZPFHGJ3lBPiQaxLqH9m17H/e/Z34S3CaEzq6Bv1L7W3iu2kJ5ny+3pIVPUuakqxJTKlLRSE6l&#13;&#10;n1M8R+p0IPqOfy3sqk5auTJqhOlT69CGD3G2hLfTOfEkHmuBgYr8j59LDHdV4TGhZspP90VsSJmC&#13;&#10;RAg3/SLf63N/Zpb8v2kADTtqI414dBm89wd0vv09vTSDWhUVP7elP/EttYWPwUEEczotgKaNAt/9&#13;&#10;S0n0/wB79mH1FlaVSFa/YOiMbfzBuza7xyFb+In+Q6YqvduQmutOq0iXtcAM5B/F2sOP8B7RybjN&#13;&#10;Ie0BR8+PRzbcsWMNGmJkb5mn8v8AL0m5Z6mrkvLLLUSsTb1NKxP1IVP+KD2llaSYdzaj9vR7HDbW&#13;&#10;qUjURqPSn8z59CJtTqHsPeLp/B9t1ppnPNZWI1HTBb2JvKt2A/wX/Y+zGy2Pdb/NvDg8SfLoEcxe&#13;&#10;53I3K9Ru9+viL+BO4/ywOjP7U+GtYwSr3jnPDGul5aOgHgAW93V55Dq/2K29jKy5AIAa/cjzoDQf&#13;&#10;t/ydY/8AMv3pYCxtuWbTWchZJBqP2gD/AC9DZj+v+pevNEdJHSz1aBbGO9bVEqNRLs2o3/xJv7EU&#13;&#10;W17JtQrCtSPPj1Ed9zr7j87EtdM6xsfPsQfZSn+XpTYbfMq5aCDC0n2kCpUfvTEswWOIsG8YOm30&#13;&#10;Fif9h7Xw7iRMFt10inn0H9y5TQ7e8+5SCRiQKAYqT6nPVf8A37n5c12JWGabzNBTojXFtMjSlioV&#13;&#10;Ra1re4v5pumn3VgTWg6zS9l9nXa+R4vDQqHb/B5/s6B+NC/IH0/pe3Bt7IlwKniepQkZRhsdO0FK&#13;&#10;zRnm39Sfr9fr/rD8+3wCBk/6jw/n0Vz3NX1JwHDhnhXH2dXU9JmTt7+W/uXZ7Ty12T69O6sDHGs3&#13;&#10;llo4cdUfx7CUqotmH+TzQsAQCL/kWPubeXwd29u5LFmq8CugI8qHUtPTtNfz65de6wX24++zY8yI&#13;&#10;oht96+kuCaYcyr4E7H/m4jj506rc6v8AkFndmiDCblabM4BtMJab96soV/SUFzd1AuCCbj3Hez8z&#13;&#10;XFhSC7q8fCp4j7PXrNjn/wBl9n5o1brsGm1vKagBhJSc+Qwf8J6//9UsrsR9Px9Tb/D305kkINF6&#13;&#10;+ZNVrx6xeYW5I4/33091Ej0yOr+EepFPU+KoicECzr+Tbng392V38QV4dNzRa4ihHkehIjYTU9wf&#13;&#10;1If9b/af9v7MxQr0DZF8Oenoegzy0ZjrJARYN6h9Pz9fZbKArmvQ1sH12ynrvHTgFoHI0uDpuPob&#13;&#10;fj3qN1rp69dxGgmXy49Inc+NVvOugFJVbnm1yPr/ALbj2kuoQwIPQn2O8YaXByv+Donm+MEY3qoi&#13;&#10;pLDUUuDyObW/1vYG3C3yesj+U93Lqkimg8+iU79wZpq16kJpRtQc24uzkm/+8e493O20yFuss+TN&#13;&#10;4We1FrksaUr59I3AbWyG6cnDjsbCzepfPMAdEKMbajf6/S3sutbOS9lEMYrnoU73zDZcvbe99ftw&#13;&#10;HateJ6sT6w6+xm08ZDBTwp5NCNUVBFpJpbfuSEi5uSPpf3KW1bXFYw6Ey2K9YPc/86X/ADJuLyzO&#13;&#10;SoJ0r6Dy/l0Kmdz+J2lhqzNZisgx+Lx8DVNRVTtZEjHCBIxcvI7WWONbs5sAD7Orm5gsYGuJzpRB&#13;&#10;U/6uJrwA6j/Z9j3TmTdYtq2yJpp52CKi+ZPGp4BQMsxwoqT0Rfsbs6s3DWU2VroHpoo2ap2rtmrs&#13;&#10;zYtCGjjz2eg5DVjA3hiYERA/S9yY63Td3uWE0i4yY0P4R5O39L0Hl1l5yTyJabLayWFm/iM3Zd3S&#13;&#10;GglIILW8DcfAH43GZD6A0AORZCSolaaomeWSVmeSWVtTtI5uS7G5/wBjb2RLLrOsnJ419epOmsVh&#13;&#10;VY4AFVRQACgAHAfbTjTHHqTUvC6EDm/Nr393OcdJ4FlRqnHSDz1MGiOlB/X6X/1vZZdxYxw6GezX&#13;&#10;BEgqegwqo3VyB+LAj6H+oN/z7IXUjj1Idu4KVHTHNTjUzA21cG/0PH9fr7aNCM9HEUwYAdN0kX+w&#13;&#10;b+n9f8b+2WjP2jpYkvr1gKEf4+29K9PagTTrGUU/UX/PP9fdNCk46vqPXQjUnhAf9h+fetBpUde1&#13;&#10;GlT09Y6KUFBoIVjYXv8AT/Ae1aIwyePRXeujKxrkdLelotQDMbNf6f04sAPZlHbkjWeHQPuLtVBH&#13;&#10;UqbHKVuL8f4/g/Xj248KHK9Job4htC4r1GEUSCwQagbEk8n/AJC9taADkdKjIzefXKyX/SB/iP8A&#13;&#10;jXuwCE0I6p1zFgTYj6C3I/r7tVNWOvVqtD070daF9LMB+ByP6/X2pSTu1dFN1aE9yCvU6dknQhDc&#13;&#10;2/V+L/09uM2sEjz6RxgwyCooekvWUwva3I+h/Nre0M8ZIr5joR209R8umk8kgA3ub6uDwbe0VaGn&#13;&#10;RhU0+R64Ml+GH+Nri3+29+r1tWZeHXTLyHAvYr6UBv8AT6f0H/E+99PIdS0bPXLkngEE8gfkfmxt&#13;&#10;+ffumSKNTpe7R3G+PqEpp2YRPZY2/GpjwCPx/r+zjbrwofDbh0EOZ9iS9tzPEBqWpP8Ag6Mpt/Mp&#13;&#10;KPEz6gy2Fvz+fYxtbgGmePUBb3tbR/qAAFf9VepeWp1YyobASKSov+W/1vfp4hqNPPpNt1w6aW8x&#13;&#10;g9BJVQmCZoyP0kkAg8c24PspYFWIPUk28niRiRfPp8wmVNNKIZW/ZNhq+lrt9Pb0MhjbQTjoq3fb&#13;&#10;1uY/FQd4rXoVqOWOVNPBVhcfQ3BHJHs4io6gHz6je7hkjkLD8PTRWUjUc/kjuqGxQj6g/W3tmSMx&#13;&#10;tXy8ujWzu1u7fwnANfXy6VWKyJmiT1LrW2oE3JH0N7e1kEuofPh0HNxsRA51DB4U8umnd2AjytI1&#13;&#10;REqmULqYC5Pp/H+H19s39ssyeIM06MOWN5k266+nkai/P06JzvzafkWWaKMpPFf6A2HPI/1vcf7r&#13;&#10;YMw1R4I6yn5N5jCaYZTVCKdAW0ZiYxsul1OlhyDcf4ewxo0Y8x1LqsHUMvAivXvfut1A66PP+H+t&#13;&#10;7917roAD6f7f37r3Xfv3XuvFdQ+hI/2P+9+/EA8evV8uveAH+xf3oKDwHWtQ9es6UjEg6CD9PUpI&#13;&#10;Iv8AQHn3dYzWgHTbTKvWdaJj/sLfQg+7+E3+odNtcAcOs6Y+5X6tf/E/63093EBpk9NNdUHp1LWi&#13;&#10;ItZRx/Ucj/XJ9uCILwPTBuhQ1PWZaJj+kf65AH/Ee9hKHPTJuwPPqUlHbghRx9QB9PwDf3fSvp0n&#13;&#10;a6qMDrL9vGLWLH/kEqB7tQkcOmvHk8+lzhTrpFU39PpuR9NJ/Psztu+PPEdA3dhoudXkRXpw8tmV&#13;&#10;G+iMdNvrb6e32PYK8ekAiqmsZrx6fsadYlVf1AB/6/Q2I49qYTrz6dFV7+npPkajrjuOLzYyRlsW&#13;&#10;is/PIUry3196vR4kNQPLq2xSeDuKA4rjoIibkk/k/W34vf2QEgDPUmKART/Vnofum8hQg/bTka/u&#13;&#10;GNyfrcBrgexRy/NHQRN69Qt7qWV2V+phJoFGOjG7kmopMcsVLGTNEsjLJpt6iuqwA9i67kiMVF4j&#13;&#10;qCNihu4r5p5mqrUFPz49F4rd1mKaSnqDPFJG5VkClePpb6fn2FZr0hyj1H2dTlacttJGs0AVgR59&#13;&#10;Np3LQ/W0hNhfhiW/wv7T/Vx1yD0vGwXqigA6yf3moLW9f+tpcf7z7c+tiAoAemzy5fMakjr395qH&#13;&#10;8LIb/wCDH/e/e1vIzxB/Lqp5eugCCR+fWZNzUVrBZeB+VP8AT8e7fWRDiD1Q8v3Q/EvWdN1USgXj&#13;&#10;kP5sF5/2N/fvro/T9vTL8u3LfiHWYbso2vaN7f1I0/7yD739enVf6u3VDVh1nG66NrDxuSeALk8W&#13;&#10;/wAPdlvVr3DpIeWrkfiX/B/h6d6PNvUMohoKlhwNViAf8Lt7UxTk/Cp6L7naVgWksyj8+lhRlpx+&#13;&#10;9G8a8cLcm/5ux49rkJb4hToM3v6dDEQx9T59KikbE04LywySMOdUjBhe9+Ft/T2sj+nHxDoOXQ3K&#13;&#10;clI3VR8unFt74TDEOwSMJ9LuqsbC50qOT7e/eNvb93Cnp0gXlLd90wCWrx4gU+3oP98bmxG7KN5c&#13;&#10;XSVM0kytHOqoFQOtwHP/ABX2W7leW95GWgQkn8+hryhy9uvLN2se5SoiqdS1YVp6dVi792vXY3dM&#13;&#10;/hpZFSeUVChgECsHu63P1P8AU+4B37ariHdTJGmHIIr61Nes6eWd3tr/AGaN9YYhaGn2D/D0MWAp&#13;&#10;ZBRQtIbOYgwQG9+ATyL8expaoxiWvGg6BO8TqtwaDAPTZOhjrKhCfVqJb8fUa7e6E6ZKdGcTB7WJ&#13;&#10;xwp1Kx9O1TVwRAGzOpJH4AYc+1CKXcKvn/g6TX0629s0jeQ6tI6B3u+Nw1HDJD5jDTiJWOkW0EL6&#13;&#10;7n/D3MfLG4GO3UNnTgdc8PeXlRbzd5ZkbTrfUR9vQ9zZPFbr+5hmmWRmkkV4dXjKni3oFrf4cexE&#13;&#10;ZYbrUppXz6huOxv+Xyk0akKAM+vQZZ/Z9dQEy0N6ula58d/3UW4+hH6h/T2VXFi8Q1w5X0HQ82bm&#13;&#10;e1vV8O9JSQDj5fn0h2lK+hrq6mzAizLb6hgfz7RFqA04joWIhdQ4+FuB8uuJcfU355vwOP6+2/E9&#13;&#10;R1YxmtOsDzFTx9CbC/8AX8+91LHtNOnVgHn1xEruTZb2H0H+939+ZRTuOenBGqjrH5eD6VH4/wBj&#13;&#10;bn34R0zXq4X59YdQtyQOfwQTz7uXQefV6HrG0yqCTYD8MWFv8Db6+2WuB+HpxYWbh07barUTM0q6&#13;&#10;/VMk8RNgBp8ZlYn/AJJ9u2k5NwAPPHRbv9oX2p3P4Sp/nT/KegQ7ihplzsTSmJjJUzxwBvyzDycC&#13;&#10;31tx7DPMARbkA4JJ6l72ulnOzMEqKKCaeXAf4cdAtuKCnxsVMwCxBVqJJ2tzcBSL/T2Q3apEurz6&#13;&#10;lnYpbi+lkRzXVpC/5T0XfJ5B8hXT1RNwzFYhc2WJT6FUHj/H2C57hppi/kMdTTY2S2NmkCjgM/ae&#13;&#10;sEUwDIeRZ04b6cODb/Y+9K4qAfUf4en3XUpHyPVhWDrqc7LqdLLr+zQgX+psCf8Ae/ctW8o/d5C5&#13;&#10;qB1hNvFnMvNiah2+Ia/tPSCmyQtfV+PqSLH/ABHstaUcSehnFt7DFOmebJryNfIP+9e07zgcOjWH&#13;&#10;bcZHTLUZgqCVaxXkWIuf+Nm/tO1x8+jWHbQcU6Zp8uTfni/H0+v05/21/aVp6nj0axbWKgdM9Rlu&#13;&#10;Td/pckg/7H8e073A4cejSHbB6dQYtzVWMl89FUNC1/UNR0SAf2HH0I9trfTRtqQ0p0ql5ft9xi8K&#13;&#10;6jDAftHzHS0oOw6DLJ9pkjHDUEWs5Dxvfj0Owt/yC3Psxg3aG4Gm4GeH29Ba+5Gu9tf6jbySnHAy&#13;&#10;Pt9ft6Rm5cXD+5U4uQITqbxA3jN+SB/Q/wBLey69hTLwHHp0KeX9xlOm3v1rwGrzHSX2ZmpoM+8E&#13;&#10;wdJjAyqrA3/zo4X+v04t7L9tu2F4YmFDToQ81bZFNtHiJkBgcfZ5/PrJv+GepyEExhluYXBtET/u&#13;&#10;wGwFv8Pe95QyyqQDXprk6SKGxZQw+IHj0EVZRuGZjGw5/KsL/wC8ewvLE4PAjqQIZlOAQfzHTckk&#13;&#10;kMgdWaOWNxpKnSV0/Q+0QLQyaozQjpQ2hl0sKg9CxsreNPFVPHknSObxoqPJwkh1f2WPAP8AtPsV&#13;&#10;bTu0RcifDU88V6AfM/Ls1xbKbTI1VIBp1I3ZuLETVscqSQu0auCIRdyxIa1kv+Pb2439mJA5IqB6&#13;&#10;/wAsdV5c2jcbe0KS1FTivpSnSFn3O7krR09h9A8twDY2ACDn2SvurEfopX7ehRFtSgVmevTRLWZO&#13;&#10;tYmWeUBvrGo0ILD6ALb/AHk+0LS3c5rIxA9B0tjhtoBpQV/w9cY6C99X++/wNx/xPvYgBOrierGY&#13;&#10;+XThHQoB9Fsfp/xAt7ULAOHTLzeZ6krAq2YqTY82BsADzYe3xEB0yZq9Zwjf6kj8Ef09u6D1TWTw&#13;&#10;PXvH+LD/AFrg3/2HvegjrRYnj1xKMv4strCwHB/2HvRBHHrXXgW1DkXFv9b3oEqcdXOllzx6U2Ey&#13;&#10;EkUgBbgE8n/VH2Y2sxrTol3OzSZOhWx+Q8iKCwPHP1BF/wA8+z+GdWUV49RxfWGltSjp0kbUODe9&#13;&#10;j/sPbz8Oi0Eh9FKU6wkX/wBfm3+B9tdOA0PUcixII5vx/QWH59qAQeHTgIPDrixIFxf/AB+n0/2P&#13;&#10;vT8MdOxqGNG6EPp2vixvbnWmRnOmKl3vt6SU3AGhq9IiCT+Dqtz7XbHJ4W9WshpiVOP+mA6B/uhZ&#13;&#10;Pfe22+2UPxPY3FPtEZP+TrYV/m1z4rdfwk+K+9MM5qaTI9UdP1JqDGYtMuIxr7GqYlSwsqNimVbW&#13;&#10;FgLCw9yZzFSfk26EYFIbwkU9JNM9f2zEdc8vu4w3O0/eiZL9mEu4bSzMHNSDbyT2CgHzGmyUr8mp&#13;&#10;1rMHVcEAWsb/AIa4JuD7hxqj4fPrqaNJ/wBXyHXK/wBP8fbHHq3UMgBxewUqL8m4t9f969tHtfB6&#13;&#10;31i/2J+v0/pYW4t7p04pIU06xO31FtX0JF/zf6293QgYPTsSdtesRVXYjSNJUkKbcAH8/wCNve5F&#13;&#10;rkdKKlKHqBPToxvyQf0nni3PthlBww6XRTlTx6aZaIuwRULMxOgICxb/AAAW5PtgpU9vH06MorsK&#13;&#10;pckADjXqbQ7A3BlZAY6M0sLHiWp9HB+mmNeT/rW93TarmfiCAfMjpFec5bLtwKvIZD5hc/t6XmN6&#13;&#10;lx9MBNlql6gry0WrxRKwsTqUfUfXgn2Zw8u26gPcNq+3oGXvuTdznwtsiCVwOJP+bpaUOS2/tqL7&#13;&#10;WkVJVRdCxwAFgQeP3Dcf7dvZtHNaWa+FGAfs6Cl3Yb3zBILm6JU+eo0BH2dNmU3xkqoslPFFTrcW&#13;&#10;diJJdA9Iay8X4F/aW43SV+1QF/wjowsOUbG2Ou4JkY+XBf8AZ6R1TVVlcQJpZqqRidKku1tX+pRf&#13;&#10;x/sPZc0sszUJJP8ALoUW9tbWgBhRY19a06UG3+vt27kdY8bh6mQPYCWSNkVRf63Nxb/W9rLbar66&#13;&#10;YGJSfy6Jt6515b2NC19dKpXJAYGtOPRlNmfEzL5Fo59zZBaGAlWeCAqJACLlDK3A5tzb2Ldv5Hlk&#13;&#10;IkvHovmOoI5p+8nt1nWLl2EyyZo75HpgdGb291Z031wqSy01FW18QDapQKyqZwOSoa55P+HsYWmy&#13;&#10;7DtVHIBYeoFfzPUBb17ie5/PDGMSyRQseC9i06Ulf23T0cJpdtYOCmRAEWoqgAQP0hlgX/X+hPtd&#13;&#10;LvaxDw7WMKPIniOg/Ze3U91J4++XRcnJVc/8a6C3M7s3HnGb73KVRjLc08TeCnF/qPFHa4/xJPsm&#13;&#10;mvrid/1Gx6eXUg7Zy9se1KFt4FqPxMNTft8uk+ihYQSPWTyfx7ZGnJH59G5ZmloOH+ry6U+2WVZ8&#13;&#10;hOW0/a42WxNhzMwjNv8AePaq1oZGf0U9B/f1Yww24z4ko/aKnqvze9TLld87gmsCRXtANPPpgHjD&#13;&#10;cf1t7ircnNxucpp+L+Qx1mzylbx7byhZw1x4Yb8zn/D1Gp6fxAFxe44/PI/2n/W9+RAB07cz+Ke3&#13;&#10;AHn1IecIpANgT/UX/wARz7uGFSPTphIWLVOf8nVvX8qHdNLnB3z05WnyR5nbtDvSgp7MReINtnNS&#13;&#10;MCNF2EuPAA9RAb6jkSx7W34k+s2piKELJT5V0N+3tHXOn+8D5cn208p+49sKNbTyWTN+y6tx6403&#13;&#10;JPlUrwPGqLtbbs+zOyd87VlBjfCbny9CEa+pYlq2eCx/poZbe4v3mA2G73Ni4zHIwz9teugft3vU&#13;&#10;fNHIu08wR9wurWJyQcatADfzB6//1isPMTfT9CCCT9Tce+m1KVbr5nFjpx6jk/Tj/fX91MgpgdPB&#13;&#10;a+fXr+/CQ8AOvAZz0IuGqTLSRjV6goBH9dIt7MoX1J8+ghuUHhzk049MG5YypSYD6MQeLABjxyPa&#13;&#10;a6A1dG2yvX9Jukl5zG6OGsVYFbcX/wAD/h7RA0oRx6EHho6lSMHqfl4o6yiWZBc8Ecc88km3t9wJ&#13;&#10;FB6Sbe721z4TcOi3b+xIeM1Kp6lBV+CQQR9T7DG5witQOPHqaOUr8pIIWNOFOif7s2fVZ2peho4v&#13;&#10;XIbs5F1Rb8sR/t/YEvrBrpyiiv8Aq+zrJrlrmm22i3+suHwOA9T0IvXmwaLa9HHGIh5zpNTOygyO&#13;&#10;1/pf/ih9mu17bFZIMDV5noCc7853XMV00laJ+FQTQdC9W57G4DG1GTr6mGjoKCmkqZ5ZmCJHDEpL&#13;&#10;O9/zxYC9ybAc+ziaeG1jM0jBVUVJ9Pl9p8vXqOLTZb/eLyOys4zLLM4VQuSWPAf5zwABJNB0SzsP&#13;&#10;s+u3NkEylanix8QSbae15o4y9CXjIG5dxRqzK1U/P21OxIhQhj6mt7AW5bw9zMJZBhP7NDxFR8cg&#13;&#10;4V81GafmesreR+QLXY7H93WhBnaou7pSayZza25IBWFafqyAAytgYWvQE1tXVV8klTUTNLPI7SSy&#13;&#10;OzO8hIuSSfz/AI/4ew40rSVZySTx6mC2tre1QRQqFQUAAFAvzFONfQ9MT1zwyFA1/UBybW/2I/r/&#13;&#10;AE9pfEKmnRqlmJV1Ux0psfViaNbsDwbr+bD6E3/x9mEMhYUPQfvbbw2NBw651lOJ0YML+m4AFj/y&#13;&#10;D79PFqHr1qznMTDPQW5fHGOVjpYAcki/H9LeyG4gIao4dSNtd6JEAPHpLT0/F+efo31U/wCw+o9o&#13;&#10;Cvp0IoZjxHDpskppyxCo1/xwOLf1v/X22wY4XowWeLSMgV6wmiqWuWUKOPqefpxpt7p4Z6fa8gAw&#13;&#10;3XNKH1esOf8AEAW/1zc+9iJQa+fTcl4SOynU6KCJBxEt/pzz7cAHDpDLPI7VB6cIjFHbmxB5PA0/&#13;&#10;6wHu4oD0jk1sKV+3pRUNWhQcqf8AY3P9Pp7XxOCoWvRDeWpJwOnNpVK8Hj8j8n/YH2o7Qc5HRcsL&#13;&#10;a6dNk0ipc3XSTq/r+eB7YlKj7ejSNS3b59QHqR6goB/3gc/W3tIZDwHShYP4uo7SsfyQP6f091JJ&#13;&#10;49PCNFGOPWSCQowJNwTyDyb/AOqv7sjlW61JGrrQcelHST/RSeL8f4j+n+v7MUYD7D0RXUVO8D7e&#13;&#10;slZFezgfi/HvbjNTw6pay0Jj6TtQgjbVzZv9jY39oJY9J1Dh0e28msaW49RHN7f776+2enyKY64F&#13;&#10;iqkgXsDxfT/sb/n37qyKGNOvRyB+eFYG2k3/ANux/wAffutyRlD1lilaJ0Zf7Lhh/sD7srFCGHTT&#13;&#10;IJFKHzB/wdD1tTJ8U8oPFgSL/S1hY+xZZTkqrceoa5lsKl0Pz+XQ1T6ailhqAb2UEn8D+vA9n8lH&#13;&#10;iDjjwPUTxAw3DQnHQbbhpNMyzqDZgQRa1uRz/tvZbcIAdQ6Huy3OuHwmOR0lHdgQoutjfnji/wBQ&#13;&#10;faN2IOOhAEB+LI6ELbWbLItNMbSLcKb31D/DVz7X2k5I0k5HQM37awGM0Q7aZ6EIhKyFka2r8Hgl&#13;&#10;WtcEezYlZEz5dApA9rMCnw9J6GWXHVXJsA1muDYgGxNh/h7SKxjfo8lij3C1OMjpfUtSk0Qb9Uci&#13;&#10;kOLXUcfTn2ZoV06lNQegTcQur04MPTj0Eu+tsqC9RDGGhmBb08AA8c29km42gHcBjqSuT9+OhYpi&#13;&#10;AyfPooO9dsvRVElZBG2hiS4AJFrctx/T2ANysTHIZF8/2dZP8p7/ABXUAtpmGoDB/wCL6D23BVfr&#13;&#10;xfgm/HNyPZPQ9DU11Z66ELn6D/eD/wAU9+zwp1YuB1mSkdvrdb/7H/b293CE9NtMB59SUoD9SGb/&#13;&#10;AFhcf7x7cWIk16Za6ANOpkePY/QFf63PH+sL+3RCPPpLJegY6lJRAfjn+tx9PbixqBgdJnvTTB6n&#13;&#10;JRWW5DNcgA2IH093004dJXvGPn1lWiuCCoB/F2Bvf8+7aD02bs04/wCDrMtKQLelR/tN+L8cAf8A&#13;&#10;FPftA6Tm5BPr9vWUU5sLFz9bkWX/AI3/ALf37SB1X6lfPHXvtgb6tQP9SASB/r+7BccQOvfUV+Gn&#13;&#10;XvAn+1H/AB1kX/xt7uI2Oa9b8duufjRTcKLjkcf7x9ffhGfPpvW3ShwbDySx3tchhf6cjkAD2ptQ&#13;&#10;VOnoj3dAUDjyx+3PUnLAwfvLwqaSf6f4+3p2K1+XTG2Um/SY8eHT3h6hTPFYgrKCtweCWUfS/tRb&#13;&#10;uAw9D0T7lEwjdT+E1/Z08ZJA1PPEedSPx9OGFvb8ycV+3otsH/xhJR5Ef4R0Bs8njkeM8lCwIuAO&#13;&#10;Dbm3PsMv8VPnT9nUv2yGRVkp5DpTbMyT09dIFlCOhWaOxsQQdLAe1+3SmOU0Oa1HQe5ssVls1LCo&#13;&#10;NQ3+Ho0WP3OmRoFWUKtTEq+QXuXH01KR/h7GcV548Q1ceseL7l1rK8LLUox4jyPp/q9ekRurCpXI&#13;&#10;a6nX9xV1HQOW/wAGt/j7Lr23Eg8Rfi6F/Le8PaN9HO3bX9g6CplZGKMpDKbMPyCPrf2TUPn1JSOs&#13;&#10;ih0yD11711brkpI4FuSLk/j3ZdVe3puVVYVPHqTGpZuLkj8KCSb/AE4Hu7gkYHSGQhRU4Hzp08Uu&#13;&#10;FyVUfRTOFJ4dwUAB5tdvbiWs0lNI/b0WXO52NsO9x+Xr0rqDY8soDVUrfg6Y1tb+lybn/ePa6PbC&#13;&#10;aeIxPQau+bUSot1H2npcY7aFHTBSlKzki+tkLXIN+C3syisEUUC1I6CN9zRdXBIeQAenl/Lz6UMd&#13;&#10;B9uAPEken6qzAMR+CEH4H+t7VeEoHCnRE96Z2+Mn1pn/AA9diPIzN46SLUxHBKEj62508/7ce9hZ&#13;&#10;GxGK9WaTb4V8a5b9p6c6XYO5MuQZ6ianhcgMqL4bAHjSwufb67Zdz/ESB0XTc67BtlfBVXb59Lzb&#13;&#10;3RmIM0cuUD1jXuzTSHSbG51ajz7MbTluDVqn7vt6Bu9e725+E0W20jFKYFD+3obv9Hu0sXiamnhp&#13;&#10;sfTnxBkt44zqA9Vma5PsQrttnDFoVVWo+2vUUHnPmS/3COeaSVxXzr59VffJHDUWMqo6iLxBYa1o&#13;&#10;3kTSAqOp/IH5tx7hnnKCCECXB0tx4ddBvYjdbu/tTBNq7owRX1HHoHduZSCajhCFGYJoupvcr6P9&#13;&#10;b8D2HrK4R4Qy5H+bqUd6sJUuCW4HPTdkeMi5t+pVYi/5a97f7Ae6v/bVPCnRjZU+gVRnTjpYbRo9&#13;&#10;UstU6kLHdVJ+mof0v7MLFC5Mnp0GOZbnTGsCnJ49G66hyQDx0SvZoqomQD6aWINrn2PNhnwEHrnr&#13;&#10;GL3P28ENdEfEuOhryE8tLkamSBnikVlkjIaxAIv/AGeP9v7EUshSbtweNeolsYUuNvSOUBgRQ49D&#13;&#10;5HpT4ff8qEU2VAkitYThRxzb9wC1v9h7XQ3zgaZsj5dEO58mxsfqNtJB9OH7OPSpq8Hg9ywCqo3R&#13;&#10;ZivpliZRckaub/X+liL+1EtvBdLqTj8ug9bbvuexzfT3IJUHKmv+ofl0F+Z29k8O5E0Xkg5UVESN&#13;&#10;oABuBID+k+yqW1MPxivUgbVvVhugHhMFk/hOP2dMEjpp4PJF1/Nz/sPaZe06j0crU8eohqUQ8mx5&#13;&#10;BsbH/bfX35pwOlK27tx6iy10a3uw+oP54/PNvbDz1FK9KYrKQ8Qem2TJ21BWA+v9Pacy46MI7Cvl&#13;&#10;npqmyhFw0gNlN+fweRf/AFvbLSn7OjKLbjxK066w+aaHL0MiNdhIUW1vrLG0Y4/2PPv1vMVnSnma&#13;&#10;db3Takm2yWJhQUBr9hB6CvuXJGHOYjIVg8dMleCzH9AmqoGhi1A/Q6vZJzBNpuUllNAG4/kepE9q&#13;&#10;rBH2W5s7ajOY8f7VlJ/l0FO+Kr+K4jwUcymqdldmWz/s6bMptzzxb2SbpILi2KRnuJ/KnUkcp242&#13;&#10;3dDLcrSOlBX+L/N0XphJAzROpV0JBRgfTbi3sEHVEfDPl1M6sjjWmQ2euxKBfm3F78Dm3Hvwkp9v&#13;&#10;XiobH+r59HJ2lX1Mu1FZmOmTHpJYkc3gv/vdvcm7fM7WH+1H+DrF7meztk5kIUDEh/w9Iqoy2q/r&#13;&#10;4IvYf71x7L3nIx0LYdtzWg49Mc+VPNm4vxzz/T2lNyAePRvFtqjgOmifLKATqH14N/8AH6D2na4Y&#13;&#10;9GkO2k0x0w1WbRdV5L8/Um3+w9o3uABWvRxb7VWgI6T9TngNRBH6TYlrD/Hk/wCPtHJeqBUno5h2&#13;&#10;tPMdJmq3CF1AyiwBtyb8c8D2WTbnTBPRtFt6jgvSaqtxk/5tjcEm6t9Lf0Pson3YjCHowjsh5AfP&#13;&#10;7OnnC75zBK0skVRXUxIUOql5IxfgXPBH+x9rLHfrtnEToZF9fT/i+i+85f26QmYUV+Pp0M2y6Wnq&#13;&#10;ssuQq1SMJHYfRpFLG6/T9NvYy2wI1wJnFP8AD0AOa7ia32s2ltViT+VB/q9OhizWUwFPJTxTOjOI&#13;&#10;gdbQ6iAzcXPsQ3EtqoClhUcMdRhtG371IjyxhgKnFaV6DfM5Dbk5YK1O31BJiA/HH49k1xNZtWhH&#13;&#10;7Ohztdlv0A1srD869J5E22yksMebgklwl/8ADgjj2i0WJBqBU9HerfiQB4n+Hphmx+35p7BKMre9&#13;&#10;1ZRe549pGhsZDQBadG0dzu8UNWDE/MD/AD9Py7W23JCCIKck2uyy+rn88n2s/du3MldIr5Z6KG3z&#13;&#10;eo5CGLU9NJ/ydepNi4GdzpDAD/UTADjn8e6x7PZyHK8PQ9UueadzgUUA/NT1JqdhYqI/syzIbGw8&#13;&#10;gYXvb6f09uts1sp7TT54/wA/TMPOF+xpIqn8qfz6z03XFPOpcV0yAn0qEQ2H15t7suyxMKhz03Nz&#13;&#10;zPG+lYRT7adQZdhSI/jhrlLFrAvG3+8ke6fukIdIfpTHzkjrrkhPDNG8/wBvWWTrfIJF5BWQkH6A&#13;&#10;hxfn+vuzbRLpqH/w/wCbqic82LPoMbY9COm9NiZeR2WNoG0258mmxP8Ah7a/dVyfhA/b0tPN+1oN&#13;&#10;TAj8v9nrHUbIzdNfXBEw5N1lubfW5v7o213icQP29PQ827RcfA5H2r/snqF/dDPlC60Dsn14ZTcf&#13;&#10;g290/d10VJ0dKv6zbKG0+MK/YemifA5aAnVQVH+wTVc/4afaSS0uFNNB6MId122bKzLTrFHQZOnc&#13;&#10;O1BVKpYcmFwOB/W3091SK5jNdB6de7sJRpSVCft6VuLqp19LpICoFwY3B+vsyhdq4r0Htwt4PwkZ&#13;&#10;+Y6XtLVCRADcekXupA4/xYD2bI5deP8Ah6BVxa6ZCy0/b/m6mBlP0I/x5/2PuxA8ukZVgaEdY3H0&#13;&#10;I/Jtx/X3ZGA49WWowRTrE300khSbcH6jn24TUHp1GINR1PwdSKLO4Or1C1JmsTUlrgACnyMcpJva&#13;&#10;1rcn3q3Oi4jkI+FlP7GHTe8W5u9lvLemZIJkAPq0TAfzP7etnn55UeLz/wDKs6Xz+MqYcjT4vEbs&#13;&#10;2/H4Qki419r9t5iQ0RKgEeOOvjsCvCkWJ+vuZt58N+Xd5gjHasiSqR5hkVR+zwiv5dcqfad9wtPv&#13;&#10;O8qXt6xQz2c1oVbtIeFjM9QST3m7D14EsaZBA1ZgeOefpz/rj6+4RrRanrrXkmpFOuLEqjEE3vfk&#13;&#10;H6X/AN79pz8ur9QGDkgKOD9T+bfQ2B9s0/i6fQxoKtk9ciQovy30HPFrm1+PegCcDqoHiPjA6x3B&#13;&#10;UkC5/SBpa92/HvYFCK9KgpU0HD18unjHbZzOUZBTUUwRmA8sy+OMf1JLcn2vitbiY0RT9vRXf79t&#13;&#10;O3IWmmUkeQzn/V8+l9RdYxrGs2brlVbqxiiIRdI+o8jc/Tji3sxj2Xg1y1B0DLr3BkdtG1RV+ZFa&#13;&#10;/OmadOrHZW3EMdJDDNUWsTEgmkJ/JZje/wDsT7fIsLVRoGojorA5r31/EuGZFPGtR/If5uk9Xb1q&#13;&#10;ZQVx9NHTRj063AZxb6ED6f7f2nl3B+EI0jo6suU7ZKNfSGRj5eX+r8ukpUZCur3PnnnqCSP21uRc&#13;&#10;n6BIuP8AePZc8s8p7iTXoUQ2djZKFiRUp5mlftqenfG7K3HmWRKPHzEMQdbxt+T9Qq3/AK/m3t6L&#13;&#10;bLy6PYh+3op3Tm3YtqSt3cLj5g/zr0OW2fjhnMn45czIaaGwYqwseefoOfoP6+xJZ8ozTd07UHnx&#13;&#10;6iHmD332mwrFtg8Rs5H/ABfQ+bf6e682qiSZARVM6aiyuy8uvI9H/Fb+xRa7FtVktZaMR69QtvPu&#13;&#10;hztzCSllWNDwp6dLlt2YnFxCHAYmGNVGkStGI1FuLgAXPsxF5FCmi1UCny6CQ5e3LcX8feLgsTki&#13;&#10;pPSeyO6c3kF0y1kkUbf7qpyYlBPNjp5P+xPtPJdTyCjN0dWfL+2WZ1JGGPqc9Mdy3qYkm/L3J1cc&#13;&#10;m5/4n2lI1GrCv59G+I+yMUr6YA6wyJYm3I+pNj+Bcj/b+9MARXpxO7j1gQggN9OSLE/qvz/vH590&#13;&#10;XDcenpBpAT8+s2hXBUXUDkH+n9b+3Tw6Z1lO5en/ABcCU+3dx1khKqI1iD8W0LG0knP1+un2ogUJ&#13;&#10;ayu3oRXopv5mn3ywtY6E11EfMkAf5eiRxHE0tfUVMqCU1FRPLI4F3LPKWU6j7jpfAWUuwrUmvzz1&#13;&#10;lrKm6T2UUEL6AiBQPLgOus3S0dUPusYQpHqKj88WIa3559+uI4n74sfLq20T3Nu3gbiKn16Deqml&#13;&#10;jldZQVKm7K1wOeNX0/4n2TyyyhtBx8+h1BFGYw0J1A5r1bD/ACgejO9ewvlLsrc+wtm5zJbGrqbc&#13;&#10;+0d2ZuKOSKgo6LI4KSpjrqoqpMkVPUQxWKm3kKi/59j3kBL3bb7+sU9I7JUkSV2OkZAKUrxqwoKZ&#13;&#10;qRjrCz77O8cpcwe20/tRBMLjmaeW1ubK1iUyykxTIH+H+z1RO+tzQLGGJ6tq+UP/AAnl7i7G33vb&#13;&#10;tTb24ZaKozviyK4xaASUiVUdOFe97tdj9fz/ALHn2YbtFyLzNusl7DuohmmoNJUUDD7TwPHqLfbP&#13;&#10;3l9/vZvkiy5W3zkaa+2/blINxGwaQoGJwor8NaU6/9cp2oWvfj30wJJ49fNJpPkOsZc39J4/1v8A&#13;&#10;ivu6oCK9WCjz64F259X+9e60Xy6uAK8OlNt2ps0kJb6G6j6/qPI/2HtXatQ06Jd4g1KJB07ZiP7i&#13;&#10;jlWwvpJBvyCBx7fuF1R9F+2P4VyvQb6he/0/H4/HB9lRBHHoZ6Wpjp6xs6yq9LJyLakvzx+VBP8A&#13;&#10;xHt6LOD0W3kJRhMvHz/z9B1ujGiZKmBgLOrA3/BAstre0F7FrWnp0MthvTG6TcdNOgmxO046I11X&#13;&#10;IQ9Q11sQPTDfUbX/AML+yRLMozNwPUhbhzDJdCKBcIM/n0mM/XUWIgqa+pqIqOio4ZZqqaaRIoYY&#13;&#10;oRqeeVybAAf1+psBz7STyJChlkICjifTo92eyud0ljs4EMksjBUAFSxY0Cgetf5Z6Jj2H2TUbgql&#13;&#10;MsM8WLpZklweDqAEkq5ku0O4s7TBri31o6Rv0W8jguVCgDd94Nx3AEKCNKH8R8nYfLioP2nPWU/I&#13;&#10;/IMO0QaY3VriRSLmdTiMHjbQN514TSrTUO1DoDagY+6mqZpZ6mRpJ55Hklkcks7u2pmJP9fz/sP6&#13;&#10;ew+XdmLOaluNepXEKQxLDAoCIKKPMU+fzHHrhUSLEC3JuDz/ALC3091fSPh6vGpc5x0m6mIkmQG9&#13;&#10;7Ej8g3I9ppB59H1tKFATy6ccTUsrhD9OeQQCRa549uwvpIHRfuUCkFulxCjVCAIhY/pva/8ArfQe&#13;&#10;zRCSB0D5nWJ6semzI7dlqLO3ouPqAWJI/wBb2nmtC/HoxsN+iiOmhPSVfbCxkkqJCfqSumx/xv7Q&#13;&#10;tZaTw6EkfMDSgaar+fUCXDCMEiMAf4D6/wCHPtlrZQOHSyPdC5AJr+fTLPRabjTbTfjki/8AX/fD&#13;&#10;2lkgAHRvDdMaAHHTHUR6PoOR9fxx7SMvlw6NoH11qa9QZJkj5uDbm5ta30+ntokDj0tSB5OHTbLk&#13;&#10;41JAJJHHoJ5/wPttplXA6XpYmgr1hXLyhl0gJYgC97/7z7p9QdQp0822xle7pSUldJUA6nJP4IN7&#13;&#10;D+ntYshNM9EN3aRwHsWg6cQxYGMm5/HPP+v7cIqurouICP4gx1FJbWQfppFv68Gx59t9KKL4eode&#13;&#10;976b675t9NV+AP8Aefej6dXQAmh6caSckWvZl5H+Fvrb/iPaiJyMHPSS5hC8OB6UEMwmi0sbNY/4&#13;&#10;n6e1+qqkdEMsfgzalHTbPEPUh+jfTj20w1LTowikwGHTK8ZVmQn9J4/Jsfp7L2BViOjZWV0BHWMq&#13;&#10;OVPN1P4/H5PvQ6spIYEdRVZUdiLMoH9LHj6A8+/dKmBkUVFOuQm+nA9Vx9b8fk+/dN+D0Jezq+ym&#13;&#10;AtyhBUE/2SOD7OtslJXQegHzVZAP4oGD0Y3A1f3VAYTyRcW+p5/IP9fYttWDx0PUE71bG2uy4GOo&#13;&#10;mXpBPTSJpDMoJFvqNIueB7blSqEHp/bLgQ3CnyPQaPGblCNWhvzwf9b2Xfb0PkcUqOB65QtJTyCS&#13;&#10;MkMvII/3rj35aKarjrUqpMhjYccdClgMsKqMauJFA1LqJuQLfn2aW8uoCvUfb1t3gP2jt9elHW0o&#13;&#10;qofLGP3EFyQb3BFyPaqWPWNSjPRFaXRtJ9BPbWnULDV7RTNSTNpVjZdRvY/kf6/ukEmltDcOle7W&#13;&#10;ayx/UwDPy6VNRDHW00lJP6gyt4if6/64/r7XyqJV0cR69ByCVrS4FzFihqegB3ZtcBp4ZYyUOrSO&#13;&#10;TweBb2F72zHcrDj1NHLPMLMqSqc+dOPRZc1tlsZWsoXTBIzNG3NlJ5t9P9v7BlzZNA+RQHrILZ+Y&#13;&#10;I9wtRUnWB03x4+9rgkgngAWv/rsPbIjHn0ue+IGf59T4ceo/HqPIFgfx+be7iM+XSGW+Na16mpQ2&#13;&#10;tpQ8fVSbBj/rD+ntxYyekj3gOK/5eswowLalC83+pax/wB493ELfh6bN16HqSKMED8/Tmx+n14tb&#13;&#10;3cQNXpM1yxOSes6Uirbi5HPIH/E+3BAo456beZ6Vz1z+3UDhR+LXsSP8Sfd/DHr1XxXPn114rfUD&#13;&#10;/Xt9D70Y/Q9aMlfM9eaNW5PPH+xv7qY2PXgwPUcwkfQrz+Cbf63tloiMdXDaTXrAVH0+h/Pts1GO&#13;&#10;nBMw64GPkEG1hyL/AF/x93L1FD06swODjpwxbNFWxkkaW9J5+pJ4Ht+3ceIFHSTcNMlqVHEf7PSj&#13;&#10;ytOJ4GAsCVYWN/rbgD2tuEqppnHRDts/gzKzevTFgKtlCRyf52mkKEE2vpYAEW+ntLZSGg9R0c71&#13;&#10;bZ8RRVXXy9ehByB1U4lHIKAGwBOkj/H2bTElQ3QHsl0zmJj0X7Oy/b5KqSwGpr2H41ANx7Cl0Qkh&#13;&#10;U8K9Tbs48fb43PljrHt7IeLLwDULS3jv/ZF7EC/+uPbdnOFuB1fe7Tx9ueg+HPQ5w10kUBqI2KEJ&#13;&#10;ckk8lR9LD2Kg7KuoHA6iCSzjml8F1rnpe7fzMGVpVtZmZdLqeLW4+nsxtp1nSo6Be97TJttxwIpm&#13;&#10;o6T25NtyNJ5qOIszchI0Ll7nkcf7x7TXdoWOqEV6PuXt+jWPwbtwqjzJ4dQcf1/ujIKsiY94Y2tz&#13;&#10;PdSR+Sq/X2zHtl7JnQQPn0uvueOXrFvDaYM39HpaUHU1W3qrJPyGcAMqi5tb/H2YQ7G9f1c9BG99&#13;&#10;ybYBha1Poel/jOuaCkUGQxi1ibRi4/P6if8Ab8+zWHaIo8n+fQJv+eb66qFU56UYxWBoCuvS7AG4&#13;&#10;vrsR9be1ZhtYhnoh/ee83p7QQOuaVMC/t4+g1WCrrZb8W449+EqH+xWvWngnfvu56eoBx04QYrJ1&#13;&#10;t9ckdMrgnQtzYfQ8J9PbqwSSDux/h6L5dy2+0NIwZGHn/wAXjpUY7aWPUq8/mqWN9QYaVJva/wDj&#13;&#10;/sb+10NjEDV8noPX/Mt8VIi0xjpZwwYnFIrLT00On6GQIpa3H0+vteiQw5oOgvNLum4MVLu1fQdR&#13;&#10;KjdlLAClMPI348a6UHP11H3pr2govSi35buJe6Y6R8znphqt05SUExyeBD6QIzqaxPBDEcf7Ae0p&#13;&#10;vJpGIrp+zo7t+XbCGmsaz8+odDW1NRWwtUTzTM5aMeSRnC6ha/qP+29soz+LVqn8+lV3aw29o308&#13;&#10;arpzgCuOib/KjF+XDZOQF7wmCqBuTcJIFYG/+v7jrn+31WEqrXFD+z/P1k793++/xyKNjxUr0U3r&#13;&#10;udjReLVYxzyBhf8AB9Q4/wBj7j/l9q2mmtdLfyPWR3MsYrqb08uldmV/yuBgOXjsbHgsGBA9nE+G&#13;&#10;7fPop2sr9MwPkehOwkIosbGHBVigka/HJ9RJP/GvZ7aoI4geo83ib6rcH0ZANB9tehG6WyzT7gyS&#13;&#10;aiESoglBJ40r6b3v/h7NuXJi923kK/5+gL7sbYIdjgemSpB+fD/P0bbPSkVkbEcS00TA8fRRp/Hs&#13;&#10;d3GkMGPy6xo2Zf8AEyvmjEf5emDWo/OoH/eP8Ln20ZVA6ONBPGvUyizlXiZBLRzlDqBMer9t/wA+&#13;&#10;pPp+PqPelumiP6Zp8vXpLd7Rb7lHouY9R4A+Y6ELG9h4zJIKTLKkEr+gM5HiY/7S54Fz+D7MoN0g&#13;&#10;m7JcdAu+5Jv9uY3O3Esq5xxHzx01Z7bFPVo9Vh5ViZrv4QR4nFr2AXkX/re3tm5sQ4MlucenRhs3&#13;&#10;MM1sy2u5gkDFfPoGspJU46Uw1aNCy3tcDS39NDKAD7D0xeJtMo6lXbY4L5A9uwYfz49JmbKsD6eA&#13;&#10;D/sTb68H2mMvr0fR7avp02TZQ2Nzbknk25PH1Ptl5qnt6MI9vB8ummXInn1En6Gxvx7YZz5mnRnF&#13;&#10;YADtHXsZlkhymPlcgRx1kDMSwB4kFxY+9xSiOZHbgDXre4bc8m3zRoMlD0jPkNkoa3CgRr6zVY+U&#13;&#10;sb+nQSpIt/r/APE+yjnGRJLPt4agehL7JWU1nuRMhoAsi09dVCOi54DcJQrS1rkoQBFKfqPoFDsf&#13;&#10;9bg+wdZXpakUv5Hqdd42dZQbi3FD5j16eM9hYa+ET04VKhb2cC6yA8hTb/ePau5tPHTWvEZ/2Oiv&#13;&#10;Z9yktXNtPXT8/LoMJ1lhZopIykkYKlWPNx7DkmpCwYUI6HSMslGTKmnRpdn5+Ndqxx29QxkcX+xF&#13;&#10;OV4APuQ9uuwNuCg/hHUA8zbKzcx+IOHiV+2rdBXV5xVZgX+moWv+bn2SS3KgksepIt9pamR/LpO1&#13;&#10;Wftfn6XPqNh9faCW9jU0B6OYNrC5I6TNZuHjmUC39CbXHP1/4p7LJtyA8+jWLbwM06TVXuG+rQSe&#13;&#10;QL88f7a/+9eyibdASQp/n0ZR2foD+zpnNZkK59NPFNJfj9sFgDf6FvoP9ifaHxri4NIlLfZ0q8KG&#13;&#10;L42A6cKba2UrSDUutODyCQXYLa44+ntXFs95cf2jaB/P/i+mJNxtYfg7ulVR7Rx1KRJU3qGHqvMx&#13;&#10;KhrfUILAezi22W0gzJVj8z0WzbrcS4jwD07NVYmgQopi9P0SJUJP5IsOPz7W+NaWy6RQU8gOkXhX&#13;&#10;c5qSf83UaPd1VTyhsfH47MLlyoDAEfWNfadd5kD0tRQ+p6tLstvcJpuhq6WOIzcmS1/fSF5zcXP0&#13;&#10;tybAfgC/s4t7x7oVmNW6D+4bVHZKGskAHp1yyVESWKr9SD9bkAjg3/p/X3eaOuQOr2N2QoV+PSQq&#13;&#10;ILMwbi/++vx7K5YjXo/ik4EHpolpyG9LEC/44Bt/rey9o6HpcH8unKIOQAHcEW/ttYAfS39PayJW&#13;&#10;IGT+3pK5FaAD9nTlBLUR20TzJ9RdZHW9v9b2qVmQ9pP7ekckUD/2iK35DqYtZWgi1XUEgWF5GP8A&#13;&#10;vZ9uCWXgCek5tLTSR4a5+XU5M1mYhaOvnUf0Dnn/AAHHt5bm7AoGP+DpM+1bZLl4VP5dZ489mEfy&#13;&#10;feyM3FtQDW/2/u63V2PxdMvsu1MhTwgPs6c13duDRoNWGW/5jQf4H6c+1A3C7Apq/l0gPK+zatSx&#13;&#10;kH7T1npt45mn5/ydz/R47gn/ABt7sm43KGuP2dNTcqbVMKUYfYepUm+crJdpYqU/1Cq68H6gW93O&#13;&#10;5zt8QH7OmE5O25Phd+skXY1VAhjNDCbC1xIQf8PT78N4k06So/mOmJuR4JXEgnYU9RX/AC9QX36X&#13;&#10;dXlx5+tzolHJPP59ttuxB1Mv7M9KP6nosdEmz+fUuXsSieMKcfOvN76lN/6j8e7NvduRQqf2dJ05&#13;&#10;KuQ+pZl/YR06YTsDBxSa6ikmGqxssSMQPz+o+1NpvFpXK/y6QbryZvEsei3lBP2kV6EKn33tSqYH&#13;&#10;7SRVa366SP8ApyePZrHuli+QtP5dAufk3mW2J0y5Ho3+fpY4/cnX7oTUUsAe3LNRkkk/U8f4+zGO&#13;&#10;72xviGegnfbBzsjVidiP9N/q8usjzbAqpOFhRb/XS8YGrm/vYbbJGotB9vVBBznbRipJI+w9SZcX&#13;&#10;11LF+3PSiT8aaiS9z9b6j7u0O1Fa1Fft6Yi3HnmKU60an+lHTcm1tnVLtpyCotmtpq1Wxte/J/Ht&#13;&#10;n6Kwc6lcD86f6vTowbmHmmBQDDrJ8iuD8vzFR1spbg2XtvN/ygaqGjyIq6PF797KkmIaSWelyG5c&#13;&#10;LgN41UbSVLsHj808kkZQBRqZR+n3KkFvF4G62NWZZ7aGUE5GNYan+2NfsI65ubpv+7D3k5K35kSO&#13;&#10;Wy3C8sWQYcjUngtIBShMMQUUUE6CXJJxrRU/WtDUQh1zDLwDbTC1j9f1X5/w9xQu1RsuJP8AB10r&#13;&#10;m5+vIZijWo45JqP8nTRP146ylIcorX4BaP8AP+On/iPaeTazwDinRlFzyhj1zQEfYf8AOOpkXUGf&#13;&#10;rSoo5oZnYjSTFJGo5+pY+7Dl25lwjAnyx0lm9ztktSfqlZacaEE9dnp/IUMmnNV8MKAgkU4Juo5I&#13;&#10;LyDj/H34cvPE9Lhx1pPc2xuo/E2iJnPAav8AMOnJKfYu2AB+1VVSWBNhUSlrWa/+x9qVTbbMUWhb&#13;&#10;9vSCSbnHmBiO6OMny7RT59NGQ7AlOpMZRx0sY4V5OT9LXVV9sS7o3CEUHRvZ8kxCj7hL4h9FrSv+&#13;&#10;rj0iKzK5TLN+/VVFQ5b0xoX02+gtHGfZe0005NWJ6Fdrtm37atIY1UDiTT/L05Y3ZefyroIKKWJZ&#13;&#10;CAGlDC9/p6R6v949uxWF1cU0KekF9zXsu2oTNMGK+nl/tjjoa9s/HvM5ILLkNUUagai48EXPNgB6&#13;&#10;m/3j2IbTlaeYAy+fUUb9727XYM0dj3MPIZP+boeMH0vs7bkKzZKWKWRBdlBWOO/+p1G7N/sfYlt+&#13;&#10;XbC1WslKjqGt291uaN7cx2IKgnBNT/sdLOPM7bw0Igw2NgJQqNSRKgBX6AyH634PsxE9pbLphSv2&#13;&#10;DoJvtu+btL426Tt3cRX1+WKdMlZuPK1pa0v20XNkhuGIvf8AU3+HtPJdzv50HRta7Ht9oo7dZ9T0&#13;&#10;wu7SXkdmLc6mLEsSfqSx9pjUmpPRuqqgCoAAPKnXFGABJN1A+o5N/wDff4+/cOPVyTXOPy661arM&#13;&#10;Ra1uP6/n8+99eII49ZE1EhSdK/Wx+nvXVGoBUceuMjl2KA2JsL/1/wAPejpOK9XjUpkivWFotHH9&#13;&#10;AT/sG59tFdFGHTiSBzTrlqUgWsOByT9fwbj24WIFSOqkBSTxA6VWbeHF9QbgyzlSJPuyt9IYlytE&#13;&#10;OT/vXtXcMINllmf0P+bog2mN9x9y7PbYgSVKVI+0uf5UHVcGYzkQdo4G9C2X0n+nH19xJPdIO1Os&#13;&#10;7ts2htIeYHPTBT7hnglLxuSCblSbg255v7SpdOhJ49HU+yQzR6ZBT506HvpXq+v+RHYm1Ot8BAf4&#13;&#10;tn8jBTSuouaWjMqirqQb82BIH+JHHsR7JtY5jvY7BMaz3H+EDNT8uog9zeeYfZnk6+5w3I6obVCY&#13;&#10;04mSQg6EA9WP+rgD9Lr+Xx8PNj/DboTbWFko4qDcLYHFQ1clJDeuopq6INHRzkC+qVbvUm+qxCix&#13;&#10;vdnnvmKTeLqHlfl9R9FZkj0WUqKPJXzAbCVxUE9Yq+y3JH7lG5e+Xu1ORzHvgWRFWrS2MV0dUFtp&#13;&#10;FQpeGjzqtHClUWhDdH3knzNLTY+WXJY+X+KZGWVaVqhoHOK8aQxxJTyKzazITfWL/k8e4/SKylmk&#13;&#10;EcTjwUpXTUeIakkmvAY4euOsgpbzmaysrK5nvoHO4zs/hGUoWtgqKqLGyu6uZCx7s1AB4nr/0Cht&#13;&#10;IAB/vXvpgzAmvXzVhSeuBkAutiR/r/1/x9+DkcOrBDx6xsTwNXB+nJFv8PdamtR1cAk449T8XU+C&#13;&#10;tiYkgOdBP+BNx/vPtyJtL1PSe+gMtsy04Z6ESS0sB+hBjP1P5+vs2NHXoGrqjlB8wegurgtNVTRa&#13;&#10;TYNqFhcWbkeyliwYjoe2xM0CvXyp1GiqvHLG6ggK3Ivz+q17H3UEg1HTskHiIVY8epedpxVU6VEQ&#13;&#10;Q3W97XBIH0t73MmpSek21TGGUwPinQUbgq4qNfIiiJWUrK3A5Bt9OeP8PZLeOEBK9SFs1s90xViW&#13;&#10;IPaP8A4/P7eiP9u12TzVRWGQwjBY2ZHw2Ip2MoyNciLIM5nyLalp5Cy0tIAVBUSuSxXTHm+SzTu2&#13;&#10;vEaUKqOLH1b5DyH5nPWV3tpZ7dtUUQjqby4BE8zCgijJoYbetSGdQDLNxIPhqAASxS6iWeeommqX&#13;&#10;eWokkYyu5LMzfm9/969gtyzMWf4jx889ZJwxwxwLDbqFjUdoApjy/wBmvHqM7Mi3CsT9AADyfpb3&#13;&#10;RmPShFVj3GnWWKCWpXUwt9B6ifp9bEe/BHcdUknit2px6mLi1ZbMRzz9D9PwPbq2xIz0jO4aTVeu&#13;&#10;oMalPIHVQCvOo3+l/p7qsWhurTXxljIPp0vce0arH9CL3Itx/tv9v7NYjTA49Au+DuxPSmkhWSOw&#13;&#10;Ckm5H19rNIPEdEqM6yUJPSTytOiqZBpUj6n6Agfg29oJ0oTXoQ7bPI50mp6QtbUQgPdlte4UWNjf&#13;&#10;6+y2Rlrk9DG3gkJHl0lqydWvpW5a97gf63PtHIx8hToQ2sLA1J6TFWjuSttFxwQBZh/r+y2VSSSf&#13;&#10;PoRWxEYBrXpNz0aliT+pb3uT/tx7SslePR7DeHTQdN5oF/AHFjfi5P8Are2jApz0tW8FM9YGobEk&#13;&#10;H+nFvr/t/wDiPdPAr8unhc+vU+jWWJ1P4v8A4/8AEce3o1Kcekl00ciHpURBn8baeb8kgjgn6829&#13;&#10;q1JOOg5PoUGM8eskqGxbSfpc8f0/r70VbpmGQU0dRvden2ABwa9d2Njp4P0B4445+vvXn1tCA1T1&#13;&#10;ihcwzAG4u1+QP1X+tz7sCQajp6VFmTB6f4ZzcOPo1rgH6c+1sTLw49Ek8QYaH8unGdRIgcfUAX/r&#13;&#10;/rX9udIIC0bFH/LppqIi41KQGA+lvrzz7Ymj1DUPLozglCGjcOmtjpBdj+m4YWsbfT2k6MVB1Cnn&#13;&#10;1C4PNrX5t/r+99GAwKdet/T/AHs+/derTPT/ALbrPtshGGuFkYqebfn029qbOTw5wfXog3+18eyb&#13;&#10;HDh0ZDbNaYpU59LgA88X/rb2L7SVUb5HqCOYbTWrUHDPS3rAAx9N1kQEEfTnggj/AG/sxkB1Y8+g&#13;&#10;jARQN/CadBtkqVoaxrWCN6rfXgfXj/ePZVKulyOh7Y3Sy2+fLrAEFv6m1/oP9iOPbZGOnfEYvg46&#13;&#10;zUVU9DOJY/06l1oCACPzY/g+7xuUaq9N3dsl5B4bcfL7ehZxWRSqhRkOpWX1XI/PHI9ncFwHFQaV&#13;&#10;6jPcrB4JDqGR1hydCY2WqiH0ILW+qH8Nx7rNFp71z0o227DobWXH29PGJrRVweNyRLGAL6ufT9D/&#13;&#10;ALH2pgl1KRWh/wAPRVuVm1rJX8J655nGJkKcuVXyopDH+oA+q+9Tx+MpNMjqm1bg9jOoFdDHFOgI&#13;&#10;3RtmOpjljaMahdlbRb1fg3/H+I9hq7sg6Gor1MfL3MLW7KwY0OOgVbGyU0zwyIQ6swBIIBUHSpv/&#13;&#10;ALz7DhtSjaWz1LC7glxGJlaop1JWkNj/AFHAsPqPp7cWMeQ4dJ2u1Jr1nWktwVv/AK9wPbiqeFOm&#13;&#10;GuvTHXMUnNgEW3+JJIt9PbmheqfUk8DX9nXZpyv4Fv8Abj3UgL5de8dj5nriY7fgH/WHvQMfmOve&#13;&#10;I38R/b1xIB+oH+29u6RTqwdx59YzGD9Lf6x9tlDXHTyz/wAXWFk5sLD+v/GvbfSgGor1iZLfW3+8&#13;&#10;+9EAih6sGPn1FaPU2r8XOofVh/t/aR46Hj05XrCQVP8AvufbRFMHrZNc9cS5j9a3upUgg2IIN7+9&#13;&#10;p8VfTq6J4hKHzHSqpqxa2nCi3kF9Sk/0U/U+zVJBIlePRDcW7Wk5Yjtr0zCleGqMsY0lyQ6Wtqb8&#13;&#10;A3/1vacxFHqPPo2Fwk9v4Uh+EYPS7pn+5xmi5VvGVt/ircAH/W9mMba4qHy6B06/T33ieRP+Xov+&#13;&#10;9F8FdHJe3kVlIuRcobEm3sJbu2mWg6mblYh7Ir6HH2U6R1LWGCspphdfHMjFRbkBvV9P8L+yiGbT&#13;&#10;MrE8D0JZ4fEgeOnEHox+MnWelHOrUmoA30qCt+AOPY4t2Dx19R1CG4QNbXJHCh/ynpuxWUkw+SdN&#13;&#10;TeITkH8AAm35/FvbFvcG2uNPlXow3Lbo90sdQoWpj16NPsOrosrEkkjRk6vUWsWUHlbA+xxtrxTZ&#13;&#10;J6xy5ztLvbWMaAgUPr0JmZ3HtzbcaisqolklX0ooLO5H4CRj/ibezi4u7e0ADtx6AG2bDvm/MTax&#13;&#10;k6Tk4Ap9p6DqffkmQldMPjKyoBJVZGi0R2IsGLMbf7c+yptyaUlYEP8Ak6HEPJsdkldzuUSnEA1P&#13;&#10;Uulot35exkC0aMb2F5HCt+GVePbiRXs2SNIP7ek1ze8sbZXw/wBUjzp0rqDY0/6quaSRrcg/pF/r&#13;&#10;x7WRbc3GQ1+3oNXnOETVS0QKBj8ulZFiMXQIDUzRppHAdlueb2sOT/tvZgkFvEKuegzLue43r/or&#13;&#10;UfKv+HruTM46lBFHTmVwL3KhQP6m7H6e7eNCMRg/b1uPa7ycVuH0j0456b5c/WyggEQKb2EYGoX/&#13;&#10;AKOf+I9svPM+FwPs6VxbNax9xGo+pr00SzPLcuWf6klyXP8AUnn6f7D22AQO89GqRRp8Ap9nUcBS&#13;&#10;OPof6f7f3fDdOkU49dtIQAPrYccD/e/dGond59aQAH7eudJKUmibUVtIjXv/ALUAbn3VJa0J9eq3&#13;&#10;CBoWWlcHoJfkRilrdv19lUiTH1FjbUSVTWOf9t7DvN0Hi2coPAqepK9kdx+n3iJSaEOB+3HVeWy4&#13;&#10;jTVNTCbgFo3uBbkjQTx/re4e2VPCkkjbzz1mpvziSDX6CnQnyUZq66hsCY1kLMSPxwRcexIseuRS&#13;&#10;fXoGR3ItrSYk5IH8x0qczXCixshUqrMnijA+t2P/ACL2vmmaOL+XQb2m0a9v1PkMnpz6ar1p90NG&#13;&#10;WstRThiD/a8b2/3x9vcuy6LunrU/n0h91LM3HLoYD4Hp+0dHd3BWqY8ZUq4OuAqvN/0Hm/8ArX9y&#13;&#10;Ndy1SNvl/g6xG2a0bxZ4qcGr+3/Y6R8mTJ4LDgcBj+P6gD2WmY8ehVHt5bgOmuXJAXvICAb/AF/o&#13;&#10;f6H22ZQTk9L47Cqgrx+ynTXNlASebC/JJ/rz+fbRmUY9OjCLbgorpqenHG79yWJfTHKZ6cHU0Dvc&#13;&#10;KP6RsbW+v+t7vFuUsDVrUenSG/5OsNySrroc+ajifn/q4dLWPcuC3XEYahYlnKjVFKFDAsLXC3/2&#13;&#10;xB/x9mQvLe8AWTB/n0FH5f3nluQSwgsnqM1+306DrcW16ij1VGNkNRDcloiQ0i/UjQ/5/wBY+yq8&#13;&#10;szExaE6l6HWw8wQ3VIL9dDYz5dBXVV5id4pg8cicOHBDAjnkH2TvMy4YU6kWCxWWMSREMp8wemWo&#13;&#10;y/qsGI+o/ABH0+vtI0/z6NodtY5p1BXKjzwc8eeIEk2AUSAnk+2vHoRU+Y6WNtjGGQH+E/4D05dy&#13;&#10;mmqNrVjxOGP28Rjt6iCtSpPB/wAPduZvDbbXK8aD/Y6K/bBbiDfY45MDUdX2UPRRYn1AX/HJvzwP&#13;&#10;p/xr3HCYweskD0scPn2p9FNVMWgY2SQm/jv+GB/Hs2tL1kPhSnHkeiDctp8as0IofMfLpzzWHhyk&#13;&#10;JnpyomCgqwANwBdUYr+D+CPai8tVuEJT4gMHpHt+4SWTiCf4Qf2Z6e9tGWnwqxTEpIsTKQeAuliA&#13;&#10;Vv8Ag+1lizR2hR8GnRTvgjn3PXFQio9Pl0B+Tz5jqamMatSTSpwR9Fc/X2C7zcgszK3kSP59SPbW&#13;&#10;dY1NPIf4OmE1mRrm006TSEkk6FLC9vyTYD/b+ywz3NyaRKW/LpcsMMXxsB+fU+j2tlaz1VLrTob+&#13;&#10;i7SSW/x+i8+1UGz3s4DzHQPln8qdJ5txtYRRBqPr0qaTaONpirTgTOObytcf7YceziHZrSI6pO4/&#13;&#10;P/N0XSbrcS9seOnU1WJxy+NfGGA4WO17j6DSt/8AevaszWdsuMfZx6SCK5uD3V6a5s/KbikisDYa&#13;&#10;pLj6fQqPr7SvubuKW6fmelSWAGZD02ySZCrJ8szW+pVToUfjTYH2kd7iY/qMfs/2elCrDHgCvXcd&#13;&#10;Afqebn83uPeltxWpz1Zpq/DjqWtGqi+kf7a/+v7UGLzPTXik+depVLO1JOrra3A/w/2/t+GQxMCv&#13;&#10;TcsazpoHQk0VZHW0y8gsF45sTxwrf7z7P4pFlTUDXoGXVtJazlqYPTRX0momy3444/B4t/sPbM0Z&#13;&#10;NadGNpcdtCek1JTFWI0i9xa/0X/Yey5oQTno5WUBa9SIqdgTewuf6f4f4e3UWgoOqNJXPUgLwEsd&#13;&#10;QvfgWA+g+v8Asfe/OnTVfPqQI7AWX/Wtz9fboSn29Nkk9ZUUf2xx/vN/9h7v02xIGBXrOUUi40g/&#13;&#10;7G5/xv7uVOKDpoSNxPXWng3Ivbg/0/x9+0N1symuB1wIPP14+thf3Tq7Pmi9cX4HB/Nh/wAV9+4c&#13;&#10;errWmePUCQgah+Sb3/x/tC/thiCe3p8caDqDIfqB9Tz+LfS3ttzTA6fGOo/+vz/X/X/w9sE9KFwK&#13;&#10;9c4nVW+v9L2+gv8A763v0bDVSvTcoqtP8vSkoKtrqCbc/QfS4+lh/sPZnFJ5Hoou7dWFadLSjqvy&#13;&#10;xt9L2+tv6j/evZhFJpNegnd22aqOHShglH1DXuLgjm4+lvZgrK1GIx0STxMRTz6kG55Fuef6+3qB&#13;&#10;sr0lFENHFesbDSrXsSeeSRf+vA90K6aE5z6f6sdPKQ5oVxQ+Xy62ePh5tOr3b/Ki77pZmqK6ll3L&#13;&#10;t7OkzSh/t6rJdV/wNqamCtdUP8MWQllSzXF2+vuYOWEaRGt3ZibmwagPA6DRtJ4/wGn+frlj94Lc&#13;&#10;zYe5Wy31vCiLtfMRSWVT3kTktEJIyKUo09GqQaUoCKda5mM67z0mo1tc2PhVmAVZpGcojlQDewHu&#13;&#10;MIdruT3PIVXP7K9dFdx552ZFC2lv4zADOkUyP8/SsgpNsbZUST5GSrqoz/anMzk2I4jubc+1yx2l&#13;&#10;nl31H7a9Bma75h36qwwCJDw7QuPtoD1hrO1K+nHjw6zQBAdEk8hsv9GEY90k3qVMQVz5k9Xtfbqx&#13;&#10;m/U3Mhz6KP8ALx6DzK7l3DuCdnrK+pqGcWEUJKra9yBHF9b+y+W7ubs/qlm/wdDfb9h2XY4NNrCs&#13;&#10;dBxND/hr1zx2ydwZMqy0pp0cn92p1KWF/wDUfqJ5Hv0O33Exoq/tH+Dq9/zhse3LQya2UfClP5k4&#13;&#10;HQt7f6IyNa0clWk063BLMPt6Zb8G5Pqb/Yezy05blkI1Z/l1GW+e8tjaApalVJ8h3H/NXoc8J01g&#13;&#10;cLGj1op0CFWYRhY1IHPM8lif9cfX2I7bYLW3/tqdRBvHulvO6uUs9Xnxqf5Dh/k6XEdTtbBBY8XR&#13;&#10;xzSIbF4IlIuPpqncH/ePZgr2VqdMA1HoINbcw7wxk3CUqv8ASY4/2vTTWbsyM7yR05SjQ8ft+uRb&#13;&#10;/Qhnvb/YD2zJfSnFNI+XRlbct2UMYkmHisPXgf8AV8+mJ5Jan1VM8kz3uGkZiw/2/wDxHtPrL5Jr&#13;&#10;9vRukccQCxIEHoBw67t6fSQv5a5+tv8AD3ojHp17W+s1FR1jVwdVrkkkDkgAf197HDrZqT1iay+k&#13;&#10;k3JH0P4/N/empTPV1UscddC1mKXA49B4v/jb3VStDp6ucH9QD8j15XaxGmxv9SPr70GbRXz60yqp&#13;&#10;BrXrgWZgObsT+CP0/jn/AB901t1bSvxAfkeuSD1AuTYEXFv9tb3ZENanHWpHr8HWdgCTcaQb25vx&#13;&#10;/j7d6aFQM9YwSx0EWCepWH0NueCPdWHn1cADur6V6Q3yJ3H/AAPrHFYYOyGtmpfJGGID62MrAi4v&#13;&#10;+D+fZVzZdi22dYa0L/5ehl7G7D++OfrjciK+Er0PoRj/AD9EKjx9dlSv8Np562omIEVLTRyTzSux&#13;&#10;ICpFHck/6/uMliln/sVLNwoPX8h+zrMua/stoDLfyJCqZLOQqgfaadGA65+H/wAhuxpoxitiVuLp&#13;&#10;JNNq/O/7jqfTqszxpJ6yAOfpyPYo2vkTmndX/TtzGp4F8dQ5zx95n2Y5IQi/3ZLmUD+zt/1TX0J4&#13;&#10;A/bXq2L4i/D/AHF8Veydqd6bz72676zfZeUw2Yz2W3bjamv2tT7bospDVZigdYLzNVVUY+3pSqn1&#13;&#10;tbTzcSds3Id3yqrbvd3casFKuCQF0NgrUkBWJIoxwvECvWBvvF96DY/fPbj7d8u8s3u4LcNqt/p3&#13;&#10;/wAYF0gZoZNGkq8UbLrkTGpRxAr19FmvyG2c9trbm5OvsjBuCn3ZiqDemEr9cBpanEblokyNDW0U&#13;&#10;EvEjtAyCL/jnZha9/eNu2i+ivZoN6TwY4GMDUqatGxBBYcFJyT+KteFOsvuck5dbYbK+5BlN1dbh&#13;&#10;Gm4J4gVSguVDVEDHuuFA8ILWsDIyUDA9N1fh8tQ0WDk+zrqnLviQQoVy2POQqZJquokduPMQVWPn&#13;&#10;hb/Q29mFre2k9xcASIkAk9RRwiqAPXTxJ+dPU9BPd+XN/wBo23bHFpPcbk9oSAFOqA3EsjyuST/a&#13;&#10;tVQoPAVYUIB6/9EnWq44P9Tx/vA99LwpPDr5tNHd8uvaj+T/AL7/AGHvRBBp1opnA66Lf1Pva8c9&#13;&#10;WRaZ6wmYI4te6kMCPwRz73XNR074epTX06EugqPPSxuDcOgv/sRzcezBHJTHQIvITDcFfTpGblhM&#13;&#10;dSkyrbWhBJA5ZTx7STJRqjoS7NIHgaM+R6TVz+Cf9v8Aj2z0cnj0/UEn3FNLSObsASl+eD9OfbgY&#13;&#10;EBT0V3aCGYTrwPHoMt04kTxVNOVsWV2Qj+v0sP8AX/p7Kb2AFSpFfPobbFfmF0mB4U6KRu7AiWOd&#13;&#10;GT6Fw9x+ALCw/wAfYJvrWqladZGcs7yyOr6vLopWfwUeNyE11BR2LLx+b8gafYJubVYpCf8AVw6y&#13;&#10;X2beXvrJVU1YAZ6YGiVj+kAH/U2HF/ado0oK8ej4TOBUnrIihL2Ui/1PP4/p7sFKZ8umpizDPUoG&#13;&#10;4sQD+QAByLc/T278+kIJGeuUypHGP03HHqP04vf3UlQK9bjMjyaRWn59Qly605C6mawFiBx/rD2z&#13;&#10;9Qtelh2tp+7p5ptwyzqUiNl5HNvqfxf2ojudY49FM+xpC+tuoOQqZp0cMWIIJHFr/nke6Ts7LnpX&#13;&#10;YW8ETjoOqsyRyMGuRc/Tm9zYi59k7kh+h1apHKuodQHlDXBU/wBCfqT/ALH3QsTx6XpHpPUKbxkH&#13;&#10;UDb8H6W/1j7Yl006VRF1yOmeZUN/6qfQwH1H9PaNviPRrE7r5Y6bSoIvyL3ub8A34sPbZHp0sVmX&#13;&#10;Az1xETk8A2/1Quf9j79Q9OGZacf59Z0pmve30/F/oPfqHpl7gdP9AFAKN+oc3/Fvr9fayACmeia7&#13;&#10;LF/EHn1OkUEfTgjn+ntTpB8ukgLA1HTLURiN7AWU8jn2gdNLdGMTl0qePWHkf1H5/wCN+6dOdcJb&#13;&#10;lbgC62N2/V/sP8PfunoSK0PU2hlBuptfV+bfnn6e3I2oadJruIhtfTzDIQNDn6nj/jf49roXB7T0&#13;&#10;UzRVYOnl/g6xuAGZfx/xHv3EdXFSAemmrg/1IIVtVyPoWBsAx/pz7QyJoPRnazasHpr4+g/23unR&#13;&#10;oOFeve/db65xyNFIkqmxRw17/wBDe597B0kN6dNTIJIjGfMdD1tuv81PBIrAhkRibgeoWuL+xTaS&#13;&#10;Bo1f06hbfrLw52j4ZPQvRzmppIpCbuoAY8/S1wbezxW1qGr1F8sXg3DR8ATXpkzdLqhE4WzIdJH+&#13;&#10;0n639prhAw1Dy6OdpuKSmA8D0k9fPIP1sADxb8kn6+0VehIY1xTrpkBBPIIvwv0N/fqefXlejaSO&#13;&#10;nfDZF6CdY2Y+GS31N9BPBa30/wBh7fgm8N6Hz6Lt1sEu4S44joVqeZKmIKTqDp+bfp/x/wAfZyh1&#13;&#10;qPOvUb3ELwSFhihp0zOJcVVrKl/EfoQOCP6G/tggxPr6NkaLdLTw3+MD8/8AP0ro6laiJZY+Qy24&#13;&#10;t/TkH2Zx6JF1L0F5YWgkMb+Rx0l8vj0kuwSwY8/1v9efZfcRAsadCDa70xdteA6B7cu2ywaqhjtI&#13;&#10;l7jm5F7n2Q3lqSPEHUpbFvoQrbSHDcM9IRIkUC6gte3/AAXi2kj/AA9ldKGnQwLM3n1lCAD6AH+o&#13;&#10;H+9e76OqFz6464lAeGFx/tPDf7f3UgjrYPp1HdbEgg2/4r71x6eSTyPUdkt9Ln/e7+2mSgqOnQwP&#13;&#10;WMoPytv9hb3WrfPq1T1jZB9QP9fk/wC9e7IxrQ9XVs56x2H5H+39u0HTgZhwPWF1+vHB/wBf2ww0&#13;&#10;mnSxHDdRSvPI/wCIuP8AYe2yinp2pHWNkBvddX4FrAj/AGPujx14efVwQc9RZEtcEcH/AH1jb2lZ&#13;&#10;Spp04jEZHl1zp5WpnDx8AfVf6g+7xSNGajh1WaMXKlH889KZDHVosyWLKRrUH8j82/w9mSMsi6hk&#13;&#10;dETq9tWJ8Dy6UNHGRCXjXSh9TAXJ5HPB/wB5t7VRpX4OHn0SXUgMuh/yPQG9mU5hPnVfSr6wT9f3&#13;&#10;P1AewpvyBV8X0P8Ah6lrkecSoYq+XQMPUPwSwF+V/qeOOR7CDT0qw8upFCKMjPRi9mV33OOpG1B2&#13;&#10;MKhlvxq06Ln+vPsfbXP4lupB4jqIeabPwbqSg8+pGXQpXSEgetVfi1r2tx73dLSWvqOmdqcPZgNx&#13;&#10;UkdCh1Nm2Gdp8RPJZawhIXLEaSDewJ+p/A9newXR+oW2fieHUf8AuXtKHaH3WIZjyaDyp59WBL09&#13;&#10;iNwYaOrlhWWtpbSieWzvYAEah9LH3KR2OC6hDN8S/YePWFP+ubuuzbm1tE5ETmlM0r0nKrbOP21x&#13;&#10;WJCigkI6rdefoNAHB/1/aY2cdquRjo6g3+934kwMSxPmT1AbcVHT3Wipi5+gdgEAP9SOSbe2ReRL&#13;&#10;/Zj+XSxdjupyGun48QM06aarP5CpJHlMKn6CJQv+8i59sS3cknDHRlb7NYW5qV1H1PTOWZ2uzM7f&#13;&#10;1Ylm/wBuefacMxYVJPRmqqgogAHyx1nJt9Tb/ifa0MAoqem6EnrAZWudK/7E/j/b+07THgOr6RTr&#13;&#10;gXk/NrH6gf7f6D23qdurKgJoOuSMF5v9fqL/AE/2Hu0bFGz1uRAOuZkU8Dnnkckf4e3WkQ4I6a0N&#13;&#10;5dYtWm5HA+pFrfQ6ubf63tg1qSOA6UeGeB88dJ/temGQ20HB1eSkdQDz+uLnn/ivtJvkfi2VfUdH&#13;&#10;PttObLmHQMUcH9hr1XDhIPFlmSwBLSRngXLo2oHT/sPcO2kaR3RB+f8Ah6zs3GUybd4o9Af2ivQw&#13;&#10;01DopfuyliGRUa/1/BJJ9ieKHTGJCOPUZT3niXAtdWCKnH+rPSF3RkGkqY6QEaYRqcX+pIsPZVfz&#13;&#10;9+gdDDl2wWG3NwRljjpw6+rmpN1Y1lcKshliYk86dBe39fqPbu0TBb1T8j0i54sxdcuTpxpQ/wA8&#13;&#10;/wDF9HczGQZ8PjajVyG0af6Iykke5JuJf8WRusR9qswu53EIHEV/n0hKjJHj1X+g/rx/Q39lrzMx&#13;&#10;oMdDGGwFa06apckx/tHji44uf+J9sFqCpPRlHZVGOm+XJkGzMB/qvof8b/74+2TMAa9Lo9vrTH8u&#13;&#10;muoyQBuGvb88kEe23n8x0YQ7fmnTU+ZkjfWkjRuh1IyPpdCB9QR7TvORkEj7OjFNrVxoZNYPkeH+&#13;&#10;bpR4vs6qpStPkyammF08wA1gfgyD+1/r+1UO8SR9s+a46Itw9vre5BlsB4b8dNf9X7OnjJPgdz04&#13;&#10;mhki8hW6yRsPJqJJ/UOf+QT7UyG1vFqnHorsV3nl+cRzglK8GGKfLoG89j63Fs7AfcU4vaRLs4H5&#13;&#10;1r/xPsO3cU8DELkdSpst9Zbior2SE8Dw6QM+cCMvrubqOG+lmB5U+ylrkK1Ccn16Gkezh1IIpg/4&#13;&#10;D0Mm7sfDXbNnfXrYY6SXn6l1iEiqf68n2I9whWfbWNa9v+bqKeW7uWz5oVQKDxAPTGa9FHkheFz9&#13;&#10;SBybj6G1+R7jN1eM0PWRasGFR1yV1I54uf7Wr8f63uwc/i69Q1qP9Q6UmIzj0LJDUNrpnsFY+rRc&#13;&#10;/Riebf717MrW9aOkcvw9FG4bXHdIZI8OPy6FKGGCuxmqCdY2ZT4nTngm9jf8H2IlRJbfUD0ApJZb&#13;&#10;TcAJU1AEV6Bp9qY+nraiSpPmdp5HJk5vqa90Q8fX+vsJnZ7dZmlc1qSc/bXqSY92mngQRCgoP8H8&#13;&#10;+ppqcVjk0DxgL/YQAng8elfanxrG1UBSAflT/AOmxFdXDEv01z7gkYEU0RA/stIPpxx6b+0cm5Em&#13;&#10;kCfnw6UpYKBWQ9Nck+QrLmWdyDYaVugAv9LDk/4+0rSXcxJlbHoMdKVSCLgOskWPufVc3FyL8f7H&#13;&#10;3tLUVrTj+f8APrzTjguB04R0iKOEuSBe1j7VpAfPph5fXqUKcACyW4t+D7fWCnTJlPAdZhEBxccf&#13;&#10;gAcX/wBb26sYHHqpcnrk0ShSbHjnkt+OTx786CmOqhwDx6a5OCLc83H9LfXn2hfiT0rSlajz6csZ&#13;&#10;kHpZhY+g24PHHtTa3LRnS3DpJeWizpQ9LxWjqYQ68hgLE/UMfr7PAQ6hh0FCrwSFDxr/AC6a5aNd&#13;&#10;ZJUfjn+p+t/bBiqcdGcd1qFPTqN4bE8E2/H4v9b+9eGw4dO+NXNP59d+AfqAJPFxb+nNrn37wzxp&#13;&#10;1sS1wf8AD161vxxe304H9fdOrk47ePWQBOLG/wDX6n/ePbgA0H16YLN5164XN73/ADx/rX490qfL&#13;&#10;p1UBUV49c9SlSNJuRbj6XP14921sOm3Urny64XYAgE/4j+v+HuvTnhqDXqMxI+p+n4/F/wDYe2pO&#13;&#10;nR1EkHpNh/sbfS/tsV6eXj1Ak9Nrsf8AYcm39be2mWnDp7rF9fpyD9P8b/Tj20elA4DrAbxvwbnn&#13;&#10;/WF/wfbGUPVqaunSkl5T1WIFz+PoePa6GUU6RzR0rXPSqpKvgG/0tzySP6MLezFJAR/qp0RXNtx6&#13;&#10;WWJWprWEVNBJOzW0iFGbn68MOLf7H2ZW4lftRS3yz0Etza3tF8Sd1QfM0PQo4jr7O14RqnRQRPY/&#13;&#10;u+qQL/wRPz/r+zy32y4fL9o9Oo93XnfZrIMkAMz4p5D/AGR0to9sbM2/GJcrWJV1CjUySyBjqX66&#13;&#10;YV/H+v7MEs9uthWZqmvrXoJycxc1b3JTbojGnkQMetScdbEP8sLO1W9fh18s9r0Kx/3ej2rsXJY+&#13;&#10;nZZY3hqsRkdx4WskZNegI61NMoZYwfwSfcicsXCzXFjMmIhDdIvrqPhtT9iNj7euf33nrCHl25un&#13;&#10;uQzX7bltU8j1qBEqymtaUqXmAJYmuoBaAmutjuPM56pzeWxv3E7LS5XIUYgpkI1eCqeKxCcn6C/u&#13;&#10;Kry5vGuJIKmqsRQV9a+X28OukexbVs1vtltfeGtXijYs59UU+ePnjH59Ysbs7cORYMaVqeNioaWr&#13;&#10;9B9XHCH1e/Q7fdSnIC19f9nj07fc0bJt6H9TXTyTNP8AJ0JuC6easI+489Y1wbRhoYLG/Bf8gfn2&#13;&#10;c22weIayAt/LqP8Ad/dFLVdNuUjX+l3N+Xz+3obsF09Q0UaPPDS0UYA1MqRg6VHqDzS/T8fT2Irb&#13;&#10;Y4o1GoaadRPu/uhe3blLdnkr61/kB0soabauDX9oJV1CcftKJ31KPp5W4F/8PZgos7ZgBkr8qjoK&#13;&#10;Sz8x7uSXYxo3qaY+wZPWGo3dWsmjHww0ijgOwEswU/Uc2A/2Hvz3r8IxpHTkPLVqjB71mk+QwK/k&#13;&#10;ekzU19XVSO9RPJOxJuzvq+v1Cr9P9t7QtK8poxJPR/b2dtbIFhURj8uH28eog1C6heD6rD8n3VKl&#13;&#10;e7p+SmD1jP1IK2HP1IP59sUPn08KUx1kuoX0n1m9jY2+nt6mlTnpkl2yeA/1fb1xAa66ibcX9Rt/&#13;&#10;jx70qk5PDq7PHpKqOpEdhrP0UX1W/B/Ht3hw6TmtOuL/AKgwBIJAHH5+nvR4gdXGrT11rKPdlAB4&#13;&#10;Fh/vY9+NF6sEDL28fPrHI9iPGpP9fzb/AB9+FGGOrRov4sU6xsGQjTa/5Atzb21Tv+XTw0OpEmR1&#13;&#10;yV2dlAIsQ3PIJI+vp96FdWkk9UdUQBm/2OpiwVExjSKOaeZ2skFNG0srm1wqIlySf6W9vCrYQaj6&#13;&#10;DJ6RmWJCfGIRQK6mOlR8yTQUHQ+9f/GDvLsv7dtv7By8FDUaFOUy0LYyhVWblvJUAMeL8AXP4Ps3&#13;&#10;s+X90u2xGUWlavig+zj1GPNPvR7b8qK8d7uUc0yE/pwfqtqA4dvaPzNOj/b+/ld9Ybt27tvH9n7l&#13;&#10;+w3Jh1o5anCUNb9u09YacKaNwCWlBvcMg5H09ie85M2PeIIlvVaQJxI7akcQfkPIjrGrlr74nuLy&#13;&#10;Ru9/d8pRxCOfUKyrrZVJqGGkaVJFOOOiM727t+GHw9yWQ2XtnrjJbh3vtypahrYcdtypjj++hYl1&#13;&#10;kz+4o4YQBdQ4jd2/IB9h6/5i5H5JZrO0tjJNEB2qhH7XfBp50PzHWQvK3tV9537ydpBzNv29xWm1&#13;&#10;3i6laW6UnQRxFtbFpOPwllVa4Yjh0U/sT+aB3LuxHpOt8BtjrGi0KscwhG48wiglHYT1KQ0yBlsV&#13;&#10;AptSm/rbj2Ddz93d7uh4e0xJaoRgnvY/tFMfJcca9ZFcl/cF9suX5BPzxeXe+y1qQK20HkeCGSUm&#13;&#10;tRVpQGHFBw6IBvvtTs/seomqOxN+7p3c87qzxZfLVMtAugkxeLGRFKZCn9lhECB+fcc7hvO9bm5b&#13;&#10;dLqSfV5MTpH2KO3HzHWYfKXt57f8k26w8l7NabYF4GGEB8jOqU6pjWncC1Cc/LrcW/lUf8KIPj/s&#13;&#10;j499SfHL5iRbn2pvLqzAw7D233BDjTnduZTatDU6NtjL0lPaamqKWFhC01mUhdVvasw2W9ubj6v6&#13;&#10;W4kC+NHKCIpnUBPEEqatJdVTUrKFrU6/THDm3kLnjki8nHL+yHfNqjkmks5LWWJr7bo7iVrl4DZT&#13;&#10;GFLiOCeWd4JoZ2lEbrF9OxQMbluyv59H8rfYNRlMrD8kod/5Smovu48ZtLDZvJVuRlp6UePF4syx&#13;&#10;pCJpTHp8kjaVLX9pIOVrlLYW97eWVqFrgSrKaEk1pCGL0Boqg8aAmnRVc79ve472d65Z5Z5g3OSY&#13;&#10;p+pcWrWEa6I1TSfrJUEYYgl5zG5UMxjjYgA//9InlWn2s8kLAkqTb8Aj8cn30xcMrFRjr5soGNxC&#13;&#10;sgxjqC1QbkBQPxzyQfdft6VBBTPWJpCRYkn83uR/vB9+6sFANR1wub3/AD791bjjpcbaqdVO0LEX&#13;&#10;jkI5PNm/T9faqBqgjoM73AVm1gcR/g6y7jh8tHrUXMbB14N+OGv73OtVqPLqmyyFJ9H8XQfs1uPz&#13;&#10;7R6h0KwK9Z6SpaCojkBFgbN/Qj8+/I9Dnpu4iWWIoeue4qNXjFTGCQVDj6G5P6h/yP3qdAwqOtbP&#13;&#10;OysYXxQ0+z06LdvXFIkzyqv7VQhvZf0tpvxb/insK30IBPU08rbg5QRt8S/4Oie9i4rSksyAXhYk&#13;&#10;HmwH5N/YF3OAL3L1lByPuWt1hY4YAdAbJVwRAhpL2sPwBz+OefYeMyAkcepcWzkc4/1Dpulygb0x&#13;&#10;oLH0qdX9Ofof8PbLXLHHS+KxwNRx1PoppZl/d03/AFAAkEH+19PdoncinSa5giQ0QY9epTesEEjS&#13;&#10;RcH1344/Pt5wWyRw6ToApGny6SWRkZHKLb63vzx/rey9yA1BnoQ2al0qes+MqmVtBv8AgcG17+7R&#13;&#10;OVIJx0zfW4da9K1QZUAHIsLfS/P+v7MxRlz59Bph4TH1r0mcvRWuwU/X+lrf737LriKhqej/AG27&#13;&#10;4AdJN1N7WNwbXt+P9b2iOMHoUhgRXrG1O7ixX/HkfW/HHuhRT1bxxFxIHUWTGXFmJ+ptpsLN/Xj2&#13;&#10;z9P6npRHuGaL1BfHgE2P0HJJIv8An228RUYH59LFvWPEcesRBX08C/H5v7ZK049OBs6mz1FMjxtZ&#13;&#10;gr8cclfp+ffsAV6fEaSDXXrtKvxPewX63Grn3tZWHDrTWgkFB06R5GOVRbk8iwP0I/p7fW5P59F8&#13;&#10;tk0T0Y9ekYTAEiy8Wtwf9iT7bdiT3ceqr+k/HqEQRe5HH+NrD/WPtvpV1wkH7RJA/qtv6/4+/dOQ&#13;&#10;mj9YYXMbgg/0v9eSPzx73niOlMqeItOn+JjIoIIuOLG/FvahG/EOiN10sVPWcksovww+psDf/be1&#13;&#10;Gqvw56awrdcHQOpB5v8A6/H+v7q661p1ZHKMPTpPVMTRvYAAE6eAfweDf2iYFTpPR3BIHWhz1i96&#13;&#10;6U9cSR+ef9j9OL349+60w6EnZdeTF4GNijLp5txfj2cbdNjR1H3NVmvieOPxdD9gqnUjQk/rUEA3&#13;&#10;N+ObW9ia2J0lTw6hfd4NLiRRwPTzURLLC6X/AM4Lcg/q/Fv6+3mWoIHRTbztFMJF9R0GUyNDUyxu&#13;&#10;bBSbG3F+Prb2WsKEj06kGJ/EgR14kddhwTwRax+o91GOtNEWHz6yadX0FyeL/Q/4+90HHpjUwGnp&#13;&#10;b7dyWhhTTOL3Bj1G4Y/0J/2J9mFpMR2HoLb5t+tfHiHDj8+lzUwx11KyGzNpOg2/IH0uPZo6CaPH&#13;&#10;HoHQzSWU4deBPTFiqqSgqXoqj0q5ARmH4J4HtLBKYpNDdHe42sV7ALyDiBkDpUzwGSMng6hYWFyS&#13;&#10;RwD7MHRZKkceg3DNocDpI11HHIrjTcjhlI/p7K5EBqp6FFndPG6sDQeX29AxuHENRTmWJX8Ln1BR&#13;&#10;wv8AXg/T2Q3cHhHWOHUrbDuf1UX00xGryP2dJoG/4/x/2H4PtIpr0fMBX065WP8AQ8f4e90U8eqV&#13;&#10;9OuNgSD9bH/X/FvdSmKjq4avWBox9b2P5H1/xuD7p1erDFesMkZUEEXB/SeP6f196YAr08j1w3UX&#13;&#10;6e2OnusLrYk/g/0/Ht5DUU6cU1HXA8gj+vvbKGHTinSQQeozLf8AHI/31r+2Dg06XA1FesRUj6j8&#13;&#10;29+691iZQxt+Te//ABBv7YlAJz08OHUNlKkix4Nv98faYqQerYpXz6k0dS1LJqDEoT6ksCLf1F/b&#13;&#10;sUpjOeHTdzGlzHpYUI4H16E3brx1knijAYSgsg+v4uQL/n2fWZ1MAPxdAHfVe3XxuBX/AIrpJdo7&#13;&#10;SqJ8RUy0yNIyxM4AF9LKNVv8PZbvu3s9qwQVIqehH7f8yRx7isMrU1EDIPRU4sJVS/511iFuT+o/&#13;&#10;Qmw/HuOE26aShmanlQdT+95GgOkcKjob+vqWKno0h1MSkjC7EanB9Si30+t+fY02eIQwiL+HqM+c&#13;&#10;XdptacCB/l6VO4Y9EkEotyrLpIF73uoIH+BPtbepTS44dB7ZHZ1eP0z1O2PqiztNWx6gaJopFZTY&#13;&#10;BjIA1yf6c+3Npqt2JB+Hz6Tc36ZNle2b/RRQj8j/AJerQNrbzq1wf2+kMskJLFW/ceNVJGn8c8e5&#13;&#10;ksr+T6cgCtQM9c99/wCV7b98GQmlGp8gSeslLm8Ln4/DIYxLYrJFMvrB+jDQ/wBef6e3I7i3uUKs&#13;&#10;fPpm52vc9mbxUrpHArw/lw/PpMZjY6Prnxcmn1MTCTqQ/wCCt9V/259pJ9uB7of2dCHbObSpWHcV&#13;&#10;qPUf5fXoPKqiq6KUxVcMkLj0qWHob/gr/Q/7f2WPG6MVkWnQ6tbu0vI/EtmDD5cfzHHqNe30PP8A&#13;&#10;Xm3+3HthdVe3qwUtw66LOSGNybEW/s2/rb24AT8fVhG1c467B49Vgf8Abce/aF6d0L6ddMQCASB9&#13;&#10;T9ebWtwPdSVFV68FUGo6ipMqEhrcXsR/a/pwfdRIdOR04Yy2ONesEtUo1EsoBHAH+H0uf+N+2nlP&#13;&#10;l+zp+O3bAA6b3rh9Bz/Qckav8SfbfikcOla2VckdZdwVH321rMAzLGV45CqG0/Qf4e73J8Syo3lx&#13;&#10;6pskBsuZQRgEgnquiSM0W6ZozddGTljNv6NIQf8Ae/cQlfDvXU/xH+fDrOOJvqdhWQj4oh/IZ6H6&#13;&#10;qihjwbiNwzQ05l45LFQGNgPYtk0rakg5A6h23eR93BbgzU+wHHRbqupeeokmk/3ZI1ifxzwp/wBh&#13;&#10;7BsjEyMzevU628QggSJfJR06bfqjTZrFy6goStg9RNuGbQR/tj7etHEdzG3zHRfvVuJ9quIgKlkN&#13;&#10;B8+jp1VaJdsrI5AaNomU8ggXtx/tz7kh312hY9Yo29kE38oBhga9B3Lk1DHSeLcX5P8Avfsqa4JJ&#13;&#10;6HEdgoHTbPk1/LC17gDn/Cw9sPLmh6Xxbf5U6Z6jK/Uavz+SB+P8fbDT0wMdGkO2ggE46aZ8rxfX&#13;&#10;/UWBH+t+ePaZ7gAEcejKDbADwr0yz5dRc6v6/U/0+vtK9w3Do3g2s8AD0nqvOBQx8l/9jz+ef9h7&#13;&#10;SS3IHE9HlvtI9OmuPd1Xj5PLSTtEwOojX+1Jb8On/IvaU7n9M2qIkdLJOXrO9Tw7qMODwJ4j7OlR&#13;&#10;SdpUlev2uRMcM7cIzMPC5Jt6XP0+v0PtbDzHDN+nPQHh9vQbuORHtX8exJZa1p5j7fl9nSb3BS0t&#13;&#10;frno5BDIwZtSAWfgkalXi3+I9pLyFJ1LxGh6Em0S3NuPBuxUD14+nQ5YvFZKr2WpqSzf7jhKxAYr&#13;&#10;oFPqNj/T/H2K7eGeTbe850jqIdw3Kxt+adMAAPiU/nT/AC9Fzy1EY5GbR/yL/H/H2CbyAcR1ONjc&#13;&#10;iRB0l2UqeQQPwSD/AL17KHqCPTo06wiQj8XseCPp/jwfdiKinTnhfiU16eaLP5GhiNPBKTGb6UkP&#13;&#10;Cn63S3+w9q4b65t0KKQR8/LovudrtZ2Esq58/n021UtdXuzSTka25CFkBA55Isf9f2lmkuLhqs1M&#13;&#10;eXSuKO3t1CIuOo8dF+SVvcXKm/8Arm55/wBt7ZW3HFsnp0zClB1Pio0X6fT63I/4n2qWEYPTJkY8&#13;&#10;epyxqAOBz+ODf/Y+1IiUDpOZCes6x3H9FP8AS359vKnrw6bJrnrMAB9B/vHPtyg9Oq9cwpJt/vv9&#13;&#10;4976qWA6y2F/x6bEW+v+N/eumySesUpIubG1rAEjn37y6cUCnr0zTXFyP6XH+xFvZdIDX8+lqUFO&#13;&#10;sSlgOByPqbfQj8D22p8z1dsjpWYTIkftSG62sLm3P09nFncErpbol3OyDjxEwR/qp0qiAyK3Bubr&#13;&#10;/wAb9mQAIx0HVJQ5/wBR6ivCy+oWN7cAEWJH9T7qRTj0rSYNhsdQn1j82/pxcW+h9ttrOAKdK10m&#13;&#10;lOo5uBze3++/p7aIIND0oUJWq9dK3PH1HHv1erFQ3HrH5P8AD/efeurddhxzxY/gfW/v3Wjnj1wM&#13;&#10;lhzYc/Xn3XWvr1bSeockt+Bcckf1t/r29tEljU9PIlOPWBpSFYf0FzcH/e/eq0BHV9A6iEk3JH1+&#13;&#10;gP8At+fbBNcnpwCpoOsDyC9l/wBb6WtYf4+07v6dKAPLr0FNU1kghpaeapmY2WOGN5GJHP8AZB/3&#13;&#10;n35IpJTpjFSfTPTctxBbp4tw6ovqxAH8/wDJ0JOA6t3VkyjzQLjoGsS9QbyhfqSY0tb/AGPs+sti&#13;&#10;v5cvRRxzSvQI3f3A5d25Xjjbxn4dpxXj54P5dDZherttYWJKjN1pqHWzNHLKEjP5ssKEX/1z7FFv&#13;&#10;stlbpquG1H5cOos3X3C5g3WRodph0KcYBr0rRuXAYWMQ4PGxtpAXyaFijFhYfXk/7D2v+qtbaq26&#13;&#10;dBc7FvW7N428TmnoCa/mOA6ZKvdWdy5MUckq6wQIKNHAsRZRqS5/w9sPeXMpov7B0bW3Luzbaokc&#13;&#10;AkechHl8j1mx+x9xZNg81M9NG/1mq3YP/wAHCn1e7RbfdSsGYaa/xdNXnNuybcfDjcSFfwoK/wCD&#13;&#10;rYT/AJLmIytJD8j9gyZ6CbCbj6D3Gv8ACBTv9zVZfBdh7cr46immAa0cNLkKoFSwF3Jsbe5C5Zgl&#13;&#10;s5tvDOGX6llPy1W89TX01FQfUkdYHfepv9r3rY953UwvFcxWNu6EElWH7ysI9LKuNfhQyuGPBUap&#13;&#10;yK1cZHpubGbv3TSR0FNjoaTcebjM5QPIUXISgEuxa3P1ub+2ZNkRL6YKAqh240Pn69Sbae6Ed5y1&#13;&#10;YTvO8zyW0B0g0ofDXAHoP5mp4Hp4i27tbC6fuqoVtWLHxxnzG45I44AH49qhbWdsauQSPLonffOY&#13;&#10;t1qLdDFH6nH+z1km3OkAEOMoYaZRfS8i+RwRx+gcc/X343YRNEC6ftz01FsbSya7+Uyn0FQOk3VZ&#13;&#10;SsrnJq6mWa/GkuVQX+oVBx7SvLK57m6P7bb7S1SlvGoPrx/n02uAFsp0W/JsAQPzx7b86Dh0vTVU&#13;&#10;axU/LrGtmIF+D+Rfm35H+v78CDw68QQc46xD9ZBH0J0m9wefr7aDAMa9OsB4QI65BmBYXI/1gLC3&#13;&#10;9Cfe1D6s/wCHrbBQoNMHrrUGB4YkHn+v1te3u5UNx60UMZrqx6ddSBksBbngaueb/i3tl1Cmg6tG&#13;&#10;NRJJ67UOR9bWHpsPrc3t7dT4R1pnQEaRx49ZCW8ZW4W55UgXJA+l/d+mqAtU9cGeQFFVboT6iLXH&#13;&#10;PHB96JoK9WUIQanPl13rUMYyAT/U24v9L/4e6BwRXh/g/b14KQviA/LrnR4/I5CYUuOpqmvqZWAS&#13;&#10;noqeWqlJt+lUhDH3eBHlPhxKWY8ABUn9nXrq9srOIzXrrFEoyzsFX9poOjQdefDLv7sQU1XRbPnw&#13;&#10;ONqNH+5bcjjGwiNuWcQS/uEafxpHs8tOWN0uWq6rEp/i4/7yM1/LqGOafvDe2PLXiQG8N9Kg+C3B&#13;&#10;cAjyL4TH+m6NLR/C/oDqaFcn8h+9sRBVxxpM228JXQQSudWkRCNGadj+BYcnj2epy3tVggfcptY8&#13;&#10;gWCL/Krfy6hm4+8J7oc8yNZe2GwOEJp4vhtM3CtS2IUxmpY/b1km+UPxP6hhej6Q6ZbdWUpfSm4d&#13;&#10;ywLRRFxx5RNXq9QxNgRpiAP4P9dnfdl29dG2whiPNVAWvzdhqP5Cnz6TR+y/vVz2/wBT7ib2LKF8&#13;&#10;+Cshlah8vBiZYQM5DO1P4T0CW5vnP8hOxchBhaDcNFsTC1FRBE1Ds7HxU9THDruwFfW+RidFwLKL&#13;&#10;HkEeyp+Zt0vLhY4iIgT+EVNPSpqB/vPUkbb93H2v5UsJL++gk3SdEJ1XT6YyaY/Rh0LQNkai1eBB&#13;&#10;6nR7l2L3nuDLviI8lg+49ixQTpvTc9fm56Y1lBpKESVVUI6uM250r6WOpSDYE0S423f52SFTHd24&#13;&#10;H6jBqYHlVgD86AZyOiefZ+bva/Z7cbk8V3y5u5INnbpAG0Px+GIvEwB8zlQFI8wDv9+umfkXUZzp&#13;&#10;3t6Ggh7BoKytxwyUrANkMlTuYf4lhss3JN7yaWbXYgEEckkN/sHNLScv7wFFypKhjQVINNat/gBP&#13;&#10;p1JC8r+6HspDae53tu8jbRMiSBFyI42APhTw8B/CSBpqDQg9Vo/In4nb76FyM+RghqM/sSeTVQ5+&#13;&#10;nTyvSxn9EOVji/SRewkHB/P19xNzTyXuXLUhliBltmJo4HAeh9B/LrO72T+8Xyj7u2aWdwVsd3RQ&#13;&#10;JLcmiuw4vET657ONeFeiuRzx1ShJLDUOGH0B+g5/3n2DgyuBU9ZByRPA9VqPkRQ/z6iy07xEcFo2&#13;&#10;FyFs4sPobnjj21IjUx0pjmD8cHriCo0uQLpdRxY/W5AAH+8+9AgGo4jrenUCtePX/9Mqe4KfyxR1&#13;&#10;aD9NlkH9b/kf63vptNQ0Yemevmi2mXQ5t3/LpHlgP8fbBNOj/Sevah71qHW9J69qB/Nv63/p70Wx&#13;&#10;jrwFMnp2wVWIa9Y78SrpH/BgOD7vC5D9Id0g8S0L+a9LupXzwyIfVqjcf8U9rnFVI6CsLGOVWGKH&#13;&#10;oKZv2pZIiCGRmB/wCta/ssIoSOh7GviIHBweohc/UluQeLWt+D710oCgcOlHSyCtoGgaxeJbAE8k&#13;&#10;cEfX2+p1pQ+XRPcJ9NdiUcG6CfdmL+5pKiMLaSEs6f1t/wAa9kl7DUEdD/l6+8G5Rye1qDonm98S&#13;&#10;aiCaN7gMGUjg8j6f4ewJuMGpGB49ZMcobkIZ43U8KdE2y9EaGvqIGWyh2ZL3a4PH9q/0/wAPYDnQ&#13;&#10;xyFW+fWU+3XP1djHIOI4/s6wU8Bc6j9OLA/T+v19tgeZ6flkC4Xz6dom8ZuPwORzY39qFXSA3RfI&#13;&#10;okqDnrJNUAxsFuSeR+Db6EW9+aSo+fTUUGkivDphqIfKpNzr5tfm/wDr+00i1oR5dG8UgQgeXTZH&#13;&#10;5I5AVV9QP0AP0vz70a4p0tcK606EHGl5AjWAJQXueeP6D2YwEmOh6Bu4aY5DTp4qcUtTCS1ySt+B&#13;&#10;cXHt54qp3dFkG4+BINOOklU4NUJZV082vYHV/t/aFrZV+Hh0JIN2aQAE9Nz43Te3NvqPp/r2Htgp&#13;&#10;Tpel4r8R1FkpH08KLfQE2uB/r+6spK44dPRyrqJB49MlTCV4cabfT+t73v7ZdQPLHRzbyhlovTFV&#13;&#10;WDelWuPzbgkc/X2XyV4U4dG9vQ8TjpjmaW/0IJN9XJ/3j2nPRzCIwKeXUB42J1Ek/X88H+vB96PC&#13;&#10;nS9WAFKfZ1ygkMLDgW1X+v5+nPvQqOPTcsYkX59KGKYHSfqGP0+o54vb2+vfTohmizpPWSVAQWUc&#13;&#10;i3P0uD/X3oimPPpmI0Og9Q5XGnQATfTc/gcW96ANOl8UZ+OvUc/778f7z730q6dKGXkhjyQARxa/&#13;&#10;0Bv/AK3u6Ghp0WXkXdqXp0vflfxwb/0/rx7fVtJ6LiKinXft1W1dVIxXqNVwiSMm3qH+F7j8/wC8&#13;&#10;+2p0r3DpRazGJ/kek8xsSpHNv+J9o34dHlQwqOuIvfi305vf/iPdFOevDp+29V/a5GMsRaQhSL/m&#13;&#10;/Bt7W2r6Jh6Hon3y2FxZHHw56Mbg6n/Nm4B4t7F9s9adQTu8FCykYr0ug4ZL2BuBa1uCeOLj2u1d&#13;&#10;Axoyj93SK3BRFJ0nRfTISHuBpP8Ar2HtHOoB1DoXbNdiSIwk5XpNkFb8L/h+PacUIr0eqKmh6zRz&#13;&#10;j6Hnjgg8gj37PTUkNcjqUszKQ6EBl5BF7hr3tx79WhqOkxjqNDCoPQmbey61USpIwEyDSwH1HPDf&#13;&#10;4+ze1nJWgx1H+9baIJS0Y7D05Zei+7TzxLpnj5BH+02/A9vzxCQeIvl0j2q8Nu/08nwsadTcFkPu&#13;&#10;oTDKSJobhlK2JsLD8+7wSll0nBHSTeLIW0pmj+E5B66ytK0RFSoOj6Sj+oPAYW91nQfGv59X26YS&#13;&#10;AwOcnI6SOUoI6yFwQGjkUgHg/X6t7RSxLKtCOhPt19JayqCaFT0CuTx8uNqWRlOhiTG/FuDexPsP&#13;&#10;TReA5U9StYXqbhaq4PcOI6wXv9OR7a+zp4inXFkDf6//ABHvwPketq1Ps6jML3B+o+nvxWpr0+rC&#13;&#10;nXB0vxpP+I44P4I90II6upFa+nUKRLEi1jc/j6/7b3UqD0pR9WDx6j+2enOsTixv/X27GcU6cU1x&#13;&#10;1hZbi4/2PurrQ1HSmF6YPUdxe1v62906U9YiAfqAf9f3qlePW6kdcGXi/wBQGvb6e2nUDI6uDXrF&#13;&#10;Iga5Ucjk/wCItf2yy1GOPVunXb2XfDZKmnJ/YWUa73shYaSf9b+vtRZXJt5VY8B0Xb1tq7nYPCvx&#13;&#10;0FP8PS/3FuahmoJWWZGWaF1UK2onUhBFv6f6/s6ur2JojQ1qD0Ddj5fvIrxQyGqMD+zop2RroKOR&#13;&#10;7sqgu17ck3H9PceXVxDCauc/Z1kdawSyxqTXgKjp32ZuIPXTU6KwBVZAWsPo1rrf2o2ncRLKVXyz&#13;&#10;nop5l2sPZiU8Qafl0K2Vcz0AlI/zbqbn62H6v9v7EVz3wVPUf7aPp70x+Rx0+7MhtBNVE280lkJH&#13;&#10;1CoD9P8AX9qtqSil+inmyasyQDgoz0cjr/MLVUtDEdRIhAZb8Fh+3YE/Uex/ts+tVX06xV52236e&#13;&#10;4nkpTNQf59YK95KWvqYhdWindUK3Vh6tQKkH/E291kdo5Dp8ien7QJPZIXAIKjyr5dKbDbzydFpj&#13;&#10;qg1VTggFmKrMgJ5541f7Ee1dtuE8bUarDoPblypY3il7bsf+R6EinyWB3HCY5RCJCoDRuqhwf6FG&#13;&#10;+n+uPZwstvcrQ0J+fQGn27eNjmquqnqOB+eP8vSTzmxpI1ebFTIyHnwMbr/W0bjkf6xHtDcbc1C0&#13;&#10;H7OhHtPN8bUg3BaH+ICn7eg0qUqKKVoqqN4ZF5KSI1jYfUH8jj2Ttqhaj4PQ/gaG6j8W1cOPl/g+&#13;&#10;3qHJWpp/Xb/VBQADfj/X9tGXPr0pS2Y/F1BeuBHBYf65P0/w90eQ0x0sjtCDw6bpK8Le7/0/Nxye&#13;&#10;PbRkamT0YR2RJz01TZLlrHj/AF72v/j7ZaXowisVFCB02SZIg2L24v6QLX/HtlpSPn0YLZV8vLp4&#13;&#10;pK8VWEr4Nd2HkI+twNGoC54/H9PbyS67dlP+rHRVcWhg3mKenEVPRFt5xmn3Vk2UFS1Sk6WspBZQ&#13;&#10;2v02/PuL9y/Tv5Dw4HrL7ll/qOX7auRpoelhgdyyZKjFDNKqyoCH+l5Vtyf+NezWzvfGTw249Bvd&#13;&#10;9ijs7n6uJe08Pl8z0nNxYExBqykT0MS00S39NuQyj/e/aO9s6HxFHR9s+7+J/i1yc+R8seXSKgfw&#13;&#10;zxS8jxyRyXuf7Dg83/PspV9JVh/EOhJJH4kbofNT/MdG5p8p59tT2JbXTFkF+FYLcEe5DjmL2lfl&#13;&#10;1jZcbcIt/VTjuI/n0Gc2UGrl+f8AD6/4k39kpuFHr+3qQ0sFAoo6aZ8sq8Bh/rk3va/49p5Lknz6&#13;&#10;MYdtJHcOk9VZpVLXa1r/AJ+t/wAce0b3AGSejq32oUqR0wVOeIBsQP8Aaj9Bccn8H2jkvlUUB6OI&#13;&#10;NrVckdJer3CoJJe5Fz+qwF/ZXNugH4ujaLbwAKDpN1W4GbhCRfgE/W39bC/son3NicH8+jGOzUGg&#13;&#10;HTOKjI5BmWnjmlubAorWFzzqJsP959ohLdXJ0xgmv5dKvDihFZCF/Pp2o9p5SqKmqlWBGPI9Uj/4&#13;&#10;WtYe1sOy3sxrIdI/n0kl3O2hWiDUf5dCBiceMSoWWeSpVdIKzyFgPopCj/W+n19iWztFs1ALlh6n&#13;&#10;ogvbj60FYlCk+nHowWN7PxowrYtHVqh6UUSwgjWoMXi1E/QAD2L4t7gMBgjILUpTqGNw9vb5t3/e&#13;&#10;BHYG1lvzr+3oNczQ6wXVRof9Jt9bj/D2S3EQby6kHa7sr2PgjoN62l8bngj/AHnj/C/sguYtJqOh&#13;&#10;lbyB1GemNxY2Fv8AWH/GvaMVqa9L4yApPWeBOf8AHj/efqLe7KKnpqRq56dI4z9AP9j+APaqOKua&#13;&#10;dJmcDHUoU2s31Wt/sBz7UiJAeHTJkp59ZPAR+bgH6Dnn/H34IK9aMgPE9ZBHx+FA/wAPpzbge74H&#13;&#10;DqpcDrKkQI1A3/HP/FPewCcDptn65+M/1/24Fj/th7tp+fVdZ65+NbDk3H+HHH+t7sIx59VLkmvX&#13;&#10;ZQEEfki1/wA8fT34xjy69q9eo0q8MvF+Tz/jx7a6eUiuOmmb8f8AE/X/AGHtFKKN0sQ1H2dQm4Nv&#13;&#10;8eP8P6e0/A56f49SKeQRyKw4Nx9TyPx+PbkTlGx01KocEdCDiavyqo+pUDk83B/rc+xBDIHXoKbj&#13;&#10;b+HVh0+SQqeQCpP9ORwPyPb5yOiZJmXj03Tx31C1iLf6/wDiQPdMjj0YwzcK+fTS0VmJ/obfQX90&#13;&#10;ZSWr0Y1OKefURvTexN2+nHtg4z0pQ1XrAzWF/wCv0tzz/Q+6agBX16dCgivXBpPQT+lvxa34PujM&#13;&#10;WwOrKueo2q/1Fz+Dfn3Xp4IBx6jCS/6gAD+f6D+p901itOr06yRxPLIEgUzFjbxxgyOTbgBVv7sA&#13;&#10;WNVzXyHn1R3SNC8hAA8ycdLfCda7qzZQx0RooXKkzVYZSFb8rGvN7fS/tfbbJe3VKroB9egluvPn&#13;&#10;Luzq2qfxGH4Uz/PoVcX0liaDTPn6/wC5e9zGZBBDb6/pU3P+xPs+tuVrWDuumr8q4/4rqOtw919x&#13;&#10;vqxbLFpHrSpp5f6h0uqaTaO3k8OIx8Ujxrp/ZREUkC9/IbE/15v7NVO32SUgRc9BKdOZd8bxdynK&#13;&#10;qTWhNf5eXUabcOVr2MNHF4LnSI6SNnlZSLWY2P1/w90e8uJTSNcfIf5elUewbbZfqXRDEZJY0H/F&#13;&#10;9SKHYW5szIk00LU8LEHy1zOSLn/jmef68W9uR7Zd3BGqqg+uOk13zjsG2IUhYOwwBHSv7el3jut8&#13;&#10;HSyKuRrJcjUkC1LSAsWN7ECKMFjY/wBfZpDtNshpKxY+gz/g6Bt/z3utwpNjELdBxdsfzOP2dDFt&#13;&#10;zr3ItpTF4CHGQEKDV1iqj6SbX8Qu/wDt7ezy12yQkeDEEHq3+rj1GO+c7Wiktf3rXD/wRmo/b/q9&#13;&#10;Ol7Hs/b2ICNn8wKucaSaSlHAI4Kqsd/959mQsreDuum1H08uga/M+87lVdntvCX+NjQnq3T+T12F&#13;&#10;DSfIvcHWuAw0EGM311L3BRVc9TSQTTCox+wKjdWMSncqzRNJUYdL6WBYDn9I9uSXVobWFI0oIbq0&#13;&#10;cNWlC9xFETjj2O9Rw8zw6iz3G5V3W72zcdxubnVLLtG7xtHhtaJYXVynEGhS5jtmVxpZCCAwV2Br&#13;&#10;A7qrc1B2t2Ri8pNLG9JvXccbUiHxxRA5N5EURgAj0lT6iT/X2o3eeb943ETHAdv8NfL7ehd7cWu2&#13;&#10;vyLs99aKGD2cB1kVJIQBjn+kDwp0EYJDAkKLC/5F7i9/8fZSfiGAeh6KFD1xBLFgBYfQED62+nvX&#13;&#10;VwAgFRn064EkN+kHSePpz/j7908FFMcD1xe+giRVs/4/pxcfX3vrSUDjQSNPWKNFXlGJtc2PPFvd&#13;&#10;QKEn16fdyRRuPWMhfU2q5sAV/Nx/T22dFcnq6+IVC0/Py6xt5LKg4F73PNx/iT734o9OnAsdSeNe&#13;&#10;vGUqxGoDj+yP8bE39+ZyVqOtCIaT12sqOzckHjTe/wDW17/6/vxjY8T14oUHaK9dl1uVL2YWP5II&#13;&#10;t+Ct/de5eB4fy6pornSan0/y+nTlh8DuHdFZHQ7fwuWzNVIyrHFjKKescs3AH7IP+3J9q4YLm4xB&#13;&#10;Gzn5D/V+3pJuG67PsVu1xu91FbIoJYyyKlBSuNRFfsHRxeufgP8AIHescVdlcPS7Hw8kRmOQ3RUL&#13;&#10;TukGkMJPtEOo3B4F/wDD2f23K243A1TFYh8zU/sFf506gTmn7zXtpsbGHbZJNxmWvbCKIf8Am45A&#13;&#10;I/0tflXobB8bPiH0wv3ndXdUO6czSrql2ztyXytM68NGtHjPJMRfi/0H9oj2afufl/bu+/l1sPIn&#13;&#10;H+8Lk/s6jX/Xb99fcX/F/b/YjaQP8MzISADwPjTaIhjNRX5V6w1Xzc6V62hbG9AdC4uKSNdEW4tz&#13;&#10;xU1K7GOSyy/bwiWckjm5YH+oHuknNG2WaaNtg1fsQfyq/wDg6cg+7l7h82SC/wDc3mJqE1MMbNO3&#13;&#10;2KzFIl+dFIxxPRYex/mT8g+xRLT5TfFVg8Q+u2H2mv8ABKRVLelTPEWqW9NlYeYBh+B7JLrmPdbw&#13;&#10;lUk8If0MH/ej3fzHU0crfd99sOWNMse3i9mSlJLtvGIP9GPEIB9PDqPXor9VUTVlW9fWzy1lVIXZ&#13;&#10;6uqnmqahmdtbF552Zjc8kX9kBbW+o1JPmTU/t6mm3iitbUWlqoijHBUVVXHAUUADHmBXrOs6f11a&#13;&#10;h/hqv/vv8PdlprpQDpM8Tsc8Pyx9h40+Xn0qdkLbcNLWFxamSWoYMABaNCAvPP5/HtZYDTdByeGf&#13;&#10;2dEPNTN+5ZIPNyqinzPQT9hdmUv94chlsdU1McMM80FXHQVUlLIPDan1eKJkMnpWx1X+t/ZJum7J&#13;&#10;9S1xCaDIbSaV8upJ5J5Duf3JDt17ErMyhkMqhvi7qDUDpycFadFiy+8dh10lRpp6qkqFlFXTTq01&#13;&#10;PVpWqxkFTFUwPrSQNyHBvf63HHsHT7jtshJNVNa1861qDX7esgdt5V5ztI0JZZIyNDLRWXw6AaCp&#13;&#10;GkrpwRTh59Gp+P8A84oI4F6y77jTce0KyQUNFueqpo6iopqVz4IYs7Cws6hWsZh9Bywvz7F/LPuN&#13;&#10;Hp/c/MdJoSdKyEfhOAGHmK0yOHHrH73m+6bcGX+vftCTZbjGPEktVcqGcUbVAwPbkYQ/iFFp0pPk&#13;&#10;n8DaSTEHtb46VNPuTbdbC+SyG3KCpjmEEUkfmM+E0Em1uTET9fpb6e1PNntvE0X745WIkh4mNTUZ&#13;&#10;zVD/AIR0Sexf3u7uLc19vfexWsr2NvCjuZVKkkHTpuCeGfxD7TXj1VsHnpKmair4JoZqeUw1EE0b&#13;&#10;pPDIDZ45I3AIZSLFfcOhmRzCwIYEihFCKeRB66BaYbu3S8snDLIKqykFSp4EMMMD5Ef4euE1J5SZ&#13;&#10;KYFifqgN+SbjgXv708QfuXpyKcxjRP2gedR1/9QsULJVQSU8hB1Kf68k/Qi9+ffTgEEEHr5l5Q0E&#13;&#10;qyrwB6QlVTtTzvEwsVYgDnkfUEE+0bCjUPQphlE0YkX06wHSD+bfm9v9jb3XpwVPWCSUAsFNrC4J&#13;&#10;vz/tvfun0jqKtx6x09R4p45QDdHVr3P+qBP0/wAB78DQg9XliDxNGfMdC3TyiWnR15V0FrWPBHF/&#13;&#10;ZkpDJ1Hs0ZimKN5HoOM/Caevc/QOPIBYAFiPV/xW3svlqHHoehptMqy2i14g0/LpgZiwGrmxv7oT&#13;&#10;5no0GOHThjKz7epDE/tvZHHNv6C9/eon8j0mvIDLFQDIz1i3FTc+QKCjXu3B9Df63ulympCer7PM&#13;&#10;CuhuI4D59FX33iPBPMojGmbWym3Fz/rewfuEJofn1PvKO5GSNe7K0/Z0THfuBZKgVKJpQN6iB+fz&#13;&#10;f2AN0tXEmsDHWVfJe8xvAYGapPD/ACdB+qFeAPp/Qf7z7LlUAV6GzOC9ScH+XXF9QX0rcn8/0uLe&#13;&#10;23Y10+XV0C6q16wU8MpkAkPpYni/P1/F/ekWpoenLiSMJROI6cxSxWtZuPoLX/3n6e3REvnXouN0&#13;&#10;x6iy0YDAovpb8j/X+h49tmKnw9KobvUuomnT3j7U9kJH0sLkf1v9faqIaVp0UXtZSSOlZSyxvGAW&#13;&#10;sBxz/SxF/a1WDL0GLmKRX10PUKrWHQ4JU3Xi314/PPtqQAcOldq8utSPz6QlVP43KC3FwSTfgG3F&#13;&#10;vZZKQGI+fQ0togy6hXPUDWz/AFvb+mrgf6w9s1PDpcFUcB1glgRl/Tc/483/ANifeunFkdPhNOmu&#13;&#10;WmXkaBY/mw4uOfbTqPTpdHcuM16a56KLm6gg/wCFjb/D2wbdXFR0ZwXjnFemmbHxWGkWNz/sf8OP&#13;&#10;aZrcgY6Mor1xhs9NsuPHI/Ta9wVt+OObe2NB4dL4r7rJTQyJaMtcEcH/AA/p78oYN1S4lR+7h08R&#13;&#10;U8gUgjUAtjwbf7z7VpE5JNOimSRCdQNCOmmrgaOQH6DkGxPN/wA2/r7YZShoejW1mV0oOPUf3XpW&#13;&#10;c467RvGdV+L3P1/3i3v3TciaxTpQRSBowwIJNr/1+nPt9TUdEkqFHIPXUjldL/2SQCf6H/Ye96ih&#13;&#10;B6oFLGg6za1IF+dQ/HI59qNSnz6b0lTjy6aKyms3kULzzzzfn6cce0ci0aq8OjS0mNNLHpuX8my2&#13;&#10;5HA54PtvoxzXrmjmOSOQfVGDccG1/wCvvwwQR69UkTWhTyYU6HzbFeJoIZA17hb83JIIFuPYptJQ&#13;&#10;yA9QrzFZmKZ4yPU9CfRVF3UEkq4AW/0Nhz9LezdGqM8eo+vItSV8x1PyNItTRSJYFhcqT+D9ePbk&#13;&#10;iBkK9I7G48G6B4A8eg9lhB1KUFxcG4/I9ltKY6GqS1bXXB6bJ47cLq1W5Atb8/4e6GvEdL0YHj13&#13;&#10;FJp/Vcf4An/iPexwz1qQAnHTlS17UkqyxuylbXH0JUG9jb3dGZDqHSC4sUuIjE1Pl0LOGykVfAjq&#13;&#10;QdVg6jkg25Fj7OreVXGD9vUb7rt0lpMUp8x1jrqeTHVSZGnsYSR5B/UH9Rb/AJF79JG0TeIvDpyz&#13;&#10;mjv7c2EvxAYJ6VMU8NbSiS6vHItnUf48Hj/jftWmmVe3z4/LoPPHJaTlKUZTg9JGWL7GpamlB+3m&#13;&#10;b/J3IFgSLmM24vyPaKWMxPpbgeHQkjk+ttvHj+JKah6/MdJzcODjrYHWwDgXVgNVj/vre0V1bCRa&#13;&#10;Hj5Ho/2PeGtZgQceY+Xy6B2SKSllemmBDoxFzcX5sCP9f2QuhRtB4jqUUlFzGJ4x2kfz66908+vd&#13;&#10;Y5ALE25497HV0Pl1h/1vfiKjp0Gh6xkA8Newtf6X/wALH22RTpzqE8QBNv8AXFr2P+HPuhUHPShH&#13;&#10;BFDx6jOGtawv/tQP+8e2wKHux08DnrCQR9fb4IPDpwH06xOvF+P8f+K+2nWhqOHSqFycHqOU/p/t&#13;&#10;vdOn+sbg2I/PurAEZ6svHroC4F+D9CRweD7YJrnpzqG4IYiw+ptwOQT9PbDVrU9WViuR1AqacSR6&#13;&#10;CTp5t9bcm5Fh7q1Wx0ZW04RgwFP9Xn0hMpgw92VQb3vcHgg/1PssubNZcgdC6z3EUArTpjwkEmOz&#13;&#10;UDc6GZ4SLX5cem5/17ey+yia1vVLcGx0u3J1utukUZIFeh3b97HSKfzE1yRextfgexjTXBXqKABF&#13;&#10;uCnpabaiNNiYATpvHrP9oFm5N/6f8U9mliNNv8/PoJ8wSfUbkxHCpH7Ohf6kzSzVddCXa1LWmNFL&#13;&#10;XsvDm35te49nexXIMjitSpH+o9Rh7nbW0dpFKF/tIwT/AKvXoXdyoqZZ5FsFljjmt9Lahb/iPZ7d&#13;&#10;geMWHmAeow2EtJt4Rq1Qkfl5dMZqdN7lP8Li5P8AsPafxdPHo6FuWOR1GOQaN1dJWR0J0tGdDA/1&#13;&#10;Gn22ZqEEHp8WIlXRIupfQ8OlRiuxchQaY60GqpwAC/6ZlUcH68N7WQbtJCNMuQOg9uPItpfHxbX9&#13;&#10;N/Ty6V/8Y23uiCxMLOQSQ/8AnIyeeR+oHj6j2Y+PZ3qZpXoL/uzf+XpqioUH8j+zoOs5tOpp/JPj&#13;&#10;pBURcsIncB9P40yX5/wB9lNxYupLRGo6HWzczW89Ir1dLnzH+Ucegsq62aCRop1eGRTYo62N/wA2&#13;&#10;vx/rWv7JZJHRqGo6kW1t0nUSRkMDwoR0yyZED+1+Pzc/n2wZGPRpFYn06bpq64JBIve5Y2sP6/7H&#13;&#10;20XUZJ6XxWR9Omyav/BZj9fobD+g/wAfbJnA4dGMdkacOnjAZEOtbTlvS8YYgG1xYqbe3bWeuodF&#13;&#10;W+WBXwpl8jTorfZcXh3H5BdUngW35P7blSL/AO29gTf103wYeYHWQfIkol2IRtko38ukZR1EkLxy&#13;&#10;xyGORH4YED/WJ/r7LLeQq2peI6FVzEkqFZBqBxToU8Tl48nCIprCdRpdTa0gIFyB7ElvcrcJQ/8A&#13;&#10;F9ADcttl2+TxI66Saj5dJDcOFakZqqmQ+Bz61X+wx/tc34+nsrv7MoTKnAZoOhJsu6LcRiGfDjz9&#13;&#10;fLoVcBljJt5QG9T0XjVRb6+Px3B9n9pcarGo4leo73nbdO9lq8Hr/PoHq3OmN3XXZkZl5PHDEf7b&#13;&#10;2G571UJWvDH7OpPt9sUqGpWor0mKzcS2B8vNzcXt6j9fZZNuiCuejeHbwMU6TNVuEm+lrnnkt/sC&#13;&#10;CfZTNufoejGKxoOHTV9zkq99NLDNKWII0KxQj6fqa30/1/aPxbu5NIVLfPy6UFIYV1SsF/w9O9Jt&#13;&#10;PJ1bK1VKtOpPIB8kn9SR9B/vJ9rYdlupsykKPTz6STbpaw5j7qdKik2ji6RleoBnfT+qb1DV9R6R&#13;&#10;YX9nEOy2duAXFT8z0Wzbvcz4StPl06yVmIx40gwqeAESzMRp4GlQOf6c+1bz2NuAAQKeXSVYbu4b&#13;&#10;Uf59NVRuVyNNHT3sCFaQ6Rz/AGrD/evaGTdRQiFKU8zXpXHtifFKT/q/LpjlqshWn9+eQA8lIv20&#13;&#10;/wALkfX/AFyfaB5bq5HexAPl0uWKCHgBXqRjlloZ0mQ2KG5sTdub2a/B9vWoa3kDrx6auFjmjMZG&#13;&#10;Dg9DbiqqPJUAUm76eL21Agf4+xhA4nhrUdRzuFu9jeGQDtPSWy2PNzYaSOeQRcfi9vaO5h1dH+3X&#13;&#10;YKCh6RE9N42JIAI4NrG39CePz7IpIijE9CRJFZR16BeVvY8nn8/U+/IuR1t+niFbjj86j+Prf2Yq&#13;&#10;KL0gkJp1NjA5B9R+ove4Hu6AFs9MNWnUlEAJvbj+z/X/AF7e3goHl1Sp65GC/Kgc82/4p72YtQ1d&#13;&#10;U8YV+XXERkGzC1v9b3pV0jq2tWOOsmkfW1ufqAP9t731rUNWnrv37q3WJyDa3+Pvx4de6b31D9X1&#13;&#10;JP8AW3+BHtN0oSlcdNk97kED9Vx/W3tJP8VelUfDpvkB0sf8f6/4/j2kk+XSlTUddR/gsL34Fyf6&#13;&#10;3F7e9ocUPXjWmOlHjKgwODc82uCfwLXuPZnaPp6LL2ESppPn0INLOJ4lIbV+eRzb8j/b+zqMqct0&#13;&#10;DbmLwpDXrLJBrFwpDcXaxsf6A2PvRFem45QME9Nc8Frm2lr/ANfS1v8AA+2yAMdGMMpJGcdMkqEG&#13;&#10;1rX/AMOAf9f2ndaY6N4mBFOoT2VSeL/QEgH6/wCw9sOCFoelKny6isGYhAGZjwFRSWJP1sFHP+w9&#13;&#10;0APln8unhRF1Pgf6vPy6V2E6/wB2bgZRR4qaGFhzU1YMMYBNtQVhqP8Arafa+22rcLw0jjKg4qeg&#13;&#10;zu/OnLmyBvq7gMw/CncfzpjoYMN0LBSok+48lcgXMMTLBEOL2LNyf9uPZ/b8rRxgNeP9opjqL909&#13;&#10;45JZDBslv9jN3H7QMAfmD0IFNjtjbWiWLG0MFTMoHrjjWQk203aeTi9/6H2cJDttkKxKCR6dAue+&#13;&#10;5x5hk8S9mdFPmSQM+iggeXXU+4snVlYMZSiAMdKpBG0tQ2ri2oCwP+PPvxvLiXthFPsGerx7Dt9n&#13;&#10;+tuEmojJLEBT+XH9tepVJsTdmZcTVSvTRNyZshKRZSL38P1v/sP9f24m231y2pxQf0j0muuc+Wdp&#13;&#10;XwYCHcYpGK8MdKem2HtjFsgzGS+9qiFtR0xJLN+FWGK7Nf8A5H7WJtlnCaTtrb0HDoP3HOfMe4KT&#13;&#10;tNuYYj+NvT1qcdCXgNqZeqCR7c2iKCmK8ZDKIKZRduH8QBkY/wCva/s3tbSZ6fSwhV9W/wCK6AG8&#13;&#10;8xbdbEtv25eNIP8AQ4iWz6V4D+fS8Xr+hpFWXd25PIwOo4+if7eMm5YqEjvI31tyR7Mv3Yid17NX&#13;&#10;5DH5edegc3Odxcv4fLVhprwkkGo/bmi/y6eYMttfBKse3cFF5QvFTUqoLWHqJ/Uxv/ifb6z2kA02&#13;&#10;8WR5/wCrPRZc7dv+7Pq3u7OnzVTgfsx+wf5+m2v3NmcgrJNUPHEwA8FMPAtifoSnJt9OT7alup5T&#13;&#10;3Gg9PLpXZbHtdm/6CVb+Jsn8q4H7K/PpiazNYm7AAtcljf8A1RP1/wBj7TnOfPo0jpGlWGCafLqy&#13;&#10;b+UvvRNn/Oro+jkx9TkU3ruSfYssdJfVFBvLbGU2o08wVSTEjV6vID+F+vtm9mWHaLuuKIHB9Gib&#13;&#10;xFP+9KM+XHoj3vaZ97vLKCHTQs0LK2PEjuQsMiLTixiZwoodRxiteizfLjGy4r5MdzUMsRp5RvbJ&#13;&#10;zePSFAjn0yCwH1vc8/n6/wCsf8wLo3eY/wARB/aoz0BfY2X6j2i2LUamO2CHNTqRmBH5enRcHbhi&#13;&#10;WsV4HHP9OP8AY+ybz6lmMUUfPrwvZX5Ate35v71nqxKlihyfXriXLSHShKgfX8W/JNve+rKtBk9c&#13;&#10;C5BOsEi9hfkEe/CvVgtcqPt64AWckcek2v8A0P8AS35911d+nq5qUrx6wsqI4fktpvxz/seB7bkW&#13;&#10;nDz6djcsuk+XXEnS3rb0kXF7iwH1AB96YAYHTi1kUlRTPHiP5Z6V21dhbz3xWR0mz9q5vcVTUHQi&#13;&#10;4ygnqYgTwAZ1Ggf7Fvaq2sLy87LeMt+RH+x/MdB/e+a+XOWYDNzDfQ2igVo8i6j9iglq/kejm7F/&#13;&#10;lyd3Z+Knyu96rAda4SQq89Xna6J62GI8uwpo2UAj+hb8+xNbcq3z0N2yxjzA7m/Z8I/NuoD5k+9Z&#13;&#10;yLtwaDluGfc5vhWi+FGT/pmqx/Ja9C/J1b8AOg9bdidjVfb27KEFzg9ul8hT+eJ7PCYMb+2pB4Il&#13;&#10;kB+p59rzZ8s7XU3TiV/QnWf94Q0H2HoBrzd95T3MULytt52eylP9qymFdJ4Ey3FGb7Y0p0mtwfzC&#13;&#10;cJtSKTDdAdJbV2RQwxiKlzWdpoamuaw9MqUVAq8spudc4IPBB+vtPNzZHEPD2yAAerUUf7wv+fo3&#13;&#10;2v7q+47tONw9yN/mvJG+KKAswB86zT1HH+CI/I9E87E+TnefaZlh3j2RuGooXZz/AArFVH8FxQRn&#13;&#10;8ixmmxgj1BeAC7E2+pPsgvN73e6FJZdK/wAK9o/lk/t6nflj2b9uOUXE+0bTC0wA/WnBnkqPMNJq&#13;&#10;C/YoAzw6AqUgnUbh3cuzfl3c3Z3JuSxPJJPsn1N5mv2/6qdSalVGnyAAA9AOAFKUA+XXSVDDhgbf&#13;&#10;SwA/rbkf0PtxACNVOqPBG2Rx6zKwIbUoCE8MRa39Bz9PdT+m2PPqjowpoND6Drz6WXxqoX+h49R+&#13;&#10;trH3YSAmnr1tAyEu56x6QhR7FmAsQv6eefdqDVXqzEv2g06UGOqYqHG5/JTaxHS4qW7IdOglSzH6&#13;&#10;jmw9vo6xRSyt+FT0S3kM93f2W3R8ZJl4itcj/P1U5WbhyUldknirJninr62aMGRvXFLUs6XN+fSR&#13;&#10;+fcENezPLIwbBZv2EnrpLa7PYpZ26SRLrSKNSaDiqAfZ1mgnp8iiR1VoqgABCPSdR+ulr8fTn3dH&#13;&#10;E3Hj1qSOaxYyW2UOSPs6g1VBUUrXdWeI/SS4bVYX+guPp9fbbRSrmtelVtewzpSPtY+VB/q+fRqP&#13;&#10;jh8qu0ehsnHS4lqrcOx6mZf4jtKtk1U/jfiWXFTz38L2v6baD+QPr7GfKXOe8ctyhIQ01uT3RVqM&#13;&#10;+ak8D/L5dY9e+P3euQPd2xae+CWG7KtYrtBkkDCyqo7h/Sww+fDqx3enQHSPzd2sexeo8rRbW7Ng&#13;&#10;ptWUwTfb0klRUqoZ6LO0EfOrVwky/g3uR7lTcuW9g9wLT95bQyw3iipXAINK6XAAznj1hDyt7xe7&#13;&#10;H3VOYDyT7iwSX2wM2mOajOoSvx28hNKYyh4ZwD1Urv3aO6OmdxVm0t37ZrcPmaORl01UOmnqkVtP&#13;&#10;3NBWH0zRn6hkJt+be4U3Kzu9guzZ38RRx/ECARxqD5166Ncocx8ve6OyR8xctX6XNpKK9nxxtSui&#13;&#10;RK1U/bQHy6//1Se4TJiogglFhxpYD6gjgXJ99MIZA4FOvmx3SxMUjRnNP8vUjPwgotfGoYEaGABA&#13;&#10;DH6E/wCt73KuNQ6Z2qU6zatjz/LpHvL+Cb8G9v6/7D2x0I1jUcOozOTwPp+P62966dAp1xB+v+Ck&#13;&#10;2/3jm3ujEih635gfPoStuVQmoEjLAtH6GvwSB9Pa6FiVqPPoGb1bmK6LAYPTfuqnDQx1P5jIB4/s&#13;&#10;ng8+63C0Gr0x0r2GajmD16D53/F7D/Yey52LZU9C5ExXrgrEEaW5BvwfbVXXPDqxX1HSmLivx1iA&#13;&#10;ZI1sfoLi3teGDp0ShTaXmocD0CW9MS1RRyMFvJDckWF7fg/7Yew9fwakNepO5X3AQXSgntboqW78&#13;&#10;Gk9PN5F+uo8D6MBb8D2Dtwty6aT1kTytvLQXCaSadFvq6QUk0kTXBV2/V9bX4N/YTkjEdR6dTzbX&#13;&#10;BuYlcH4gD02shdjccW9Jvf8A1uPaYhq1HRmjaF660hCrELYcj+oU8j3U6ganr2GGMdSVkUqVDqT+&#13;&#10;Lf2b/wBAPalZK9vrw6SvCytUDB6yKqlSSdZ+gHNh/jb3tVBFadMszVp5dQ5JihK202uQ1if9vf2w&#13;&#10;ZWUmnS2OJWA869dUuSZpFQH0km4DcGx5sPfkm7qcOrXNgoiLU6UDkyxnSeSOOfavohU+FL3dIjLw&#13;&#10;SJI0g4JuPoD+b/T2XXCkSVrx6F+2zI6U6T/3Mqchvzzx+f8AD2nclaEdHCWyOSBjrn99L+T+R/T6&#13;&#10;fn3TxD6dX+iXrG1Zc2b6fm45P+t70XJFB1YWlOHWJ50YEXNv+C/8T7rUUpTq8cDI4bqExUtZef8A&#13;&#10;b8n37pYCRw66+28l9VgGuLm9+f6c+2jCGaq4PW/HMY64pSRoQbkkH88+9iNRk5PV2ndwfn06qFKW&#13;&#10;AAIBNhwf9fj27VgOPRS5kV6nj01VqCSMgC4/Btf/AGA9tzrUGnRraOVdWPSZZWRirXuDx9L6f62H&#13;&#10;tB0IlbWKjro/j/A3P+HH19+6t1No5yHCMbC4tx9Rf3ZCQ1OkF1FVdVM9PDBWUqf7Qvzx/sT7eORQ&#13;&#10;9FqNpNeokTmNjE97EXBsCfr6SPdAdL0bPTzqGXWo49SXUumggW+ovx7sRUU6ZRyhqOk9PGYnYDhT&#13;&#10;cjj8/n6+07VBp8+jqGVZFBBz1wYA/U2/21/95976foD0JWyq0lWgZiDG/F/oRe/A/Ps522WilD5d&#13;&#10;R/zbZd4mTzH+x0NlNKwhV1+sRDm/HA+g9iFG4MOojni/UKHi2P29LKmkWaBWuCpT1Xt9QOb+1imo&#13;&#10;qPPoL3EZimZD5HpC5aE0tS4+gk9Y4Fv+QfaCddMhI6F+3TfUW6itSMHphkKm9vqfz/T2z0dKGAoc&#13;&#10;9eCKQOT9P8PeuvFmB4dYzDe4t/rG9z/sb+/dWL4yenfB5KTGTrqJ8DuAwBPpP5PPt63kEWK9Fm72&#13;&#10;K7hEaDvAx0MkE0NbTabrIskf0PPBH6h7Pkbx49JyDw6iu4jltZqgUKny6aqOSXEVxpJBelnY+Nif&#13;&#10;SDfhfbEZNvIUbgeHRndIm6Wf1MP9pHx6f8nj0rqd4wbNp1RMtiQ49QKt7UyxrLHo4HiPn0SWF81n&#13;&#10;cK9ONajpI0k7S66Oo4qYDp5Iu63srcc/T2gVmesUmGHQnuIliK3NuapIK/YfT8ukVuvbxnRqqBSJ&#13;&#10;0AJUKbuv1/3q/tBd2xPd59C3lze1hK20zEqfXoNFJ+jcMOCPzf8A1vZKcGnQ+bTXt4dciPwR/sD7&#13;&#10;91oEjh1gddJ/wP092B8+nQajrhYH6+226cXrHIlxZbD6k/7D8e69W6huv1BHIvb3UgHPShW1HHDq&#13;&#10;My3+o/At/rfi3toEqajp4GnUf6/X2oIr08pKmo6wkWPtMRQ06Wo2oV6xuLi/5H+9e/dW6xD/AA9p&#13;&#10;3wx6dBqK9YnVTa/AJNzf/H6396YD/B1vqIwHqW915/w9sjDGn+rPTkZIcU6bKiNSurk2BBIvpIJ9&#13;&#10;1cDVSnRpC7BqD8uk5V0CiVJkXlJFkBAsBpIbn2ieEalY+R6PrW8JRonzUEH59CjjaczwwqPpIUAD&#13;&#10;fQBrfX/Yez+BWZAgHxDqO7+cQzM38NelZJOKCkmU2XwiRQP7BCji1va3X4Kmvp0G0hN3dI4/F/hP&#13;&#10;n1y6dzDQ7irInlt90vnXm9yH5Fj/AK/uvL9wBdMCfiz/AD6p7o7WJNjjdVzHVT+zH7OjW7qqP2Mb&#13;&#10;Uh/1RNCzEfkeoc/6wPsb3xBCt50/zdY4cuQHxbi2/hNf8PSDkyKgn1g2v+RzY2t7LTKvDj0MksOH&#13;&#10;TbNkiLkEc3tzzyfr7baVR0YxWmAoHDpumyGq93Fv1cEn/ePbJmI8+lkdkeFOoH8WkgbzQzNHIpGl&#13;&#10;o3ZWBH5JHP4/4j234rA1TB6WDbUkXw5VDA+RFelTi+zK2ktBkR9xDawlA/cCj664uQf8be1sO7Sx&#13;&#10;nTNn59B7cfby2uyZLL9NxmnD9nn0o5Kvb26IWIaB2P1CtaRWPNx+V+v49q2e0vFxx6D6Wu+cvTgE&#13;&#10;EAeowR0G2e2rW0QaXHv93DYkxsw8oAP9k/RvZRdWcid8Z1L6dSDsvMlpefpXq+G/qPh6DCrr3gd4&#13;&#10;pleORbq6yKVYG39G9kzvpJD4Pp1IFvaRzoJYSGB8xw6aJcpcm3P0/PH9fqfaczKOPRlHtpBoT1Kw&#13;&#10;GWC5Errt5IWVVDA6mVgbe72tyvi0r0m3rbCbKtCSDWo6DLtSMmtpKk2PrkRiNIABHkW3sg5jHekv&#13;&#10;zp+XQ95AYLaSw/Jf59BbHID9DxfkH/e/YcRqZHQ9YVwenilqZIXV43s6kEMCQT/gbezGKYgalOR/&#13;&#10;PpFNAkqmKTgcHoSMZk4MtA0MoUTaLSxm1m/Gpb/g+zmCVbhNMmCeI6BN/ZT7bL40NSg4N5DqSaab&#13;&#10;GY9jCP2NLIlrnxEG/IB+nPt1o3t4TpNQf5dJo7mG+vkWemo0r8/t6LZkjlKjKVtNTxTS6KiQXRfT&#13;&#10;6iWF3Nvpcce46vBdy3skUSsxr/h6l23FvHbRs7AYFfyHUmk2hlKkhquRYFvfQAHf/Ef0H+3PtyHY&#13;&#10;7ybuuG0j0HHpmXdrWHEQ1fM8OlPSbRxdIQ8yGZwb3nbWL/UnQOPZvBstpCdTjUfn0Xy7rPMKR0A8&#13;&#10;qdOstXiaBdIaJbcBFAvf+gRLn/ePax57O2FFIFOkqw3twe7H29Ms25Xv/kVObfTXLaPleLqg5/Ps&#13;&#10;vl3c0pCvDzPS2PbaD9Zqn0HTPPVZGsYeWoc8j9uMCJP9ifr7RvNdXGXYgHpUkdvF8AHXUdASQSpv&#13;&#10;f6ltRP8Ark+6pbCtWz04ZwMdOaUSgX03HH1v/tuP+J9q1hJFAOkzS+bHqSlOqj9P1/H+8fn26sPT&#13;&#10;ZkHXbxWHAa4NyLD6n8c+/NHQV68rhuHTrhMq1DOqFjoJ4uRbk8+1dnP4ThCekW52KXUPAah0ItSs&#13;&#10;VXAJlsxdSbX/ANsbeztqOAw6Bdu0ltMYn9ekFkKIqWaxPJFiPqP6+yu4irw6F9rcKaDplSPQWFrC&#13;&#10;/wBOf9h9faBYyGz5dGLPVa9OcEd0FuOLf4fT6H2sUVAp0lcgcepSpY3vyeD/AEsPbiqTnphmrjqX&#13;&#10;EALavz/vhz7d6TyEgY6lIAxuTc/0/Fv6+1RApTphsDHWRlVvqP8AY/n3qgpTqgZhwPWBlKgqASCR&#13;&#10;/X21IACKdOq2pgfn1h/w/P5H+x9t9KusDABuD+Pp/T/D36mD1vy6iygk3JXnn/W9punVNKdNNQLk&#13;&#10;kfj/AIj6+0s/HHSyLz6bpeNX0+o/2N/aRzTPSheHXoyLAN/h/Xjmw97U+XWzkU6eqNQ8nJsABzb+&#13;&#10;p/HtfApJFOkM7YoPLoQ8YEVAGI0gD68agfZ1HQHoG7iXYmnSlVFKWAHNx/xX2uRUZcdEDFkahx01&#13;&#10;VdMC1xdQeASL/wCwNvz7TSpRqDoytrgqnr1nx2ytw51wuNxNTIpveeSNoYAPyRI9r/1sOfbkO3Xd&#13;&#10;0P0o2p6+XTN7zbsWzpW/uUBH4QQW+w/5OhIxXQkzaJ9wZGOnisJGgpuNP5IaZ7f630+vs3h5XbDX&#13;&#10;T0+Xy6AW5e80QBi2W3LscAnP8v2dL6h2517tQWpKWGsq4wD5BGKmTXa92mc2B9m0VjtdkP011MMH&#13;&#10;FegZeb5ztzGw+ocwofKukfZQf5+pz7kyFQwpsLjhHyUjEURqJv6r6EBUce7tdTP22y1Hy6SDYrK3&#13;&#10;H1O6T18+46Vx0402w9458rLXGSkg4YSV0umyni6wKfoLn8D27Htu4XHdKSoPr0guOcuVdjBisgJm&#13;&#10;Hkg8/wDTGvT+NlbJwEccmfzX39SAv+RwuuqRj9Y1hgu5N/8AH/Ye1f7u261p9S+o+nz6JTzdzdvd&#13;&#10;V2W08FP9+NWgHrVqL+zpZYfH5LIER7L2U8FORxkslD/D4CLf5zQ48j/1/HtfDHLKQLK3oPJiKD7f&#13;&#10;n0FtzvNusgZOat2Ej+cULa2/l2g+Xy6XI63qNCz743ctNBZScdjCtFGQBfQZbmVrj/Ef7f2YLtTs&#13;&#10;NW4zADjQdvQTPPMCuYeUdtZ34GSWsh/Z8I6caSo2Htlgu3cHHVVNjevnUL5bfnzygyN/X2+r2FnU&#13;&#10;W6VPq3+XpBcw83b+uvfLsxp5Rr/mFF6i5DdmZr7xpUrSU7AqI6NfGqk/jyfXj3qS7nkPGg9B05Zc&#13;&#10;vbVZfqOhlkHnJkn8uHSdTyOx1SM0lriSRi7Ek/lm9olq1dRr0dsUjQELQfwgY6z6ggDFhqtYm/JP&#13;&#10;59u549MgFzpppU9dluNXLc3BHNrnnj3rrRUE6BgddhlEmvm+nS3BFyeB/vPv3WxGfC0emejbfA3d&#13;&#10;9Hsj5i/HncNdJUQ0lF271xLK9KrNP403xjpZEj0kEFlVk+oHNzcA+2p4Rc2d1asaeJCy8K+Vf2Yz&#13;&#10;8ui3c2vIEtNwsFMkkFzGwUP4ZyHSofgpGqoJ8x5dCD/M4wgwPzc7txscPiWLcDIo5AfxO8Ba5+v6&#13;&#10;fr9D9fZvuUrXJt7pv9Gt7d+H8USnqNfZW1TbeTrnZycWW57nbgcaCK8kQCvyA/Pj0QR1spKMNd7i&#13;&#10;5BUXOqx9lvUvqasK8OvBmtZ2AI+lrfT8e/cM9boK1Ap10r31xqSth/Qi/wCbgn3oMpOD1tkoAzdY&#13;&#10;pCCum51iygAi9zxf3p9NMip8urxhhwwPX/UehG2V0/2j2PVRQbI2FuXcDcL56fG1CUSksBd6uYLG&#13;&#10;B/jqPHtZa7Vf3ZH0sLfMkdv7f+L6CXMPuDyRynFq5h3S3tznsDhpD89C6m6O9tL+Wvv6HFpuPuLf&#13;&#10;m0OrcFGRJVRVuQp5cjFT21uWknZIkNv9V7EMHKb6PF3CYIBmi5/40cdY/wC+/ep2A3J23kna59xu&#13;&#10;CAELgqGPCohQNKwr8hXpUND/AC7eiZPXV5nvvdNGL+GkDVmLNXENWh5CY6RQWPAZyD+D9PayvK+0&#13;&#10;GlRLJ6Gsh/aKJ+3oP1+8/wC44OhRsFk/m4Fv2niQDruDT0VQT6gV6RW8/wCY1u2kp3w3SHXGzOps&#13;&#10;PGrQ0dWlDFlMx4iLRtoVI4UcXswtIP6N7SXPN0oXRYwhF8ixqfyVQF/Ik/b0JOXfup7PLKu4c+bp&#13;&#10;cbpPxdY6xJUnIMkhkmYHiKFD/R6JPvzu3tvs+WSTfm/9zbhWokZ2oqnISxYtEYjVGuMpdEJW63AZ&#13;&#10;Gt+D7Dlzuu5Xf+5MzFW/CO1f95FB/h6yE5a9t+ReTtLctbXBbulP1PD1TY8/EkLP5+RWvp0F8sSg&#13;&#10;ag3qYgkgD6gcG39QPZeFDsdOP8PQzVz8HkOva2VBrOoMCLMDe9/98fdsKoPz62BU1XrgNNmcPpYW&#13;&#10;sv8AUni1vfqoakZ62a1Cdc4WllHKsRf68AAj88j36PSwyOtOFU/b12Ukf6EFOBpNwf8AX/2PuxYI&#13;&#10;adVJUY65aXKXeyxagoX6EW/r7p3E1pXqoKCTHxdYz+zINTMQ1ioPIA/1/wCvvzURtXrw6cFHWo6z&#13;&#10;LOzB0jABFjqIuCPp9f8AD3vWxwOmmiQOHkyPTpQ5La+9Mn1Jv7ObVwGQzgoKGqNUmPp3nkVaelZp&#13;&#10;dMa8sQOSF9vz2d/Psl1PaxGQBMgcRTz6Kdv33lew9yNm2rf72O18SRNJkbStWcUBP8hX8+qf4aeo&#13;&#10;eTwrHL5YyY5VKHUsiHSysWAsQeDf3AKK5YJSh8+umjTRKnial0kVB8iCKgg+hGQRjp9hwc7FXqJV&#13;&#10;p0X1k6vXx/tX4/1/awWzcWNKdFs26RqNMClz/L/iulTTZbF46PwVINcpIQSErLp4/LHj/Yj2vjng&#13;&#10;hXTJ3dB662zcb5/HgIgI4ipHUHJT1gjE9AY1pm5HjHkdF/w/w/1vaeZ5SuqL4T/LpbZRWurwbyvi&#13;&#10;DzPA9Suv+y969WbnpN47E3BXYPP0rK7TwSMYatQ12p6+m/RLGbkFX+l/TY+77Zu+4bLci/26VkkW&#13;&#10;nA/PIYfiB4dJucuROVfcDYJOW+bLNLq0kBADAVQkYZG4xsDwYY8j1c3sTvjoH57bRo+q+8cZjtl9&#13;&#10;oQRJHiMwJYaT+IV4XT99gsnIBZ2PL0r3J+liPc7WHMXLfuJZDZ9/TwbsAaMjJ9Ub18yp9euYPN3t&#13;&#10;D7w/dC5kf3B9qp5dz2Fj+tFoZxGnHRcxDGkcFmA4eYPX/9YgeArhS1rUrEgSElebC4/FvfSC1k0S&#13;&#10;aK0r187e62xntvGHEdCpAErKWWlcA6kYIb8arXHs2B7dHr0BJtdvMsynzz0HNXGaaeaB73VrD/EA&#13;&#10;/gf09l8n6clT0Mbd/HiWVfMdRNY91Mgp07pPWJje5+g/1/6e07EsaDp1V6VO1q3RPLT3/XpZf9e+&#13;&#10;k29r7VyDpHRHv1sGiWYeVQelnmYPuKGaO4OpG/ofoNQ9qZBVeg5t0hhuUc+R6Bx76iCLaSQR/Qg2&#13;&#10;N/ZWAB29SIBQY64gkfQ29763jz6dMXVmGo8bm8cw0m/0uDx7cicBqHpFfQCSHUmCvTZuGiUMwK3j&#13;&#10;lBBH40kccn2nvI/OnS7Z7kkVByvRYt3477eaogIGizMtl/BNx7Cd9HpPU78tXpmiSWuRjooe+KUU&#13;&#10;lf5goVHup5+tje/PsBbkhjk1Dz8+sneULo3FmIn+JekCaq30Bf8A1gP959lRYnj0NRbjiT1FaaRl&#13;&#10;P6lH++4t71U8On0jRTUHrNRxOJBISdP1tYcH/Y+3I1LOB01cyKU0Jx6flQBdSkhf6fm/4v8A4f19&#13;&#10;rhjh0RlizCvTLkzdSQPUeWsCf9h7RXDZoOjbbga5xXpjhkMTgjgXBP5/PtMpoejiSIaSBnpaUFR5&#13;&#10;Iwp5HIuP95BHsyifUvQTv7fQxbz66yNIJIyyi5/IN7Aj6e9TJrXre33PhPRug/rKfxyWI9JJtwfS&#13;&#10;1vx7LGTJ+fQ1t7glMHPUMQSNYhSATYXBH+9+2gjdL/qYwM5PWYY93PqNvpwAfp9fexGTx6TtfKB2&#13;&#10;jPUkY9FH0Ut9Of8AX+t/d/DHz6TG9lbix/Lrg9Oi6hpHFvwRyf6e6lABXpxZ5TknqHIgX6fUfX/i&#13;&#10;vulCat0rhlLHS/UCWUD6nj8f8i90Zgor0tSNnOOoAyTRuL3YHjn6W/rc+0wuGr0rFgJU48OpDTNK&#13;&#10;A4FwT+n/AF/djJI+V6TmPwzpPTbVQkesfW3NudXtOVI6MbWYGkZx1A966MevBtJDfTTc34/H+v79&#13;&#10;8+qOoZaHp+p5PJGG/IA+hUAX/rf2+p1D59EkyGOQjrHVJdRILhlNj9SLAfUW96lUAAjpy3ejaDwP&#13;&#10;WWCXWv0uw/V/iLf09+RtQr03NH4b0HDrFVQCZGtYHSP+RXH596ddQr1eCbw2A8umSxUsD9VPP/EH&#13;&#10;2yOHRyrBhUdP23Kv7bJR/wCpk9JN+L/T2rtJNEorwPRLv1sLiyY+ajoxWIlEsSKxvrFrXH+tyf8A&#13;&#10;b+xbCcUH+qvUE7nGY5CQMjpT4acfu0jm7wyGwuOVPI9qoGrVfToh3WE9tynBgK/aOuG5aIyUwqFt&#13;&#10;qT6/U3Unn6e63UdY6nBHVthuxHP4LefQesjatI+jck2uB/Tn/be0GoUFehqKaQR1IUFPoePx/gfe&#13;&#10;qjpsnWadZFNxf8lrfX8f192HTMlVoB10UBBH4sb2+p/21veiPLrySkcfLpX7Zy5p5RR1DelmtE5J&#13;&#10;+p/s2Y+19pcaGCt5dBnf9sWaI3UAJPn59CTVUaZGlMYGmS3oe/Ib8Nx/vXs5mRJ1qcEcOgJbXMlh&#13;&#10;cavwnDD5dYcNXNKHoKgBaqn9BF7F1HKMt/6+6W0h/sm+IcPy6vu1oiEXtsaxycaftpXpp3Ni5I2T&#13;&#10;LUi2mgJMqi4LJfkE+093CVpMnHz6Mtg3BHDbbc/C3w18usNNPBlKQSC3ksFkjb6oSLG5JPuiss66&#13;&#10;uJHT88Uu33Wg/D5HoJt04FqKoNbAhMEjDy2BvGxHJ/1vZJe2/hVmTgePUk8t7wLuAWlwe8Dt+zpJ&#13;&#10;f7G/+N7/AOP19l3QnrXrDJ9R/vj72OnU4dYiL8f748/T3puHVxxr1jYkBjyAQVX/AF7ccH23051E&#13;&#10;JsCT790oVRUH5dYHYHm1rXP+vf2y5Bp04Oon/Gvb/T9aZ6xO1z/re07Gp6VwpoX7esMn4/2PvXTv&#13;&#10;UdvwPpz/ALD2y7fh6cUYr1jkuFOn6H0k3FuOPbTk6aHq3Ub+t+eD/vXtkcerpTUCeosiBro2r6Ak&#13;&#10;qbcX4sPz73JxqOl8cpI1U6b5I9N1I1KQbNYj6C3unHj0sWT8YyR0KOzIxVRU91uUDJYXJvHwCAP8&#13;&#10;PZ3t66wqjy6j3mpzbySEcCB/PqHveoNDDVRXAMmkBbg3uRHYabf09t7k/hqx9elPKUH1skTH8BPS&#13;&#10;Y2HkhRblxsmoJrc05uPSA49F7D/VW9otsm8K7RxwP+XoRc6WBvdgnjArpAb9h49HPztZ9xtyOXWr&#13;&#10;fbSxubchY2ABsSBa9/cgXT1tAR5HrFLZrXwt9aJhTXUfbSv+foLpK+30a3ANhyeRx7KGctX06kKK&#13;&#10;zwAOm+WvN/8AWuo1WP0/NvbRlAOel8dj03S1gN7sfr+LAf7D22ZvPpfHZ9Ns2QtcXtxcf0PtO0xO&#13;&#10;ejCKz6aJciCTc2P9b8/7En2yZh0Yx2JP4a9Q1zdRRyeelnkhlXkSRuQSRawP1B/23tv6rw21oxUj&#13;&#10;pS2zw3iGK5QFfQj/AC9KvG9qTQ6YMqPNGPSZ0N/9jJFf/oU/7D2sh3sD9OfPz6Dl/wC3UUv6+2dp&#13;&#10;H4Tgfl045KswW5IPKjQuTfS8ZQujEchXHqU3+t/b0slrditekNjbbzsVwFkDDPA8CB59A9nsRW0D&#13;&#10;SPSOamKxKpcicC97XvY/n6Ef63sgurZ4iShqvUobJulpeKI7geGxPlkH8+kRjNwNDmKRJAUd5TGQ&#13;&#10;3oZSy2/Q1jcf7H2VW954d2kZwanj0Ltw2dJdslMZqKVx099gxCqxqzrdtEkUpJFubaSb+1O9oZbQ&#13;&#10;MfXol5NYw3jQNwIPQORsBcEc3H+v7CSsPPqR2GOpySEDTe3II4+n9fahHpjpplqKdTaeomp5FmiZ&#13;&#10;hIliGHP0P5HtVHKytqQ56TTQJJGY5RVTxp0MOA3JR1uPlhqFhE41CWOUr9CvLqD9R7E1rexyxEPx&#13;&#10;6jbd9hu4L9Jbaug+Y8vl0HWZrsVRVtS6tGAz6wqG/qt6rKv+8eyW5uLW3kLVHE+fQ22y3vp7JFkr&#13;&#10;qA4n0+fzp0mKnc7kstHTk3/3ZIdAsODZB/xJ9lc27sRpt0r8z0bxbUtP1j+Q6YpKrIVZ/cmezA+i&#13;&#10;P0KR+QfoT/t/aBpruf42x6enRhHBBAtAKddRUR/1h9Dxyb/W5JPuq24HHPXjKPw9T4qNAbWH05Y/&#13;&#10;n+vtUkHy6aeYnBPUtII1vYgA/i459vLD69MtJ6dS1h444/x/r/iPb6Q0z02ZD5dZlhFxdjYfX+gv&#13;&#10;/T24EA49Ns/r1lWHTqt/r/6/u4AAx1TWOos4sDx+Lf659szDHTsZFQem1hYhwQCv0v8A19otOcdK&#13;&#10;hXgOl/t3I+WPwSm5AFhwD/iLn8+z6xnEiBfMdBXebPQ3jRD7cdO9dSo6nSvBNwfzc/g29qZEBx0X&#13;&#10;2dwykBj0jqikCsbLbk/k3C+0DRkHHQkim1DruFbaVPJA/wB7b6+6oDq6tIaivUgi5so4BIP1PPt0&#13;&#10;8R011lH0H+sPe+vdZA5AA/p9D+bfWw97Boa9MtGoWvUhG5t9b83/AOK+3lqakinSdhQdczYf4X/P&#13;&#10;/G/dqVweqjj1GdBywN/yeb2HttkpU+XTyMQa9RZLA3/wuf8AYe2jw6VDj1AmN7H/AA+n5v8A19pu&#13;&#10;lEYp03Egj/X/AK+07muelMfHpulW/Atyf9a/+w9onWvSheuCjQLXF+eARfkWFh78B5dXIwa9O9FI&#13;&#10;A63awUng/QEni3tZbNkA9JJ0JHDoUtuYDPZsxx4zFVtSbgLIsDCJedQvI4A55P19iO1tLq5IWFK/&#13;&#10;bWnUf79vez7UrPf3CIPTVU/7yOjBYDpXMyxpNnK2HHQG7PEhEkgFr2aRrIP9hf2KbTl6cDVdMEHU&#13;&#10;J717s7VGzR7PCbhuAJBAqMYHE9LUYLrfatj6crWxgNrb/LG1i1ieNAv+fp7NFtdptMD9Rugm29c+&#13;&#10;cxHUxNvE3ADsx/hP59cJN6ZCp1Um38SsQH7aaI2qJBb9GmOIaQf8CT781/Me20j0/YOPy6vFypY2&#13;&#10;4+o3u51VyanSPzr1OpNj733F+7lJDQ07aiXrZtI49Z000Z4/1jb/AF/bkO37ld98p0jz9ekd1zhy&#13;&#10;lsg8Pbk8ZhgBMivD4vy4dOv90di7bVXz2bGQqF9X2sL+lntcAQwXYj8G59vLY7dZj/GZS5PkOPRc&#13;&#10;eZucN+Ph7NaeBGfxFaY/0zUA6U2KyGUyA+12BsWXwkgJkqyEUdP9bpIzuLmw5+p9qoZJpRTbbbjj&#13;&#10;URQft6D+5Wm32n+Mc57wNQz4MZ1N9hFcV+fS/puq9y5GA1u+94w4ikKB2x+JdaRQp9ZVqiU62HFu&#13;&#10;PZimz3Uv6m4ThB/Cpp/xfQOl9wuX7GXwOUNq+okr/aTAv+YUYB9K8OnDHUvWW0X1YXCnL16fSvqV&#13;&#10;MpZxyrmpqgWP9PSLe3kXarM1gTWw8z6/5ekN9d8/czJp3O6+mhbPhqdIA9Ai/wCXrFkt+ZyqZ4ID&#13;&#10;Di6e2kJRIBIFAuv77fn/ABAHuz300i0Sij5dXseUNqt6SyAzyf0zgH5DpH1EjzsKiolmqGb6mSRn&#13;&#10;ZieTdn/HtGTI3xEH7ehLAixqY4VCAYwKDriPEzWI03W4H04PP0924jqzeIq4z1n4iFhfSVFgBfm3&#13;&#10;4/2PugUKa9JwTK1D1kjW48nOo8k25/1vd+qyMAfDBwOuSPqHKjj6lvoL/wCI9+49VYEGh65WYWa9&#13;&#10;wFGlbcXv9f8AH37qtQcdeM1/Syggji3Gm319+68I6dw6EnpvL0u3+19gZypaJIsVuzA5FnkWOSNP&#13;&#10;s8jFUK7LICvpKhuR+OPbkcQnc27CviKyZ8talf25wfLot3u6uLDbHvoK67cpKKAk/puHOBRj8PAZ&#13;&#10;ORwr1ZF/OpxUGP8Am/uutpjC0GewePzJkhj0LUffXq0mAUkWKyKVF/ofey/ibLtcnArbInr8DFMn&#13;&#10;z+Hj6Y8uo49rxJDu/NtnJ+He7qUdugf4wiXB7DlMyGqnh8uqlVZnfwopdpLhI1UtISfppRbk3/1v&#13;&#10;bVQTQZ+zqWGAQa3OnSMk4HD1PQ2dc/Gzu/tSoig2d1xuKvhlYL/EKiinoMdHqfQGesrFRbX5NvZl&#13;&#10;bbJud02pYyi/xN2j9h4/kOo95m92/bzlNG/e26RmVeEUJ8SQj/Sxgno622f5cVFtWmXPfIvu7ZnW&#13;&#10;2NjHnqMXTV1NNkzHGS7xRyzsBqAGk6Eb2fwcqxQr4l/PQcTpFB+bGh/YKdQPu33pLveZDtXtxsct&#13;&#10;5JwDyKz5rQHwogx40yzg+Xr08DtX+Xf0OslPsTYWa703TBrSLOZWNf4K00K+mUVGTKxlCeQ0EbAm&#13;&#10;/wDT299fy3th/wAUXxWHmq6/+Nt2j8ukX9SPvLe5AE3Md6uy2r0/T8TwSFPECG3rJgeUskZPp0FW&#13;&#10;+v5kndOcoJcX1th9p9Q7ffXDHSbdxkVTlY6RozGo++mVY1kB5LRxEHji/tBc813ko02sYjHkW72/&#13;&#10;yKPlQHoZcvfdW5G26b6jma5n3eagJBbwYi1a/CpMzj/TOCfM9ET3d2Fvff1c9Zvfdm4t1Vbu7iTN&#13;&#10;ZWsrI0LgK4ipWYQxggWYRxhf8PYbur67vH/xuR2+04/YKU6yJ2LlHljlW28Llqwgslpnwo0RiQa1&#13;&#10;L5kbj+Mlvn0k9axqFRBHpt/Qf61hx7SiPPEfl0fFNRLOa9deRbnXcixsx+tz/Tk+3AoTJPWijUrG&#13;&#10;aU67LgSJdbLpFifz/r+2akinW6FlLefXIw6TrLix/SDY2IFxf3ejKcZ6r4g+GmevFS7clQJBcgD8&#13;&#10;D8gkfX3vUSKUp1rVoXA4dYljjUSIVJAP6hzc/i3+t714ZpWvTzO7UaueuJleEqisrC978/7Y24/2&#13;&#10;/uhGaHj1sIsgLtg9dXmZi9rAm11tYG1+PdlqrdxoOvHQop1kYa7qCwIFyWv6z/Sw97yfhOPTz6bB&#13;&#10;AyeHWI6o9PkXV9L2/p9PfqgLRiD04KOaL13ddTMCdLAiyjkX491FQNYzTy62QaUYVI/1ft6Nz198&#13;&#10;w9o/FnpHMYXP7OTPV3Yz5aGlq7RFaIw0+mBqh5v0+QsEiSO7ONTEaVJ9iOPmyx5X2lTdRktIWIpk&#13;&#10;cPxetfIcTx6gXmP7vHMnvx7mpd7LfLbx7WsIkVxU0L1JipwKaau57VqFrUgdUQbl3Y2UzWay9JRU&#13;&#10;9D/FcpX5Foo1Txw/e1LVHjiVRay6rD3jxfXvjXMtxGunWxYD7TXrrXsXLo27abTbrmVpfpoY46ni&#13;&#10;dChan5mlekdLXVVQbzSyyA/QFrJz/tIsPZY08rHJ6FEdrDEKxqB1jFQxUJ+BcEWtfn3bxK0B69oF&#13;&#10;dQHTxQZGSka6kyQD9cRYEEE86fwD7URzGP5g9IbuzjuVzh/I9OlRQQZCL7rGj9y5MkRuova5FvwR&#13;&#10;/tj7fMSzDXDx8+kMV1PZOLe/+HyP+TpiT7ujqUliNRT1dNIk0M0LSQzwTRnVHJFIlmRgRcMpBH9f&#13;&#10;adfEjcaSVIyKDo2cW11A0J0yROullbKsDxVh8LCnkev/1656rVFIk0Zs0bCS4/3n+nvos9U7l4g9&#13;&#10;fPdb6ZEMb5BFOhNwmUFRTRSqeRZZLc2b6X49nFvKrpqHQK3Ox8KYxt+X2dcNyUgcR10Y4YBXsvN7&#13;&#10;2N/9790ukqok63stwVJtW6R/tCSGFOhCB1gc3NrfT3cAAUHTvDHUvHVJpa2nlBIGsKT/AIMdPPty&#13;&#10;NirVHTF3ALi2eM8aVH5dC5rElP8AquXT+oIJtx7NdS6KHz6j6hSb7D0EuTh8NdUR/UavID+LHn/e&#13;&#10;/ZTItJSepAspPFtEk/Lpv+nP9Pr/AK3ttjpFelIzjrCZShU6reoW/wALfn2zU1r07o1ihHT7UWyF&#13;&#10;BrBGpVCsbG/A+vHtZJ+vDqHHoriraXek8D0BO+sWZqZp1X9yI6W/x9Nuf979hu/hqpIGepY5S3Dw&#13;&#10;pxCx7WyPt6KRvvCfc085CnWLuG4PIsLewRuVuHU06yV5M3doJwCcY6L06FGKtwULJza5sfrx7CRw&#13;&#10;xB6nEHUoceeeuUSF3t+B9T+PdkUs2OHVXbStenH6AgED0/n/AIj2tFEFAM9F7SZNePXZm0LoJPN7&#13;&#10;Dgf7D36SQLUefVRBqbUOHUORWZj+dX4+tr/09piQwoelsTBR0zz0+lyALsbkEfTnnj/H2nZSDw6M&#13;&#10;oZFIDMc9PGHMusRspHPBLXub2/3r2otia6fLor3MR+GW6XcNEZ0s5BPHFuLAf8a9mSRBx0D5rton&#13;&#10;7R0yVuEQFwEW2q/5/wBieefbEtuAeHRtZ7vJpBqemB6BVYqTYj+yAfr/AIc+0/0/p0cpfOy668es&#13;&#10;bUNjcMCLfTkH/Y390aFk6eFySaHqBUDQPweLADmx9suDw6VxHV0xzyy82iYm4+v+P0/3j2xISMDo&#13;&#10;1hhj/E3TTK0rE6iwA+o/p/rn2nbVSg4dGkSRqvbTqBJEP1Ehv6NY3B/w9pGVvLPShJNHDqFJGHur&#13;&#10;AHm4b8f7f3QrQVHRgkhUVHDqRSHQVQ3K/gH8W/At7vFUZ6YuAWAcdT3TyLZrC45H1/3n2p8MFaef&#13;&#10;SJZCpqvTDUQtE9rek35/H+HtGQVND0dW8quuquR1G1XPAv8A4k2/1re9dKuptHMUcqTwbccker6j&#13;&#10;3tTRq9I7uLUuscenoW+h51Af6xFuPr7fOePRRw6bm1QS/mx4t+Dc/n2yf02xw6XKBLHXz6cA6sNQ&#13;&#10;ubgX/wBb83/3j2oXSVqekTDTUdNdbB9ZV5AIP0twPx7TyLTI6MbSevYeoEMhjkSRfSySg3H4Fwfx&#13;&#10;7ojECvzr0rlTxImRuDCnRg9s13np4XVrkot+fyDY+xZZzFow3UJ8wWfhXEiEZr0sUm+1yMNR9I57&#13;&#10;Rufpzf0nn2vVvDcMfPoJvGJ7J4vNelzKgqaZkNirR3Fxe1/x/tr+zFl8VPl0E4na3mVh5dBbUU5h&#13;&#10;mkibjQxUcf2R+m3sndQHI6kGC4Z4VcfiFesDKqgAfS/4+tvr+fdCOn0er56xI1yRz9eWHHFvqL+/&#13;&#10;dPMupc8esuvkcfn8m3vdek6xkip8uugSGUg6dJ1XH1v9R71wIb06uVGkmla4p0Km1s791GtPOwWo&#13;&#10;iFlBuA6C1jz/AL37PLK6qNDZ6jfmHaBbMbiIHSSK/wCX8unvLUTKYsnSG1TTgGRQSBNGf1KR/j/r&#13;&#10;ce1E8efFTBH+Top227V9W3XVND1APp6U6eaSoiyVGHvqWRdEsZGqzabNcH+n+Pt9HSeOpzXj0UXE&#13;&#10;EthdaakEcD6joNsnHPt3JGZATSTtq/DDQTz6fwf6eyeYNay0A7epAsJI992/Q9PEUU+fTtU0tPk6&#13;&#10;MuqrLDMg+g+uoc/6xufb7qsyVOQR0XW88+3XQQnSyH9vQE5vGzYiteI6hCxJif8Aop50/wCv7Ddx&#13;&#10;AbeTSeB4HqY9nv03S1Eg+JRkf5emcMQb3uf6m59sdGR4dcbXOo/4/wC8/X3RvTp1eHXCQXU/0AJP&#13;&#10;+w+gv7r1vqEwvcfQH6e9EVFOlKjz+Q6wMhIb+gNr/wCx9slSOnAeo7DSf9hf26rdtT5dOr3dRibk&#13;&#10;n2ycmvRgBQdcXFx9L/8AEe/db6wEf4f7f/be6sARnq6ny6xMtwRawIHJH0IFj9PbBAK0P+odX6js&#13;&#10;mn8gjj/X/wBsfbLLQ9b6juDfV9QLC/8Agf6+/ChUg9K4nUrp6iSLqUj66bn/AGH0PPtuvSqFtLfb&#13;&#10;0IPXmQippKuCQr5CymHUQbBl9Qt/sB7O9pkUEq3Hy6BPPFnJcxRyj4RWv+TqF2hHLVrTT041LCX+&#13;&#10;4RRqYgHhy3+B/Htje1L6Snlx+zpb7dOtuZIpzTV8JPz49BVjaw0tZS1I9LQVEL3/AB6HDXP+8+yK&#13;&#10;CUpIrVwD1I+4Wn1NnLDTDqwp0d2kqxX7ZnTWp8tGZFANy50a0+n0tx7kqKQSWZJ4EA/y6xFurVrP&#13;&#10;mBWpSklD+2h6CCTJAcXt+Cf8bf09kLTE+fUoRWPDHHpsmyP1N7H+v1tbn2zJL6npfHZVNAOmmbKW&#13;&#10;vdiRq/r/ALD2naemB0YxbaCMjppqMrcep+frYfj+nPtO1zTC9GcO2jFB0z1GXC8hhf6cm9rf4e0z&#13;&#10;XDUyejaDbC2KdJ+pzqj+3q+v0bn/ABvb2kkuQBSvRzb7QBxGek7U54DVZrf65Fxb+vtDJfrwPRzD&#13;&#10;tSilR0yf3uqcfKZaWqeKS4uI2srn8hk+jf7b2XtvDQmsRp+delr7Ja3Uei5jVh8x/l6fKPthJrU2&#13;&#10;VURsbKKjk05JOn1qeV+v1vb2pg5qRgIrntPr6/b0SzcjxITNYtj08+nQR02bqqWopo1dlnhaOWNb&#13;&#10;2BfgpKODwfZgqxXMivFk1wR1XXJttu8cpwQcHoSdyYaQ7fnDOjeOEMRexutiA1/r7Ob62/xMr6Do&#13;&#10;B7FuaHekIX42I9Oi71ETRSHg2uLcfn2BJU8N+HUyI2pajrtXIAPBBvf8EH3deGOt6Qft6zK9/wBJ&#13;&#10;I/3j6/63u4qOqFSOPUsXI/URdR9CR9Rf8e3VJYfP7emzpXy/wdYmoUlJYqCbcMTyR9frbn/X9+Nr&#13;&#10;qFTnrwmo1Bw6ifw8C/FgLfXi1/8AD2ybUjy6eFyTwPWeOAKQAAQP6f4+7JCeAHTbS+R6lpH+CpAv&#13;&#10;9SL8H2oSEeY6aaT06z+MH635/J4/w9vhFp01qNKt1mEJ/Cj/ABsPdqCtB1XWOsqw/QkH/W/4r7sU&#13;&#10;YdUMmOsqxqpv/r8W/B/x9+Ck8emy5PWQi/HH+297YaRTrVanpumjDC30vyP8PbbgMMdKEJ6apVtc&#13;&#10;n6XHH+t7L2Ug0HS1TUgjrnR1b00+tSQda3P4t9bX/wBb3uCcxP29UuIEmQq3Qr0MyVtMDezKAT/r&#13;&#10;WsLH2JIz4iBx0ALuNrSavlnqDV0NrsV9X4sLX5/PujpXpda3n4a9MUsLJc/T6kcf1N/bDLp4efRx&#13;&#10;HJrFOuh9Bf62F/denevf7A+/de65La4v+Offum5Ph6ygjghh/sfb/iL0xg4PXZfi99VvqLcf4C/v&#13;&#10;WutadeABPWJmuALWt/tz/r+2yzHB6dWMjPz6wSEHgf4g/wCv+Pbb/D0+OPTdJw3+w+n9PbGaUAr0&#13;&#10;oU4p03OdKMLG1gP8P8OT7SyghaHpTFlioyQOpmM29m87IseIxdXXuTYNDCTEP+DTH0D/AGJ92t7K&#13;&#10;7ujSCJm/LHSK/wB52raV8TcLhIQM9xz+ziehj258d905No58zUw4uFyHaKMeao0kXHqNkB4P4P8A&#13;&#10;rexHZ8mXtwA14dA40HUXb371cubfqi2tGuHHAkhVJH2dxH59DzgOqeuNmhJsp48jVxi5esYVchkH&#13;&#10;P+ZX0jnj9Nh7F1nsGz7b3v3sPXqIt69xefOaSY9trbxseCDQB/tjQnHqT0vItySyFaDZ+32ZvSsV&#13;&#10;qcuRo/TphgBH9LXIFjf2aC7P9lYx1PyXoHSbDGgN3zNegUNSCw8/mc/sHUtNidhbjKtmqr+G0bfq&#13;&#10;WplsqqTYkUtPa4/HqPHt0bbutydVw3hqfXpI/N/JWx1j2mL6iUcCq1z/AKY/P0H2Hp0O0+s9qhW3&#13;&#10;BmTlaoKrNSRyDSWDXYfa0/qP/IZsRwfb/wBFtNli6fxGHEDpEOZfcDmJyuyWv00R/HTy8iWfH7M9&#13;&#10;OFBuetr/APcf11seWRCyxR1j0ghg1AaQzSAaeQfy4t7tHdvIRHtlvj1I/wAPSK75ftbMfV8770te&#13;&#10;JQOWJ+QHn+zpW03U+/8APKlVvPdEGCoSFMlHQuImSK1kV5DpAtyCSW/w9rV2bcZ+7cJtC+gxjoOT&#13;&#10;+4nJ2zOYOVtvN5NwDyDFfkuft8uPSgpNu9S7JGuloX3JkkBJqZf8q/cAvczzEILN/qRa3tSlps+3&#13;&#10;mqIZnH516JLre/cfmo6Z5voYP4F7MelFFT+fU2s7Dyk8QhxlPS4eC3pWBEefSPonlYaVt+LL/sfb&#13;&#10;k24y0CRKEHyHSa15MsIZPFvpGuHP8RIUfP1P+rHSGqa2rrC01VUVFXIWv+/K7lSfwtyePaBpJJXq&#13;&#10;7dCqC1tbVRHbxrGB6AZ/1fPqGZG1WuATwfqfoPpzf/Ye7FAT8h/PpUVrxJPXG5sWvdgfpb/ez7v1&#13;&#10;vyoOuRLyFbLcqpAA/wAfz/sPemIXj1UKqAk9dL5tWoqLD/b/ANbWPtkHS1D1s6DgHqSj+oPJ6QVN&#13;&#10;0I4uOPblVfHTDrRaJ1MRwLjVdSPoBY8/Tn+nu3SRlrQ9YTdSAR+o/RbX/pe3ugYLhunCpapHl1nV&#13;&#10;frZuABpAIJBBA/B492qD00dQOmlPmeH2167ihqq6eOmoYZaqZ7ItNTRPUTOSfoscQLEm9gAPe0rI&#13;&#10;4SMFyfQE9emeK0gM944iXjqchRTzNSaU6NN1Z8Jvkb21U0S7e62zdBias6Tl8467fpWEqHQI567Q&#13;&#10;RqJA1HSF+rEAE+zq32G+mIknXw41qxLGhoBXAGa/lnyz1EnMXvp7ccvMbRNwS8u3ZY0itx41ZHYK&#13;&#10;Azf2YAqa6mA4+Ver5/5n/wAW+jT2r1Tv35Edz4fYLx9Q7Josrt/D19JWVuSr6XblKtTHQ10DyipC&#13;&#10;yKyrJT6lf9Skgg+y7kaXbN55XglvdcSWsk8Slzo1gSE5Bo2KnFKg449A33c3T3K9ufeDfdg5HtYN&#13;&#10;3n35LLcpWt0adbVprRBofwyYD4gAYP4nhlaMtVoTWgvyf+EPRDSU3R/RFV2ZuOnU/b7u3xClNQ+Q&#13;&#10;R6lq1NeGmcE2BVYFYexYd62Lb107dFqbhVQFr/t2BJH5D7OgJ/rQ++/uGouPcDext9q+PASQuw/o&#13;&#10;iCApEKerSMPn0AXY/wDMT+R/YEFTSYTN4zrLCTK0S4jYePgoXjiMfj8ZysymUkf2Xjjia35v7K7n&#13;&#10;mbcphSDTCPkNbf721afkB1JfLP3ZfbXl+VZd0jk3WUfinYpHX5QxFVI+Ujyg+nRK8zuPO7kr5Mnu&#13;&#10;PO5bPZJ5FeSrzWRqsnUyOV0a2mq2b1W4JFv9f2QTzzynxLmRpCfUkj9lep023Ztq2a1Wz2i1itIa&#13;&#10;HshjSNeNadoXHnmv2dMaqrSlvoLm31UXPNuLf19tIRnSOjVjSGlM+ZHn9v2dcmZkdgjKw0HSl7f7&#13;&#10;Hnn3pywPy60qiRQWwfXrCzadWuwZibBRY2v+T7qe4g1HTtK0UHA6xS6wFAF9I1MQeQTwBb3psHHD&#13;&#10;pxaHj59cNerSuon6WJ+gI96qCKg9b0sBXrk8cjcEhtPI/rx/T3tQOHmevKVH59Y21CxvY/Sx4A4+&#13;&#10;vu+huPVhpOD+3rmR+gGW5A9f1Gkn6A+6BSQT6dVr8QpxPWLU4Zl1FgT9PqDze/vWsq4p05QFeubI&#13;&#10;GIN9CBbOx4N/xYe7OpLajinVNRCmnWRR49Opdakghv8AAD6/X3ogkaj1VgWHaaH7OuM0moqqEjT9&#13;&#10;SOLg/wCt7qSB1qNNKlmz1jI1Bm8jagQACeD/AKw92IU4HDp0VBwOuQQ6CV5Krcmw9V/9f3amla+v&#13;&#10;+DqpcahXoBvl9kWp8PsPb6sGi0NWMNXqikSnBAA/xLG/+t7CfuBP4VvbWo+RP7Opj+7HYi43Hed5&#13;&#10;I7j2A+tW/wBjoj8bKDZ/pquQT/Xm1x7jONhpyfXrLlgfLzz+3rJUwfpeAHx2uQLjn6n3t1rlem45&#13;&#10;CTpfGeoZ+gIvcnkG45+p9skOM06VAoRTrMjaW/Ok8H/W93ViOmWAOOlbha+OGNlUiOQ8hm5F/wA6&#13;&#10;h/t/ZnbyKmPPog3WyMzh2qy1/MdK+lp6bcKhZTFSVS+hZNPEpvcEH8j68H2Yosd2M9rDz/2eg1c3&#13;&#10;E2yMTGpkjIqRXh1//9CuuoNyV/Gkg/1+lvfRhhxr189cXbkevUrbVf8Aa1jUkjEJKBpH0AN/d7OQ&#13;&#10;hjG3nw6Z3q1+othcL8S8ehUjCVdNLSOR6kbQSPo1uLA/1+ns4XvUqegGxa3mE46DmqVqeeSFlsY3&#13;&#10;ZbfTgHg+yx4tMhz59DCErNCsiniOohNzf+vvfSjrw/3n8G9iPdNQJBBpTreR5dCjhapamiiYsS1g&#13;&#10;p/PqHB5A5/r7MUIeMOOgNuduYblgOHHpJbpgMVRHOPTqPjPH1IB+v+v7T3q8GHQg2KQPC0XpnpKF&#13;&#10;+Dc24vx9faDPR4FzjqGWvy39Tb/D37h0pA9OnfEVWmR6djaOVbAX/tWsLe37aQBzGeB6QbhBVBMO&#13;&#10;K9MG4sf5PPGVusoZPpxf6L7R3cJqQB0bbPeaND1yueiw7nwTRvUQulmXUBfgaeRYD/Y+wpd24qVI&#13;&#10;x1PPL+86o0lVsY/1ft6KXuzBPjskdC2inZmH04P5vbj/AA9gW9tTHLQDiesmeWd5W/2+hPeuM+nT&#13;&#10;GsYQBQOLcm3J/Nzzf2yBp4dGrSs+a0/n12SygsAL2svB4/xt721eJ8+tx0LGvUMQTOSz3BJ+pI/3&#13;&#10;r2z4UhOo9K/FjVCPPp4go43W5v8A7e30/wBf2qSNV4dFM906PReHXc9GmklVW4tqsATb8Wb3tlB4&#13;&#10;9VgvH1UbrDTxBJBIqgKv1JuTf3RE0nh0/cSeImivHpUUdcqMpY2H5PABNv6e1UUgUgHoO3NozqaD&#13;&#10;PThUzwSAvqDW+tuL39vSOnl0jhjn1U8ukNlpVjmLppAYAE/1JNgfZdO5XKnoX7Whkh0PkjpmM5YE&#13;&#10;mTi4A0m1/wCtx7SGQsKHo2ESqeHUS2rnUNR/H0/2HuvT9aGlMddOgH1sbjn6X597ND5dWVicjqHJ&#13;&#10;ToxvoBueTb8E/UgfX20yLXI6VJO4Wleob0URYjT9R9foCf8AW90KKfLpQl5KPiPWCTFoR+gj8n8g&#13;&#10;H/Dn22YFPT6blIDnqBJimSzxlgAeDc2/x4H9PdGtz+E9LF3RXGmTqVHRSOtwLkf7e31+l/bioxHT&#13;&#10;D3aIacR616gV1A5Qkx2tcfQ35/I9sTQnSTTpZaXsQcd2D0l2UoxVhZlAB/4jj2i6EiNr7hwPDrq5&#13;&#10;BBHBDDm/5t/Q+/dbYVFOn2lkMyCys1voLcgAWtcD8e34+86eiS5jELkscdSpqKSVAbEMvN734/H9&#13;&#10;Pbj27MPLpiG8jjbBr1yo6cIQkpLcNcN/W/093hQIDq6pdzlwXTHUqop0dSthZhbj+n+t7cZFZD0m&#13;&#10;trhwRU56TEtGY5L2/bLfT+pB/H++/HsvZSh09CKK5DR93H7ehN2TUMA0B/sN6bkXs1xx7OtscaNB&#13;&#10;6j/m6EGsq/i/l0MU9N5qIOOWjAK/W9wb39iFk1RinEdRbFN4cwHrUU6V2GkFTRofq6+lrn8J6fz7&#13;&#10;WWxJj7ugzukZguy3kekvuWjEVQlSossvDc/RiOBb2jvI9Laxw6EGw3ZliMBNSvSUkBsR9CAOePr/&#13;&#10;AE+vtGehDFhh1DXUHs3+BIPJ+v1uPfulhI0/PqV9ASeLCw+p/wBiR710wR3Y4de1Dj+v+9+/dXKk&#13;&#10;EgcOpVLUTU00c8LsjxstjzyPyp/qD/T3eN2jbUmD0juoUnhaGUVDY+zobMJlY8jSozE30aZUPJD/&#13;&#10;AOAP9fYjtpvqIuOfP/L1E28bZJY3NPIfCeHUYq2Er/Ko/wBx1Y48p+nhkP5K82B/1/bYrazf0G/1&#13;&#10;Dp9XG72YR/7eLh6kDy/Z9vTjmsXDmKB41AZwmuBuNV/qPV9fb1xCJoiME+R9ei/ab99tvPEOFr3f&#13;&#10;L/P0F+IyM2JqZMfWHTFr0MH58TM1g3NuD7JIZfCkMTnqQ9yso9xtReQCpOajzHTnuPCw5OkZWUEs&#13;&#10;heJxY6W/BBHP+8+3rq2E8eekOxbtJYXQYGg4EfLoA5oZaOokpKgFJImI5FtSA/Uf7D8ew06vG2lu&#13;&#10;PUzQSx3MC3ERqp/w9dgjgfQkXt/xv23051xfkaf9Vxf+nv3XuohFjb37pShqvWJzYf6/5/A91Y0H&#13;&#10;Xhlqg8OozrqH0uR7bVtJ6eUkcOorC7cC3+2sf8feymaDpesg0VY9cCLGx91II49OKwYVHWFxY/6/&#13;&#10;P+8+6nIp1YGhr1iY/gfn/ivuj0AAPTi8KnrBN+ALcf4c/wCtf2mkHp1vqP8Ajm1v8fp/h9fbXV1r&#13;&#10;+Hj1Gb+1wAbn6fQgn6e9kYrw6WjgD1jjmlpaiKppyVeMgkji5B+jf6/09+jcxtqHHp0xR3UDQTCo&#13;&#10;PCvl0I9FU02ZoybapCumeNjqsbc/X+tuPZxG6zx1PnxHQGuoLja7sqe0cVI+XQT7lwkmJqGniVvt&#13;&#10;JmOhhcrG5HKta/F/p7Ib22Nu5dRQHqSNg3aPcrcRSn9Qcc0qB0YjYuZeo27TAlbPR+Ni39UUxuLf&#13;&#10;4afYu2248S0U+op/s9QZzftgtt8coDh9VPzr0E+Srvta2qg1EeKeUaSeQNZZbH/WN/ZHPNokZPQ9&#13;&#10;SVYWfj2sUoGGUfPpO1OaUX9Yvzb83/HPtG9wfM9HsO0sadvTHU5xRqvIDYkmx4v9bWHtK9yoNSej&#13;&#10;m32mmadJ+qz559YAIvyf6e0Et8orQ9GkO1qPL+XSaq9wAfWW5P8Ajb/X+nssm3MAU1dGsVgBjT0n&#13;&#10;KjcDEkKf6nmw/H59lUm5E1z/AD6MEtAuadQY/wCLZN9NLTzyg2OrSVjUEcEuePadfrLs0hUkHp5z&#13;&#10;b24rKyj8+n6k2TkKiz1tQsamxaOMeRlH9C5sB7ModguJADctpHoMn/COi6Xe7aJtMQ1H/V5Z6VVH&#13;&#10;tLD0VneJZHU31zaXJI5PDcf7Yezi32Wxt+5l1H1OR+zorl3m7m7YzQeVP9WencZmhw2nxVEcbKVY&#13;&#10;Rrd+V5AMann6fjn2rN5a2XcCB6AdIn2+e/NJ1JGePToN9yZmIUSoVR/RKWJJZb/RF/H+x9uxbwbt&#13;&#10;fDrx8z/m/wBnotTlODb5fqgQSDUeVP5npgy9Co/cVfqLg/j+l/ae7gFNQ6PbG4NNLnpMlf7Njx9e&#13;&#10;AP8AePZWBQ16OBxx10twwH+I/PH9Ofez1phUdTIyeRa9uR+LH/H3eMnVTph/h6eaeIsq3+tgAf8A&#13;&#10;EDnj2vQFgB0hkcDqWKcNwVHA/Fh/sTb28Ijx49MGULw8+sb0BTlQL/Xj88/U+6mLNeHWxcAmlesC&#13;&#10;xkEgryPyTx/vPtsqw4jp0vjj1nVRb9Nif9jz9OAfd9GadUJpw6y6SPx7doOqdcwn9f8Abe/de65B&#13;&#10;AP8AH37r3XTLe1vfiKih691AnABH+++v59sEUOOn0qcjpnlU3I/p/iP9v7QSqa9LYzUU9OowAuT/&#13;&#10;AEJ/rb/be2R9nTpIpTpY7frjHIsTsAp0gX/rb6eziylNACeg7vFoskRZRkdCDLGKhAV5uObcc2/H&#13;&#10;s4YB6aR0DYnaGSjY6YaikuCCPqDb8W/wI/B9pmWmOjuC59OmZ4gpIsfr9fr9PbBjPl0aLKzANXrC&#13;&#10;wsvB5/1jb3UqV49Po5Jo3WHWR9bH/fW916d661kn66f8bX9+BzTr3XWtv9f/AGH/ABA9+691wabS&#13;&#10;Lk/m3Gk/6/uusUr6dbCk8P58P29SaKjyeWlFPjKCqr5i1lSmhaU/09RUWF/8T7skctx2woWPyB/n&#13;&#10;0xeXljtsfi7jMkKgVq7AD8uNehf290BvTN+ObIrDhqZipYS/vVVj/WNLAf7Frj+ns/tOU9wuO6ek&#13;&#10;a/bnqLd896eVNqDR2JN3IOFB2/bXj+wdDDjOkdgbWZKjN1K5KrUBv8rl12YfXTSRi3FrXsfr7P7f&#13;&#10;lnaLI+Jdtqb7a9RduHu1zlzFWHZkMERx2Ch/3sgHpf0ORoYVWg2ntuSrZTpQ09KVjQW+pWEE2/PP&#13;&#10;H+t7No5o1Hh7fCSfUCn+ToG3djezsbzmXcBGOJ1PUn8yaH8qnpU02wt/Z0eTJ1dPgKJ7s0ZZVcIQ&#13;&#10;CVKJz/iNTj2tj23c51rMfDB9T0HpucuTNpHh7dE17IPOhIr8ia4r506zSbZ6w2oS+czLZ6tFy0MT&#13;&#10;tMS68kmCm+l/pZmPu/0ey2fdcvrYememE3/3A5iOnZ7X6OI8GI0ih+bf4QOs1N2JW1L/AMN662QH&#13;&#10;cAojikLOALBWMUA/H1BeQfi497j3RmIh2mA19af7H+XqtxyRawp9dzzuuleOnWBn7T5fYOlLT9Vd&#13;&#10;r7xvU7tzo27QuPJJT60R0QnVIWpqcqFtwDqf/X9rF2jeb/vvn8NT/q8iKfn0R3HuD7d8rn6blmz+&#13;&#10;tmGNVDQkY4sCTn0UV8unvH7G6e2UQ9dLJuvKJydR+5QSj6XVbRCx/P8AT6+3k23Y9uHf+rIOOa/7&#13;&#10;H8uiW85v9y+aQFtQNutzgUoh0/aRqOOnOr7JqoImpdvYmgwVKvpjKxJLUBSLXVQAi/6wuPb7bo4T&#13;&#10;TbII18vU/wAukNtyPBM/j7zcSXbniK6VP51JP8ukRV5mvyUryZKuqKtmu1pZGKoTxdI1sq/7Ae0M&#13;&#10;kssvxMWP29Cu12yz29AljEsXlVRmnzOSf29QgyyB720/RV9ViALfgc/T203EEefSkppI0/n1yiAQ&#13;&#10;FwRpH1U/X/WsfdmqWFR1qSrHTSnoesDuSx8YZb2sbfS/9L+9sCV4dOqopR8065hk0sf1sTY8XIN/&#13;&#10;8B7ooJNFPVSGrjA67iGpxq4NueLarf7b28BQUOevMSB1j12dmX0fXiyhfrx+P+J91ajccU6vpDLT&#13;&#10;rsySO6qbAMOSDYcc8D23Ua9Xl1UKgFeJ6k+iVrXsUVj6v0n/AB4uB7c1U4inTJ1RjjxP+odOmJxW&#13;&#10;WzdWtDg8Xkc1WSkJFRYuhqa+odibDSlOrHk/63tyKOadgsMbOf6Ir/g/w9Idxv8Abtst/qN0njtU&#13;&#10;GdcriNaeupqfsGejk9afy+vkr2HJS1tRs9dkYeoWN/4xvOojxcMcJsxcUzEyHi5IsPZ7a8tbjcAN&#13;&#10;MoiU+bEE/wC8rU/t6gzmb7yXtnsCNBY3L7lKlRptlJUkeRlfSg+WTxFB0ZhviD8OOjIFrfkV8kMf&#13;&#10;ns9CyGXZmxJlqJ5JTe0DR0PlnsxuAW0i35v7NTs2ybadW4y1Po50j8kXu/b1Fi+8vvZ7gv8AT+3G&#13;&#10;wmCFq0laIuR/S8WXw7eo441EHy8uoT/OL43dKxz0Hxr+N2InqUVBT7w39FEKk2BvP9qRNUkg6Tpb&#13;&#10;QDf9XvUnMW2Wa+Ht8JNPMAIP8rn86V9enoPu/wDudzu4vPczmIqCamCNmnI+zTot0p8hJQ/h6K32&#13;&#10;h87fk32+GxeY7FqNu4DIFqGfbuy6ODb2OejrVNJPTylC00sbo5V0llIYcHg29kdxzBuV43ghxGjV&#13;&#10;BCjORTicnjw4dTFyv93/ANseUSL1LA31xCNay3UhkIdCGVlRAkaMKdpCVXj5dHb/AJm+3qCr+Mf8&#13;&#10;tvsmOlT+IVPxc682OKkh/K2M29t9aRKadfpcTQubEXAsmohRYj2y3VdnuC1dabhPk4xIFlFB5ChX&#13;&#10;A889Ca1326ufd2423xALW52LbJVVCKeLaPPYuxYKNT+JHJWtaAhfw16phD8ftqrf1Gn6cmwt/tv9&#13;&#10;t70KlsCh6kQpUnUSK8an/Bw8+u/q1+fqPQDxcfn3vxfl1sr2aePz6x3ZBrb6lrcWBPNxf36vidvD&#13;&#10;q+GNF6x8vISupSQWN/8AVAfRQPfo6itBXq1NC1ah66a/kW4NuNTNfUpH+2/x9+epxT/L1YUZDTh1&#13;&#10;3KVkDAgazZV5sT/thxb3UqQAfXqqArT06jiNSdLE3+mtWPNh9D7vo0r3dO6yO5cdYhcEoGAAewI/&#13;&#10;J/1/bFCuOnDp01HHrOW0nxvYkg/uC4JP44Ht0HuFfLpsKWGoevXONQw9VtP5LX/3g+3waio6ox0n&#13;&#10;T5nrG8i6mUcjUBf/AFVvze349pw4StfPq6ox+3rgELEMli6n+tgDfj/jfvThWppwer1CnTJ1ml8h&#13;&#10;IEigFuPSRp1fi4v7uWqtCOmk0cQcdch6FJkuxcWAHIF+COPz7rXt09VIZj2mlM9QyGSwPDA3BNrB&#13;&#10;Rx7p+LA/PpTUE6hw6y2GtVkZnvyQoWx/JsQPp72TQ4yOqV7apin+r5dOdHEameGCIMztURIoWw1a&#13;&#10;nAKC/wBfahF8TSKVrj+fSC6lEETzyHCqxr+R6KB8uKmWu7Gp6Kngn8OIxSLOhBaOKSVrg8X/ALI5&#13;&#10;Nvcd8+u0u8KiA6Y1z9p6yd+7VbpZ8itdyMNVxMSD/EBXH7T0U3gN9bqv9m59RHFwf+NewENIxx6y&#13;&#10;QCsRk9SUqXSy/RG/Uv14P5BP049vCU4HTTRA1JFenKMQtbQyuLG4Nr3t/hf26oVvPpK2seVOmp4m&#13;&#10;DMV5BbgE/Qf4e2mSpqOlQIIx1wjYK/q4b6L9Tzfj6f7371GxDdbIx0oKXKywxNGpuwYuhFwytbgg&#13;&#10;jke1aTsg09Fs9jFLIHcVHAjyP29f/9GvTJwmCqlT8eq30+l+PfRyVSsjA9fPJZyCWBW+zpO1DtDI&#13;&#10;k6Eh0YMD9OB9bW9oZOxtS8V4dHcKrIhjfgehWweRFVTRTKw18BueRY+z63mWSMOMnoBbrZmCZo2G&#13;&#10;PL8+sW5KQftVqDiS/k/1/pe3utyvB14db2e4+K1by4dJBm44P1PtA7VNB0IgtOsOoC4v/sPdOraS&#13;&#10;elltStt5qdr2VhIlza1yBcf7H2YWb9pUnPl0Ht+tS2mYfYenTcsIqKByEJdFElxqYXXk8n/D29dK&#13;&#10;TEadINkl8K5oTg46C3Xf/bf7H2ThqtQdDopTj1jZgLXP190kPVlWvDrikzJIrKbaGBv9LAf091Rt&#13;&#10;LV6uyBkIPn0tjSrk6GGqjAZrLqIHAK8WN/z7NWQTRCQeXQZ8Y2N00L8M9A1v7AlYlrkh9QJSYhbk&#13;&#10;f8U9h/cbUqNQHHqSuUN3HiG2dsHhnoqG99uiopWYL+4jFgQLkLfnk/j2DdwtqqW8+siuUd9a3uFU&#13;&#10;mtcdAdJTQw3uoDC9ySL/AF5Bv7DhUrg8R1L6TvLTQf2dNLHVI1rD8W444tf3Q9x0nHRkmFHWK1v7&#13;&#10;RtxybEe6N24r1cAngOssNUIyQWGm/Av9f9b3sSKBk9UktXlFadTo6hJWAUMU+rG3pII/Pu4OoVHS&#13;&#10;MwNCvce7qPVFx9BpRr/pHpvf6e9GtDTHSm1Cse81PTQ9SY3Ck8E/XV9B+CfaMyvXj0arbBxqI6Um&#13;&#10;PqfMhVzq4vqJsefoSPa2N6gE5r0H763Mb6hjqHlqMOjEi4KkCw+h+oPtuZdak+nSnbbpUIXz6QNR&#13;&#10;FJC5F3C825/r7KnDqehnE0ci1AHWETSg3Dm1jweeTzwT7p4jAdOFEOCOujWzLzcHT9OB9Ab8+3tT&#13;&#10;0rX+XW1toyaevWM5CT8i4/IBt9fbfiH8XSgWC0weuxklNyUJaw/r/X6C3vesenTYsHrx6nwzCWxR&#13;&#10;GQfnVcEf4WP/ABT3Ze7h0lliMXxHqasCOAWYfX6C1+P8P9b24qAmhPSUzFeC1/KvUhKaGL1qovyC&#13;&#10;L34/Pu6hVNajpO80rihHWGrpjKpKKWI1W44tx9fepI65pjq9tNoPcekTkMO/kMh9P5ZVW9vx9fZZ&#13;&#10;NAdWoY6GFjuqCLQeoUdDCvJBY3v6hzx7oLf16UPeyuenGnCRPewUE3NuBcn2/Giofl0iuDJMlOPT&#13;&#10;0GjF/pyP1X4Fx/j7fBQcKdFBD0oMnpjqqiOGQkEH+ljf8fTj2nlkSM+vRzawPLGAestLU/d/tIhL&#13;&#10;XsW5P+wt7tDIs3aAembm2FqxlY9KCHbVTVoNMUhY/hVJuSL3Nx7VizkkWhXh0STcwQW8lGYD8+lF&#13;&#10;gMFU0VdFrjZdbeNtSkAEj/jftVa2rxSUYUr0R71vEF1aNpYMRwofLz6HGHGsKchgQpX6ADk2+ptz&#13;&#10;7EKxHRT5dRFNuEbTg1+Enpmwk8lLWy0slgrsVsTaxU8fX+vHtm2YxMYm6NN1hS6tFuIuIFelPk6A&#13;&#10;VdE66TxyoI/I/N/ayaLxIjXog267Ntcq1cdBnLBf0XClbg8Ajg2P19kzIyjPQ9WYCjDNeoYh9ZsN&#13;&#10;Vh9SPpYX+vulPLpUZWp8usjQni/F1/I5a/8Ar/T3sqRk9VVwCaHrAYzf9P0sQB9eP8feqHp/xajP&#13;&#10;HrPGD6TwdPFjf6+99J27hk9KLD5J8fUpMGPiYqJUHN1J+pH+HtTbzGFwRw6I9zsBfW7wnLDKn/J0&#13;&#10;LyrTZSiIDK8VSn149JYWBLD6c+xANE8dBnqMXM+3XhLChT+dOoeJqJaeR8VWG0kXNNIzEiWEKNKg&#13;&#10;n6ke2oCyHwX4jh0q3SJJ4RuNqKiShdR5H/J0l974EuDk6Zbsqj7hUFyQOQ3+w9pNwtSR4q/6j69H&#13;&#10;/Km8hW+gnPafhr9nDphwGW8yGgqm9XHhdvqy/UKSfyPaS2n1fpOejvd9uMZ+tgFQcEf5emXeG2/u&#13;&#10;4mrIE01MAuCFP7qqOSQPz7T39rrGtRno25X336aX6WY/pv6+R6CYcMQQQ63VgRbSRxb2QmoJHp1J&#13;&#10;x0nKGooCD1231X/X9+611FkUqxBN/wAj/W9+6eRlC0PWM8i3v3TigDI8+sLra1vp/wAU9tMlOHW1&#13;&#10;NRXqIws/H9P9593BqNR6fU9mnrAbXNvbR446XoCFAPWF/r/sP+J966t1hZb/AJt7o4qK+nTiEcD1&#13;&#10;4xqQQf8Abn8e2CKinVh02y3Q2/H9bfX22FBYjpXCi0116xfq/wBY/wDI/e5KUp59PnrHIoI0824F&#13;&#10;/wDY349sZByOtq2lg3p1noKqfFzLURObA/uRjhXRubc/ke3Y5WjbUvTd5bRbhF4TcfI+Y/2OhFaO&#13;&#10;izuOuipLFItpE41IxHIsfpY+zwrHeRCnA4I8+gMjXez3pBqCDVTwBp5fOvWDa1PUYSKooJQxijmd&#13;&#10;qeRraXhks4Vrf439tWCtagxtwBx/k6e5jnt93kS9iNGZRqFPxDB6B/fuTNFuCqXgLMscwIbhjp0v&#13;&#10;b/Yi3sObvciC60k/HnqS+ULRZ9kjbzSq/kD0GVZn1AP7gNxcAtb/AB49hqbclHn0NYrHT5cOk3Ub&#13;&#10;gdgVRiObA8fn6WH+v7LZdxJqV4DpfHZgYPWGGDM5RrU1LO4Ym0hUxx/7F3t/r8e20jv7s/pITX1w&#13;&#10;OtvLa2y6pWAp+fSkodg19QFevqjErEEpEA7gW/MjWtf/AAF/ZlBy9Mx1XD0+XRXPzBaRgrCKn16V&#13;&#10;9Fs/DUCK0kKSyCx8k9pH4+pBbgf7D/Y+zqDabG3FdOojzbPRNLvl5ctpiBp8upc+SxONGlpIkKEW&#13;&#10;AKFiBwQEW/4t7ekubO1WlQPs60lne3h/z9J2q3cza1o6dmBuqyS3jS4+jBByR7LZd41GlvHq+fRl&#13;&#10;DsyoB4pFemCevydcT5Z3Cn6pCPGv+1C68n/WPsvea8uPjOn5DH7ejFLe1iFABX556wpREm/0J5vY&#13;&#10;3P8AyF/X/H3RbfNTk/Pp4zKMdONGjUsyyA3F9Jv9frz7VQ1hkDU6TS0lQrQdLxSKym/qQp4P4/px&#13;&#10;7EQImiqOg8Qbe4NeB6StZAYpLEkcn8fj6/U+yeaMxsejmCUOtR0329Qtf6/1/p9fbAJ8+lOoUz1K&#13;&#10;jPJ/pYc/059uR/F0y/wnp/pj+kfix5tfn2ZxEaQPPovlHr04IbXBPBt/sPz9fboJBqOkkmKdTE9Q&#13;&#10;F7fW3/G7e1PSVzpJI8uuMlLwbcgc8fi44tb22Y18urR3FRTqGYSnPP8AvftvQVHSkSqePXv9b/Ye&#13;&#10;69OeXXI2sLC1/wCp+v8AX37ptCWNSeHXE/T37pw1pjj1wkPI0k/763v3VUJI7um2UNquRx9Af629&#13;&#10;sHia9K4yKUHUGQjWQLEj6m1hf/D2nl446Ux+fTe6ldQHNyfr/iPx7RkeXT449TqKXSyMDYg8/wCv&#13;&#10;9Pam3ejaemJ46g9CnhKsyRqG5uABc/049iO2kqNJ8+gBu9v4UmodPM9GGUsRYt/xJvf/AIn2okhD&#13;&#10;fD0VxXVGp6dJ6ei0FrqSSfrY83+h9o2Qqej23utYrXpmkgIW5Uj/AB/2PtogMM9GizKcA/Z1Bkis&#13;&#10;Sfp+efp/T6+2CCDQ9LUkDDPHr1LS1VdMtPRUtRVzu2lYqaGWZ2b+gWMH35EeRtMSlif4RUjqtxc2&#13;&#10;1pGZbuRY0ArVmCj86/7PQwba6I33uERyy0aYilf1GWtJM2k/6mnTn/kogj+ns/suWN0vRVl8Nfnx&#13;&#10;p1F/MHvHydsZaKOX6qUcAnD8yf8AD0OGF+PWy9vqlTujJfxCVQrslROIoLj6haaH62PH5/x9iS25&#13;&#10;T262XXePrPmDw/Z1EW6+9/NO9s0PL8BgQ4DBdTU/03Af6s9Cfi5cJj1Sg2btiStkX0IaWiaOAMPS&#13;&#10;Luq3/wAeSL+zqHwIQI9vh1U+X+qvUe7gm8XrNecz7iIlPEs5LEelCf8AB0rqfYm/twHyZWtpds0B&#13;&#10;IdowV8qof1avG1hbgm78e167duVz3TMIk/1f6s9BmXm3kzZu3bYXv560rwFf51/Z1gbAdT7TkZs3&#13;&#10;lpdy5EfqhWR6pVm1cgwU1gCbcMxt/U+2zb7NYnVcv4r/ALR+wdKF3f3F5jATabf6GA8CQFqDwOpu&#13;&#10;H5D8uoL9oS6hjNi7WjgbhYiKQ1E2rkK4pqZbC9+dZPtv98uT4O2wAH7P8g/y9LB7ex6frecNx1+f&#13;&#10;x6VI+cjHP+1HTvRdbdvb60S56tfC45uXSrlaECH6nTQ0hsbCx/cf2/HtW+bj3TNoXjk0p/qr0V3X&#13;&#10;PPtpylWLZ4RdS+WgVyPWR/n/AAg9Kik6v6r2gUk3Bl5txZCP/OUcTh4vKBdh4KXgf4M5/wBf2rTa&#13;&#10;NnsP1Z5PFccV6Irrn/3A5nQps9stlAeDmoIH+mf/AJ96fajsinxUIotn7eoMRFDdIp5oYpJLH0kr&#13;&#10;BEAvPFzc/wCPtUdxWJQtlGE+dB0TQ8kzbhN9VzLfSXLN+EFqE+hY5/Z0h8puTO5h/LlcrU1Ik9Rg&#13;&#10;MjR0xP0FqeOyf05Iv7L5rq6nNJXJ/kP5dCux2PadrXRYW6RkfiAq3+9NU/sp0wlY2LFY7MPVfmx5&#13;&#10;ufbOkjuI/Pz/AG9GwJAp1jc+bSUUroBJIFx/Qnn3rudurABMV49c00WbUCSRYFr31X/w930hR3Gn&#13;&#10;VWLHhw67KhgrW+hsfUb/AOwt78QCa1HXqnI68HOtiACtvrc8G172/PvWonj1vSNI6xtK7LZVBK8E&#13;&#10;j6j/AG3uupsgdWCgcc9cksgVjb6/QiwYk8HkH3eOiKM9VY6jp6zF42YM50Fb/wBqy2A+pNv94v70&#13;&#10;W09tfnwrXpnQ6DTxrw/1CvSi23snd++sjHjdnbazu5q2oYKlLhsVWVp1sbWZ4lKjn8k29vwWd3eS&#13;&#10;BbdGf50p/M4/n0VbzzLy7yxZtd8wXsNnGB8UsqofyUmrU+WT0fPrn+WJ8i94UceW3lT7f6o26Ask&#13;&#10;tfvHIxQ1kcFuXFEjXUjk2dvZ9a8r3kjVu3WIH8K9zf5v9XDrH7mb70/t/s/6Owxz7pKTQFVEURby&#13;&#10;Ad+5v9qh6FuToX+Xp8fLv233bW9x7noVVptr7Kc1dI1QX8TRPDidZCCQENrcAAEta3syFhy5ti/4&#13;&#10;1L4jjyJ1N/zjXH7T0Bl9wPvH+5TU5Q2c7TavWkzR+HQUx+vdFQK1rVEJxgHptrf5jOxetqT+EfGb&#13;&#10;48bL2TDEjQQ7l3RTQVuXsraBL9pTA+oghhqqCLnke25earWJfD22Cg9Woo/3lc/tbpTY/di5k5jm&#13;&#10;N/7m8wTXUhozRQlpckecstExw7IQf8PRNO0Pl38ie4Z5BvrtDPy0T20YbCTtt7DIoJIC0WMKMbg6&#13;&#10;SGkKkAceyC533dLkFWk0L6J2/wAxn+fU58s+yXtnymFm2jbI5ZRxluf8Yl8uHiVRcioKoGHr0W8x&#13;&#10;s0ksjAs0zai4a5ZidRJvcn6n2Uqx1cePHzr9ta9SoJKKqA0C4/L0/wBXl1lW4BWRTp4sWsVBv/Q+&#13;&#10;3GCqCV6bcVP6Zp9nn/n/ADr1xZvD+9cK8ZDoR9E8ZDhwPpwR7oGNfTz/AGdWQCakZyDgj1rg/l6/&#13;&#10;Lq575W0FRuL+U38At51Nas9RtbJdnbJnRS0hCYztjcVNRUzySXYGGmNOgU2AUKo4A9qLF5ZbbdY5&#13;&#10;MeHcWzr81e1ji/wxn869RIYbHb/dnYvoVze7LuUcowCs0W8XF8SaVrqjvYyK50leqYVYqTLGQQyk&#13;&#10;Wb+yR+OOPdFAoPy6lkjUPDfjxxjHXTR3CHWVYHyMRwCP6e2KVPaOthxkAfl/n668gdDKtvQxsNOq&#13;&#10;/wCBx72DTuTy49bKhW0MOIr1wlsArMQ0moMAvp+o5Fve64qMdbjwSoFFp1heUklzdAeNJJuSBYC/&#13;&#10;4vf3bXpSpx9vTyR07OuMcykB9IIDXVhf0kf0/r7qX1DUeA6s0ZHbXrEzFtTvcam9PJ44+pA/w91K&#13;&#10;g1456tRUAVc+vXRJAsWP+qt+L2v+fbfxYHl06Uqxp5dZ0ZVRW1q73/S1vSDwQT/h7cU+WOkxqWIA&#13;&#10;oOuzIpBNgwH1UAkC/wCS359u6wMU60EOrOPt66ayoCCps/6LAk3H+391JANBmvW8lj/h68I30SMn&#13;&#10;HNyq8G31H591qACDx6sZB4iq4r5V64/r0Fv0gA6Szcf43PvVfTr1QKhc5p1xDAH1WKKxIvb8j/H3&#13;&#10;6uOtlMADz6xtZywYAixP1P0P496IDd3TgDRjqRHq9Dm9wwVLrfg8f48e9rmmrpmQgtQcOlVtmnE2&#13;&#10;dx0RZR46tZiy/pQRDyEt/tvay1obhEBIzx/b0H99kZNpmkpXUhWnrXGOiQd1bzxVR2HuyoSQ5Kue&#13;&#10;q/hniVQYV8PpjCsberUbfn3G/MW4W7brMQdb108Py6y39qOVtwt+SNthesESr4pJwTqz5fLot2d2&#13;&#10;1uLboparM4WsxkOUDz0UtREywVCHm0cw9JK39S3vb8ewReWN5ZkS3EZQSfCfI16nLZ9/2TePEh2u&#13;&#10;6SdrchZFUjWuM1HpXz4dMYNwDb1E8hhYrz+be0qknB49HTcOpEEmkgqAzarWIJ4/Nj7URuFHSaRA&#13;&#10;TTqU5idrk6bgjSPyb/X6e3CR5dNLqVeorr4z+b3utxb0/T8+2iNOR06pqOvCUo4aMWZiAxJuBxa/&#13;&#10;veqpx17SCKdf/9Ih25qca1qVv6vS3A/p76R3i9msdfOlssxKmJvy6Q86hgykn6cfj6j2Vk1OehTG&#13;&#10;dLA9OO18j9rVtSSsRHJYxXuAG/Kg/T2osJQjaDwPSPfLP6iAXMfxDj/q+XQqr46ykmpH5V1bxn66&#13;&#10;WX8D/X/w9nNC6lD0A2121wLhPI5+zoMKoSQSyQSWVo3ZbD82+nspkXw2KnobQlJUEqZDDqJrJ9te&#13;&#10;IvSgJ07YWqanyER/El4j+QLm/wBPb9vKFmHSHcrcSWjj+EV6E6pUT0rD66ktc/i4s1j7OG71FegP&#13;&#10;A3hXA+3oGapTBUSxC/7crpY/kX4PsPTApIQOpIhPiwrIfxCvUVnAYljyR9B9PbeTxPTyrUY64Pa1&#13;&#10;/wCtrWFuLe9dXHGnS12VkE+4lxc9tE3qjueFf/Af7z7MdumqTbnPQb5mtH8EX0fFeP2dOG6MRHPT&#13;&#10;1NK3Cyq3JF/Va4t7UXcIdCp6SbFuMsUqTrxB/l59E73NiijVFPKDeJ3QCw9S3+p9ga7gFTU9ZJcv&#13;&#10;bmD4c0Z45P29FM3jSigrJF1nxlma44PJv7BN8ghc56yV5WuPrrUNTuA6QzVak+hS34HOkW+nOn2V&#13;&#10;tN0MlteAfHTfJUyvxfSAb2Unj/Y+6lmfPSpIETh1iijaRgBc8k3JP9P6+21UVp07I6qucdK6iVVj&#13;&#10;0j9Snnj+n0sf8PZggoB0F7wsZCeuq1wY2QD1/X8f63vUnwnq1ih8VX6SMl9Ruefx+bD+h9oa9tOh&#13;&#10;OOGOnbGVP7mksLgWIPPH9fb0EmdI6LNxtqp4g8+ln40qICOCCn9CTf8A1x7MFUMtOgoZHgmqB59I&#13;&#10;bK0TRu4tyPyf6f7H2WTx0PQy267DqCOk14SeEBY3+gA/P+t7RMmcdHIlFaHHWMUUzk8aeR9SeL/Q&#13;&#10;8e3QrUoenDcxoOpceLX6yMXuPoL8X+v0968EefTUm4ucIKfPqVHRRR2ConPBuLsLfQXb3sKo4dJ2&#13;&#10;upW4k0+3qUKY3+n/ACUbD/bj25npO037eu2gVT62H9eOOL/TUffuHWhKT8AqeuIeFOVBkP4J1Ag/&#13;&#10;4E2/3r3aiDga9W0ucNj7OuaVLW8ZNlP04vzf6X96EhBp1V4ABrXj1FqkTS1xa4/1h/X6+6twIPT9&#13;&#10;sz6gw6RFXPHTuynV9biwve/4ufZbJLobT0LraF51B6bDkGY2VAo/BZvV/sCPacyuejEWKr8Rr8h0&#13;&#10;50ks1SVgXXNM1gkUYMjsT9AqILk/6w9vwuXNKVPRdeRw25M2AvmTQU+dTinQ47R6A3du4Qz16HA4&#13;&#10;6QAiSpiMldKjD0iKjuum9/q5HsSWfK95fqHmBiTjnj1EPM3vVy1yyz29m31s4xRO1Af6TedD5Dj0&#13;&#10;anaXxk21iEhmmSarddOuaobliBySq+nm/wBB9PYzseT7GABjVqeZ6x05l9/eYNzdkiZYgfwqOH+b&#13;&#10;/Lx6FF+mcBSQq8ES2ANgAtuF4PH19nJ2K3RQQoH5DqP090d7uJdMzf4eg13F1/QUBMkSBSPzpBNw&#13;&#10;TYg/4W9lV5tkUZ1gU9OhvsfOt5dDRI3H+fUeLFU70OoAFlFm9IBDKLcEf8V90WFPD4dPS7jcpdaf&#13;&#10;U1/I9BFn8a9FlVnjFg7CU3Fub2sPZHdRFJyy9Sdst99ZtpgOTn9nS1oIBV00b8kMg1XsOQOQpsf6&#13;&#10;/T2YxKJY+706Cd7cfSTsvChHQc57FNS1rqAFST9wX45JvpA+nspuYfDloOh3s+4C5tFYcVoCemHw&#13;&#10;kHTbkfW1gPaai9G3j1A+fWJ11enmxH1/p+Le6sOnwQSD12tLfmxbj+v0H59+8MDj1V7sV09eaBVI&#13;&#10;+oI/2PP+x9+8NevCcuCD1kC2A5Jv9T+eTf3bAFOvaTgjpW7azX2M60tQ/wDk8rBFZif23b0/n8H2&#13;&#10;tsbgxtok4HoMb/tH1cX1MOHU1OOPQi12O+9hSema1TAfLBIv5BFwrE/19m8sXiAFTkZ6Adlfm1la&#13;&#10;GcfpuaMPL7afb1zpZFyNGyTIvksYamJhYowFmsP6H35GWZTUfLqtwsu33WqEmgoVPqK14/y6BPcW&#13;&#10;JfC5HRHdYmby00gHC2508/8AEew9cwPbS44dSzsu5R7rYamHdwYdKPF5CPLUzRy8VMQCsCeG/wBr&#13;&#10;A9qYZUuI9DfGPL/V69Em42T7ZOJE/s2OPl8ugu3nt56GR8lSIRGzfvoo5VifU3H4/Psmv7Uxt4ic&#13;&#10;PPqQ+Vd9F1ELG6PcBj5gdIaOUPbk3H0uf1W4I/w9lgIIqOhi6lePE9c/8b6F/PPF/e+qdRWYn1WB&#13;&#10;P+HF/wDH37p+P4eoxYn/AIoPp7ZLsRQ9O0A4dY2W9iDyOP8AX/PvytTjw6urU6jlR+eLfX8e3CgI&#13;&#10;x0oWVgPXqPItuSfpxb/jftkgjB6VqdQr1i9+631wP9q5sPT/AI29pm4np0cOsMwXk/Q8DTYfT/D3&#13;&#10;RsCvV1YqcdN7KbkBhb+h+p/33+v71qApUZ6XaiFqRjrzArcfSw/r/wAj/wB79+wVJ68pDLUdecAq&#13;&#10;w+lwRfj8/wCv7Y45HWwaGvU3DZGXEVOvVrpme00d7sE/46KDxcH2ptrnwJK9JN0sItzhotBIMg+d&#13;&#10;R8+hgoIKXLQOYWLJURJLDIhAKuLJc/05P09iNFjuVqv4hx6i+8nudtlXxhTQ1G9CD0WLtnbebOWo&#13;&#10;/DRTa/3oGkLBYihbyRSGRiLck8D/AA9gDmbbrySePwFJ4ivAft6nXkPeNum21tUobh20z8+kBQ9f&#13;&#10;VlQ2vIVZUWuIqcam55JZ2H+9D2Swcuu/ddPT5Dy+XQruOY7aP+xQk9LCh2lh8aQyxRySehdctpGB&#13;&#10;P+Df70B7ObfarO1IITUfInPRNNvd3cDSoIB9OnGoyuJxw0NNCrAEiNCuv+oAVST/AIWt7flu7W3N&#13;&#10;HIBHSaOx3C5bXQgHzPSbq95l9S0NMTwbTTELa45sg9R/3j2WS70CdMCV+Z6NodhVSGncH5DpNz5P&#13;&#10;KVtxLUSBCzErFeJdJ/HHJ/2PtBLcXlx8b0HoMdGsVna21NIFT8uoq0RY6yPUTyTYnkf1PtgW6nJP&#13;&#10;TxlIqKdToaNBzYk3+pUf7G/tUkIGAOmmlr1PSnUflf8AYCx9vrCemWenHqQIOL25/wAfpb/Y+3hb&#13;&#10;nzPTXi/LrFNEoRieCOTa30+np9tyR6PmOnEfUaDHTnha3xv43NgSLcngX59rLKXPhHpFuNuJF1Dj&#13;&#10;045Wm1gSIL/Ui9/oRf8AH+w49v3UQcVp0lspmTsbpLMuliP9t/rfj2UEaTQ9HANRXrLGNIB/1V7g&#13;&#10;fUjT9D7djGdXVJOHTvTEX+luAR/hf+ntcnEdI5endQNN/wA3/wBtb2rjAJz0gc1Y9ZY25sSbHj/A&#13;&#10;e3iadNsKjHU4G5VeOSQT9fx+PfukZjIFevPGCL/Q25WwuT/X37raSMCB1AMYX1f7C39Pzce2/DzX&#13;&#10;pWJK4qesbf2ePqbE2v8Am9vdHoGoOnFqCaenXFgovbn6fm4tbke6dWQMe49YywAuOb/T37p7qDOe&#13;&#10;P6/1v/iPx7Tk1NenYxQjpqmUlntxfSb/AEPA/wAPaedSSCOlkZGR1gKE3Jtf+g/wHtOUPTvWWBSp&#13;&#10;HH9D9BxY/wBfbkCZqem5TUU9elvhasRuoYWFx/itv6kf19nVu+a9BrdrZpYtS56FGheKqiANzxwb&#13;&#10;f1Fvp/sPZ7FR0r1HV6slrLX9vUKpoJGl8SRySSObIiRtI7En0gKlyf8Abe2ng1nSoz0sgvlWIu5C&#13;&#10;qOJPAfPPSkwvS++Nx2MGLNBSyLcVGRPgFif1JEoLkX/qBb2qt+XdwujRU0g+ZP8Ag6Id291eUdhB&#13;&#10;Se5E0q/hjFa/LUcDoZMJ8b9tYlUqt55r7gKt3gMn2dPdfqNKtrax/F+R+PYit+ULS3/U3GQED17R&#13;&#10;/s9RXu3vxv8AukhteVrXRqNAdOtvtqcDoWsHjdqYtFoNk7UlyU8agCSioRHTj8XlqXAJ5/J9nVtF&#13;&#10;YQDw9sh1n5Cn8+o13fcOZtzJvebdyECNxDvVvyUH5dL2DZm/Mql8pXY7aWP03McTK9SA41MHYcDj&#13;&#10;6WY+zQWO5Tf2zCFfljoGzcz8n7adNhDLuUxPE4Wv2cf5dN9Rjup9qyl8nkZ92ZOMkFBI1YDKBb1Q&#13;&#10;w/tjngrI3th4tnszWdzM/wC3P28P256Xw3/uNzCgSwgXb7c4Hb4Zp9p7j9o6Z6/uGphX+GbQ27TY&#13;&#10;2NrrEDEJqgg8emkpAAOeVu1x7Zk3sqfDsYdI8j5/l0Z2ntlbyN9dzLfNK/4hWi/m7k8f9VOuNJsf&#13;&#10;tvf7pLWyVlHQysWaTKStQwIp+hFDByePpqAv/U+6pt++bmauxVD/ABY/l1e55r9t+TVMdsqTTrgC&#13;&#10;IB2qPWRuB+yoHl0safp3rvaBEm9dyjLVSi7Y6hYojyX1MvhpSZGA/rqsPz7XJsW22Rrfza29BnPp&#13;&#10;j/L0Gp/c7nPmOqcq2P08Z/HJk08ssAo/1U6fI+wdu4CI0eydrUOPQHSKysijjcj8sYYvUT/qtT8+&#13;&#10;1Y3K2tl8LbYQtPMgdEsnJu9bxJ9TzTuDzN5opP8AhOB+S9I7Nbz3FnDIlZk5zBx/k9Kxpac/gDwx&#13;&#10;8n/DUx49o5ry5nJ1v+QOOhLtnLGzbSoNrbrq/iYB2/3o8Psp0lzM7C2kAjmwFgbcXIH5/wAfaTNN&#13;&#10;fmOj7QoatesYJuGYXv8An/U8/X/ePfqmocjPThIppr1z1Lfkjjj6fj+l/diycadao3l1jD+O66bh&#13;&#10;he+rVe6jgG/+8e6azUDj1vSrZJII8uuwzDVb9AYAXPOoi5t78DTPXioP29ZdKlGLFeBdeAD/AF97&#13;&#10;cq9D5dNhmDqF9eo/GkqG0gi9h/W/vRC8A1B9nTorWpHXNWUaw0gBsNJP5P09+UscA9eZWNHAwfQV&#13;&#10;/l0JmxOn+0O0K6nx+wtgbn3LNO6xibG4uqajJJ0hnrHURAf4lva+12zcLvNtEzD1IoP96J6BvMnP&#13;&#10;vJfKEbTcybpb2xH+hlw0v2CNSWqfQCvR9tm/ytO3amhjz3dG89mdM7djCS1RzuVpJ8lHA3LjxF0j&#13;&#10;RgOAC3149nkHKkjit3MqDzC1an+2Pb+zqAN++9jyvbTGx5O22fcpm+AuDEhPlRRqlYH0oPLh0Ihw&#13;&#10;v8sL44Ij5jO7l+Se9KJyslJh4/Pgfuo3K6XnQxUSqrqQQZS39FPtYF5c2rjpldftlf8A3nEY/Nq/&#13;&#10;b0Fhdfeh9ze21i/cNnLxJ/xXtPqW13T14gqiKf4h0l9w/wA0Lc2FpJcP8d+nOvOmsNoanpa6THQZ&#13;&#10;vOKocqr6YBDCGK25Lkqx+h9sT81OUCWcQVf6VPy7V0in59G+zfdUspbr67n7ebjcrjBZYaqhPEgy&#13;&#10;zGWU5rlUWvqOiEdl9/8Ad3cNTUTdi9mbs3KjP5Go6nJS0mJX1lwIsRjjDTrpvYExlrcEn2H7rddz&#13;&#10;vDpmlJX0XsX/AHkUFPyr8+shuV/bT2+5OQSbBtdvDIceIVMsx+ZmlLv9oJAHkB0DUcSQjyhI0DNr&#13;&#10;IVQutrfra31J/wAfZcoRDn/Ueh28hk7CxOKD5D0Hp1kk8jhJTwhP6Qbfnhh/yL3ckVDqem4/Dj/S&#13;&#10;9OuQk4AZNQU21EXbkk/ke9MdRovVfD0klCan9nXAytfShYgG4/s6PzY/7173kHhw6v4akVYdZjKj&#13;&#10;BfIALi+lh+oj/Hj3ouSKdMrEQ1UOOvTHUATpA0ngHgAi3Abg/wBbc/T3pfOvp05DVDWnmD5eWf8A&#13;&#10;AKenkermc5Lmewf5KOz6id6OYdU/K3sDDxwxBIq2mwOaxOB3ZTGqKBS5kq8nWvEzlm0kreyqA/Ye&#13;&#10;JJPuSZp9PZygk47JZ0anqQHSo4Up1E2/R7bs/P8Ayne28qmSafe4JAB+pGZ7TbfAL/8ACj9HPoPH&#13;&#10;WJBgAdUxBo1UxyX4JNh/rfj2x3A0FQBXz6lrS7MGUfy67sxCXGqJV5tfX+fqo+vva1Ffs61SjGmG&#13;&#10;P7OuIHpd11RqWC/qHJB+uge6q2nh1vUa0YgnrzlFN31K4PrI5VgRxYe7ABcnz62NRFEyOosrKxGm&#13;&#10;7gKoH45I54/17e6OQ+M46UQqVPcKHrgxcjQBpCsmqwHo/ryRz/t/bdXYUUUHThCgl2yT1kMgBYn9&#13;&#10;y9gthcgkW+g/2/t0nFD0yEJOMdcfT5C4BsGVdJtqvbm9/dKAHUeHp1YF6UYd3XtAa5BKqpJIv/j9&#13;&#10;Pe1QM2ocOt+IUoCM8OuakhPICFAcAD6eofk/T/W+vvS0GfTqjcfDbPzPl11a7arBSxJ5P1Pv3xSV&#13;&#10;GKDqx7Ywvkeuw5ZmX6NID6gOLDjgf8T7uGZu0jPTZWmSeumYyLcgMycXH1Av9bf429+NaY/PqwGk&#13;&#10;Hyr+zrgSpb1MSCvK/X6f0v7rUFjThQdXAJXAzXrlHoW+pSy8BVThv62vx70pB4HrzK7YB/bw/Lrw&#13;&#10;Z7BB5FUmxDC5tf6qP6+/UcGhHWiEHGlR/Po7v8vnr7Z/Z3yl6+2f2BkcLidqZGTJR5Su3HU09FiI&#13;&#10;Q1Iwpp8hXVZEMKI3JkmIQG1yL+zjZ5VtpJL94jP4EUj+Go1Fiq8AOJ9cZ9M9Q770Dc7jlKHaNoul&#13;&#10;sJtwu7S3+peQRJAssyq0jSHCqo4nyBqcV6W/83n+TvR/G/cNb3p0zTS7h2BXVktdujFYQzZWOkeq&#13;&#10;Kyx5OhgoUfxfqHk0Epb1gi9yFd22Da+YbE817LA8LA1uLc1BH/DI65pWvD8gM9SN7F/eK5n5R5i/&#13;&#10;1hvdTcbe8YKF2zc1eMLKq4FvcudKCUDBHxE4DMCAKEd+b23fuzZ+M29XJTVWKwMtqSdacrkBFT3S&#13;&#10;IVHAAZR6W4Gr8i/sD7vuG4bht4t5QCsZoPIgDyPz9es0+T+U+WeXOZp96tC8dxeLWRA3ZrbuOmta&#13;&#10;qTkUqKcOi++PQTqUq30YH6ixsASfYQ0aM9TKriThnru45Nvpa35P1592Br1RlIz1ljk/SWNtJ9B/&#13;&#10;2P059uhv4umyKinTrTQSZOrho4EDyVDpEgF/1seDx+B+faiNDM6xx+fSW4njs7d7mYkLGCx9KU6F&#13;&#10;vJ9OwYWmgnrdy0f3k8IlFIBGHjJFypGr8f4gez+Tl1LeMNJKAxFaenUY7b7my7pcPHaWDmJCQXJ4&#13;&#10;09MHr//TJRk4lq6GQCzWFxc/2rare+lkiFoyDw6+cGxdra5B9egvnFr3+thf/XDWP09kLilehxGa&#13;&#10;5HTJK7wSJPCSrRSarf10k3H+29s1KMG4kZ6NI1WRTE/4hT9vQvYbJiqpYZ43BIQal1fn2IbeXxY1&#13;&#10;I49R5udl4EzRMOJPTbumk0Otei+mVf3P+Djix/2PtNex/wCiUz59LdjnqhtH4jh9nSSRg4JH4/4n&#13;&#10;/X9l1SehAy+vXQmaN0dCwKOHufpYfj3YEKQR14xq6lGyCKdC5j6kVNHE4a/kjW/JsdfHs/U6kEin&#13;&#10;j1H13AYblk9D0HO5oft6/WPSs63J/GpTp+vsovlKTjzBHQy2V/GtKfwmg+zpLLI1xqAs30I/p/j7&#13;&#10;SCh4dHjRinb1yaQDgcn/AI19effiQOPVVSuTw69TVclLURVKNaSGQPx9LfkD3VJdEniDy6tPALi3&#13;&#10;aBxhh/kx0L1TVrlMXFVLyfHdv63sPx/r/wBfYgLieEOOP+DqPYrc2V+0RwK9F437if3fukX0ycOP&#13;&#10;yG/2r2Fr+HUxPUxco7iVXwGPA46KD2HgjJBLMkepk5Btb0k82PPsDbnbVBI6yY5G3rQ4iY0FB0Xh&#13;&#10;4jCxQ3Fifrx9STz7CjKVND1OSuJBq9eozqS5083ta3PGm9/94966eBASp6daWARi5HqAvexB9qEj&#13;&#10;ous9F9zIzGi8Opyy+K5FgQPyLcfnn2+GoO7y6QmLxuwefWNmMpLkk3sR/Q/1sf8AD3rUh4jp5FWJ&#13;&#10;adN1ZABeRfqDZvryTzf2xKuk6l8+ltpKT2HqHCsiSB0Vv8eCAR9OfbAUVquT0rkKMml+HQjYpHnS&#13;&#10;M/RSBqFyfoOeP6+zaAFjXoC7gVjdgONep+QwSTIJf1/1Fhxf/D8+3pbZXH29IrLd3icxrjpK1GGE&#13;&#10;DXW6g/0T8/2eB7QNahTQjoRQ7uZVOriOo5xErfQaBwfUDzY3/J96+mPHpQN1jX4qnrE+OeHmSzD6&#13;&#10;kg2A/wANPvZjP29WW/SU9op1Ek0pykTH/YA/717TstOA6WxszjLY6b5Kia/N1uPxf6e2j8+lkcKU&#13;&#10;qM9N8lSiklmJt9b/AF/1xf22Wp8h0sjhZxgdQ2yMfKoLn8abgfX/AB90MlBjPStbGQmr0HUKSrnb&#13;&#10;lWEZ/rY8e6Fz5dLEso1HdnrIszVC+ty7AfRj9B9Pp7qWZhny6TtCsDAp5/5Om6bFz5CRYKSmnqag&#13;&#10;k+OGniaaViP9SkYPF/qR7baKSaiRireg6Modyhsozc3brGgGSx0ig+Z6FzZHxz3XuJ4Z86f4Hjyy&#13;&#10;kw6fJXyL+r0oLqtx/qjf2ebbynfXh1Tnw09OLH/N1GXNvvpy5sStBtAN3KK9wNEB8xU8QD6cR0dj&#13;&#10;YXR21toxxvR4yITga5K+tC1Fbe36hKw4+luAB/j7kLbeX7GwH6aAsOJbj+3h1ihzj7tcycySEXlw&#13;&#10;wjPwxodKUPlTz+Ryehcym4No7LoGrs1kKGggRARJVN4xIyqWZaeGMNLKbAsRErNYE2sDY5murGyi&#13;&#10;8SdqAfZn7Acn8h1G+2bLzJzReC02yCSZz5INVATxZiQiDyq5C1oK1I6LfuD5VL/EaekwWNo8BjYy&#13;&#10;xOS3dFUtlK6MoQqY/bOOljkpwxKny11QhBRwYWDo3sJXHOdJdFsgjQfiepLD+jHjHzdhnypnqd9n&#13;&#10;+7yTZvcbrO95O1P0rNkEUZHEy3UiushBr2W8bAhgRKCrL0zN8ncjUuqvUULr6VLUsApoWAFiVjLM&#13;&#10;R/ravdf63SPhiPyFB+zNP29Lf9YG0gBdVcE+TNU/maCv7OouT7ZXLR+qRbSXYkcm5H9PdZd78dc4&#13;&#10;6fsfbU7dJQA1HlTpq29vIyVc9IZGKP61UkfW9rer+vti0v2LlG8+jHfOVQlvHdBQCMHHT9mYoqum&#13;&#10;E4ALR2P1vYfUi49qrlFkQuOI49Em0SSWs3gfxH+XXW3KxV10bj1C7xqTe9+D7rZSA/pn7et79akk&#13;&#10;XS/YesW7aXy0yVSIdUBswH10n6C3vV6lQHH59O8r3XhTm2fhIP5+nQbGNipIN7lbqD6h9PwfZV4a&#13;&#10;9SDrFaefXjTAG+kE3AHF7A8n6+9GPGOtGTTg8OuLHx3styQbH6L9P6+6mqDT69eqTQdQjpctq/1X&#13;&#10;HN+b2tb3T5dKaSRqGWnXNohwLFTxY/63v3DHTayPWpz1Fbj6Dkk3/oSDwRb/AG/vRFelasCOHHj0&#13;&#10;KezNxedf4fVN/lEQ/adyD5FHP1+tx/j7ObC7LARSZPr8uo45r2L6c/XW2VPH5HpS5FPs6oZCm/zU&#13;&#10;gVauMC17n9a/4i/J9q5v028RDTyPRDYuLyD6GfiuUPpjprz+JizWOdVsZVTyU8v55F7Bv979s3Nu&#13;&#10;txFxz5Hoy2XcZdnvga9hNGHr0B0T1WKrdYBWSByjpewPJ4a/1H9PYbBkgk1+fmPs6l1xb7la+FxD&#13;&#10;CoJ8j5dL9mps3jtaIrLJHpmj4Y3ta1v8PZr23EWqlcdAwLcbRe6dVDWqnoA8/h5cJWstmNNIS0Mh&#13;&#10;HIF/0k/1v/j7C11B9NKafCepl2bdI91tA341FG+fz6adZawYm31vbn/Wv7a6MSh/DkdcPfun1+Ed&#13;&#10;YzGDyOP96t7oUBOOthsVOOsR/wBv7bIoadW6wsLE3sbjiw+nu6eXy6cBr1HkW/N+D/T8W91cHVXp&#13;&#10;ZC1V0+nUY/U/65916e6691YVXrY49YphdeP7PJ/1v6f7H2lYVHTvTaeJDe36vxe3+HuuWX7OjDiu&#13;&#10;Ou5LG3N/9uLf63vaKQc9UiQqDXrGQAT9D9De1xcf09+KqAcdOddOUYWPIJF/qPz/AIe2ethtNfmK&#13;&#10;dKfaO4nwNcgqWaSgfWGFtRp3ZbLIL/j2Y2F61tKA3w9B7mfZE3m0LW9FmFMnzA8h1J3/ALqxVdCC&#13;&#10;KlZpEkRw6jWQoVr6SPzY/wBPbm7X0EkdePn0xyZy9uNtK1YwoYEZNM9AHX70kV3ioqWTm5EkxEaX&#13;&#10;+t1T6/gfn2DLnedJ0QJn59S7b7AlNVw1fs6SlTk8rkGPmqXVW03jgHjWwHGoi1/9v7K3ub25xI5U&#13;&#10;fLo6hsrW2Wka/t6wR0N+T6ifqTyf9cnm/tsQDVU1J9T1dpKYX/Y6mx0Q+tv9gfz/ALf2+sIB7R1Q&#13;&#10;ymlK9T46df8AAW/2/PPtQIj59MFxwPUhIbn6AD+rD62/p7fWD16aaU+XUkQccj6/X+n+8+3hGo6a&#13;&#10;8Svn1kWG3IAJ/qfqP9Y/8U93AA4da1jqQqD6WHAuSfz7900TXJ6g1IBNz9LgEDkD8fn23Kupen4j&#13;&#10;SlemwMY5VK+krYn+nH9QPaFWKMD6dLCAy0PS5o3FZSkWuyjm/wDiORb2fxN4sQJ6DVyPp58cCekz&#13;&#10;WUjxyNb9Nzbggc/W3ssuIWrXh0c28wdadYE44/Itz7bQUFD07J69OEDjji+q3I+t7e1S8B0mkUnP&#13;&#10;Tuh/3kD/AHv2sQ0bpC6knUOsvKn6n8/n6X/p7fBB4dNYPUiN7kE2Bva5+nv3TTKQOpV/pwfpb6jg&#13;&#10;3+v+x9+6RU65uFfi3+v9Pr+CPx791tNScOm6VNJIFrf0PIP5/HukgGmvS5G1rXqI/AIP1/1vyfp7&#13;&#10;Y6VrlR1HvyVvyBe34F/bWs5HTmnzPUCdipF7kn+v0H+t/h7bLUyen4/PqGzFj/hb6c2/1vbDnVk9&#13;&#10;PoQvl1jAABP+JJ5/r+be6aQpr06CDw6zRKzvGkSvJI50rHErOzEngBVuT/sPbkXcwpnpqfTEuuQh&#13;&#10;QOJJAH7eHQ07O6q3xuQxtSYSekpzpJq8ippowgHqIjYFz/rafYn23Y9yuyNEZUerY/l1F3NHuPyh&#13;&#10;sCEXd2JHoRpiOo19NQOkftPRqtp9B0GLhSq3huBY4Y7mSngYUqAfQhpZLufxwB/tvY2sOWIbddW4&#13;&#10;S49K0+3j1jhzN7zXm4ym15WsiXOAzfqGn+lGK/M9C5hqfaOJvS7L2jPnqzUIzVw0uqESGwIlyFSO&#13;&#10;B+RyfZ/bpY2402EGs+TUqP2nqNdzn5m3X/GOat0Wzj/gZ6NT5RIc+XEfPpbR7V33lY/PlcnitoY7&#13;&#10;gyRU2iprRETZi0z2VSPz/tx7Xi03KUfrusC/IAn9v+boKNv/ACftzGKxgl3OfyL1VCfUAZOfLz6a&#13;&#10;KheotruZq+vqt45aL9aSySZBPOCfSdLeID62JF/6+07DZ7NtUpM7/wCmLf7A+zoyhPuVzAois4V2&#13;&#10;uB+BAERp9hGvh+3pqq+56uNDS7XwlDhoBZYjIiS1F/wVp47IGtYc3/1vbEm+vQJZRhB8xw+0Doyt&#13;&#10;fa60eT6nmC7kuX4mlQmOILGp/wAHTdDtjtLsBxJLBl5aRyCZcjM+PoFBGqyU5C3H9AEt/T22tpu+&#13;&#10;5GpDafVjpH7Ol02/e33Ja6IjEsw/DGBJJ/vWafbWo6XND0ttTbsK1W+t1Uytp1nG0DiLUbX0EKDM&#13;&#10;wNyDpA59mMWwWdquq/myeKjj/n6Cd57pb/vMxh5S29iBgSyDVT51wg+wlienqLe2xdqRtTbL2nBJ&#13;&#10;MvCZKviWJi4WxYswaRjz/UA/n2oW926zUpYwgn1P+qvRW/K3N3MUom5o3JlU5MaEn8hSij7KGnSN&#13;&#10;zHYe687qilyM9JTBbCmx4+0j0jkAtES7fX6s3tDNuV5cEqW0j0HD/i+hLt3JnLu0UkjgEjn8Unea&#13;&#10;/wC2wPyHSR1eR9bhixYapCTIzfnUxbkn/E+0oqT6noREBF8NSAPQcBTy64sDdzwQp4tyf6E3+n+8&#13;&#10;+9Oa1I60rcB11qAFzqv/AEt+P8ffqgYYVqOrhS47evKTYSKwBF/pe5F+Bb3VQaZ68dPw6c+vXZJ1&#13;&#10;3IP/AAW3HP8AUe96mZuq6DpwaHrGzBy30FiOP9jyPempSh6sFKgVHXL1WFjYk/pBJPpP4t/j72Go&#13;&#10;MGny9et4rqIx/q4E8fy65atZESo5ZytggZmY/wBAoF+f8PftZY0b/Y6rpEa+KxoB64p+Zp0O/WHx&#13;&#10;e787iqUi6/6y3TmIZmAbKS4+agxMSngyPXVoRNI4va/szt9l3O4o8cRRDjU/aKfKtK/lXqPOaPeD&#13;&#10;265QJTedzi8Zf9ChPjS1zQaI9VK04sQOj4ba/lcTbVxke5fkr3n171Fgo4/PV4+PJ0lTlY0Ugsnm&#13;&#10;qmSMMTxwrc/T2excrxQjxL+bt89FEH/ORyB+wdQFuv3rJN3uf3b7c7JNfXDmiNKrFj9lvAHc/YSO&#13;&#10;lIOxP5Xvx1WVdn7F3P8AJHd1CNC5XKRGPAy11OwQqtRlPHCATyDGjKR9D7e+r5d2zMAEj/0V1t/v&#13;&#10;b0VfyWnRP/Vj7z3uUVbe7wbHayUOgyC2Gk4/sLbxJ2HqHkVvXoMOwv5qXd2YoG231DtrY3Rm2QrJ&#13;&#10;RptnD09dnUhDgRk11TGsETaRZlWBxfkOPZfPzTcSPptEVB/SJcj7BQID9in7ehly190/k3bpFu+b&#13;&#10;ryfdp66mCk28RP8ASILzyU8iZY8cV8uq/N99pdjdl11Rkuwt87o3fU1DN5P47ma+tpyC+ootG8ni&#13;&#10;VdQBChOPxx7Irq/vbs6bmV3B/pUA+xeH7KdZD8t8lcpcqQiHlrboLKn44o0WQkeZcguSfXUCfPpD&#13;&#10;xMFsxBYAW0kekKPpb/D2mQ4oa4/wdH0oLEjh8/U+p+fr1NWYGL0nQFNiLnkf0BHtzW1Pl0lMVJBq&#13;&#10;zjrg8okT0izryCCBdb/6ke7NGACR1eOPQ2TUenXUwSRVa/JWzKLix/rb3pu449OvR64yQePWNvSN&#13;&#10;Au1hwAD9T9T70e1aevHq4FTUnrFqKqL6gGN73UC30N7/AOt70rBQWr1cgF6Ka9cVMyNdANLAlyB/&#13;&#10;X6X9tEOo1VwenKRsADxHWe4aEXcsxBIJAAWx+nH19uAjTSmfXpju8TAAHnTz65RyL4bSchW1MTe4&#13;&#10;t/qb+9qK4J60ysHLJxIpnh1ct0Xl8pvL+Tr8vtnRUcclJ1x8g+tN2UcqRSNN9vuzaTUOTkd3LXCj&#13;&#10;B04j0qAD9b397s3SXepIl+KSxmqf4hHPAy/sDSft6jjnbbTZT7BvsspKjf7aMKdNIjPt26q5FKNS&#13;&#10;V/AB1EjsxQnqmhDrLHUFIXU/0Atf6CxJv70spPdxB6khl0Np8uuUYEh8gYxBm+l7gW5+h91Uqwxq&#13;&#10;p1p+weG2adYHFibuzKxu3A5ANvz70x09OJUiqDNPPrjIBZisjMrEAA3Vhb6Dgj3ulBWvVkNWGsAU&#13;&#10;/n1gaMEg6nUn8AtY/wCt9fbJAxVj+XSgsa4AP29ZAWT9twdLWFm4bV/qrnnn6+3VFB00UDjxEwR1&#13;&#10;0GZbkqFDf8GUgfRSbe6CqEsOtnvFCQeuluWLEckf6onUQSQxv/vfvytjPHrbZQU8uumLHn9P19Nx&#13;&#10;bn03IH+P597NKEeZ62FAFCKnrnE8eu7XYIBrtwT/AIj+tvfkwKnBXqsqvpxivAddmRLkjUy2AH1A&#13;&#10;IY/Xj3vWpbUck46osbgADB66j0m6hlVblbte4tz+ofj/AFvewFFQOPp16QMpq2esTeia4dSBwtiw&#13;&#10;ubXuP+N+6EUYH16fqZIu8Y8+svN9RJsLXAALEnn68e9rWpPl022kAKo/PrA0l9JOpVViCdV7kC4u&#13;&#10;o5490JGsU4Dp0DFD1mBJkSz6SxW3N/8AYWH19uBicKOm2VChoOA6GzrHqjf/AGfsrumLYWIrctPR&#13;&#10;bByWOzM1NCrrS4rLUrwVX+USghGdAVFgTYngj6m237bdbhYX0VpTUYmSvmNSkGnzIBp8q06jTnTn&#13;&#10;flfkrmflmXmeVYohepMgOayROpUsB+BXIqSQAaZr138SvnX8levexKjB717Bm3R17PR02FzWwexq&#13;&#10;ypymJ+7x9ZHjIYtrBkMVFFJC0jT6V0lkUBLsApZytzVv0W6vFuU2qFhpYSGpVlOkeGRwBXLVwSB6&#13;&#10;gdHnv59232g3vkiPcuT9s+j3IMZY7qwUL4kMgaVvqkc6pmRwoiYUYK5bUNNSe/fvxR+FvzpoM7u3&#13;&#10;pbc2P6O7qepmo85gaGroK3bldnY0vKK7EwP4oWkJ1sAschUhiORcX7jyvy7zSklzYMIZ8hnQg0YV&#13;&#10;/tYxj/bYNM+fWM3Knv17+fdsntNi58tX3vYQqPALhJEbwGNQ1tdMNQVfh0sXjDAqrUBpQV8nPhJ8&#13;&#10;iPi5m6mDsrZVfLt/zOKHfODgmyO1sjCWvHKK6EHwFhb0zBbfgn3A/M/JO/cvytLcx+JCcrNGCUP+&#13;&#10;mHFT9oAHXVr2X+8x7Se9dgkfK9+sN+V77G4YR3anB7FNFmWv4oiwI4jooaAOebFb8H6f7EH/AB9g&#13;&#10;8LXJ4evWQpDJSnn5deVQGIZSCbhCf6X+nuyKK0bqhbUejL/EnondHyI702b1ds/NbfwGXzFYs38V&#13;&#10;3JUrSY2ipIZkjqahiba2UPq03HANyBf2KOUtlud53hLe3dY/DGtmap7R8QVeDNQYHULe/wB7mbJ7&#13;&#10;T+2d7zZvtrNdw1WFY4MFpJKiMO5xFHqwznhXq3j59/ycO6Pjxjsf2Lhq6bsTatXiEr81l9tQJO+P&#13;&#10;CINdR9tSswmhuGuYxdQL+oc+x/vHJ9vuUb7hsczzeF2yoV0SL/SKDitPT+fWHPsx97a3i3OLkj3E&#13;&#10;sYNomvKSWMnjeNaXCOSFRZyAkcgYaSHwzClev//UI/RTrPApLXV0sRcfUrcX599LI3DpX16+ca5i&#13;&#10;aKYilKHpDZiAQVUigWVvUv8AseQB7KbpAknyPQp26XxbcN0mplDXUf1a9/8AEj6e0LYc16O4yVNf&#13;&#10;Pp42lkPtqmShkcBZCTHqNxc8DT/th7WWMxSTw24Hov5gs1mgFyoyvGnQpyxrXUc9NJYlkJTgE6wO&#13;&#10;D/t/Zy6B0IPQDjc21yk6euegrmU0szREMrIzKw/1jwefZFINDUPQ7jImjDrmvUZnJ+p/xt7bLgcO&#13;&#10;nglOA6EPadX5KRoC1zC5Ata5UnUvs3sJNUIUn4egjzBBouPFAoGH8+sG7qcPSCbSS8LBrj6/0/Pv&#13;&#10;V4uqMP5r/g6c5dm0TeHXDf7HQbt/Q8/SwP44/NvZSGUDUPPoafPrEzgC35F+APp/t/bTHUajrYWp&#13;&#10;z1wD/UNyD7105wGOlttfJemShlb0N+hTb6f09mtjMcxt0GN9shUXMQyOPUbcWMFTBPTMh1WLxsRy&#13;&#10;LXP1Hul3EGBr0/s98YZUnU44H7eiybswiyQzxtGfTdCG44/H49hO+tg0ZAHU7ctbs8UqOrenDh0T&#13;&#10;Xc+KbHV9REVOkOdJ5sQR+P6/7H2AL6ExyHHn1lTy9uK31msmqpIH7emOmp/q7KSeSt9ICgXHA/1j&#13;&#10;7TxRArqPRxcTaKKvn1MPAJa4JH04At9bC3t/uIoeA6TBi/aOPUCRpJWsgYoD+Awt/sfaVtTt59LE&#13;&#10;EcSZ49OVJTM4Ku1hf8HkH/D2pWMaR0gu51rVeI6cfsYjdXXUOSSzG314ta3twoCKHPSA3kpNeHUX&#13;&#10;7Wz+NUJ/pZbC1/z71pX06f8AqGZdROOlLjUanAjNkvYkkm4v+ePaiLUvy6Ir6RZm1jPS5ojSvCVm&#13;&#10;bUQtri3+wJ9mK6Kd3QPu1ukk1wjptyqU/hkCqCQAysQBY/RbEe25gNJIx0u29p2lBcmnmOkJ94SC&#13;&#10;rSAMDyASv0a5F/ZZXOT0MBbMvwgnqJPUxhCTIurkfqueTbi/vRZRgmnSmG2mLBtJp0zyVSfUDUf9&#13;&#10;pbSP9jb2neYVoOjWK2bzNOmyaRmY3CgEX45tfj8f19pydRqejKJFQVBPTfPSQMblbkqPUDZuf639&#13;&#10;tsqkZ6WRXMowrU6hNQLzpJX+txYA2+n49taF6WLfP+OnXSYuadkihEk00pCRwxIXldm4Coi3JP8A&#13;&#10;re/CFmYIgqx4D/iutvuKwxmWfTGiipYmgp+fQ27H+O+8txPFV5IDB492W0c6lshMpsQY4RwnB+rH&#13;&#10;/YexFt/LF/dAPL+mhP5n+X+XqJubfe7lfY0e2sW+smUeVPDr5VatSfsB+fR2Nj9Gbd2lTiSjoEFU&#13;&#10;6fvZCrZZaqWx1Nd2+gP9Ft7H+3cvWditY0GoD4j1ilzZ7sb7zPLoupmMYPbGvaijywOPzY/s6dN3&#13;&#10;bt2R1vRiuz2UosfruaaCQ+WvyBBKhMfjYg00xLAqAiHng2Pt2+3DbtqTVdSKpPlmrf6VeJz8ui3l&#13;&#10;nljmvni6NvstvJNpqWYYjiApUyytRIwAQSWIx3Up0UzsL5TZSRZaPalKmBp2JKZLMwipzswIDrJj&#13;&#10;tvxHRTqVIYPXOrEM1oldLEE7lzhLpKWKeEOGpst9qocD07jUcaV6yT5L+77YBhc8ySNeOPihgJW3&#13;&#10;U5H6tyRWQ18oFYVoS5Vuir1O9svmK2orpq2vqcjOGSXMZWsavzUkLMX8EdU4VKZDyTFSRRrdmsAG&#13;&#10;PsGtuU9xKXkYlm/Ex1N9lTwHyXSK56yIg5T27a7SO0ihjWCOhEEUYjgDfxMoJaZqY1TtI1Aor2A9&#13;&#10;J+oQyqzMxZ76izetifqSxP1/xv8AXk/n2nnTUurzH29G9s/hkKML6DGP9X+bpsjq5I2sXKtf6aiA&#13;&#10;Rf8Aw9pFkdfPozktUkFQKjpU4zOyqBC7E2tpOo/QfXj2vgumIoxz0Hdw2dCTIv8Ag6V+Gzjw5Kkk&#13;&#10;1lSWC6iTYg8i9/Zhb3LeIONOgruu0LJYvGwrQVpTozeEqvv6XxMVPkitf6E+m9/YztpDKmg8Osfd&#13;&#10;1thaXPiDGk9NsLzUVaknKeN7P9bNc+q9+OfaYN4Uur59GEqpd2bIc6hjoRXp0rKR/oUlj1C1iVNr&#13;&#10;gG3Hs3KrLHnNegJFM9ndCmCrEdBJUUrQTSRMAXSRlAAFx/Tkf8T7ImQoaN5dShb3SzRo/qvHqO6f&#13;&#10;Ucj8jn8fm/8AxT3XpVEVY1PDqBIW0km35AAPFz+be25BUA9Pq2rI6b/0uPVc3vx+D7b8ulhNY6dZ&#13;&#10;Gfmzm4sTfgcf0Fveum6HTUdYj+Qt7f4ge/fb0/Hrp1wjkkp5Y54mKSRurKwF7WN+R71qZCGU0I6v&#13;&#10;IscyNFIO04PQw4DMw5ikAksJktHUx8WJ+mq34H5t7P7a4WdMkV9P8vUVbztL7Zc6kr4ZNVb/ACH/&#13;&#10;AGK9TqdvtJzTEkwyFnp2P9nUeYrj/H6e3Fop0+R4dJpl+qhFx+JcMB6evSB3zg9NspSIOWtVIouA&#13;&#10;foHt7K9ytseKgp69DTlHdg1duuTgfCekFico+MqFbUWgkOmZDe1rkax/j/Ueyu3maFqVx0M9y29b&#13;&#10;2ErQBxkHpT53F02aoGA0srprikBvoa2oMP8AY8e1lxCs6UAweB6D20bjPtN4AagqaEfLoA6umqKC&#13;&#10;okpZ00vGxtccMpPDL/h7DEitCxQ+XUyW80F3ALiPIIqft9OsSnUOOT/QfW/9Le/Dh0oYhB1yseeD&#13;&#10;+b8fTj8+99NmRSOozAqef9f2ywoenuuJFx9T7qMGo6sDTrAVtwRcX+v459ujvGePTsb0ao/PqHIl&#13;&#10;ibf0uefz9T7a6Xg1FR1j9+631jP1a/8Aqbfjm/thwAcdPfMdN8y6Wv8Ag2sLHj22uDp6WxMGWg6w&#13;&#10;avqAeRe1r3/2x936d656Tb6H/W/PtsuDj16p4icK9cCo+lgrD6gn/inujR0FRnq3lUddaTY/Q/7E&#13;&#10;j/iPbZHr1sUGSOm6soln1BkDAi9xza4+hB90ZAwo2el9pdNFkHP8ukZkcAD6ljJIvxaxt7K7iwVj&#13;&#10;qUZ6E9puav2sadMX2fhYhl08/wCx/wAOf+N+0H05U0PRj4wYVr/n6zCEEelD9fqQQLfm3Nvbqwjh&#13;&#10;1UymmOpEcH4IvxyABY/4n28sQXppnqc9Z0hF7Bf99/re7gAdNs9OHUlYRY3uPx/vre3NBpXptnPX&#13;&#10;MRLf+o/Aube/Ba4r1UyMRTrnoUfj/D8+7FAPXquo9eVdIte/N/e9KqPXrVSeoVTGCDb+oJAvz/tv&#13;&#10;bLjVw6UIemedPVcXvYfXgH2XyCjGvS5DX8+nbCVjwzaGcaGI/wBseLe1ljLp7H8+kG426yRkgZHS&#13;&#10;nr6VJo9YH6hquB/trH2ZSxhkr0TWc7KwQnpJSx+NyLG1yPyefZa60PR8rllya9c6fSACfoG+n5+v&#13;&#10;++/Pu8fDPVXBIx07RuCPrcfg/Qf4/X2pU6h0lIp1IBA4v+P98PbyMFWp9ekxUhiB1kU3HFzbnj8e&#13;&#10;7aqmoNB1Ug8D1JSU2Go3P5B+vu/zHTDoDinWTyfQ25v9Pxb37pvwl6xOwN729QNv6Xtx7908gP4f&#13;&#10;LqJIl1N/9h/xUe2XWmR0+rlOm91CG/qDE/4m/wDTn2lKGuOlikt1FlOpgANbE6VVQWLMfoFAH1Pu&#13;&#10;tK1HE+nn06KqCT5CvECn214dK7b3We99zsn8MwVWkDEf5XWIaSnCXsWUyDU1v6BT7W2my7le/wBj&#13;&#10;ER82FP5dBbeufeVOXgTuF4msfgTvYn/a4/aR0Pu1vjA0hSo3ZmCkYAZqWhYU0a6uGBqZLsx/4KB/&#13;&#10;rf0E9nyOBSTcpB9g4f5+ob5h+8CkZa35ctgx8mkGo/kq0H5E1+fRj9rdY7LwHjj23tpslVoPVPT0&#13;&#10;pmbUGsxaum/2BI1f4+xlZbLt1mQLODWw+X+Enh1BPMPuDzVvQZ98vxBGfws+nj/wtc8OH+HoXKXa&#13;&#10;ufMIkq63GbVolUeQq0dRVqgF765CEW6/2uefx7PVtLnRVysSfbU/7HUaXHMOzrKFtopdwmPkQVQn&#13;&#10;7ANR/wAPr001Nb1RgGMlXVVe78ojE+R3euXyD6EqbQKb8EAAH2neTZ7ZtUpM7fPOf+L6Nbe09w95&#13;&#10;otpCm2W7cABoND8zVyKefTPkO5MmU+z29iqDB0iBo1Z0WaZQfUFRQAi/6wBt7Yl3yQdltGsa+pFT&#13;&#10;+zy6NbL2usA5uN7uZLqU5IB0r+ZyW+2q9JqHB9j7/nDLFmcnDKykz1TPTY5bmwYCXShA/BVT7SpB&#13;&#10;uu5mo1EH7QoHrTo8m3Pkfk2LSzQ27AfClJJD8sVNfz+3oSqDoujw9PHWb33PRYynI1PS0cqLIwIs&#13;&#10;yeaY3J/BCpcf159msPLkFsNd/MF+QGT86/y6A177t3G4y/S8qWEk7g0DPUqPsQYA88tT5dKCn3D1&#13;&#10;fs79vaO2hmK6A8ZKtBUaiBZhU1Idyb/6hbEfke1KXG0WPbYxeI38R/y9Esuy8/czsW5jvvpoSP7N&#13;&#10;CAfs0rQftPSazHa+8MwstOtXHiqQGyUeLj+2BS5Ok1Desgfi3tNcbzfS1jDaF9ExXo92v285Z22k&#13;&#10;rxtcS475Tq/4z8PSAaZ5XeeoMjSyH1zSkyyM/wDwd7k/65/3j2WM+ruatfXz/b0MBGIkEcNFVcAA&#13;&#10;UA/IY67UqdV76h9Lg2Fhc8H3saWGMEdbOvAGfU9d+TVpKEALyxH5H+v/AMV92DFh6EdU0aRU5qaf&#13;&#10;Z1z87DVcLbj+vC/1J+g9+EhQ6j1VoRWgrXrEXFyqsddrlQAFAsObD68+6iTuoPPreg0qcdc2U6QW&#13;&#10;bn6BQR+n6n6c+9iqjU2etA91I8evXDWAQdNrH0n/AF+Lm3uobNa1+XTlFZanqRGlRUSrT0sE1XWy&#13;&#10;soip6aF55nJPCpDGCxP44HtxS8jAKpJPAAE1/IZ/l0xIIoAZp3WOJclmYKooPNmoB+3+XRnuq/hR&#13;&#10;8mu2zDJtnq/NU+NqSoGa3DEcHjVRjzIz1oDlbc8IfZxa7Bu9wNTx+EPVzp/YOJ+yleok5r9+vavl&#13;&#10;cmKbclu51H9lagztUeWpf0x9peg8+jtY/wDly9SdR0gzvyw+S2zNmxQxmdttbYr6aXJThBrlgjMp&#13;&#10;aVmA4PiiJH9Ln2fQct2FqPF3GWpH2RKP29x/Ify6gu9+8rzpzbcHa/a3l6Sdyaa5FkuGFTQNpi/S&#13;&#10;j9f1JAD8+s/+zNfy9fj95YejOhsl29uakDrT7r3uBBi2qI0usxmyYkkdGP08NM3+IHvZ3XYtu7bB&#13;&#10;A7D+FQf2O/D7VQ9NL7UfeH9xD4nP+8jbLZsmHxKtThT6a1Kxkj/hsqmnqegJ7M/mgfKPe9PVYja2&#13;&#10;bwXUu2ZFkiXE7Aw9PTViUrgBEOWqwzq6rddUaIDf6eyi85nvZW/QVYvn8Tf70eB/0oHUlcqfdZ9t&#13;&#10;dkCy72J92l8/Hfw4ifMGKHTVa+Tsx/pV6INuHde5N55GTLbszmb3LXyvLK+QzmRrMrUeSc6pTGal&#13;&#10;m0Bj9VSy/wCAt7ILi7num13DtIf6RLD8ga06yC2rYdk5etBY7FaQ2cQoCsEaxBqfxaRVvtYk+dem&#13;&#10;ksDpULdAhIP0s1yOF5/B4/w4t7oxAOn5fz6XAEmrmhz88H+f2HrhdbXDeq/Fuf8AXBBH9feu0EKO&#13;&#10;PXiSBpOR69cyPoWS/JAsb2vzzb3c0qAR1QVoSDSnWQyIhGv9AWzEC97i68H3omhz59N6a5HHrxAC&#13;&#10;qBwtrkcg883sf+I92Y+nAdeUkk6usw+mohihFvpZj/Q+3tYYEDj1Tzp1HClyAt1I/wADc/m1/bIz&#13;&#10;QcKCnTw0gF34deR3BIH6jcM1+TbjgH3oBsrj7etMoGT1xbUx/Ve30PpK/T8D3pwzClc+fV0KKOGe&#13;&#10;uk8iqVXl5Ba/9CT9NP8AthwPflVlXQDx9evEoz6m4D067CuFs/1X+ikck8kH3rJFPT+f2daYrWic&#13;&#10;D1kBUJcAlrkC/wDtJ1c/nn3dDoGK9UNS3y6uR/l85ls18Gf5nHXMVC9W9P1n1tv6OSNJWcS4/M5H&#13;&#10;BmBVC+IWFWZLltfpHFhf3q1mVN9tEHxyRXiU9R4BcD8yoA+3qNfcvabh+XhvLMFt7Pc9lkNQSwZt&#13;&#10;xigL4bC+HK4PafLuGR1TlrUlTItlFtTDnVYfpFv94/w97oAKefUjlTkDJ+f+r06xCQByoU6DcoT/&#13;&#10;AIDj34MR2049WZTTPEceu9QfUAhJuoCgcC/H596DEHh1oAjicddSDSx1sGIYkkD/AA/w/p78yqSK&#13;&#10;nq4OPt67LEIjRrqEf0ZRZgfzf34lQKpkdbVe4o5ORw/y9Yy0jOjlmJb1DyKpIFha9/6X9+1cD69b&#13;&#10;AjVdGnrMXZ3QSlVuiggaST+D9P6+9jSDRumwoRToXNePXFBAJdRUePSwHkBJW4tyRf3SgDY8+vN4&#13;&#10;hj0/4OsYDc2VWFmHKECwNxb/AIjn3upqcdOage0GlePXFrPdj6H0gelQbkHSAbce/H4SfXq6hlwu&#13;&#10;R1lKaERiP1AaBcEaQebkHg+9aQq1HHqgkrKVHUfyvG4XQXVl9B4IJHumVarefSjSrpXUMeXn1jId&#13;&#10;o/XYMWuL+kIAb8/7C/vVGPH+fXg4VgUz8usy3DCINraxJYDgD+z/ALb3YHRhuqFQxLHHXEsGYAKG&#13;&#10;41cgcfi4vcX91Yq2R1elF+zrlGpXUoOq5IUEFiPwLg8n/Wt72VYYGa+hp/Pptn8SgAzX9vy/PrYb&#13;&#10;/kpVG3Nuda/Iqv3bgaLc1PvPLbR2jHR0k2Vm3HjccKWtr8/mF29QUcpq8dFBHEKiqFSn2xP+bk8h&#13;&#10;KiDbbLdp4oHs5/AiWSSRiUWjMqqsURkdhQkSNRaNrNRVdI1Yl/eK3zlGHdX2zdNvN9ezWkUFv/jD&#13;&#10;oIIZJZZbq4jgjjfxniFvEHd5IfAjZWXxdbmJDfzL/wCXVsjdS7+y3S2Dw+0uxeuaWiztRs3bmTxG&#13;&#10;bbcuJydKK+irGmxE0jQGpRg0YkKSaxZlBt7Mtx2W15p2Nb+y7bmjEEReEXKkhkZGCsrVBoaCtKgk&#13;&#10;Z6DXsx7480eyfuH/AFM9wpDJs906x65LlbpLaN1V45IrmNpIp49EiF1DOVDaWCsGUUY9B7iqurt4&#13;&#10;43a3Ye9MJ1hmosnJ4d3VWOGQyeLiL+eVtzUckDy1sYZY0+3YeMssdxZQfYQ5cuG2W6Fluky2sobD&#13;&#10;07hj/RARRxwxwwPt6zT93tltufuX5eYOStrn321ZAWtEkMcUppp/xVkcJAaam8Ud+lnApqp0fDff&#13;&#10;80rG9M75xOw87icT8kPj5ncFjqLOCtdKrIxZRKZKXM1+Fp6+LQKeeTVPHC1S9vWqeNQiexJvXuHZ&#13;&#10;bNuMVs6i8tJVAd1pUN5kIVClTntr9nWN/If3Kd29x+UbrmGxkk5T5nsrh5IYGDCAxli0SvMkhkjl&#13;&#10;RQFaRI1HAtrJZglqz+Xx8OPnxBW9j/B3s2j2RuxpWq9ydP5aZKbRVPeaSipMbWkS0spN1URAqT+P&#13;&#10;ZNc8k8l85xnduWpxA1ayBMpUnIeM5hPqwBWv7ehftf3pfvH/AHZbpORfvB7M+6W4XTbXjGsjIMAp&#13;&#10;cR/p3KD+Fysoxk+dSnyE+HXbvQ25qjAbh2juONqSeSH93HztG3jNvNR1ka6KmNhyCnq+txwfcc8w&#13;&#10;clbps0oURs6A0DAVx8mFQw/n8us6vaH7yHIPuhtS3tpewRyEVKmQKynNVkjYho2Br8XacUY1HQHj&#13;&#10;Z+5tmR0+fyseX23T1EdRFT1smKlWKqiq4TBNBqrozEwljZlKMpuL8eyT933u2gXk5e3Bxq01B8ip&#13;&#10;rjI6lBuZeXuaZX2Xbmhv3QqzIsy1BVgyN+m2oaGGoMCKcARx62bf5XH89LbfXOwh8YPljtmn3T1K&#13;&#10;drZTC7V3bknnrN14nBbY2qrR4LD0dJSJS5GIuqj7NjBUUkZvFJVRlKWEW2W8jeNxtbhr02FxbL+m&#13;&#10;SFCSrAAXqEjJdtHFTQABaVr24Y+633fRyrsW9ty5skW/W+9zPJdwqzrLbz3cpETQtPd6bONZj4jX&#13;&#10;CI/itI+sRlNUv//Vrp2jlhVUMN2F9OlvyQQLc++jVjOGSlevnu5h25oLl8cOnLcUYkiSdbHQLG39&#13;&#10;PqST7veoWXWPLpBs7lHMTefSFkvyf8Cfp9f8fZS1dWehYhoaHprlkamliqIuHiKPe9rhTYi/+t70&#13;&#10;SyEFT0sjQTRtC/BsdDFhsp95SU9QjamIGvmx+nI9n9tN4sYZvz6jrc7H6e4aJhQeX+Tpo3TRlHSv&#13;&#10;iFkmWzkWOl/zz7SbhEK+IB0ZbFdAg2rcV4fZ0iiwIFxz/j9PZeXoaKMdCQfLpR7WrPDXGNiQJVFj&#13;&#10;ewLfXj2r2+QLIUPnw6Jt9tvEtg48uhAycSVVFMhsS8bBQRc306h/vPs2kXVGw+XQSsnNvdK44A9A&#13;&#10;vIWQsp/UrMh/qNPF/YbYEHSfLqSV0sARwOf29YP8T710513b25ox1rrnTVn2tTDIGsQ45BBAH+Pv&#13;&#10;QYRtg56rNb+PCy08uhIqZBV06VKm7hBqtze4+un2byESxh16B0CG3mMR4V6BbeFCAzyqhAlUhrfQ&#13;&#10;E2J+o9kF5GKGnUmcuXWBGTw6KVv3AmaUzqo1BiCbH8/TkC/sFblbajqA6yV5O3jwkEAahwegjbHG&#13;&#10;NiGYnm3FgPT9Rz7ItBVs9SSLzxRq4nqLUKoIjUDUOL31WH0sQPeznpVAz5ZuuMVOTe68AXDE8X/w&#13;&#10;/wCJ91AAFB1aWcYqep0cGi5JF1IPA/oPpf8Aw92p0kkl1Ci9OUYh0k8vYWHP9P8AAe3U0/b0XyCd&#13;&#10;zTgB1mK+hpFUA/4/X/XHu9ABUDPTWpiwjZsdQJaooCxa1voOByBbm/tlnIyT0tjtw1FAr1zx2dEU&#13;&#10;oZmBJ4ZS17j6C3vcdwA3Hr17speKmk8OPT3X5AVMJMSm+kfq4H1v9Pb8soK48+ieysTBJpc+degl&#13;&#10;y/nSQupZRf1BTax1Ekn/AIj2SXOsNWvUl7b4LQgNk9MDzzBtWsn/AIMST9fx/t/aYOznuOejZYo+&#13;&#10;FKdYmrKhQCG4/PH1/p7s1QKg9PRWsMj6Djrv+ITAcqrcW+n190EprU9W+gRh24r1mgrKmpljggpZ&#13;&#10;KieRgiQQI0juzWAAVRf/AIr7cDs50oKn5Z/bTpme0htkMs7hEXizEAflw6MBsbo3c+5Hgqc2rYSg&#13;&#10;cavEy+TISJ/QR3tHceoFr/61/Yj27lq7ugJLmsafLj1C3Nvu/sOwq0O0n6ucY1cIgft/F+XR0Njd&#13;&#10;NbZ2vFG9Lj4kmVVMlfVqs1TKw5B8jgkf7AD2Ptu2G0sVBiQV/ibJPWLPNXufv/MU7fUTsVOAikhR&#13;&#10;+Q49LXce8dj9fUSVObylHRO4CwU1nqchWuxIVcfjaVWnnbhj6EIsCb+lrGFxuG37XFruZAB5eZP2&#13;&#10;KKk/kPn0GNl5U5s5yuzb7RA8oU9zU0RoMZklcrGnEfGympApUipXt3fJjLZNZabbdFJt2iIGisyK&#13;&#10;0tRuKUEHyMmOjMtPR29JBnaR+P0FTwEL/my4nBjtVMSN5nLH50zp+VfzHWQHLfsTt+3lbje5hfSi&#13;&#10;p0Rlkt1yMeKQkk541CKi+WoMMlJ3Nlq7IVdVkpZZHylVEIqnL1M01Zl6iEJoSOTIVBZ0XTZSkOgE&#13;&#10;WBvYWBN5NJI7OfjONZy37TUgfJaDrJHYtutrG2jsI1AgibUkKqEiRuJIjUAE1rl9RFTSmR0CVVC0&#13;&#10;Uzh7kszHUxJJ51HluTyTz9efYadaMQ32/n69S1auskK6MBfIYA+wcB/q9OuELmKRWU25+luP9f8A&#13;&#10;4370DQ16cmQNGQc9KBZNSq34Nr25/H0/1/aoSFlz59EbppOlumith0OJOLG545P09p3FG6NLOTUu&#13;&#10;k9QkldGDi1x/r+29ZDYx0peNXGkjpS0NaZAki2DxlTa5vdbHn2uhlJFCc9EV5baNUTDDAiv29Gq2&#13;&#10;DlhVUlNIramATWPzc8EexttkwZFJ6xx5z2429zIpFPToQcpRr52dbaZl8gBtxb6gfn2aTxgNqpx6&#13;&#10;A223beDpJynT/gJTPSmnZiXiI+n1I4sPau1IaPT5jom3qJYbn6j8LZ/PpPbkxniqlqlHplFmsCAG&#13;&#10;A4H9OfaO9hYOWHDo82K+Elv9OxFV4fZ0lJ4eBe5Njp/r/vHsuKlTnoSQSkGg6ZZYyf6kn8f0/qfd&#13;&#10;WGoU6OVZcAHh03PCQ3q/2Nv6+2SCvSpXoKDrsQljYEn6f7AH6f7b3oAnh1TxdLEkdY2R0uSeBYW/&#13;&#10;3j3ojOcdPpNqIHWBz/vP1H/G/emApny6dFCft69j8rPjKxaiFiFBHmT8SIG5FveoZjC4df2dVvtv&#13;&#10;iv7Q28orjB9OhlpayHKU0dRGwIdQUYH9DkfS34/x9nyOkiBgcH+XUX3FrLt1w0coPofQjHUzStbT&#13;&#10;ywVCg2BhdGAH40hgD/sTf29VGXS+ekGs2k6zwkjT5j9o6AbcWIlxNdJA11gkZnifjSyn8X9hy4h+&#13;&#10;nlZXHxcPs6mXY9zj3KyWUEa1AB6kbfyqwOKGpc/bysFjJsfG315J/B92t5dJ8NuH+Dpvetu8YG6h&#13;&#10;HeoNfmP8/WPeG3VrYWqaZAKiANIGIs0qHm1x/h7av7VZI9ajI6c5W3o2sotrhuxsZ8ugZV2jY3Uo&#13;&#10;4JXSfqGHH/FfYf7ozRvz6lI6HWqGoI6k62s3+1/Xj+pv9PbnTJjA8+sUiH6niw+hFvdHFcjp0Mpw&#13;&#10;D1h9tdW66IuCP8Pfq0NetqaHqI4BBve9rXFrf7H3tgePr0uhJ00XqIwsbf7b/W966f6696+3rYJH&#13;&#10;DrBIuoaW55uDbn/D2zIADjp5XIyOoQCg2t6tQ4ufofof6e0hwc9KixKazjrt2KkaeB9eRfn8+7IK&#13;&#10;t1qJEZa+vWCwve3PPP8Ar8+3yPTpRSmB13f/AH3PuhTVxPXqdeCMzC6kf4kgAj+vvTaAaEdUZ0A4&#13;&#10;564vBr4ZQb8Mbm1v6ge6UX59WS4CmoP8+matxKvdlUX5/wCNG/tNJArCvn0b2m50ADHpOTULRk3F&#13;&#10;gP8AXv8AX2kaFhw6O47lXTVXrGsYH+HP491EdePThfrkFC/QAe7KlGr1UmvWVUvyeB/vf+293611&#13;&#10;z0gcge/daJAFT14qCb8+/de48OHXZUH6/j8/4e/db6b5wOD+eP6/4j2y5q3T0demeax+o/w444Ps&#13;&#10;vlGR0uQ1GPLrBG5hkDC34t/rj8290Rirhh04yh0oehBoZRV0qqzfRAD9Prf2fxN4iAjoJ3kf082t&#13;&#10;fXppraUKzfS3Jt/j/UH2xNH8ujC1n1KPXpqChOPpz/xPtOBQY6MK1Fepi+kAgqbjkWsf9f3sGhr0&#13;&#10;waHqYpJ+v+tx7UDpgjux1y/4nj37r1K8c9dgn/VEC9v+Re/dNsVBpTrMCeBe4+gsfz/rn2+prkHh&#13;&#10;8umqL9nXnb9Go2H0/Avfgc8+9eKvEGv+HqqZJUZP+r/Vx6UuE2ZufcTKMVhq2pic2WoaIw0xF7Mf&#13;&#10;LLYcc3tc+1sFje3mIIzQ+Z6Id35r5d2NCdyu40dfwg6m/wB5Gehu278bcjVqtVuTJx0kQALUtFp1&#13;&#10;6L3YPUy/0/qo9iC05Oll7r1wAPIceoj37352+AmDYLcyvwDv8v6P+fowO0+mNpYRkbE4E5KpThqm&#13;&#10;SH7h7txqapn4AP8AhwPYpseXrC2AMMOpvXj1CvMvutzPu4P7xvBBGeCAgY+xc/5ehop9n1dNAJay&#13;&#10;bHYClQBpNWmSTQBobliACPr9D/gfYhSxcJrcrGv7T+3y6iiXmW2nl8O0SS8kJwBULXyxnj86dNdX&#13;&#10;m+uMIP1z7nrowGIAE8Qk+huXIj0m34JI9tPc7XbYNZG9ejK02jnjdqaQtjE3ke009afF+ynSbyfc&#13;&#10;GalhMGBx9DhKYXVXCiaoAtZWXhVBAJ/BHtBJvc7Yt1EY9aZ/LoQ7f7ZbYkgm3mWS7ceVaLXzr+I9&#13;&#10;JSnoN5b3mtHHl83K/wBGfyikUk2Pqk0xKv5449pFh3C/aiK7/wCDoQzXfK3KMJYtBa0HAAaz+Qqx&#13;&#10;/PoSsZ0RVwxR1u7c1Q7fpE9TwxvG0/19WqVwEFh+rg/19msXLrqNd5IIx6VyPl9vl0Br73ct5pGt&#13;&#10;OXLWS7lPBjUL+SjJH5/l0o0qeo9nooxWMbc2SQEfdT2lRZALahLN6APyPGPavVstgB4SGVvU5p0Q&#13;&#10;mH3G5lYtuFyLCA/gXsx/pVzx/ip035Ttfc1XD9rjftsFQ6fTFRQgy6SttDTP9P8AYAH+ntuXebt0&#13;&#10;KJSJfQDPS+w9vNitpPqL7Vdy8Szk6a/YMn8zToOK2uq62by1lTPUTkFmlqJXnci3JDSkm30HHsqk&#13;&#10;nkkNWYt9vQ0t7W3tI9NqixjgAgC/4P8AD1FsmhXPpDEA2sFP9SVHH1v9fdQV4EUB6eAJNF/nk9cx&#13;&#10;YtcWYWtwf03Asp/41798T462Qc9eKqSUAueX1Cxs1/8Ab/7z705bgeqLqpnrGsj6hqNwjXcAXJ/1&#13;&#10;/dQSpqOnGA0Urk9eMqn9CsWY8qLKP8eB7vrNa062sbj4vTruxkcfVUtyGOm/puPSL/7e3utOHp01&#13;&#10;UIpFa/6vTz/LpyxeMyeaqkoMJjshl6x7JFS4yiqK6oZiwFglMGJ5+t/b8EcszGOBGY/IV/wf5ek9&#13;&#10;3fWW22xut0nit4xxaSREA+0uy/kOjndVfy9vlD2qYKuDY77OwUqiSTNb0kGGgihI1E/byfutxyOB&#13;&#10;7P7XlfdrggzAQqf4sn/eRn8+oH5p+8r7U8sq6QXLblKh+G2FUr6NKxWMUPGhPy6NNF8Kfh/0XTLX&#13;&#10;fJz5MYzI5eMtr2dsmeKWokmjQSNSCOk8s5b8AWF+P6+zr9xbJtoB3GQN8mYKD9gFWP2EV6iQ++3v&#13;&#10;T7gyGH2w5faGI8JjG8xAJoGMkgjt0HHzJHGvXCT50fFPo9PsPjH8Ycfl8rCGii3r2BHTozMsNoqw&#13;&#10;0j+WrcagAyMIjzcH6e235j2qxGnbLck8KgCMfm2XP8unYfu++7XPUgu/dLmPwIvxQI7XDZPAAeHb&#13;&#10;RkDgf1QPU56Kz2n/ADD/AJT9qNVUVbv99m4KcNEu3NjUibfpEgdSog++h1VDAXJ1B1b/ABFgfZNc&#13;&#10;8z7nMx8JhCDUUQZ/Nmqa/MU6l7lf7tXtTy3Gkstm25TJQ67t/EWoNa+AgWGnyKsD0S2vyORy2Qky&#13;&#10;mYq6vLV9TI0k9bkqqprqqWQoFeSWpqmeRmYAAlmJsAL+w+80sr65zrPqcn9pNepztbSysLQWW1xJ&#13;&#10;bxIKCONVRKVrQIoCgccAUz1jbTewB0i5JuLfgC3vbEK5Kgfl1aME8QKj5f6v2cPl1i8qKmsqbsB/&#13;&#10;hcXtz/vJv70XqmR59OBGZq16xpIiEa1IAuQdQ5IN1491DUHAdXZWIOnj12zymzLbTa4IU8W4s3uv&#13;&#10;WggB0yceulQqUdOGYaitj9PyLX+nvYUstV6tUEUHDqWgUqw41kahqPH05+vt/Pn0iata+XWM8/oY&#13;&#10;A86tQJ5A4AU+9Eas+nTqkL8Q4jrtZTrQt+oAjjTYgE3PJ/2PI96Mh18OHXvD7e37eskkxaxB4C2N&#13;&#10;/pq+gFvdi4VvTqscNCdfXLykMJQq6lAU6T+bW+nvTPqOpc9VKdhQnrGL/TltRuLfUcfk+6jUVOKE&#13;&#10;9OsBUajQU69p0MAGBZgCdIJAJ45+lv8Ab+7VyF6qG1DURQL12UCjknXc/S4Btzce3GBA+fWgwY/D&#13;&#10;/h68UcBCSvqFxcm9/pZre2m1AYIHXl0sTQcPTrsNblmXWQeBb+1wDz7uGC9xIPyHVTUigFPmerk/&#13;&#10;5PNfjqyr+dmwqt3+83h8Ot05Sgph/mJjs3cNJW1OtTwzIKlGT625+n5aiZYd4265qK/VKgB4kSxy&#13;&#10;qfy9egB7rxX1z7b7zHEpaCK0NzI1aBWtbyxljLfb3Up5ip6psVT4zFcKwBRfxpkU6WDW/H9PbhAO&#13;&#10;Bw6kFmAlEnrn9vD+VOuURVRolViUHGi3NjyefflIVQrnPVH1sS8eQePXEEAsFd9Qa0ikAAqbG5J+&#13;&#10;lvehWmD1Y4AVx/n6isza1UjgHlhZrhuLBvbbGh+R6UhV08Py6kIgUhwdB030GykW/tWAFx7cCgGq&#13;&#10;9Jy+saWz14v5WJc8/U2+ocH68n3sVPHqyqUSq5r6+nXdhG36AWa3rH4t9LD/AB97GDUiv29V7nGk&#13;&#10;Yp/Prib+otYg8AAgHg/Xj/efbZqWIGOnB+n1zMl1VSGuBZQTzcH6kfn3csgFK5HTIiIcsOB6xst0&#13;&#10;uRy19PGkGxudXvWWXHTiOAdJ6xgsGUOLEIQebISORx7b1MDnp1m1LWL/AAdcZSVGvWFf8W1EaD9L&#13;&#10;BuOfdWbUa9WRFOAOPHrizh+JPoXU2tZdOn6XH+39+JNM9bCafg695LAEhWLORwvp0jk+o/m3v2oe&#13;&#10;eT1Uxk4r8+ubMEGqMavUPoDZCfzYfi3I9+On8PW1XWwFadSBYJqQhmdATe99ZFjyL+3a0TtOek/F&#13;&#10;+7HRr9ldjbT23tHrvYlF2bneiO3srV5zc2yuxsLuLJ4+jrp6qD+FVO38yMXU0tTTCZJAYpqeeNww&#13;&#10;Xkj6CWC72/8Ad9ttM1wLO4mDMjZoxOCrZHxahSlKFRTqDd45Y5qu+a9455t9nj5m2CyEFvd2TRIZ&#13;&#10;YlU+ItxbtIkisVKkMrq6spII6NT1l/MB218NKvemwvkL1rurM743jsanh3Du3DybUyeO7dyFbI1P&#13;&#10;hd2ZbfJpEzEdTSwxzLSq1dNAySurQxuPI1rvf4djvIbbeUkhmjVGaZArrc0qF1HtpQYq1SK+XmBh&#13;&#10;93vcPezYJN89rLyzn2ozzR29ncGa1l2RaBpYoYA0iurSaC8arFVkBLuCFWrj5Abs6w+Q3aG4t97N&#13;&#10;2/KaeKmo/wCDUMsgppoxBH5GirfEQJZR+i5v+Cbj2FOYLja+Zdya9tFLaQCOIJI9aHPWVPtHsXPv&#13;&#10;styPacr8xXSoZHcysAXBDGgK6hVAfiHDjwHDov8AUbFXtNZaCnx9PgZMHRSNJXZNXx2LoYogfTAh&#13;&#10;sWY/gfT8n2H22799jw1QR+HWrNgKBw6mC35vb26KXMtw12t240xxfqSyl/4uOlegkws+6OlszFvD&#13;&#10;Ym5MtT5nDTiakz23snLRijrKZ28FW/hsXjVmOuMtpkBIYWN/YfiF1sMovdvkclG+JG7QfWnmPka1&#13;&#10;6kzcV2H3T248u82WUTW1wKNBcxhmZWA1BdRwxHwutGQgFcjOwp8IP5wew9/18G0/nXtva+7cFA2O&#13;&#10;wu1M/U4qSjyL1gRKRqj+MeGog+6SMSTla6SlViNEMzO6x+5U2X3AO8Wr2l1PHZT6lEchQtG546WF&#13;&#10;KKW82qozj065t+7/ANyU+3u7JzD7bWl3vO3+HK19aRXXhTwxGugwtVHdYmoEVRPXJmVFBcXV7++A&#13;&#10;nx97M642j2VtWmyvyE6R7Pkwu8YtnbB2vS7n3piMJV5dKRZKbEYlpHnpIZn1VRBDRpFI0gVV5P8A&#13;&#10;+t227it1tnMNvFC0LBFdyptp3IqNEukUHAtxpWgJoQMfV5D90+Stx2jf/bndrma5nt55J4YkZN32&#13;&#10;6OMskv1lr4jqXOkrA4ZTKdJ8NA6s0nsH4XYOgxXeHX3V1B8an2h1fgtu7twdNtypxX97KmgyEv2L&#13;&#10;0vYuNzMNEmG1eGrjSSaQlhA1wQeFG281bdItna3lk9pNdN4caGGqrpQklSgZWRqAakY1VquV4Ej3&#13;&#10;z2/5ptLi+50tOZ33202mr3N7FePX9SVVSPRI6XMVzGJC00E8ERWVdEKsjFx//9ao/YOb0yrAW9LC&#13;&#10;4ubjn6kX95/bdOSwJ64Yc37WShmAz0OjOtVSMh5BUf8AJJH0/wBv7EhbXGeoqUGCcP6dIKdCjPH/&#13;&#10;AGkYrc/T2TSAhs9CyJg6q/kemWqUm3P+0/4cgj8+6sKgdGNv59PezckKaokoJWIWRtUQJ/p/qT7U&#13;&#10;2U3hyaG8+i7mOyM8AuoxwFD0K1RTrX0M1K1jqQtH+SHXm1/8fZzIviRFOgDBM1pdrMPI0P2dBFOr&#13;&#10;wO8TrZkYqSTf6Nx/vHsOspRip4jHUgxssiiRfMV/b11SVDU1RDMDbRIpN7WsTY/X3eJtEiv6Hr08&#13;&#10;YmhaIjiD0MsUwlgRwByo0tzbSV5H9PYjQh1BHn1HEkRjlKn16CfNU5p8lULp0q7CRfrazDm1/wDG&#13;&#10;/sjmjAlavQ926US2SHzGD0zSMqfqNv8AY/T/AGHtmiqa9GSKzcOo71J5VRYWsCfra319tNKeA6eW&#13;&#10;EDJ6ig/1uf68nk/i/toV8un+l3gMgZIDTyEkqNNvzY+zO1mGjwz0Ft2tAknjIKA9Ne46MTQSgAcB&#13;&#10;nT6XB/2J9tXaVNPl0u2a4MUqk/Z0W7c+MaaOeIj6H6kngX4tb88+wtdw1BU56nLl7cBFIsnqOgAz&#13;&#10;WPaASG9mBtpUcg/2SvsLXEZHHj1Nm036TacY6SkNK5JOm/8ATUGvcnkEe0YVjinQilukA40/wdOS&#13;&#10;0EmjVY2P9Qf94A9uiFqdIDeJqoc9QamPxfqv9De4t+Obe2mFDTpZbP4rdvUSmqY45bi+j+n+J96B&#13;&#10;AND0ongZ0p5+XTpLX3WyrZbAamI/Ivwvu/iHoujsO86s9IvJVUkkrDWxUm3BsP6249oZHYtSvQus&#13;&#10;YESMYz01xyGKRGH0ub8n6D+ntjXR8dGLR600nz6XWLqhNHpY3FlsSf8AD2Zwvr6Bm5W5iYsOPWDM&#13;&#10;UGpWcJcPcMwH/J3Pus8Nen9pvtLAE56DaphMUjxn8E2J4/1vZI4KPjodwyB0D9Yaeiqq6daSjp5a&#13;&#10;qok/TDTxtLI1hf0qvP8Ar+3QrTUSIEk8KdOTXcFjEbq5kWNF4sxoB+3oedl/Hjc2eaGpzjNiaOQo&#13;&#10;4gVBJVyJe5DBrCPUP03uR+fYisOVrmchpyUHpTPUQ81e+Ww7OGt9oH1MoqNRNEH2Hz9ejn7G6V23&#13;&#10;taCN6Shp4plAMlbUqr1crqP1vKwJFzzYHj8ex9tmxWtkP01AP8RGT+3rFXm73T33mKY/Uysw4BFN&#13;&#10;EA9ABg/n0IWZ3HtDZFL5cpWUcDNqEKOxapq5AQvjpaWG8khuV5CkC92IH0MJ7uz20a5mWp4Cuf2c&#13;&#10;R/qrToIbZsXMnNdx4e3xM4/FQUVBxq7miKCAcVFaUUE8SsdifJSpfzY/bYOHX1KaqWOCqyp9d1Ed&#13;&#10;I5aCmJWwPmLODqXQjaG9g3dea5CWjte30OK/l6fnn7PPIXkn2Ktl0Xu+n6gk/CCyQ0p/vzDyZx2B&#13;&#10;UPawZ1qvRRsnuityFXUV1VVVEtbUsTU19VUPV5Sp1/qWoyU15iD+oxghbkm1yfYKmvneYysTrPEn&#13;&#10;LH1q3+brJPb+X7WytktbaJVijpojRQkKEeaxLRA3kWKlqUBNAOk3JllW/h1MQSb8gavzcfn2kMzV&#13;&#10;7ej2PbiyhZBQcPy6xNkXq1KyFVa30P5/A5HuplL4Xy6c+hFqdaZH+r59MORp9alvqym17XJF/qL+&#13;&#10;0k8dV1+fR3YT6SK4r0m2Fjb6Wvf+oFvrz7SdH4IYAg9OOPmB/bPF7j/ePr7cjP4ei68iPx06nVEY&#13;&#10;likHAYC4I5/FhYfT3Z11DHSaB/DkB8j0nitiRaxW1zf8/wCt7TsSM9HVQwx1mp52hcMPyRqFuCP8&#13;&#10;R78slGB6amjWVNNM+XQ/9W5ZTKaYv6dV4wCB6W+v0/2PsV7NcqTQ+vUK+4m1t4f1KDgP59GmljSo&#13;&#10;xsU9wWj0i/50lfqSP8fY4K60qescY2aC/aIigevWPEzLQ1sTN+iT0OfoL24vb3SAiKQN07uMb3Vm&#13;&#10;yrxUVHSqz9EtXjpAoGuMeRSAODa4v+f8fr7W3SCSIgdB7ZrtrW9Bfgxp+XQM1EoZip08Gw082/xN&#13;&#10;vYcY5Py6lRENMdQX0C54HI4Ivcf4e6VFM8elcYkbsHTZMFIJuSATdbf8T7o+VPRnHRTprWnUdZlj&#13;&#10;AH6T+Pzf/XP+PtlG09OFS54dYpZRKeTc2NwPobc/Ue9s2ry6uqMO706b5iVQn8kG30t/jx7ZkPkO&#13;&#10;l8QJ48Omsk3uf6/7Em3tqtOlyglWA6fdvbgOLqlgkcmlmYAgm2hm9IYf8T7VWlyYHycHop3vZf3h&#13;&#10;amWMfqIP29DHFUrIscyMGLKtypB8ifUGy8X9iFHDLqB6iyW3aMtDKKUP7Omrc2KTMUTRhQJo1Jp3&#13;&#10;sbkgX0kfj/b+011AJ4ifxDy+zoy2DcH2m5BJ7GND+fn0BU1PJTtJG6+N42KlTcMpUgX55+vsO5Bo&#13;&#10;R1MEU0cyiVDqUitft6WWDyq1cP2FWbzRg+IsRaRbfT/Ye1kEmtdDHP8Ak6C277c9rKLy3FVJ7gK8&#13;&#10;fX5dB/vDAtTytkKZLRkHzqoA0m/DhQPZVuNqQfGUY8+hryzvAmjFnMw1DKn1+XSFRtJ/wP8AxTgj&#13;&#10;2Vq1MHoYEVwepQkuhVrm/wDX6kEe3emQjBqrgdRGXSfbLih6dBBwPLrj7r1brBIVDc8XA/2P4Ht0&#13;&#10;VKZ6dTURUeXWBlAtb/Y+6MpU/LpbFJrBr1wP0/Fz9Afz7r051HP1H+BP+9e25OHV1Pl03ysQzf0N&#13;&#10;r/7Dn8e0hFXp0rhFR1HLE2BP0JI+n5FvboUDI6UKiqar59de7dW67UXIH+x/23ujkgVHWmNFJ6lo&#13;&#10;AzAG5/1vba9xz0gcgmo6mBRpA/HH+HNre3R6dV6wMoYaSBb+h+g/23vxHkerKzLw6aqqhD3Nhz/h&#13;&#10;9VH0sf8AX9p3jp0Z216Vop6TlTRFSTpJ+vI/H9OPaZox5Y6Pre7DAA9Qimn+lv8AD/jftoihp0tS&#13;&#10;QMadde9dXIqKdclaxva/+8f6309+6aMZAxnrj/vZ5P8Ar+/dXQaRTrpvof8AW9+6v1Am+ht9Ra/+&#13;&#10;sfp7Yb4unYxnpokBJKf2jY8gW/2HtHKuPmOlkZzTqC3pYN/U/wC9fX2mIrjpSuRQdKDC1bRSrG17&#13;&#10;MNJuTbk8cf8AE+zGxlyE6K9yt1liJAz0sZ4BNHqaxvyCOTf6AH2bMgYUHQdhm8OSleHSflpVU2N7&#13;&#10;fUH/AB/2HtK8I416Oo7jV+fWNYjc2vx/tj/sPbXhj16uXHDzPXMalF+P8Qfr/r+3B1rriZDzyFA/&#13;&#10;33JPuuriOHVlFWoeH25/4rp8w229wbhkVMRiK6sudPmSBlgDXtczPZSP6hST7VQWd3ctpgRj86Y6&#13;&#10;Jdz5g2XZYzNulzHEACdOoF/95BJP8uh32x8dtyV5imzddFjonAL09KommZLAspla6g/WxAP+t7E9&#13;&#10;lyleyd1ywUfLqHOYvfPYrPVFs8JnYfic6V/YMn7D0YfbHQ218U0RixL5OsHJmrV8/qVbkjXwLjm2&#13;&#10;n2K7Llmyh+FSx9SOoN5h95eY9x1q919PEeCp249MdDjS7Vjx1NGKiTHYmnQKC7GFWK6SUGlyAARw&#13;&#10;f8fYjjs0jTuKxjqI5+YJNwmIhSS5kY+Vcn7f9Xz6aqvd/X+CBMf3Ofq0OkKilorqLA+R7Jw3AsTx&#13;&#10;7Ye9222yP1G/l0aW/LPOW6U8Ui0iPmTnPyGeHr0kcr2/m5w0GIpqPDUzcKyKJpgtrEAEBAf6+k/6&#13;&#10;/tFLvs7r+iojHl0Jdu9sdrtyJdzla6kHkSQtftB1H9o6R6vuXdMzKrZTNzueBeWeFTqt6rehR/tr&#13;&#10;e0A+rvG1DVIf5f5uhQV5f5eiFTDaKOFaV/6C/l0IuD6U3JVRLU5ysoMBRBbyeR1lnC39V0uFDAG/&#13;&#10;1PHs0ttguWTXcOI1P7egRu3uxsttIbbZ4pLyThUDSK/LiSOlbSY7qPZcmuVJt1ZGIcAaamAN9DbV&#13;&#10;aIG/0sLj8349rUi2exaprKw+0j/D0Gbm+9xuaE0x6dvgb7UNPmPj/aadY8j2zl5Vak25Q0eBpjcR&#13;&#10;tFHHLP4/wCWUIOP8D71NvU7DTaIIh6jj05Ze3W3RkT7zNJdP5gkhT9hrU/mR0G+Sy2TysryZauqa&#13;&#10;+oJBD1M0ki8t9UUnSOP6D6eyuaaaY/qkk9Diy26w2+MR7fCkS+iqAfzOST9pPr01k6GBF+ALW5tc&#13;&#10;nnn2wBQUGOl1ARXgepIcMrFo2Yj6kafV/Q6T/wAQPdi1TVs9NlaGlescZEjMChDMCo/VYD/WsP6f&#13;&#10;X34laYHW3QoBXz67Yu1orryOdJt9Db1cWv78f4fTrygVLDgOPXaoVltclQlwQOSAOeF97B0nPXjk&#13;&#10;V67dgy+RmMagEDggEfn/AJH70WqO40HWgGLBBSp9a5/Z59Pm2dobq3pXx47aW283uStmYKkGHxtV&#13;&#10;XOxkNlBaBSBz/Uj2/bWd3eELbRmT7Af8Jx0V71zHsHLVsbrmC8gs4185ZUU/kDn8qHo+XWP8sj5I&#13;&#10;b0gize6qLC9Wbb0rJPkt4V0dNUxwcFpPs0PFh9dbC359iSz5Rv5n1XLiJR5YZvz8h1jzzZ96/wBu&#13;&#10;NmU22xpPus3AGMeHFq8hrcVYfNVNfKnQ6n4+fy8vj5CanujvSp7a3PSFDLtXZjGqpWnUGRIZIsUX&#13;&#10;0qxuA00qj+p9mn7u5d2rvvZQ7eepif8AjEdSPzP5dRwPcn7yHuZJ4PJWzHa7Z66ZTHo/Px7nSDji&#13;&#10;I0Y+g6Z8t/Mj646wp/4X8XfjZs/aMCxolJujdsFNUZPS8djP9jRh21g2urz2PPPtmfmy1tUEe3W4&#13;&#10;K+RNEH/Gc/tI6Mdt+61zPzTP+8fdXmOW4kyWihJmNQf9+T0UfLTG3+l6Jp2l80/kx3FJUQ7v7Vzs&#13;&#10;GKqTIrYDbMn93MN43QxmIQY4rKyMrepJZnH0+lh7ILjmHdrs0aTQp8k7R9hIGr+ZHU58r+w/tVyk&#13;&#10;Fn2/a0ubhKETXRNxLihqFceEpqBQoi04eZ6LDMY3kYyEyyOqtJPM7yyyuosDLLISzH/Ekn2USEFi&#13;&#10;WFSeNf8AL69S3FrWOidqjgowAP6KigH5AdY2bTIrqQFNuVuAQPrf/kXtuucY6uAGQp1ifUzFrFrt&#13;&#10;YH683vwT/h79WmerLpHXNZGsF9LEGxLEXPN7W/HHv1T1poxXWwweHWNmNneRwAp4tdvqb8AG3v1c&#13;&#10;dX0rrpGDXrIWHhI1FyQtl0m454AJ4/3n348BTqlCGpw64IDq/TrYWYC31APP19+6vJThXHr1kZw6&#13;&#10;EhvGQbMnOlv8effjk1PVNBVtJFepCgi2olje4YccHgjj8fT25GCMHz6Ts/EU65fkqeVDW/p6lPA/&#13;&#10;3n3thQgDz60aaAQKdYyXGtgV1LpPNr2H9kDj/b+/OxXtXpz4lAP7euLSG+lRpYgcsRYA8sL/AOt7&#13;&#10;0zMOrKtM1x1hUEyGTnSrAnj63PPp+nugr6V6u5FNHWRXCFvS9yxN+LWvf9I9+BINRjqjJrGquB1l&#13;&#10;jLltZJZfoOLG/wCbge7As2a06qwDCh65hv7dwpS/kC35v+ng/X/Y+7LQEtXI6bcU7VHHrsEuV0hm&#13;&#10;vyrcA6rcWv8AT3utXP2dVxGmD14gqxW12KngkGzcWNj7titfPraUK6q4694wpOr6lFBPHOkc/T+n&#13;&#10;utAB38era/Ep6dW2fyTqvGz/ADQy21a4kpv343d9bTpY/UBV1Tbah3E1C2j8GDHTy2PF0A+pAKSY&#13;&#10;hJba7wBb3FtJn08eOPH2+LQ/KvQX56jmn5K3faIVdv3hY38JC1p+nt93dhnHmqtbLjI1acHqq7dl&#13;&#10;JHQbs3VRx2SDH7o3LQoqkWSKlzk8CooH9FUAX9mF4EF5MoNKSOKelGI6NeXLhrvlzb7mTJmtbZyT&#13;&#10;xJaCNiT9pJ6T7HUwJUBWClDe7hSfz/sfaf8A0w6NaUXt/Dx+3rkTwVRDpAAYM4LS6rXsb/4+/MRp&#13;&#10;ovWghBBkOfIdRg7P6R6REP3BYaLH1XU/k3/PulDTHT+jQQ7cW6laiQpeQyBY1DD8kGxAB/oLH6+3&#13;&#10;CadrGoPn0wKZCjTUmn+o9dSWYG3puSEVCGLKR+nUB/vPveOGrrShlbu4jif9WOuOtGPjGpGBvf6k&#13;&#10;ADgX/wBf3pW/Dw62yMtZK/Z1zARn1srMUDhSW0qG+lwAeT78KFjjhmvXnLAaQePH/V5ddNd+Lnnh&#13;&#10;eOdScEm/HJ91NW7gOHW1XSOuNwykgsDpAYHVdST/AGT7t3FK9a0vqqQD1wkKHTr13A/UwNv9sPdC&#13;&#10;1Tnh04gIwnXAjyMWKao0uqlvzp/SLH/H/D3rzwOr4T4TUn9nXJ2C+NrAMRr8a2sQo9DE/wDEH3uo&#13;&#10;A+3rSKxFK0FRn064l3aO4jUm6lSf7NjzYH/H341OT17SusivDrOp/U9gbgAgEMwP6f0i/wCPwfe0&#13;&#10;7mz02VBx6dSECFtHLMyqAgJtqdtAtb+l/b6kDA4+fSaTV/aNgUP8hX/J0FfyW2bnN27z2ljqKn+w&#13;&#10;pcDhKelevqrx0orpFWUhJiQA3pBJHPsPc4bbPf31ukY0rCtCzYAqQRT0P+z1JHsJzVsvLXK2539+&#13;&#10;/jSXk7MI1oW0Cq5FD291OHoOjAdCd0DYVHQ9N/LPBL2j1TlZIqjB5IR/xDIbbjW0f31JX1Nz44Lh&#13;&#10;rBgwUAAkDgRbFvc22w/uPnBReW0lDG5GrQPLJzQfb8+oi92vbGLnC6l9zvu8XX7h3+2Gi4hqIkuW&#13;&#10;/gKL+KTNDpKk1rQnoeO0/hJvbBYk99fHOXb+U6yqaQ7lxErSBpcrh4G8lRRzon6JPH6CTfk2Yc39&#13;&#10;nm5coXEDfvjlpkaKniAUrVQKkD7R55PUU8h/eX5f3W4X2v8AeyO6g3fxDayNSghmPaHB4socjGBT&#13;&#10;h1XZ2znqvJQS7p2dNV0tHuChWkze3JkWSnp6xY/8olp2QDgte1gB9D+fcd75cSTIbzbyVEoAdBwr&#13;&#10;TP8APrMr222e1s5k5d5oRZXs5NdvdKxq8ZNVBB8wKVrWnDh0VbH7hy+No8nim0sldD4JVlUt4ha5&#13;&#10;9N/r+OfYJhuri3jeE17xQj06yLv9k23cby33JahoSCCPPyHD9tOmvAvS02Rp2yas9G7iKSJTz43P&#13;&#10;rkEZuDZbm1jzb2xalYpR4xOkmhHoD506Md5S4nsZf3e1JlFVJFMjNARwqeNPKtCPOzX4+fNrtT4T&#13;&#10;7o25N11vzI706wrcHVQU2z6/L5bAjGzeMGjGOyOIdanH1lCxE1DXUfjPkSNahZY10mRbfmCXYEXb&#13;&#10;w4vNvlQ1icK1aEdrAgnhgH55wMYZ83exWze9DT8y3Nm/LnN23XIkXc7NiJdZ1frB1dC6vSsscj5A&#13;&#10;bw3Ukjq0/wCMf/CjWqq6zenWXzX6J2bufrTtbbf9z91do7I2+lf2RkYAksFGnaGKy08NDuPWk0ob&#13;&#10;Mt4K+HUS8ssbSWJ7fmO0l3G3N2slrBbFjBHHKzRoSoQpRjqjjkVdLKkggHEwg5Cbnv7rPM1rydft&#13;&#10;7eX1puG77kFF/PfWyRTzos5uPq0mgUo97azyNcQTTWsl+5Bjj3BVPht//9ekfGTy4XMfbuSpimtz&#13;&#10;cgoTYH3nVCzW82k+R64z38Me6bZ46Z1LX8+jO4WvWpp43DagV5/1rexbbPrXqCNzs2hlKkU6b8zC&#13;&#10;IqjyW0rIPwedVuT/ALG/tNcr36ul22ya4dB4jpN1P+bJ5JuP8fbBI0fn0bQmj9MxlalqYqmPh4yG&#13;&#10;uv8AQcken/W9tltDax5dGYjE8DQvkHobcLk0rKWCZWB1IFI1XIe9jYj2f2s3iKCeoy3Oxa3maNvI&#13;&#10;4+Y8umDdNB4Z0rUXTFOSHI+gb8k+0m4RBGEg/F0a7Fd+JEbVj3Lwr6dJA/T/AIj8/wCw9oFXV0IR&#13;&#10;WuOhQ25V/c0EYb9UQ8Z1cG6/1J/w9ndm+qOnp0CN6tzDdEjgc9JrecDJ4qhbgE+NmNwbOOB/xT2j&#13;&#10;3FGUiQdHfLcykNCfToPmYk+q9/8AHn2V6SehZpA4ddeo3P4/1xwPdgo63Trjc/4+90HXqdTMfVmm&#13;&#10;q42DEAmxP4/2JPvayBWFOk93B48BWnS4qtNTT6wVI0C5H00nj2tkXUlePQZty0E4U1wegQ3NjhHN&#13;&#10;K39lgTf/AAb8/wC39kV3HmvDqU9ivS8QU8a9AhmcMPuCzLqEhHqaxUX5uD7D09sC9epc2vdSsGnz&#13;&#10;X9vSWG3xHMTa1ySLX/H9D9PaH6Uh+hH++yYqDp1XFIVI0KGKkerk2/Bsvt4QAjOOi19ycHVXifXp&#13;&#10;F5vFKGIYEgknj+g+puPZfPCASPPoWbTuLEDTx6RE1J4jpUEfkH83/p/xv2gpp6FcVwZF1sc9N0s+&#13;&#10;kiJmJINyLeoD/Ye2pJNJ0gdGUVuCPFHn03zxh0ZgAGH0B+v15PtNQmp6WRP4bAf8V00tx+Ob2/1r&#13;&#10;ck3/AOJ9stx6M14dPmEqvHKIWvybre3BHPF/am2f8PRPu9tqiEgx0JdPQ1OZQUlNTvPO5EcccaFp&#13;&#10;Ga4Fgqc/X2cxxtcAKgq3l9vQAnvLfbHN3O4jQVJJNBjJ448ulvtz435nOTCq3D5MZShhopYGQ1cy&#13;&#10;/wDNyQaggN/p9fa+15UmuTruzT5DoKb776bZtMf02xATvTLtXQD8geP+Do0GzOmNu7RjRKXG08J9&#13;&#10;JkrJlWSrl0r9WmlBb6/gWF/Yv2/Y7OyQeGgFPPzP/FdY/c0+6G98xuz3M7ODwQEhB9ijHSl3NvjZ&#13;&#10;PXlL5cxkaelncMtLR81ORrmYaBFQYymVppWY2VSq2ubFgSPai83Gw25AZnAJ8gasf9KoyfTom5e5&#13;&#10;T5q5zmMe1wPIq/E+EijAyWklchFA8wTWmaHoqG/vkvnKvy0eBQbbpXJEdVOsFfuCpp3sFlgohqpq&#13;&#10;HUpOl5mllXUGCK6lfYN3Hmy4Y6LYeEPU0Z/yUHSv+2JPDHWRnKHsPtNtout5P10ikVRS0dupzhpD&#13;&#10;SW4ANKiNY0JUqWZWDdFYzm9splZpZpamrlnnGmorZ6mWpr6hbkss9dNd7fUhE0INRUKF49g663Ce&#13;&#10;5fWSSfMknV+Z8z9lB1kLtPKdht8KRRRKiL8KKoWNTSlUjXA8suWcmhOc9Ix6qZ/7Wkf0X88WufaI&#13;&#10;sxx0KEto0zTPCvWDUb3JJN78n6+69PhaCijrttJta1/z/wAR791vrFco2peLck/QW9tlij18ur0D&#13;&#10;LQ9TRaVeOfrx9L/429qCQ8eodJATC5RuHSbyFIY2LoDpP1/PH+v7LZYyjfLo/s7guoU5p1ARzG40&#13;&#10;/QW/wPHJ+vtv59LZEDqa9KCKVZEDj82DKPwf6+31NRXojkQoxHTbWwFG8i8KTdvx/twfbciaT9vR&#13;&#10;haTBuwnpsLaOb3/2xPPtOwzjpeFqaDpXbJzH8OzlIS+mKRvG1yQLt+n2ZbXcGG5APA9Bjm3ahfbR&#13;&#10;IAKlRXhU9H22zVx1+NeE6SZIdacg8qL2I/1/cn2TCWClc06wx5htpLO+Eq+Rz9nTXUyPG1rWIYj6&#13;&#10;3A0fkX/3v2y7FW+zoytoklWvr0ImGqVrsYpI1MU0Seq5BHpvYezS3bx4sdAfdbdrLcCBgcR0EW4a&#13;&#10;JqHJTxfpiv5FDXF1Y8gf19kV1GYpSPXqTtiu1u7EPxPA+f7ek7K4IsTxf0/4+0tfXo9SMigH7em+&#13;&#10;SS44/AP0N/bTtUY6Vxx6SAM16bi12Yk/jhT+f8LH203DH+rPS9BoU+fWF20EA35HIBtz/T3UvpNO&#13;&#10;nVQSCvUOWYFQLaQCVIH554+vtstXj0pjiP4eoMkq82+q3APFr24916WJHp+fTe9zckkfW9vbbr59&#13;&#10;K0JHA9CHs/cZW2Oq35H/AAFkc/qC+nx3v+L+zSyuin6chz5dArmjYdX+O2y4p3D5+oHQswSLIpUH&#13;&#10;1KAwAN7gjk29nYfXx4dRtKrRNRuHQab0wwR/4nTr6H4q1C3sTe0g9k+4W1G8aPgePQ95T3UyINum&#13;&#10;PCpU/wCr+XQbrJJHIskbKskbBlP0N/8AU8fg+y2pFCuKdDtkSSMo/BhQ9LyknhzdARKkfmVdE0TA&#13;&#10;XJNxcA/j2sUpNFR/PoHXMUu0XmqP4Cag+npny6BfcWHlw9a4Ck0sjExN9VX/AJt8f7x7ILu2MEhH&#13;&#10;4T8PUqbJukW6WgP+iLx+z1/2emlHBUG/Nub/AOH+J9s4GOjUih65kK3+P+sf6+/EA9VqF8usDCxI&#13;&#10;+tvz7ZZaHq3UeUAm5B44vza5/wAR7cWmmhPT0bsvWNhxxfj/AJF7s+V6fibvp69R5LW5+v4/4n2x&#13;&#10;0q6wn6H+v491bgerLx6gzKCbfki5/wADfj2kftYHpRExU6hw6jaSBf8AH0/x/wBj794h9OlYcFtP&#13;&#10;XRFve1fUaU6vXrlHfVx/Qg8X/wBj784JpTqkoqh6mxqbhrgXvcD8AD35Bpz59IOs/N1sTa3+Nvbw&#13;&#10;HeD/AKuHVScdcrD+nt2g6pU9cHUN9eRax/4r7pIBp4dXU4+fTZPTBh+kX/B/B/1/+J9onTpdBcsj&#13;&#10;Z6TtVSEE2Gq/9m4H45I/1vbDLUU6P7e5UjJ6bWjIv9b3+lrfn+p9slCOjMSqR1wII+otf6f4+60p&#13;&#10;x6uHU8OurgA8f7G/9P8AD36pAp1Vgxk6xM1/oePdSaCvToFT03ytbVc3JNybfi/0/wCNe2Tk16UK&#13;&#10;tc9NrksWPNyt/wDWNvaR606VR+fUNxccfUe0/T60rnqRSuVYNYgqASfpY/T27C2hwR03ItVI6EvF&#13;&#10;zrVQc+rgA8CwP09n0TiQVPQLv42glqMVP7euqmkuCbL/AIEf2tJtp92ZCOPXre5YZ640OFyeVlEG&#13;&#10;NoKuslZgtoInZVJOnl+FB/2P097itpJu2FC9fT/P1a93jbduj8a/uFQDNCRX/P0Le3OgN05gxvkm&#13;&#10;jxkLEHQg+4qSG+gAHpH+wv7PLTle9nAMxCg/t/PqMd+96+XdsDCwBuHHAntX9vn/AC6MVtD42YLH&#13;&#10;SQzVOPORqEs3lyTeS5+upIP0/wCw029i3b+T7SFwzIGP9LPUG8ze/e8XoeOCYQKRSkY/wtx/n0YO&#13;&#10;h2RhMBCr1L0NBCgF/J4qdFCAKbj6n/W9iiLb7S0Wr0UfLHUJ3nNe773KfB8S4b1oW/1ft6g1m+tm&#13;&#10;YM+KkikzNUvptDGEpyU+hMrH8/1ub/09tS7lYWxpGNbfy6W2fJ/NG70knItoz5tls/0Rnh8ukPlO&#13;&#10;0s5V6kxcNLiIbaAYQJan0/RvI1gD/rL/ALf2gn3i7fEHYOhftvt3s9uNd+73Lg+Zop+wcfy6QZmz&#13;&#10;efqgkkmRy9TL+hAZqtuTb0qgIUX/AMAPZbW4uXIJLk+WT0MNG0bNa69MVsg86hOH256X2F6b3Xkz&#13;&#10;5K9YcNTWDM1WwM4F/qtODYcc3LW9mFvsV3J3y0iX/V69A7dPdDl+w/Ts9VzLmgQdtfmxB/kD0vYd&#13;&#10;n9VbRcSZjIvuOvQA/axsJow/9oGGABRf/aiT/j7Mo7HZ7M1uW8VvKmR+Y6Bs/MvuHzGuja4PoYX/&#13;&#10;ABcCR66m7j+WOu6/tNaaM0u1sLRYenCFI5ZYkeX/ABKwqNI/pyT/AF97fd9A8KzjC/M0H/F9VtPb&#13;&#10;97iT6jf7uS6kJyASBT/TGpI+wDoNsruHMZdtWTydXWX/AN1yTEQLb6aYVIXj/WPssmvJpW/Ub+fQ&#13;&#10;62/Zdu25SthbrFTFQKk/7Y5/Z02qdGm6hlJBPP1/wt+PbADfh4HpcRqBrWo+3rNpQNrQXABYDUBY&#13;&#10;nnSQP9vf3Zh5j/Z6a7j2t59RmlWR/WLH/X+v+w/x9016mp59PLCyL1jkk0AfW4te5I9INx70WANO&#13;&#10;nFiLmp6yqzN9GIDAMB+CPx7sDUVHDpp1CtQ+XWQ+NQrMGW6knSRY/wBDz+Pfiaj5dUBZmKL5dLzZ&#13;&#10;fV/YfYtTFQ7I2TuPctTIxQNjcdUyU6M5AUy1WkRj/XLe1lntt/enRaRM49fL9vQV5j535Q5QiM3M&#13;&#10;u5Q2i0rpeRdTf6VAS5/Z0fHY38sbuPK0UGa7V3VtHp/C6A80ueyVPNkkhI1sGp1ZUVtN7Bm9ii25&#13;&#10;OunHiX8ix+oXuNPtNFH2+XWO/Mf3tuTrO4ex5S2+fdZm+EkGGMny0gBpGzTgv5dCG20/5a3x48bb&#13;&#10;n3hm/kNvKgdRJisIGqsO9UpIYF6a1KE1Kdd5CR+QPaz6flTaQDORO49Trb8gvYPnU46CY3r70/uk&#13;&#10;Cu1Wo2CxlBo7AWpC+RDyBrhj6FUWvl0ntxfzOsjtillw3x06W2F1Li4wkNLkq+hp8nmlQ3UusNIF&#13;&#10;jVv0lWaZrG91PtLc846EK7dAEXy1YA/2iYP5n9vR5sv3SYdwuBuHuPvtxuMzHUyw1A8qgTT6nz56&#13;&#10;UWvkR0Rbsv5J97dw1c1T2L2nuzcFO/P8KXJTY3DROylHUYvFmGIggkEEEH8+w3d71uV4KzzMVI4K&#13;&#10;Qi/sAz+f7Osh+VfaT275LRTy7tEEM1f7aRPHmNKf6JMXZT8wBQ8OgUVwixhLKo/SukBFDc2+lh+f&#13;&#10;ZYKAYPUgMjNUmtSfPJ+2vXRRDExIIjH1IBYXPIFvx/rW9+Pw18j1oE6xQ93+DrgJCljp1MP0829N&#13;&#10;uT70rsCNXH1+XT5jDg548es2pirOQLs110Wvptxb/D3sk5J6Y0qCIwcDj15plZR6D5WIJVrggfQ2&#13;&#10;/wCJ9+1AjTQ9eEJVq1qvXDyvqMYawA/Tx+q30uOb+9VqdPV/CXw/EII64qSSwKaQbkEX5IFvqPe9&#13;&#10;VO3qxWi9jfl1zIFn4uAotfkG/wBSPficV6qGbxBq6w3JC6vUii5Kiy6vwD/vHPupqaUwOnQACSfP&#13;&#10;rJrLAKxKEKFW3LaT/iP+J921ClOm/CA70/nn/Y6kU4uG8i2X0qhf9RsOSPdlDgEN0nuKau08fQ9c&#13;&#10;nm0/lVFxY8MPV9Qbe9FzSh6qserHWV2BUhTa4UmQFdNz9Db24WDL8+m1VgCG8uui0fGpVk1nSW+g&#13;&#10;AA/DW590OSOtgMAfl1hb0SFdQIbUpNrkD88e9/jz69XWpTI65+YHSEBCMGRvoEAHAa45HPvWskda&#13;&#10;KGlX49YgSCXuzMDwy6bEXHDE+9Vpk9XodIANPy6ys5YFlRUL615LW4H5I497ORq6qI1jOhzqA6yA&#13;&#10;eJSpiJZgLgC4Nhzy3vzenVSamnXomcFCzAcXjAF9NjxyPd0JGetOoIoo+3/L1laQysC111IdTEW0&#13;&#10;m9wSB/W/HvZJdqkU6ZVQqkL5eXWFjqbSdYBuNQtYi3Jt/vfvRNTpbh/q8+nkGkasev7erIv5QteK&#13;&#10;D+ZB8WELJBFk9zb32y5mYRLO+6Ops/t+CmDsCpaSWqRUVv1MQB6iPZVvcbvtspTAiAkJ+UDLN/1j&#13;&#10;6t9QkcTwMNZvP8SUVXjuP+IfiB4/U0xnPlWoKB8ksDT7V+RHem2qWNYqfBdsb4ooYidVkjzcrhLn&#13;&#10;/g/sQ7sEO7XIThrJH+2o2f29Af2wmmuvbfYJ521O1jbqT84wYv8AAg6BhZlnZwFuFUrGORdRb0k/&#13;&#10;n2h8UvWo6HJiMSg1rXj1jcK7AEhSGUGzaUW31490OerrVVxQj55PXELywBtHrDMSfqGa3AB5tb+n&#13;&#10;v3Dq+rsBIqfL5dZPLGAUUNfTwUJCsl7f63+t79xHTehya+fXaN42RVZbKCI2NiAG+tz/ALD3vhnr&#13;&#10;TI1DXiepSlXb6r9FINytxbkgn24G1Pw6TsDGoI8uvXAJACDXcAG3NuSL+7E0qR59aCsaOfLri120&#13;&#10;tJcECwRT9b8DURzz+b+6NU0rivV1wSqmvWB7qSPIIxwqgk3Gr63INuLfX3U4wD06vcPg1dZHEjqp&#13;&#10;FiBb6n1kGw+hA+v4J92IGivWhpUnrorZiATqCqUtZeSxvqI+nupoKaeqqaqDw67EaDUdS8WQhvUQ&#13;&#10;SbnTqt/tveqVFets2Kf4Oo7aAWUSMAQwS9jYg/8AE+9V8j0oUEjUU1EdcxOBwoubWVrWH+Pqv9f9&#13;&#10;f3YNpGn16aaIk6nwPQcenrb1ItVmMVTPKoSoyFHAXYsGjRqhfKTb+gubn2otFLTr5VIz+fRVvVy1&#13;&#10;ttk86iuiNyAPM6TQfnw6WGY3R1ju3eG8dt7gFflq3FVM4pKGbIw47BuaOjETTrOCpdtTH0f19rLq&#13;&#10;+2i/vbizutUjoe0FgFx5/OnDoPbXy/z9yvy3tu/7J4drFcKoaRYzJOPEeumlCBgfF1Px9HtDdGyc&#13;&#10;dR7RWhz+89jxVtUmL3GtMNr1WNN/LRAOdUjKLKpPN/r7eRbK728CxKvPbhjR6aGUcVzx+Vfy6TXc&#13;&#10;3MvL/Nc11zJ4lntu7MiGa2LfVrLij4FAGOWHl5Z6FX4qRdzbs3P/AHg6R7HxlXsHAYQ47enVu68v&#13;&#10;MMA2SqEklm2zhcYx8SmSQv4mjVShIBZlsAs5WXdb65F9styGtkUrLC5NFbiVWlaE+RFKefp0Bffp&#13;&#10;/bbl7Yf3F7n7JJHvN3OJbLdrWMeOYVKhbi4k+JgqhddSdWcA5Kv7C+Pm3ewMLmq7r/ARbX3a2Pmy&#13;&#10;W7OocsiUuWwzveRMptw2AnjdlLIqCzAjTa3s03Hl633KKRrGLwpyKvA1KqeJZaZ+eMdBfk33g3fk&#13;&#10;/dLW25uuzf7cJBHabvES0MwBA8O4xVGAIDE5rWvVNvYOxDQ5Gqoq2KXDbgpJpKeWlq4XpTM8RPom&#13;&#10;he2lyOf9j7gzdts8KUxv+nKpIIOP28Py66cck85rd2MV1aOLuzlUFWRtemue1hxUcOgQmp6umqGp&#13;&#10;qqAwSKQoLq1rr+Ym/oeQLew0wdJaSDh1L0U0FxAJ7Z9QPH/Mf9npX0m38gtBS5aoqI1pUhdseJbO&#13;&#10;frZhpP459ro7OcQi4lI0jIr/ALPQXud7sWvH22CNjJWkhGBTpuhxi1tRNT1CqztqczAAIBfVdQLC&#13;&#10;9xyPbKQiRyhwW49GE1+bSFbi2rpXFDk9f//Qpr7AwppKkZCJD6W9eledI/PvPTc7cr+snkeuJvJu&#13;&#10;5i5h+imPxDHSs2Jm/PTRoxF19LC5JuB/vj7W7dca0Gk5HHoO827T4FwzAceHQk5MCoo/Io/zdnuR&#13;&#10;zx6T9PZpP+pGCPL/AAdAixrFcaD546R0zBoroQbkA3/oeD7QyBdB09CGJSslGHTPULcDj6ggnn/V&#13;&#10;WNv9hf223lT06M4DQ56Uuz8oYJnoZGGh/XFqa3P1YD2qs5ij6T59EnMViJY1uk4jB/ydChVxrkqC&#13;&#10;amYDWFLR8XIcfTg+zeQCaExtxH+HoDwM1ldrKOHn0ENRI8MrwMoHjYobg34/Iv7I3kZDopw6kKFU&#13;&#10;kjEinjnpW7PrSJpaeQ3DFXW/1N/S3A/px7V7dLRih6IOYrRTEsyeXHpUbmpRU42bi5RS3Frhk5U2&#13;&#10;9mF8geGvn0RbHOYb1R/EadA0R/jf6fnm9ub+yMEEY6kfrgzaSLC/AP1+ht+fdS1MdbC149cWkv8A&#13;&#10;WwP+H14+vPupJPVgvp1H8o+oP0PB5HP9efeunhHX4ulviK8TU6q5swXQ4v8AW3I49qoXwVJ6DO5W&#13;&#10;vhS6k8+kxuyiWWF3W91vcAXBU83v/h7TXKagej3l67MUqhsj59AfVU/k1xy3LwtwGABKryD7IHQ8&#13;&#10;PTqV7ecRnxE88dcnxsc0A0qqnSOber6f73734eoavTry3zpN3N+XSeqF+2ZQbqy6rnjm1hz/AF9p&#13;&#10;jQEmTo8ibx11eR6S+ZjWZHbT6gCfoDe/49l9wo4049CPapHicDy6DGviIZjpY8f0N/ZPMKHPUgWU&#13;&#10;lRpPSPrYpFcS2Ym/NgSP9iB7QzKa6l6FNnKrKY2p8uvQ07SqDa1/qDYWB/Jv70kJYajw61NOsRpX&#13;&#10;h1zTBzVc6xUtPPWTuV8cVPG0jkk6dWhQTYc8nj3sWrSGkILHqku7w2sJa7dYlHmxA/w9DnszofMZ&#13;&#10;OWCpzD/wqE6GNPCoeuKlbkO5GlCLn+t/r+R7Ee38tXEjLJOdC+nE9RBzT7ybZYRPb7YvjuajUTRA&#13;&#10;fkPxf5+jr7N6/wAHtyCI0tHTwlY0WSokQfcTWFi0kliefyCQL+5Astut7VRoAFBk09OsWOZucN43&#13;&#10;y4bx5GetSFB7R9g9B5fLpTbh3ftHacT/AHNbA1ZDSmrGNhKVGVmhWw1QY5W1lWLKAzAKf62BIVXV&#13;&#10;/YWaEFhqAqV4tw/h8/5D5jok2XlnmPmGVTDE3hM+jxWqsKsfJpaacZJAq2KUrQdEy318iM7kmq6f&#13;&#10;GUkm2aRmZKZRPSVm4ZlJBV5zGJKeiI06fGjSOtyCTwfYD3Hmi5nB8IeEvlQgsR/gUegzT16yh5S9&#13;&#10;lNps9E19IL+Raa6o6W4NMha6ZJhX8RVFNBQCp6K/U5WpnnqKoF0qaryGqr5p56vKVjSH1NVZSrd5&#13;&#10;mBFl0hgtgOOPYSadnfxWJqeJr3H8zU9T9DtttHClsyhoo6BYwiRxRgcNESUUZqanUSScjA6Y5IEZ&#13;&#10;TdRyP7JueD6QS3tCVHmMdHKSuoBGP9Xy6b3pIW5KWH04Bt/tvejGp6VpczLgN1FfHRmxW4JPI/A/&#13;&#10;23tsxinp0qW/kAoRXqK2Ne9kb+pBI4sPr7roHT4v0/EK9YHoZ0F7Agfm1r/63vRQ+XTq3cLGgx1h&#13;&#10;amm5vE30vz/Q/T6+6MhK56eW4i8mHXUJeNtDL9V/I5v+be7Rrpovl1uYJItVNSOudRCsqMCpsR+f&#13;&#10;pf8A1/dZEDA9VtZinA8OkvJS6GZRcFb6eLrz9efZaQVND0Io7nUoJHWeilKOY2IYNYAEi39b392Q&#13;&#10;5+R6Zu01L4ijpyqIxLEV5P8AiBz7Uy6WWnSCFmik1dJeVCCy/lWPH04t7Qtx6P4nqAfXrFE7RSxy&#13;&#10;IbNGwdTexBQhh70CQajj068ayI0b5BBH7R0dnqvcX3lBSSa7lVQOLi5t+oXP+x9yPst3riU/LPWJ&#13;&#10;fuNsX0l7KgFMn/OOhGzMIWqdl1ASetR/W41G3+x9ms6gPjz6Au1TFrZajKmnUza2QEFU9M0lo5V9&#13;&#10;IYmwb/C39fblpKFkKDpHzFZmW2FxpyvE/Lr29qDywrWJzJCbSH8FSL3J/wAPetxjBAfq/KF74Mpt&#13;&#10;mysnD7ajoH6gPbUD/gLc8/n6/wCHsjkHA9SchWunyGOm5y35PN2Fvr9Db2yTQV6XRqlNQ6ja7Mfq&#13;&#10;Bp4PN7/4e2tbdKAlRUcf8nUaSUsb3uNRsD+Bb62916eVQooOoUoJNrH1En/W/Ppt710riNF64Oiq&#13;&#10;gJN7fUn/AB/PvQNenFYk06hSPci1ifoOCL/7D3okEFfPp9FIyR1GaVonSVCVdCWRwBdXHIIt+fbE&#13;&#10;jMr9uOGelwjSRTHINSnB/PoZNpbmXIQRpM4Wtpggkv8AVx9AV/rf2ILC88RQKiq+Xr69RTzNy+bK&#13;&#10;YsmYpKkeg/Lpe1sMVdTv6A8UqaJUsCEJHPH+x49mrKs0ZSnaf9XDoFWs0tlcAEkMhqM8R6V6AvNY&#13;&#10;t8TVyU7oShJeFytg0R5Bv/h7DNxCYZCp4eXUybTuKbjaiZcHzHoemqhrJaGdJ4yQEI1odRDpf1qR&#13;&#10;/j7bVihqOlt3ZpdwmN/yPSvyVDSZ/GOVC2lW4b6mOS3Av+D7UyxJcRfPoN2F5dbJfBW4gD7COgJr&#13;&#10;aObHVctLKpujeliCNangML+w5NEUYhuPUwWtzHe263Efpn7euMf5/wBh7onDpwinXmBJ5+gHFhf/&#13;&#10;AGHvxBJzw60COHWEjgg/6x9t+fVwadYioF7sPp9Bfnn6e3Vck0p04D6dR5Bfj6cfX/Y+9OAM9K4P&#13;&#10;h6jEWNrg+2+nuo06i2r88fX+n+HtNOo+IdPRnBB6hSX/AE/n6/Ufj8ce2FIBz0rijANSeuB+nvcf&#13;&#10;Hp4dcbkEEfX/AA+tjwfb3WyAePUyNixUseLD6kgD+oP+x9tg1bHSCQUYjqaPp/vH+249q1IIx0wR&#13;&#10;nrv3bqvXRFxb6fT/AHv3ry62OPWPSSNJXg/X8H/YX9puOOnQaGo6b56cEkaQfr9eL3/PH59sun7O&#13;&#10;lcNwU+LpkqqUXJt9OVNvrb6/8b9sEU6O7a4wK8D0zSqy2v8Ai4+h4/PPtqQGuro1iP8AF59QpJAA&#13;&#10;f6f1/r/T2wzUx0qAJ6jM5tzx/vf9Lf09skk8enFUVp1BlYkcAn+v5IH+J91atMdPqKCnUckXve4/&#13;&#10;Nv8AX/qPac9Ppha9Q3chv08X5PA/29/z7TE0OenQpJoOnHHY6vyMwioKOprJDYaaeJpP1/T1DgX4&#13;&#10;+p9vw280rAxqT9g6SXd7Z2MZe8lWMf0iB0O+yeqN2ZF4fuIkoYGPqDgzVAtzwicC30sWP+t7GW2b&#13;&#10;DfS0D9oP59RFzX7k8uWKMsDGWRQeHaP2nP5/4ejUbe6Cw8IimyEbVsh0sfvWCRAg3BWnQcj/AFwR&#13;&#10;7GlryvbIuqcEn1OPz+zrHTevebc5AYLE+Cgr8FSfl3cOhnxuz9r7fgDTGkpEQcAmKkhsouCBy304&#13;&#10;IsP9f2IorCytV7yB+wfy6im+5o5g3yakeuQn/TMfz/D+f8uuc/Ye08QjQ0ET5CVeD9sgjj1Acap3&#13;&#10;5Nj/AEJ497bdbGAaYhqI9OtQ8kcybk/i3jiFWzVjU/7zWnSIyHa24apZUxyw4mCRjzEgkqCpFjeS&#13;&#10;Qf0/oD7L5d6u5ARCFQf6v59C6x9udkgKve6rh19TRfyUdIuauyWXn1VNRW5GokNlDvLUOS3HEa34&#13;&#10;/A+nsvDyzmpYuT9v+DoWR2e37ah+mjjhVeJoq0/b9vS7wfWO7M2UcUQxtOxW89f+36Lf2Yl9X0+l&#13;&#10;yP8AX9mFttN7P3U0qfXH+HoJbt7g8ubXVBJ40g8oxXP+mPA/Zw6ECn682Bttw+6M22Uqwl/sqdys&#13;&#10;Zf8Ap4KclrEcXJ9mSbVt1r33Umth5A9AqXnfnDfP09htBbx572GT89TUFfs6l/6RsVgo/t9obdpK&#13;&#10;QIwVKmpjTUAvpEgiX6kDg6m5/p7c/ekNuKWUQHzPSZeSdw3ZvF5kvZHrkqpP7K+X5DpBZjdm4c8W&#13;&#10;fJZGdomIUwQkwUoUf2PFHb6fjVf2XTXt1PUyP+QNOhdtnLuy7SNNlCoIzqYam/af83Sb1RpcEA3H&#13;&#10;FrG5v9eOSf8AX9pK1FT0d6Wk+XWM+vxkjRY20ni/J/Jv/t/dR3UJ8ungNFUXJ66ZEBBJuzcDTzb+&#13;&#10;h9+bQKkipPXkdnFPTrGWkUK+okKdJvckW+vB907goNenRpJpwP8Ah6yliAGN/Vxx9bHm5HtwMT8X&#13;&#10;HpkKpcn064yaV0RC7uTbSoJa7H6WXm9/dWGaR5PyGerxksCzYUefAdDd1t8cO7O25ooNi9cbly0d&#13;&#10;RZBkJcdPRYxNX0d62rCoV/qVJ9m9nsW53ygwwtQ8Waigf71TqOOa/d3285LqN73WBXUVMcbCaX7N&#13;&#10;CaqH7adHx27/ACvMxt3GQZ35D9w7I6nw4Eby0rZKjmyN/wBRj8tSypqN7Cw/3n2I7blBVSt/cKB5&#13;&#10;6P8AoJ6DrHXe/vci8uGsPbvY57+dsKZVJqPI+DCGkoOPdp6fH3X/AC1vjyr0uDwue+Qu8aPiOuqI&#13;&#10;3fCNURP42P3FUUpvSw1FRfj6A3HtSbnlTaDpiUTSDgdJdv8AejRB/PonGyfen90/1txnGwWUle3U&#13;&#10;LeikVH6cYe4cZp3ac4PDoN94fzN+1ZMc+3+nNl7G6bwKBoojicdT5HMCEEgMKh0jiQstgQI2KnkN&#13;&#10;7R3XON1Ivh2cSxqfNu4/7yAq9C3l37pHKtvL9fztuF1u87U1KrGFCfPUSXlf5fqrjy6Ipvjtvsvs&#13;&#10;2qkrN/b63NuqdyLrl8pUy0ilHLL4qBCkC2vwRH7DU26X161Z5mNPLIH7PhH5dZE8u8gcmcnosfLO&#13;&#10;129kBUVjjHiGop3SPqkIPmNfQfSM8aoUILP6gmn6HkX0j/ffn2gbUEFDU/5+hZGBIW1jA4UP+xX9&#13;&#10;vDrDUXIuTckgnjkWHJt/t/dWqVoOnYQtcCnXBLFQi2PBMh08i39b+/KBTT1c1DFm4eX29dAc6SRo&#13;&#10;/pcAaj9PelNQQeA62agVHHrtJHVjHqBRRckkWYf6w/2Hvykg6K4HWnRKa6Z6yPIj2Ww/xYgkWA+g&#13;&#10;I92DA8OqIjKC1fy696/op02QEAAgC3Nzcf7x78wJOOqlIxRnqa9YGeRm12V9J5YKef6AH/b+2que&#13;&#10;Hl0oCKg0jHXazLGxl0E34sfrqHF/+I9+DU7z/qPVXiMi6NVKddh1dGFyGLemw4FyT9bf8T7uHUij&#13;&#10;dVKMj1AqKUr1zBCnSx5QFrLcgra51A+78G0nr1NXeOBx9nXTMdANh6rFtJGlf6D/AG1vdGaoqvW1&#13;&#10;QatRPAU6y041EAxlg39oluFUfQAe/AebDpqY+YNCPLrKCx1oy/uKRo+oFiOfr9P9f25WpIPEdNeG&#13;&#10;oZWHClD1yUMCiEL+n821vZrHQP8AD36leq1BBP7OuTOiXQKbEmxYAMbjji3+2592YjSNI6qFc9xP&#13;&#10;+r59cLuoUKdRNzc2Om3P9fda1x1cMGNGFOuLm8cjXuwsQBYA8cn/AB+n49+OT1cACYL5U68gJAB1&#13;&#10;c/UerQC31IFzY+9Dhwp1qRs6h1w1WvqVlS+ljwf0mwPHvdOrFP4ckCvUnkKFjUvCyk6iLHX9CR/r&#13;&#10;c+9dMHuJLcevLOSLOSvFgUUkj/aife+ttHw0565LJ6ARpb8cgLZfpf8A2P593D0WlOqMhY04dZCW&#13;&#10;KkOxUtfVwLIPpxb8W5v7tqqlT1QLoaq56xiUKAoJYqtiYxcH+g5/PutQPOvTmiuR59Gv+B2dm278&#13;&#10;3PiDmI7Sfw/5LdJ1BWQldcD9j46KqRyL/WMsLgHi/wDsUO4RS3W3XFohOqWKRR/t0ZDT8m6chvrT&#13;&#10;Z5o98u0DJYyw3DKTRSbdxMuoitBWP/NnpT/zIdnxbD+dPyewECyoq9m5PICOULrV81Tx5KW5/Au5&#13;&#10;+g9nF0yzPFcrn6iGGQn/AE8Ksf59R57WJPByTDtV0NL7fc39nnBAtb6eIAj1AX9vRJvQouykMum5&#13;&#10;VhcA/pKW/B/r7RA4PUhUZvhz1hfmTSGViFcgjgsD9PrwffunF0iMA+Z6xAsoDMvLFlAP+BJJb/W9&#13;&#10;6JyB08URm0qeHWQkDQERm+inn0k2ut1/A/1/ejUcBjpsR6suaDrpGkvZtAiBYMAvKkm5A0+/LqJ7&#13;&#10;uHWnWLTQVJ+3qSpKsPHyDzYlQRrP0HP4t7twOOmKebdcWEraLkalBsAQpAHH5+pPvXz69VQKca9Z&#13;&#10;SSwT1gFwPRYfVRzqIuRz72TWny6oAAcDHWFyQLKpDuSCzqr2A+gv/Qm3vw6dWpOo4VfIf6s9YyzB&#13;&#10;QpVTKCB5L8C3INgP9t71mnVgqF6/h64GVkuWkZixCtYqLn8W96JoOreEW4DHWUyWAvpmYeq7c3Lf&#13;&#10;RQeOR/X3vqvhGtW7R1jkWNVRiyF3a1lvdT9ePemAU1bj04jOTRRgD/UesltMIXUC5YPZxf6m3pA+&#13;&#10;ht7tRSM9NqauGbh0sNjhRnaeqKfcQ0MNZXzxMrXMdNSlnsoP4+vtdt4/xgPxCKWp8x0GebGrtDwE&#13;&#10;+G0zJGD6FmoOq3s/uIZrcebyIqZKV5sxlJoJomcSRwy1rtEHsebKQD/Ue4iurz6m8ll1EVcmo8hU&#13;&#10;9Z27LsX7q2K02/QsqpBEpB4Fgi6qYPEiuOjDdd7bxmH+5rYt30+XGV2/O8AmlNOuPrZRqaOrSNhq&#13;&#10;Qi9r/n6+xbtNpFa1lE4fxEPnSnyPUI8873uG7GO0famtzb3C10jX4qA0DKSuKefR1/gl8KPmP3Jt&#13;&#10;7dveXxhhwqY3r3IZDJV+LyWYp8dR7qyGEMhNDRQTOsfnlKlITVOsZZgxdAA3s35c2/drRF3jbp0g&#13;&#10;8SRljjYkCeRCe0eWTjU9FBIqaDqH/f8A90PadL9vbf3C2+63FhZRy3M9tErPt1rMBS4cnvKL5pbq&#13;&#10;8p0kBH+EBr8q/lV2Rmd8bb8mw5Om+4uv6T+E7ifHU1Xh6+rqaKcSM+YjlZ461ZGBaOUFl0HhiNNl&#13;&#10;XNnN+6teR6LdrO+g+PiCfT+iyn8NKgj5dNewP3e+R7Ple/Zt2TmTlvdmEluZGWWNFcUpEQA0Mig0&#13;&#10;dGCtqFWVTkirgt+9P/PDalJhO16TGdWfInCU0WOot400SY/bm/mjHjpUyOmyRzM1lOrnUbqfx7OL&#13;&#10;O/2bn+0Fvuyi1v46UelBJT1+3hTyPA06j7e+UPcn7o/MMm6e30sm/wDJd2Wkks2JknsqmraMksoG&#13;&#10;RTBUZGK9E27b+Pu4OtdyV+09742tx9dShRj8hMjPSTx6A0FRRVaDTNC6kWZSSOQbewZvPLM22zta&#13;&#10;36kEfC3kR/RIww/mOsmPbj3m2nnbZYeYeVZ45o2P6kKkBgSaFWQkFGXNaih8q9F2kx2cosjj8NX0&#13;&#10;dbl6MsTR0NBS1NTPUKxsYoYKVXcsOPT/ALx7CzW9zHOto4MoPwquSfyGa9TZHe7Te7fPu9pIlpKo&#13;&#10;pJJKyqqf6cuQo9K16FjevTO7to0eNl3LtDcmzK/L0DV2Jxu58XV4fIVlCoLR1kNNWKsjREHh1BH9&#13;&#10;fZxfbDc2kKPPE8JcVUOKH8/TqOuV/c7l/mK7mg2fcLbc47eQJLJbSLLGrGgCllqASeA8+PX/0azd&#13;&#10;24daumniZA11ZAbcXI4PPvolfQKykH064Bcu7k1tOkqmnA8fLoAtvVEuDzcuOlJCmR2juSBxz9T7&#13;&#10;DNsWgn8M8Opi3yFN22lbyMVIGejBUNUtTT6b3DCxt/wWxt7Ecb6lKnqF7u3MM2sYp0lamMwzTRkH&#13;&#10;0sxH4AUm449pGXupXo/hYSRK/qOoEh5/2F+ePr70eIXpUg6b/M1PKk8fDQsJL34uDe3H9fdalTX0&#13;&#10;6WmJZkMTZDCnQ2YbICspqeqVr6lUNY3CsF5uB7O7abWobjgV6jLc7P6Wd4GHA1H2dJvd2P8ABUpW&#13;&#10;Rj9qotrstxqA4APtNeRBJdfk3R1y9d+JAbeQ9yf4Ok9iKsUuQp21WDOIyv8ARX+hJ9p4XCyih6N7&#13;&#10;+38ezcU4Co6GWUrPSleCWUlj/wAg3IH+wt7PHo6mucdRxGrQ3GoeX+foC66I0tbUxAn0ysBz/Z+q&#13;&#10;/wDEew5IuliAOpRtnWa3RxwIHUJnA5JFz9Be/PulM9KFUnA6wNc3J5P4txb/AFr+7Yp0oUBRQdcN&#13;&#10;VhySTwLf0/rz711vpyxlWYKnSSNEg03JIszD6j3tTQ9I76ESwkjiOlJVRiqp5EPJKEG/0IPF/bjE&#13;&#10;Nx8+iW3bwJAy4oegSzVE1PVs9iAp0tf6ni/smuEKt1Ke1XKz24Xz6gUkyktEfoeVJAPB/wBb21G2&#13;&#10;adLbiMCjjy6a8njjIPKguAQTcfn/AGHtqWIE1PRht96FIjbpO1eOVodfPA9QP1H4/wB49pJIQy/P&#13;&#10;o9tb/TMF4Hy6DTNUSx6/r9bW5vYn/jfsnuIwAcdSDtN270B446TlHgctl2khxuOqawqrm8URIAX6&#13;&#10;gMeL+0sVtcXGIELEcfQfn0d3O77ftaia9nWIV826FbZ/R+Tr5opdwymjpXNzS0jBqt7DgNMQQn+P&#13;&#10;BPs5seXpZGDXOB6dRxzP7uWFrE0WzL4rj8T4T7acT0ajbfXWA2/AgpKGlpjoCmX9tah/SR65D6iT&#13;&#10;+foCfYwtttt7YdqBQPM/6uP8usfN7503nfJS1zM0ma6c6QPkOAA/b1Kzm8Nr7NiZaqriWrEbNHSR&#13;&#10;qZ8hMAtwI6OG8nN1ALAL6luwBB93ub+0sMu2R5cT68B/Lyp59J9p5V3/AJmcPbRkxVALt2xLX1kP&#13;&#10;bihJAq2DRSR0VLffyD3HkZ6ihxNT/dvH+qHVjvDW7iqFto1SVTr9rSKQOREJJlDCzo6X9gvceZri&#13;&#10;VjHETEnyy5/M1A/YSPI9ZHcoey2y2cKXe4x/XzcSJNUdshGaBVPizH/TMkbEGqsrEdBbTZubKSVM&#13;&#10;srWmqAgnqDJLPW1gQlw9bW1BaSRyWLEk2uSQoJ9lCXDSlnJywoT5n1qfOvQ+u9pj25ESPKKSVWgC&#13;&#10;R+VERQFUUAHCtMEnpL5ygZlZl1C12BUm/wCfp7R3MZbh5DoQbNegUUnB8vn8ukA8k8XpMjXUlTc8&#13;&#10;3+v09lbEqKjj0M1jifIHXA1swAN9RBA54/3j3VZGJ7uri3iJ6xGvcclUt/r8+7NIVx06tmr4XrkM&#13;&#10;ihsWT6HkXP8AvHvXiVwcde/d0y8M9divg/tXF7mx+v8Ahc/7f6e/a16obOdRVh1nFTAwAEgueSL/&#13;&#10;AKT/AEFvdta06aNvMprp6yiRGt61NzyeCef7I/p78pB6qwYDK065fbiQAhFYk8NwCTf+vu2ljw4d&#13;&#10;UMoTDNTqemNikj/cCgrYen6kj6f8j9urFqXpE180b0Q46SWbxqIGkTgqDYDkkfTn2XXUIAqOI6E+&#13;&#10;z7g7OFJrXpDDUjenkg2N+LW49l/QvprSh6UEEvliUi9wLH8/UWsfb6kEdEs0Yjcr03V0QDeUKdJ+&#13;&#10;v9P6fX2nlWhr0ts5KrpJ6aHUglrekg/6wvx7a8+jWNqjT0NfUWbNPNLQSObLIrqLgDS3p4H+v7Eu&#13;&#10;w3JB8E9RJ7m7SJo1vEGTg49OjSV9Us9BTzLYtF6Ga/IB4F/Y1mcNDrHEDrHaxt2gvJIqfFnpLLlX&#13;&#10;paiOZGKGNlbVcnUAb2I9ohN4bhq9CNtsjnheKWpDcOhPeuTKYy10ZZ4rn6mxC2F+P6+zkyCeH1x/&#13;&#10;PqO1tH23cKcPDbHQE5GVqaqmhe+qOQqoA4IvwQPYamYo+k+XUxWMQnt1lXOoceoL1IK6j9fwP6/j&#13;&#10;20XqKU6Wxw04dRJKkWI4A/qDzf8A1/dNZp0pS3zkdRvMATbm44Nx9Rz9fdanpR4A9eoz1Hrt9dJP&#13;&#10;H+9n3UkVoenlh7adcZpA6FQbE2tY34v/AIe94pxz1aNM4HUByVW5PNrf4/64/r7Zlwvz6XxgkUpT&#13;&#10;qM512H0tb/b/ANfbIdic9KFFOPXCkyFRjqqOpp20urDV9fWgNihH9Le9QyNG+sdbu7GC+tTbzCo8&#13;&#10;j6H16MVtXP01dBFKSGhlGiZTcaDcBuP8Px7FljcrIgPAeY6gzmTZp7adkUUZcg+o6mbtwCZCkdI+&#13;&#10;Zol8tLJb9S2uF1f0P09u31v4qk+nA/LpNy1vUljdBmPae1xXgegGkR43ZHXSyFldWBWxB/I9h018&#13;&#10;+PUxI4dQ0ZqG4dT8VkjjqjS5LU0xAcX/AEm/pkUf737cjmMT44H+XSLcbBb2HUopIvA9Z924FMnB&#13;&#10;93SrqmRS8MgPLpbVpNvdb22Ey60FT01y3vD2En01ySFJoR6fPoIQWRmVgUZTpZW/Df09h81Q6epN&#13;&#10;GlwGU1B6yIxJIPPF/wDefd0Ynj1o/Lri4sb/ANfenA49eFfPrA6j9X5/3j6+9ITWnl04reXWErqt&#13;&#10;7u4qPs6fjcqcefUR1IJP4/437Z6WDIr1gkXULf77/YH21IpYY6cQ+XUKVCob82vbmx49pKUYA9K4&#13;&#10;nZjTqNc25/3v26Eo1R0p68f62vbke7HIp17qTEeFLW+lv8Bz7aUaWoekU1dZ6nLf/YHkc/159qY+&#13;&#10;B6YYYr1kU2IJ/wB9x7d6b67Ygnj/AA/3r37r3XH2zJx6cXh1EmU6i3NuB9Ppx/X2ncHj1bqBNFqB&#13;&#10;+unkj+oa34/wP9PbbaSMcejCGYDHTHUQglv9jf8ApwL+2iPI9HME1VFemSaHTf8A1J/p/wAU9pXU&#13;&#10;A0PRwj16bZDbUPofpyR+Of8AX/2w9p6GlelK0rXrDHT1NbKsFJBUTytx44IzKSf6XS/ummWY6IVL&#13;&#10;H5Z6vJPb26mW5cRoBUljT/Z6EDBdTbszbxg032MchABkVpJhz9RCn/En2Z2vL243RoRpH7egZvHu&#13;&#10;Py3tCH9TxWHphf2/5ujB7U+M8CGOTL66i9jqryIoxY/VaZPrx/W/sW2PJUSUM41Hzrw6hLmP37lO&#13;&#10;qPb6JTyQZ/NjwPQ/4zYWy9rU4E/2yrEq30iOlguF/BNmNv8AW9i232vbbICtBT0FK/5+oX3DnTmr&#13;&#10;mGX9HU1TxOpmz/LqbLv/AGvhw0OJpkqZEGlRSQrGpYfUtUNyb/m3u7brZwjTEKn5DpPFyXzBuja9&#13;&#10;zkKKTWrGpp/pRj9vSOyXZe4qpWWjEWPjN7BLyTEEkf52T/iB7Qy7zdOKIdI/ydCew5A2O3Ie61TE&#13;&#10;f7z+z/Z6R8lbXV8garqKmsmke4EjSSH/ABCL9PZf4kkrVc6/Tz6E62tnYofp0WNFxSgX8x/xfS3w&#13;&#10;XX+6s28Zhx0lNA9j56sNAgUj6qpGoj8Cw9mFptd7PhUovqegnvPOvLu1BhPOJHXGlO4/t4DoVKPr&#13;&#10;HbGDBn3duGLWtz9nA4jUkWAS6ku39Lf717OY9ntIM3knzoOo7u/cDfd1YQctWRz+NhkftwPXj09x&#13;&#10;742ntxDS7U27FJKo0itqUSEG3Ctf1OT/AIm1x7f/AHhZ2y6LOMH5n/VnorblPmTfpPG5hvTp80U1&#13;&#10;P2DgOknlt87ky4KT5CSCnNyKeiJpowCSNN0Ooj/XNv8AD2kmv7qZu5qD0HQj27lLYdspItuHb+J+&#13;&#10;4/sOK9JPyNd5Wa5YsGZiSTfkXY8n/Y+0TOwOo5+fn0ITGuEjwBwAwB9n+x1zDgRjQuskG/pv9f7N&#13;&#10;yePdsaR1RgTJRycevWIlgqgkqt7sBzbnj/Y+6twB4U6fQKXoM46wgvKzMpItcAXsTb8i3tsgvkYH&#13;&#10;l04dMagEUr/LrGpmOoup0kG3JIFj9Cfp72C59B9vV28M/DxH+r7eucCSVMqQU8EtVM7XSKBJJJif&#13;&#10;oFSOIFjf8ADn3VA7vRAWY+QBP+Dqs0kUMXjzMI0HFmIUD5kkgfz6Mt1l8QPkT2z4m2x1xmoMbUBW&#13;&#10;GXzcLYjHJGzWEhlq9LEfU8L7P7TlverwZjManzeij/DX+XUO82e/ftXyiWjvdzS5nTHhW4Mz1+ek&#13;&#10;aVHzLU6Orjv5cewesMfHuD5Nd/7U2bTIizSYHDV1I1eygBpYg8rMzH8EovHsRxcobfZx+Puk+Bxp&#13;&#10;2J+bHJ/Kny6gO/8AvU83c13I232t5fkuXJKiSRWlIz8QjiGhf+bj09T1L/2YT+Xz8fFt091Blu4t&#13;&#10;y05Ma7h3PEKfFNUICquKrKqSVv6g0MLA/g+7HeeWNpX/ABKPxW9VB/6uN/kH2dJ/9az7yfue2vnv&#13;&#10;d12e0OfB1gGhzT6e2Jzmn6kopwp0C/Y/8zT5D70ilxWzpsB1FtooYosbsvGwrXRRBv2wMnUghTps&#13;&#10;raIgDyRY8gou+cdwnOm1VYV9fiYf7Y/5B1InLH3SvbjZWF3v7T7zc0yZXMUNaU/s4yGYDiNbnIFa&#13;&#10;9EZ3TvPd++quTI7x3Rnd0Vru7NUbgytdlHOptX7a1buqgH+yoAH4t7D1xeXd8dVzKzfIkkDrIXZO&#13;&#10;W+XuVoRacvWMNkgp/YRpGcDzKrUn1JJr0nCyodZ0MyqAfoSxAAB1e2DoGSc/6vWp6OSjupWpFfn/&#13;&#10;AIesQHkYuqlbk/Xjj68e2wrNnh04ZAnaTw69+lrK2gHk8XAB/wBf3psPRcdb+Javn7Ouy0moXYEp&#13;&#10;wOP7P+sPfqtqpx60FRakCleuKli/puVHpLMt7XHIHu2dR09bYL4dKddMXjV2Y6w4Crb6D8f74e9M&#13;&#10;WXNevURgAcU65BjJYaVUm3qN+bf1HvVdY0nqxFM8eunQfoFyxtxf6D+vvbrmo/PqkbFsnh1xdyCq&#13;&#10;IBfgavxzb/invTmh0jh1cKNJY+XXLV6Q4uSCVc3uPdgTTVxp1ooa0YfZ1i1MurkhNXqHFyASfbWp&#13;&#10;jQHh1agOPPrmzmRQAp0nn6CwFwAf9f3ZmrgYHWwuk9cUa7ED63BNyFtq44Puop59ebh1nYgFbshf&#13;&#10;xtck8WPB1H3Y5FSem1qwqQeuBRhyGGi4ay2KnkW/5H7sqkDtPWiyKKZr1KVrEaTybEMP8PpYD27g&#13;&#10;9JiBWjdcixHqI0uCCXHP0FrEf0968uqhR8IyD1g1mSXycgXLA2tpJ+tj/T3vz6e0hIylepU7G6em&#13;&#10;4+im5JB4I1D/AHn3sngo/b0xCgyRj16w6lLKCSS31+gFv6Fvofda5p05oOnUD1zIjBBQLaM20s30&#13;&#10;Y3/PAt731pfEYaSMHNeuUbuouRY6eQbc6uRa3+HvQPr1R1BagzTifTqMoOol9PpJI9XqFzcNx/vX&#13;&#10;vQ1Vz0oqdNVFKdSEbUSrNdTchrktcm5sP6e7dMMpWh8+sQID/uAtGfwv1t/Z4Huo4muB04VGjUmD&#13;&#10;1zYgBbgIobSLfhWFrk+7dVUV8s065DWZCgkB5Xm40sCPoG9+6qQgXUwo3WViNQKOUGoAgqBZlH9f&#13;&#10;8feuqLwrTp/2ZmqjB702bmKKWWhqsRu3bWSo62B2EtLV0ebgqYKqJk5Uo6ggjnjj34syCq/FQ0+3&#13;&#10;j/k6s1tbXFu9vdhXikBEqngyEGoPy06v29WYfzq9sNtj+Y73tWvMs67xqMDvWlZAVUUmWxnih0of&#13;&#10;wfDfn3q10jaNtkUUP0cKkHyMSmFgf9shPQP5RvheXnMkIoyx77ujKwFAyXdwL+Nh6ApdLQeg+fVU&#13;&#10;xDSly5JYAaT9LLxYcfX6+7dDgsIqBeuEpN7KGQAWsQF1Nb6p/gPdWPp1qIDRQkN+Xr16zFnHkHOi&#13;&#10;y3vYDksb/k/n34AgZPW6qoFVpx64IxMjnh7A6mAAH09Gnn3VSSSSeHVnWPQFOK8OsrynxFguksbh&#13;&#10;BYELptct/h7sGGjV02kVHofIdeHoa459Vr8WAYC5J/w/HvYyB8+rt3goRTrLrLkIgN1UNex1H82B&#13;&#10;P4/w976Y0KFqfPrwckoNJBTUFOkG/wDqiD/X3oV68U0jBrXrtjC3KsykjSNY4Njzz7315FkXgKg/&#13;&#10;PrirANxYAKpJf6E2964DPWzG5HDz8uuLaeCkakldbWJA9Rt/a+v+w9+qeIz1ZAxNGYjrgXLMulLa&#13;&#10;RcKG9H14UsP6+6ByTgdWC6QQzVr/AKsdZIhG/wBbrzcX/SCxJY6v6+7gk8R1STWlP9WOpKhm9ZbS&#13;&#10;wU+tvUSL8XT8D/H3YAevSdiANNKj06EPZVHUNi9+ZemVpZ8FsnM1sMYYB5pHh8YjjUkXZrGw9mtj&#13;&#10;GfBuJl/0OIn7cdAvmq5h/eG0bfcNRLq+iRiRWihhk/KvVWm6Ni5vCGTIVNLLHRVkX30NS0bR007S&#13;&#10;kySwws1iWUnnj3Cd7tdxagzSrpVxqr6+fXQ7l7m/ad2C2kEitLCfDZAQWQDAYgeR8uom1Nxy4vK4&#13;&#10;+ql0z0dJLDM9FIf25xE+vwzD8o1rEG/utjeNDcJJQEKQaHzHofl0q5i2KPc9tmtYyUkkDAOvFSRT&#13;&#10;UPs6vQ/l9fPnbnSHeO3d6b4rsvtPrieg3JS7n2jsmJq3G5CCXANBi/8Afl+lMrKasJNOEnp59K6Y&#13;&#10;W1GzzDtnM8NwngzkQqwJVUwAVAI00BqxOangeCtwPOH3l+7vul/tPhbJGm430MkIFxdrqkCSSkTe&#13;&#10;JN4iNHCiN2x1KSZEjRg649nD+Y98Nvgl87viBjO4do7h2XsztlNlUu49u9j7XbGR0VJk4qWMSbS3&#13;&#10;PVQu4NTDJPGldQtK00BkVZAraSSnbrTmbfd5u9g3+JpLUOwguXoLiIrqKSA0BNuaFTqopodBx0Cf&#13;&#10;68e3nsZy7sXOvttP9PvMkcDbvsUXiPt90jtHHNAASyRbrGCsymJiyoyiZaMrHQ03rhOwPjF3JV7B&#13;&#10;3zS4mfcG3xCKuegqkr8VlcTkY/8AJK+jkFx+5GGZNXKN9fp7DF3FuPKO/Hbr4K0kdCSMh0bAYH8N&#13;&#10;fIcQc9Z7cs7nyd7+e2Sc38pyTR2l5q0iRfDlinjPdGw8wjHSxGGHAU6sK2X8l8BujF4DrP5GYut3&#13;&#10;f0xX11Eu1t90q/c7+2PSyIkckgq4UEk6U4YgpyxAH1+nuTLPmeG7hXbt/iM9k1PClp3xj5sMkA4r&#13;&#10;x6wy5j9i902PcLnnX2duU2zmWBJPq7A9tjelcmiE6VeTyY0XVXKg162G9m7C+JHVPU2ysd/LP6Ok&#13;&#10;+SvyK3lXxR4jsHc1PtrdGyZYaHxybuqJ93RVtRVYvJ4lZDI2OyOOgEhGjWNSsVNi26bdLNdpFZpt&#13;&#10;YU6ZEnAkDagD40xUk4IICsDqGkCpPWP3Nkm0+4kFps/uFvm/w8yrKPrNul20iJ4GgZ4v3Zt8UqeI&#13;&#10;rSqYmlljnpFW4qAoqi9pfE75EfKLd3YO0fnP0/tPcdFm8zhqfE/IXaG+tjU79SYCSlaOTau3sY9T&#13;&#10;HVL9pVIVqknp01arxGYA6TG+vbS3tpYOYlhCkH6cIdPi6xqCRkoZdVQc07i3mOAV2LTa3ljvX3db&#13;&#10;7cY2tNP74tbm2mlEeiXwmvr8pILNYDCahNVY1hKjwWpr/9KvmVlyePSdCrMUs4PB1Ackr76OsRNG&#13;&#10;D506+eGNWsrsxPwrjouO/sTJR1EWTgjIkgkBcqP1IT6rn2F9wiMbCQcRx/ydTXydfpcQvYSNh1xX&#13;&#10;18uldtjLCopYWB4dQTzcC4+n/Ee1lrNrQMOg3v22tDcMpHDp6yqAyRzjUQwCtwL2t/X29JQNqHn0&#13;&#10;V2DnQ0T8Rw6ZZgClx9Obkm5P+290emCOjKPDZ6bGsQf6c8f1/oCPbZzjpcvSs2XlBBUPjpWOliWi&#13;&#10;BvbWDyp/w9qbGXQxVuiDmWw8WEXkY4CjdCbkKdMjjZ6Uj9xVd4yLH1AX/Ps3mXx4CjcR0CbSU2V4&#13;&#10;s4PaSAfs6BeUSU7sjXV43ANvwyH8eyEgq1D5dSRGUmUMuQR0M+Eq1qsfBJfUTGrcDksBpYMT+P6+&#13;&#10;z+2cvEAePUb7nbmG6dPmf2dB7u6nMNas6qo8ws1ibBk4Fz7K7tNL1HDoYcvTCS1MRNdP+A56SJ+n&#13;&#10;J/H1/P8Ar+0mOhFQDA6wXP8AU/7f37r3Xibi1h/rj6/7f37rfXHUVtY/TkH83H0t7rTNetgAjPSv&#13;&#10;o51mp45L3IGhx+Bb8n/kft0d3DoP3MJjlK+XEdJTdFECBPGos4s3FwbC97e0t0mpajoQ8v3RVvCf&#13;&#10;y6BiaqahqwCSVBN7cJyeOP8AjfsjZyjmvUqW9ot1a6lyf59KKnq0qYtHBDLcf7V/h/vf9PaoSK4o&#13;&#10;eiKe1kgevmDw6bocfWZCrajo6eaqL+nRCjMAGupLyDgf159srHJI+hATXpdJe2dnbi6uXCaM5NP2&#13;&#10;evS2xHRFVk545cw1qYep6SFiZW+mkSSHgD/Ae18HLhmfxJ6aRxHnX/V8ugxuXu5FYwGHa/jP42wP&#13;&#10;yFehspNi4rD0kVJBSw0kcfAEKRrci1iT9SeB9fZ+m2xW6BUAX5DH+c9Rbcc17hulybmeRpC2ck/y&#13;&#10;FaDpA7u39tPZKmGurF/iKqDBjaOJq3L1gUsVFPjobv8AQN63KrfgsDYEqvdxtNuxITq8gPiP2LxI&#13;&#10;+eOhny1ybzHzYdVrGfBJ7pZCEiTh8UjduK8Fq1MhaZ6Lnn++M3mBURY6+3KNkMMUdJNDWbikJHEz&#13;&#10;5GMmmowbuF8IllBCMCt2T2GLrmO4uQRF+kPlQv8At4D8gT1Nuz+0O07UFe8/x+StSXBS2FKGgjNJ&#13;&#10;JzwxJ4cZyKHDdAJmcnUNHKY2MKPI0s7eaWaqqpTe01bkKhnmmex0/uObABQAAAA3PKxUtwP2kk/a&#13;&#10;Sc/nw4Y4dTHtdjCZlDUcqAFwoWMCmI0VQiDGdK5OSSSSQ8ZzIzSEmx/SnNlVbqLD8eyhiWNTx6HC&#13;&#10;KqAAD/Z6f8RWNE6qSSQbcfkMfay2loeiTdLQOlR0upYlrKY2tfT9Lc3/AN5HsyIVloOgZFI1rODw&#13;&#10;APQXZejMcjMB9GIY2IPH9bD2SXEZUnqRdsulmQDpPm4B5/xH/FPaQCpp0ccaDqM/0/xvwf8AH266&#13;&#10;givp0rhYg06x2Nr/AF5t/sf8PbHSmq1xTrIKSaUAqh5/J4HP0593CMeA6YN1CCatw6yx4yUt+41h&#13;&#10;+bfT/Hn3cRGmemX3CPTRR+3pyipEjt9bqbg82/w+vtxVAx0he4kcYPUwSNEdQbg/g/S/+A/Hu4Oj&#13;&#10;pLoEmCK9YZMwISTrLHkkC1z/AF4908agoOnV2xpgMUHTdV1f3a+kHSQfqQT7bkYOh6XW1sbWUV6R&#13;&#10;ddSmOTyLwpuSAPTf+pPstlTS2OHQts59aaG4jrFR1BjYBmOlrix+h5tz7bU6TXq9zDrSo4jp1lXy&#13;&#10;xlQRYrdbX+v1/Pt86XAHRbG5ikB9Ok5KpXVGb3H+9A39o2FD0dxsHIYdPG1sgcbmqSUEhZGETC45&#13;&#10;BPBv/h7VWMvg3KseB49FvMdn9ftMiAVZakf6vy6Ohh6gV2OeM3OqEst7AagL6gPr/sPcgwP4kRHW&#13;&#10;Ke6wtabgHA4EDpM1V1Lhvotx/tj9efaWTLU6Pbc1KsPMV6WG1MhrhkpCzBozqQavrHe9gR/vXtft&#13;&#10;8ppobj0GOY7MrKLoLhuPSf3nQlKlKtFsky6GNrgOtypv+L/n2m3KIrJ4nr0d8rXYeH6Ziapw+zpC&#13;&#10;s1vqxN7kHg2t/iOP9t7LPs6GKdxqB1ClYG4FiGHPvxNBU9KUU1r1xhAA+gsObnkA/wCI9+HAdeeu&#13;&#10;rrg4UH0/WwBt9OOb+6yU4jq6VI6jvJp5F7/i9rfT8j21KdJp0qjj4HqNckjV9GP5IA4Fz7YYk5Oe&#13;&#10;lAoBQdcJCF4H5+tzqFvz9Le9CvEeXVlUseoE3qNyBYi35v8A6/uvSyP/AC9Pe3c9Lhq0Fnf7aVkE&#13;&#10;66jpAH0k/wBcH6+1FrdGCWvl0Ub5sqbrbGgBkFSD5/Z9nRnMDk6fK0iUrShnK66KUm+oMLmIn+h/&#13;&#10;APsZWsyTJo4nrHzedvn224MwWgBo6/P1HQb70wJpJTXxJpRiUqlVf83Jb9Wkf1H+8+yrcrbw38UD&#13;&#10;Hy6HfKe8i5j+jfiMqa8R6dBuwDAi30Yjg82+vHssNGFCOh2rFQelTgckoC46qa6SN/k7nmzN/usk&#13;&#10;/wC8e1FvJQeGx6D+8WTEm+gFCPiA9Pl+dOkpvjbTwM2SpItSH/Pxr9Ofo62HtDuFr4f68Yx5joR8&#13;&#10;pb9HPSwu2oRwJ/wdB9EbWv8AkW/1v9e/sp+Fvl0NnADEDPWZxccfjn24wqKdV6jkXBHtodrZ62DQ&#13;&#10;16wlStvbgYPUdOq2eo7KbG/AJIHIuR/X20VIGelqODQfLqORY2966c6izILE/wBfz+ef6+00qBe8&#13;&#10;dPoxB1dQl9JIYXNjYkG3+wt7b8Tt+fS5iGA09cD9fbg4dXHDrNCAVFybkFrf4kcAf7H2y/xdJpmP&#13;&#10;DqVG/wDvH+9W49uxPTj0mIB49SParpqlDnrq9vqR/h/re9EgZPW6V4dcNdr/AFte/P4FubW9pyST&#13;&#10;U9OdRZZbg3/2w/tW+nHtkszYHTiRl+HWB31KACQfq39BxwP9h7toWlTXpTHEUPd1CkhaZlSKIySS&#13;&#10;al0xqzsSFHAVbk+2gpc6VqeliyrEmuRgoHqQP8J6e8Z1vufNkCmoZII2YeuYMWsfoRCgLW/wNvaq&#13;&#10;HaL25+FOPr0U7jz5y9tCkzzBmHkCKD8z/k6GTbfxsM2iozUjFCdT+Y+KAH8nwqb/APJR9iGz5QJY&#13;&#10;SXB/LqKt/wDfuOPVb7WKU4Fcn9vr+XQ14vYGxNpQgy/aFY1+g8UEXH5Jvc+xDFtm22I7wKj0p1E2&#13;&#10;4c7858zynwy9Dx4kgegzQfl1nquwtuYpDDhqJJGHH+TRKqX/ABqmcc/64H+x92bc7SEUt0r9n+o9&#13;&#10;N23JG/bk3ibrIQCc6mJp9gH+fpD5TsfcFdqWnCUStcEoDLJb+mtvp/sB7QS7reSkhBpXoVbfyJs1&#13;&#10;mdc9ZW454f4Oke9RW1cwkrKioqGPIM0jyMW/snSSbnn6Ae0LPI2XJY/mehXHBa2sem1RUAoMADH2&#13;&#10;/wCfpYYPZO5M0yGhxVR45GsJqhTDAtzpDanH+9D2tt9vvLkjw1ND5nh0Ft35u2Pag63lwupfwrQt&#13;&#10;+wY/n0LuP6eoqBY6ndebp6SJWBenp30X/BJd/UefrZfZ3DsMUS676UL8v8nUaX/ufeXbm15btWdj&#13;&#10;wY8PtoOHqATjpSR5nrza0bxYHCx5Gptp+7kjUAuP7YnmuTzzx+PaoXG12S6LWPWR/qx0QHaudeYZ&#13;&#10;PE3i6MKn8ANT/vIoP29MGU7B3FkVMMdSuOga5EFEvjIVh+nytzYf4W9p5t0u3GhToHoOjvb+S9js&#13;&#10;mEzp40g4l8gn1pQDpFSvLOzTSSNNKSSzzO0jm/JJLk3/ANj7LWZnHcan16FcapEoRAFUYAAAH8gO&#13;&#10;skTDSNahiDc3JvzwOfdlK/iFem3U8Vx8v9Wesy6NTgWHBufwPyDb/X9ugqajqhDMAT69cS5iDeQg&#13;&#10;8cAfWx/Nx7rwHcerFC5GjB68kquxIYKir9Dxc/X/AF/etYYUBpTrUisAKgHy+f5DqXisdl81UpRY&#13;&#10;vHV2VqpHCrSY+knrZmJNgqRQgn68c+3IYZ530QKZCfIAn86jpPuN7t+1wG53GdLaNeLyMqDHzZh/&#13;&#10;Kp6N71n8BPkt2Waeuptjy7Xw89icruiX+GQxxNyZfA/rIHJtb8exDacpbtdHVIohT+kc0/0oz1BH&#13;&#10;NX3nfaflkPBHeNuM6mmm2Qup9R4p0qP59G1pvg98X+k4Ur/kx8i8PLkFUu21ds1MBqZnCh5aeOGn&#13;&#10;MlRI3IUgJf2fpy3s+3Lr3WfUTxDEJ+wZY/keoTm+8J7v+4UzW3tVy8yJ/v0xtO1DirSEJAlPVmP2&#13;&#10;dN1Z8z/h70hFNj/jn8fI91ZamEqJuzekCUcE08fEU4+6ElQyk8iyKePp7pJzRsW2/o7bCXI8woUf&#13;&#10;mxq35ih6Uwfd897/AHClW690eYTaRNQ+AkhnYIeI8OIx26nNKMxp59Fv7P8A5h/yc7Lp5MfBvCPY&#13;&#10;mElDocRsajTEqkDCyQHIHVMdI+jIU/1vZDe83bpdf2JWEf0ct/vbVb/B+fUucp/dc9qOWCJb21fd&#13;&#10;JV/FdPqjqPxCGPTH+Tax8+iV5POZbPVstfnMtk83kHkeSaty9bU5GraSQ3dvNWM5F/yAbH2HJp57&#13;&#10;hvEndnPqzE/4T1kDYbZt+0W4tdpt4rWKgGiKNI1oOAIUAdQmEYFy9z6fSOSSRe5PupNBUHjx6UgM&#13;&#10;D2/7HWHnX+NJsNN+Bxbi3tvpzrLrNgBbUQVB/pb3YEjqukefXEsFF35J+oA+pve9/dSc568ASSBj&#13;&#10;ruSRQo5I4soHJFvzf/Y+7ljwXHWlSpzTrpJPL6r8Cw/Iuf6e6/b15hoFPn1l8hCsUQxsbBmYjn/g&#13;&#10;vu+sBaDqgUA1J1fIdcXk/aFgQQbsf63/ALX/ABX3UsNOkdWC9+o5+XXDyNoVOb/q1AC39FAF/fq1&#13;&#10;w3l1YINWqnXPS6fqVpnsCB+B/jYc+7BWWh61qDcMDryhn1G5Bt9GH4v713FSa9aJCgCnWK4sD6tV&#13;&#10;zpsD9Rx9fdSSePV89Yw4RTq+vJIFwSfxe9+PeixAx1amptR6yWbkswZWUEKLekkX5PvfWiQKDz68&#13;&#10;G9AWxMhsvp4AX6+90BwOPWiCTxx1lRyuoi5c8BQoN/8AYH3ZTpBB6oyliPTrgU1s2j6C1ybcEnlb&#13;&#10;D3oip7OHV9Wgd3DqSiiNTqU2N1s3+2H0/H09uCgXOK9MOXY1Q068q2KqAQvqI+t5FAuABxwPz7sF&#13;&#10;09bBDZOT1wRTdy/IC3UX+i35uPdFqTQ1685BA0U6zavUfGLEqdSfVbgDTYn6H/H3avdTpujGiv8A&#13;&#10;tHXMSswQM/pa9g36uTwCP9b8+7VxTqrRrlh1wuobgMBpYKAbgf0Jvxf3rAz1urlDn067ZA4V2sup&#13;&#10;uSbepv8AED3TTXIPWlcqDHSpH+Tri5AZjqLqltF+P9Yj+vv1e4luHTiqxAOilePXF2CN+ksCoKtp&#13;&#10;ICuf1KWP9fe2bSc9bQFlqcEHh1yXQv1b1AHk86T9TYD3Yevr006uc9Y7MrFr+lwoQ3+pPFwFuefd&#13;&#10;CDqqxx08NJQVHDrJrXTpUXCG7Ajk82sAfr7vUUqOqLHmpxXrgXuFW51BidKcc/2QB7pq19oHVilK&#13;&#10;s9Osl3swIcfp9RIZuW5IH9fdhq05FD8+m1Va6gR16WeSlVqiHypJTJ9zG9kuJoP34nUg8EMBb/e7&#13;&#10;+96irBqmiip/aKda8JJFMUtCrVUivk40j7fPyx1b9/OfpshkfkL0h2NlSagdnfEboHPmrYET1WRX&#13;&#10;Y9JJl6qb/annnLMf6k/19s7e8kmw2ks3Gt2hHoVu5WA+wBx+WOgjsi2VjzhzPse1DTFDPtkqU4GO&#13;&#10;XZNvjByKmslvLU8San16p+DsmpELFSyoR9JLgfg/8a92BYHQOhmVD0rSoFfl13LICpBvdAFTj1A3&#13;&#10;9TN/ifd3/i8x1WNCpoPPr0ZBZ2LBA/KCx5twQR/W3vSEnJ8+vTYI+XWNWKC99F0N1FiCL2Cqfwbf&#13;&#10;X3StKjzPThAc8OHXciIAjLypQB1JFwT+oj/D/Ye9soABPVY2YsVbDV4+VOuYKrGtrKeSeSAVbgXB&#13;&#10;HPuwOkAHqpRmcluHXrsLfRowS3F9QvYc/wCA/wAPe6nFOtHS5NOJx10G/cJYgLdWF76hcccD8e/A&#13;&#10;nUR5dWdCIwvE9ciZWa4AVU/r9T+Cw597Na461piVTqBqevMTIgIDeIW1uTcEr/Z4591rqH+HrQYK&#13;&#10;fiz6dd+QOFsvojIjJN7D8WHvwYH5daEen4zk5HXJY3UN6bqxGkj6Wtbiw92pTPr1VnUsrDiP8PXY&#13;&#10;9OkFCyBtJXhRf6hiT/T3vqpDPVieH+qnUiNin0S5UlV08E3b9JP9AOfe1NMkV6ZYBjg09fXqL2Ru&#13;&#10;er2n0rvTK0UjUVZlK7E4Slq6dmjljlMweRAUP0ZSR7b3i9kseXridDpZiEFOlfImx2vMnurtO33Y&#13;&#10;E0Vsk0zowqCADQ/t6rxzu89w7ngpocvlKispaVHSnhd9MUSfQssaAC/15/x9xPd7jdXqiOZyVHl8&#13;&#10;vTrN7ZuVtj2CWS42q2WJ5Kam/EafP8+ko8cyIZlV/CrBTIAQoY8hQfaFlcEyqCFx/qHQgMqEiNiA&#13;&#10;5qeOT0rtubyrdv1+PyFHMy1GMrqeupCbFo6ikkWeJgeQbOoI9mFpucls6yKSKGo9a9B3feWrLebO&#13;&#10;axulXTOrI+MMrAgg/kT0arcvzG797H2NuHrWTe+Spdpbv3NBvXcOIppEoqOu3LTzpMM40MABSqPi&#13;&#10;RZpYmVZ1VRMsmhSBfd8471usTwq+nxTqYqNJJqGrq4+QqK0PmD1Auxfd19ruSd4s+YRYrLNt8Rgt&#13;&#10;xITIEjMbRaAGqpUIx01BZK0VgMdF/wBxz5rcmYmzeYqavMZWXwU7VVfUy1cziniCLGGnYkLYcD6D&#13;&#10;8W9kF011dz+PMS7mgqTU0HAfl5dSvscO07FtY2nbI0tbdSzBUUIAWrmgAFakZp5Dpc7T3jlchjKz&#13;&#10;ZOQJooixfGSGMmZazktTi4sFkX8g/X2ZWN9NPG21z4X8NeH2fn/h6B/MvK23bffxc3WP6rYWUAkD&#13;&#10;SeD8PiU0z6dWbfy0fm7uL4X9wYvfO0KzL7ewmzsDuytzWEpJ45sH2DnJKMUSbb3VgslBJC618bCn&#13;&#10;irElgNNKsU7yFEKkSbVJte4bdLsG7xSfQlGMmhtJMwIMZ4V1VA0sGUKRVgVBBx/93uVecRu1p7gc&#13;&#10;mXVs3Mi3MCWk9zbLP9NZShkuFWrHVB4bOJoXjl8WNpEhEcxWRds348Z74DfzYtjbmyPXnXU+P3p1&#13;&#10;HUYms378eMZuZdoZ/emY3dUQbpkrTla6WqSSCknj1pX4aYVCRrLSM/gmkppFV3zPvGzyLDcbi91Z&#13;&#10;Tvpe5nh1LYlUHhpLHDpDNICKFm0OwJJDa+sdLT2YtVkn3Sz5Yttn3+zt2ks9s22+0y8xxSXLx3U1&#13;&#10;nPuKyNBHaUfVaJA00UDxhImC2zD/061dv5FUmejkb0TAqtzwHsPof+I99ErabQ5j8j5fPr5+93s2&#13;&#10;aEXCDK8fs6hbrxCVUE0ZXUDG36hwbi/1/wB59tXkCsCPU9LOXtya3mST0PQJ7emlxldUY2Q6RHIW&#13;&#10;iDHkpzwP8B+PZHbM0cjQtxBFOpR3uOO/tEv4x8Qz0K3lFZQMq2Zgv+9eoH2a1DLnqPNBt7kavM9M&#13;&#10;CyEgq3BBI+nB59t9GrqB3L1FkX/CwP5/xH9f9496p59PqfPqH53paiOqjJ1xMHsOL/1HtlmMb6lF&#13;&#10;elYiW4ga3kGG6HXCZGOspKapUhtaLrH1ubXa/sQ28oZRL69RTulm9vcPCRw4dI7eOM+2q1rIltDU&#13;&#10;gMQOFElgRx7RX0PhyaxwPQk5cvvGtjA/xJjpx2bW64ZKVmuYpAVBPGh1vbn6/wCt7cspKNp8uknM&#13;&#10;tsFkFwgww/n1J3hS+Wh86rzTujkn6kHhj7vfISpYeRHTHLs/h3QjPBx0FpZjf+n+w9lleh1Q9cL2&#13;&#10;/Nvdetivl10XH+v/ALce/dbofPrEzfUn8D/ePeiaCp6sBXA6dMTWKkhhYnRL9P8ABj/S/vcTqxx0&#13;&#10;iv7YsglHFenGtQVNNLTSD1rqC/QXGnhrfj/W92cagQOPSS2cwTrOhwegI3Bh6uqmEdHC8tS0oh0I&#13;&#10;Lktq9B/w/wBc+yC6gZ2pEKn06l/ZNztoIjLcsFQCtT6Dj9tfl0vtndbZCRI2zUxUKb/bUpu2m3Kv&#13;&#10;KQCLG9wL+19ltchoZq19B/l6CHMvO9lGzDalrX8b4H5D/UejM7R2hjKAIsMUcKqR9Apla45Otv6/&#13;&#10;m/sW2VjBCAQKfb1BnMPMV9dkmVi3+D9nS43TkaDZ+HfICirat9DCKjxFIa7IVcgF1hhjHGpiQNbl&#13;&#10;VBN2a3tbd3CWcPiKpYegFWP2fb0HeX9vu+ZtyW0aVI1PxPM/hxoPVmzgegqx8h1XbvXv7eMv3/8A&#13;&#10;H8XS7CoJ1npqbEUOSgzO83LfolrslH/kdCWUg6YEndTqVnHB9xff8zbgwb6tBaxk0VAdc32Mw7FP&#13;&#10;yUsfn1mnyr7O8rIIBs0z7xMulmnkiaCwFBnw4yTNcUPnKYFaikKanoqFbmGyklRJSl6ejqZzJMGn&#13;&#10;nqK2r9Kqr5HJVTNPUPZVDNK/JF7C/sFyT+MxMVQrGpJqSftJqf29ZFWm2Lt0USXBEksagKQoSNBx&#13;&#10;/TjQKkQqTQBa0JzTrFTyrExJNkP1Vef+Ne3Eoq4/4vr08LSZp/q/1eXDrjVziY2Y3S3A/r+fr7Yl&#13;&#10;kBBQdXtYTEQx49JmWIxuV/ssbqeOB+faNx6dCCNw6169HJ43DqWuh55+pPH+w97V9Br1t08VSh9O&#13;&#10;hLwtYksKEm/pAYD6g3tz7ObdwyivUfbrbtHKQB606gbkx6j95QSkllIUDi/6Sfbd5FUVHn0YbFfE&#13;&#10;Exsfh8+g3koZ1croNv6sAB/gPZM0Lh6L0N0uoSupTWnXceM4BkLHm9wQP9YW9uaCW49eN6a/p9TY&#13;&#10;6OGI30AEck2HJt72QB0ne5lfiT1zLRJ9bADnnkf4k+9588dUAkc4z01zZGBNRDBiCeFU/T8fX200&#13;&#10;o4LnowisZWNGHTZJkZHF14H9Tbj+nHtozAHHS9NvRR3HqM88sn6pGI/pcge6kk8elCxRoaqoHWL3&#13;&#10;7q/XKOTQ4F+Ceb/jj6+9BqNp608StHqHEdZamnWRLEXBHFjxz+f9b+vvckaSJUdUtbhlfPEdJGaN&#13;&#10;oXKkDhiFt+Bfnn2WHFehNE6yLrHDp3o5VkTSR61H0N7Dn+vt+Igju4dFtzH4Tk+R6i5CKx8igWIs&#13;&#10;foeLc+25lAyOn7KU6dDcR0zC8bBhwyOroRweP8faap4jyp0cALJEVPng/n0a3YObFVQUTlr3jRWF&#13;&#10;ze4Ghr2/x9jzbLnXEPsHWNnOm0NbXjqAME06eMuwhq5lY+lvWi/Q2b639vTnS1B0V7aBLbK3pjpq&#13;&#10;xeW+xyUMgY6XJjck2FnuBc/69vbUUxSQNX5dGF/tq3di0Z8hUdCNmohkcXItwW0iZGF/qBrAH+2P&#13;&#10;s0uf1oqdAXaZGsL9aimdJ6Bl5WAddNtJa9/9e9rH2S4B6lQIuKHj1DJN7/S/0H1uLfT22zgYIqfL&#13;&#10;pWirTh1zSQrzqFvofzb/AIN79rFATg+Y9OtPGHNesZe7WBBsSbkEfj8e2zIWPaOnEjAXHHrF6Gbm&#13;&#10;97D6Xt9L290Y6m7j06NYHDrBMovZTxwRyfx+OPdGUtw8un4TWoPHrC5bSBcX54/x917wtfLpxdIa&#13;&#10;nUJ2a4BNufpb68/X3RjTh0pQLTHUSV2vYekgj6f4D6H3Q549KI8HUfLoRdk7oNHUR0U8uhC6mllZ&#13;&#10;uY3H0jcn6XPs22+9aJgjmo8ugNzZy8t5CbqBatnUAMEevRj6iOHcGMachWkVPHWRAA6hp0+YW/3n&#13;&#10;2LSFu7cn/evl8+oHhkl2bcRGaqtaofP7Oi8ZnFSYuvlgkB03LQtY2dL8c/4D6+wxNG0EhjYfZ1N+&#13;&#10;17hHuNmJ1+Lgw9Omc6tIIvqvcNexVtXBB9tGp+3y6MxpOXzXB6XGIrky1I1DWaTUohVlYf52MDjS&#13;&#10;D9T7WQuJVMb8R0E9ytJdumF3bDsJrjgD0Eu5MFLhazWob7KViYzpuEZjyjf7H2R3lq0DE8QeHUk7&#13;&#10;Fu8e6WtG/tFpXphWQi35HH1H0HtGHIwejsihp1lCDk2v/if8ePbhA8/PqjHSK9RZlt/rfj/Y+60K&#13;&#10;v8j06nUZhqFvyD/xHuzgkY6URMFOesToSP62vyP6/wCPtggjj0pWRW4dRWFx/X/D+v8AgfdHUMue&#13;&#10;nlPl1AkW9wOLW5tcjj6e0LDNB0oibS329Rfyfr/rEWI9qBw6Wjh1ljNrj6cAD/WHtqTiOmJkNAQO&#13;&#10;s6PyLEEHji3+sB70p0nPn0ndSuT1IDjgK1x/Q8H/AFvb4lBXT1Snr1yYj88cC4JsR/rE+69e8qdY&#13;&#10;ixLWRSS3pUKC7Fj9NKgE391JNe3PVlUEZoPtNMdPOM2buLNSAUuPmVSR65FKAAjiyi9/9sPay326&#13;&#10;7nb9NafPy6K9w5o2LaIS1xOKjyGehjwHQ1dOEmzE3ii41IW8Ki/ABN9X+8+z+15akbvuWoPTqMN7&#13;&#10;95LSAGHa01NnPE9ChSbN2DtOPXUNSyypYnTo/Vb8sbE/T/X9nSbftdmBqIqOo5ueaec+Y3IgDBT6&#13;&#10;14eXy64VnZWBxiGDC0EbBQFDRIFBIFreVx+P9a/vUu72sWLdeHCg6ta8g7zfsJt0mNDmhav8vLpD&#13;&#10;ZLsTcGQuqTilQ3t4yzyAA/h34HH9B7K5d3upcKQo6GVjyLsdmdUyGU/Ph0kZqqqqmL1dRNUSMDqM&#13;&#10;0rufr/ZLcD/Ye0zM7IGY1Pr0J47e2tV0wRhBwwBX9vT3ids57MyKuPxlVODptI0eiFQTYXZh9P62&#13;&#10;9qILS6uaeChPRNufMO0bYhN/Oi44Kc/kPPoXcP0vOsf3O4cnBj4QNbxRsuof1Hkk+n+w9nsOwNo1&#13;&#10;3TiMeY6jHc/daDxTb7LbmduAY1p9tOPSwp1612kV+zo1zFctv3WQVADj6lpHFhY/ke1qHaLJf018&#13;&#10;RvX/AD9Bef8Ar5zJ/uXJ9LC3kDpwfQDP7eo+Q7JzFSngx6U+LgHCiCNWm06ri7txx/gB7pLu1ww0&#13;&#10;xgIOlFlyLtcDeLeM9zJ51PbX7P8AL59Iiqr6yumZquqmqXNwWldnI5v6b8D/AGHsteaWXMjFs9Cu&#13;&#10;3srW0j0W0Yjp5AU/bTrE5Vh9b2/A5/2/tsmo40p5dOgsuOuAsDrB1EgDSOLf429+FB+fWzWmlvt6&#13;&#10;lRDk/W3/ABX8e9npl+HWSK0b+r8/QmxH+8+3EcK1Wz1p+6hB4dKLb20d07xrlx+1tuZnP1kl9NPh&#13;&#10;8dVVjcf22aNSFH+LN7VW1ld3shW0iLH0ANP83RLu/MfL/Ltsbzf72G0iB4yyCOp+wmp/IVPR2et/&#13;&#10;5b/yL3vBBXbixON69wctnfIborYoKiOFjYSCkBuCP6Mf9t7ElpybuM9DeMsQP2s35AY/bjrHrmr7&#13;&#10;2HtnsWqLYml3SZaj9JdEVRxHiPQH7QPsr0Pcfxk+B/QWifvHvBd+bhpD/lG1NtVIqNdREAzUjUmM&#13;&#10;1yDmw/cYXvb2cDZOV9nGrcJQ7DydwCT8o0qf29Rg3u/9473OJT2+2M7faPwn8I4BxX6m40x+pOlT&#13;&#10;wx1irP5hHTHWNLUYr40fHXB4gxhoqXc276emiqCNPoqRRwCWc3Y3KyyIf8fdW5t262Qx7ZAfkSBG&#13;&#10;v8qsfzp0/a/dd5/5qnW/90+ZGckgtFCXuHHnTW+mBa14oj0rxOOic9n/ADa+THaSzUme7MymKw0z&#13;&#10;y68DtPRgMWkEhP8Ak4ekPndRxYvLfn6n2Grzmfd7k0WQRKfwqAP+NVJP7ep85T+7z7TcqaZbXbFv&#13;&#10;Lhafq3bNO1R5hGpEPsCU6KnUVU1dVy1dZLNWVNS7Sz1lVK9TUSyEfrlqZizu3A5Yn2HndpG1yMWY&#13;&#10;+ZNT+056mqGCK0tlgtlEcSCiogCqo9Aq0UD7B1iA9QP55AJv+eDb3qgPHp2vmOsZbxGwYgAMdIP+&#13;&#10;x/HuoFDQdW0hx1i1APr5s1uP8SPewQTTq1CV09cyosXJ06vybW44HvRFetVYGlOul8bf7tIKg25t&#13;&#10;f/WHveCOvNXOOvL9SSw4/TwRyfzc+9ClKjrxFOA66VvUwYW9JIJ+l73HPvYyM9bIFO3rn62YBWB9&#13;&#10;LcWuFNueR70Kt8OT1XCirYp15SE06r2Y20i99X9b+91r17LcOIzXrmSSPo2oANYn0gHgAX9++zqo&#13;&#10;xw65EkqR/hYEji1vx73+HrygauuIbUA2nm4ZbG1wv9bf4+9der1kSWQa2JYMbAWPI+vHP9fe9TZJ&#13;&#10;PHqhjQropjrA12YyXkAAseb3F7kgj3qmOnQKIB69eEhKaYxJfV6WJ9IJHJb3vrWkhqkg48uvTOCI&#13;&#10;1tq0DS2kWLEfW5/Pv3aRTqyLxbyPXNR6RdgSymyfTTYH6j/Ye/edRk9UNCcdcFkZLXCjSx5FybD6&#13;&#10;X9+DUOOPWyqkcepQKH1ElHuRYAixIstufdzpY92D00Qw7esoHiAAb1KbOB61a/Nife/gyh6b1CQ8&#13;&#10;OuvV4ypBLMb3Ivy1iBf8W+vv1WZOFTXrYUa68CBn+fXbeRAqcAopHqOprWuSp9+q4xTryhC2sefX&#13;&#10;QLspdOdRCr6fULfU/wC34927iopx60Qq/pn8/s64PcMfSqlQCXW/qI/1vr7o3mp4+vTinUOOOu0d&#13;&#10;gusAWu3B5YWFgef9696UsBVetMFLaDx65mbWh4sVULbSLt+b+7+J2/PprwQp+09dB0uQxIX0hVI4&#13;&#10;Fh+r/D3oODhunHDcY8nrtQjLIxKki4F+Aq/gAH3taNx4dVaqlQMDroXJsq2LW0gg6Lkcs3vbKSKD&#13;&#10;q1dOSeuOpl4ZdX6hYMo+gsTc+2SpHHqwCt3DrhwQqj1afU5Nyqj6gLf83Pv3HA68RQ8eP8+u7BWL&#13;&#10;K9r82Jubk/p0+7HtalfLrxyKEdesfIhN1YhywB4uP0/63vQViQR14fDw4dc0OkEsxDWH0YlF/IB/&#13;&#10;xJ93Gpak+XDqp7hpUVHXnTzCaA3AlgewtpuGUqRqJ/p/vPuwOoEeoH7f9VOqAiMK/GjAcOFM/n9n&#13;&#10;VwP80DMZLfPS38sPsualMaZ/4Z7fwlXVLqmjmyO3ayPE+PzNyzLDSqfbVlK1xt0hAChb26oB5Bkg&#13;&#10;an5mrdAfa7K02bn3cdpWV53ba9olZ3+J2WXconJrx8OiRD/SqOqgBIygh+Te5kAB1KRwFH1B92BK&#13;&#10;t3dDkxq4BXh5dedVK6hqsBqYnlmA4C8/Xn3Z1r3Drya1NKgj064gcKVbQpjaxc+rURcm3utRQNWl&#13;&#10;eraslSP2dcoQrSKxdQQDf02DNbi39b/n3ZaVrWp6blZwhCjzHXPhRxfUwa7lLpdzcoo/1vdsA08z&#13;&#10;nrXc3aBgdekiRoo2Houb6bp+lRqD2H1/1vfmCkVPXo5GEpU5HXetRpsRduLFrAn6m1v8COPegygU&#13;&#10;B69obNR8+sTGMXHH9SeTq/AFz9OfdGfyXpxdWgL5nrCryLJIjepwAR+qwVz6efxb34alJoOnCFYB&#13;&#10;usyuqjSqudQBcvZV02vwP6f1Pu2peCgnpoh27iR12sgDNEyEDyB1VR9QOCdQ+vuoNTpp59b8NiQ4&#13;&#10;NaY6kiRVGjUwOlipD8C/ADD26akU6S6K99MceuaRsoNz5JSCn4I+l7/7z73QgZ6qzq2QKDqQsgYs&#13;&#10;FPpVtNgAPVYBtJPuwJ0EfZ006aPi4t0k++afFL0/tnE5evpsam4tx12RDGb99JcbHekbx3uVc6b3&#13;&#10;/r7L+aUgOwwwXDhBNIWGcnTw/b0JfZyXcD7mbhue2wNcNZW0cWBQUkP6or5Feq7sliZ8VVLT1PBc&#13;&#10;Fop1OqCohI9JjYcc35H49xNNbvBMEbFeHoR1m7Y7hb7jbtPb1xhlOGRvMEf5elBicvBVrDh8kvjo&#13;&#10;3cI7xKquD9Axb82/PtZbXKyqLaXArToo3Lbp7Vn3OxNZVFQGJofl1hym2npFraqlvJQ0zaUqNQCO&#13;&#10;p4X6/n3Sex8PVJHlV6c2/e45zFbzdszirL5DpnoayejNi7BdLA2tfTp4Un2zFI8ZzwPRpc20U47w&#13;&#10;Dnz6e4shWPJE6ySRiNQ+qQstizXBYcf4cn8e1SyyMQw8uiuSytFjIKgkk165y5mthczRLoq1ct5i&#13;&#10;9irLYxyRP/X+vvxndW1D4q/n1WPa7R10TGsRFNI+eKEenQp5TfVTWbW+8xCSwSVUFPQbljia8Zqg&#13;&#10;NKVjRkCyycfT88+z2bdGlsg9sCCcP+X+r/Ueo723k6C25hFnuhVxGzSWhPGn8FfIrn9vSx+PHyE7&#13;&#10;h+N2+MN2V1LvjK7EzFNWRw1Fbj1M9PND91FOzZOgLxCZYwp0fuIy6mCsNXu2x7xuO0TeJbuFilqk&#13;&#10;iOA0bq3xeIrYYU4VoQeBFeiz3P8AbPkz3O2o7JzJam4ltqT2sscrQXMEqBtD2tzGC8EgYg1XjpBI&#13;&#10;ag6//9SqWOV4pUlU+pGDg3vb8ke+gS/F1wddRIpQ+Y6EdJY8tj1lB1MECt/Uso5/3r2bKRNFXzHQ&#13;&#10;OZHsLvwxwPQF7vxpoq6HIQhtSNpksPqrm3qv/T2HbuIrJ4w49Sty3fC5tWsZTQNkfb09YauDxoLg&#13;&#10;rIoUnjj/AGPtVC4dRU9FO5WhSRsfCeuFT+zUso+jHULW5F7m3+t7s1A2kdbgrJAGP2HrFIbkf73/&#13;&#10;AIn37y6uo046b5l/r9OV/wAL+2JBTPSuJqdK7ZeW8M0mOmZtDnVT6jexH0IN/a2wm0t4ZwOiHmbb&#13;&#10;/EjF7FxGD0JGWphk8dLA/MyKzRG/5AJ4/wAfZnOniRGnlnoF7fMbK6WUfCePQc7eqnosssTmwmbw&#13;&#10;uDx61/SD7LIG0zAHoZbvAt1t5kXNMjoTcjGtVRSwnkPGyr9dPI+tz+fz7NJlLREDoEWT+Bcq/mCD&#13;&#10;0BkqGKWSM3vHI6G/19LaefZIepQRvEQSfxCvWJm0qT9bW/3u3vRNBXq6ipp1h8x4Nh/tif8AePbe&#13;&#10;tunPDHXBpC/BFgfwBx/vPupZj1YIFyOukYxvrUfpKkD/AB/w96UlSOtsNS0PSoNR5YYqleQ3pcXs&#13;&#10;LgfqP9Le1ZoQG8+iURGKVoDjzHTzhMZC1V5/HHeobS0gszA3AA1H+vtyKME/7HRfud7N9OIQSSla&#13;&#10;DqTuHeuA2bPBh5amSv3DVeKak2/iqSTJZmSCdnjhqZKaH0wwsUcCaoeOMkBdRJAO7u/ttvIiJ1SG&#13;&#10;nYoq37PIfM4/Pr2xcq7zzLBJucaCGySqvcSuIoQwpqQMcu41KSkYZwM0waA/nuyN5VmWo6ZMrV7a&#13;&#10;wscsctXRYSGGfKZEAkmiq87OGSnjIJEgpY9fAs6lTcmuNz3CScKrmGKtSqZZvkzcAB/RqaYqOpK2&#13;&#10;jkjli12yW4a3S+unBCSTsyxxUr+okAo0jgjs8VwpzVGBFBTyO8q/cWKjjq66Zoo6ZoIoVmbTHEEC&#13;&#10;pGAT9CAA1/ryTz7OJL2W6iAdiB5AeXy6jy15dtdn3JmhjXUW1E04nzPpx/Z1Xj3LhzHUTTqzEByd&#13;&#10;R+ps11uf6WP09xfv8Ghi4znrNb2r3VWt1hcZIp0CmMyhjjeFjxbkcgj/ABN/969h2CaoIXy6lrcN&#13;&#10;u1N4i+fU2TL3URK1mJN7/wCI493M9TQ56SR7cw/VHDqfQ1XmTxk3Yf1/I/1vbsbqxoR0iuoBGar0&#13;&#10;41ECzRah+sDgC9v9jb280QZezPSWGUpJSuOmyOkkZrqgDXs31H0H+IPtOI2bAz0va5iAFaY6VWBV&#13;&#10;oJ/FKx0ODwBxcnj8n2YWtVbS3n0Gt6ZZYS6YPQkR0sFVG8DhPSpKH6nj8n2bGNXGg9AWSeW2mW4X&#13;&#10;gTn9nTFkMLGIZJCgDRc/nkL9Pp7Sy24Klh5dG1lur+IqBz3dISV6dS1lt9VC/n62P+t7LXaIHHEd&#13;&#10;DGEXLrk/PpsnCut4roeQCSS39LW9p2apquOjGElB356ZaihnkH+d4+oBJtf/ABsfbLIWzXo0hvIU&#13;&#10;OV6a3x1SAdIVv8ASCR9Pp7aeFiMdGKX1ufiJHUNqaePho2/p6T+f6n2n8Nq9KVnhf4WHXQVvqVYX&#13;&#10;/qCPb1KCnVi1cDrmq3H0/wBY/m/9Pfuq8MHrgy8c/T6gj6e6soPHqyllNR1IimDAoeT9Ab/717ut&#13;&#10;XoOk00bKwlHTbkaTWPKvDD68cEe000VRqTPRnYXWnsJGk/6uPTRRmVHBETuh9JsjG3q/r7TAMDUD&#13;&#10;h0YXYRloWAP2jp/NFUVSGNKadgVJULFISSfp+PaoxySCoBNfl0Ti7gt2DvIop6kdMcmFypZUGOqi&#13;&#10;1yP8w4uAeOf+N+0v01xX4D+w9HEW7bYE8Rp1p8mH+foWuucbuCnElJJjalFWQOjFXA0MLn6n8H2I&#13;&#10;NnhugGjKkA/LqMue7/ZZwJ4rhKkUOQehPz8FVElPLMjIwUJJqBIHPPI9nVyjChbqPtkmtpGeOEgg&#13;&#10;nUKHpIP6dRB+jG9voOQbW+vtL0JFHkeB6FHb+SFbjwpP7kX7bD82AuOP6EezK3m1x09BTqP952/6&#13;&#10;S8107WyPtr0HGfpjj8jKNI0SfuR2N7Bjc2P+HsruQY5TTodbJOt7ZoRxUUP5Y6YBLdwePTexP9P6&#13;&#10;e0xL18Q9HRTStOu5HQsNJAUqR+Lg/Xi/+PvT0Jyc9WRWA4ceuKyH+zYgfm31t+OPdQp4jrxHkeuD&#13;&#10;ObkcW1WH9Dbj6e/EDixpXq6oSMdcHk45PH1Ivfkf1961IOGerCM1z1iaSw5P5+o/P+Ptsd2R06Fq&#13;&#10;adRnYtcWFuQDze4+o97p06qgEdYCgNrqPqvPP9T9fbZBGenusIV1fWt1aM6lt+oH8H/invwJBqPL&#13;&#10;pwNq7X4Zr+fQ89d73ZZI6ad9UyJ45Ua1qiAcXP8AiPz7E207jnQ/H/D1DfPPKQKGaCuhsg/wn/N0&#13;&#10;IW89ux5GiFXSDWGHnpHWx4I1NE9v8fZnuNsskYljGOgTyrvkthdm0usZowPH7aenRfpI3R2DghlD&#13;&#10;KwsRYqbWb2Hf8h6mhWVl1J8JoR+zrjHLNTzJNEWV4yrKQP6fW/8Ar/T3Us6NrTy6ckjiniMMuVYU&#13;&#10;6XM8dHufFOHVTJpKyLazRygWDC3tayx3cJXoIRPd7DuSsD21x6FfToDchQTYyrko51KtGTob8On1&#13;&#10;VgfYbnhMEnhtw6l2zu47+2FzHwalR6fb1iSQBSDyx4H+x96DADq8iksCOsTAsxNib35+txf22QSa&#13;&#10;jp3rCy/SwPvaNTHTinGesLDg3+o593calx09EQGqeozKoB4t/rf1+nPtkjyPSxWDCo6gzJxqH9n/&#13;&#10;AIn+ntNMlO4dPoQSK9QCDySDyT/vH590jPbTowUrSg64/wCv/X/X/wAOPd6g8Or0I6zx6iAAGuSL&#13;&#10;Ac3b6em319sEHVTpHNk1Hl0pcTtPcGaZVoMZUyqxsHMbolvrq5/H+w9rbfbry5p4aHPy6Idy5i2X&#13;&#10;aVJvrhRTiAwqPl0M2B6By9UqT5mcUkenU0akKwH15Jsef6+xHbcrTOB9TReot3n3o2y2dodqjMhG&#13;&#10;K8fLoT6LY/Xe0YjJWzU808didbKzMV55J59nUe27Tt4rJQkfPqPbrnDnfmd9FmjIh4UBHHpsru0M&#13;&#10;Fig0OCoImK+lXRABxwLuRY3+vtp94tou21SvRjZ+3u8bjSbepznNDn+XQf5TsbcWWLqs320XP7cd&#13;&#10;2sD/AFb8G3+Hspn3W7mxWnQ127kbYttAkZPEbGTw/wCK6R8tTPUkSVE807lrsZXZrEj6AMfoP8Pa&#13;&#10;FmZxqZixPQqit4bdfDhRUUcAB/l6c8ZhMrl2EWPx9XVMWteKFigNrDVI1gPr7fjt7idv0Fr+XRbf&#13;&#10;7vtu2gyXsyxgepFehcwXTObq9E+Yq4MZT/VlDB5gDywJawH19ndty7cMQ9wQo8x1Gu7+6+024aHb&#13;&#10;YjNJ5GmP5dCDT7Z652mFNQ/8Wr47HSSKprg8iw9IHs3S12qyaj/qMOgRccwc98y1EP8Ai0Rz/Dj7&#13;&#10;ePXqzsOrCmDB0FLjoVGhZGRXksBbVoHpH+x91fdXUabZQg/n+XXrbke31Cbd52nds6eC/t6RFfls&#13;&#10;lkHL11XNUM17B5DoF/rpT2XyzyzfGxPQvsNqsLFQtjGqU/o93+9enTVckWI+h4sCBz9b39s+XRpw&#13;&#10;fUcV4jrkWtZbjkKfpyObe/dVSNCWelOskbfW/J1f7bj+g92AqKdMXC1olMdSB9bgr/tSt9f9twfe&#13;&#10;jgVPl0kLGmn06ETZPVHY3YdXDS7J2VuTccszhVOOxtS9MpP9t6llEYA+ty3sys9p3G+I+mhZgfOh&#13;&#10;C/m3AdA7mXn7kzlKIycx7lb2lBWjupc/Ygq37B0fvrz+V93TnI4Mv2Vndt9W4Er5KiTLVkMtdFAo&#13;&#10;BZyhKoDa55aw9imz5JuXOq8kCAcQvcR+fD8yesa+afvg8nbd/inKdnPuU9aKxHhRknA4gyN9gXPQ&#13;&#10;nTdbfy3/AI7tKN77+ru6t3USo38IwbtlqcT3OlHgx4MKqSLBpJNP4PswNpyjs5InYSSDyJ8Q+vwp&#13;&#10;gfYegSnNX3qvdZQNgsDsljJUeJoFslPXxZ/1SfPsQ14jHSXz38y+i2XBLhvjn0htDYNKkfhpc1na&#13;&#10;amqq/wAOn0yLQ48aFdSTa8rD2nuudYo08HboMDzfA/JU/wABb7R0d7L90a83mZdx9zOYJr2Q5aOE&#13;&#10;lj/znmr/AMZiXokXZXyo+QPbc9SN79m7iq6CclhhsXWPg8RGrr42jFFjGj1KQfUsrOPrx7C95zDu&#13;&#10;972zTsFP4EGkftGf2k9ZF8qeyntZyaqtsW0QmZafrXAM8urjUGTUF+1FU9F9azs049Urc6mN2JP1&#13;&#10;uTz/ALf2TUqS2SfU5P7epSA00hI0j0HD8h5dclnChRIv14+rDn8/763v1a9e8Ik1XNOsbylrIlvG&#13;&#10;WAt9Sebn6+/dbVKd54jrkXRbKBpAAsDdiSOb+/V9eq6H4tnri0tlsULX5uCAB/t/z71Wo6ssRLZw&#13;&#10;esDsSOYyXJADMb8f0496U0HTqourLCg65erlbsGA/TwRYf193BqK9Uqvl1jaRgNJJYsLAfgfg+6t&#13;&#10;08kSORTB69rZPToAJAsxHP8AgR/vXvWokU6sI0c6lNQOI68srEFDfgc3/wBUOPfl49aeACkidcid&#13;&#10;Si5N1I+n5H9PeyO7poVU6vXH59ZPNpYeMHgEFrjni1ve65x1XwQRWTz8uuDMzhPSBZ/rew/pyP6+&#13;&#10;/E56uioKjUeGeshOr9TgOTY2YkAf4f4+94PHpulK6Rj165lzEmlSWuLi/wBADwef6/X3okdaRDIa&#13;&#10;+vXQYk6gQwDKFKkXs39be9ceHXnAUUpQ9d+WM2V9TLqPIAsPxb3ulRTrQQjK4PXBlKK1tQJ4W7cW&#13;&#10;Y8L/AI+/EEN1YNqoo4DrtGZbK114K6PqpNtVwPfq5p1VgCcdduxDIWI/CW5AXn68f7b3vryrqB6x&#13;&#10;WY8lSVYltRuLC/0uf9v7qQCa9PKy8PMdZFBYlfqAoCj9Otgfr/rf197AAGOmiw4+vU+DSmkMrM7l&#13;&#10;i0gJt5PotvoOP9b24g8zx6Syh5OGAOuwSTZrkEksQv1I45J92yw7gevUoKIB+fXpgVCaD+QWuBzp&#13;&#10;N+QPdWFMjr0R1V1D9nXEEXupJZla4/Nyfp7rVvXj1ankeA65gLdyXZCB6tIuNRHChf8AH3dNK5J6&#13;&#10;pUigCg164M4AYuupjcpwQSf6n3rKqfn1YK1RpP29R0LgXb0te4A/pyB7b6ffTXs4dcxIUYDjV+m1&#13;&#10;r3vzyf8AH/X92DEYB6oU1deSYso4UWYFVI/SP6H/AJH71qJOfLrxQLkdesA7M4N3JK2Nxxyb2/2B&#13;&#10;9++zrWSBpx1nDC9m5Df2FJFh9QDf/H3tjnHp1TTXHn1wQkEswCq3HJ5AX8ge6nrTcADx64Xazi39&#13;&#10;C1v6XsCw9+GTjpwjIJ68x4SOw0p9CBz9bfn/AB97z17SNWvriTZg7Mq2HrNxe/6rsR9Lce/DOOt0&#13;&#10;FKU6yhdSMNQf+1q5BYk8HUT+PdtI9c9NsyqRUdc9Tfo9QZbFCRx6hypP545HvxLAaeHWhQNq8j/q&#13;&#10;r1cD8vsyd4fyrf5XG5Eo2ik25J3R1hkKgKZFZNl7orsTAS5Hp8wRW0g2BBA90sZEMF9bxcI7i3ah&#13;&#10;4apLUhv5r/qp0DZ9tksvcm1u7tg8m4bPesmKVjh3omIZJqY456E441A6qBYxrpKpZBz6iXH7h8YD&#13;&#10;2/P59unRxp0LlEhqGNT1xkVwpF7qr8jUQQh4FlI96IIGMD06ujpUU8+B9eugkYibUdWluCLIvHAD&#13;&#10;H3pQOLDqx1lhT9nWBJNDF+SyyelT+g6rqeR/Qe6qQDXq7rqXQcA/t6y/WTVqPDC63HDf0X3upLV6&#13;&#10;1QBadZLrdbppUOVex4H5vc/4+7lhwAoem6ECp/LrGJWd9DWClrgr9Sf8B+B/h7rqY0BPn1YIqLrH&#13;&#10;H/J1jlIPoZbl7sUt+kg2uT78xNSOrR0GV67VDYSEC6CwAJs6jgA3/F/eqYqTw62SBj1646wUtcJr&#13;&#10;IQs3q06hyq/4X+nvxaq062FzUeXWVJNUguLRoBpYckL9LlT7svdSvAdNlFWp8z1IUJwuoMtlsbKb&#13;&#10;88gj/Xv7dDA8OmWZytSCPXqTEbgkcaW/LFCoubm3uwzgmg6TSAg6fPjXriQkHkKXKMOFPB0qbkn/&#13;&#10;AFyT9feioFSOHVhrnCBxkHPRfflzXxDJddbd8Dwz4baTVc/kv+6clOrwS2b86VYewhz7Kgms7RhQ&#13;&#10;xxE/bq6mz7tFjIbLe98L6lu7zSlPLwQQR+09Fboc1E8cWNykRqcYW06jdp6Utx5ac83t9bewXFeK&#13;&#10;wEE2UP8AL59ZD3e1ushvbA+HPTh+Fz6H5H/D1nze1K7C09NlaWYV2Ir7yUtdDpdkAP8Am6pR+hvx&#13;&#10;7td7dPZqLqE6o24H/IemNp5gtN0nfbblfBuoqakPDgcrXiDT8uo8GYM1GtDUs7xay31sHa1lNv6f&#13;&#10;19+jutUYjfh0pl2xY7n6uEUOnqDUwSqon9Oi6uVH6fr6QT7amQ01jhj/AIrpXFKrEqeP+rP+XqaK&#13;&#10;w1Lv5H5mjRdAAsgjSysSPx/j7eEgdvy6T/SiJR4YwKk1889OmNWgkmVKjW8BU62ZQVViApUf8R7U&#13;&#10;RCNmCuMefRdfteRxkwUVv59LGgqcVhKgxzUn3GNyK/a1oJcj7eT0xOVH0MZswPtfDLb2rFXFY3x+&#13;&#10;3gegte2257vAGik0XNuQ8f2g5H+2GOpWNozR1VbiaijeSjlUNS1c/FLPTy+uCTyN9V/DW93hjMbP&#13;&#10;C6AhshvKnl0xuFyLm2i3OGakqMA6AgsHGCpA4GvAenX/1anWOn6m/wCOOffQYkDrhEBXh0odvZL7&#13;&#10;eoNM5tFNwATwHP0YA+3beWj6W4Hop3eyEsPjKO5f5jrnujGLU08w0ghhdbjgg8H368iFSvr1XYr4&#13;&#10;wTK1eHHoJ6N3oqg0zenSxMdhwR/S3sqjYxvpPUg3aLdxfUL5gdKCsdXijnHJU6W/2Nje9vamTycd&#13;&#10;EtsumQxHz4dYUcOoP5P1HvYIIqOruhVqdYpzZG4/K/X6j3V+HTsfxdQBO9JPDVRkh42B/BJA/UD7&#13;&#10;Y1Mp1Dy6XmJLiFrdxgj+fQ+YXIRV1JTVSsrh41LcA82AN7f6/sR28gkhDH8+oj3Gza1uHgbFCekV&#13;&#10;urHnGZOGvi9MUzCUkcaZNV+be0N1H4UlV4HPQo2K6F7YtaSZKinS9o5hU0cTgi0iA/Uk/wBbAD6e&#13;&#10;18TeJHU56CU8XgXLKeIPQSbiiNHk6hVAtKxkA4tqJvwfz/X2Tz1SUjy6kDaJPqbFGP4cdJ4yMwsb&#13;&#10;WP1/r7T1J49GoUA164E2968q9OBS3DrrUP8AH/ff09+Ar14KSadcXKg3v9f+Ke9awo8ungPQdOmM&#13;&#10;mDh6Zz6XGpeeP9qHHt2FtRKHj0gvotNJ18j060dVJAzxeRo3jsytyQQPoSDx/T26prUA0p0gmijk&#13;&#10;pIVqGx1Gy9T9/HLUNULJK6rHP4/Gkk6xqEjSRlIdlAHCsSBza3tuZi9XqNQABOP83SvboxassRUh&#13;&#10;ASRWp0kmpK8QGPmQM+fTFTYkVimSmjhnZLakgkj8qlnsSYXsx4/op/4n2nWFW7lAY/L/ADdGlxuT&#13;&#10;Qt4cpKg8CwNKf6YYp08x/aRQ/bTxeOUEqUkUo6Nbm4HN7/X2qUqFyKdFDi5llE0Tal8qcP8AV6dA&#13;&#10;Z2Ts+iy8EvrceQ6i6kPptx+n8f7b2G92sVnUheJPHqXuQuaLvapQaAgeR/4roo+Z6zymMneTG1KV&#13;&#10;KG7BJAYyCfryP979gOfZZopC8TE54cOsmtq5/wBvv4/Dvk0Nw1DP+XoO63F5mkrVEtDOXdggEatI&#13;&#10;C3NgCl+T+L+yiSG7WShU1rTHQ6ttx2m4tdUcy0HqQKY6V1PjcjjfE+Roa2lEn6PuIXgVgRq9JkAu&#13;&#10;bfT2YpFNCQZlKg+ZHQYuNwsL8tFZSpIV46WBPz4dK2B4witZWDW/of8AYW/2/syTSVqpx0GZ45C5&#13;&#10;HCn+odR5WVX1IDZzYAD6C/H+88e6MQrVTpTBqMen06cqZWgTV45S5NzpRj+LgDj26K01U6K7hhI1&#13;&#10;GYU+3p6pclVh4jDTTuynS1o3PB/qPbySyFsA9FdxYWpQiR1ApUZ6VtVQ5WspxJDSTSB1Csoja3qX&#13;&#10;+jf6/ta0UzrUKc/LoNQXu32svhyyqCGxnoLchtTdMdU/ixczRMdSkq1xzb6/72PZNNY3qviM0PUi&#13;&#10;2XMmwSW667hQyjIB68m09ysLtj7En6sQoBP19+G33hGU623Mmwg9s4NOnWLYefkA1Rxx8X0kk8/S&#13;&#10;4Pt5NqujjTQ9F8vOOyxfC5P8v8/ThF1rlXuXmhQWGoC5bn+g9vLtE5Hc2n5dF8vP23J/Zgt+fUv/&#13;&#10;AEV1RI11sdiPoAAwtwOT7c/cshwG6Tj3Ht6kLC1R8+pcPUdNIoM9eePwAFH9L/n3cbCpXuc/s6SS&#13;&#10;+5c8baY4q/af9npyg6ewn+755JLkKSDpIBt/S1vr7dTYbbzNekEnuhu4UtCgWnCpH+fpxj6Y2xrB&#13;&#10;JmkBP0L3C/i4Y/Qfn/jft79wWoOT0gf3X5g08QDw4dZJOp9sQ6XSmIZWH1t6h/Xj6/1Pux2S1VtW&#13;&#10;mv5/7PVV9yuYJhplcCvy/wAOP8/T9Sdd4EQF1xcbmxU64tQBH9falNrtQuFr+XRNc8870bgK1yQP&#13;&#10;t/wdMVRtnAUVRoSix8diWZWMQtbm9iQAP9f2leytYnoFAr9nRzb8wb1eQh2lkYeXHPUmKXbNEgSo&#13;&#10;nxFOzcJ5Z6dCQeVCBjfn8H24jWcY0uyj7adJpE5hugzxJO4HGiuafb6dQ8hmNq07K5yGNIYso8DJ&#13;&#10;UamBsQPAGvb3SeexQhta/kOldjtfMU50+DL/ALaq/wCGnWOl3xtihkLrVTPe0ZWnxWSdj5PSCD4Q&#13;&#10;v1/x91XcrSM4b9in/N05cco7/eIR4YXFe6WMY/N6/kR1x3HX0mWx0gpXMruvnRXUpIONd2U8qf8A&#13;&#10;AgH369mjuIx4XpXOOt7JYXW1X4FypAXBINR+XDHQOF7k2YFubm/9QPqB7IJJGyB5dSkkdB69KDbF&#13;&#10;e1JXeN2Oiqup/oGubHn/AAt7ds5SH0nz6JuYbIXFn4iDuTP5dPe7aQ1FMtYqEtAfXx6tB4J4/wAf&#13;&#10;aq9j1x6hxHRRyxdiG4Nsx+Ph0G76Be1v63+gB/oLX9lYqBU8Oh2Bmh6iuxBH55sOf6/7D2z0qVQe&#13;&#10;s6i2m4APFwDf/XPt1GAFD02yA5HHrizC5BAPJNr/AO829tsSxqetgEDrDJcgkCw/P+296HTiU8+P&#13;&#10;WBrtxz/xP1592ahHp06poanrgVtfVci17Em9zx7bpTj1cEHh1xdwoJvckWAH9f6+9Gnlw62AT1H8&#13;&#10;hsQCQfpcH6H8n3rp7ws54depKyWgqYqmndvLE+oG5AI/Kke/LKYn1ocjqlzaQ3ULwTCqsKfZ9nRt&#13;&#10;evN20mex6Y2pkAEvpW5BanqNP6f9Yn2ONqv1uYRG/wCXWNnO/LVzs999dbgnTxH8Q/z9JLfe25MZ&#13;&#10;WPWxx/syPafTyNZ+kg/wP59oNys/Al8RRg9CTkzfkv7QWjHvXh6n5H59BmVLq1h/sT+Rf2WA9D+t&#13;&#10;DTz6z43IS4yqWZOYmbRMnNnQ/wBP8R73HIYZAVrQ8fTpjcLJL62MTijDgfQ/5ulFubC02exy1tJp&#13;&#10;M4TyRMFNyRyYmP8AX29e263MOpOIz/sdE3L+6TbPfG1uPhrmp9TSo6A90ZHeJ1KujFXVuCpBtY/7&#13;&#10;37DZUqdJ49SwjrIgkQ1U5B6llbAG9wR/tvb3TLO2vHUaYG1wbH6e6OBWp4dKFPr1GK+m/wCfqfx7&#13;&#10;8GoaDh04CK0HWFhex5v/AEsT/sOB7q2WwOlUDEgihx1ClIIuRbg8EHmxseP+K+2pCAvcDnpYikk0&#13;&#10;8unHDbS3JuFxFh8PXVusW8scLrAFJsSZ2AX6/Wx96t9uvbo0gjZvy6Kty5j2HZFMm6XccYX8OoV/&#13;&#10;Z0N22/jTuavKT52rhxcJOrwR/uT2seNZ4/3319iey5PvH7rk6B1FW+e/2wWf6WzxG4YVFeC18qCu&#13;&#10;ehYpes+sdjxLPlJ6eoqI7E/dyo8hZbH0x3/w+lvZ5Fs2zbaNU5DN8/8AN1Gd1z97g84yldvRo0bA&#13;&#10;KAgD8/TqNke29t4tGpdu4tJvGulJBGqRCwsCCRf3SbfbODstUFR50HSix9s9/wBzYXO+3DLXiKmv&#13;&#10;QW5jszdGY1Kar7KFvSIqcsGAtYeq9vZNc73fXJpq0g+nUjbVyBy9tgr4fit5lukLNLUVLlqiaWZy&#13;&#10;NRaV2c/4m7eyxvEYksx/M9DCOKKBdEChQOAAA650eKrK6RYqGjqKqRjYLDGXH45uvFufz79HFLKd&#13;&#10;MYJr1S7v7Wyi8S8lWNQPxHPQpYLp/cmSCS13ixlOSC3kbXMVP09J4v8A09ndry9dTDXMNA/1Z4dR&#13;&#10;3vHuhsNjWOyrcPmoriv7f8nQlUGwthbZCyZirTJVaeoxSOJSWUfQU8fH+wPs3h23bbPMp1sP59AK&#13;&#10;75z505gJTa4jBCcVGB+ZOf5dO1TvyjooxS7ew8FJGqgLPLGq3H+0xLYf7C/t5tzjjTRaRBfmei+D&#13;&#10;ku8upPqd9undj+EEn8q/7HSHyO5crkW/yyvmKsf82rmONSTewRPxf+vtBJdTy5c9C+z5f2uwH+Kw&#13;&#10;qp9Tkn8z00o4LB9RJ/Nzxb/Ye2K56NDADH4a9o68X1Xa1y3PBP8AsAB7115YnWmptQUenXEW1gsT&#13;&#10;x9QfqADa59+ofSnW2roZVFKfb1kkdWKKlyXNlRQS5NibhBz/ALx73giq9MxKVQmU8PP7ftI6GXrz&#13;&#10;48d0dozQwbK6/wBxZRagqEr5aGaixyq3Ku9ZUhRb/gvs5s+X93vhWCFqfxMNK/bVqDqN+bPeH225&#13;&#10;JDDmDdIVdf8AQkYSSk+gSMsa/b0fHZ/8rzc2OxsG4e7+y9q9dYZm11FNHV08lZpUXZWqKoogYcgg&#13;&#10;i/8Ar+xPZ8ihAZNymAA4hKfn3tj9g6xp5k++bYzzttvt/sst9Ka6WlDAE+ogjDSGvzofUdLpMj/L&#13;&#10;W+Ouj7Ncn3xuykC62pY3zGPM6/qL1cpSiQahYhGLL9dPtaJeTdkIMYWeQef9q37T2A/Lj8ugq1n9&#13;&#10;7T3aqLknYrJ8gORZ0BocIA1w+DUdq19R0id7fzSt8JTTYLpLrTZ/VGFVFSlqjTRZXLiO1riGERQI&#13;&#10;QLaWJax+oPtBec7ynssIQijgXJJ/3kUUdCrln7muxq4v+fd2n3SdjV0hrChPoZpPEmPqaBa+RBz0&#13;&#10;QvsDvbt/tipeo7A7F3XuIM6t9pU5Wemxqsv6GTF0PiplIueRFz+b+wre7xud8NNzMxU/hB0p+wU6&#13;&#10;yV5X9suQeSQP6tbTb2z/AO/CniS/nLIXkPr8Q+VOgmDRp6FRUUCxWNVF/wCvFrD+v09lo4ADH8h0&#13;&#10;O9LsK6q/LjT5jrt3A4XlSfp/S3PvxNRjrSoG+VOuBWxD39Dk3+twD7tnz69xBHXOIAeQhgoJuNR/&#13;&#10;p/j7qc8OvSOxoCMgddKSdYZfoLg/n+p97Ap1pkCgEE5/w9dCQabN6fUCD/QWI9+IFOtmJqgDPWMh&#13;&#10;SxP4/BH1555Hvxz06NSxjSMjj1wDaVVCDqvckf7H6+6rx6cddTmbgP8AL1wYHUAHYj6i5+n+A96p&#13;&#10;5Hp1ArKTIKHrmHfVYfUqBz/rc/T36mcdaEUYjLHrttVubEcjT+bj+n+9+7E0FD00mmusV64EszBD&#13;&#10;pFgHBuSxA+o591Azjp6MIgaRfPy64mRS/EY4BszDgk/U+/E5oOreEdFdVPsz1kubg6bkgXP4sBxb&#13;&#10;/ePe69MqlSQT+31+zriX4upXg8i9mJ/x96r6dXWPJV8enXkOtgXa/IABueT/AIe/D59ekVkSqrT1&#13;&#10;PWYqtieQVIUXvY8297FfPpKJHHbWo9OuRAYEawCososdJFuQQPemNaHryUjbVQ0/wdcI5I11qAQS&#13;&#10;tibDgg2uPewwAoetyxSGjnNeutSv+QLmwYG3+8e96ger6CmKVxXrILgqWkBZLKI+Tqt/a4HvdPMn&#13;&#10;qh8Mj9NaV868OunYs5ZSw5J0ufqbfQf7z702M9aioqMGFfs8uvXNgQwOpWIU86Ljm497GOvAAPpZ&#13;&#10;eB65AyLEv1fUVup4ChD/AI/19+PD7eqqIvFNMDOePHrLEnMsiljp1KQTZRc2IBP+8e/KDTh1qV+1&#13;&#10;Uxn/ACevUgyKsVmtquNBBH6ifr/sPr7c1doA4jpOU1Pq/l122oxgMfGp5J5bWb8EC9h7oSetYBwO&#13;&#10;vSv+1bT6SylmFyQCLAj68G3597r29eVQXqcY64nymNGC3BbStgLgA/U39663gMaGp661MvkAvYkX&#13;&#10;UkFAF4PP49662FqB8h1y16UDnTq5HqY3/wCSR7txFa9aopND1iDH1KQNTW5J/SDzxb3r5dWPADrx&#13;&#10;eIaf9WDwT9bj8/63vQNc9bCt10tr+Q/V/wBQH0F/yB79w69nC+nXlcIzXsyk8kA3UkAAD/X/AD72&#13;&#10;T1492Rg9cn+gKgKQRZFJsfxzf/b+/cM9eWnn1zjJsxaw13XTc6QB9efe1agx1VgOHXnmZ1AVAHuo&#13;&#10;YG4JA/tavzb3Zm1ClKdajjCEmtesTsqEHk3sC34t+eP9e3tv7enEUvXrixFyOCL+q/IsRYG35ube&#13;&#10;/fZx62BRdXWUOygabE3YkEgAgNaxH+w976ppB+Ph1kVjLot6bFSSSCNX+A/wH097ALGg49VK6M8e&#13;&#10;rh925Cj3H/Ix6hECSGs6x+bfYm0K2SWIsttyUVPvyNqaRwbIYctGHAsNYP59+tPDR76JPxw2krfJ&#13;&#10;vqLiL/jun/B0BdytLtuftl3i7oELbzaQjXWsQ2zZp2qPw/riYAelH4seqeQoLxurXjXgon6Qf1C2&#13;&#10;r6297oPM4/n0OOCkKO4mvy66L31EPq1CwJvbj+n+9396LE9bCAAD066NkKG4sTYqw1Ky/wCA/r71&#13;&#10;U8Dw62QT12zqoWJAdP8Ab+nBJ/A/3v3ZitNK9aCvUs/XIEstlFrMx1MnFivN/e1JZdIHWjTiT1hd&#13;&#10;nEmvUENvGwANiSOPr/hfn22SeJ6cXTpp+zrxkQaQVa5XSpawI/Oq4/I9+8+tUJFR5deVgXb9zWBq&#13;&#10;AZyOQ1uV976sQ1ASKV9OvKXUqAv50k34Njxf37rRClTXj1zuNX6QwOoi6kaSDxb3v8VOqkVFSadd&#13;&#10;xxtJKbXBAIKg/wBr6j/evfgNRrw6q7iNanqZEq6ioQNoB+oYSBtIJ9Q/pz7eWoWh6TSsRkGurHXg&#13;&#10;ELWVgAuq8ov6Te/I/PvdevElEOoV8qdZIf3qqGE6WM8qDngMsjiM/wCt+SR78ve4TyNP59Um/Stm&#13;&#10;c9ugE/sFegl+SNRh959gZTBZCWmaXb1FjcPgM9SKqqI6ekV3xuRH+0sxsx+vsh5tNtue5vazkAwq&#13;&#10;qo49B5HqTPYuLdOVeS7beLJW0X0k01zbvU1JcgSxfaB0SbMYmtw9W9HWxlJI7hJVN4pV/suhX/C3&#13;&#10;uNrmCa3lMcgx5GnHrK3bNwttytvqbVsMBUHip9Kft6n4fclbjYpqFv8AKsdVWWpopT+y6fVmjVr6&#13;&#10;WH4IHt+1vpYf0nOpD5H/AAdJdy2Ky3CVbpAEnjyrjjX0IxUHrhX4uHw/xTDSGehbUZIgf8poGvfR&#13;&#10;Ko+q3v6vdZrYAePa/CeI/h6vZ38rSmy3BNMw4HgHHqP8o9em2mqGP7ZUSK139RYqSpsAB+bn8e2Y&#13;&#10;XYnScjowliUDUBpPDp2NLNK6CniHkZIyIkGppFYEabJz/sPanQzmqDu8gP8AV6dIRPHGrNI3aDxO&#13;&#10;B/Pp0pcRLTDXkamLGQ6GePyteYXN1AiX/ej7UR2xA/xg6B9uei6fc45l0WMZuG4EDC/t+3p8hz+L&#13;&#10;oKOoo6WkGQmm0E5KvYhY0U39EAv9eeD7UrdwxRNFGNdeDHy6J32Xcry5jubiXwEWv6ScWJ/ib0p0&#13;&#10;JlEDurZlFCZBW5XHpUy0i6fHK9Gg1yUKRL+oA+pf9t7O0H122gHMi1I9QB5fPqPboLy7zVNOqGK3&#13;&#10;l0K5rVQzGgkzw9D+3r//1qlT+f8AY/m599AuuE+OsQdonDhirBlIPP1U3Hv1enyqumk8D0JdHOuV&#13;&#10;xgIYNKo0sp+oIF+D7Mlbx46DJHQIuYjY32RRT0Fm4sY8UjzIg1owe4BHAPPspuI+JUdDzZL5XURO&#13;&#10;agjpvpagVFOUP1I+l/8AAm1z7rGdcfSy4hMM+ry6wwSkMUY30Ehh/Tn68f7D3RGo1D05NDVQ6jiO&#13;&#10;pUpuhNwwuOb/AFt/j7cfK1HSVMN03T2IHH5JA/oL/T2nbLAdGMLFWB6Wmw8x4pnxkzgKxBhv9LgH&#13;&#10;hQfx7X7fcFG8NsjoNc2baHiW+iXy7uhNzVCuVxc8JjBniBkQ/XleQPx7Np4xJEfUZHQF226NhfLI&#13;&#10;D2Ng9MG1KwyUj00rWlp3aK3NxZvofaWzkNNJwB0b79bhbhZo/hcA/wAumje1KAsFSPqrBHAH04/P&#13;&#10;ti+Wo1gdL+WrgktAftHQfWuDb68f73/X2g+3oYIATnrCzhSBf82bn6Ee2ywHTwX0668i2+tz+Prx&#13;&#10;/j9PetdTRR1YIT8uozS3Fhz/AK45/wBiffgnmenAAOHXcM7RSRyD6qef8Rf3epU6l4jqsiLIjIRx&#13;&#10;6UFS4Iiq4r6WW0gA4v8AU349vM1QHHRRAvxW74I4dIzO07xyF6eQxLMNaGN2Ugj6n/fD2X3Io1UN&#13;&#10;AehZs06vGI5V1FeNRX9o6CyXcG5cVX6ERquF2IQaCH1G+kq4+v0/I9kpubqGSgFa9SLHsuxblZ63&#13;&#10;IiYCpNR/gP8An6EHGT7wy6JI2LqlRbEOzFrrpPNpLm3+Hsyge+nGUIHQK3KLljbX0LcKT5gf4OlY&#13;&#10;Nr5DJxvDVRxRuUvrErwsGI5OlgVb/kkH/H2vNrLIv6wz8j0G25gtLGTVbsxUeVAR/hx+ZPSYyPXS&#13;&#10;xAxvqYghWlWRLHj6mIm9v6ke0Mm1Lwz69CLb+d5ZO9DT5EH/AA049Dj8d+j9q7mzjQ1tHT12Quzw&#13;&#10;04CVcrxR8ExRx6iT9TpHI/It7PuW9isriWswDN6H/D1FnvH7o8xbPtga0kaKLzIqoqfU4oPn0d/d&#13;&#10;3xM2ZurZ2YmG0qiaiw1NGcjkUoJhS0DTqy0xqKhF0xM/9gSMCebfQ+xffbDst1F9MyKGoaeo+dPM&#13;&#10;V4kVAqPXrGnlj3y5z2LeYrqG7cB3AFCSDXNK8DU/txSvVSu4eoaLbudyGLoqaGaKnqnjjUgBwpPp&#13;&#10;VAx+n9PcV3WxRW1w0Ua4Hl9vXQDZ/cq83raYb27lKM6gkj14Z4Y8z00xbKooiwqsWsZXhTInFvqD&#13;&#10;b6fW1vbK7dEjVaOlPXpbJzXeyKPp7mteNGz1KfHYynhe9JCLWswjFhz9Ofr/AIe7lIo1oQB+zpLH&#13;&#10;fbjcS1EzUPzOemNJsXT1DSs9DEpeza5IFsSQoFyR9bi39fbIa3rkAfsH+Xo6eLcZoPC/Ub0oGP8A&#13;&#10;gHQjYTMYdoxF91RMSXACFZb6CFYDx3HB9mttNCQBUfyPQD3jbN1VtZR8ca1BH7adYs9ksJTwtK1Q&#13;&#10;rAhyqx01UWvYmwV0UW4+twP8fdLmW3Ra6v2V/wAoH+Hp3Z9u3a4cIi0NcnWn+Rif2AnoLZ93YRGc&#13;&#10;EVac/mniUeoXFmEn5/ofZQ+4W1aEsP2f5+pEg5Y3d1DDScfxH/oHpnm37g4TwGk4A9VXRwty1jdZ&#13;&#10;GP0t/X2nO6QIfP8AaB0awcm7vLTNPsR2/wAA6a6nsvERB/EsLEqbiSqH1HK/8Bke97nn/D2y29RA&#13;&#10;UFAfm2f5AjpfByDuch/UJFPRD/z8V6ZartWhVP2YqVmsRzLVy3GocIDEvAH1v/re002+oKaaV+0/&#13;&#10;5uja39t7mQ/qs9PsVf8An4/5fz6av9LzIpQCL9RuBjpx6eTYMam17nkkf4W9sfv1lXH/AB3/AGT0&#13;&#10;Z/62Cu2ru4UzIv8A1qH+Hpt/0v5nWREZ2BsAEpcetiOCyrLHJYH68kn/AB9stv05bB/lT/CD0uHt&#13;&#10;jtOmsoUHz73/AOfWX/BTrIO0dzu3pmqgrHkvPBCwsdQ0imjQj/EA8/T3cb1eeRP7af4AOqH295ej&#13;&#10;GVUn5am/48x651XYObrQi1FRUDQSQFqagXuPo2llv/xTj3WTc7iQdxP+9HqtryRtFoxaJAa/0Er/&#13;&#10;ADB6iw72rULA1GhnFi5ad2+vAJd/dRuMoFAxH5k9KZeUrGQZTUBmlF/yL0jc7mKyoaWRJYDNIvrm&#13;&#10;WnhaQqRp0NKwJII4K+y65uZGaqmh+Q6FGz7TaQhUKHSvBdRA/lT/AA9B/wDx/MQ1C662WNl0qfGk&#13;&#10;cJ06Sq2MQW1v8P8AYeyr6q5Byxr/AKvTobfuXaZYqxxBq5ySc+fGvTjLkK2qiZZK+pkDg6T55CNV&#13;&#10;vzY+3jNPIvxE9I4rOytpdUcSrT5D/JTpKMlWsp9Ux0uGBZ3IPquDcnk/4+0BMoepJr9vQjja3aKp&#13;&#10;AoRSmPP8sfZ0ZPaFcKqgpZWJMjRhJFXVzcAEEn6fQexjt8olhV248OoD5otPpr+RV+EGo6Y8nE1P&#13;&#10;WTx+pRqJVSx5BN+Le0840OaDjXo525xPaJIcnh+zqFFVGGRHUksjK9rk/Tn/AHv2ykmkhvTpXJbr&#13;&#10;LGYyMMKf7PQ0UrQ5jEK97/cQeOQX+j2s4t9fr7P0KzQ1GQR1E10r7XudKUMbVHzFegYrUNJUVFKw&#13;&#10;s0MjIP8AagD6SL/4eyCVGSUq3UsWkourdJlNdQFf2dNrOfqSfqR9OBf22SB0uCEY6zoSRe/I4/xv&#13;&#10;/r+9kGlemWBB65+nUCR9OL/Q/wC8e618utVNKdcyy8fqsPxwL/6/vfWusBikDalt9SQfrb/XHvfT&#13;&#10;mtSOo8h5ILgkDk/T6/j3Vj5dOJwr1Dks3A/pb/XI/PHulKjpTHUGnr1iCkAi9j9eP6fge6qKCh6f&#13;&#10;J64EAMb355H/ABT3Ugas+fWgaivTzt7O1GDycVRE7eIsDKoJCj1A6+PyPr7U2l0baTWDj06Kd72a&#13;&#10;DdrBoJRV8kH8uHRzcXUY/fm2wutZapINNgbtJGV+v+uLe5Bhli3O1pxNOsV9wgvOTd+1gaYy1R8i&#13;&#10;P8h6LzlsbLiK6einRgyN+0TxqjudJF+Pp9fYVnhMEpjpw4dTjtV/HuVml1C1aipHoTx6YZLLcAEX&#13;&#10;JsfyCOL3/PtutAajo4U1p084DL/YTGnnYmkncKR9fE55Di/+vz7tbTaDpbop3vaxexGaL+1T+a/7&#13;&#10;A6hb522QGzNCmpSENQiLbWn18ot/T8+2dxs6jx04Hj0r5Q32v+6y8ahBISvqPL/Z6C5ZiRpDcXJX&#13;&#10;m9xb/H2TVIwPLqQyhU549dPrsCPrf8/0/pY+9Vrls9eXTWh6csZt7PZuVYcZjKytZm0jxROYwb2G&#13;&#10;qU+ke1VvazTmluhb59INw3raNpj8TcLiOIf0mFf954nobts/HHc+W0S5uqp8RA1mZEInqfpc8t6R&#13;&#10;/rX9iC15WvLkg3JEY/n1FO/e+uwbXWHaI2uXHmcLX+dR0OOO6i6g2FEtbuCqpKupi9bvkqlZTrU8&#13;&#10;+KA8C/PAX2IItj2LbRquDqYep/ydRHe+5fudzlKbfZY3jjY0AiWg/Nv9nqHmO8dm4OJqLaeG+7Ma&#13;&#10;6VljhSkpVsPTZiNX+2Xn3WbmKwt10WaaqVpQU/wdKNs9oea94kF1zHc+HU5BYu2fUVp/PoFM92/v&#13;&#10;LNmVFrFxdM5OmChXSQpFrGU8/wC29kFzvV/dLp1aFPkP8/Us7N7Y8q7SysYzPIvnJwr8l/2egyqZ&#13;&#10;p6yQzVU8tRK3LSTyvIWN7nl/ZPJqerSsT9ueh9BDFaIIbeJUQeSKB/Pruno6mpcQ08E08hJ9MMZk&#13;&#10;a34HpH+9+6pFJItEWv2Drc91BAviTuqKM1Y0p/PoRMF1VujLFGlpxjoWteSp/XY/0jHs2tNkvZe4&#13;&#10;jSPn0Bd69x+XdsDJE/1DjyXhX7f9joTqLq7aGBCzbhyS1cqWJjMoVSbXNoo7n/b+zuPZ7K1o9ywZ&#13;&#10;vl1Ht17hc071+hs1v4aN50yPzIFOnz+9uBxC+LbuGh9KhBLLGsCcfRgo5Pt8X9rbilnH/IdFP9Wd&#13;&#10;53I6t9uWGrNNRJ+w5/1Y6SmV3XmsmrrLWvBC/Hhpj4I7f09PP+8+0U17cz/ExH2dCnb+V9o28Bo4&#13;&#10;g7ih1NnPSVR7MQ51ljwzEkk2uSW/3j2j88mvQgKrQAACnoKD9nXetxILD02v9OAb+/Zr8utaFYAj&#13;&#10;j69dHSSdekX5uRe/PPv1acerFqEedfTqVT00tVMkFLDLVTSMESCljeeVyfoqxxAsb/63uyK0jBUF&#13;&#10;SfIZI/If5OmZ7mK1jM10wjQcWchQKcaliB+w9GQ63+IPyF7Skp12111l6aglKEZTNxnFUKxsNXk1&#13;&#10;VFnPB+gW/sQWXK+93vcIfDX+J+0fs4n9nUNc3feF9puTw0O4bolxOK/o236z19Kr2j7dVOjuYf8A&#13;&#10;lp7X2HQpn/kd3btvaWLijimqMdQV1HRMhYgGGWtr2uCb2Fl/1vYkg5JsrZPG3e4xxNCFQfazH/J1&#13;&#10;jdu/3weZOYbn90+1nL8lxM1QrSK88n2iGIfyZgKcenVe8f5dnx6VIOtOva/uPc1OuhcrUUPkoDUR&#13;&#10;PbW+Vz2hPqL/ALaEEW0k+1B3flDZSRYoJW8tClq/7ZwAPyGfLouHtl96r3Xbx+cdzGzWkmWieXwy&#13;&#10;ARXFtbBpCKU+Jx6GnQLdifzPe89xeTFdb4janU2BMTQRJhqGPJZmKHUdNqypVYE9NrqKdip+jeye&#13;&#10;756v5mMdlGsKnzPe38+0f7yaeXUm8qfc09vNrVbzm67uN4n4sNRt4CaeaoWlbPm8orwKjojW7exN&#13;&#10;+9g1Zrt9723Nu+oZ2kBzuXqq6CNmYt+3TO3iWxPGlOPx7Cl1fX18a3szy/JjgfYBQU6yU5f5O5V5&#13;&#10;Qt/A5V2u228UAJgiVGYAU7noXYn1Lcc06SLG4CrckDmx4/5H7Tk16P46rV38/XJzxz1xZiR+Ay25&#13;&#10;PJP4916uqKoqpwT6cOuZa2i7Fb/W3PI+nHvZ6a0DU1RXrmJFPJNv97uP8P8AH3YEUz014TrhRx6x&#13;&#10;GQMdX1FrfX/YXt70MHp5YCsVGx8+syvGrEMCQRbTe4HH197JFanpgwyEVQf7PXEvGPStwNRJ+puP&#13;&#10;egR1YRSnvbieuIkDDWrXA+v+w4v73qHVvDIYeJj/AC9YwC9rmwC8/kX/AKk+6k9P9sOTxY065kcM&#13;&#10;rEkDSUZV4/2PuwHz6aqTRl/P164rfWPUDf8AFze17C/uor5dXcVTuqPy68Ua9lYKeWv/AEH+t70R&#13;&#10;Tr3iArn5CnWMOWKk3sv+Okm31/2/vfT4hQJQYr1ykkACuCRY8rYmwv8A77n375npuNMlKV49cPSr&#13;&#10;eTm68WHPB5sfeunKdmhhxr1lYNI48dh6Re39Pqfx735U6ToyQw0kOa8euamwdfpbg/VuPrwT/X3u&#13;&#10;tF6adTiQHjwx1xJBB0D6W1kLa3HHP+PvRPTw1Bh4rDPDrj5GZfSADcKCbBmvcX5/3n3rrYjQSFqk&#13;&#10;jy9Ou2Y8qCRckXJuLke99eCiuQD+XXFTpiUg3a/Bt/Xgm3v3XioaUqeHXdhbWTZrMxsCALcfX37q&#13;&#10;wNDQio679BUcgkgEaB+Pp799vTYEnxKKhTmuOuY1KxsRwDp/B9R+lzf6X9+8+qtRgCRSvWORgCmg&#13;&#10;h/qNKj8/X1ED6+/Vr1aNaoQcV8+pJChLr6gQL2+oZhcgf4D3YcekxJL0ft/nXqSJNICyWdn/AEcf&#13;&#10;Swv6QeP8PdqgVr0x4ZbK8Bx65I7BQh/tqC2q1ySfz/rD/H34MQKdNsASKZp1ysGCpqUa76APoxX6&#13;&#10;3sP6e9dezxAOOPXbWU2VyVIA5ubm1mXn8c/X3vrSkkZFOuXmVFIC+p20ItuGUC7E/wC8W92DUWnr&#13;&#10;1UxljWtBx/2OsZZwL6mYqxBC/wBm/wCT71xx04ArfD/xfXQVm9S6j6/UBYagByP9vz7r8+vEgeXX&#13;&#10;aDVIFtfg3JsH1fi3v3WjQCv/ABXXZAVVAS51XeQm1wpsBf8A2Nj735U6155+XWMusbuLaw1hYjgX&#13;&#10;NiB7qR8unApYcaU66/JZSoBA0rcfgcg+90xjrxPbpoa+vXZYW1AaAQNQHq1G3Bt/xPv1PTqtKGhy&#13;&#10;evJKH4duEuq2I9S/Qe9g1x1YxsvAdZFchbgBbXChhqDD/W9+446oVFacesUQBKyM5J51AXvpPAuP&#13;&#10;9t+Pfurk0GnrpiGuCrFFuQ1hdrci5PP196ND1ZCUoynJx1jZivqVCAyFQ30IN/yT/vHHvRoMjq6K&#13;&#10;T2MQQCf9X5dZ4dLDWbA2/UTwxH1IJH+8e7AjFempu1qA1HWZJArAcG4/IAAKj/ffj3tWAbptlamR&#13;&#10;Tq4bpOoxm5P5JvzJwk0yVGR6z+W/Wm94KOe7VGNp997Lx2AoayG3AE8mFrIwB/qCfz79ZhI72Yn4&#13;&#10;p7OYAfO3ntnU/wDVZqfn0B+a4b6bmDYJ410wWW42wLine242W8xzLX1C2FuZK+Rj8uqeFsFZgzDT&#13;&#10;cov9Tf6qPp78AKVr0OaEkDriSNAcaiQAtiukgC55J/PvXl1oVqRjHz69ruSNRCAEBm5FvqOP6/09&#13;&#10;7rWgPDrdCBUcescekeqIrwfTf9XIsxtb3oYNfPrbFiNLdZ2kkZ42Mlhqa5A4/oL/AOH+w97Zj+Lq&#13;&#10;gCgEAf7PWPyAmQkq4vYHTawXixv/ALx70T5nrengqY6xMyOlrkspB1g2ABFmJv8AX34UI6cAkRqe&#13;&#10;vXSn0GRk4/TZQADc2V7H3rPVj/CPtPXJXZtXqIsCyauNTcAL/gfz731UgCmOJp1zsw0ILuwPqbUG&#13;&#10;t6hxo/H+vz70a0oOqkqKk8M46nqxS6Gylr62tZ3Cj03J/wBuP9f2+O0AHpKw1nWMgeXWUTuVuQAU&#13;&#10;VlLkWL+m1nA/r9PewSSa8OmmhFew+f7P+L6wOWHi0fQBrgN6GJAYi1/p9fdXJHw9PgLVtRyf5dP+&#13;&#10;0Kb73cGFCwiXRXxzSq/CvHS3nlTUf8B7VWK+LcpTyapH2Doj5muTbbLdEtprGVU0rlqDh9p6IPvj&#13;&#10;NnIb+3puHCs01LWbiyT1eInudNPFUmJAv+A0mxA4PPuL9xuDNutxeW5qrSNVT8jTHWZ/KW1Gy5M2&#13;&#10;rZdz7ZI7WEJMOGpk1H7K16ccYMZvLHyUzuLxIfH5FJqaeS1vGWPPB4DWsfai3EG5xFKj8+IPSC/O&#13;&#10;58rXYnjGpZKVIPawzkeQPy+3oLdw7cqsFVOjulTSeQqlVELLcctHOB9G/wBjz7D15YyWbkMar6j+&#13;&#10;XUgbPvVtvUAZFKy0+Dz+0eRHqfL06jYeLLR1Kz42JpFAIl8ilaWROSY5tZtotf3W2W4Dh4AaedeB&#13;&#10;6Ubm+2vbmC+YA/h0mr6vlTNR+XSzkwGHqIpMnSVQfJQKZq3A0OltFxcyU8p+q/1A9mRs7VgbhG/U&#13;&#10;HxID/gP+SnQXj3jdIZxZXMei3qAtxIKY8tQ9fnXPTHT7onppDBSU8NFS3KyMV11Q8Z/tStyCD+Le&#13;&#10;0yX7o+lAFHz49HE2wRXMYkuZGlfio1UTPnQcR6dZsisVZ4alXDtIB5Sza5Fa9yPUfx7vMofv4n9v&#13;&#10;VLEPbarcrpC8MYp/l6bGE9MB5onSKRvTJPCV1qLXA/rb2ydSjuUgfZSvRivgzt+i1WXiFNafaPLp&#13;&#10;/wAJna/EVkVbj5FD0g8kSmQraRDe4VbfqF1Ivz7V21zLBIJbc0pT8/l0S7ts1nudobW9Wokqpxkh&#13;&#10;uGfkcjr/16lNYCkg3t/iPfQLrhRpNadYfrybm/4Nj79w49KFFBTp+29kvsqwRuR4aglTzwv9Dz7e&#13;&#10;hk8N6evRTvFl9Vbl1+Jc9Peeow6tIAGV1LXtcaWH0t7duEqa+R6KtquCh8NsEf4egfnSTHZB4jqE&#13;&#10;ch1R3H+q/wBf2TlWikp5Hh1JEJW+sg4ywwesM0vhqVYfplA/1rjg+6se+vT0MZkg0ea9OCPqW4IA&#13;&#10;+lvr/sPbgAI48ei6RNJ6xTcD+luP9gRz703xDp6EjBbqFDUPRVUNXHw0MivxxdQbN9PdKmOUOOlk&#13;&#10;sKXVq0B4MCOjHYfIx1tHT1aFWEsaiRb/AJIs5NvYnt5lljBHHqFtzs3tbl7ZxQqcf5Ok89N/CtwP&#13;&#10;YH7fIIZgFJIMn5sf9b2kKeDc44P0cicX+05+OLH+HqXuKn+6x1QALsE8gP5DBb/X3u4XVGekuzze&#13;&#10;BeoT546Bd5CoIBF72YW5/wB59kztQUHEcepMVBxHAivUeVrEiwN7c/m4sfqPdEAOT06owOsJJIAN&#13;&#10;7/j/AFvd8DPTmCPn1j1Acc/7C3unieg6fENR17WCPoB/hc8/7H3vxB17wCDWvT3j51lhmpWYXAJW&#13;&#10;/wBf8ApPt2JtYK9FN5C0MiTqPPrhFTrXs9G6XkhOqMG/qQ/VeP6e/BA/Y3EdWedrNRdRtQPg09el&#13;&#10;hT7QpHo1rXhi1xjVqYBYo9I+rG3+Nv8AifalbRGXVQY6D0vMV0Lj6VXNG8vM9LPD1OJp0WGSoo9Q&#13;&#10;VborqykDiwaMsF/wv7X2skS4JoOg5uVtuMreKiPT1Pr9lOmHcW48NTOq3mkMnBEULCMf1Jmk0KAB&#13;&#10;zcn2mvLiFWBFf2U6Ndm2TcpwT2rT1YE/ko1E/l0F24Nz4anp5Jo61hNY6aeV4lhDBv1mVGl4+n0H&#13;&#10;sruLyFVLK2R5Gg/1fZ0P9l5e3Ga4EEsI0A5YBiafIUXPQYbJ+VOb6p3XTNNuLGYXF/e66uox+Eky&#13;&#10;NX+rkQ1dVOoiZbgiTxkfm3BBIrLnCXaLsCWREj/0mo8fUkU/YepE5k+75t/PvLzm2s5bq40divcC&#13;&#10;NK+ulEJb/SlgfKvDo2Pye/mU9pdjdQ4PY/XnduLwmNOToKrc+NzkBk/vJR0dN4qVBUUKNIssXP7b&#13;&#10;JpYG4ZG+pxzJzdDNax3HL88MMw7XZ17mQmrKrDhXzAFOFSOon9k/urWfLfNl5/rg7LfX1sV128cE&#13;&#10;1I4LhQVEskcjBXARiFbVqSuFIOCj4ruOTNsjzV0NW8ixmStEEREz6QrMLMZFW99PJ4txfj2T2+/f&#13;&#10;ULpJDV4n/V/n6lvc/bH9018KFk0k9hY9q1qK1FGNONQBXzp0tI6uLK0+qIUtWnLsY62qlkBsoJMU&#13;&#10;kgdf8Ba1/wAezIOJ0BABH2n/AAV6CLQy7fMVl1xk4FY0UHjwYLT+fp8ugy3Rt6WvZ2ojHRSJdAY4&#13;&#10;Ek0kcksJQWv/AK9vZRe2zyGsXaeh9y/vUFkqi7/UX0JP8iOJ/L8+gZy23N8Uet6SoFXCRpC0wSKR&#13;&#10;QGuPRb62tc3/ANb2HLi03KM6kY06lbbt95RuyIp4/Cf+kSa/Pj/LpPY3O7gpKn7bIz18EisFHkMq&#13;&#10;cAkWDcXv/gfbEVzPG2mUsp+zo8vdo2W8t/HskRwc4oelzNWVGTotDVMxIXgGVr2P1AF/8PZi0jSx&#13;&#10;0qajoHxWsNjdVCgD1oP83QVZamkWQyBmB9QYEnix4vb2SXCHUfn1I23XCGPQwHlTpOvHc3N7jmwI&#13;&#10;A5/w9o/hNKdHIYUp1iWORj6UOq/GkXtcWAB9ugKeHVy6KKls9SUx00n1Tx3ABLA34970N8+qfXrH&#13;&#10;itR1LTExJZnFyD9bWAH+v70IgBnpiTc5HPYadTFgp4VtZBx9Rx9fzx7cx0kaWeQ1qT1hasp41+qk&#13;&#10;j6keo8e9FlHTsdrPI2RjpskyjNfxobn6s34Fvx7aMp6MY9vC5c1HoOmmWWV+Wdr35H4v/U29sOWO&#13;&#10;ejCGKKPgo/w9TaNZKhfEVZjzoNjb/Yk+7IGc8Ok12yRN4qH9nWDI4Nj+8SQVC6wn9Pzz7rLaMxLd&#13;&#10;PWG8qp0HrrHRxIPGynVaylrc2/N/e4UCjTx61fvIf1F+E56x5RIo1EnouDdrgDj8Hn23OEUager7&#13;&#10;a0zko9elRsLNqXmouSUIdfrbxvwbD82Ptbtdwv8AZk/Z9nQf5z2h1RbscGwelxuFNXgqgLa1KsQQ&#13;&#10;Bccgm/syu6gBh0ENjamu3P4TUdI9v1Ei39b8j/e/+I9ohwp0KAcAdCNsnJ8y45msCPLESQDcfrW3&#13;&#10;s12+XBib8ugLzbt5KreqK+R6bt7Y/wAVVFWotlnukrAf7tUXAI/xHtvcIjr8QefHpdyjfCS1Nq/x&#13;&#10;LkfZ0hj/ALHn8D/Dnn2W0Hn0LwW8usurSvptc2J+htx731Qgk564Mzm4+v8AS39b/Sw96NQMdWVV&#13;&#10;GeskbH+0f6cE+9nqsgHEdZvMo4/3kc2PuzNqHDpvQfIdQ5AHJutwxBP4+nP0Htsqen1IC06jSqq3&#13;&#10;sOfwL/4fT3QjPT6MWIr5dRgWv+k2P1J/H+x901UPDp85FAesRJZiebW44+nttmqerKKL1wa6/Tkc&#13;&#10;cWuP6c+/KATRurinQk9bb2qNt5SCKSU/aTSKo1NwmogFT/gfZ3tO4SWcoRj2noBc9cowb9t7uqgS&#13;&#10;KMUGeHRi99beg3Nh487iwrTJGJSIrEtddTC4/FvYq3G2W6t/qIcn5dQbydvc3L+5ts+4AhSdPdih&#13;&#10;PRdzFpDI1gVuCCDcN+Rz/Q/X2F6EYPU5K4NGXIPUC9mtewINz9b2/HtrgelA4dLvbuVSqj/hFc1/&#13;&#10;IoWmZ+fKrAjxG/5/pf2vtpg6+C3QV3zb2gf96WnbpywHl8/l1Dn6byM2RMy1EdJj6hjIqkGSaO5u&#13;&#10;UFuPejsM3i1BAQ56URe6VgtiEZDJOgpjANPPoRcJ13sHbqJU5yeCoZbMxrpwQGX/AFMX0v8A4ezO&#13;&#10;DatutP1JiGP29ATded+cd9JtdnRow2AEFP2t0+1nbe1MBGKbbmK+9eNGVWiiSmpwRwpLsLn6fhfa&#13;&#10;qTfbK0XRaoCRwoKdFFr7Z8yb1L42/XHhKckMSzfsB6DTOdw71zSvFT1SYmnI0+OgBWQj6f5+S5/2&#13;&#10;IA9lFzv24zLRToX5f5+h/tHtbyrtJDzR/VyDzkPb/vI49BnVVFZWzGWsqKirmc3aSqked+D+C97f&#13;&#10;7D2UPO8h1SEsfmepAtYLa0j8K0jWNRwCgKP5dcEgkkYRRo8kmq4RFMkjEixAC3NvdF1k9gNT6Drb&#13;&#10;zwxITI4Uccmg+dT0s8R13ubNugioTSRG15au8V1P1Kotz/t/Zha7Te3JAUEA8ScdBTc+eeXdpjJe&#13;&#10;YSOOASpqfSvQr0HUODxUCVW5Mojsov4PIsMR/wBYDk/7H2ew7FbwDVdyflXqObz3O3fcpTbbFbkA&#13;&#10;/ioW6f489tHbkRjweJjqHXgSiNY42Nr38jcm3tSLqythS2QN+XRLJsfM++sJt3uGRT+EnP7PPpO5&#13;&#10;Le+ayAdI50oojdQlIpRgL/8AHU8n/be0su4XMuPhHy6P9u5P2iyo0qGZxmr56STSPI7M8jOz3N3Y&#13;&#10;u1z9eWPtESSanoSrCkSgQqFA8gOuizkGx+n5sOLn8e9Z9erKoK1PE9dfgqSCDb6k249+69+oOpeO&#13;&#10;w2Ty1VHSYnGV+WqZSFjp8bRVFbMzsbhAtOG5P4+n+t7tFb3EzjwUZz/RUn/B0jvtz27bIGuN0njt&#13;&#10;kUVLSSKop65I6N91t8CPkj2WKeoj2a+1MRKUZsluiUUGlH/3aKb9f059QHsT2fJ29XYDShYEPm57&#13;&#10;j9ij/L1AHNX3pfaTlTVDBeNuU6g9lqutaj/hjUX5HiMdG6pvgV8c+mqOLNfJPvrDxGGHzT4KjyFL&#13;&#10;jvJotrWKmiZ6qTTfnSB/jb2I15S2HbFE+7z6gP4iEU/l8R6gSf7z/vB7hXLbb7S8vOrHAkET3Ei1&#13;&#10;wNTUWBDSnF+sNR8wPhX0dTyUXRHSzb3zNMRHBn8rQw46hldbIs/8RyiyVLA2JVooGBJH096k5p5Z&#13;&#10;2lNG1wCRhglF0gf7dqsftoerQfd6+8P7lzrce5u+mwgk4xGQyuK/hWCErEPsaUdFs7I/mOfJbfXm&#13;&#10;gwedxPW+DdDDDjdmY6KGsigLalBy1Zrk1WFmKIo/2kew7fc67xcg/TlYR/RGpv8Aem/wgU6mflL7&#13;&#10;ovtHy6obd4Zt4uF4tcyaIseQgi0gj7Sx9T0SbcO59ybrrWym6tw5ncmRm1aqzN5OrylQoZtZEb1b&#13;&#10;t4wSSdMYUf0HsKzXlzdSGS5kZyeJJJ/y4/LrIzZdh2Tl22+i2CzhsYR+CCNYlxjIUDUfm1SfM9ND&#13;&#10;lXsq+hQQyEDT6iL8D8c8391CqDRKCnRoAQS5yT59ZURYx5G9Z/x5sSf6+7BaZPWiQ4Kg8Ou1PP5s&#13;&#10;SeB9Ofe+tKgA6zpIENx9C1if9f8APPvdeqSwiVNPCnXmOti110/q+oBFvz71w6oilV00r11dOCSS&#13;&#10;QG0kC44HvfWmBBrSg6xM36SOT9Dfj6/k+9dPKAQD6dchJYkKvI/T9CL/AIFz731VotfxHHXIOSgZ&#13;&#10;iL6yWA/1+LW9+68yEEaOHXQYkuAB9RpA5NvfutMoUD1674jUqqki/I9XP+JHv3XqeJl/y67Dq9wp&#13;&#10;Kq4II/tcfhffsHqrBgQXyQf59ZGkYKo+pAta34H0v79XqqIC3p8+sJNgp0BWJPPI5P59662KnjUj&#13;&#10;rGWtGQHLNe7EEHj+o9+6dVatUDFOuaszgWuxI/wFuLjg+/daLMhp5dYz67qUs6gEi55sfqSD/t/f&#13;&#10;qVHWwtDqBpXqSLAsrEAOgNytgD+Bf3vphqlQwyQeFeuMZtr0SkNfTz9Lf0F/fgK8eryajh0x+3rk&#13;&#10;xKWUyAlr3/HP9TY88fj375dNxrqaoHy+XXGFmZtIfSoY824Yfi5966clCRx6iAxHXBriQrzqLclv&#13;&#10;0qPyVt7904KGIV67Lc3B1CRrBbiwtb6fU/n3vrSiuAKfPrvWVuQygJewIHBbgLf/AHvj3rrxjBfu&#13;&#10;8/y4ddEm2i1i3OoH0hvrpJ/4j37qyov7OvKCi6tNnOlbKeAL3P0/w978umnYlqHgPLrm5KBAmpmJ&#13;&#10;a5J4F/rY+9DryHXUNQDy65IdFyzhFY61IFyW+h1Ec2+vv3TchLfCtSP8H2dZojchtQ0IbizXElhd&#13;&#10;vr9OPe6muemZqIhBFWbz9Pl8+sxkR3NiCQQQotcaueP+J97NDw6ZEciL6V49ZbBrKzCyg3U+nUG/&#13;&#10;1R92GDQ9MCoyoyOvO6qAQFsLKFAtcg8C/wCP9f34CnVgHYmpPr1xB0F1LMWDEpYAkM68/wCwHvfH&#13;&#10;reKgqPLPXQJKKdZJAaxcCy6bXsfyT70QD17tDVYVHWTzHxqToF2bULkO2oWLcf0/x976b8NS+K1H&#13;&#10;7OuOvxhblw1rqFB9V/r/ALH3rq4jZqkAEfb1jUsCgAFwWDFjc2blRx9ePez6dW0p4ZLcPLrNcKnj&#13;&#10;fTYMTrudSrcEC3vXDptgS2r5Drh+luL8/pL8p9b/AF/3r3ru8ur9zCoxTrgouzAgNc/pudQ5P0Pu&#13;&#10;3VvwihP+ry69KdARYmIFzrIW54+qm/4+vupqRSv29biVG1M+PTruwZAVULqU3P8AQ2JPH+2PvWmm&#13;&#10;eq6mrV804desqKytqLKAwfUebCygX492FK468SWbUKfZT/D17ylVJUsGsATbhb/UE+/dWWMMw1DF&#13;&#10;D5068ASCr3VwNQYm9yT/AL1b62960jj1pjQ61yPTri6sQU9XLXCvxq44JI+g/p70a1oerIdBD067&#13;&#10;WNwoTUNEZ5Gr06hyQbf092pkU60zpUkiurrqNhZgGAOoksfoNIufr/UfT37HWpAdI1emOrifgNjK&#13;&#10;HeH8vn+bjsypqYZZqDYHQXZ1BQlytSP7lZrcdDLXQ+q5jSTJU6v6RYsvNyPdbVVXeIJmz4kd1BT5&#13;&#10;tC06n9tv/Knn0Bufbi8Fht8NqtPo7/b7930mmlb632wqW4VK7q+D8WWHwmtO4Z5YlA/TD41Jufq9&#13;&#10;ifrz7sMgHocFQjkt+KtOs0jPqtf8Eg8nlePz/W/veOm0C+nWIOwAZi5YsCR9Vbghmt70aefToQFs&#13;&#10;HA8+uakHQAym5AJ4VAP7R1j3qh8z1ULWvy684ZFALppZWdSL6mIb+o/wH09+pjrSUerAZFAfL+XX&#13;&#10;BNNwSdKupUo3qDMDYfUj3by6u+r065J6Q0ZVfE1mBsOAP1D/AHx9+8qdUepIbz68xDIFA0oGuWZi&#13;&#10;bf6kAD3Qn062tFbVXPp1iKgkEsXOoBiRxp+pI/w5978tQ6c1FVpSnn1Kp4SHGvmMngiTTICoNiL8&#13;&#10;+7jiK9JpXQowQ932dTA6zagQCqkLYnn6XVyw/p/sfdqhj3cB0n0tGoK8T12HN/RKGX1sCUJVhxps&#13;&#10;v14/N/dwc0BqOvaUIJIz/q49dOzC7kgpb0WsDqIAYhePqfdWajY6soWmkcfXpS7af7KTOZYzpSfw&#13;&#10;XbGbyazBxpSpjomSHUTwLsQP8fau0bQZbgmgjjZq+hC9EG/obpbPblQyG5uoItPmQ0g1U/Iceqso&#13;&#10;qutqK+Ssh8rV09TJUsYjrZnqZDNJrVRYhmbke4UV5XlMqg6mJOOGcnroe8Frb2i2k5CxIqr3EcEF&#13;&#10;F/YONOPS7xuMrRIMvBVLgK2E6pqeVigrgBqdoKf9RN/qp/2Hsxht3LCdWEZHEHz+VOglf31lpO13&#13;&#10;EZvIWwrKD2f6Y+VPXoTMZkts5+M09FQpXbniiK19Fkz4KDJrpJK0sH5kH1U8c8ez6KeyuVEUaa5h&#13;&#10;xVsK3zHz6AG4WPMGyuLi7mMO3Mf05Ie54vm7D8J8+gk3JRZJVqZ6eSc0MEzQz4/QaabFyLz4J6dA&#13;&#10;CQt+H/PHsP3kUwDNGSFByOBU+lPMfPqStiu7AlIZQvjMtVkrUTDzYMcA/L9nTZtCnllz+PaAm8U5&#13;&#10;qZTcqGSCMyvdj/W30Ptnbo2+sRlGfP509fXow5lljTZpvGzrUKPPLEBT041a0O66mpqKdYsbmDJM&#13;&#10;UiFkpcgocmMfUWlsLW+h9uyrFfSMyUSTP2Gh8vLpBbG75dt40mLXFrpWp4ulR/NPP5dJhRVUU7R1&#13;&#10;CyQyI5EsboVKMvA9JI4JAsR7RrrhI8SoYcR/l6EJ+nu4BJCyujDtIzUH/N+3odNv5TA7voF29uOn&#13;&#10;hFSKaWLF5ZW8QgqmssPkC/m4N2v9PYntbi13CL6S6GadrcKfb/h6iHfdu3jlm+O+7HKzx66ywnJZ&#13;&#10;PMivp5DoLM1iFxGWqsbDVxVyU7afuYT6Ws35Pslubb6Wcwq2oA8Rw4dSLtG5Num3JfyRmMsSdDcR&#13;&#10;6Hr/0KjFsR+P8Rbi/voF1wx64sxvpHH0/wB8Pfut9YixUgg2Ycj/AA/ofesDh1sKDhuHQi42pGWx&#13;&#10;mhyDLCNLKLC62/N/r7Wo+uKhzToH3kJsL3WvB+kPufFPLTmZF/dpyTwADwf8f9b2guYtS/NehVsW&#13;&#10;4LFOI3Pa9Og8nlMlOJLHVEL/AIJ4+qg/717LW+Gg8uhvCgin0jg1enCgqVkUc8EAnj6G3159uxMS&#13;&#10;OkF5blDw6nyfp45sR9fr9Le7tkg/PpDHg06a5PoAfpZib/kEWt7rLTgfMdGEPwV6XmwMz4pnxc7N&#13;&#10;oYEwG9rFjytz+P8AD2t26dlPhN+XQU5w2vVENwi4+fQpZKn+7ponRbTUj64z+bHhlP559m8qlkD+&#13;&#10;a56ANlMbadkbKyYI8vt6wEmekIN+Usw+o/TY6r+2z3p04P0bmo8jjoEspC1JW1EBAIWUkECxAPPJ&#13;&#10;/wBj7JJIyJDU9ShYyCe1SX5U6bGYkEt/t+Sf9h7phB0uRCxoOsBdr3v9BYfXgf7H21Unj0rWNVHD&#13;&#10;rjf/AIr711friWA+vv3Xus9POYJY5AfyAf8AFTxb3dG0sD0zcRrLEVb8vt6ep5WpKinyEJbTqUvp&#13;&#10;/MZtqtb/AFvahtKuJfI9FEKfUQPYyemPtHDpS1G4pIKdkjk0QTJrC2B1K3q5H0PNre33uCinSePR&#13;&#10;LBs4llBkBLIc/Loou+d+7pxOdmpaeunpKGpJbVGQsrlr3GteRyOALf4+wTuW53lvc6EeisT/AMV1&#13;&#10;ktyhyZy9uWzLczxCSdagg5AA4VFOPSHrM5lKxNctbNUagLmSQvf+t/Za9zO4BJJ/M/5+hfa7RYWb&#13;&#10;GOOIJ9gAp/LrhQ5ZqqFoJdetbqLnkAcA/wCHvaylhpbPVrvbltJfGiAoc1HQa79wgq6V5VTVJFZr&#13;&#10;heCtub29k262/iw46HvJe8G1uRG3wt86dF1q8e2oIASRcD62Xmx49hB4O4UFPLqdILxChb/UfPpQ&#13;&#10;YqryOJMZo6yppnW36Jm8fB/o3tXDLLbj9JiPzPRPuVtt+5Cl3GrjP4RXPzp/PoVcD2/nsVLHDUmK&#13;&#10;rUlQHuYpUANrah7O7TmC6goGIJ/n1G+8+2Gz7lG0sJMdRwoCv516H7Ad0UdckcWT1MGAGqsTzAc/&#13;&#10;7rnU6x/rDj+vsU2vMMcgHjefr1Cu9e1FzauZbHyHBSFz6leB/PoVsfnNsZeHVHVrCxF1IMVVAR+Q&#13;&#10;QhDgfg8N7PIrmzmFA9D6dRtfbPzDtzkSRFh8wVP2+n5inXDIbRx+TiLCCkr0+paELM6aQHJaMWdR&#13;&#10;/iV/2PvUtjDKtcOPyx05Zcy323vo1NDXyaq1+w1IPTV/o3pKhVkoXlppf0tGup4wf9qV+R9PoD7Y&#13;&#10;/c4YakxXFOjH+vk8TGO8VZB6kUP8ug93N1XuKnlM0NOKqnlX1tT3Zlv6v8235t+PZXebLdK2oCo6&#13;&#10;HGwe5GxyxeHM+iQeRNPy6CWs2xPj55I6iJ0IYj1o6GxPAKn2RSWLRuQ4ofn/ALPUkWvMNvfRCSBw&#13;&#10;ajyIP+Dh1hWm8PpEYW172B/1/r714ZXAH8ulBuPGyGr1Hmq4qckNpuBf/G1uAR7bZ6Yr0/HbvKR0&#13;&#10;1T5R2BWJAAOPWSP94H/FPbZcVp0YRWKg9+fkOmqaaaT9T3BHIW62B/At+PbDlq9GVvHAuAufnnqJ&#13;&#10;HBNKfSp/oWsePzyfdQpPAdKXmiiFCenOnxrE2kkFj+Bx/tmPtxYjxbHSGbcAo/TFep/8Op0sdIZl&#13;&#10;/Ja5v/Xn25oUDh0i+umc0Y0r1wMkFIQxsGU/S4PF/wDH3UEKcdW0Sz465zZKGpjvENZAIYAWtwQf&#13;&#10;dnn1qKefVI7Ka3cCTA6QlbPUU1RcDSl7iw59X+PsqmLo+OhjawwzwUOft6kG1TEWP0ZRf+tz72Tr&#13;&#10;XPTIBglouKdRMJUtjMzTsTZHkEL86fQ54v8Ai1/8PerOQw3IJ88dKt3gG47QyqMqAR+zows6muxT&#13;&#10;WPqRfKLckFRz9P6+xWy+JB/PqD4GNpuQU4JJU+n59IdkDG9yOAD9D9Pzb2WV8uhfqIxTqRj6o0Ff&#13;&#10;T1SEjxSqG9VvQT6v6fW/09vQuUkDE9MXtut3ZyQOBVlNPt6F3N0seVw0mixJiE8Lck6h6uCP6/4e&#13;&#10;zm4TxYMelf5V6jLaLh9s3ZUfgGo32cM9Aib3sfSRdT9RYi4Nx/sPYeYitOpbX4ajg2R1wubseBYg&#13;&#10;fTjT70GI63QHrKji9/1DkD8C9r2Hu4OrHVWQkdvXRa5NubfU/wBP6291Lk462F9eugCSG1EgfUWN&#13;&#10;if6sD7stR1skU0UHXZNv9j/hf/Y+9lyOqAV6iyAluQbfg/Tg/k29tVPSpCNP2dcZDGFBX683v9D+&#13;&#10;PeicdajqWqeontjpR1wZtI4+p92UVPVlFesB+oJJFvzci1ub+3X+Gvp08tdVRk/Pz/1DozXS2/hJ&#13;&#10;KNs5aUlJB4qcyEaZFPAW5P19ivl/cwzfSTnB4V6gT3Z5J8NTv22jIyccPPy6cO1Njy4CuTL0kbnG&#13;&#10;5B9V1+kU5udJt9Afr7e3jbvpHEyfAx/n0X+3fNyb1aHbrhh9RCKfavqPU9A840kn8G5444PP59kL&#13;&#10;KQc+fUoA1HS72Pt96+vXIyhhSUTLKpt/nKhbED/YfU+zGxtTNNrXCqOgfzXvaWVn9CgrLNg/JT06&#13;&#10;7x3zk5as4/H1Ajhp/RNNEil5Jb2IB/AA4J9qL3cZWfwkOkDov5T5OsI7UX1+hZnyoJwB9n+ToL6i&#13;&#10;oqKh9dRNLMxuS0sjuTfkkaj/AMU9lZOs1Yhj1IsMEECaYECL5AdYAusqNJYngAA3Nz+APdGjjJqe&#13;&#10;ntQUVJpX59KbF7K3HlyppMfLHAxBaapvDHb8sAwDfT/D/Y+3Idtupz+ihC+p6Du5c3bDtYP1U6s/&#13;&#10;8K/F9n/F9Chi+oaWLTPuDJqqgcxIyxR/X6NJ9fZ3BsCCjXMgFPLh1Hm4+591MWi2S3r5AkVP7OHS&#13;&#10;rSq2NtX9vF0UdbUKAuuFVa7jgkzPfj6+1wfbrPESBiPTPQae35x5gFdwlMKHjqJwD/R4eXTTX78y&#13;&#10;9Vqjolix0BJsIReQBuCDJb/iPaeXc7iSoTsB/b0bWPJm127CS6YzN/SNAfy49I2oqqircvVVEtRI&#13;&#10;b8yuzsSP1WDfj2hZ2fLmvQpitIbdAluqoo4BRj/V/PqHrHK/X8cEfX8Xt/vHttmFKDJ6UhCVVusJ&#13;&#10;mVARcc/m/N7/AFJP+2961jT8+nAtTjPSr21szd+86qKi2ltnO7gq3YII8Xjp6sXZgLNJGpUf8hH/&#13;&#10;AB9qrayvr2iWcTOfkK/4cdB/feaeXOWIPqeYr6GzjHEyyKp/JSdR/IdHh6v/AJbXyG3+sNVnKLHb&#13;&#10;AxbjyTVOdlWStSIfq0UcVhcDkgv7FVnyPus5H1LrDX8OWf8AYOHWNvOH3wPbHl0tFsom3aVageGP&#13;&#10;Chr/AEpX/ZgHoy3+yk/CT49wR1nffdVHubOwKzS7dpMiiySzwjVJDDhsWZKljf6qQW/w9ny8v8s7&#13;&#10;KvibpMHI/jagqPLQlWPyHE8Ooab30+8X7rSG39tdla0t2wJY4magbFWuZ9MAGfi4efTTlf5gnxy6&#13;&#10;jo58J8cOgKarlRXFPuTcdNS4al1qoMNUIVE1bKL31BxCwt7Zm5z2mwHhbPblqedBEv7DVz+dD0Y2&#13;&#10;P3VPdXnu5G6e7HMYiVqExK73U1PMChjto/tXxF/LonvZvz5+TfaPlpanfcmzsPMrp/BtjwLhI1gc&#13;&#10;3WOXJ+uqJX6B0kj/ANj7DN5zjvt4xEcgt1P++xQ/72an/B1kByh91v2a5RCynbzuc60PiXrGUBh5&#13;&#10;+AoWED5FH+3onWRrK3K1U9dlKyqyddUyvJUVuQqp6+rmlc3eSSpqmZ2Zvyxbn8+wvKzysZJSWJ4l&#13;&#10;jUk+pyesgLO1tdvgW3sYlgiUABI0WNABw0ogCgegoOoaxqBfUb/0/B9t8BQdKGkLH167ZldFKDSg&#13;&#10;+pvYn83A/r7sxqagdboy0U8euSLqTUp4Fr3/AB/sfetPbXqpP4W6kRqw/UAOBpueTz9efbiJQVOe&#13;&#10;m5DRaL1zDqUYa11C4N/p/th7cqD1rw816xElhwzDTyWUegA/k39sEkN1fKnPXflJIRrabcn6fXgH&#13;&#10;/b+7ai3aMdbIWnGvXRX0kMxJuB/sB+effiGUVJ68OI8h1zDskY0nkfS/1sePr/xv3bVRQT1UirEH&#13;&#10;h11cta5PFi1mA4P54v8AT+nvZagr15VCg0yOvEWAAY3YgryR6R9fp78c0IPWwR1zQFje/wBbmxvY&#13;&#10;W449260SBk9dA2sB+vkhrkqbfQFffuvEA8eubyFLORqDnQbXHqI1fX/Yce9EhcnqgjBFD5Z69HoX&#13;&#10;1/R1BPPP+xP/ABT3sADr0neNA8+uRkJ0tzcm7KLn9X6Wt9B7914JRSPPrwdXeysG8agaWvct+bX9&#13;&#10;+6oFZR6VPXBdIkJVCoS/LG2ot+Bb6j/X96qK06dORQGnXBZD5TqsPoDY6bgniw596DAtTqxUBc9Z&#13;&#10;3LgXV7XFiLeof1vb/evdumVKk5H2Y64GVrpzdbEBm4P9D/xT3rVQ06cCLU/4OsbNpYsrBh+ohj9e&#13;&#10;bfX/AGPHvQ+LHp1agpTrMWFgLLqWzXb+zpH9sD+vvZIGT1RU0nUDjriJLAyfpDXV1POnj0st/wCv&#13;&#10;197BqK9aKcFr8+uSMukgmzOAova5/wADf34EHh1ohqj0HXEaPSul1MZNvobgi1wPfurEhBXJr1xc&#13;&#10;ENoAfkhyLX1KouRb3osBx6txFR1yd7i8ZDWIGhrKRb08j8n3snHTagiurh69doQ4kLIy6QCTe13+&#13;&#10;lgTx/tvelJIoetMACtMivXtTsbhdKG41DkBgfzf3vqxRBx6koyOUUqAbaVF7q5H6/r/X37pOQ6gk&#13;&#10;Ht/nTrmxCamVE06Snp9Tj1DUpv78eHTaapNKSNQ1rnrtSNKMfQwJuSTYgngf6/8Ah7uKU68xYu0d&#13;&#10;dQr+X7Ou9JluWkNwBq9Iubfp1D/D3rPVKpG2lEB/23+Trl6YxqcsFDcA/qew/wB696z1ruJKoAS3&#13;&#10;/Gf8/XO5bUeeTfVf6C1ivH9fd/LpoUACvjrx5RdII8ZAKi5/Vxcj8e99VoVajcD10Ah+os+ogOv6&#13;&#10;TfgqQfyfdfI9OMWVRpJK/M9cyeSrA2cHTfnnV+ke91FemlQMuteK8eu7BGjPIHP9AbfQX4+p97Jo&#13;&#10;OtDuUinWQElSCSq8s7Obn68AAe61rwHVCCp+dBT0+fWKS5IYgXUMLJxZSOTb3bPTiEcCeP8Ah668&#13;&#10;rawwQFVAAu3qLAf77j3Uk16c8KMLo15PkOHXWoswv9CxDAx8ILcEMffq0qetvGNNF4j+fXJXQG+l&#13;&#10;V9Nv0k67m36T/X36oIz020MgooyT10zu1tIuoAtwbC3JVj72KcerrGoYq4IPnnrjqJVkFwNWpuCx&#13;&#10;Yn1WB9+1DrXhjUAfPrAzEOLSaip186v2xa5ube6VpnpWsarGV0afKvr8/wA+s6yrc2uXfkMSWBa1&#13;&#10;zYH3utcDph4pKAkYX08x8+u0ZlRULjU5JsRpJF/qfx9fewD024TV2qQoHmeuYI1t6DyQtxYgWH1I&#13;&#10;97x1U1ZFBfyr1b5/KMwbb5j/AJiXW7ySRR7w+Be/JQIh6mn23vrCZxpDF/aIjhYA/i5/r7bgUrvN&#13;&#10;hOxpGs+hs+c8U0Cn8jJj7fn0Efcrdm2/kC/ht113Mqwzx4/Bt15a7jKPkpjt2LfMA+XVQMWrxoQF&#13;&#10;fUsbsAbsLpYE6uOD7uM8PLoYSEO+eA4fn1J/cu+ogsoJVU4sfwTq/H1+nvf+DpP2hQF8+PWFudL/&#13;&#10;ANsahqUW1E8Bv9b+vv2Dnp0VQlDkddmNgpjdkDEXZFjJUleQef8AevfjQnrSsNWpAajrj9dPjk4D&#13;&#10;kqpVbi406WP+8+/Hhjq71UkSAj1z1jJCkBhb6rYWsWI5P14/r79jq4DsCIzj7eu7qH0OzcaW0g8+&#13;&#10;ngKP9e/I9+JA49aIJTWg/l1zQkPwbre0isdRFxf/AA+lvehTgOqOO0FhRvKnUiKMM3lsdDgg6VtY&#13;&#10;hb8qfx/Un3YDOeB6aeQldJ4/z6k+lFJcrqsJEZbFbDgq2k/7z9fd9KqMnpOSWNRX59c2KMgVWDuA&#13;&#10;CbILBbf27f0P097NGFF49VXUrVYHT6k/4OsCa0fSp5XgaFJszeklv9fj3oVDUPTr0Kkn9v2dcvSC&#13;&#10;yqQzre1gdWojST/rX/HurfEetDIDeR6yZ6tpsP1J2jlMikxpp8JRYRXhS0yVeVqwqIHNgLge3LqR&#13;&#10;LfYr2aX4SgX59xpTqmx2s+6e5fL+3WRXWk7znUcaIUqcfImo+fRCqTPpRQLDhqGGhD/tNPoSarlN&#13;&#10;r3Mj8i/+HuMIbxIlEdtGF+ZpXrMy52SS6lM+5zNLTIFdCD7AMH8+oFXTVpSWqeqjldpAyMzu1TGV&#13;&#10;Ik9BJsCPz7alE5UyFqn+f7elttcWSstuiFQopSnaR8/t/wAPXFZPuZ6Z/uPsM1CValrojoSZ0/Ss&#13;&#10;zJwrf0b8/Q+/VDuoBCyYI+f5+vW2jFvG6lPGtJKh4z3aQeNK8QfTy+XQjw7j/vUEp8msOL3tQRGn&#13;&#10;jrXj00W5KZFuKLIxiwMrAWR+fZut2L7sn7LhcVpiQDyI8z8z0BJ9jflwPPYFrnaZiGMf+iWrV/tI&#13;&#10;2OQgNSV67xWz5njy2WihOGqIcfVQ1GLriYZ4KuYeM1NApsZEAubD8W92g29islyP0iFIKnFDwqKZ&#13;&#10;pTPz69uHNESS222O/wBYkkqMs0XcGUdwWWuFY4FTwP2dIAf3cxDDxiTPVSNdJ210dEkq8EgEamsb&#13;&#10;2P14P+HsoH0lvhT4zD/aivy6GZ/fe51LUtIzinxuVPlXgOps+Rp90gQ5iOnoa5SiUdfTJop7KNIp&#13;&#10;qtb3K/7WfbrSLf8A9uoR/Jhw+wjh0jjsJ+XA0u1lpYa1kibJHqyk+flT06a48Zk8dkFxzxmnna/h&#13;&#10;KsRHLEzXSSnnH1B/qB7TrHLFJ4Zwc09D0aSX9jfWZu1OtPPzINPhZT0bHB7V66m2/synrNoVubq9&#13;&#10;yVdJjc9nYq2Y5aizFbcfaUWOjFyqINasAVIFyfY6t7HavpYI3tzIZqK7hqMrN/CvyH+frGveOY+e&#13;&#10;Yd43Se33NLSOwRpbe3aMCF4VpVnl8jq7fXPX/9GogMQLX99AuuGPXAm3+P1/3v3rq1K9Ymcfqb6E&#13;&#10;8D/iPej28enApPDp4wWSFFWpdv25SFccgf6/u8UgVwR0X7pZfU2poO5RUdLWvpY3ckAPFULYn+yd&#13;&#10;XH/E/j2qkTvBHA9Bm0mdUpwZM/s6A/NUTY2vnp2uY5izILX4vyOfx+fZHcR+FIaefUr7Vdi+tFm/&#13;&#10;EvTBRzNBO8N7EE2/1JB+lvaSNypp0cXVvriDDP8An6U8UplUAk6bWN/pe39Pa0GuVx8ug88Wh+o0&#13;&#10;w5t9Ryv9OPfpAOPn0pg+DqHFVSUNTT1cVw0LhyQbEqCCR7aDtG4YdKGtVvLd7d6UbGfXox+HyMWQ&#13;&#10;ooKlCG80Q183Kkjn6f19ie3n8RBXh1Ce5WclndPC34SadTpohCwZQAkgP0+ga3rHu5AXPrw6SpJ4&#13;&#10;oo3Ef4PLoI940oiq0mUELINJ+tiwPH1/wPsnutKyVH59SJy3K01u0Xp0h2Ynj8X4/wCK+0DMWPy6&#13;&#10;FyrpXrr3Xq3WNmsbD8H/AHw9+691jv8An37r32dY9fJBH0+h/r7qXUefT3gk00npQUE33VJJTNe6&#13;&#10;AkXF/Tb8f717VQsJYinp/s9E15A1rcrOOBP+DqLJHVSUMsBXSaViFZjYNGeVsTyT+D7ao7IV4EdK&#13;&#10;Fa3S6WXJ8Tj8j0XbtDFzVNIapF1SU5MupLayBbUb2/PsKbzCXTxDkjj1Ont9fxW10IHY6XxSvQUY&#13;&#10;moE8KoTZhf6kFQQeQPZJCxdepH3KAQS61HxdTQDTVKPp9EhGqxsQf9h/vXt7KHPSMsJ7dlr8Ix07&#13;&#10;V1KlXTvrAKsrKb8XB5Ukf7Ee3Xj8SOh4Hots53tpgVNCMj9vDov+UwBpa2dXjsAWK/Q/U3/2PsLz&#13;&#10;2ehya9TZtu9/U2i0OcCvzHSZrIBArGyggXFrDgc/1HsvkUphs9CG0madtJz0lGkIkLHgs3/GuPaM&#13;&#10;sVY9CJYxo0rn16WuBrpHURHUWDDSxtfk/Tn2ZWsxwvr0E95s4kJdeHQhQfeFUlp5mppU5DxyMjjU&#13;&#10;ObFTb8D2boXBqrFfs6A8wtSDHMocH1Ff8PQg4Teu4MXoDVBrClrCa4kI/tfupz/sfZpbbjdQEVYk&#13;&#10;fz6BW78pbJuVQE8OuccP2eXQ+bS7epdaHMU5Rf0kTAyxuoIJJnjs4ub/AJ4/r7FFhvkYI+oHHqGe&#13;&#10;ZvbK54bZIDQfhND/ALyaqeh5xO59pZ4eKmqUh8iKf3Jo6mNC39pdAElubD0/09iKC8tLj+zbPz6h&#13;&#10;7cNh5i2keJMhYAnKjSTT7arX8x01bv2fh8rRs7QUVUE0ss9OUkFgNRFvTIh5+jKOfbN7YW00ZOkE&#13;&#10;+vS/lvmbdNuugqOyV4q1R/P4T+R6LvnuqYZNcmNrJKSTSD4HBeM3FyNX6hf6ewtdbKrZgYqfn1N+&#13;&#10;ze48sTLFfxB14VGD/s9BXkOv87RFjLQtOgB1SwhZLWF7kW1W9k0u13EZIdQV+zqRrHnTZ7oDTL4Z&#13;&#10;OArmn5enSY/u9GWZZoimj6qfQST/AFI59o/pc0bA6PjvThAYiD9hr/g6ztt+kRLhNHHBbk3v+b/6&#13;&#10;3vf0ycBx6ZTebktQ/Z03yY9YtWlwqj6AoVvx9LD6+6PCqeeejGO+aUgEdNkonS4SMScemxK8kc8n&#13;&#10;2nJYjHDpdH4bYc06bJnr2/VG0QJ+qi/P9L8+22MgNB0YwpYIfiqemqVZL3YMefyDcH8/X2wQV49G&#13;&#10;MZjp2Y66hkEbf7STyf8AjXvx9etToZUzk9er6UVERC/UhipH4t/rn3SVBJHTzHDq1hd+DIFb7OmK&#13;&#10;jcxMYJOCCfrwePwB/j7RoQGKnj0cXaiRPHXh13XwtpWdbL42BNvrYeoce/SqK6h16zlA1QH4SKft&#13;&#10;6HDaeR++xkGpgSyBXvx6gOR/vHsUWMolgVvUU6iDmOxNnuDhfI1HTBWxPT1c8LceORtP9CpOpSP9&#13;&#10;v7TyppcgcOjq0kE1qkpNSR/g6iSP9C1rC1v6X/HHtknTw6VRotaDiehW2ZkRW480bsTJS2SzG94m&#13;&#10;5Xg/j8ezmwl8SLw24jqNua7A2d99XFwfJ/0w6QW5aD+HZOoQf5qVvLGw+hDH1Bf68/09ll5EIpzT&#13;&#10;8XQz2G+F9tqEnuTB6ZNJta//ABQD6+04Uno4qK06x6QAGX631f4E/Q2t71XrdCeuYOqx0WP+8A/W&#13;&#10;49+6112GK3HqN/6E8/4C/veo9aoDnrzcj8+kXsfzcX96JrnrfWESauFS5ZbC9rD/AINz+ffutjFD&#13;&#10;1DkVgxB+l+B/T/Ye23qTnh0qBBFR1xYaTb6/4j8+6suk0631HdrcH8cX/J93UKoqfPpRGhbC9cAQ&#13;&#10;wP8Ajcf7D+vvZKvgHq9DEwPmOslLVT0FRFVU0hiqIJFkhZSQQ6tqBJH44591UtGwYYINR+XVbm2h&#13;&#10;3CIwTqGRxRq9WA9cbsxHa+yKnCZcRrkIoRTVaMB5UmEemKqivzY/UEe5M2u9i3uwME2GUUP+Q9YW&#13;&#10;c9ct7p7c83R7pt1fBc60IJ0la9yH08/t6LpmtqZDGbhm29JEzTio8cTgErNC5uk6/wCFvqfYXntJ&#13;&#10;ILs2j1P+avHqctp5jstw2VN7jNIytWFeD+Y+zy+zpfZmpg2ht+LG0rKK2piESaRZ9bj96Ygf4+zK&#13;&#10;Z1srYRp8R/1f4OgVtVvNzNvLX1z/AGUZqa4BAOFzToMcdtbcOccGjx9Q6uSTPMjRpd2LXLMP96Hs&#13;&#10;sjtbm4P6S1B8z0P77mHZNoH+MThafhUgtSn7PlnoT8T0zMVWfOZFIEsC8UNgo4+jSyf7zwPZxBsb&#13;&#10;UD3DBR6efQA3L3UjqYdpgZycAsKmv2cOljT0nX+1YiscUNZVpxeNPuJWdR/adiQD/rn2sEe22YNB&#13;&#10;qYdBea5515lkq7mGI5NTpA/y/wAummt7ArSrQ4umhoIrmzt+5KRa1rAaf9v7Yk3OQ9sShR8v8nRl&#13;&#10;Z8l2gIk3GQzNXh5ft406R1VkqyuJlq6qad7mwkc6LnnhBYf7x7L3lkkJZyT9vQsttus7KPRbxhB8&#13;&#10;uP2149NpYfXm4/HNhf6BfdNQ4npWVb4RmvWHy3P1vdhYG9+SABY/nnge6FwCAfPp3wwRgVoOPQnb&#13;&#10;J6g7P7Iq4aXZWys/nHlsFlp6CdaQG+hjJVyBUA/1ifZlabRuN+3+KxMR6/CP2tQfz6A3M/uPyLyT&#13;&#10;CZeZdygtaZ0mQFv94FWr6CnR7uuv5W/cm4qf+LdhZvBdfYqIJLUpUTCqrUgVPI3ka4RCAP7R4/Ps&#13;&#10;VWfId29Hv50RTxVO4j/bcP59Y081/fU5K2zVa8oWM+4zU+NyIY6+VFNWIPypXoZ36e/l3/G2Dy9k&#13;&#10;b/h7I3fRaWbCUlQc/Uy1CIHSL+DYnWkQY/QzlVvxf2bnbuTdiFLtxI6/xHxGr/pVrT8/29RonP33&#13;&#10;rveCv9UtvfbLGXtDpGLaIKTQn6mejPQHIiDHzpjpL5/+aBtDZVHUYP46dFYXb9OFaKlzm6oqSksh&#13;&#10;h0rOuFxKs+pTzoknW/8AUe0d3z5bRIYdrt8DgWoo+WFFf2kfb0JNi+5jzFvVwm5+6fMRlkOWjt9c&#13;&#10;7/YZ7g6fsZY2ofLojPZ/zF+R/bbzx7o7MzNDianXrwW15P7tYkpKLPE8ePbzSqR+J5nt+LX4Cl/z&#13;&#10;Tvd+PDlmKIeKx9n81Oo/meskeT/u9+0XJJWfbNnjuLhcia8/xqWo/EviVjQ/6REHy6LJI7SyPNM8&#13;&#10;k08rF5qiZ2mqJZLkappZCWc/1JJJ/J49kBNTViWJ8z/LqaUVY41hiULGooFAACitaAAALnNAKdcC&#13;&#10;9wXW9yw4P1NhYci9vdOrccVp1zPAGklW08hiODf8e/fLqlBXJr1hNtYdjwL/AKTfV/gf+R+/dPL3&#13;&#10;LpAz1xf6k3AB+gB+n+Fh7916MqVoRU9ZdYVQn15vz/T6+/U6bCNUt5dZhJbhl4P1F/8AH6397U6T&#13;&#10;XqpUkk9c2lV0CgNdblTxxYWF/bpYFfTrSqwYk9Ybog1Ekk/S3AuT+fbPTgyT15Twx1AA/W5PI/3n&#13;&#10;349VYE064+o3ZnDEWA+v+2F/fuHDr1ARSlOvNK0lrW4tc8i9vwb+9kk8et6dPHrzOurSS2oi9uLc&#13;&#10;C1yfeuPXlAI1AdZAW0hQQxAJNvp9foL/AF/2Pu2vt0jHVTxzjrzSFfwLkfg8gH83+n+w91+fXgq8&#13;&#10;R1zjkYSICSqXC2txz9fbqNXB60y4NeHXJ/Jr9PAZiF5vq/2HvZJD48+qqUCk+nWeULGq67m7KCoH&#13;&#10;9o8gr7uSAM9Nx1Ykjh6dcDcKCV1AxnUDb6/2fr78OHp1cFSaDrGuu4MXDaeVIB9DG1rN791f5Hro&#13;&#10;Ahy1hq5OokgAAc+n6f7Ee2wSGq+OtCpx1kilAZyQzKFtzb0kcki3uynuJGR1V4+0AY6xmzsT6RpA&#13;&#10;NyQSbG/HvYIIr6dXppABz1k8g0gksda2IsAyi3JJ97rivWuPXAyqD6m8iAeleNWr/AX+g+pHuutC&#13;&#10;KHr1KHVTrCuki683BDWH+xsv59t1Cmq563Q+fWRpiQV0HgBlZQTex5Vv9b3bxfl1oKTmv5ddytwu&#13;&#10;oNe6kaPUCSfyPxb3svQfPragE0HXi7awCo4kD3YW06hbVa3vwkBNOteRPp1kIYO5OjUthqDXBVuS&#13;&#10;WYf093OPKvWqgjrou+tCpF/0gg+lQL3YN/rH3WrenWtA06evG5UFiAVX06DzquQpPH+8+9kDifLq&#13;&#10;woBpHXQdSAzeRhqa4Fv7Jtc39+DVXUeq6SMCn7OpSDm5YKisbp/VbfVr/wCP+HvfHhjpl600nj5H&#13;&#10;/VnrmFViSPorXBvYKfxb3vqjnQhT8X+Hro6iF0EsQxLk/Tk2JBHvXVq0JeTFRjrzNYmJW1X5CML2&#13;&#10;seSp/wBb37HWwgYVIpjJ9es0ZKhlLEkkE/Swsb3LH3sYNek00bM9UoMf6vLrN5EZzZNSkgFr6lH4&#13;&#10;LDn6/wCsfdgxr034cgQNUA/Lj1xLPYeMqQoN10kGw/qPzb3s9eREI/XU1+XWHzTK95CGVwQSq6dL&#13;&#10;H6M1+ePp7byen2ghMdAM/P09Pz6yeUMSC1hawBA9TfQuLfn3sGnTZhKDT68fl8uutbSEFGXSP0g3&#13;&#10;Ciw/s29+4nrYVYhVhWvpw6465CGcuQFAJ41arnlVPv3V2jjwqitfs65edXvpLMSC30tqT+nP5Fuf&#13;&#10;eyc9NeAyHJA+3y9OHXhIzaFTUisNRa12JAIIufpYe9VPVvCSMF3pUenWUlxYsACtl1XHK2/UPdu7&#13;&#10;h0zoTVRTQH+XWMOWlZdIMPp0jWQ/q5Oo2+nupFTjp3QqRhz8fXQc6mdCLk20fUMo44Hvy4OerGLU&#13;&#10;ixkEYrXrk2mHUrMFUkEqCeSykX5/p7sW9Om1HjEAVYjzPXHyWCnWAZQFuQeSDfj/AGA91/Ppyis2&#13;&#10;Vrp8v8Py49c/SGMepQCouzBdX+tc/wBfdiRTptfhEoU5OM9YdBKa1Pjsx0+n9QU/m3+HHuo6f8Tv&#13;&#10;pSp8/wA+sqcfQgMQdLMCF0HkqB/X3sH59MmjNny4jrMLCM/uclSSdIsBfUtj/rfj3s4z0wGrIARU&#13;&#10;D+XVsn8lZp8n81czsunaQN2J8Yfkxs1kR2hSomrutJpqVJCrfiSNXUaW5W9vp7RXMjRXFpKTQJdW&#13;&#10;rsf6KTxk1+zoq5qZF5H3pdCvLNt25QwKfi8WSxuANI4ljpIoCKjFCKjqqrKY+bC5PK4tgNeLyWQx&#13;&#10;cp1al1Y+teiIYnn0lOGsPr7Mpo/CuJIafCxH7DQ/zx0p267Tc9vtr0Y8eKOQfMPGrA/Kteo4lB9T&#13;&#10;amFipLEKynVYtz+P6e26jPTxRhkeR6x+kKACQUAGo/pCkWOtx9efp70SNNB1YVJ7uDdczIFU6I1t&#13;&#10;oQFn1MXsLlvqDxb+nvZxnqojDMBU1B6i3AuLFSCrM30JDcMNP+t70B256U07qN3geXWUsU16vUxu&#13;&#10;Re2gXGq9z/rc+/Aip6ZALEBePUXQDIjLwGKhb30nSbsbn6Hn6+64r0tD6YmRuIr/ADHUoJHpFwbm&#13;&#10;UKrflfVfk/48n3cUHSZtddJOAK0+fWd5nhUrqFtTaLXBYH8sR9f9b3uvTCprNQPn15CxRCSVkRvT&#13;&#10;pC3KsPo1/r/sPfga8OtGgLD8J9eu0eLyltZ1MQLBmBDf6nni/vwJU1HHrTxv4QDDAr+zryuymWyE&#13;&#10;SXAUhgdOk3JuL/43+vvwJBqPPrzhW0g8KZ65kyM40AKQfVZTzYXKrb68i4/3j36tTnrQCqpJyB/L&#13;&#10;06RfeOROP6QhoIZ38m6N6QJU0z+gyUuLpzMrgHkhXPNvZfzJM0XLnhA5lmH7Fz/h6FvtFZG+922u&#13;&#10;pkFNusWKMPJ5moQT6kdEVBaP1qxsvI+moOvHBf8AH+PuM01A4weswaBjppXp9oo6utljhooKitqX&#13;&#10;UxJAkbSIpkIBtp4+puSfayNZZWCxjUxxShx/q9eim6e3s0aS6dYlBqTiv7OP8q9O7bWp8fIX3Jlo&#13;&#10;KEoRfHwWqcgBquVCR3C8/ktf2paxETVvJAtPIcf5V6Kl5hlvU07FbtLWtJG7Y6j7aEj8ulNFlsaB&#13;&#10;TY2ixy04eaNMfuGuU1eSgu4REcMNIUm1rXIPPtXHcQnTCi0NRpc5Yev+x8ug/Jtd8TJfXdyX0qTJ&#13;&#10;bxnTEwoSaZrqpxrg9O26cxWy7rcZaolpclQGnXFZxXLxaoolQxVKqNLxOQQW/H59qLy4f60mZirp&#13;&#10;p0v64pkDFP8AAOi3l3bLROXA+2xh4JizS254gEk1U/EHFagcPTHU+t2bSb5pqutxSUuI3rj6c1WQ&#13;&#10;wGrTSbhh0/8AFywDngsw5dF/PtySwTcY2khCx3CZZfJx/EvlU/b0itOabnk64htNyMlztM76Y7g1&#13;&#10;8S3cnMVx5gDgppT59ApJDNTSOk8b088bsj08qkOsqH1qUPIJ5B9hx1ZSQwKmuR8+pbimilVXgYOG&#13;&#10;yGBBVlPAg8Dj06WO3MnRV8tLhdws/wDDZpVip8kgLVuGQ8NJTn6vGPqUJ/HHswtLiOVhbXYqpwGH&#13;&#10;FPUj1+zoLb7YXFlFLumyACZF1NF+CcqahSfwtWvd9gPDoVKeuqNkZvH1bVLNHjMguR2/m6Rnnpaj&#13;&#10;w03gjCu/ClhfXG3KngeztJW224WQsSEYMjjIOKfYMcQadRvNZwc3bRNbJGA9xEYriBqB1LOGOBmg&#13;&#10;8mFQaCuev//SqELf0/2/voD1w0A6jyShTpXk/wCPAH+v7bZqYHTyx1FTw6jksTdrE3/x4906cwOH&#13;&#10;Xd7EHngggj6gg/X37Pl1sCuD0JmDrBksd4ZCDPTnhbG5A+ht+Pp7MoXE0RWvcOgXudsbG8MiiiPx&#13;&#10;6T+8cSKugWsiT96G54H9oDm5H49pLyHVEGUZp0b8tbiba7Nsx7X6ASuc09RFPyoLaJPzY/i4/wAP&#13;&#10;zb2QOxTNOpgs1WaFoTmuR/sdKSiqw6LYjkcDkW/1z7UxMTkHoju7fS1GHU9muOR9Lk259vFmbj0k&#13;&#10;RAnDqBMuoAcfX8j/AHj2y9K56WQEUI+YPS86/wA0YnkxUz2udUF+Lgfj2YbdcEN4R6B/OO2B0W+i&#13;&#10;X5N/n6HaliNdRTxcGSK0qWHJ4uST+fYjRdcTDzHDqJ52+lulfybB6DPdtMJqJ25LU51ci1tJ9dh/&#13;&#10;reyi8jJQk+XQ55duDFdBa4f/ADdBIXX8G/8ArA/0+vPsmqDw6kcinXAuf9bn8X/23vfXgCeHWMsB&#13;&#10;9T78SBx62qM3AdYyxJtewv8AUe2C5PSpYlBr1wZtP+uf6i/uvTnUihqjT1KOxsl9LD8WJ+vt2Fyj&#13;&#10;16SXsAuLdk8wKjpY1RgVBKHUqwvf6CxH1JPszdgV1cK9BW38Zn0AGq9BduTER1gqIFHlEisRoFwV&#13;&#10;Ycer8/4eyS7hWUMv8XUh7BubWrJORTTxr69FMyFFNt7PVFFICsTuWiDXFlYhiOT/AF9gZ0NpctHw&#13;&#10;Hl1kvZXkO+7Kl2p1MuD9vr0pPAtRCLkXYBl+vBtf8f63taRrWo6IPGa3lp5Hj9nTzi4zPCI2Fyv1&#13;&#10;J5Nr8c+34alaEdFl+6wyGQdI3eGJNhOiXIDBmtxf6C3+B9l9/ACuoDoU8sblxidvmP8AZ6A/JY+W&#13;&#10;ock+hQ1v0i5N+Px9PYduIdTY8upesL5Ikxk9MT4uGP8AWvNx6j6uf9b2iMNG4Z6OE3F3GD1Jp9FJ&#13;&#10;IGQ6SpH1PBH+A+nvynSwPSectcxkPnpe47JRaAxYWIBubcEDkcezmKZeIIr0C73b5Q5AB/1f6j06&#13;&#10;w1fmnTwrrUsCzDgAX9QNv+I9vCU+IBxHRfJbCKImTB/n0oDUMEAZ7Rx3uo4+o9rmYaagdEngLqGn&#13;&#10;JPr1nxGUrUqkqaSSaKSFgEaOR42Kj/WP19+guJNVUOmnTW57dZm2MMyqykZBFeP29DjQ7t3DFBHV&#13;&#10;LVmpTSoeKXUHBF7ESKQRYfm3sQx310EBDV6iG85b2V5jbGPSfJhTz+R6nRds08Uop83Sn9RvK8Xk&#13;&#10;a7twRUx2f6fUsD7dG+IraLhcdIpfbaeVDPtMn5An/Aaj/Vx6XuJ3LtTNIXgyEUDm145HE8a/4F47&#13;&#10;OALcXQ/6/szgvLOdaI9K+vDoIbjy9zLtbBZoC4B4gU/w9pPnxHyHTbmtq4vKo0iQU9VddQnpyrFb&#13;&#10;3Ju6eoWt+R7auLO3m8gw9R0r2jmK/wBsOl3aPPwsPT7cH9vQVZrq/KeKSXFV5UBbrT1KXUm9wBIn&#13;&#10;I+tuR7JZ9omyYCPsP/FdSNtfuHtwk07lDU1yyjP7CR/LoGsvg9y4eRxX4qaRQPVUU1qiG39R4/p/&#13;&#10;sfZBcWt3BmZTTqVds3fYd0XVY3Crj4W7T9hr59JwZOA+lw0ZS9wQbg35B9ofFQ5OPt6EDbfPp1jI&#13;&#10;9a1B+wjrMlfSve0g9R4Bb/ebH24ki1znpO1nOlTop889Z2+2lGkmNr2uOPz9Bf35mUnGOmx4see7&#13;&#10;qFJQ00gb0Jx9Ajc/42H5/wBh7poQmvr0qju54zXUQD1JpcRHMhXS635Qng2tyAT9fbsdtqqDjpNP&#13;&#10;uRjfWGr0j9wYh6JhUQMW0MNQI/x4uAfZbd23hnWOhVsu5rdr4MprXh1AV1npxzfUljwLhh/h7T/E&#13;&#10;vStg8M1Bgg9LDYFUYp6jHuxIVhLEDa9nbm3+t9PZltEtCY2+0dBjnS2WWNL1R5EH/Z6V26IfFNBV&#13;&#10;Ip0zLpYgWGtQSB7MbxSGDDz6DHLsviRPbscof5dI9pGcXtb+g9l9dWehOiBcnj0pdqZH+H5aEsw0&#13;&#10;VFoJLEiwb6Hn+h/4j2sspfClzwPRDzJZC+256DMeR0u98Yrz4+KvjAZ6Fhq0+pmgcaTa/wDsCfZl&#13;&#10;uMJeESqOHHoHcnbj4N21lKaLLw+0Z/ydBWDqv+B+Px/vHsjDdo6kgrQ167P6bWPH0+n9ffqEmvXq&#13;&#10;565BU0/Ugj6Ai9/9j7c4dUJPr1wPA+pAH1P1J/px7oanPVh6dYf3AS1xp/sngX/4MDz7r1vrHcpq&#13;&#10;PA9SkC9jY8i1vfurVqAvWGQ3sx/UDx+b8/4+6PwHShFKih6wFgP1H6D/AHgf090Jq3d1cAnqK92Y&#13;&#10;sBxwBfg/6/uzKaBelUTKi6W67YBjzf8AHu6qFHz614hoR1wdh+n8/wBf9b629tswbp6FWGfI9KbZ&#13;&#10;+6q7Z+ap8vRSuoUhamFWYLUU9/Wht+bcj+ntVYXktjcCeI/Ij5dEXNPLtlzRtL7beJXzRsVVvI/Z&#13;&#10;5HqxfYe1cZ2vjId2RVSJURQSCCRSplaNeJoXJ4BB45HHuVdttIt6gF8Gyn+og9YM8377uPt5uL8u&#13;&#10;OnYWqwNdNTgMPOh4/wCTpJZyi2ThMjPNk1WbIQXSKCbVPOoU2CKnNgfrc/X2guI7C3kLSAFq49fn&#13;&#10;0Idou+bd3skh26qxGhZgaA19T5/l0lK7sUoGiw+OjpkFwssyrcfQDTGnH+3PtJJuhHbbqFH5V6El&#13;&#10;nyJ4reJusxdq5A/znpDZHPZXJFmrKyaRT/utT44xf6jQhA/PsuluZ5e6Ryfl0MbHZNs24abWMD5n&#13;&#10;J+2p4dNINweeDf63HPA/P+v/AF9s1qtejCrKQpOfQZ/l10oLSKiB5JCdKRRqzs51W9Kre/v3np/1&#13;&#10;fs6cLhU8RsAcSaAftJHQ69efGzu/tOeGHZ/XedqIZihXIV1JJjseFZhZzU1IUEfmy3Ps6suXt33A&#13;&#10;BoISFP4m7R/PqK+b/e32w5KVhve6wmRceHCwmkqPIImqh9CaCvn0fjY38qvdMcCZjuXsHCbQxMSr&#13;&#10;NV0uPljaVYlTVIZa6pYRqB9GYA25+lvYpteRFXv3CetMkICR+0gAdYx8z/fVty5sORNpknlJoklz&#13;&#10;g1rQUiWrMT5D7KefS8nf+Wl8aiFFdTdubtogb02Kjfd0hqFUtH/lER+yT9y66jL6bcj2vMvJmw8C&#13;&#10;kko8h+o37cqv7cefQPW3+937xkO6zbRt8py0gFhHpP8ApgJ3FD5Lny6DLef81HPUNPJiOjOpdtbB&#13;&#10;xyo0dNlc6sGQycaNGI/TisYI6dGX6qWqJF4F19ld5z+3wbdbhQPNzX9irQfzp0O+WfuT7eZhf+4G&#13;&#10;+S3cpNWjtVKgnzBuJ9UpB+UaH0PRBeyvkh3x2485392lurMUk7a2xFNkWw2DA8ZjsMTifDCVI4Ks&#13;&#10;CD+R7CN/zDvG5Gl1cMV8lWiL/vK0HWT3KHs97X8issnLWy28cy/6NIvjzV9fFm1tq9CKEeXQHIFU&#13;&#10;D9N/zpW17/Uf7H82/wCRE3z8/wDV/q4dSezNxJrX5AU/ZxP21/z8TpZmYEXANyAQpNvwPfuvBmAp&#13;&#10;xB6x6+AGANrfW4/HHv3TixjijU68rafwLA82/wAfp79x6q8ZrTrj5D+PTzf8/wBePp78a/l1dYwQ&#13;&#10;AePXSEu3LBT9dRP9fxz79x6s6hVAI671tpUGw0m9/wDAi349+x1tEIao8x1hHqe/AJ4J/HHHv3Tj&#13;&#10;YFQOuatoHPPPBIv/ALb37NPn0y6q59B1maWTSfVx+Ta/H+x9+qTx/wBX8uveAiioPXayKbXNrj6/&#13;&#10;4f7D37qhiK9w8+uhKrXFvSLlCQOffvs600TYI68W9JIUNYCwH9fz9ffuvFaNpPXEysCOLXA/x+vv&#13;&#10;xoM9b8JOI67LkB0NjpAYsD9L/wCI96B8j17SpII88deD6gNJubEE2Frf1v7314xmpDY8+vFrKdBY&#13;&#10;abEnm/8AT/jfv32dep3jX1l1hgliLi+rUD+kf1/r7903TivWcMSACi/Xji3H0uD78Kg46oVA4deW&#13;&#10;TSRI7FlQ2jUfUH8gf7f24HNe4deIJGhf9jrmzAfq1N6ixDE+kseD787eXWqaRjHl1jUm9yzFWBP0&#13;&#10;JP8AwX3oyMeHWyvoOvIfMoVn8b/puOLqDyWI97DE9vmetkaTXrIxYRBCSUVjYn6FCObn/egfdmB0&#13;&#10;0PWlA1avl16MhPU6grpA9PIIJ+rAf7D3pSFFa168WBFR1HdgEkIWxBBBC3Nr/Sx+numqikca9bVS&#13;&#10;zAHrpJRp0sbFuLG9xcfUH8f63unz6s0bK2OvAC7hWUuBwpABNvyG9769QniMdeQkXLMAANRb/okD&#13;&#10;37rTgH4euCSnzNpLlLMbDhRcc2v7904yDwh5HrmjjSNLEazc6ubn6cEf8T78emypBz5ddwtrvqNy&#13;&#10;shIDA2ZbWPrP+9e9j1GOtuCuB59ZIn8cgRvpJ6iSCy8/6/49uKaNp41z1QqWHieY65FwrBEBRbks&#13;&#10;VIFr8EKT+D/T353phetKCRk564pYFmLegEG7Ek/T6W+vvSkDz6sQTinWUEMfI9vFaxABDC5/Stvd&#13;&#10;loCcih6bI7NK5PWZnA4H6QAEU/qOocO3u+Rw6oENONSeJ8j9nXcUj/oNgNS6lFtLEmwNj9PfhWme&#13;&#10;vOsY7zjrhMZYGVVUXIK6RJ/ZBuD/AK/vTFvw9ejCSipNR5HrKbv4wb3cai62HpA4Gr+nvY4Z49VU&#13;&#10;0Vhx8uu1JsXQgkWv6bgc2vc/n3vrxAVgOB6yanjCrcOCgIReG1u1ydQ44/PvXTIVZGJAIOfs68xK&#13;&#10;NcOCtwSbcoCfUur8/wCsffqY62oLKQwNR1z9DM+pgU+pYggf4WHv3l1oswQKoqa9YNV11+koNXNi&#13;&#10;TY8Cwt/xPv3ThBLUPHrkVBZeWUBQ1tRAYKt7kAcH+vvdaHrykCOjjj/qz1yTmwZjpZiVJ/Sqk3I/&#13;&#10;5H795dafSF7APy49eDqzI3Biubqo9R5IJA/2PvVT1Qa/CK/i/l1kllYAopUrYWbTcqrfX37y6bjg&#13;&#10;DDxDUkcR6n/N15bx6FGmQxghDfUH1cldP4v72D15xG2pjjVgj064+VEkubAsNRRgVC2Nguq3v1fT&#13;&#10;p3QZE01wvA/n1wGh1JjsCXJJ0kk2NyFP4/2Hv1cdXIZZAGaop/Prs21BmJCDhomvr9PKFh+B711S&#13;&#10;h0aUGR59dqwOp2jOnVdWuePRb/bWt78adaYMpCq1GIpT1r6dZyANRF3DfTUAGDAXINuf9j73pI6T&#13;&#10;qSGULgioPp/q9evNEq6OXH6rgtqVSLPz/T37rYlkcsw9Mft69GBI/LgH9Mdj+lb/AKmuP9696Aqa&#13;&#10;DrTakQBfzr69SSWsbWUldAAtb6aT9R/QX93IY8ekwyc8OrH/AOT5uaq2z/Mq+KEtNKVXcG8ty7Nr&#13;&#10;wDIFlx+5+vstQyxuYjdgzeMEEEfkjj2Vb00ke1XHhCp0j8u5WJ9MCOv2449GNvYbZfSAbgP0lJZK&#13;&#10;8fFaN4I17QSAzTEGgzXOOiU9y4Gv2n3H2xtrKQJTV+F7J3vjaunlPkCSxblqQUJ/PBFvYl3MBNyu&#13;&#10;PTW1PzbUD+w9ALkS8i3HkTZb2GpD2NqfnVYFVgfmGU9BppujWXU/FiP6MulluD9LkH2gHw/b0LK6&#13;&#10;SG/COPWEgFLMzGz6WAU2YkelCVtf/C/591p0oJYOdAHcMdekcm2sOwKElr3CKLaQL/6/vZIGD1pY&#13;&#10;ScD5ftPH5ddByxD6HuCW0AcHkjg/mw+n+HvWodXaLQmkEZ86/wCo9cPKCwQhlU6h+9fSQDextf8A&#13;&#10;H097LAjq3gPGNYINPQ56ymPn0NZVF2s2pRfjgH6e9HIA6a8Wit4i5JxXj1IF4kMIAIDKWLMtyw5B&#13;&#10;AP8AW/193zSnTJOqTxSKYPDr10Mij1XAkY3BJ5YaTzxbn8e/AdUFQDU/7OP8/XFplNwzEgA3ANi5&#13;&#10;/s2/wH1sPdNQPHraIxNV6xAkNZGVFNgt7ktJfULi3+w+t/eyaDHShgWADEkj9lPPrMGsmrSASXLe&#13;&#10;rSDc2JB/pfge7dJ2HfTy65Rs5Os8AFtK31L6vSNRH45+o96869UfT8C5rx6XXf3QmV3h8cNhdhbR&#13;&#10;yNJWS7GORy/Y+AqVWhrMPiNwVbU+H3DAGN6imLIyM6j0kEH6H2r5n5env+WLa9smq1uC8qE0KqxI&#13;&#10;VwPNag/PoO+y/u/tvK/vbvHJ/MsTxpu/hQ7dcJV0mmtkVpbdqYjkowIB4j7RWtQLtvHLaeafO1g4&#13;&#10;8dNemx6kEekyty45/A+nuJ6WMAqx8Y+YHwn5V4/s6zvL79fMAiizibgWo0pHqAMKf8Hn1HqdyZGS&#13;&#10;Pw0nixNOASIMYgi1rzZHmHqcji591N/O36cJ8JfRQP8ACenYOX7CNhJcg3D/AMUp1Z+Q4DrCGFeQ&#13;&#10;0rOk4IJv+4zahdjq4Iv+b/n3Wgkwxz6nz6fYNZKUiA0GvAUA+QHSmhZRlsJA1QJVNbSoIAfIURZV&#13;&#10;a5LcXsOQfaxWAuIlrXIx0H5FP7su5RHp7H7+HAelfyHXLI5+CsymXgrUkqMZPkaqSBRYPR6pCoaC&#13;&#10;1zp/JQ8e7TXayzSJMKoxNPVePDqljsstrttrPZtpuEjQHjR6L5/M+tK/l07UOQmwElFHWVEs+NRf&#13;&#10;NiM1RP8A5XjJ2P7ckTpyVX/dkJ+o+g9vwzNaOoapj4ow4j5/Z8ui+/s4t5jmezQRz/DNbuP05RwN&#13;&#10;QcVPk4+XRtcD8QO/u/eucx27sjqfcOc29hmnFVvHFY0DF5442nFTkRjYbrJUSwxny1KRISou3Nj7&#13;&#10;Facr7pv1m24W0JegqGwPEX+JQe45wcZIIFT1AV77+e2ntHzXByTzDu6QPMQFt5A7fTM+VSWVQY4l&#13;&#10;P4NbjGTQZ6JDUY+txVVLRVVPJSVFLIyurFwVK3UkNzwPyR/vfsDPE9u3hSDSwPWUFve2u4Wq3drJ&#13;&#10;rilFQV+f2/sp6/LoQto7nippkw+4Kc5PbdYNFbjjJaRuNSS0jsD45B9SVtqtY+zawu6MLe6GuFuI&#13;&#10;8/tFfPoD8z7BNNEdz2ST6a/j+CQcCB+FwPiU/n69f//Tp9dwob/VAcc/n+lvefxcDrhwqEnqMRq/&#13;&#10;x5v/AK/to5HT4BGB1x1cD/jfvwBIx1YISevMwtb8/wCH1I/1vdS+npwKB064bIGgrUl1ftswSUai&#13;&#10;LhuFuB7fgmCOCPz6L90s/rLUoBVhw/LoVTTx1lPJFbXHMpeMfUcjn6+zTSHj0j06AIlNtOJODKaH&#13;&#10;otm8sQ9BU1CaSsblmjuONV/oPYYv4Gjc/b1OHK25LdRowNSKA9JXE1p9KFv0i3+JA+ov7RwSevEd&#13;&#10;CPc7TjIBx6WcUgZRcj6fX2vBqK9BZ1KtQ9YJeFv/AI+25OPTsAGT1DgqpaCthrIz6onVjzYlb8g+&#13;&#10;6xyeFIH8ulEtqt7btatnUCPzp0aPaWaiqjR1QdTFOqxstzp9aWIa35v7FthcqzKRkMOoF5g2ySAS&#13;&#10;QEEMmR+XXe7cYI2nRUBhqY2ZDcWtIORf37cIQDq8iOq8vXpcK1aMhFfy6LXOGimliIsY5GUj82B+&#13;&#10;hv7CrExtpI4dTjAqTRLKDXUK/n1hJJ+vttm1HpSqKnDrokD6kf7f/Ye9dWAAwOsTNc8fQe/db64k&#13;&#10;8Ek8AX5P+Pv3Xsnh1i8q6mH9Dw34t9ffq06voPEdKOCZa7HtETqkiGm35K/UXH+8e1iP4kWnzHRB&#13;&#10;NEbO9Enk3XVJGlTSC6DzUzGGQcXspurEf4i3vSAOmqmVxT/L1a4ke3uNIPbIKj0qc9F47q27pSDL&#13;&#10;00VpaZ7y6SblSfzbgj6ewrzFa0AnHl1OPtPvrM77ZO3a4xX16DbB5OKpgjVms4shvz9OCTb2UW0o&#13;&#10;ZKHoe7xt7wSNprT1/n0IuKhhRxxfyi1+QODa9vZrCorTj0CNzeV0xinXDcdEk1LLEANTD8AAXUXF&#13;&#10;/wDX97u4xpKeo/Z9nW9hu2juFmPAGnRc8tAkDyLcAqx4PB445v7Ccyqho3Hqc9tkeYK6g0anSIrZ&#13;&#10;eW0rcj8H/E8ED8/7D2Vzt346GFpEOLdMcnnlb66QB9AGvf8AH9faM6ujmMRR+VenfExzmVY9LnXw&#13;&#10;CTYX/wAQfai2DF6Dz6KdzkiEZk4UFehkxWIEcCiVv3CL3sBbi/sSQwgJRvPqLNx3QyTErla56kTi&#13;&#10;KMrDxddQkPJ5B49uSFQBGemIC71mH5dcUlWnYSXVdBuf7Fx+b+9B0X0HV3ikuFZWFa9LvCZyBovF&#13;&#10;fWriw/P1+pP449mFvcIQBXoGbrtMqyeKaLTpg3RG76mQBVIOlh+r1crY+018GI6POXXSNgrGp6DF&#13;&#10;JqqmnLxTSwyoSNcbsjA3/BU+yQvLG3aSOh60FvcwhJEVl9CKj+fSwxPY+5sOyla01SqeBUamkte+&#13;&#10;kTIQ1v8Ab+zG23e9gICNXoLblyLsG5qQ0WgnzHD9hBA/LoaMF39RyRil3Bj9PCIZWUSar8+QTwhX&#13;&#10;/wCSgeP8fYiteZo2XTdLnqK959mbqJzcbNNw4Dh+1Wx+ynQk0G49nbmj1UtdAvk1/tSOHT1E+nXG&#13;&#10;A6gcfqjP+v7NYruwu17G/I049AS92LmnYZCLmJiBTuGP5HH7P2dMOa6twGcVpfsKdmdSoqaFkutz&#13;&#10;cEtD9P8AkIX9sT7PBcqSFyfMU6Odq9w972hhF4zAAjtkwMfb/kp0EGX6Dysfkmw1XrRfUsVah4uP&#13;&#10;ossd/p/iPZDPy3cDugNft6k/a/ejbZCI92jof4kNR+w1/wAPQaV2xs9hWZcpRVUai7a41ZobX/UZ&#13;&#10;Igf9c/T2US7dcQH9Veh9Z847RuyCTbpUOryNNX7MdYo44qdAA2lh/iT6bXNyf9v7bAAGOPTsjSzF&#13;&#10;iR/n/wA3USpzgph6JRIy29IF7cc2I+nuj3XhCtelMOzm4FGWn+rz6hTVoycV9PBurg2vq+gPtsyi&#13;&#10;ZS/l5+vSmK1O3TAcD5EdJIxmjqnhPEc3Kk8gf4A+y4r4T+oPQnVxd24lHxLx6dcbO1FlKSqThTKs&#13;&#10;EpBtdHNgTb/Ye3oH8KdX4VNOi7cIRd7bLbN6VHrXoZMvGa/DO4XU0KrNHp5vY8gH/W9iOceLDUdR&#13;&#10;Rtj/AEW6+GxoGwft6D7QujgWYi4BJuovb6D/AF/ZV0OG+L16xKWUh1azKQykMLqy2It/rEe/VIyO&#13;&#10;nRGpWh4EZHQ94Wpjz+AQS2cyQGnqOb2kUafp9b+xLAwuLcBvTPUM7pbvtG9loxRVbUv7akfs6BGq&#13;&#10;jagq6iklBBp5ZIy3PKhiFI/1xb2HZEaJyreXUtW0yXNqlypw4r9h6435H0+v4+tj9Pe2bAp1cKPP&#13;&#10;rsgni9ueT/T/AFvfmPbUdbXSr54dcVPpH1+p/V/W/HuoOM9bOTUdY2BLAabL/aJvpPuvXuu3VQCP&#13;&#10;oLD6WuwA45t7917qM6c2JHH+pII5F/r7qVr0pRtQr1wlhUL/AFta/P5P1HHvVAlWHW1diSOFOoej&#13;&#10;Sp5BP+P+p/w/x96D6iB09qqadYbkX/p/U/i/vbMwPDpQiBiKHPp1xIW55+n04ve//Ee2uJ6fUuVq&#13;&#10;R16S5AtxcD8cfSxFvditBUcOqRhdTE5PRr/jlvXJ4aCvxMNS4iWZn+3DkRsk440W+nN729jTlTcp&#13;&#10;bdHgVsenWOHvpypYbpNDubopZlpqpkEev2Dh0M9RDtzfb1NNMY6HNU7yJYFVn1auAT/bUnk/X2fu&#13;&#10;LTcKq3ZID1E8Eu/8pCOeIGa1cA04rT8uB4fb59BRldo5/GVv8PTG1WQeaTTTPj6eWqE5JsoVIAxB&#13;&#10;/wACPZLPZXMMnhhS9eGkEg9SbtvM+0X9kb1p0gAFWErBNP8AvVMfPof+uPhh8hezjC+H2JkMTQ1C&#13;&#10;3TJbhQ4ynsVDagknrItz+n2dWXKm9XtD4YhB85DT8wvEj/L1E/N33kvaXlFik25LeTrgxWo8Zv8A&#13;&#10;ehRQfl5cfPo8Gzv5ZO09q0MWf757ZxeEx8ISSro6euosRRKT6hFJkcg66r/7TYn8A+xPa8jWVuvi&#13;&#10;7jMW9QP00/NjkdY28w/fL5k3u5bavbbZz4riis6vPNT1EMan/CaeY6Uv+mL+Xb8dWeLYe2x2ruGl&#13;&#10;OgVGIov4tGZogV/czmYaOmFmFj43LD6gEce1X735Q2RQtmFLg8VXxDUf0zjj8/y6JU9uvvW+7jiX&#13;&#10;mq4k2u1eh03Mn0+PlbwhpiKfxKoPCvQEdhfzSe3MnFLjOqdpbV6wxenRBVvENw5mNV/bVo/IkNJH&#13;&#10;deRaFip+jG3siv8An+9lJWwiEY8mfuP5DCj9h6lfk/7lPJVgVu+ddxud0lOWSIfSwsfMFtTzMPnr&#13;&#10;WvoK9EG7A7m7W7SqGm7D7C3Zu5mdZPDlcvUHGo63KGPE0xjpVK3sGEOr/H2D7zdtz3D/AHMndweI&#13;&#10;1EL/ALyKL/LrKPlb255D5IAXlPaLWxoKakiVpT9s8muY19C+mvl0GSpGFIsFAHFgLXH0uPp/yP2X&#13;&#10;VoKLjoYszE5JJPHJr1yYgKoBvYfU2Aufx79xz14ANkjqOSeCHJv+L3t/sB7906irwOPn1yLkr9Pp&#13;&#10;9GFxY+/deMY1VBqPTrHqTVpLAW5N/evPpQ/YtVFfLrvWGFvoAAQRyD/S3u1ajpkIyEH16xlr3tcn&#13;&#10;8WHBt/j7r5U6U6RXV1j1F1APH+qFyef9j7914iuOvMVGn6gD88e9MxHVClBqGaddgkGxJNzb6WH9&#13;&#10;fr78K6qdX1ALq65EaT9D9b/X6/7H3vgetDuWvr1yF9Ooiwv9Tx7tXprtLaV49cHsblSdPHF/r798&#13;&#10;+rAMe0+XHrym5UgcAfT+ov8AQ+9efVmHbRT12xAOr9IP+PH+N/etQBp1rTgAnrkGFi/1H9VNv8Pe&#13;&#10;6jy68yEnI65OqhT+RwQQf7J9+Ir02rVqCOuuCSPw1gQQOQB70RUdWQAUB4165LpAZP0g8fgD/W59&#13;&#10;7AoAOm5QzSAnNOufBVzb0gKP9jfi9/fuqGhKk5J64xtaS7AW5/w/17/63+HvZ6tIOynXIuXZvUQE&#13;&#10;4FgeLnkD/Ye9U6qEIpXPp1wBb6BiRq9Kgm4P9be/UPn1cqhpqH+x1mMpU8gtJIADc2Fv6WHv3TYj&#13;&#10;D1oQAOuPksLAlTze5/Vb8D/H8+9AgmnVijcVyD10HGsDQSPxq5vq45t72Pl15oiFz1lL6QLWLagr&#13;&#10;D1aQv4uD9Pe61GT02E1tQ4HXSOzXLKBqA0rccAH+o9+8qdWdRwr10QqJqQgMxCt6r/n+yp/p78QP&#13;&#10;LrS1btbgOsTaXkA/obk2+pHvRGOnB2LnPXTgqxJJ4HpP5/xufe+tpUpgddB7qmscEkWtfg83B/r7&#13;&#10;qpqK9bMYUkJxGevB0Utcmx0rfg6Qf8fe69e0SMB1zjILeMFdLMSrOPUoH5t+fegTU18uqyKaaj+w&#13;&#10;efXLyAcC5KnT/W9+AQPe/PqhU0HoQesqFQWudQZLgm5CAc6eT72CRw6oQfPrpnDBGchuPSFAUFhx&#13;&#10;o4N/6e9cerKp4DrpP3SW4Vhb0m44/Kr9L+9gVNB1ojRjqeoUBFe7I5HAJW3HDNb8/T27QKvcOmX4&#13;&#10;MVOR59YllQNMAFeTTZLg2sGvy39fftYp8+tspKqUwB1zCJpZgHW6i36ixZWN7E/j/D3YZ7uvZqAP&#13;&#10;Pj9nXbal9ZW76V1Br+gk3uD731Udy04DrjqbiPV/mlOjSOCDzzp5IHulDU1PDq2hRVh5/wCTrPGw&#13;&#10;ETKrE6tK6iulWA+rD/C/Hu46ZYF5ASOHXQkLEkrZFVzrU6jcEKqgD8396Byfl1cJRaLnNeuKkWJc&#13;&#10;KlwpYG9yLnkj3brZw9PMjrsvZG1kqdIPAtYgf48fQf7z711UIVNRn7evLrZQEKxgtcaTrJUfjSD9&#13;&#10;R7314gL3tx6ySytoJUBWN7FQQSSRyePp7qTQV6biTSx8Q1Hz6w63MYHq1uf6LpXTzqufp735Z6d0&#13;&#10;qrasU6ygE6fWgCoQRHe6EXa+ph+ffum9ZViKVr69cDLdgV9d1sSb2VR+otfj37pxEovoT1yjdG8j&#13;&#10;jyAqwEYW6qSfyQPr/r+/AinVWDjsDAj58es0SggyvKeVJj139d7k21f097HDpmR2FI4hUDj1jha6&#13;&#10;krqABawJBtzYk296x064JYIxGRn/AA9c1tyLq5ktrP1bi3Gr8W976bbChhin8+smmwIRdN7XswIK&#13;&#10;lbcEn/W/Hv1BSvTZdagua/bxHXJlT8NqBYC5vqQfW2r/AF/z79jqgZtRPADP2/6vPrwSVrra6yOo&#13;&#10;ckqbkILkEEn3rrZkhA11yo8uuZQqSFUKwA1KGvpQL+rj+p92UenTesMDWtCKj7fTrmov6fow59TH&#13;&#10;TYH6KRf6/T3YVrTqjAAVHD+fRqfgvu6p2D82/iBu+BLSYz5LdN0ZHl8SrSbj3zR7WyBaYAgIKaum&#13;&#10;DX/BsTa5CDc3Me3XT6dRMMqgerNEyr/hr/pqHpXYWVvuN7b2k0xgj8a3ld6hdKW9xFcEZIFD4VGq&#13;&#10;aaWNQQCC8/zBcLLgfnT8tMW8bQpSd8dgSwQ6NFqOszLVVIXFvoyN6f8Abg29ms7NI6Sk1Lwwv9uu&#13;&#10;KMn+bdAbkVoV5Qtba2XSkD3cFMUUwXlzEUFP4aCvpgdE6DCMC5ZTY+NGIDaDcnn/AAFvafzr59DI&#13;&#10;qSMDFP59cSx+gIZgoZYwwUObDWGvbTxf6+91I62UWmthjzpmn2DrjJIQCEGqwJUFSyA8XKgH6D6c&#13;&#10;+9E1GerRxoGoTSoNPmP8lf2jrE0jKz2spAvHa4RhpGoEXNrfi3utOnVjGgM3d64/wdZ2BaIMCWJi&#13;&#10;BBChQfWVA1Af09+oPz6ZBVJSgWg+da/5uu1ARAFcFdP6GBvJrFwoc/W39R72BjV1WRvEl7hX5+nz&#13;&#10;65RkPpPjAITWQxswIbSACw/3gn37UetFGjFA2DX09K9dxXKM7FgsbaQASSb8gEi5HvYJPn1WWiaQ&#13;&#10;OLAfl1yZtYAdLp/qm5VSPTqUC3Nvp/j7t15V8M9p64pfxsPQo1CzNckm/wBQo59+JoK9bf4/PIrj&#13;&#10;rwV1Nm0glSAS+kKA1+P9f/G/up1HrZaKo8MkDzx/h67N5DcBn0i+lT+r1aQRx/UH3sAsdPmf9Q/b&#13;&#10;59NglVJLADjwzw6e+wO28n8efkft6qo8hDu/ZTdb7S2zvvakkj1eJye1ctA+QzOCeiqCYzPAaiWa&#13;&#10;NtIKvx+R7c3XfZ+WObInVxNbmCNJo+I0GpZSPzJ6Rcj+21j70ex15bzwtt+7Dc7y5sLsdk0d1Dpj&#13;&#10;hmWRRq8OQRhWFaEfPov3yg6TwvXW4sfvbrWpmznR/ZcLZ3r7cYj0JTfdf5RW7Xr2W+mpomZo9L2J&#13;&#10;UD+nsK84cvQbXcrf7VR9uuxrhcfCC3GP/TL8+pp9gPdXcuddmm5T54UWnNewn6fcbcmpfR2x3MQ8&#13;&#10;45gNRIxqPHPRWLaRwQLE2dhx9Pqp/wBh7BZTTkZ6yG1Vwes8QbVwxVnsL6iFIXnn28CeI6am0FNJ&#13;&#10;FR0udh47KZ3eeMhx9M+Qqqdp6406R3DQ0VOZZpWFxcKqn8/09mW1RTXG4IsS1Iz+yteghznfbftP&#13;&#10;K9xLeSeDFJpTUfJnYKo/M9NOTw+YxmVqKTIY6poqmSQ1LR1MLR+iodpo5FDDlW/BB9sz21zDclZk&#13;&#10;Kk1NPt8/s6M9t3ba9w26O5sZ0lRVCdp80ADD5Eefn11SVj0nmp6qL7iinCxVNE66VdGNmaKUfokt&#13;&#10;yGA/1/fopHjJD5U4p/m69c2q3arc2jFJkykgzQ0xqBpqWvEHy4Z62Nv5c/8ANHj2L1ZR/GfsPH7F&#13;&#10;qsfV7p29juluzN40JxWI65zOYdsZmKztBtuus81DTUUjQUVfBSVDRraOpp6lT5opX5a5nCmJriZh&#13;&#10;4QEagaQHjALCKQ0pH3gaXArWgLKtW65qfeI+7NDuFxuG97NZAm7LXl6ge4lkWeNkjN3ZIQ3jM0bP&#13;&#10;41q7LGe+SFPFEcRC7+ZjsL4Ubl3bu/P9I77as7I2duLD7D7DoMBtFcNtHcu4Isc9Vuje+3aeJn+2&#13;&#10;QFoJ/GjPBUwypNA7Br+1HMlvsm82jbgGWO81aXjWh017gWoANWhlYle1gQQSTUs/dr3v3p5Hu7bl&#13;&#10;Ld4GvOXriB7ixu7l2WWiv4axaXOpYmlSSKJJQJ4WVllVKaBSNU4LKUdfHj6eCorZa1njxjY+OWrb&#13;&#10;JxltEJo1hUs5NraRyCbH3FclpcJP4KKW1E6aZ1fZpBr9lK9dDId5267tHvLiRYRCKzCQ+H4RyWD1&#13;&#10;IVVFPiJAIzXr/9SnQ3H45HN/ra/HvPilBUdcQlXzPXDyG5C/j8fQXPP190ZxXp8KCK164XPuutga&#13;&#10;jpzQvXFjYXte30/B/wBgfdSSTU9eCgZHWPWLAng3/I5H+xHv2fLr2mrY/PoVNoZU1UIppCPLTEAa&#13;&#10;rElGNhb/AHj2dWcocaGND0AeYtv8B/HT4X6gdgYIV1HJURAGRVL8Lcg2JIv/AI+6bnbF0qOPSzk7&#13;&#10;dms7sROcHoqZc0OQkhYEAOT+f+QlX8fX2CwTHcEevWRARb2xWVePS4oKoSIn+Nrc2A/Jvb2YxuaV&#13;&#10;6CF3bUcjp0cBl+nHt9xUV6L4SVbQemqoXn6n6EW55C3P/E+2CMdGEZpkcR0v+vs08MzYyV7gNrgv&#13;&#10;f6/Urz7Mtsn0nwjxGR0EOctrWWMX6Dyo37OjMVsH8WwgkUAzwRqygD8AeoAD/W/PsWyr9RbVGaDq&#13;&#10;DbaX937mYz8Lnj9vRWNzUv22UlNgomGuw/qDY39gy9WkgI8x1P8Ay9cePt4Fa6TTpOlgDa//ABr2&#13;&#10;k6PesTHkn8f8U9+691haQW9N/wDAn8D3qo6uqV49R5H/ANVc6j9P95/HvVT04ABw64qxY6VRmY/Q&#13;&#10;KCxJv/gD78ATw62SFGpuHzNOlRg8ZlHqY2FM0UMv7btMSv1+hCi5/wB49q7aGVm4UB6Id23Db1hI&#13;&#10;11dcimelS+3qvG1MrHlKlGRwFOgMeUYfk88e1v0zROW9eiBN5tr23CUoUNegq3rjxX46uoZhdwki&#13;&#10;KpH6TpP4/wBt7JtyiEkRjfOOpF5Tvfo76K7i4GmeiZRpNiMlLA3p8cpUfi1m+vP+9W9x9RoJyrev&#13;&#10;WVbNHudgJlzUDP5HoW8LXeaIMpu0fP1PP9PZ5BJ4ij5dRnu1msT56U+Qiknp0nW/qCqQLHkLxe/t&#13;&#10;XICw19ENjLHDOY29egL3RgJlq/KkVhPc6iLKT7Dt7anxK+vUu8vbxGbYRahqX59I2fb/ANTIdRA4&#13;&#10;CjkE8EX9l7WoOGz0K4t6/Cg4efTe+NihP6BwDy3N7fke2RBGhyOPDpau4yy+vU/HUkcTiof+wAVu&#13;&#10;FHqH049uxxBcnHSK8u2lQwpivE16WC5mGOA2YtLawjBub2P9PZl9QgWoyegu+1SyS0OF9ek9V1tR&#13;&#10;rEqDSrG7H6kX+p549onkamsefR3BaRKNDGunh15XeUHyEtYC5JPJHN/8PehU9WZVRqKKdO2MqpKa&#13;&#10;dFJurGxJ/wBe9uPb0Emk09ei7cLVZ4GNMjoR2pxkqIobmRUJQi9rW5Hs50+LGRxx0AVmNhdA+RPQ&#13;&#10;WZijaF3kKkFCUdbW5H0PHsiuISp6kXbbtZoxQ8eHSXdieADzzxyfr/h7YYaQNPn0IYFUVZqY9es8&#13;&#10;NFVyW0Iyqbks1gPpwTq/4p70I3p9vXp7q1X4yCfSvTtR4yohdZRVSxPfVenYxtcHg6xa/wBPqPah&#13;&#10;IiuQ1Oii8v4LhSjRhh8xX/D0I+D31uLAFVjrjURpyiVJZm54I8oOr+n1v7NYNzuralG1U+fQF3fk&#13;&#10;7Y97qZIfDY+agU/Zw/l0MOH+ROIRPtdwY2HyHTqnjF2Vr2LrLT2ccA/rBAv7PrfmqHT4d0v5/wDF&#13;&#10;dRhunshubObjZpyQfw+Xyw2P2dCHid3bN3fHrpa+hXWLNFOQ/pYi4bSCb/8ABkN/ZpDuG33o7WFT&#13;&#10;69AfcOV+aOW5NNxDKdOQyjzHn9n2HpN7k6c27nInqIoFi1qWjqcayW+hYXMV1Ngfow/1wPaa82G1&#13;&#10;uFLLQf6Wvn0dbB7ob3s7rG7lqHKS+vy1CtPzp9vQB53ojP0heXDVEVfCSSI5wIZQPqPWt1N7/n/Y&#13;&#10;ewtdcs3CjVAdQ+fHqatn95NmuD4W7RmFsdymo+2nkOgjrsLm9uTacpjKmkj5RnkgdobWvcSAaf8A&#13;&#10;W9kMttdWclJkIFfQ06ky03XaN9grttxHITkdw1UP9Hj/AC6a66nFREWB5Glo2Fv1Dke2pI/ESnBh&#13;&#10;0usbgwSeG+AeoMJ8sdnGl0JDD6HUOf8AefbUYV1IIyOlswKNxw3Q2bbqRW42NHNy0Qja/wDULobU&#13;&#10;B/iPYktX1xU9R/g6iXfYDa3zSDiDUdIutRqeompz+qOR1NuBbVcW/P0/r7LpFKuQehZasLmFJV4M&#13;&#10;AeoJ+gvex4FvqAOOf+K+2+lYdR2/l0InX+V8NbNjZXPjqFMkV3t+4DYqB9OePZrtsuiQxngw4f6s&#13;&#10;9AbnTb/HtVvIx3JWp+XWbfuKEFdT5JFKx1IMcnAt5V9Q1fjnn3vc4SrCUefVOTNwE8D2DnKGo+yl&#13;&#10;P8PSCA+h/N/r/sL8j2VUpx6GgyK9eJC3P9ef9j7cJoOqCpyesUZuzEXU/Uj8f8R7b6v1zB/qSRbk&#13;&#10;H88249+691hZm1gX02sCfp/tx7104igg169oDIpUjgDUfqT+B731UOy8OsTqCLXva3P4uPqR70RX&#13;&#10;B6cjarHqCyEE2NwCRb+tuB7pqqwpw6VhgcU64BdVx/QE/wCv/h7u1AO7qwYowYeXWIgKLseOQPxy&#13;&#10;RwPbRQAVY9KVkLEBRUsaY4/b6U6Vu1di703vVxUO09q5zPTysEQY3H1E8eomyl51Xxr+CSWHtfZ7&#13;&#10;ff3zCKyheSvCik/t8v59BrmLmvlTlW3e75h3K3tEUEnxJUVsei1LH8lPVi/x0/l8fITMZqDK5+go&#13;&#10;Nk4iqTRIMlMKmv0E6kdaanJAJ/F24/PuReXuRN8Fx9Te6YEIGDlv2D/P1hZ7y/e/9oYNqbadiaXd&#13;&#10;bpDUGIaIq8PicA/yFerER8BugOqaiHePdvb9JRRkpWfbVWYoduU6gN42uDIJnu36tNx+P8PYzHK2&#13;&#10;y2MhvL+WvzZgi/srqP7esS3+897r86QDlv2/2YMT2/owyXchrnyUotAM1p/l6fKj5vfCfpnwYPrb&#13;&#10;r+r3/WxtFT/xuhw8NJjY5BIYHnny+eEckgHDq0MLqy8h7+/Tc38vWLiK2Jfyqido+1mpUfMV+3pm&#13;&#10;y+7b7+88xybnzbdLYLQsEuZyZGxWi29uHVPSjMjA4Knov3d3zq+SmfjrI+r6vauz9lsAaao2rjfv&#13;&#10;txeE+rUanMLJGhAJVlSA3+qkcey3duY97ZS22BFj8nA1PT1BNQPsA6kn20+7l7SWRjj54W6vNwNQ&#13;&#10;8c8ng21fSkJVzWle+UehHVYO7d77x37Wy1++d07g3VXliJJdwZWtyRQhtXjjhq3ZEVT+lFUAfgD6&#13;&#10;e46u728vHLXcryH+kxP8uH8us2eXuV+WuVLUWvKthb2EVMCCJI6+VSVFWP8ASJJPmT0lbKPoRZbE&#13;&#10;KPpwLAD2mrmvR9QV1efWM3/H1/A/xAsPfq9boK6j13yAOLm9j/tr396+fVa1fHDrGwJ/oAP6+/dO&#13;&#10;KaGvHrotpAC6W+t7ce/dWVdTkntz1g12fSw+v9ePeiwBoOlIX8TdcGdx+kqQG5vwDY2/HvTkgY69&#13;&#10;oUZbj8uuiCxubWN/+N3t73QVr1skUxU9cTIV9IXkgi30+v8AT3QtpNB1cKWWrYHXlckG/pYAggm1&#13;&#10;uOfeg+c9aZWA7c9eVtV7cHjk25497LVwvHrZXRTz64vfUmr6W5/pf8+6nV59bABU9SBHZgQeLfQC&#13;&#10;9/8Ab+3hxqemmIA0qM8evNdgfVbSRxYci/096p1sMKddg+kK1yL/ANBzf6+/cRQ9UMfFhx64GMeR&#13;&#10;OOBcgA/n8e6he6o4dOeIVUg8T15WHNhYgm9xwARf8+9gnUeq6QVHl1w0kuRa4YEk3/p/h7ocvnqw&#13;&#10;UCny67DBLgn6X4sT9bjk+7a1Ap16jMfEPr12G1RktxaxB/Bv/re/K3bU9V0fqMq9dq5cg3+h+p45&#13;&#10;/wBh72GBwOtlPXiOuSkFjc8/q0kfm1vx7tXNOqOGC4/b1xLNc/T1EWHqABU/m3vQNRUdeCotPPrk&#13;&#10;LEgkjgAElhpva5N/+K+/AAYHXmrp9B6evWSxCk2F9Rub8fTi4HvZFeqah4hAxSmOu0ZWALfqTgab&#13;&#10;eof1PvWK06oUckhODf6sddNqY3B5J4+n0/HvdBWvW1YIuimPn69eYjVew4FrE8Xtzyf9vf3vh14B&#13;&#10;tOkH7OukkCEXFyQLEDgX+ht70CR556tJGWA08OsokLrquAb+qw+oH0Kg8f4e98cnpoxjVp49YQzL&#13;&#10;pY8Bza4sQpJ/I96qa6fI9OFUIp+Idd3WNzpJPBsxsQWPNh/h/T37869bT9RDrFB6fZ1jBa1rEEG2&#13;&#10;ssVX/FuPfiadOBV0gjPDrkH0jkBgGPJb/egPegwIr15kr8Jp69eYHSHW6otr34BY/wCoH/GvfqU6&#13;&#10;8Cpk0/i67Ug+kaWN1Zrpf6n6HV72CK06qy6l1nFevSSarfRjcg2SwVb2HPvxIHHqqIc/4esqOUkb&#13;&#10;XGr3W5KkgLxyeePfqiuR1RlDKACRThjrEJNRUL/qr6SAQSTyL+/ZOer6Fp9gz1zUXJVFC8nk3Ohw&#13;&#10;ORb8f7D3vptia1Jr/m6lQ/pWNkWwIHk+hUX5Yk/j3dD+z16Zceh49Z5Zm/3W2lfJ6WLg6ipsdX+2&#13;&#10;HvRY1ovVFC10yVNRn/i+uLlUBOqOQtJqP9QVHIAt9D72ygZJz14d/qKdcPIFj1AiztYXBuCG1EWb&#13;&#10;6fX+vvdSEB62E1MB6f6q9deQsQ6BtbghgxGmw+i6Rz70ZMY6sFAGnyHXGMMxICgE31lSL6SC2kD6&#13;&#10;e6hiTT1682kY9eHWVONIvIQrk6LWFvwoN/zxe3t+nWqgdd3kUuUIDWD6A2ogi4Nv6e6NUGi+fVSF&#13;&#10;xq8+ucbA8OpuwKa7nQdHOrkXJ+vvYYV0nj1plJPaaU67idCdLHV6iLm1jcWYgcj8D6+/A1JHXnDK&#13;&#10;NS5+XXOyh5ADdYixXTqF9YOon/W/w926rq7NR65MYzbRKWvYhRZrj6FD+Pxzx9fesHrQMlaMv/F9&#13;&#10;Y5HbkRnQpNtbLbQE5II5/wBv707aRjq4C1qwr14SOQblQha5cKwYabWOk/i/0592HAHrTjOsDI4d&#13;&#10;ZlZgQmkOjX5OlV9TcHjg8WP196qdVKY6q+oAEHPpjrAwOkRoXYki8icqQWuB6Sbe/HPavHqygVq3&#13;&#10;UvS4UqWVQNFlZbltPBKEcg/6x976ZZk11UEnOfLh11IxClUjBUjTcl1YKB+g2F78/W/+Hv3VUjyr&#13;&#10;s3DJ+3rijSEgLZTwpjDHUQ3A+v0I/wAffunHCquo/l1ksYyoZyoBZeR6gq8A3X68+91NKdN4IL6a&#13;&#10;188f5evSCQMPGFYMgY3IBZvqfWD9fyBx7115NJSr4PWVXiDIylj9T+Ct7BvUBx/gOffgT006TMpU&#13;&#10;hc8Ps65r9ZH0u7OpDApYtY8Jr/H4597HDppzhYyQNPp1kk9CqzllLKSyE31N9Siuv9Bbj3Ynpte4&#13;&#10;lVGo/wCDzr+fz6V2wd0f3B3/ANeb7hjink2RvzZu9YoXaTQ8u09zUu4oxI0Q1WLUwB08292UReIp&#13;&#10;myupSwPmFP8AmqOkG6W93uG13thZOYpp7eaGNwBVZJImRSKimC4IBx1Yv/Okx0GL/mafJ1aWMU9L&#13;&#10;WZ3a+WhcWtUQ5XaNJUPUxlTYgseG+h59otsmkn2bb5JcM1rDWvHtBX/Ao/Z1TbrG0sL7fLDbyHiT&#13;&#10;eN0C6SGUF7ozkVqaAmQtUca46q1cRMA9wCSVF0Fh+AWb6D+vtUfUdG8fiA6SAR8usWs+R2ncTXka&#13;&#10;7IrXuQFCsQOR/Qe9Vr09SopGNJ/M9YpS4WWNj6pQJLaypICmy6VtYX/2/vVOnVCjTIowMdZAQpTT&#13;&#10;pdrBVU21gst5C2g/gfQfQge/Y6bZWLM7do9fs4dZVVIlB/sq3pXU2m4PC2Btb82t7uQKdMnW0hB9&#13;&#10;PTP+DrIxuPFG2qyjSdJ8aqLKAL3BHH491qeA6ooKnVJjrFGq+trEgqJY0JVW0hxpsv8Ah/Q+9GvT&#13;&#10;sj/CoHA0J+0f5uswaRDZf92FzJpX0kWsBcn6/Tke7AHy6ZKqcvwHA/n1yUAqqPII/QSUa120qbEN&#13;&#10;xbn3YHuocdVc5MqDVkZ4U+eeuCaX9DleLi5P1BF9IAFv8bk+9A1NOryFhR4+B6yaOC36iihvpp0g&#13;&#10;m4Dqx9XH9Le99NB8UBw3EUz+XT5tPFVG4d1bYwNBGJK7O7hw+JokdiI2qa+vSniUKLnSS1uPb9pA&#13;&#10;bq8hhXizqBXhxxX5fZnos5g3CPZ9gvt1uSVitLeaVqAFqJGxrXh+Xl+fR1flF8O/jT8Wex5cl8vd&#13;&#10;2bs3jvjfCR7mxmwuspaWPG0G35IvBTNU5qqeNLp49LRhiwYWI9nW67NyXa3L7pv0sszzswWNAY/h&#13;&#10;7cVIqAfnny6hD2w94/vFe4XLqcpeyO32O2WO1xRpLfXrCd5JZaTKAkQkFWDg/DRa0Zq1AYOkNv8A&#13;&#10;wl7uxGc+KW3+z957F2/2flpKzYVL29RU1VRdediVEZXDrht0UTFYo6uTTFJHObXaxY+3dvbkrcNp&#13;&#10;n5btJZPDmYtHHIMxP+ExuTxP8Fc5AyR1bnq6+89yDzRt3vlvm1bfd3e0RiG9uNtkdBf2AP6v1VuV&#13;&#10;qVTA8VBSMd5UKKionv8A6C7I+M3au6um+2cFVYTdm1a6WmkDITRZagLH+H5vE1H6Zaaqi0yxOpPB&#13;&#10;seR7hbd9pvNkvDY3gFeKsPhkTycH0b0wRQgiuOukPtj7l8te7PJ1rzrypJqguFo8ZI8S3mGZLeZO&#13;&#10;KyRHHowo61VgegfAAFrXBUXuNVuR+fx7LOhwzOQVpk9L7rfLTbfz1Zl4NUclFhcwVkVnVlWoompV&#13;&#10;5UEcF1Ps22e4e1uGnX8Ktn7RToG897ZHvezxbbKARNcQDSRUHRJr9fQdC3tXHUfaNZTY/ObnpsJl&#13;&#10;Xjgp6fPZYVMtDThYmbXWzxqQqKV0qtgbn2e2UMO9OIbmXw3AHeeH2H/N1GXMd7d+3trJebNt7Xdr&#13;&#10;VmaCKiyNqIB8INlmPEtUgAZ6B7PYNsXlMnSSZGkyKUlRJT/f0flNLW6HMYngMwDBT+AR7D95bNBO&#13;&#10;8bOH0GlQKA+hoepS2fdk3Pbbe6SCS3MyBvClILpXNDpwT6+nl1DxGUrsLWx12PlenniYMGU3BVG9&#13;&#10;KyC/9QCGHKnkW9twTyW8gkiND6etKf5v9R6Vbpt9pvFq1peIro4pQgY48PtqQRwIJBqOhH2VURwb&#13;&#10;kwuVoKmsjxb5THjcuKh0VFVBjTOsdc0FLIRHIqw6vDyNBsPoODrb5FN7HPG5CFl8VRQkKSAWockA&#13;&#10;A58ugHzXa+NsF3td5GjXAhkFpKxCI0gUlAzAFlYyBdWO8VIq3X0W/wCXV8bf5N3XXV+2+weuKrrb&#13;&#10;OdgZbBYjd2Qr+2jT5Lcm366qo0lnqqTCVetYkjlZg8tKXi1AnWQL+1nNSe50G5NZ8rbYIdvkYlJb&#13;&#10;PS8ksf4WeYlnjZhxVRGK1Hz6xB5C337tu8csjdPf/m6W75ltv0J7LehcW232lzGw1xwWMKxRXscb&#13;&#10;CqSyvckqAWCZUf/Vpy1Eji5H1Jvfn6WJ959UqteuIw4dY3Sxsbm9uB9CTzf2060owz1YGnXRuLj8&#13;&#10;i/H59tkHp2oIoD1HZ/qAWJ/2/P593RfM9b8qdYiT+Sf+I92LBePVlUtw6ccRkWx1dDOrELrVXtex&#13;&#10;Un8/63u8MyrID0k3GxF3aNCwqaVHQ9Hw5LG6kKssqDn9X1B/p7EGLmLHUTjxbG+0moK9E67KwsmG&#13;&#10;yhqQNMErkk+oc/kf09gbdrbwJvEA49ZL8h7qu5bf9M+WX8+mjDVwKqCTe4t/if8AY+09vLUUPRnu&#13;&#10;tkwYmn+rz6WiTB1F2PAJP0J/1j/xT2YayVp0FTFpap6wTWZD9OX/ANf9Ytz/AMT7oeHTica9c8bB&#13;&#10;koq2mrKWnlbwyoSwDKjKT6vW1vp7vCkyyiSMGn+Tql9NYPZSWs8gGocME1p6dHV2SstTi0aVhqeM&#13;&#10;B44+T6gL62/3u3sebeS0Arw6xi5lKwXxEQ4E0J/ydAf2thGxtasy28fl1Jp+hjk/A/wv7IN5thHJ&#13;&#10;UCnUp+326/WW/gnjTP5dA0WA5vYG/F+bXtY+yA0HUlgE8OuGpn9ESNIW4ICkk/6wtf34Anhnq1Ao&#13;&#10;1OaD546dKTb2Uq2BEHhUmweawNvyQq8+30tJnHDT9vRdc71YW9QW1H5U/wAPAdK2k2PGAr1crS8g&#13;&#10;6QQij86Tbk+1S2MYHexPQeuObHJK26haefE/5ulRS4bHUAHjgiQAHnSrN9L31Hn8e1aRRxqKD+XR&#13;&#10;Bcbpe3ZJdia/aOsNbmsdj1GqaNClyBqUMTfmyjk+/PPHH3MRT5f7HTtrtd7eNpRSa/b0q6TJUG4M&#13;&#10;LFU0oMkiqVkLjSoK3W4vz/iPalZYrm3Dx+Q6Ibmxu9n3NobjAORT7egT3rRpFV+SMWSZdL39Xr+n&#13;&#10;N/ZLfIAwcefl1J3K1yz24jc5U1H2f5uicdgYOanyZqoY2CSnm1wuq/6jb2Ad1tmWUyAU6yn5I3mK&#13;&#10;428W8h7l+fXW0pTHOsc0hAb0lQDb6/Uk/wC9+9WLZCt1vmaFZYi8A6HfGxU0kckFo7FAVY+og/1B&#13;&#10;/rz7E0IRlKHqGtxkuEkWetKHPl0id142P7addILR+tb/AFAH6r3+n49l17FQV+3oX8tX0hnRj+Lo&#13;&#10;D6ioiGpQwLEEWHIBB+hY+w7IwNRw6l2CGXDg0Bz0n3hmqpgsSrpvdjfkAH2kZGZqL0drJDDFWQ93&#13;&#10;l9vWeaERJ6idCL+b/wCw97ZNIzinTcU/iMPn0nEqLVKyf7r1aQB/qQfr7TggvXo7a3H0/grx416U&#13;&#10;WlZFtwQ3++v7VYIoOiM6kfOCP29Q/KaclXF7HgkkAA8839s10nT0p0+KoYdc45yxBBH6hYm915/s&#13;&#10;297U1yOqtGAAD656FbatdLUwBAh80JAa9xdCQL8/UezyykZ0oeo45itIrectXtapx5dOuX22K6UV&#13;&#10;B4jmGmRI1/I/N/b01ospr0W7XvzWkXhfiXh0jajayUEoVVQarlSytewP4ZuD7QPYiNqE9CqDmRrt&#13;&#10;CT5enUKaIUvBEbFbj0kE8/Qn3UjwhUdLIphcH0PHpiqa+psyx0sgt/a0gfT6HSPr7Ss7VpSnRvBa&#13;&#10;wnuaSny4/wDFdMFRUVMhOt3AI/SLj883HtM5NK8Oju1hhX4VB+Z8+m9kBt+P959tH1PS8Y4dcUeW&#13;&#10;nk8kEskEi8rJC7Rv/hZ0IPvXwnUp0n1606Ryp4cyB1PENkdCBge1N6YJoxTZaaojiATx1R1XUemx&#13;&#10;kWzfT+p9mttvW4WuUetPI9AnePbrlTeQxntwrNXK+X5dDttz5F44jxbow7nyOL1EI1lNdtTl4rMb&#13;&#10;f6kgj/bexHa81R1AvE48SM9Q/v3sZfA+LsF0MfgYZx9op/gPHoYKbc3XO9YI46eupJ2qk8ZpKpIi&#13;&#10;sbMbgEjSbAfUtGCDxa3s9jvNq3ABQwJOKGmOoxueXuduVJS88UkfhmokTUNX55/YCek7m+iNq5ZW&#13;&#10;eii+zldSY5cfKrRPqHpBC6k5/p6f9b2lueW7KYaohpPkQa9HG1e8HMe2kLct4qjiJB3AfaaH/D0B&#13;&#10;O6vjrurCSPV4iSDKQWJmpnIp5+W9JRv0ta3P09hm85UvLVvEgYOD5cPz6mTl73z5c3VPptyVrZ8A&#13;&#10;MBqHzB8xX/J0ldt43MYaWqxuVx1XRSoRKnmjZUK2u3jl/SR9PofaO0int2aOZSD9nQj3692rdYo7&#13;&#10;7bJ1lVsGhHp6dRNzUYjr0qgP26mO7Nzp1J/U/wCsefbd4veGHn0/y9darQwfijb+R6Tz6AgvewHB&#13;&#10;HN/zYj/iPaM46PACft65UVQ9NVRVKHS0MiSAxgLcKb2/2I93jcxuHHl01cwCe3eCQVVgRnhn/Z6H&#13;&#10;zMUsW4tstLAQ7yUyVMFwCUkRQxAPPPB9ieaIXlr4i/iH8+od2yeTYuYRFOKKGKnPkfM/Z6nov6SN&#13;&#10;rKP6SpZWvwSw4P1P9fYWoa58upoNCgK8Dw+zy6zEAjn/AF/bhzx6aBI66ZrD/XB/31/dGAA6cUFj&#13;&#10;Tru4I/w/x/4n3vFK9VqQ1D1hdA3OoAsQF51fT62JHunVq067JRBp/BHA/Tz9OAP+Ke/dboSKjrwV&#13;&#10;dH+qJB5HJJJ9Nv6+/daFfs6ELZPSXa/ZVRFT7K2LnswJWCitWgnp6FL/AFZqqdQlh9TZjx7NbPl/&#13;&#10;eNzYCyt3avme1D+ZFOgVzR7qe3nJEDTc0btBblT8GtXl/wB5WpBPlWnR6euf5Wfb+dNPVb9zuK2f&#13;&#10;SSBWekpVfI11m+q6iVQE8/Qf7f2OLD2vvpwG3KYRj+Fe4j7Dw/PrFHnb7/Ht7tSvb8o2U24SLUB3&#13;&#10;/TjqPOnE/wCHo3dB8QvhZ8daeDK9v7vwNVXRhph/e7OU8k9V9uAZ1oMDG2udlJuUhgdh/T2K05W5&#13;&#10;O5fUSbky6hkNM4qaeaoeP5A/Z1jpd/eK+8/70SyWHt7YXCwsQG+igYBQ2B4lwRpjHzeRVPr0x7q/&#13;&#10;mT/GbqymfCdG9X5LeFTTRSRw18eMpNn7bDxqBCDUVitVTRyAm7pS6l0i6/n2kvPcjl7bl8HaIWmI&#13;&#10;4aQIk/3rj/xn8ujzl37knvfz1N+9PdHfI9tV2BKSSteXIHA0SM+ErDyDSUPr0SDsP+Zh8mt/1Bo8&#13;&#10;HncX1bg55hH9vsqgH8YipJJB6TuHLeWZZBe3kpo4L25Wxt7BN/7i8w37+DEVtUJ/ANTUP9Nq5pio&#13;&#10;C+vWVHKH3HfY/k+3+r3a3m366RSwN7IwhLgeVtBoUKTmkjy54EdJLs3K5XeT47eWeydbmsvUU8NL&#13;&#10;UZDI1tRXTyaIfTIDUs+hn5Z/GFDE3I933aSW9VL+ZjIxotWNTgcflX1A6MeRbCw5ZNxyxtcKW1uj&#13;&#10;M4jjVY1FWoRRQNVOC6iaDzJ6CgP9F+o+oH5Jt9Bf2TVPHqQ60oR/q/zdLPa2+sttqZUjY1eOJImo&#13;&#10;ZWJAUgAiF2/Sfrwfr7MbPcprV6cUPEdBXmDlLbd/jrIPDmGVceZ/peuehNrtt7X7Go5crtqeHH5s&#13;&#10;LeejcaNUunUyzxfi5+jj2cS2dnusRmtSFkXiK9AGy37mDki7Xb99jae1JorjNAf4W9R/CegMymKy&#13;&#10;GCqnocnTSUtSrCysG0yKD+uNjwR/rew3LDLbSeDKKH5jqXdu3Cx3mIXe3yB4yOA4g/OnA9NruVsA&#13;&#10;DyLngm3/ACL20Tq4+XS1EDVJP2fPrGZXva5uPoP7Lcc8/T3o18unRElCeuvJxZrAn8nkn/W96B8j&#13;&#10;x6sIaHWOHWF2JuuoD+n4uPp78SPXp5VqM5+zPWML6rs2rgnn6j/Hn20AQQSR+3q7MCoFOuOklhqJ&#13;&#10;Ibm4va/utT1YMAMdY2bSNIDMATdmvcf1t79U9WC1NT1xDaueSV+l/r/sPfur/LrIGFtTqSW/w/4j&#13;&#10;3teqkNUBMddxkHSCpBBOm31H+HHvafFjqkmM/t6zn624IuSQRex/4j/Y+3fl03SmeuDSOp0g2H1H&#13;&#10;9f8AkXujkg0HVo1Ugk+vXlLtck/Xj6W5H091GrUD1twAKJx687hdI1fpJJAuTb+pPuxNWFD1oL+L&#13;&#10;rITfkBvT9bf09uceHTI7aluumdwupbG/Nmt/vv8Ab+6MTwA6uKV+R6jp6iWN1a30F/6XA/3r3RcE&#13;&#10;/Z05IBQAevWRZOQGNyf94/Fz73q8qda0sK5x1wd7cBCSTY8j6g3+nurEk5x1ZVxqPWPVqumt1Nv6&#13;&#10;cGx+l/dfs6coAQQK9dxlkYEFjputyeP6n8+9gkGvXnUPUUp1nC67MjWBb1WJ9R/tWv7cC6s8OmAw&#13;&#10;WoI68SuoqQTbgH68fk2961ngB1vQWUE9ZPIQgBDWJ0i/1JPAv/T3dML1Rlq1cddJ+LjTpVgbE2IB&#13;&#10;uw/4j3unXiwBGnh5dcl/JZ7qVI4/skHggn/X926bLFhpPl10ZQWCtdbD08Eg/wC1Ej3QvpNKdXWJ&#13;&#10;mGpfPrgzEEafrcAlVF7f7UP6e6kHWD1YAGpPXIMwcG5dT+lCQLFbH0n8+7kjrSqAKaaH1rXrxIW4&#13;&#10;W7gNdib6eRcXt7qz0pTrSrWtesTFiPWGAVhIpQ8W/Htsk1rw6dVVX4fPrkZNKaRcq3qY6uU/B9I/&#13;&#10;x/Hves0pTrRSj6qZH7Ou2OlYyGFiQAb/AJPHpF+ePr7sa6V09UVS7kHj1kZtJAdg41egEjUPT+QP&#13;&#10;fiWXj1pArklQa+vXRZRYg6jdjYXDDi/+3/1/d6g5HWwpGG4dZCWUq31F7HUB9Pra4+vvxpSvTXGs&#13;&#10;YPHri7G36QwZyAusAEN/asP6f096auBXqyaSSADjrwjf/Um+q2r6BR/qjyLe/aQOvNIB8v8AL1l9&#13;&#10;UarGvoB9er+04J59TC9z+Pdgadnp0zQSd5z/ACp1IUtzGyleGdifUStvyw/r/T37pltIapP2dYrq&#13;&#10;SoQFVdhoW3q/qSxPv3TulnqPkf29cjIUbkBwpZg9/oSLWv8A8R78c9V0agWXBOKHri7rfU1m9VwQ&#13;&#10;CCFvz6vr+fr7915Q3FcU4V8/8/WUtCCQDqU8q631L/tH1+p92BQjHHrWhyc4PnXriJFKOofRwrEE&#13;&#10;FpPrxY/4j6+9VJFOteHV8gH8+sgBZVZJNN7WuDpH9V1Dj6fm/wBfewD6/wA+qsaEq/7OucgK60uF&#13;&#10;kuGTgHQLk8H8/wBfduCZ49aFAAzCo6xsdAYM2p9QZgVBUX/KyD6D/D3QEjI63TUQw4Z6zB2UygqA&#13;&#10;OALrZjqTUWQA2Frcfj24GotW49UCig8z1xQyKGYag7hFUsW4D+oswv8A7f3rU5yOrnSPi6yMpRRw&#13;&#10;isGBCMLkm17X+hB/V/r8e7FVAqOqABhXiOulXTYmMkEsGUaSWKnkso+o+g4/Pvy4UV/2evMVX8uu&#13;&#10;PkMaFZEL2BRGVVCeoaipf+n0Av70HI+Lregu4KnjxH+brMlmRSw40kxqEJKnjSNSG1vdwQwqOmWJ&#13;&#10;1aU/PrwcgJYBGYknTrUHnTckX976dpig67QlHclbtK2m4YFRa3qAb6e6iob7eqspZaV4dSCxRkAc&#13;&#10;ayWPqCkXPLcjgcD6f15Hu2oAgevTATUDXh10+kMWYWPH6yV5YXQC4vfj+vv1fPrysaAJn+fXBXBC&#13;&#10;EEuotZtbgsRyfzyP9jb375jrekUIZqE/LrIzaWexZAqag5lC6GI0vdOf9h78T69eCkjyNPkeuauu&#13;&#10;lvGNT2DBWUA6VUWX6WBPA/1/e8dNMrBwHNF+WTnrmk109N2IUO0enTe41csPwLfS/v3AY6qYCW1E&#13;&#10;UHr/ALHWMzGVVa2oFtRTkFWNv0C5P9fr79WvVli0EgfZXyPzPWOsqRJSzArpAhlZYuTJbQSWkZfo&#13;&#10;LfU3H+v70x7c9bgh8OUMpz5nyr8uI+zHVvf86TK4rdHyr617GxFOtJRdsfEj429mxoVU1Uy7x6+p&#13;&#10;8lG9UYmZTKqssbkM304JAv7pa3EVxYQmEVWN7qNa/wAEd1MEI+QWg+QHQJ5T5cu+WZ9x2vcCpmZt&#13;&#10;tml0sSonl2XbpLihNCCZ/EbgKk1NCT1UT5Q7CSQpqj1RiNGLSXF31NcEfU/7a/u9adDUR6UKqDnz&#13;&#10;zw64OLSooYFSA0qozAOpI0KquG+lh9Le/dXVm0E8DSgr5fb9vXiiseD40aQLFdiWZiCxjCgDi9vr&#13;&#10;cfX37rwdljGKkjPUqMDyhiseoA8qp5Gn6NpsAeCB7sAPPpLKx8PSMgnHp122mVFYcqjFSGRgbq2q&#13;&#10;1zxf6D/WPux4daQvC5qvc3zrTrAjql2OmO7hVVWYgO50gMRwTbm1vz7b6fZNVAcgcf8AD/qp1zuU&#13;&#10;c6rDghZGuLN/bu6nni3Fve+qHSRqXriXaL1aCzfSZkIcWfhSAhC88fX37NeraVk7Thfw1/nX8+sg&#13;&#10;YPGbKVdlAABDaUBI1aV1f1+l+Pe646roKsFDGgzkcf29eSQKvrdGsq/pU6vSDqfkkE34t70a049a&#13;&#10;aJg1Iwe7+I4/l/k64yETBVMrGRzpJCgqlvUiMGtyQOLce9ngOtxq0RJ0Cg/bXzoa8Plx6FHpfcB2&#13;&#10;f2ltPeUfiaTYlf8A3zhNdCtXQGs2zA+ZokqIHsnjknijjKk259r9pZIr9J5BVYwzn7FUmnEUqcVr&#13;&#10;0DvcKzl3Xk272mEBXv8ARbDT8Y8eREJFQQSAS1ApqFocYJq/k98v+iv5h/W1JvnsCgGwPkpjUjhy&#13;&#10;2AxdE67F3oalfPUVu3ZWb/cbXU5JZqYsySc2uGB9qn3Pl3mPl2OykLJNbL2I5LHA4K5JJpxqe7FM&#13;&#10;8eo65V9rPeP2A9273c9t8LcNg3WZ5ZbmNY4ZYZK01S28SqnhzfiMaLGB3KEIKGmjcu08jsispq6I&#13;&#10;PNRtWeWkyURMUTeGQNEtQkRDxzIyhtN1seVN/cY3thLtrrMvcpIo440/LgRxHn1ntsHM23c2Wslp&#13;&#10;I2mUJpkiYAnKkMUJFGjIJBFCD1cb8jN59afzFvjZ0htvZr5I/Mb489fU9DuXJ7vhp8fV9s7JoQIa&#13;&#10;6nociHdqyoxvpcSyEF0Gq3J9yXuNnBztthhsZq38Kq4VxpJNNM+lq96swEnyJY8GxghyBPzN91D3&#13;&#10;Lvdw5qski5J3+6mgM1nIZUtpzK0li80JUeA2gtbmhKtGI1qPDFaX+zeot/dOZyDAb+wE+GqaumSt&#13;&#10;oJ0ZKnGZKkkHpmx2RiPjlX/VAMSp4PuLd52TctiuBb7khRmGpTxVh6qeH2+nXQTkP3M5O9ztobeO&#13;&#10;T7tbiOJzHIlCksLj8Ekbdyn0JFCOHSdwU0tLjd0VKx+k4laJza5UVlSqp+rgfp5/PtPaMyQzOOAW&#13;&#10;n7T0cbzFHc3232zHPimUf7RT/Lproq+oo3SWCoaMtpHBa7IWsyOn0I/1/bUckkeVb5U6Mruzt7pd&#13;&#10;MyA8aeVP9R6kT1au+tHaUs/kk1sWCXvZVX6W44PvbsS+qvTEFqypoYaNOAB15QXOo8O/JLL9Rc2C&#13;&#10;gf7D3Q8a9aYBTpOenKhnamqIqiCeSnniYNHIhs4XTdtI+hvaxB4Ivf8AHt+NjGwZT9v2f5ekF7Ek&#13;&#10;sTJcKGQjgRXPkT544ima8DXoW9m733rt2tgy3W29t2bE3NQETw022tw5DDLMkMgnlbC/ayKqoWIZ&#13;&#10;6JgUdSRpKlgTm2vbxSJNvmeJ1IIUMRWhrVBw8gaeteo75i5Z5c3GFrDnLbbTc7SUeGZJoEkZQ66N&#13;&#10;NwWGo6kJAmqG+HIYY//WpvmBikaM8FWKE/XgE/0956SCjU9OuI8X6kavXiOsIe9/VYA83PP1/r70&#13;&#10;A9MdOaPn1jaRjq+ovzc/W3+292C07m8urBR5DrDe9/zza/8AvP1971rSvTnhmoB8+sbMCo55uRb/&#13;&#10;AAFrH207ajjpQq6TT064X+gv+f6/7cj3XpwgHj0MHXGVWqE2JqHubFo7i/APAB59nm1S628JuPUZ&#13;&#10;867ebdl3CEeeeo/ae0ky+JqUCfvqheORY7trAuCCP6+6b1ZLLEQONOlXt/zG217mklewkVBOKdFF&#13;&#10;wmPyrVDUy0zo0UrRs0n7YGlit+fr7A9tHPqKKPPNcdZK7xe7csYnLghxXGeOfLobsHtKpnANTUBb&#13;&#10;WusasPx/qz7EMNk1Kueog3XmSGFitvH5mhJ/ydL6l2ri6Qa/EJHADapfWb2+uk/8R7MFt4hkAV6C&#13;&#10;Fxv9/cNp1aR8upEyUNMlrIAo54vbj6fUe3exRQ0HTEbXVxJkkk8OlVsLeuPgyb4d6xNUyWjjUhyT&#13;&#10;9QPTwDx7V7dfwiU25YccdEfNfK93NYLuIjICmpJx/h6Xe+dttuzCzrCsaTUyO0TORqKoCeAPz7Md&#13;&#10;xtfq4TXiOgpyrvS8vbmhkJKsRUeWf8/Rb6HY0SENWSvIw5dRZVuDyNJ5/wB59hZLBFNXJJHU03fN&#13;&#10;crDTaqFB/M56VlLiMbRD9uKKM/W5Uckfm/5/2J9qliiShUZ6Ds+43tye5mPXCrzONoEOqWKO2qw1&#13;&#10;Lc8fhRY8/mw9+eRI8uer2+2312e1WP5dI+v31EoK0cTSkk6ZCQi2B/xF/aN79ACEz0JbTlKdiDct&#13;&#10;pqOHSNr9y5StZj9w1Ojf2YTpNgeLyHk+0L3Mz+dOhRZ7Bt9qgqoZh69MTSF7vIxdjzqY6iePqSb/&#13;&#10;AJ/p7Td5NWNejpVWMaYwoH2dCd13kzGZqFnARmNlFvo4uLXt+fZvt0pClDw6j7naxVityoyBx6n7&#13;&#10;sodbsjfliU4+pAuBz7eu4wVAPHpDy7eaBqB8h0AO9sNHVUEjaQXjVrmw4I+o9hfcIA8ZJ49TVyhu&#13;&#10;slveqte1j0Wla9cfUldRLK+kqATazfUn8ewsJkiNK5HU9fQm9twTwI6FvA7hlqEiZGAsACxP9m/1&#13;&#10;t7OLS7LCoz1Gu87HFCzB8+Y6UOapjVwNIzMyyob3+jAjm1v969qrlS6h/wDVnoi2q4FvKq0AK8ei&#13;&#10;8ZijeirpIVUBWLFLC55P0B9ha4jKSkHz6nHa7xbqzWQngBX8upVLS+KHUy+tgb8cg/Xn27FGFWpG&#13;&#10;ek9zdNJJpBwOk9mZif2YzpJuWZR9fwR7RXL50Do72tAtJZOkz4itgfyfSLckf1AHtKFB8+hD9Qp4&#13;&#10;dKTDwzzDxtG1v91s11B5+gP19qYVZm00p0Q7pNBF+qDg+nT5U7e8sflY3ZALhByV5+pPtQ9rXNei&#13;&#10;a33lUfwwKA+f+x16koqaAABF4H6mUM17344/3r25HDGuevT3c8tdJ6V2JmhxzCoZrGQBbkkXW310&#13;&#10;3/HtZC4jNeFegzucct8PBocefSqps9A9QKQFHWZdSuxsA5F/959rVuAG8P16Dlxs0iW5uQCCpp9o&#13;&#10;9emXdM8r0xdkIkp2BAjNroeDz/tvaa8chMDI6N+XoYlnC6sSDifIjoM/4rTyDSwZDY6gRyP9cn2U&#13;&#10;NcCQUOOh81hKp7c/Z1nSto2YN5EAtpGoWN7fTm/u6yRliTkUHTbW04Pwk/Z1xkSmlPPjcn8cAj/Y&#13;&#10;j22QjCopXqytOmaEDrg2LoZGsYlAAv8Atngm3Oo/0v8AX259OhrXhTq4v7qPg1em2fAwMA6My/0U&#13;&#10;fQC/Bv8An2ne1Ujj0vg3i5GGoafLpubBygkLKrEC5vwAPqfbYg8hXpYu7Kygshz1ifFVqk3jVxew&#13;&#10;KkDm1+AeT/sPdDC48un03G1biSD6UPWDw1tM3ljjqKeRDdHi1o1+Bc+Ox96AkQ6hUfYenfGs7hdD&#13;&#10;lXB8nAP8j0sMF2rvrbUqNS5aapih4+2rtcq6RY6C4Iext+H/ANt7V2+9bnZN2uWUevQW3n265O3+&#13;&#10;Mm6t1Vj5x0Wh+zgf2A9Ga278oaHK00NLurCrHIqLFNW0ihhwABI5jAY/T+0jcfW559jCy5yjmQJe&#13;&#10;R0PCo6gPfvu/X23Tvccu3Wpa6lR8H/S1OP2EfYOhawe4+vt3MgpchQSkro+3qjESVkBVVJH0+guX&#13;&#10;jA9n0N5tl8e1lr6ED/D1Gm6bBzpy2reLBKtM6k1UBHEjOfyY9AZ3ftfFYyL7rGRQwPC8cixU0kc0&#13;&#10;LxyNbyIAbD6X4/HsOcw2dvGPEhpX9o6lv2k5i3K8l+mv3LBsVcUbUPWvRagA63t9QBa9zc/63sIA&#13;&#10;VFW49T6x0sV8x1wVAjMeDwArEc/7D/Y+9UIOevEk8eho63yoqKWqxMramg/ciDC5MMvDDm1rH/eP&#13;&#10;Yh2m4DIYG/L7Oop5928wXKbjCKa6BvTV5fy8+g93diP4Tn6lIgBBUH7iEm1tL/qUC34P9PZXfQeD&#13;&#10;clF4HI6G/LO5fvLZ45HPfH2t+XDpOgn6Hm5/PA549pSDTB6PcZp5dcJRcDSGN2ItcHi+kj3TNenU&#13;&#10;BILUJI6zU0FRUOIoY5JpSQiRQxtNISObBEub/wCw92jSSQ0jUt8gKn9nTE8sdvH41ywRcmrEAfMk&#13;&#10;ngOh92B8WO9Oy5oU211/l0ppHC/f5WM4uiUOvpk11A1Ec/2V9iKw5R3/AHRh4EBUHzft/ZXj/wAV&#13;&#10;1D/N/wB4L2n5Fjf99bxE0ij+yhbxHJFcELUV+046P917/Kj3JWJBW9mbzp8bBeMvQYWMs4vpZtVV&#13;&#10;Pa39OFt+fY5272xo1dxuCfVEH+Fj1iLzl/eA7db6o+RtqaQ0oJbg486EIOjGHqn4B/F6JZt8Z7aM&#13;&#10;+4KYN/keWrhuTcM80H+chTC0XmlWQm+lWiUE8exKu38lcsAeN4SuB+M63xx7RWn5/t6hP+v/AN7j&#13;&#10;35mZOWra9Fq+dUMf01uAfMzyaE0gcSrNT06C3ev80nrHZ0MmM6M6mq8v9urx0eX3KsG18MthaGWL&#13;&#10;FUiy1sqj6NFKKc2+j+yW/wDczbIAY9otzJ6M36a/bQgt+WPt6kHlX7hvPfME63/ujv8AFa6jVorf&#13;&#10;Vdzn1BlfTAh9GXxs8V6r97Q/mA/KXtBqqlq9/PszDTtOq4fYdDDgEWlnTQaWbJAyVkigGwY1Gq4u&#13;&#10;GHsB7hz1zNfVUT+Ch8ohpx6VNT+YYH59Zg8j/dD9heRzHcw7R+9blKHxtwka4OoZ1CLshU/IR0zS&#13;&#10;lOiZ1tbXZSrnyOUrq7KZGolL1WRydXU5DIVclh+7PW1rPLIwsOXc+wk7ySsZJGLMcnUxYk+pJJJ/&#13;&#10;aeslLW2tbG1WxsIY7eFBRY4kWONRxosahVUfICny6watH05H04H4/PBv7belRX8+lCR6yflw+z/V&#13;&#10;+fWNjpAKix/w/p9Rx7o5qajpRGlarJno2WArP4/1uj3Ly0cKP+nlXpDpfUf8R7G9q/1G1Dz006xm&#13;&#10;3q0Oy89NpwJSceVG4fz6RzGy3vci1j/Uk8i3+t7L/l0JwAXK+vWMMVa9/wDX/wAffuPTrxgDT1Ko&#13;&#10;cpXYyrjrMdUSUlTEwZJY3IP4JUgcMptYg+3Y5pYXDxNQj/Vn16TXW22l9bG3vkEqNijDgP8ADX59&#13;&#10;DtiN6bb3zSR4HfNNBS15W1JlV0xI81rB0lsfG5NvqbH+vsQQX1ruKi33JQH4auH8+ok3PlbfeULp&#13;&#10;t25TkaWH8cJzSmaFfxCnAjI6QW9uu8ttNvvI9WSwkoBgyECh/GjDUoqVT6f8H+h9l1/tc9m2te6P&#13;&#10;yI6GXKXO22cxobUjwLpR3RseJHmpP8xxHQZuxKi39q9rA8jgn/evZSSTlehyumulv9X+r+WOuJZQ&#13;&#10;VY/Ujj/W/wBb22G7qnp0KTVfIdcJGRgCSRb/AFJ5/wBjf3o0PDqyBlNKY6xqVZW55t/Xn/W5916u&#13;&#10;ePDruNrC9xwLEEi/+PH+w92Hn15lqMdYWduSB6P6W5uf8feurqK9o49desMABZbX+hP+wJ9+60DX&#13;&#10;qQqhluWsT/rcW/wPvwFeqFiDw65X8YB1/Tkah9b+/Y8j1Ud5Ibgf8nXlfUSzccfX+yb/ANfewxHX&#13;&#10;ivlx64OX/wA5fnVYek2K/jge/GpyerACug+n8+s2oFD+bDm39f8AW92DACh6aodWk8eoxkUKGvyL&#13;&#10;3vyf6gEf0HunDPT+mv2dZhKSWCWswF/z+L/7D3bW3TXhKMt115f0lmFrEWA+otb8e7B/4ut6KCg6&#13;&#10;78iqb8kGxBsb2ta1/etQ1160VLD7OsXkUuHHFzYgiw4/4g+6k91enAlU0nj1zLuLn0gMbgfW3F+f&#13;&#10;eiSePWgqntJ4dY1CsxC+k2vfVfWTyR71w62TpWp64BVVhqZmOu/ILEc3sP8AD/D3vqwq4qvn1IHp&#13;&#10;9KszKWufwVJ+o/3x96r1QDUKkdcrqyqUBUX0gnnUfoefexxFOqUOoq3CnXPVe5CngW4/tFfytvbh&#13;&#10;dqYx02ECkfPrjqJQWt5FQ8NwQx/1vr/j71rPn1fQAwPl1x1uwIP6gAWLcKpH0/w/2Huuo0p1Yold&#13;&#10;Xl16+rSzuulvoAOQfyT71WpoetnSp7Qa/b14O6GzAaL2XSLgj6csOffq/PrRVSMHrgGZmZGB0qTy&#13;&#10;vAU/m359++09bIC5GTw64SOC943Nr3Nr8W49Q/P19+IHl1dQdHcOsrSg2Ugn8GRf02tyLf8AE/19&#13;&#10;+ORTpvSQesa6AeNR/C6wWMg+pt79Q9WapWg49co5FLEkBlS5RLAD+hLD6e7KRXPlw60y0AA4nj1k&#13;&#10;d0b6J5GcEj06Qrfj+nHvbMCMZ6qqk+dOuCOWW4CXPCrezBvoxA/p7rk8MdWZQvE9Z2LadKkt+WCv&#13;&#10;YqRzYA/g+7gvSg6ZIUtU+Xn17SzD1BQQ30DWZFC31avewpbLeXXtSqaDrOvoCot14JIk0gvcXNzb&#13;&#10;n/b+71HDpOe6rnNOulY8OV1EECwJDk3uFQHj34n063o/Dwr1kZ24ZgALG5B0tYnjVb8+/dURQKrX&#13;&#10;+XXEkEEoGJ1AaTyQg+rX/r/iPe+rAMGCt5DPXDggJchmci9iATbkk3/xH096r5dWODrPD/i+sjXD&#13;&#10;HRfQ5/cA+pYcaQ34va/v3VENVGriOHXahVtpA4B+vI1Kfqf9b6e/debVkNg9dFSNR1Kx5ZUuNTkH&#13;&#10;1aSP6f09+68XqAOFOuSSesaNSAAsEsWF78k34P8AiPewM9aYALnJ9eudyX03VXYBtS2UmxNxp/H+&#13;&#10;PvxNTU9VoMEeXl1wdzYOeGJP4NyQbWIP4P496+XW1UVKj0HUglC8YvdrMLsLgL9Cp/x5sPdwQaFj&#13;&#10;w6ZyilvLrxZUNoWKggli19TLewCG/wDS/vxc1oOHWwpp3Dz67ckKrgs1zcXv6V5Vb3P1v+Le9MxJ&#13;&#10;x5daVV1aSaAdeDSKAzkq+ogtrFtRFrEAXF/ewSV1eY68QK9uesd1X/OASIFLArqYamFwGP8AQW91&#13;&#10;GeJ6uASO3BH+DrOurWEX1DkaVazKrm4sP6f0v7dT06o1KVIp1m1gfhfS5jYm3pLDlr/QE2HvRcg0&#13;&#10;p1QVPDz66K6gB6l0BndmfUXVhf0gavp/gB7ua8B1sMOPzp+fXMzMyxpoAUGxkicKQeRqtbn/AB9+&#13;&#10;LaQAem1hGpm1H7PLriHU+UavNqbSPUDqY/pKn63+vHvQPnxB62MigGk067DMvjKoI0Q+N7sVCLex&#13;&#10;Ux3Nz/sP6+9g4BXh14IpDajU9Y7GbWz8KvGt/q3quCAb3A49+qGGerZQDSK8OuQmIDKlmd7XYOQx&#13;&#10;I+psbn8fX6+9ZGAK9VZA7Bj5eXXKNUJDOp1G63OomwOldLG39bc+7dabFKCtOuahwwDaSSAPSLGw&#13;&#10;uLsrH6f6x9+68zVBUA4/Z+3rqpiZ45VBQu8DBAGYDS0Zj+i3Nhf+nvTZGOqxMME8FOa9W7fzQKjD&#13;&#10;7k6m/lf9k4lJY6zdfwF6529Xy1UoM81T1fVt12ADGzgqXx8xQkg6NNwDcBPYNClnJZw/8RrmVKgf&#13;&#10;hkSGb/j8rA/t6C9lZbpDzVf7jujEjcra2uNPEKYrncLAGpyAYLSCnCnwjHGpByAW0Wf1N6SiuzeQ&#13;&#10;HT6/ze/F+fp/X2p6EaqjdzAj8/2Y64rIyuojZW9TDSq6QObaSLX4JDcf09+68yKwK5AP8z1MQAqz&#13;&#10;gDWE9fIDrq4sq/W9zwAObe7ChNekrkqdFfl9vXCPUt9NiRK2gKFA1Mh0iRTcfXn8fn3rz6cegGhh&#13;&#10;gAE9c3cF1WNbsgICxkOdS/2CR/S3Nj72T5dUVCKs59MnGPLqK2jSwOggC4AAMh1Gxb1H3Wnl0pUP&#13;&#10;jiB65A64gujhgWj9QVD4yiqNHpLeok/i/Pv3W20uKH/Dx65yFFAs6vIJVJkVXU2A1KbX5Vr8i/H9&#13;&#10;PfutIGY9tVWhoKj/AFcevJ5A7mJ1JQgOUNoGuQShNy3+8e/H5dNHQUCyKaHhnOPOv+TrmWWQi7kF&#13;&#10;rhiAL2Au5W1iBb639+GetqGjHYpxw8wft/2OuIKRiwcMxa0SiSS7qRZiyR3tx9SffurE63BC486g&#13;&#10;cfz6V208hgsHiOyM/ubHvk8Ji9i5OiqKWGsehlaszkqY+gaOphUsLEkhjfj6+11pLDbQXV3coXjS&#13;&#10;E1HqWOkZ8uPQd5hsd23bcti2TYpxb3U+4RurlPECrApkclSQDjyBr6dFW6c6eyXauaytbj8pS7I2&#13;&#10;Nt90rM/vDO1FS+N2zTPJ/kiSTQKryyi1k8diT9fYI2HY5t5nZ4pBb20Rq8jHEY8hUcT8h1kZ7ne5&#13;&#10;tl7dbVb219A+67vegx29lbhRJcuB3EBiQFPmGqKYGR1ab171F8Fd8UMGyN/fNyOg3bkIY8dSZ3I9&#13;&#10;cZqLa1c6j7eGly+QZdIswKpU2DEfq59yWtlyjPALGbchcStiukIDXyz2k/MsPt6wa3bnX7y2y7lJ&#13;&#10;zNsft8bTboiZDELxZpozxJURtrVaZaNUdQOA6dI/5b3+jDeOK378dfm98eMjvXZ+YxmYwmJzuffa&#13;&#10;+SWmWqV2WpjyoMclHUBTCzyRPFICYpCL+6JyI+1X6X2w7jHFcRkMok0r21FRhySpHaTTTnjw6bvf&#13;&#10;ve23OnLNxyv7ucgbm22bikkM8trG06h1U0ZKxIwdD3KodZFPeoIHVjG4P5dPdPyggxH2XXO0Ow+h&#13;&#10;+zhUmq3DsjsHae5aj479wqujL4zA1uNnaafAZOfyV+KDRjQpkpXBaKN5RDu1ztV3dtsO/vGbaWLx&#13;&#10;1YmhhYfF4LkUlTVkhSdNQGC1HUKcgc1b/wAncvr7ge3iX6b1tl/HtbRNbtTeLdwHtxuEGHs7vw/0&#13;&#10;lklRUuNBaGSRlelKfy9/lc/LP4X5jJ7M3ZsDcO7cXuaeim27ntr4HKZGnrMfTVTzR/eCOK0Uosuo&#13;&#10;az/hx7ie55Xuls5JuX5RucEzABoe9hQnDqvcpA41Hz66D8jfeR5L5r3S3h57iflHd7CJnmtd0YWx&#13;&#10;bxEUB7dn0iaIkkDSDQ1U0IPRP6b4sfIZ8TVZqTqjdNHiqGkqK6sqchSwYzwUdGpaaaSOtZGFrWse&#13;&#10;Sfpf2iXk7mcQG4aykVFqSWGmgGamtCMdSNP94T2Wj3GPak5itJZ5XEaLExl1OxoACikZ9eHQEqq6&#13;&#10;WBHKH+q3JBsqgc3N+PYb8yDgjqW31Fl0moYVx5A+Z9PXPU6kgqKuSOGCKSpmYqFp6aJpJpAxsI9M&#13;&#10;akgm492VHdtKKSfQDPSO5mt7aMzTOqIOLMQAPnmnQk0PX9VBDHVbqyVJtXHuFdlqXSfJyqeQaWgj&#13;&#10;IYMwvbUR9CCPZvBtToPFvHWFf2sR9g4dAO752gklNty3C+43ANOwUhU/0nOKj5eRHTvBujaO2mVd&#13;&#10;qYSTK5FGUx7h3API0EiniSioV9KgEBlYj6cG/tWl/t9ia2MeqT/fj5p8wPLoqm5d5n3+OvMd2La3&#13;&#10;Na21vjUP4XkyTX8Xy4df/9eoHcVP4K0uAdMtjqH9Rwbf095+yrRq9cONml8W00k5XpO8fngD8+2S&#13;&#10;QMno4CEmg6xs9ybXH455/wBf20zluHSpI9IoeuFzz/j9fdOr0HXX+J/2P/Ivfut9cCVP1bj+zb6/&#13;&#10;43+vv3XunPDZSTE5SmrojYQupcXI1Jb1Kfb1vK0MwkHl0X7pZR7hZPbSD4uHy6MoKqDM0EVVEuv7&#13;&#10;iMEn9QDFf6f8R7FJdJ4a+v8ALqEjbzbbdtA+Cp+zHRdN2YcbezElUyaaeqkEgYC1mPqPq+gvf2Fr&#13;&#10;yH6WXWR2nz6mjl7cRvW2iANWRBSny67pd5Y6hQBqhNfH7atrcXF7aBf/AHn3sX0Cihbqtxyvf3Ld&#13;&#10;qH7fTrhV78nnQpSQhVK28k17/T6hR/vRPujbizLSMCnz6vb8pQxNquWqfQf5+kVkMlkKxmM1VKyk&#13;&#10;G6KxVLEcAKtv9b2jkmlk+I9CixsbO27YowD6+f8APptoMhPicjS5GBmV4Jkdh9fR9GBvz7YikaGc&#13;&#10;OvEdGVzZRbjt0lhKKqykfnxH8+jq7c3pSV+MpqjWCJIgJbsABqWzX9j603BJohU8esXN55ZuLS+e&#13;&#10;EihU4/L/AAdBFvDc0eJyEsdNC8olJkifSFjsfqLm5/x49kl/dLFKQmQf9X+TqQuXNjfcLNZJ206c&#13;&#10;EcTinQXV26cpWXAl+3T6AQfUAf7Uf6/4eyiS7mfzp9nQ+s9gsLemldZ+fSckkeVtTMzMeSXYsSb/&#13;&#10;AJJ9pWJY1JPQgihjhxHj7OsZIH14966d48cnrEzX4+g/3v37r3XD37r3Sh2xV/bZRASQJVsCPpqQ&#13;&#10;3W/+ufb9rJpmX546J9/tjcWDGnw9DFnQKzFLVr+uDSW0g3Fjzc29nkxDJ9nUZbUDbX5gPBugY3BR&#13;&#10;CeOUWBSeNv6Ea2XkD/b+yG6iDAj16lDZbkxzKSaFSOie7wxj47JudLBZJGU8EC4NvYCv4PCmOOsp&#13;&#10;uV9xF/t6muQP9Q65bWybQ1SwO4F7BQ17W/Nve7KajBeHTfMNgJLczAZp/h6MNi3Wvx7RGxdV1Jc/&#13;&#10;i/15/r7FcOmWKnn1B1+hsr0SGuk0/wBVeg13TgbsKzQf2ixtxe1/r7KLu2IbWR1IHLm8EL9KD8XD&#13;&#10;PSHqPKsRaNSNdwNXAX6g8n/insuOoKcZ6F9uY2l72rQ9MS4d52aSVmP5Oji5JBPqP9Pp9PaYW+od&#13;&#10;5/l0cPuiRDRGOHUtMbT0+kGNRaxDPcuSf6f8i9uLbxL0lfcZ5fP9nXNp4aZg5dU0cgm3+uQPz7uT&#13;&#10;HGxNadUSGW5WjCo6chmI6iMGIF7jQT9Fuf6n68+7rNrWiZHSE7TJDLWTHn0nSlbJWEEhKYesaOPz&#13;&#10;wL39pSJWkyKdHmu0htajL/b1MqJRBE0jfqAIUE/U/wCHtx2CKa9I7eE3EoVc+Z+zqHjMg5lCMQJA&#13;&#10;2tCT/jyB7ahlOrJ6V39jGYqrUjhToT2kXJUIn1AyhNElhe/Fhe/s4qZI/mOgAE+hujGo7QTT9vQR&#13;&#10;ZuhNFVN6bIxJv9APyL29kFzHobVTqS9ru/q7cEnIHTIG4BAt/tvaQmvRoBp8z+3rHrZGsPoPqbm/&#13;&#10;+3v7cVAc9W0hhnrkKqdTZZ5Ba3p1G3B9uV+fW/p1pUoKfZ1mXI1o481wDcXF/p9PftUi5Br02bOz&#13;&#10;Y8CPz67XNVCNaSNHu12NyLj6W9+E7A5HW32mBh2EgdSEz6XUSQuum+kqwIP+wP8AxT3v6k+nTJ2R&#13;&#10;qVRq9TY8xRSghmKM9rDTyP8AkJuPd1lTi3SR9qu46EAH5168Z8fMQNULMT6lYAH/AB4Av73WJzjr&#13;&#10;XhXkR8wOstJiYHmEkcCiMm19WgEH6kj6+9x26M2BjqlzuTrCUdjqGc9dZXFSY0x1VDNJBNFpcPDI&#13;&#10;VNgb+llIb/ef9h73PB4B8SI0II4efVds3GO+rbXiKyMKHUK8flwH+HoWsXVTbmwEZq6h6qU05idp&#13;&#10;HLetF086v9b8j2dRObq1pIanqN9xto9g3lhaxrGuqox5V/y16B6aJqeaSBrKYpHRgGX+y1lt9PqP&#13;&#10;8PZA1Y3ZfTqUYXWeFZh+IV64XBH1IP0H04v+fx7rx6309beyzYfMUdUGYAOscgF7NDK2i7AfUD/W&#13;&#10;9qbWZ4Jg3z/1fZ0U75t6bptUluaZFVP9IZ/wfZ0Lu7ttZDctLS1GEx9Zla6N0RKfHUk1XPLHUcBU&#13;&#10;SnVje5H19n1/aTXaB7dC7jyArWv2dRpyvvtnsd3JbbvOltERlpXVEBXiak5wOhG67+DnyG7GFPLT&#13;&#10;7TfbdDPpYVufLUzLE45ZaYAv/sDz7XWHIfMV/RnjEKcaueH5DPQN50+9d7N8ma423D66ZSey2Gqp&#13;&#10;HlrOAfyPVgPWn8qHBUcUWQ7U3vV5DQvlq6LGhKCgjjRdc3lqXu9h+W4FubgfQb7b7ZbfENe5SPNi&#13;&#10;pC9ox61yR9mfTrEfnf7/AJv93qtuRNsjtlY6Vkl75K/hovCp8scfU46Gauy/8vr4rQvSNltmZLcV&#13;&#10;JCrvjMJEu8Nwzu0Y8Pkjxqzgayttcjog/tMvs4e65K5ZTw9USOv4V/Uk+ygBI+eaepHUaW2z/e59&#13;&#10;+ZvHWC9W1lJAknJsbYUOaGUx6tNeCByfwhui79hfzYoaWKfHdJdTU1FEupKXOb3qYozGpWyyR4HA&#13;&#10;s2lkPIElYwIsCFNx7Dd/7oJmPabeoHAyGg/3hf8AoLqZ+T/7vyeWRbz3M38muWgsELGo4g3NwK54&#13;&#10;EpCCPJj1X32d8xPkh208ke7ezszR4uQyg7f2kx2pg9EsYjkimpsUyzTxsvpaOpnkT8hQSbgTcebu&#13;&#10;YN0bTcXBRP4I+xf5dx/MnrL3kf7tvsr7fKH2LY4ZrhaUuLwm7nqMghpqojA51Rxo3lWnRaGVZZXn&#13;&#10;dmeRyC8rsXdiObs78n+ouePYcdtZJOftz/Pj1OSHw4xCgCqvAAUHzxwqfUAdR2kZSb8gcW/rfgEH&#13;&#10;/W916sq6jTqLOSwDKv5uf9h/yL6+9EA8elUagdrdRGu63It/Q/4/0ufevhNAOPTwoD8usV7cHUOL&#13;&#10;Wvxb/X96cjgelKLUkrw8uvEFjwRYAC9yf9vb22oBr5dbVjEvCp6MX0nkFmoctg5iGF2ZFZvSEnj8&#13;&#10;bE/4exXy+9Y5Ld8+nUFe7dkUu7bdoxT1PzB4dRJVaGaWCS6mCV4ip/stGxj/AOI90bDFTxBp0rgK&#13;&#10;SxpOv4lU1+0D/B1HLN9frzf6cAW91JoK9P4LUPHrslSNQsT+BcW+nvykcetMGPbTrCxBIBHF/qfy&#13;&#10;P9h9fbZNW0+XV1DCrBjX186dCls7tDKbd043ML/GdvyqsbU1T+7PTw/oIhL3DLY/oI/1vZxY7zNb&#13;&#10;f4vP+pF518vs/wA3Ue80cgbfvhO47X/il4mQydqsf6VOB+a/s6V+b6zxO7KGTcvW1TBODZ6nBs6o&#13;&#10;wlPMiRIeYZP6RsLE8C3tdc7XBdxm72o6q8V/wUHl5/b0G9p573Hly8XYee4mSmFnC1GnyJI+IcO4&#13;&#10;ZFcg+Rf6ilqaWolpquCSlqYHMc0E6NHLC63DI6MAQeLf0P4PsMMjIxVxpI8jg16meGWGWBZ7RhKj&#13;&#10;gEMpBBB8wRx/w+XUJwrMq3bgG5B/4j3Xp6p49cW4AsOfyb/7Aj37rfXRKqwHJBtb/WPB9+691kAf&#13;&#10;1aBqUWIv/j7914kDj1lFxfVywIsePx/X3rqmCQBw69+vhRY3vyfxf+nvZ+XW/hNT1jkBHLg/gD+g&#13;&#10;5t/sfeyCOtqUrQHriZWCn6WBHHP59662FFa9ZfNpW4HH0IPNv8R795U6oYwTU9YlKkM2u1/7P/E8&#13;&#10;29+6sfiApx8+utS2UADTezXJuD9P95966sFap67VRckNaxOq7WDD8W/x9761nrpiPSFDXF7E8jgX&#13;&#10;9+r1sK1euQfUo+raeCouL3PJI9+61Sh66JcftgAAkWuOQD9bn37rYC1qeul1tqFiQQLfU2P5B96z&#13;&#10;14kYp1ljWMKrByJUvqv9Bb6jn3vpsltVKVHXFijEH1s1+NItz9b+/dWAalFx1yklYMpVQbggm1+L&#13;&#10;Wufezx6qEPmSOvRsLjTdtCglfot/9pt70PXrbDFDx69qYXe6qNYZVLW+v0HPv1evGlQCOuvKHJe1&#13;&#10;+WXUouQQfqB/Q+9dWKaDpr12zvIBeQqDfUbBeALrdv6/X8e99V0jyHWFmJ+j8gqRbS3pA/rxz/sP&#13;&#10;eunVoDVuvCV7/qADf7VyAOAv+v8A4+/dVZVrkHrMsoQP5THZrf27lS3+I+t7e9inVRGW+AHrF5RI&#13;&#10;fS+oAtZAoA/xv+f9496HVvDKZYZPXR1i9v0tyAr3HJ4BsOffs9XIjpqPWfyMoKEhXHpN7A6foBz9&#13;&#10;P6ce7a2pTpkKhOscOsfltGwuFVfRIQt+NX1LC9veurBDq+fXcjgAKV1MF403YGx40hfqbe9cOtIl&#13;&#10;RUHA68rBQzAEG5AsCSLjk6T9D7915lLnTxHWSMudPqt6DpjKgNe9zrPuy5NK06o1FFSMevUtebAk&#13;&#10;KzL9LAX/ABcarf7z7dUEClek7kEVAqP8nXh5NSNe4BtpaxuPpzbj3vzr1rSgUr5Hz67tcG9xbgIl&#13;&#10;yVBH9kH/AHv3ohiCB15Sopk/n1xVjfSLq1iX8g0oefSSTz/sPe8gZ49e0ajq4jrg97wxpa7n9x+L&#13;&#10;g6/UOfwBx7o1aADpxAKO8g44HWa5a7vptyAB+pWX62UXtf8Ar7cNa44dMgIO0Vx1iUhWWSUjRYK6&#13;&#10;+oKbGysWX+ht+PdNRDU6dcApoUUPr1l1LcA3AKNypt9W9Kljbgn3cHy6aYOBU58uuAb6MLXvf9AY&#13;&#10;qFNjoA5sT70OrMKCp4HBz/PrKNZdZbcfTSpC86uQAf8Aefe8g1r1RlVQU9PPrkjCRm8guRcKSVsB&#13;&#10;zf8Ar71xPzHTbjSKLnrkTdSFe+nSwA+twL2/437t1pe1u7h15WKlEN9WoP6b3YElibfW/wBPxb3r&#13;&#10;remoZgO04/P7OuYfUGsysHCq5c+q5PBRSAf9sPfuqkFTRu3NeHXaFhJbXGiL6QGLi7jkHkf4397r&#13;&#10;TPVXA0Upx49c19RdSWZbxtdT+2qqbEqQCSSfqTYf196Pr17KUK0HyPE9clLIqKAG8TMpLKGVC31f&#13;&#10;Up0kW/x97APEeXWiAx1H8X+T5eXXGKz6SSFbWSTrBdgPo2n6aR/gPdia5rQ9ebtOan/B1yI1WMgV&#13;&#10;UH9o6WjZx9S9rf7D3sqSQ3y60G01Kn8qH/N15nMrFw0SBbpoBsGVbDgG3BHF7e/Fi2eHXlTQukiv&#13;&#10;n10zH62QqCNKoQbWAUB/6Xv/AF90qfPqwCjiaU+XXAyJeJibR3IZFBBv+WU8fS/0t72SQAOtGNtD&#13;&#10;IuT5H/P6ft6kxOJFLIbIHNg+rXzwg1f1tc/T6/X24DqFFx02wETDFa0/wdcNJiGrUEY+lQ+mRnYL&#13;&#10;qJGoi1729+0kGoPVgxbyFB86dc4wx9ViCDdL6Wt+bkEA3/r/ALx72ravl1UhTg56yS6rKWilFiBI&#13;&#10;jXN11ajdQbG1+LD35m006qtKaK1p8uvRMI19KnxqPRJZgzaWufVza9/x/jf35TqFevPHqNSSCfQ4&#13;&#10;6kxSgEDhtR8WtmuE1DgKF/Tz+Lm/+x97U1AY9J5EYKWU0A9OJ+3/AIrq3D5e4PF5X+V9/Kd7ApZ4&#13;&#10;6vJ4rAfIjqTIeKSNno/7vdp1e5noJY1N9SnIKxB5CsPxx7RbYkdv9ZaBe7xopq1r2zQ6f5GGlPsN&#13;&#10;Oia8v90v+dEvrliLU2MlmgZdHfYXZkBBp3oY9xUBjWpB/hoKjpZEdGXyEgK7yaSVkcIQoMpK+gW4&#13;&#10;Ww+h+vtaSBjo5jRg4NOJp6gV8h65p1yhVrIxUt5YmfXrAQs40qpa50gfpUg3sLn3sGor16VwKoGo&#13;&#10;VbhT09OH7KfmesgdFcBy9gpjBUBrvqAAd25ZQTcEc+91Hl00Y3K6hTJrn08qehp/PrFIW4VLA2Jd&#13;&#10;Q9lLMCD/AKxX+n0/J966cjVMlsk44VwOvOYwGVRqFrx+pQWKgpIQfoDfUeDzYe948utKsnxEjia/&#13;&#10;L0+3h1i4iYGwsumyyL5VYOLkHWDb/Dn/AGPvXTo/UFDx/wAnWTUyjgglNRfxEpZwoA1g2tckWX8+&#13;&#10;/dVAFStMeXn9vy6yapWBclEQAegMNUbM2lSSqmx4+l+fz78emqR6tCAk+vGo/b15A5Y6G06WW/qB&#13;&#10;WRgl3IVCQbcHn/W9+HXndAAD3UrxHDrzk6Dc6lZmvqjRmTQbMxZiCrXtwbf4e/fZ1ZdIfONPoSAa&#13;&#10;+Xn+3z6xprjSIyK8qo4IPqYAhbMGuS39eLj35ccc9OvSRmEbUrT59LCTeu2+vuqN1Zrc+xMPv+Pc&#13;&#10;O58BtuDB5bL1uLg+1hhlyVVUutEQZVikSIEfXUVNrX9q5dwtNr2O4uLm2W58R0QKzMAeJPD0/wAv&#13;&#10;QZg5V37nL3I27auXt2m2h7K1uLlp4YUlYMWWJFHiYVmDMQeFB69TepvlR1JVbc3t1hlPjz1Fs3A7&#13;&#10;xgpZ6fcX+/xzjYjKUALU9VkqKfIwwvAz6SdKaksW1W9PtraOa9mlWXbXsILaKUDzdl1DgXUkVHyB&#13;&#10;HTvuL7Be4tnue3c62PN267tebe5DRabSF3hfJSGUQsyPSuotqDGnA9JjL7m7kwWOevwfSfx9z21Y&#13;&#10;Emkpdwbb2BgNy0AoihhmqC+UknliDLcuZULXLerk+257nfraFng22ylgANJEhRxT1JYsQPy6NNr2&#13;&#10;X2v3m9FpufNXMVnuLFdVvdbhcW0mutVUeEERyD8OggUAoKjpU9S/PXsKKrTAb8yO3ds42no2xe0N&#13;&#10;z9f9b9a7ey2z2VUigxlY9HiQ1XiJDGPuaR5RZrSoRINXv2w8/XSSmDcmWJWXRHJGiKYqEUUrpI0G&#13;&#10;lCBpPChHRZ7lfdO5Um21dw5Qhnv5PEM91a399fTpe1BDSK5nDRXag/pOdQyV00ZqmR2P8x+6+oux&#13;&#10;69twdw9kJ1NvXb9Vguyto9e7oXb9N/czMQeen7B6/r9lrRySSYaqePIUkqTtLTyo8E6vGzXPp93u&#13;&#10;P3rHcb1KZoNJUgBGMSONPj27KuoUr3MDUAkNqHUWj2k5a3fkGex5E2yC03nxImhmn+oAurm1kDrt&#13;&#10;m8RTyyIyz6SuiWPwpGCTwmNxToaszvTam2594bH/AJgfyF+U3dWzczhZNz/Hvs/bHau5MlNncBXY&#13;&#10;SKXGZGF8zXzy1FHNNVwxzInppqmOWNVEcZAfjtLDl+1fbd0nYW8ziSKSM+GHjZQWZfCNSzEjNNCv&#13;&#10;WoVc9BCe/wCd/dLcrHnz2f2Ta7Xd7KL6Pd7S/to55LW6ikdY4i08emONFhYUJ1yQMjDVIw1U85kd&#13;&#10;obnx2Xptg4jsWo61/ilTTx7nr2zs0FfTu/kpYc7uaYilZxHpZ4lfx3u2kkkiPZxvV3C0O3Rz/SMx&#13;&#10;pIzOdVcnXISEJpxAxWvDh1m9tX9QNgvILvnO625N9ESM1rGLdTEwFGNvbBfEWjVCkrrpgY6DQbV2&#13;&#10;xgL/AN7s+lTWRagNvbZZKqZXS/prKwERqLgBgPwQyk+ykWNja1N9LqP++0NT+Z6H55i5h3v/AJVm&#13;&#10;yMcLUpc3VUUg1roT4moDgEH0IAyFDt/Lbv3HUybZ6n2PWRTyRWdMFjZstmGpriMVVfkWQrCtrF5W&#13;&#10;0qCNVxyfam1uNwvG+l2K2PodC6m/NvL+VOiPets5Z2S3G/8AuVvCOuo0a4lEMOoVqscVQZDigUai&#13;&#10;eAB65bu6k7HwMtbUZ2GjzNbjoFqs4uG3Hi9zVmG1KrTpl4cZNK0DRM4Eq/RTqvwPfr/Y92gLNPpl&#13;&#10;KZfRIHZPUOoqQR5+Q9etcte5HI28pDBs7vaRXDFLfx7aW0jnIqB4LSoquG0nQa1YAYqadBojD0i3&#13;&#10;PpYOCGHICshX8AA/0I+nPskABNB0PWXBY/s6/9CqreOPZI2K+rxsSp/2m/IJ99BLuIrUfn1wa5bu&#13;&#10;w7gH8QoeguZmY3P+2H0H+w9lZNTU9SGqhRQdde9db64kmxNvp9P8ffuvdYy5II/r7917rgbDn+n1&#13;&#10;/wBb/X9+62BU068A8voijeRm/CqSf9491DA8OrlVhbVMwA+3oeeq0yU+vFVamKNhrpzMeSwH0C/U&#13;&#10;H8c+xFtHiEmF6ZHUT8/mwiIv7Y6j+KnU/tbYVZlcDWRgsHSFniYEIS6LdbMvNrj6X9u71t0k9u4H&#13;&#10;p0k9vebrbbN3il4qWAI+R49EBpWqMfWS0dUGWeF2Rw+q5KmxY6vzx7jNGkiYxtih6zIuUivbVbm3&#13;&#10;oUdQRSn+ToQcfVCRBz+ABcn6fi1/ZnFIWoTnoDX1syE0HToTq5B5PDf717UHPRSKq3TZULcsALf7&#13;&#10;f1XsSPbLYcN0bW7CmehH66zWl5cPUMCAS8AkINgTyB7NNumGYj+XQF522qgXcIB8jTpbbxxn8RxP&#13;&#10;3Mak1FJcj/VeMHke197CHjqOI6CnLV/9HuPhSHsk/wAPQGlx/X+v9f6/T2QCtM8epcAC/D1w1n+g&#13;&#10;9+631jZv63J/Av78SAKnrajUadcQ17ce21cs1OruhXrzGwt/X3uQ4p69biTUanh1yppWgqIZbkaJ&#13;&#10;FJsbWUNza3+HusZKyKR5dbuYvGt2jHn0PuKmSqompyAY6iK6n8aivAa/sTRFWTPpjqGNwia3uvFH&#13;&#10;xIekDX07PDPAQPLTPInI5uh9P+8ey6VBQr5g56GNpOBMsw+FwD/Lot3ZGE80bSqoUspkXi5DL9eR&#13;&#10;/X2Et2tiwJ6njkLePCIjkOOH5dAHHI9PKHW4eOQso+lyps3sKqxjcHqbXjW4hMeKMB/g6G7Zm4Va&#13;&#10;aAvIdDAK6lhwbWIPsTbfdjVk9Q9zbsb+E+hcitOl7n56aSF2TSUKcfp9XBNr/T2Y3bIyVX06CGy2&#13;&#10;9wswR+NQOgJqa+nmYuxC6S6gNa1r8lSeL3/w9h1pFJJ4dS/b2M6IBGK1yT00VGXiUHxhn/pbj6k2&#13;&#10;+vFvbDXCAYz0aQ7Y7f2hA/Lpmnr6mdvS3iW39i7sP8CT/wARb2meZ2OOjWCzghH8R9em545XBLEs&#13;&#10;SP7R1Ef7f2yc8elqtGvBaDqVjJGjnEJ/RIQBe/BY/wCt7chJVqDpNfoDGZBxAr+zoSHoIloyv0dV&#13;&#10;1huLmw/Hs30DTU+nQCW8c3XDBNOg6r5HmlteyJqFh9NQ49lErl3qfLod2cfgRgniRX9vTepMbq44&#13;&#10;ZPoT/h7pU1r0uKK8ek8D0JO28mGWzAWJGpf63/V/h/j7NrOauD5dAPfrBkbUnUjceKE6alUFJVuG&#13;&#10;t9Li/H+Pu13CHB9D0n2LcvCbScU/z9BRPEYJGjYWZfr+Af6Ef7D2QOug6epHjkEqCReB6xWH9Pr9&#13;&#10;D70CKdXz1iKAuCPqRzb6Af1Hvy6Rk9OiRgug8OuihuQBcf1+nt0OD17Vio6xSoOQPrYD6fUn3ShY&#13;&#10;VA6dgkKgKeHXosdVTn9qM2FvU/pHP+v78EcmgHTkt5bwjuNenSLBsCGnktax0qCgN+OT9T7eW3P4&#13;&#10;uiyTdkI/QXj07x01DTLqYRqQDywH+vyW59vKsaUqR0XyXF9O+lSx6gVObhgJFPrdhflfSoIPHqPt&#13;&#10;mS4WMUWvSyDap5hqnoB889QYM3PWO0FQ+lGvpuCTwONTH8+2Y7tpCUf8ulUu0xWyeLDk+dP83Qn9&#13;&#10;e16071NFJItg3kTVyNJFmta3+2t7O9rlVSY2PHgOo851s5LhUuogSfP/AIvqdk9g7p3NuM0+09uZ&#13;&#10;jNSVvjaFMbQVFRGJXHq1yINI5H5PtyXbb69u6WUTSaqYA8/t4dJrDnHl7YNjE/Ml9DaCKoPiSAGn&#13;&#10;yFST8sDo0fWf8vTvrfkkEmXpKLZuOkePXLkneorQjm1xTRWC/wCAZv8AYexJt/t1vV2Q14Ut1P8A&#13;&#10;F3MfsC4/n1A3PP3zfablMNBtbSblOK/2fahPkNRB/OnVgGxv5YnUOz6SLM9mbjqM2tMUeaXJVyYj&#13;&#10;EF/1GMqrKNPp/SWv9T+eB3Ze3exWceu9ZpaUJLUCj8hxz1iJzX9+X3N5muWsOTLJbLxMKI0M0xBx&#13;&#10;jBJOa1A6HSg7y+EnTEFbt7alZt7c2fweLmqJ8Rsiips1VeKkHjWGXL6loRNrVU+3NZ5gx/R+fZyN&#13;&#10;75XsGa0s3iZkWumIBmx5avhDfItUdRhce1n3kPcPwt85mgurW2u5tAmvpHt49T5DeFQ3GkKdRYQG&#13;&#10;MqPjBPRGe0P5sW+56iqxXVPVmF2TTQssK5HelTJm80qKpV0/g+Manp4ywIdS07lfoyt7Au5e513r&#13;&#10;MW22oiAp3S1ZvT4VIAH2tX5dZV8h/cA5YjhS/wCfd/k3FiCTFYqIID6ATyiSR84NECt5MD1Xv2b8&#13;&#10;k+8u3HmG+ezd1ZLH1DpI+BpMjLhdvI8d0iMeDw3gprhWK6yhYj9RJJJAu5cw7zu1RfXDsv8ACDoU&#13;&#10;fYq0HWXvI3sj7U+3aq3K+w2kM6gjx5IhPcmvHVPP4khzmmoAHgAMdAX4kChI1WNQL2VQqlmIJNh/&#13;&#10;t7+yWnmOP+r9vUsCVg1WJ9M5p6DNcdcowVHqaxtYjkj/AGF/fgCOJr1Vmrw686rbgj/Yggc8e9EY&#13;&#10;63q9esNhEt25H44/4j/W9t/b04e40HXPQps17i1hYiwFrfn/AB9760CRw6xzopQlSFsCD9ORb6e9&#13;&#10;Hh1dCQ2emZhpIXVwR+m3B/xHvyEkZ6XrQrU8esZIAa9/6AAXtb6D23Iamnp0+iMdJ8uuKhiAbWuS&#13;&#10;LX/4p7pwz085X4T0JPVWSON3XTx6tK1sbQEXJDP9Y7/7H2cbPIYr8VOG6APuVt4vuXHelWizjyGK&#13;&#10;/wAuhS3XT/bZ2t0iy1Hjq04IW06ajYH/AGoN7Ob2Pw7lvn1HHLNx9RtEVTUpVT+R6TbP/UiwFrfn&#13;&#10;+n0v7RsVpQ9H4Via9YwVY3Go/kAAWHugCnHVtLKM9eYq9luQxP4+oP09+wx62NS5I66a4ZNTX/Fv&#13;&#10;6fi/N/fitMdeUhgaDp5wO4sxtbJpksNkJaKoU2ZVJaCpQ/WCqhPDqfyDzb6EH2/bXdxYTeNbsQfS&#13;&#10;uD9o6K962XbeYduO37nEJVJ7T+JD/Ep4g8K1rXzHQ9RZTZPcsKUeZWLbG8YovHS1iNGkdYyj6I7W&#13;&#10;EgY8+N7MB9Cfr7EnjbdviabgCKYDB9T8/UdQ7Lt/NPthObva6322k96GpKCvoMr/AKZaKfMdAjur&#13;&#10;Zmc2XVmizNLaJ2b7XIxAtR1kam10k/stbnQ3P9Ljn2H7uwnspNEoqP4hw6lrl/mnaeaYPqdtk7x8&#13;&#10;cRI8RD51GK0OKjB+3HSPsD+TwTb+lrfX2i6EXXNFZhcHhbg34P1/Hv3XjRTpOeshB0k/QXBJ/pb/&#13;&#10;AB9+61UVp1xaVuVABL25Yn6Brc+9dVVNA1HrixKA8BuAvBIP14597PV6BuPDrhrJQC5vyCpN7c/S&#13;&#10;59+68VANB1wFvULaTezG5P8ArW96PDq6ijUPXRa/BuF/JvbUf8Bb37qxTUe3j1yJPFhwLWH45H0t&#13;&#10;79XrQWpNevameME3N1BI/wAf9f37q2Eelanry2W2sn6fS4/H9T78OHVHHdjrktjwAFYknUGHP9AB&#13;&#10;z791U6gc9d2JBX6tf9R9JsBc/T6+99epivXC5+it6iD+kX5B/ob/AOw9662taaqY64lmBCqL3PqJ&#13;&#10;upsfpptb36vTgQUJ9eHXNSZEIPN2YWIFwALcsPfuPVWAjYUz/g67U6QwFn0gXa/+3Hv3DrRBc6h1&#13;&#10;52sRqjVQVY8MeVHHP+vz79XraIRw49cfMEdBbgggaf6D8H/X9++XW/DLKSTQjPXEy+Mgf6piFUA3&#13;&#10;5H5J9+z1ZYqivXZkB40t/ZW2oALxyR79XrRiOmoP+frssV1AJqBAt6h6v6cf7f36vVQg8zTrGHH6&#13;&#10;pbm9gFF4wGA+gt7104ys1QhB+fXLVp9LKVQmwBAIL2+gt9B791ooWFQaEdcVHLAAB7aiNQsvHpIF&#13;&#10;vfurMxNASaeXXesEHSA341X0lifqpJ976oVI7ZDTrC8pICANDawkYi+k3uLe/dOpGq1J7upAl9DB&#13;&#10;rycXMvAZgDa1z9Lce9V6b8Oj1GD6eX7OuKfuqyFNJvc3a5IB4YH/AB5v731puxgQdX5dcjMoZL3b&#13;&#10;/Uspu0dhbU9vwfyffutiNmGpceoPXhx6ByRyxD3Ni172NuPeutEADUf5dZgdBb0WLpcNqFv6qP8A&#13;&#10;ife/l00VqK+XWZDI36tXIZz47MQoHK+n6e/Dpk0AoB5gdcwxVQ6lS1gGU8ggHg3HPFuT7vrpkV68&#13;&#10;FDHRTrz3bx2YLoCltTFfr6j9P9497djXqsYCrkVyeuJcKAbszDVctdgoP4J/3o29t8ePVviOBTr0&#13;&#10;TDUDxZUbWAvHJ4Otvx/Tj3dCAc9acHh1nAVTrsNTXFlPp+v6iG/w9uAUNanqjVZdNeu2AJtqte12&#13;&#10;FmGpfz+Px78VBOrqvdQqM+n2dcj6SHBDWJHjJslr/rH15B597869aozLoYUPHrj6tTMGQOEstiTr&#13;&#10;TUWewbj/AHj3oaq/LrzqoAU5rx/Lrmr2ZmS5BJY3AAIK2ZAT9CPx9PduqstV0nB8/wDIesoULZgx&#13;&#10;Be40M6uDqvc+n3qh8um9Ve1qY8+HXYGh7jV4XUo7W0MCgJsCT/vNvd6rX5da+JfKo/Z+f/F9eMh5&#13;&#10;SM8BbEERsGOmx9ZH1sPqOePejk46qqgd0oBP59cB41VSxF7a1S50nSLq5tcn34U6tqYnT5dclZj9&#13;&#10;CQFe/Cr9dAAIL8/n6+9daKrgnzHXru2oqWDaiuqKMi6/0kJ/w/px791sqqihoftNc+VOuRN1CKQo&#13;&#10;a1kNlIBF2J08/wBOPfq+XWgNJ1Fc+Z9fTrHGRbkqtgRdtR1N/aUMx+lh/T37h8+t6XOAD+3rksrA&#13;&#10;aB6Qp4sImZdRudLm3/Gvfs001werGOh1aan7T1zLIHJLK4TSpchQFS9gL3N+SfyPexStD0yA3hgD&#13;&#10;tJ8uo+pdUnjKkR6hYGyMRdnuAf6f1964np//AEIeJxP8j1m86ftkgMES0cYPCl2/UHf/AHok+/U8&#13;&#10;uqaDRiTl+P2Dy6yMGWNm/b1k61kBTUCV/SoJH6bn+o97Bpw8+q1DMF4/LrKJgzB1kI1EXYhEjZtX&#13;&#10;9lT9L2/pa/vYY149NlUUEU6ylRIoZQ0ahlMryLq8tzpGjTcmx5+vu47m1enTVQna/cW4UHD7evFl&#13;&#10;aPRIsMbG4iYkkq3KhjG2r8i5BJ+vuzafxdeC+GwK1p59YjYGNHvpOoawXX1hdJGo6bcG9gLc+26s&#13;&#10;ox59OBdYZx5dSdTODG4FlBFwG/cb6iMGP+v0BP0/w9uL6enTNBq1r5/6q/7HVtm9cLLnf5I3xy3U&#13;&#10;S5TrT52977UCxSTTmBN+7do83CsxlMiKpFEWQqVQg2sGPKGyhSC+vWkBDzJbSCvoj3ERof8AbJX5&#13;&#10;9Eu773d7hzHtW2xiMw2Ue4wMwIDa5bfabyPUKLVmAmoV1HSuT24qZ8YVUMoVvUzJLYkNomMaqUkY&#13;&#10;XUcm9iVt7MKdGgdgCsZIxw9MVqD5eh6zD0sSVRIQbfR/ooNo2ZgdS82Oo/Tnj36oHHpogMpGWbJ/&#13;&#10;P/B/qzXrgzqvChmOtOE8b2RDoY2tbQAfTyASPfj1cKzgaxkAZOP2n/DTrtXjaKMGMlla6tMgi1KW&#13;&#10;9IvckE/kD0kC/wBfe69b0SCViuVoOBr9vpjrloto8dQ0rGNTcjhLnWRqsDYk8jn6/X3o08um1cCp&#13;&#10;daAMaUxq/wCKHDrgQECRkpIzMFVwhLBDZSZJFAGm/BDc+/Z8+rAl6yfADj7fy/n16XWbSBSIxYkm&#13;&#10;PQGRT6f3jwAPwfwffq16tGV0kBqnyx/m/n1jJjRA7AqFlcFpg5XTa19aEkkAg3ta/wDT37q1C0ml&#13;&#10;D5YpSv8AMHrmJbqPHH6gDct5WVg/KnyEEi4I41Acc29++3qhjo1JH7T8hWvp/qHXbRAyPqWQuHWR&#13;&#10;iZBoGlBeTVGS1z/U/X8Ae/YpnrySDww1QBT+H9gz/n6wD7dk1yl7I5AaUygm7ev0qFFj9CSt/dQw&#13;&#10;IqenyJlcBTXFTSg8iR6+n59JDvqqaj6160wIjRJMvnt07nR1+qww+LCRxSf6oB4mYG3F/wCo9lvM&#13;&#10;8ujarO2PF3kf7cAL/Mf4ehT7NW31HPm/buzGltb2loQfVy07EU4VVgD9np0UgelyV1rov6jHoRQP&#13;&#10;Sbhbcn/jdvYEUd1D1kqR2DVkHP8AmPSgh3Bl6SlelpauSjgmjkhkWEtGZY5LB1kaNuQeRa3+wHte&#13;&#10;l1PGnhxtTFMY/wAFP59E0+ybXdXK3VzEJXDBgWzQjhStaU+Wfn01wUszyoADIJXXSCHVdSrpRGNw&#13;&#10;Dc345v8A0PthVOoU4VyPI/5TnNOjGWWFE4hdINCKYrTgfLhx/wCL6tP+Ivxl7V7PwsM28Mhg+t+m&#13;&#10;aSV6mn7T7L3Hj9oY7ZFS7mKortq1OWdGq7gsJ6BAVl5Ui5A9ypyxsO7XFgZdzPh2ig6JZO1lY+cV&#13;&#10;cFSMMpotOsBPf33l9v8AljmE2XK4fc+ZJgEk22yia4+rQUOi8EYbwyKao5syrSqCuOtm74j1H8qX&#13;&#10;Y/V3XHw37Y7E2Z8u9457J53efUe5l2XSxbFTcVZaTKbL2Vl8q6mngrHjUHETz6UqD5VjWKQAKrm1&#13;&#10;315rGPY57eKHQytHOY5C6AlmZFpNAjxmrBVkLtGaECiKIEn3GxCc284c67HvMN4ksGi42v6i0a3l&#13;&#10;ESpHHduWtL+6hvEMcMk0tmIoLiIOok1SyNXN/N33r8zaPb8+xNrdY7f2n8IMtM7dfSdTbbxlBDiq&#13;&#10;an/bix+95aIfc0ddTSB45qRo47MrKDfj2s5gXebO2ltLJTNG0aieRSS4NBWuQFjr8PhAKVpViet/&#13;&#10;dgj9meYt8tuZd/u2g5lgnmltrS6AWB43lcVtXC1uplSniPcyvKjVIjVCK6u2YwtXhq0Q1lO9O8yN&#13;&#10;NGXWSMTRXuji5LEm4J1Hj6Hn3DVxby276Z1NT50/1fz66wbXu9puNp9RbuHVDQ0yQRmlKUFPlTPQ&#13;&#10;89Sdq4/b3X+8es8pldw7eh3juLAZWPPbbqKWNYoqKKShqaDcNBUCJq+lkWW4h+7jVWW7K4PAk2Xe&#13;&#10;4rTbLjaZpHh8eRWV0KjSAKUetNQr+HUo889Q37k+3d5vXOW2c9WMFtfNtlrcRNb3KyHW0hWRJLaR&#13;&#10;Q4t5VCj9QROxDEBkoSTYbBoOpKKTf2C2vtHsPfW+aDqeszibi39UUVBvXcFHlIlop6XqzYFHOlE2&#13;&#10;lXNY08tTWTPSpIyQMRqQa7cmzxvPBbxTTzLAz65tIkkBxSCMHSR51LOxAOkHh1jtzhc+4t7Fs+67&#13;&#10;3uO3bTtMu7pb/T7eskljbSREur7pfujTgsQIdEcdtGtw6BnGqjE8ymwNoVe2/wC8+189kKZqXcVH&#13;&#10;g8lgM++NfKxU89GT/E6KaCSIsFnililglhVk4LkX9gefabCW0+ssZWGlwrRvo10I+MAEHiCNJUHz&#13;&#10;NOslNu505ltt+Gw8w2UcgktnuIri38VYmZX/ALOQSKwyjK4dJHD5Aqev/9GuTPYqSpx8radTLGeb&#13;&#10;Hm/F/p76MXURdCacOvny2q/SC9XNBXoulWrwzyxEaSjsP+R+ww66WK+nUzwOJIVkHmOo+o/1P+3/&#13;&#10;AOK+69O9ZlSSawijkdv9pBa/+I0+9gEmg6o0iJlzQevTrS7eyNRpLIIEP1aXlrH8hRx/vPt5beRv&#13;&#10;Lotm3mxhxUsfl5fb0qKTaFOArVLPNzcqbKn+HHtQlqnBjXojuOYZyCkQC/Pz6UkWPoaRT4440AP0&#13;&#10;VQpH/E+1Aj0CiDHRJJeXNwe9iT1IpM7R4mspqo1KQmKVNTE2GkNzcm3H+w93juBBIJGNKdNTbVc7&#13;&#10;hbvAIy9Qf29GUE9BufDrLTMkqywgM6j6sVuCAD+f9b2K/EiuoA8YqKUr8+oUMV1sm4+HMNJBOD6V&#13;&#10;6rr7s2S2G3DPXU0BjWWQS+hbjUOGvb+trn3GPMO3eBctImB1ml7U81JuW0rZ3DVoOgvxFbewJNxw&#13;&#10;3JFjzf6+yiCShC9D3dLPHr0tYpQyDnkgWI/4n2YhgeHQSlgAk7sdY5R/vX1/1jz783CvTiHSwPWC&#13;&#10;mrJMbXU9ZEbNE6s1vqU/tf717pHIYysvof5dP3VrHf2j2r/Cw/YejH47JU2RoIJlbUlVDaRSQQxZ&#13;&#10;RquPYmjZZY9X8Q6g29sbiwvGiYUMbYP+XoEtx41sZk54dNonJlht+Ubmwt/T2R3MfgyafI8OpT2S&#13;&#10;9S+sFkBqy0B+3pi9s/Po2pmnWNzci1+L/wCsfbTtXA4dKIV8yOuP+P8ATn/jftupHDp5gPh9esZm&#13;&#10;Uk8/T8n8e7hXYV68sdB1hZ9QtfUefUPoP+QfbippyerqKdDBtWv82PgINmiXTe4/Up4+n9fZzaSa&#13;&#10;4h6jqL+YbPwr9/Rs/l1krwPv3cD0VaAnj/dlubf48e9SCkmRx6rZFzZ6POM/y6C3d+L8tPMAuqxM&#13;&#10;gAFzcD1An/W9k1/BVD1IXLG4GOYGtKin8+ij7hoGoMhIgUhZGMqni1ybsPYFu4TFKfQ9ZPbJe/WW&#13;&#10;IPErQdYcNXvRTj8K9jf8ggW496tZvDenr05u1it3AWpX/Y6GISvlscPE5BC+oBlvexFhY+z3UZ4q&#13;&#10;A8OosZE26/pIK1Pp0CG5KOfG15di+iX8sTYleCLD/efYfuYmSXJ6lzYrqG/tKRcR03RSrKvHDqPU&#13;&#10;p+lv8L+04NeHS+SNkwT1JsbC/wCef9h/Xj27poM9MljWvp11p4sfp/vfv2n5Hr1VGa9POLpOPMU4&#13;&#10;sNF7fg8n2/bx0Oo9Fe43Z/sFPDj0pZcgGhFMCBIvEhvzpH1sf949rizEU6DsVgUk+o/CeHSRr6Yx&#13;&#10;MJALI99Q/Fz7QTR6akcOhTY3HijQcsv+TpmkRib6R9LA8fj2l6MvEalOnDF1bUk6vey6hcE2sb/n&#13;&#10;29E5jfPSO/tkuoii8QOhdpmXIUhi4byRXhYc2NuR7PlIlj0nqMZw9jda/JTRugtz2NcO7hNLRMyS&#13;&#10;L/bspsCfZNdwUyorTB6kPZr5GjVCag5HSV8ZH1LW4H9L8W59l9W9OHQi1DqZDRVMwHjibSRwWBVf&#13;&#10;9uR7ssLuek8lzBF8bD8unGLCOwDTSaQDyqXPI/2r/X/w9qUtHpkdIJN2jGIlP2npyjoqOl5ZE1fh&#13;&#10;pDc2+v5+n09vJFEi1Y9I3urqfCVA6jTZakpr6AJDYiyC4H5F2PujzxqKxjpRDt1xMe4ha9J+oy9R&#13;&#10;KTp0wof9Yt9eDr9pXmZiT59HkG1wxZNWP8umeSVnJZpGcnmxvf8A2x9sHu+LowSJIx+moHQjbO6e&#13;&#10;7O7Amij2psvOZVZpFQVa0U0VGC76QWqpgFt/iPZrY7Hu25kCygd1PyoPtr0COZ/c/kHk6N5OYN1g&#13;&#10;tyoroLAv+Sgk1/Z0d/rb+WV2xuaaCp3plsftSiZY5Gio7ZCuAf6qWI0KR/rnn2N9u9rNylcSbhMs&#13;&#10;QpWidzfs8usVeefv3e3uyI0PK1rJfyrUBpDojP7BqI/Z1YPsX4LfH3piCPcG+cvj6yakSJJ8pvHL&#13;&#10;UdHj18jWV2WqaKCM3BsCb2/qTwP7Dk3l3ZFFxMNRAy0poP50HWHPNf3q/eT3QlOycsW8kayE6YrO&#13;&#10;FmfjWlUDSMM8fL5dPu9vmL8UOj8PRttPGS75mfzR4+LYeEgmxhNHN9tUJU52r8NPEFf9JZmV7NoJ&#13;&#10;+vtzcOceX9nt18D9cGtBCoIwaEFjQAfnn59FXKv3bPf73R3OWPmCVdrC6TKdwnZZF1jUpWBdcrkj&#13;&#10;JAAK17gOHRF+wP5pXcW4BUUfW+2tr9d49yFhrquE7nzqEObyoasRUMZIP+bajl0n6SH8AS89y90m&#13;&#10;Jj22JIFIwW72+2p0qD8qGnr1ljyf9wn232cpc85391vMvxNHHW1gPpULrncA/i8WOo4px6Idv3t3&#13;&#10;tDtGoeo7C7A3VvDW4YUmazFVUY2ModUaw4oFaZRGeE/auv4NvYJv933TchXcJ3m+RPb/ALyMY6yz&#13;&#10;5P8AbjkPkGBYOTNntNuABGuGBVkaoodUxBlJI494DcSCem3YuZONzKQuwEFeohIYgBZVYGJh/vI9&#13;&#10;0225Mc5BOHFKeX209elfOG2fXbUZ0Hfb1avyOD/g6cew8c6V9Pk1QiKsXxzc3AliN1DkH6kf7zz7&#13;&#10;c3WE+KJvJsH5npFyNfq9i+3MdTRGo/0reX7eg3muF9J4+psQOB/r/wDEeyphQ9DqMiueuEEjm9za&#13;&#10;3HqFzpJ91DHz6clVcAdZtV78WsL82H/BSP8AX93LenTOkdZIbMbNwT/X8k/T3sVp1WSo+HrGw4Nh&#13;&#10;e/1/1v6/8R7qQfTrakAZ6ikMLgn6XH6gDa/1AHuvTwcDJFT69R21n0liQBc8n/efdSDq+XSgGor1&#13;&#10;GmUkjQCQPqRcE+9AhW0+vT8RU/F1g0C97cc8f1/xv72UBNenxNRNI64G68Ai34AP09skeXT0YVhr&#13;&#10;INfU9T8RVtjcpQVyFgaeqhk4J/SHAYD/AGHt2B/DnWT0PSXdLRb7bp7Rvxow/OmOjTb6AqKfBZeO&#13;&#10;zLUwPAz2IvZRNG5/w+q+xjuZLJHcL+MZ+2nWN/JwMU93tMpo0bAj/Aeg7ciy83b8/m3F7H2U1J49&#13;&#10;DtA1T6dYw4QsFseCb2/3j37j1sqHGevAhvUFAt/hbn37qwHlx6y3UldN9V/Vf8m/Hvw49U7gCDw6&#13;&#10;4TeprW9JAPA+liObf092fJz1qIDTQdR9bIQQXFiCCt1It9CtuR9OD7qCQQwwRw6dZadrZB/n9vQ2&#13;&#10;7S7dhNE21t/UY3DgJwkAq54/LW0aAceUnmQKebghgP8AVez+y3oBPpN0HiRngTmnUU8ye2sn1H7+&#13;&#10;5OkNndpnQMI5PGlPhr8+3y647x6qenpF3NsapTcW2Zled4IWE1bQRk8AhOXVQSDcaltzf6+93uzM&#13;&#10;qfV7cRLEfLzHVuWvcRZbg7Bzan0V8h0hm7Y5CP8AjpPrwP506BkgXJQaD9CvPBB/tKRwePZBQ+f7&#13;&#10;PPqVDg0I+dfL8v8AP14P5FMbHTYix/B55HuvTdAh10r1idyWPF+bEkMfofwfe+r9eJ1X9Vhyb/mw&#13;&#10;5/23v3Wxg164fpIX9RNj/sPrcX966cOpwWA6xubL+bahcn9TEn6e/HrcfcfmPPrl6bamvZuAtySG&#13;&#10;+oHPvXVshu0faeuA8lmJNuNOm54/Av79x63WMEU8+uZZgmn9NyOCOf8AAe/da0qCSMfPrw9QItZu&#13;&#10;L3v+fqR72OqtVTWo/LrkvouQCAAObKf8L8+/efWsyUBOeujKOVJJ1AlWAuFIH0uPfuvLEwNfTrg0&#13;&#10;gVrJpLBQLkcC/wCf9f3rp1UJUhuHXRBcBdRDAG2kC4/NtI9+r14BQTQVHWMcH1sQfTa3AJHPIHv3&#13;&#10;V2BYVXrNqVr3+luf8T/ZH+3/AD79itOmSjqta9cjquQ97C55N/z+n375de7fwnu6xAmzgE3vrUFf&#13;&#10;0/6zf4e/efTxAxUV9euDyAuyXJPH7g+lyfpf3vr0akICeBr1wuEuSx1ElTc3+n0c/wCA966tQEU6&#13;&#10;7DONNnZlVrsX5txxf/iPe+vMqnyp108jNdiuvUttLcEc2P8AtvfuvKoHy65E/uFySUU2JAuEY+ka&#13;&#10;l/PPvXWgKLQDJ67YyhQBouSU1f1DfQEf7z791UKjHPl5dYlZVOjSbjkcn1EkEW976dIJ7ia9e1/U&#13;&#10;vqvYkEkFQ17WOn/D37rwBJGn/iuu4/IyFb6bFSB6bcc8X/H+v79jrT6Q1fPrzk35uCSQXUj6ngC6&#13;&#10;fj6j37raBaUHD06ygFXUqNYIAAGoAEH+h+vvXHptmDKQTSnWYE+UaQuoLcuw5v8A2lH0/wB69+6Z&#13;&#10;oojJepFes8blVa4HqPqOnXwfpz+Pe+mnVSwIqAvl1x8wUHlhY3vyxIP6xYe/dW8NiaUr59cnOtVP&#13;&#10;puB9VXSG/wBpIPv3VBGQSq/n/m65G8o1FnVkUcnlWX9IIFvr73Wueq0Efbw68X1BUVhrLhm0k2CW&#13;&#10;1aTYf0/Hv1RSnWwratfl15QWJUKHFmFwGF7G1/T/ALx711phShJ6y+RONQZx6jqjuBpIAVWV+SeO&#13;&#10;R7sGIOT1QowHYQD8+s7llLalJ1cxLdV1agLalFrfT28QDk5HTCgNitQOJHXRY2cNpjZ7G1+dX0H1&#13;&#10;A4H9L+/AADA62SpKkAnOOsqgW1FlfkHS2kBSRc2b63H9L+/Dz6o47qBSOvBQWCA+m7yB5AR+7bku&#13;&#10;Ln68AC3+PulBX8uvamprOfKg+WM9eaS0SWVlIa7AkKXBF0JKgf4/T6+7aqLU9aEdJjitR+zrsG8a&#13;&#10;sb+rV44/qygmxPB/rf3sCnXiqs2MfPrst9TZQvjb6IC1v1XbV+Oefe+qlCMfzrTrscm0igAKVUgB&#13;&#10;S7fUEkfT/Ye9VFe7AHn1shgvb3VOfl9nr1xcs5BUkDTZtTKTptqYhB9TyB78a1BHAdeCqAAwz5U4&#13;&#10;Z642uL+plvq9N1JCr9Wt/Q8fT3bHVhrHAft67B1OgudIBKKFCD9PA+t/9f3UnuFOqlaKTSpxxr/k&#13;&#10;67XSTYsgX1NxZSQQPpoN7f4n3vrxJoGOT1xMjH0alIVi1rF2JHCAekkAj/effurKqqNWkgn0PXiD&#13;&#10;6yEQWI8l9ZDE83sBe9/9q96oKVGOvE94DVNPTj+XWVOFV3fWtymoEJz+gxaHH+88+99Ns2dIXNP5&#13;&#10;dd+p2uRdbmzaQVDE+lXspBI/oF/2Hv3Xu1I8+eadcmYoQFRmYPqZyF9NlHCKwsLHljb37qijxBUk&#13;&#10;L6DrmWBFgNPA0uV8bSA8CMgGxsQeffutBTqr+35fZ9vXKKUMUDPpdWN0chQQU9IMhAvb8jnn3YMS&#13;&#10;QCetMrAYFQfTrki6tJkZQ2oEFGtGuk6vSpt+r9Pu3H+0wfTqhJBIStPmK1+XXYfWS2sExsqMmnWA&#13;&#10;n6GLEAc3t+Tzfj37tOSetFSmCvxDzx1lugGpZWMRLXkZm402c3TnkqSAeL2597qtT3U6oAxPcM+n&#13;&#10;8urZuposrun+Sv8AK6kinQ4rrL599G71kpnnlD09PuXq1drz/ar+hEkqqmKUqtgSGJ5HsvgiVt7e&#13;&#10;dmPdasqj8J8O4tpDQep1k/l0X8wbh9P+6tphiQsbpHkcLSYeNt+8RRmRq5QCz8MeZY+YApVYD/nW&#13;&#10;eRgl2YBW06fXbj6AmwsoIv8AQfn2aj16tQa1QAEk/wCT5fz8v59YjHFKo1nWgCyLIhCMFKW8gJ1X&#13;&#10;Ivch7f0/FveiFI6cV3RqrjiK0qB8v9WMVz1xVQtwHZQiK6lTqaMNcaXW3qDD9J4sykj3odeYswBI&#13;&#10;qTih8/8AMB5+o6y+mQHyXa90WPyqPS0ZsVQDSFNiGvfnm3PvxJIp00SVJ0jhxIX/AFf5OsQkR/UT&#13;&#10;FGusro5MLACwXyMOLD6KABfn34EAVpp6fKOGAy2OPA19aZ/bWvXJqtSmtiXZuCSiGSAhz6GDMobk&#13;&#10;kE6D9eLfjxceeemxbsX7O2mc8G+fD/VT9uAkNotaRG0lFZ7MQzaWMjuTYi/1HI4H09+BqKjpQCEq&#13;&#10;3Ag5/wCKAH+Cnmesb/UxyKitqHqVTpKKwVuPVewHqIPB91Zh8JHV0CnuU18v2565KTpbxPM8Kkc6&#13;&#10;RE3H+cXkGx/qeL+91BFR1U6Q66gurPE1yOB6xysGZSdXhDKVBkLlGAuXP9A34/HuobU3oOrqgVCM&#13;&#10;FgDwGM9ZAxCuhu6aiGRypAY8k24BI5Juw497piif6h1VhqZa4JH2UoK8c0/Yeg++QscVZkth7doq&#13;&#10;hmrcB1/iqh6WaRBHLW5uWTJVsUC3URygsDoZm139J9lPNZV5LW1jbuihVqHhVqk0+fn0NvZKSS12&#13;&#10;/eN8uUAgvNxmUPTKxwhYo2PEsuKVAGmnDoszU8hYqYbyGwCAtrLJ/YKGxBv9R7BoTSaEZH7ep/E8&#13;&#10;dA6mgH7P9X59K+h2hViFKvMVtPgaZxEQ+REgqJUezB6bHrqmdSL6TpVTbhvZhHYSU8S5dYlP8WD+&#13;&#10;wZ/kB0GLvma1aY221xPeSjVUR0KrT+OQ/pqTwwzEeY6GPqntfC9Kbtod17f23hN35bEnyUtX2Ht2&#13;&#10;m3Dg4Z9NxLRbSkdYmk1fpeqmYAEelTz7O9q3a02O78e2iE0i8GkAYD5qtQK4wSTio8+oz599vd39&#13;&#10;z9gfZN7vZdutp6a49vnaGRgDlZboqXpTikSAEjLMAARu3l8zNvdq7qotydrdS7d3HHBC0FRh8VnN&#13;&#10;6bdxbkx6VlxW36CukoaKXk6GhgULzcHi5/c89Wm63Am3WzWQDgA8iD8lDlQfQgY6inlz7sO98h7H&#13;&#10;Ns/IHMNzZNIaiaS3sriQUOVkneBZplI4h5KnAx5Cb19398DpUOK358YOzJcPLVwZMNsTuutiy2Ey&#13;&#10;cBE9Punb8mfhT7evopArxknS36XDqD7UJv3J01uYPoJIyGDAiUuEYZDLVoyGB40YH50FOgtvHtD9&#13;&#10;5y03GPctv5zspyEaB0uNsjgW4gcFWtJWjSdZI5EJJ1IwHEaSQetkPrnt/wDlydt9I9idh4jcfyh7&#13;&#10;YxOR2LRR97daZ6u2nuWDc2XoaFKZ+1ZtvUYhkx250VoIs5LSSQwzu0da8bM7SsM9um3u9S4u7eaz&#13;&#10;ubCSNAB+qZE0qA0TxgULtihUrgVIrpbrCnnnley5S3TYOWL/AGzc9i5ogvblorpDaR2MiSyu8LW1&#13;&#10;0z+J9MrfDDci5aOrxxTLGjw9ai3dC/H9e4dwxdbwdif6MqXMSnGYjedRjMZvanx0cxqazE5CVPLF&#13;&#10;BIvMas17WAaxv7ijeDsH71ItxJ4SsNQagate5Aafktc+vXUv25Puwfb63fmB7H96SIf17dHktiTV&#13;&#10;YZWCMoaq0aUJRSa6ainVyvb/AMAfiLvT+XxWd5fFTa++oO0cZtTa3ZG68RvDJvW7koMfWqEkp8JF&#13;&#10;MkS1VIVDrNDEnkjcev6LeQL7lLa5+XZprCz8N5ESe2YFzIVABZJA2FNK4GCB646wc5N+817pbJ94&#13;&#10;Ow5T9zt7ilsorm52y+iVIIrRZTKyQ3Fs8bFnU0j7pTqWtACp1CmPqXvrc+y8jg8Y81LRV2KyDx4X&#13;&#10;d9Zgsdnc/sku8dqnb/8AFBrhkjdBaOKReSWjAcHUAtj5ku7CWOGQhGUnTIyB2j1DGnUO2n5cTTPW&#13;&#10;b/uR7PbDzRZ3e4RhpYrmPVPZxzzQQX1Qx0XHhVVgyt8TK9RQSEpwMBV18+3+jtyV39+cNg9+Yne+&#13;&#10;Q7CqMvR5TD5le+4dy5BY8cwjxiyZHG5LHR1FRMsVeVpZUEiPGsqeoSSSSWuwyObiNLiOZpiylW+r&#13;&#10;8Q4pSsgkSp+MaOIOV6hu22+13v3UsrT91zXWzz2Ee3pC8M0X7ge1T9QF5NNtcW1wYkDPbh7hSFKO&#13;&#10;VkGn/9IgKV1PWUUbI6yeaMKwVr3vwb2499IlkEsQYZr187ptJba6KOCNJ6B3dOz6tcks8YSOnqAT&#13;&#10;qvc3/wBSAPZFeWDLLqGAepH2PmOA2Rhckuh/LqLS7VpIhqqC8tiP18Kf+QQf+J9sLbIvHJ6fn3+5&#13;&#10;c0hAT7On2OhpKVdKwRoFAsAAp55/Fv8AifbyqB8PRVLdXMxq7E9emyFHSi8kiIAL8lbcfQH34kLl&#13;&#10;jTqsdpc3Boqkn7Ok1Wbyp4dS0waZgbC3C2+n1/4i/tO95EooM9H9ryzcSEGY6R0lavc2Sq9QVxTx&#13;&#10;n66B67fi7n6e0j3cjHs7ehBa7BY25rIPEPz6S01RLKxeR5HJ5LMxe1v8Cb+0jOzGpPR+kMcS6UUD&#13;&#10;7OHRo+nN0E0aUEsrHSbAOfqV+ii/sX7Jd6ovCY16gb3H2IC6N1GtKivU/uHbUOYxr1EcauSrgEWL&#13;&#10;D+1YX/x9ub3arPGfkOkftzvku23oiYkUp1X5kqOTFVz2BWMyFW4vpcNa5/1/cZTxtC+ry6zLsLpN&#13;&#10;zs1FatpqPnjp+oKrUi3JN/x+P949q4pNS0Hr0SXlvR6dPF9QB/wt/wAa9qW+E9FJBU0PTbUfUjn6&#13;&#10;j6cfj2nb+z/Pozi4fs6Ebr3MAO+KmYLa0sNz+NXqFj/Qnn2a7ZOKiF/t6A3O21kKNxiHHB+XSw3r&#13;&#10;ihXY37yMXqKNSSQLEoPTfj2uvodcRYcV6C/K24Gzvxbv8Ehp0CpJ+hP+w5t7DfUs1SvXv94976uT&#13;&#10;6Z6jyS/VQCRxcgXv/re3Uj8z1YKK16x8f635/p/t/b3VuuDOFIHBv9Ofz/r+2WlC+XWwtel1smts&#13;&#10;09Mzc3EoX6KNQtZfa3bpizlegdzZa1EdyM1FD0qsqxR4Qb8t6D+CxAtb/bH2unOkg9B/bFEin1Fe&#13;&#10;mPM04qIBKOdSliP8bEP/ALf2muI9aV+XRttVwYJtJxToq+/cM+l5UH7lOSwIs10JuQP9h7BO5W5K&#13;&#10;kjiOsjeS92HbGxw4A6B9S4uRbVcFfVYf4XHsPg0NepRpU06FDZ2ZCkwSkaZAFZSRp1Wtc29nVhPU&#13;&#10;aW6j3mnaiwEycRU/l1J3riUraR5IlHkAZxb1aWt9b+3dwgEiF0HSblPc2trhY5OFQP59AUrPTyFW&#13;&#10;BBU2IIP4+pPsNglDpPUxyIt1HqU449PUU6yi4JuFBsfr9PoB7fDinRQ8VCQR1Po4DUzKgBtcFrj6&#13;&#10;D6839vRqXag/PpHdSmGMucnpWTPHS07MDZUDKouLlrX4/wB79rGZUWp6DMMUlzPnNT/LpKxVUgqT&#13;&#10;UFuGNj/iv4v7Rq7a/EPn0JZLeMwfTjp6m0VFOy8EOLrb6A/19qnpJFg9E8WqCYfL/B0l5VkiYx/2&#13;&#10;gxUgiwI/snV/j9ePZcQQadCJW1rrHnnqO4II1tfUef6i34966djNKkenQn7NrmkRqU6jLGSac2tq&#13;&#10;uTcLb+n9fZxt8uPDPQC5otI42E9aKw7vkfn0psrgWrpfMLIsqqJ1UXIcfk3/AN549rZbcSNU4qOg&#13;&#10;7tu8CziCMMqar0jajaUdFIRqRibsGfkkH6c/T/ePZe9kkR+3oUQcytdx5rjjTqHKv2oFlEhVbDTY&#13;&#10;k2P096JCggDh6dK4q3RyQtfXpP1WTreRHTNGL2DOpkPP5UfT2iluJ60UEDo7t7C0oC7BiPQ9MTrV&#13;&#10;Vkii880zsumJUkkZ2JsNMSc/X+ntMGdmAOSfQV6NkMFuhOFUZqSAKfacfz6GPY/xx7l7CMQ27sbL&#13;&#10;iCQBhXZGBqCkCE21mSpFyL/hRf2fbfytvm5P/i1udPmWqB/xXUYc1e+HthyYrHeN1iLj/Q4mEkmP&#13;&#10;Ki1A/M9Hh61/libmyzwVXYm6Ex0L6Gmx2IjbWWZuUatnP5HAIQW9jnbva92pJus4UfwqK0+VesWu&#13;&#10;efv47NYK9vyVt5lfgJJyOA89Cn+VejiUXxY+I3x/xkOY3vV7SxrQRmpbI7xy9K1XNobRrp6WtfyS&#13;&#10;gH8QwkD8+xhFy5yhsEfi3SxppzrlYZp5ipqfyr1jPc+/X3i/eHcG2/llLy4Dtp8OziYRivkzINK4&#13;&#10;/jZekFuv+Yd8cus4nxvWW3a/f9dTKIojiaOLBbc1RuV5zORi1MpX6PTUko/BsefZdfe4fL23fo7c&#13;&#10;rTkeUY0x/mTn9gPQz5c+5j7189sL/ni7j2iGQ1Pju09zQ8SIY2wf6MssZPEdEj7Q/mW/Ijef3FLs&#13;&#10;+XAdW4mQssf93qFcnnFTWXjkOZzKuqyWNmMVOqN/qB7Ae6e5PMF0CtgEtgTxVQzgf6duB+wfl1lR&#13;&#10;yH9xr2Z5YCT8yrccwXC8fqZGhtz/AM2ICCV9A8jEfxceiMZ/ee+t9ZhMzvLc25d45NZCy1u4stWZ&#13;&#10;SWHyOZHWlFUxjhS/qEcKIg/C+wJNfbjuFwJb2WSYg8XatPmK4UfYBX5dZW7Tyxyjyjtp2zlqxt9t&#13;&#10;hagMdtEsINB+MqoaT7XLt/SPHowmNxRz+0FLMut6MxBQSQrIthqP1H0AAH09iyK3NzY1rXH7TTqE&#13;&#10;r7cl2XmYoB2661zwJyc5/b0X+a0JkpyumWJnjIuQVKHxtx/sPYXYaWK+hp+fU1Rus6iZfhYKw+wj&#13;&#10;j1wS5vqIINyCbc3Asb/6/vXW3017euUUskUscmoiSNg4IPpB1awTb+hA497BoQeqNGssZiP4gQfs&#13;&#10;Ip/lPRgK5Yt2bMM8GhqhoFljBFitXTcOptc+og/4exVIBfbdrByo/n1C9o0vLXNfgTA6NVCTw0tg&#13;&#10;H7B0XxwUIEhY2vcauVI4IYcewpQ5B8ups7KVA45B/wAB6zDSb2P9Abf7xx7tQHA49Uo3n59YiVWQ&#13;&#10;/Q2AHH+P1v7rSnVu5gMdZUYG4sbD+1bj/WHvYJHVSvr17yqBqvYAX545/oAfe9R6rpBz1jfQVL2s&#13;&#10;b/qH5/wJ96JJ6uh0nqK9tOq5tYi4/P8Ar+6Nw6UK2ptNDXrDqWw5F+bn+tvdD8IXz6vQ16xsSV4F&#13;&#10;wb/73Ye/KpqK9WAoesdgo9Qsf+Qf9ufdvDHHpwOSaA9YXYHjnT/trn+vtsmpqelkUenPn0aXGzHc&#13;&#10;HWNPUghp8X4jIedQ+3fxTHT/AE0tz7GUJ+q2YPxMfWOV/ANk9wXgAotwDQ/6bu/wjpCEnUPoBb/i&#13;&#10;P6+yzzr69DHrvmzEC4Fvpzzb8+/de66VuPoD/UEcWvzc+/de6xliDqBIYf15H14sB/xT37rYAJoe&#13;&#10;ui7MeWN7cj+oPvXl1sAVp5dcC9tNvpc6h9P8OPfierrHSpb8uvBFAJKgEkcA88/U3v799vWy7fCM&#13;&#10;0HSz2rvrPbMrBUYmo1U7sv3eNmPko6tVIHrhvYMRxqWx/rf2vs9wuLCTXA2oeYPAjoLcxcpbPzRb&#13;&#10;+DuUdJFB0SqaOuMCvmPkehVqMTtDtaKXIbelg27vAIZ6vDzFFp8hNa5MYFgSbEh0F+fUDb2byQ2O&#13;&#10;8jxbQ+FN5qeB/wBRp1HcG5cze3ki2e+ar3bBRVmWpaJTkD1FPMHHoegNyuGyOAyE+Py9LLR1cJIK&#13;&#10;Sg2dQbiSJ/oyn6gj2H7iCS1k0TgqR68Py6lvbt1st5tFu9ukEsbDBBz9jDyP29NIcEWJBUn6fm30&#13;&#10;v7Y1Dox8NiSB5dcmtrGn9Nhb/be/VHVqHQR69YGdgSSSORawuDb68f63vYzw6dVAUp1kYi5P1B5W&#13;&#10;5ufpe9v9f3rqgXNOsTayAVvqBP8AQNe3BPHv2OnKKMHr2tiLAlXtwQLKSBz9ffutKgU1OR1y1hWQ&#13;&#10;EljbUW44/rb3vquiocjgT+3riSyMblXUgfW1h/X/AGPv3W9CsMinXIsukm0iqSA2n+0B/rf7x791&#13;&#10;UJkVofT5dejI5I1gcix4JW/+HvXV5NQI1Uz1wL6dYjjHqJuz2H0Nr349+xw62F1MC7E/L5dYQ5KL&#13;&#10;rGq7/qF+P9jxce99OFRqJXA9OsoKBxZdbLewc3IJ/oPfuqEMRg0Hn15TZWaxNzYo3Ggg8kD/AHn3&#13;&#10;rrxHALx/w9eL3sPMRa5LW1WJ/So/of8AD3sdeC/i0g+WeNOsYkCgi5/cb/OG9xxb3qvV/DLHPl5f&#13;&#10;Z1w/SSGC3sfWSQLf1/1/e+vfHkfs64OWAVfqf1Agk3J4Fj79ivTqIA1Tw65pK4/b/JBIYtawHB/3&#13;&#10;m/upYVp026ITqQdYw7IdVmUn0ob8n+o/1j73UEV6uVVh10X1EhiFBsDaxAI5/H+PvWsV69pAyOul&#13;&#10;fSCGOtfyt7C/05A92BB4dX0ArUGh67ZwfVHewsCTYBW/Fh+fdST5Z6qMjS2T15ywAYgBivJUWJub&#13;&#10;XNv6+9FtK18z15NLHQOuoxwWuRpHH9okn/aT78A9Aa9bc0GgcOuxGzNZmC35v9R/UfS/PuwDVrXq&#13;&#10;pdVGRX5dS1LRuAANR0epibFDyGZr8f7x738+mGoy6jw9OsxBu7NYKP6cBj+LC545966orYoBjrtb&#13;&#10;r/uwOl/21C8j/Vcj3vqjFGNAKH164642bSS3pLaQLLYAXN+fr711YK6KWrx67LSBwVUaCo5Pq5H0&#13;&#10;J5PP5978utKIiDXj1lVg3BYoLgBhwToN21J/S5Hv329NMoU9vHrmsgQ2C3AH6hqQ/S4Ui9j/AIe/&#13;&#10;dadGYVbHWYSKV4ULJ5A4KppDW4uR7sD206Z0NqLcRSnWNXWzHU2u6aiCeQTqHBv/AF4t7r1dkofk&#13;&#10;eHWZWvL6pP1BXAYXOr+1c2FrDn3seY6bdD4TFR170DyubFtbghjfU0rWva/0t9PfgBpNevULMqrw&#13;&#10;NPyp/n65BikaHUGPAVWjFuSbrwbXtb6/n3YNpUKvVCoeQmnHrk1ltIxYOUKqwIIUt6lXRwvP5/2H&#13;&#10;tzOmp60B+BfLPWQMtmZSC6hS7cC6qOFAt9SDxz78pFKVz02ysr1fgeHWNmJ1XOlCDcOvrhKH9Wrj&#13;&#10;3R2JNPTp1UQUCDuGa+vXMstrDWqsgZGU2Vri36T9L2v9f9h7szEZHDquljqrQ6TkeY4dcFkuzAsw&#13;&#10;KAg/tFibrqFiLX/P091EhrnqxSighBn59c/U1pBGS6ooP1LHVa4IW/0b8e3GrTHTYIFV8iQeuAL3&#13;&#10;8gVg3KQh+LWH7l73tx9PdAXB7q9X0IRoDVByeuTn0rC0unWQb2Rl/qunVz/hz/j78xqtKU6qmkuX&#13;&#10;/wBQ66UguGCkjS0bhkUhXUWLFwQbfgKB78pNflQdbYEpxzWvHy8usnk1MQAFNwqqwF3Y/RwG4X+l&#13;&#10;h7tqFaU6b0FRk1B69fTMys416uBrI5PoLOo/P4/23vdQMdWILqG8qdduWRj+2o5CgkA+kr6rWBI9&#13;&#10;6anAivWhpZe4/wDF8OsyiIozAMpLKikcqi35Z2kI/wBaw97Gem2MiEAtXzp1y1ILaWTnUUJLDUF+&#13;&#10;v6b/AO+/x926b7mBqDT0x5/b135XYaAIwGcIHLMw9S3Kor8i5H196HW/DUNX0p1xjZomF7BxGLKQ&#13;&#10;QQTyfUBdfx+Of9j78fTrxUS5GR+zh8j1ySVWZlkuyhBpIci9yCNZc8Wvb6e9hvTz608dFB8/y/yd&#13;&#10;c2I5aORuDqb0qWX/AFIkubEX/A5+hPv3DrSj+Ifn1yEfkV3JQGzORq0kMeZNGn6824Bv73Suajqh&#13;&#10;JVgFzXH5dWxfDNcnuX+XD/N42NRB6inwW3/h125S45hG/wBt/dvtjLQbmy8YZSwc0FPTK5sRoUcD&#13;&#10;6sWz/UtvdpGhpGi3NR6s0KuP2iAkf6UdMX0uybfsxv7+MG+ubixhSQDKwpdvbeRrRZ9101C1AlbU&#13;&#10;QCB1VS8rKIdYUhgEuArLISpDcEXt6SDYD+oFyPZsX0gHyPVFjDatNccAaigxX/COPUiKRHAJjVgq&#13;&#10;MLNaMcqdanymxNyvpVbHTx7sMio6akRgWocscj54ocfn9nHrDDLqKpGGtaUOgXWTGyAEuWIYlje3&#13;&#10;1I/qPegx1YyD5dOyINBLH0IINKAHy+QxXrP5YlDXSMqPS6sAGKFdKoY/r9LHgfW5/PvZoOOOmRG7&#13;&#10;duog8fl+3h9nnSnUU2bWpQnQ8hDym17sGV4wLEcHU1/wOPel0mpXpRlWD8aihpwB9OszSPp0liVD&#13;&#10;aWt9WANjomI1EfTi34/p7tXy6a8JfjGD+ynz/wBn+XWI6Hi8bhf25eFEukLD/ZCkAsQfpay3vyAb&#13;&#10;e6PQilerqGDYJAIzTNTX04cOopqCxuRGCzOQgJWMDTZXkvb/AJJ5Fx7aJrx6V+FQYrQUFfOteGMU&#13;&#10;6xJr1Iup1VwrBDoJLkMx0n0kFj+T9fp71x6s2k1GkMRUVHz6zMS0bhkMaoLxOzExuQQLLY3B5IAF&#13;&#10;xb6e7EueOOmgFBDA8TQj0/1evHy67hH3c1NSwohfJVVJSByrW8s8wpwq2ACgE/gc/Tm/vSAtIsa8&#13;&#10;WIXI/iNB9maH8uvSt9PFJPLwhV5KfJFLVqfsp58eg372ix1V29vKpzGRCLjsnT4eLHYgirr1TBUU&#13;&#10;eO1y1JIp6e8kbGxZmXj0H2TcyJFJvkzTvp0MFomT2KFNfIVYE+fQ99oJL229stst9st9RniaZpJu&#13;&#10;yMfUO0p0qKySdrCgoinhr49IuLOxVZ8GJhocFmFQwx5iXxVNfllLDxw1OQqgBBMRYLJDEgYmxI+v&#13;&#10;tCt34pKW4ET/AMXFm+ZY8CfVcdCmbZ3tv1dxkkvLYnUYQDHHF81iSrSqDko7EjyqOkDX1NYKioWo&#13;&#10;mmWsimP3BqGZ5jOrWcO0hJ/P+x/2PsqleRpCHYlxxrx6Gtjb2hgjeBV8Fl7QooAp8x/m49N7yHyk&#13;&#10;kCQ6G18MFbSLl1tcBh+bED20cnPHowjQeH/CAcf6j1gDkAiQF4gzSgHSLa0K/VOTa97Fvfvl054Z&#13;&#10;+JaA/Kv869Gb+NXX+zNzV+89776pYtx7b6u2+26p9lNUzUX98Jkk8cGNnmgYOKYMB9wUuwU8WNj7&#13;&#10;FvKe12N1LPf7iPEitE1+FUjxDT4SB5dQJ77c581bDa7XypyjIbK+5gnFot9pVvowSC0qAj+1IxGD&#13;&#10;ivR//jB/Ntpvi9vI53r34nfGCm21k42x2e23ktlZHJDObUyBaPI7er8tO0ss2tAVE8wJUuCtlUj2&#13;&#10;aTc57fdWUm3w2i2MclDrtWeOVNPw6ZF+LT/C+pSPiWlR1D91907fZd4teZ995p3DmO9sNZSLd0tr&#13;&#10;2wlZhocSWkuhYg6Gga1aO4j06opkk0uLPO1OzP5ZvZ2w8V8jKv4C7Qze2u5JHPX+c2tunM7UoNrZ&#13;&#10;zHweHdPVnbFNSwVEWOzmJqDGtDWQl4shRy01RGEcvAovtoNtvbODcr4R3KlAGd7dKyOABqZk0CBi&#13;&#10;RlSrGvwsVoTi5ND7w8sc17r7e8s7/ebLdWczzfSJfSyx21rJKXT6OK6Mku422hhSVZoDGUIni8Tx&#13;&#10;FjS0/wA8/wCVRjNp7V2rtvrL5W/H3N7Yq8PSZ2DB53D12PTb+Do2dcLka6sylRU5ejkqV8xAgUMV&#13;&#10;WY3Ziq+2/m6K0uxb3kojt4loF8JkkDAkgMQ8lYwBijOW4kDiVHMf3aPdPmLb5d42lLbed03CSRzJ&#13;&#10;dXKTW7RuAGlhU2lt4F67GhDLEsCho1d69tb/APMlyH8tLfVHR9mfETJb8x3ZeblpJt27eqcR/Ddq&#13;&#10;ytJGYpsrHSVKp9rVGVS0iUhZHJ1qACCQvzdJy5fwPulu6fVuwoIQwUqPNw9BUeRFK+nmchfuvWv3&#13;&#10;kuVt1Tkjn62Z+XbWIqk97LDLdrKADoR4Hdnh0kUE4Yp8OqoK9VEPkq6pSKOpq5WMQ8Ko7tGBHGGb&#13;&#10;xt4z67MzH1fXk8E+49aaVqB3J6zeXb7SCpiiUahWoAzw8zkEj08sfZ//06itg7n8afw6pksYxaMu&#13;&#10;QSwPI/x95+7bdsD4bHh1wz5t2LUfrbdePGn59ClX5Snq6NwXF4QWUsVFrfWxPs2mnWWOlc9AO1sJ&#13;&#10;oLkaRhuPQYVe76eBjHGrTMhIsqhVuP6lufZRJdRodOa9Dy25ammUSS9gPz6S1XubI1QYIy06G2rT&#13;&#10;6m/oLE+0j3btgY6EFvsFlCAXGoj16T8ksk7F5ZGkb+rMWvb+oPtOXZssT0cJGsa6YwFHyHWJjYE/&#13;&#10;76/unToFTTqKWa5JBt+SD/vXuvTukdY2b8D/AGJ/4p711bpd7Dy0lDktMbFCHWVDc/UH1A/7D2Zb&#13;&#10;bOY5KDoI827fHdWethXFD/Po11VUw5XCrKSHWSIFwOdLqOb8/n+nsYs4ntdQzXqAoYH2/ctC4IP7&#13;&#10;QeiW9lbcWkrnkCEU9USCQDZXvcNcewHutqA2qnH/AA9ZPcib489qIy3fGfP06COkeSknank+q/p/&#13;&#10;xH4Iv9fZHGWjbQ3Ul3CLcW4lTz6VUE3kT88Af7yPawOQKdByaKj/AGdYahfyf8P9v/j79hoyOno2&#13;&#10;FMdYqSskx9ZBWRMwaGRWaw/Ul/UPbccjRuJE/Dx+zpy5tkv7ZrWbgwP7adGQx+QiylFHKQrw1MIE&#13;&#10;lyDbUukg/wCxP09iyORZY9R+FhTqCry0fb7xkyGjY06BPcGPfE5Gop7HxljJF9bFHOoC44/2H49k&#13;&#10;FxD4c5Rhjy6lfY70bjYpKcsBQ9J5mYg3JI/IHHumlVz0dgenWHyC3AJ/oTax/ra3tszr5dX0dcS5&#13;&#10;N/6X9stKx4dWCgdcDqsfp9f9490JJ49bHT3tyf7fLU12AWX9trmw9VgrE/6/tZbNonFPMU6K99tx&#13;&#10;NtzL5pn+fQm52IvjmnS+qECVQPr6PUb/AOFvZxdD9LX6Z6j3Z5Al8Im4NUdRqWRKyiVgVIZNagEf&#13;&#10;UjkD/D22h8SH59KblWtL3SfIiv8AsdA5vHFglrj0yAqWsOQw4Jt/tvYe3CEVBIwajqVOVdyYUocq&#13;&#10;QR0VzJ0X2VbNAVNldipuQCpPH4/1/YPlhEchX59ZD2F39XaLP6gf6j1xoKpqWpRl4BZb2AFuL3v7&#13;&#10;pFJokqOA6veW6zwkNQ46GiikTK0ADckoBe/+08Gw9iCM+LHXqJrtG2++LJjPQO7kwrQVDsqlSWYE&#13;&#10;6SAwPANufZFdW4STUAepT2LdTPCAWrQdJJBJHIiqCGuoX/En6f7x7SEtXy6ETaWXUOhCxsCRwhiR&#13;&#10;5WILXHK8X4/w9mUKhYwfM9A7cJ3knIbgOHz6asjUeWUxgjQpNyPyb29tTMS1PTpfZQCBNdO49N9h&#13;&#10;a5PH4/437Z8qdLfmOPTlj3kdvAEZwxIS1rc/i59vQltenyPSC9SIDxSaU49OdTg6iRhM100rZhyT&#13;&#10;9bXt7cltNRrwHSK33mCPsUVPl1wGLp40LNZmH5YXN/6297SCNRU9afcZZGocDp/w7Q0brV8XjJCW&#13;&#10;PqsWJ4VfamEoh1Y6Jd0Et0htjnVmp6Vi7jheoijjt45LCQsSdLHi5X/e/az6gawtDn/V69Bs7HIk&#13;&#10;DTPWoyPn+XE/s6x5ulymUiEeOo6jIVcbARwUUMksjhjYKFjB+v8AX36aOaZaQqWb0Ar/AIOndqud&#13;&#10;u25/EvZVijcElnYKAR8mofLoRNi/GTurfn25ptnVOIo57havMuKPSLgBzTf5yxvdfRz7Mtu5T3/c&#13;&#10;mEggMQPm2Pzpmv2dAzm7339reU9Sybkt1KuSkILg/wBHVha+ucfPo8PXv8uajdo6nf246ioZtLtQ&#13;&#10;42L7aMG92Hle5IA4HsbWPt3aqqncJi7H8Kjj9hxj7B1itzj99K8AeDlGySNQDSSQ6j+wcPzx0Y2b&#13;&#10;Ynw9+ONMJt05XYmBq4I3kEeXrKKsz1TLCusxU+OTy1UspPIjjiLE8KL8exEYOVeXU/W8GCn8ZUsa&#13;&#10;eg+In7AT1CkXNP3kveqYxbBDf3kTYrCki26g+ZkIWJEHmzMFHmR0FO8P5i3T+ApJaXq7aFfueojW&#13;&#10;VaTIZKCXbeEWRFHhkFPMn3ksRNwwMcDD8XHsou/cPao4yu3K03lkaF/n3Efkv59SLy39y73J3S4E&#13;&#10;3P24x2Eb0LpEwupiDxGtW8BWHEENKD59EN7I+bXyP38amlpN5UewcTMJYo8fsXHCgqlgka/ibcFc&#13;&#10;ZqwFbkpJTtC4/JPsB7nzrzHe1SGZbdDwES0YD5uat+Y0n59Zc8k/dc9kOUvDubrbX3i4ShLX8pkT&#13;&#10;UPMQIEhofNJBKp9OiaZim3HubJT5fM5XI7iy1Q7yVGTzVXVZHIyySm7u9ZWtI5ZuLnVz+b+wVPHd&#13;&#10;3MxmuHMr/wATks1fz8+sm9tu9i2SwTbttt47K2TCxQKsUKgDyjQKoA8lHb8uokW08uX1zJpUtcaP&#13;&#10;3Gt/Uj/H239FMMsMdKJOZ9qZaIwJ+eB04nA0tMpM8bl/qzSgHj88Hj299KiDUekA3ie4OmEiny6i&#13;&#10;TVVJTJ+0uoAkLp4X6WsT7oWRfhHSmKG4naj46EXrfddSTWYeRlWMqJ6cWuyqxtLGrH/b+zXar1iW&#13;&#10;t8U49AXnzlyELDuYw1dLfl0jN4Ui0WerNKkQ1JWpjNjYmUXexP1AN/p7Lr5BHcn5mo6FfK9w91s0&#13;&#10;RY1ZO0/YOHTCsgIIBBKj66OAP9ifaXo4ZCvHqBNNqYj/AFuRx/rX90ILHBpTpWkQA1DoVesM2yS1&#13;&#10;eGme6Sg1VMpPBYemZBq/B4Ps62e4IJgbgc/n1HHuBtayRR7pGKlRob19Qf8AJ0k95Y44vOVMag/b&#13;&#10;zt9zEAONMvqdAQPoDf2g3CHwLkjybI/LoS8s337x2eJ2y6jS35f5+kwjsxPJGo3AFrfTi/tGGqcd&#13;&#10;H7KCAOpEatYs345HHpv/AIn3cV8+mpAtQo65LIPytgTz9QV/xP8AyL3vquj5jrkWh1j8N9CRxY/7&#13;&#10;D6j+vvZpTHWtJoT6dZGQ2+hIBuOLjngX9+oR1pSNVfTqK0RdWCkAKDfi1zb+nuhFRTp7xF6wtGoT&#13;&#10;/H/erH8e9UCr04jsSTTHWB4iDqFrEkkc8n/C3vddI7unQ48+sTK1/p6eL/X88/X3sMpHHp1JAFwM&#13;&#10;9cGUWAt+bH+vI9tmOgr05FISSHP+odGH6XrVrcXuHbkhvriMkUR+pWojMZUW/wBqAP8AsPYp5ekE&#13;&#10;kEtsfME/t4dQj7r2jWe5We/R8QQpI+RBH8uk/IrLI0LCzws0b/m7Rvodrj+v19oyCpK+mOjhCjAM&#13;&#10;MhgD+0V64AKjEAk86v8AfX/Hv3W+uK8k3P1sbAfkfS1vdR061AOHXH0sWtcji/Fv9b3sHqjLQAjr&#13;&#10;q7Anm4+gvbgD8m/vRrXpxQhFeuZGkX/JFzzwef6e9jptiSadcfS+pSeLD+o59+49WAZO8de4OoAE&#13;&#10;2Ju17n6344/2PvQ6sQRRq0Pyz1lp55aWVKqnmkpqimbXDNFIYpYX/sNG68j/AG/uysyHUhKkcCPL&#13;&#10;puWGO5jME6hkfDKQCD9oPQ0Yjf2D3bRQbf7KhSRlXxUG5IkC1MD20o05TkH+rDg/kD2fwbhb38Yt&#13;&#10;N0FKcJBx/P0/n1Fm5cmbxy3dPvPIpNPiktSSUceekHj9mD0jN5deZHa9q+Bxl8BKQabMUtpYhGeV&#13;&#10;WoVCQpt/atb/AHr2iv8Aa5rP9RO+I8GXP7f9R6E3K/PFhzB/icw+mvVFDA2Dq4HTXiPOmCOHDPSD&#13;&#10;OgBNJ4YXv9bfkC/+29lfyp0MV1VZiOGCPTrBICZFDW0f1B/w/J9+4dPqaKSAc9dOEBuGFlHGkX/1&#13;&#10;+fe+tqT5jrsSmykm4FwfwT/S1z7914ADh10uoqtyAurg/kG/KcfX37rzDSCRx68eXJThgpFiLgcf&#13;&#10;X/H3rryigp15ksAQPqDcED6/gt791oNU0HXRZl0qbchvSRyv+P8Are99WCjLefWMnSCUYhv7XN7/&#13;&#10;AJ+nv3WxQ4b8uuAl1EsW4sbjnj/W/wCR+9UzXqwTz64iUAW5GkEWAt/gLg+9ahn5dbKHPXfqLISb&#13;&#10;lipHH6QB9L/1/wBh79mtOvYofT/L1z8jjXqJNzYgn6C35497FetFO0MOuWoDUqaCpUE2B08cmwP5&#13;&#10;/wAfe+tUoKtUdYwxJsx0i5sRyeeL+9Zpjq2kAVHHrETc2Pq0EnTyPoebH3QF2rSnTw0gcOPXG5HP&#13;&#10;N7Mf9ZT72SQRq60Avz69xf8Ap6rckH6/Uj22TVq9XCkrQZ66DizfW/6QWJI4/IHu9aqQPLr2ghwM&#13;&#10;UPXMXsSLMbgsLcgf4e/BdJrXqrVLU68OSRYgkHkC4v8A6/uytqPDqpFK/I068NNmDMwJ4Fl/Nrc3&#13;&#10;PvwKgkdXIIAZKdcRcEcgKqhTfgfq+vHuhoz8ersAFwOPXO3rtqAsL6rHSP6C4920AZB6bqQgLDH8&#13;&#10;+sqkKpYlzJdtA0jSr3tdjx9fdxXz6aYMTQcP59c9RYl2VSS5UoSf7I03t9L/AOv79w6pTR2qadcS&#13;&#10;6K1tLFQT6SzBwRz9Rxb+nvQJJoet9xT4qH7Os5IARyTpQElQ4Lgk2024sP8AEe/fLpuhJ0+fr1yC&#13;&#10;831hiQOeDpD/AEuD731quM4/2OshIU3vc2VeB6dWm91P5966apxp59cxYc3LMyfRhqdgfrqtx/re&#13;&#10;/ceq1pimP9X+Hr12QJcEHyA6QCFYtwCeOfof9b3vqoRXbtrw6zDQGuC58imz6WcR3fTYauOP8Pfu&#13;&#10;qEswAJFR/P7cde0rZAT5COCxPDagApt/h791sMaseA4U6yLLZdIUX4AkvECijkhtXJ/1/fumvCq2&#13;&#10;sHHp8+uBk1MFsHFubMGey2JYg24uOD7904EJq3n14FX44LXAuOFYk/Sx/oQL+/V6qU0CvUhDGwZU&#13;&#10;INmZBHKQb6Bwy+3Q4Ip0w6urhmB9ajhTrApaO+tVLiS1k41nx25BNuByPbQJBqOn2QONOafb14Mr&#13;&#10;q78B2J9IUnyMbKwNjYj/AAH597wePWipBCYoKZ68HfQ0ei7aAJCAbxlT9Eb/AIi9re/VNNPViia/&#13;&#10;F/Z8/t67DXc8IvjYIxJYiRfpcsbD6n8gf6/vQyadVZUCChrXrovJr1WY6XIBUkqQ5sNYJ5Oni/0/&#13;&#10;x97qQerCMFaCh8+s4LgsvkFlBIZk5sD9Aj8XI4Fj79qJFD0yyq1G/l5fb1xRlVwrLwQ9gWWwOrhj&#13;&#10;Yf7G5+nvWerMlVwa+v59coiXUENG4YgNoNmt/ZDAjn/X93UGmofs6bk0qdBBH+Drmspa5cGMeTTp&#13;&#10;1XQkc3cjkE+9qe416qU0iqGuKn8+uYCatFgRqAN7EC4uoGmxYk/QX974uCD1p9YTUPyHr10slzZC&#13;&#10;smlrAqFS4C6dOphe/wDhe3uwappTPWmjFO6o1AcTgGvn1kUnjgxiQLqBFyEHILFTYcjg/X+vuwI6&#13;&#10;owBY0zTz+zrJ5BExLupAF7yFnMhkWxRQOD/Tnj37zFeHTeZI9I414en29eV7tLZBqVXRf0hbNfSj&#13;&#10;W/KkX4JH9ffj6DpyjDS1cA5Hn1jEjaTHdjEVu8iKjMXQ6nuslhZwOAPpb+vvw1AU8uvBErqGTXhk&#13;&#10;DPXldUUAXMn6vSuqPSzESMxuDZQo4U/6/HvQBC0PVnTU3Cgz/L06kR3k0KHfhytgNYjcKQzlgTyO&#13;&#10;fqeeLH3vpPIuniBnhwGPT8+ub+gMhLsTcx2j1OW8hDyHVa45IQH8Wvf3YjStD02p1MPKnH/DT/Z6&#13;&#10;tf8A5ZFfX5Pr7+aP1nQwvU028/5b3aO5mo0gjkNdmOuOxdtPhJVDWYtDT5jJ6dJFhe4bTcF188xv&#13;&#10;LG3hXLXC1PA6TDPGB+fiZ8vn1Se02ZLG63jeHCG1gKxajUa3vtvui2Tgj93qykVIBLUALdVSR/QE&#13;&#10;sy64Y9IjbSHhDeUkji3q5UCx/wCSh7MgACFr5eVD156AnANGNf8ATcMn7AK0xw6la5A2k6nKlv7J&#13;&#10;Uq2u62V2trAPNv6iwPuwZgaHP5dN6VK9tMn16xq/qIJEQvpQgMZRUFggbWp/SBpBH14ubW97BUfn&#13;&#10;1t0qvANTjny6z6vIukRrxISGewB8l4hJY8EcarkXIufe6jTnpkHQ2ot/tQD5AGn+T7R8+opKaWDs&#13;&#10;dKwgiRiV1BnCEw6rAheLk/gj8+6AEKQ3SkKzAEAircPT7f8AJ100hsJkCo4CFHZUSOJ401AWAABt&#13;&#10;c6rm5/x91oCCV4jrwVV7G+fzOT5dcblnZT5GIgRjcm/KMQxd+CLDULMP8OeBpTn1PVjpQcRxxnPz&#13;&#10;qOsSwsReNgqiIDS0pCPL+pmIbhh9fSeOOL+96DTVXq7ShQEYZJ9BUCtKZ4V6wuy+SQAH91LIzX4J&#13;&#10;X1FVubEnkX+g4F7+60qKdPLqZQa5Bz+XlX/L1IikI0xpGrkFWezWlExU6WU3swUCyp9AP6+9q5pQ&#13;&#10;8Pnx6TPGCGcHSTWlACPmPlU5r+XSo6/p6fIb42vFUWSjbOUtTWSlRZIKRvu5JXjHCiMIWLfgC59r&#13;&#10;dtUSbhEr8NWr7NIr0Q85S3FnynfywZl+nZEGMu9EAB4ktqwD506J5uTIS5bcO4crVSGWTI5zLV8r&#13;&#10;BtRlapr3mLSlgfrcE/7H3H15OZ7uWdjUu7Gv2mvWUmxWUe2bLZ7ZaroFvBDEB6BY1HD7ek1JOCSQ&#13;&#10;dGpzymlo78aWYOORxb6fTn2lLHy6PUhJBqaigBBHl50oRT7OnDzwZZBTV8hgrYx4qTKEsFJHpSiy&#13;&#10;JT1FL8RzfVfzdfblVuAEmw3k3+Q/L0Pl0i8GXbCLmxGuI5eIDg3nJF/Cx/EvBvKh6ZKiOellNNVR&#13;&#10;CGWEmNlUWa2nXqUoDrVgbhgbH6+2HrG+h8Ef6v8AUeB8ujeGSC5T6m2bUj0INcV8xTyIPH06h6kJ&#13;&#10;OlCzNfULGzAEA83H0H19ttIakDpXoYfFin7ehI6x7HyvW+4IcrQyweCY/aZWhrYDUUGSxVQDDW4y&#13;&#10;sjF20TRaluD9T/sfZps26z7TceNCag/Ep4MOBU/IjoCe4HIu3897I23XisJFo0MkZpJDIp1JKp/i&#13;&#10;VqUB8v2dCvksD0Lvd6jOY7M7g6syFZrqW2/9jFvLb7VM6GQDGVlNNFUQI0iSJ4GVtHF7cez+az5b&#13;&#10;3NzcRytZu2dBAlQk5oCGBUE4GMDqNrHeveDlRV2u+tbfmGKOgFxrayuQq0U+IjoySMFodakB6EgH&#13;&#10;oT/iP37j+rM3vDo7sHcRh6P7hyFJhtw5yaGWpo9g7vx+uj2f2zS4lg3lSkYpHlaUi1TRF4nZWWN1&#13;&#10;f5T347Tcy7PdTf4pcsFLkVEbAiklCSNOAG/o1Pl0Gff/ANqrjnvaLD3L5astfMexRNPDbhgr3ls6&#13;&#10;k3G3GVQDqOp5LVq9k4HaQ5AF3dXUWHy/aeX6v7mgqIM717UZCLc1PtmekOUqMVkKZa7Dbx2rXvCs&#13;&#10;ubwdXFKlbRCzuUYqNMzHyiefa7TcNybbt3BDwBtWimsqwBWSPgZI2qGXiafPjEeze4G97ByPb87e&#13;&#10;27I1rvHhm2a5V/BWWNjHNaXSaitjeRsphmNEWqhsxikZGuy+tM/13ka3/KancGxRkgMNuoUXjgyt&#13;&#10;NXu9RRzpqDxwPJblCwcaWV1X9PuPN32e52mVyCZLZT2yUoCDwxwBPpWvrTrLDkHnzZed7GH9NLPd&#13;&#10;/D/WtC9XidAFkWtA0irStQCKMpVm4gLgheSR9QULMF0IQWP1st14Cg2DMP63v7JsHNcdSKW0xrHw&#13;&#10;DDifT/PQ8ONfKvX/1KMIqiSmminjYqYyDxe5ANz/AIe84wzIwYevXHl4kuYGgf06FCirPu4IpRIz&#13;&#10;AgagSCL2+h/Hs7jcOoPUf3NqbaYxstCOHSbztIKefzKP25Tckfg3/I9ormPQdQ8+j/Z7gTReC/xL&#13;&#10;/g6TbyMxNybf0/w/2HtFU9HoUDrEXC8XP+IHvVT1unXEvcg8m39Tx7917rgSWNz791vrr37rRNBX&#13;&#10;qbjapaOuppibBZUDkcehjpP+9+3IZPDlB+fTN5atc2ciAcQejT7SyiOjUEjAwVUV4yx4DBeQv+v7&#13;&#10;F9hOP7NjhuHUBcwWJRhdKO6M5H59IreWHXJ0dbQSR/5TTtIYnIAPHKEf8R7L76HxVeJ8MCaf5OhR&#13;&#10;y1uBsLuK6B7HpUV/b0VHJ4+S73FqmjdldT9TpPPH5v7Bs8TZ/iX/AADrIrb7xCBmsclKfn1xoKoa&#13;&#10;VubEEix4IIFveoXDDS3Vr2CjVpx6dpHDKLc/U/7xaw9qFFQ3RcilTnptk4R+OdBB5/1XH+8e2CKI&#13;&#10;w9el8YqAa8D0JHXua5kxU73svkp9XIJ+pXn2a7XNqPgMa06AXO21Dt3KEedGp/h6Vm98Ua/GiviW&#13;&#10;81GTrCj6p+bg8/T+ntffRiSMSAZHQd5S3AWd+bVzRJBj7T0CrXI/pbm/9ePx7J37lNOpVAoesAv/&#13;&#10;AEH+39ogpPDpzrlY+7eGx8uvV670kC5I/Fhfmx/w97MTBNR49aBqeu4XaGWOYHmJ1Zfxaxv9fdUw&#13;&#10;2oeXWpI/FjZD5g9DdDIK3GBh6hLBa1rjlfYmVvFt/wAuoklRrTcSOBVv8vSI27Wfb1U+OlJXxTSB&#13;&#10;QT9FLEcDji309ltq+mTw2PQs3y2E1ql7EPiGfy69uzHeanmsLkrqW35FvSOf8fer6IMhx9nW+Wb4&#13;&#10;RzLqPnQ9FY3niiNFaqDUjmOWwI4P5PsFX8Rw4/PrI7lTcdQNq5w2R0HnjA+v+N/ZWT0N9dSB5dCF&#13;&#10;szIES/ZyMdQAMf5BFv8AD2aWMhPYegRzXZEoblRx6VG7MOs1KtbEt/SNfH45JNva69t9UWseXQc5&#13;&#10;c3QwXJtpD54+fQU02JEkrTsthCTpvbkgfqt7JEhUkn0/n1JNxuRjiEa17h1xr6iWlQxxKTK4tpTj&#13;&#10;0k3HPv0rui0Hn1axhW4IeQ1C5r1gpqGWezElSw+g5a5/r7qkbONR6euLyK3Olcnp2jxkEXMg1m4B&#13;&#10;J9Vv6kDj2o8NBSoJ/Loskv5XHZjqV5qWjFxpUodQ+g+h/wBv7uWRBUYp0nEV1d1U5r1MfOx1MH7S&#13;&#10;fUaSxNlBt/rfX3v6gMvaOkq7M9vNWU4+Wf256iYzbm7Nz1y0WFw2UyRkP/KBRzyqVBPDSKtvx9L+&#13;&#10;9Q2l/dy+DBGz/MDH7eld/v3LvL1mbvdrmGDTX+0dQf8AeSa9G22N8Ne291Q071FDT7co30Xlri5q&#13;&#10;lDH9X2y86iP6n6kexpYci7vdqDInhqfM+XWOHNX3mvbzYZmWCVr6Va4jACH5aj/kHRuuvP5fe0sQ&#13;&#10;Pud65irzc5vNMuv7KghCm5Ci4OnjksRf2Mdr9u7C3Gq+k8U8TSoA/b/h6x050++DzJuZ8Lla3W0X&#13;&#10;4VoA7kH8sflWn29GRTK/Fro6lWmrcts7G5KMFVxtG9Nlc9VGGMsqCioPNMAQOHlCp9LuOPZ89zy1&#13;&#10;sQ8MNFGQOCkNIfyFSPtIp8+oTbbPfr3VnM9pb3k8JoTK4aKBKniZJNC/kupjTCnorHaH8yPDbflq&#13;&#10;sZ1b1lV1UkTNFT7g3ZVU2Kxr3jFqiHEYsy1DWfgo8kasBw49hDdfciC3ZotutWkI/HKdK/kq5P7R&#13;&#10;UeY6yC5A+5NuO9JHuPPu+pErCpt7RXllGfhM0gWIGnBlVyPNT0QTsb5k/Ibslqmmr+wq7b2MqhKk&#13;&#10;mH2XANs0L00q+NqWapp2euljIH6J6pwPqLfT2Adz535i3IlHuDEh/DEBGB+eWI+RYjrLzkv7s3sx&#13;&#10;yUEntdmS9uEoRNen6lwwNQ6oyiFG+aRKf8PRX5vNU1UtbK81XXVDFp6yeSeprZj/AKqarnZpG445&#13;&#10;f/W9hFvEaTxGYux4lsk/aTU/sp1PUZS3txbRKsUK/CiqFjA9FjWij9n29T6fH1spuJWguB/aOsgf&#13;&#10;nSB+foOfbkcE5ycfZw/n0jnvbSM1IBJ+X/F9P9FRssiLLUSychfWdS3tzdT/AMV9rooivxGtOie7&#13;&#10;u1kT9NQB5UHT7U5BcdEGjEcukrqVUsLnkH0W/wB59qGkES6h0T21k19Jpbt6b5d3TyjSKZI+PqGu&#13;&#10;Sv04HHtj94MwoBgdGCcsxI1WfUfSnn+3prbOQzH98yG/+rDaf+SR7bN1EfiHS390TRD9LFPTrE9T&#13;&#10;jJ9St4bMATrGm5H455961278RTq6wX8XCp/Pp12/FjaXL0dZFpH7oR/G9lCSsENwtv639u2ywrOH&#13;&#10;BFfl/q8ukG9Sbhc7ZLay8AO2ozjpQ9oYkpT0WUjU6Y3aKVrgFUlA0XCj8t/tv9j7V7xBRBIOA8+i&#13;&#10;H293ESTS7c5ycgfMcR0Ecch8f1JbTew/pex9kYIPDqTnSjEEYH+HqG9yb/QgWB/wtxce/AUr8+ng&#13;&#10;e3SDjpwxde+Nr6WvS6GmkUnSba0ayyAgc8i49+ikaGVSp4dJNwskv7SS1YV1qaV9fL/P0L2+sf8A&#13;&#10;xHB0uaprSGBUkYqb6qaaxJB/wP19nm5ReLbLOmaf4D59Rlyfe/Q7vLtM/aHNB/ph/n6BxUvfm1v9&#13;&#10;v7IFXz4dSiWC4brnFI6PY6ufwDe5H0uPflJJoeqsinqYGDWLXuLEiwtqtf250mNK46xswV1+v0tc&#13;&#10;n/H6n/H37p1cxkDrKJSW0qQVKgn6cE/6/vdST00yKBrPE9dMjsT6uLcW4F/8QP8AinvXn1sFR5dY&#13;&#10;ECm5a1hb1DnSfz7908XIAxx6jy6VtY+knj682HJ90cdtfTpxNTCpFOuBZQR+L/S5vyB7bFOFOrUP&#13;&#10;EdYHdtQHFySTf6Wta3u4FCD69PpGGj1sehF6myX8O3pRKzFYshDJRsA3juzetCAfySLC3s12Wbwd&#13;&#10;wGrCtj5fLoEe5dgb/lGVoxVoSrg08q0P+r5dLrdtIcfuHKQquhHnNRFxYBKhfJZf8Lk+zG+j8K6d&#13;&#10;fnUfn0DeW7gXuy28takLpP2rj/BTpMtNpTWw54H/ABF/+J9pMnoQrDVtIz10lnW4PJtzcfj/AA96&#13;&#10;8+tSkrUDrmSrBv8AD8gfn377OqEEUDnj1mUjQpb+lhf82926b6xFtQBubf4/6/8AT3o9XQgGnXF2&#13;&#10;9KgjlgLfm1wPz715dXArLT064sCqsDyGFyVP154J9++zq4+Kv8usFxq+n1H0bkG3PveKdO9dtq4I&#13;&#10;VQAvIP8AZY88e9EA8evClNLeefT+fS82b2Jl9qs1HIiZXCVCiKqw9X+5C0bmzvBrvpP+H0/w/Psz&#13;&#10;sdymsjpPfEeKk16BvNXJW38wAXSN9Pdx5SZMMCMANSlRSmTnpZ5TYmC3dRSZ3rmZWqNDyZDaszBa&#13;&#10;mmIGp2o1P4v9B9D+D7WTbfb36fVbUc8Slc+pp/k6DFhzbvPLN0Nn54U+GaCO8X4HHAB/Wg45qOPQ&#13;&#10;H1UM1LLJSzwywSwyGOWGZXSSJx9VljPIP+v9fZEysj6HFCPL0+3qV7eaK4hW4gYMjCqsKFWHyIwe&#13;&#10;sYKBSdQBtYKFJuR/ifesk06c72OesDXAZdOn6Ec3uf6+6FiD092k1HXKK9hdiPqQDci4/wAfe1rS&#13;&#10;p6o+PLrKXu1gwLk8f0/wPuxpWnVdBpU9cJWLgtqLEcEX9N7f096JIGOvR6Rg9cfNwALlWB+v6r2u&#13;&#10;ef8AYe9VyB69W0dcWdwyAEAgXBtza359+r3U6sFXT1wsb31Nf83+nP1491BNTU9WoKY65s4tY2te&#13;&#10;4Fr8/wBb+9sQRQcevIp1ZPXA2HqH1tzb/e/fi1M9epRqHh1wuAAb6iT/AF5PFrD3XWx+XTjkcB1y&#13;&#10;N+SoIv6v6cf0v71qbj1oAsQT59eueCSB+f8AC3+B/r72XBP2dbZKcOuJbgLYXb/YED63P1v7qHK1&#13;&#10;x04oxWuOsbsV0fg2JPq+tjwP9b35m1DOD1cAGoHXrqwAK2bTfg8f091JHnx63pKfB58evLKD+T9R&#13;&#10;q/PP+sPp/h78HFDnqpiKmoHHrtmKlQ2mz3FgPS1uVFx9OPemOn59eUK4qOuUUhCIPowvYci7E/1/&#13;&#10;2PuySefWniq5YYr1zuCCSpVg355uw92rWrU6oqhW0k48uvXFvqv6rtqBbj8gD/X91YZ4U62CFHXJ&#13;&#10;QtiWuL8i36bhudS/09uqcUOOmn1OezrkXAN9I5tZRYC4HJvb8+7moFR03pPr1xDsNIBNgPx+b/1/&#13;&#10;r7bLNUVx05RM1z1z1NY31f2SzBeNF7Ej3YsB01oHkOskRsV1Asim4sEW/F/Xf6/X3sVPVZEqKJx6&#13;&#10;y3QNJf0hvWGHJvazKf8AD+nvfTZV2VTxIx1zDNcFmbxjVYqbgi/1YD/X9+69207ePXRkBSyg3WxU&#13;&#10;pcWubqxb83+lveuvBDqyRQ+vWTWNSuWe6KEZWvqvJ/Z/w/2Pv3TWlgrKoHHHXMyOpte0dwQLFlW5&#13;&#10;A9KuPxe9/fq9aEaU+Y68jEC7CzIAgLKDcAWt/geLe/decKeArqNevKG/zbj120gEWDKSALMfyP6X&#13;&#10;9+604AGpRgdc2ILWk9OnxooKgAD6kCwueRa/09+60KsKg/FnrsHTa7WCsLEKRYFRp4t9T+OPe69U&#13;&#10;Ck1Hn12zAkuSh9VtTDSUsLfWMg2a3v3z61popjAz9tf9X2dZHcqmkIVbUpZixBiAT0xqTfVe/wDt&#13;&#10;vfjjrSrqfWx4CnWLUrfW2nlhdtPiBOvyKh/P49+8+rlDTSOP+HrjqTWGU+lVVzp5VgzBbOB/tv8A&#13;&#10;be9dWAZlK/6h1kudI5VC5vIp0agY+Rq1f7wLe98OqUFSpyRw65kI5LqoLNbjg6QLkKl/oLe/dNkl&#13;&#10;TRvLA+fXTMyRx6W4BFy+ocagdLj8/wBPfuvLpJYUweHXFm9JKEaTqcMFYL+mzIC1z9fxyPfurKiq&#13;&#10;eNDw65qbKoBXTIoYSKSGsAPRYEH6j+nvwPVWBc6WzTy6yo5IIeUcXIAtw3AUtb6fW4vc+9hqGvVJ&#13;&#10;F0/ApyAP2ddEEkxp/nCSWZrh5FA1KyNzp549XvXXgFrVqU9AeHWUSlCv6VKKymNGuOVKHyPwBb88&#13;&#10;c+3AxVcdUaMNWpNSf2Drya3u5jLEso1XUD1LoaQKCL8f7f3sVbJFadVbw0pHWhyft65gH6owYaAQ&#13;&#10;AHYopI1Moa/IA+l/x+PdqE5r1UMNPDHDFMny68pN1SUDQQArXuHJIUH+oJHJtb3XWa0I62VUAupq&#13;&#10;esZYkRhQhNyTcqVDgX1WAFzcA/n3Z60x1tNVTU0P2dcxFwtlZY2OqMuG13RDrs1zY/ix4tzbn3Va&#13;&#10;g58+tM/5kDNM/wDFdS45WiIQGREDR3ZSpBXgrHI5BHAHDAj8j250neFXC1AP+Sn/ABfWYSC3pDRq&#13;&#10;I3di2lnCeQeVQ9rfqWw4+nI97Zi3TBTyPmQPzpT/AGf9nq1P+T5uGtxvyt7B2jRUr103bXwy+Y/X&#13;&#10;8tMYTNO60XSOR7GxsNGACqzvWYCkQMwYEErpOs+ybf7ySytEuYVJlEtuEpxBW4jNRxyyginz6W7f&#13;&#10;yxt/NUrbfuzpHZxQ3kkuv4Grt95CA5qraVaYONLI3Z8VKg1RYeWaLH44zq0bigp1nMviZ0qPtlLr&#13;&#10;YJYsHDK9gPV+Bb2co7qoBGfnxrQVH5Hpm9jjeaQIQwLkrpqKqSdJyeGmlOOPM16cQZTdFXUdTPKd&#13;&#10;Qs147yRDUfqLOfV9WsPdwzkUHSYhAKnGMf4Kn7T6ZGesMrFv7QAUksS5EZvIA4kIFiVHqKAsLfQe&#13;&#10;6moap6ciAAqOLAf8WPlnzyPProyIVZZIyGJaR7sWVFvb16dNmPABsR9Rb3vUCKHz6uY3Uh0Py+0/&#13;&#10;LrkJy5SxUgkqEjC6QDEGe6j8kMo44Nrj+grqJp8uqeCIwwzU5PHz8qH5164I6qzSq+tmYqoMi3aN&#13;&#10;UA1gEtb1H6D68ge/cB1p01AClf8AIeuhNEj3Rgg4JEaNr1Ea4eAV1cmw5sASSPx78poa1p1tY5HU&#13;&#10;qy1OOJ8vPqRePQixER6LM6sNSB5l9JSRmAt9QvGoW5/p7uArYB6ao5ar5JpQ+ePMjyr1Bq7xRyFD&#13;&#10;cyBfKzANbTwVj1jUpJ9Xp/2Nx7aYgAmvSqApI6Fxhcela+v5V+Q8s56xCRWYSOY2lXSLhlQlk9S6&#13;&#10;0RVBuDpJ+oP9fdA1RqPHh04VYDwxUAn7R+3pX7Srv4W+69wiMN/drrzd+SeOWNPG/wB1izgopbrc&#13;&#10;grJWI1rX1AezCycw+NdeUUUrftUqP5t0GuY7T69du2XVX6/cbOEaTmiyicinzWEj7CeiMljGirrD&#13;&#10;ubKzMdJLOupr2BuPyT/X3GlKDT/q4dZgiMSOSuFqaChOPLP+TrAZGdm9Gkqo5ACh72F2A/FuLe9D&#13;&#10;P5dPrGEAp1GaQcqzgEEFXXhuRctyCbD6Ani3vxppNen1Wncop8unaCtp6uKDGZRiiRssdBknVpJM&#13;&#10;cJD6knUXMkDH9S/Vb3X8guLKkiiGX7AacP8AY/wdFk1pPbzPfbfxYAyRcBLT+HyV6ftpk4HTdV00&#13;&#10;1DMYJorG3kp2DCSKqj5CVNM9wGiawsw/HB5FvbMsZiOhvLgRwI9f83S62uIruHxoTX+IZqh/hYHI&#13;&#10;I/1Y6iNyjMTdDzqsLAhfqHt9P9f/AFvbOPLI6UglccK/6v8Aiuu0MiFtH7aqL6VlZSNI0qRYA/Ur&#13;&#10;xf8AAv7c7+NOvMqP2ydx9SAfMev+rjSnWVdLWFlkEjDSr20sCbGIgf4n8jm/vXa6kHPy9f29V7lb&#13;&#10;UCVOK0rwHE5qa4xT7OrD+ttzZ75QdX4jrvFSyJ8rPjvjmz3Re5jlkgy3afUeEhmyWf6heKdC1fns&#13;&#10;Ov8Alu2kkkLVECz0ABYwKR/ZX91zDtwttenctvUPA9aNLCnxRfNoxUxipLcD5nrEDnDlrZvZbnS4&#13;&#10;5ovIdXI3OMngb1bGP9HbN0nASDcgK/oWt61Ib0poEchjmofLntLviLszZmZ29BQRT7gylFX5bcPW&#13;&#10;ckVI23tyZKXHqK3f/WWPrG8FNm0SICbEsgjqV8jxGOUqPZtY8ypvFhJa6NU7KWkgp2uaAeNAD2iQ&#13;&#10;D4oQO7SSMnoP8ye0MvIvNNpvMs5Wxtnjjt9zDOLm2h8QlNv3SRP1JLEs/Zdgl4DpVw0dT0SDM7fn&#13;&#10;wkizB4Z8XWQyvS1VPHJR08qRIsb0600v7kNTFIFElPIqvEwZStvU0d3No1s1ahoyKhhgYHw04hvV&#13;&#10;TQjrLHad6i3aPwirJcxFQyMQ7LqJo2qpDxuuY5VJWVSCCOA//9Wix/yPwCR/rj/X95xMKjrj5CQr&#13;&#10;56fdv5DwzGkkPocgoSfo39Ofaq2m0HQ3A9FW92Pjp9QnxL0tauBaunkhP1Zbof6E/wCP+v7MXQOm&#13;&#10;n9nQTt5mtpxIPI9B1NGYZHifhkYqb8fT/X9k7KVYq3EdDiKQSxrKvBh1EY3JP++4916c643H9eff&#13;&#10;sdW0NStOvXsOf6+/Ejy60qljTrgWv/re616VJGFGc9cSf8bEWI/2B91YYr6dXoOHkehv2fk2noKe&#13;&#10;UMDLTFVNj9GQgc/mxHsQ2kxaJWByOol5l28QXskZHa3+Xpb5uYVCU+RQC7oUmC/UsoAINv639rrh&#13;&#10;/EAkAyePQW22Lwme0byNR0XTe+MWlr0yUS2iq/8APKB6Q/8Aj/r/AE9hrcY/DcTLkHqbeUb8XNkb&#13;&#10;B274/hr5joMaiJqaUTRAmKVr8C4U/m9/x7J5I9Dhl4N/LqQIJFmi8J/iXpyhkDAH6XFzz9CPx7Ux&#13;&#10;SV7SekEyaD1wk+pFrDn/AB+hHulAWKnh1aIk46xUdXJj6uCshuDDIrNYkXXXZh/tvbcUrRHWvlnq&#13;&#10;9xaR31nJaSZDD9h6Mlj62HK0CSAiSOphCyAc3DL/AI/kexbE6XEVfI4PUE31rLt96Y27WjOP29Ad&#13;&#10;uHGvisnUUpBCa2eIi+kox+nsOXcRhlIPDqWtlvk3Db0uAc0oR9nTVGVK2X/eLj8/4e/RldOPLoyY&#13;&#10;Zr10ZALLb1W/BNv9e596eYLgdbC+vWI3N7k8/wBD/vRHtMWJbUergAde/H+++n597U+R6cRgvHoV&#13;&#10;9o1PnxqxMQzQM0Rt/h9OB/gfZ7YS64tJ6jTma3MO4NJSgfPSRzgfG54zqGCyESEC/IPDW/217e0N&#13;&#10;yvg3BJxU9CfZyu4bJ4HEr0s6gJX42OdDr/bBNgLc/wBR/t/a+QiWKq9BO2Jsr4wyYqegE3LiVZqq&#13;&#10;ldVtNdl44v8AW49hi8hBLIR8XU0cv7lpEVwp+Dj0Xypp3p5pqeQepHZTxbgG359hZoXVyh8uput5&#13;&#10;1uIkmTIYD9vWWiqZKGpiqYydUZBsONQHFj7vEDG2qvVbuGO7t2t3zqHQ4YvIRZekWBnstRGAebgG&#13;&#10;3IAH5v7EUEomXRXqINwspdruDOBXQem3I4KlokaUD0wg3F+GA5vp49sy2yRd54DpbYbvNeMEYmrm&#13;&#10;gHQcZBYZG8raF/IHpGlbcAeyuXw2apx0PLFp418FQTTpgGVFPL44laVidKRxg3LfgDkkk/4D2jE+&#13;&#10;g0Ar9g6On28zRl3KqAKkk/6v83S623sPsTfE6Q7e2tmK5pDbWlHNDCq3sWaeYAf4fX/ePZnbbbu+&#13;&#10;4NotYGp65HHoH75zhyRynEZt53GGPTxGsM3+8qTno02x/gd2duVoJ9zVlNt6kbmWJL1VYgH4BNkv&#13;&#10;9De5HsXbf7dbtd0N4wjXzzVv2dQDzZ97rkfYw0WwwteP5FuxK/4T0dfYHwX6r2hFHV7gD5yaBVkq&#13;&#10;KjKTn7fUpuzGAWjAAuf6W9jzbfb/AGewXxbga/mx9PUdYu84/et9wOZ5Da7QRahvhSJaMQf6VSx9&#13;&#10;PXoT8z218XemcTUNTZbB11RREQ/w/ZVDFuCs8ojLxxgYcPHcWs95fR/at7M5N75a2aPUHSi4pEPF&#13;&#10;b9if58efQD2n2599vc3cFWW2njEgLeJeyG3SleP6xDEelE7vInonu+/5k9cwqKXrPrqixtP5CsGT&#13;&#10;3jXtPVPHaxK4HCMApJ5DNXG39qP8ewPuPug7Fk2y2pQ4aVq/n4a/5WPzHWS/KH3ILUeHPzzvTzvS&#13;&#10;rRWaBVBwafUTcafiAgyPhetOiQ9hfJLu3sryRbq7DzkuNqECyYbDSrt3DmMKAFNBhxHcMAA4ZyG/&#13;&#10;tA8+wJuPNO/7pVbm7k0nii/pr9lFpX/UD1lPyb7I+1fJIWTYNmt/HQkieUG4mqfPXNq0keVB2/hP&#13;&#10;SH25lNCxU8do0RWjMcR0j1/qIVf9Vf1G/J+vtDZzkEKMfZ/q/wBR6FG/7eWrNIdVacTU44fs4DyA&#13;&#10;6fsxt2oyEPkWLQr/ANprG1xe5A/1/r7U3NqZlpStfX/D0T7ZvsNhNp1Vp0HRwEdLK6VJZmUhefSp&#13;&#10;4/AH/FOfZZ9HobvOR0Nl3prmMNAOPUm9HTLoXQpH0CqBex/1P9f9f3f9JB69MqLuY6jWh6hiukV7&#13;&#10;RIQBddTmwNz+APbfjAHs6VGzi0gyN1GknmL6nlN+CUThR/wX6e2SS5yadKkjjC0Qft6cYKhZo/G5&#13;&#10;BZQQ1x6iPobj/D2oWTUmhuPn0XTwPDL4qcPl0nK6KSGXxqDYi66NTXW/Fv8Ab+0UoZDTz6PrV4pY&#13;&#10;9dRjj16DG1k9iIiAeB5Dp/xufz7qltI/GvVZb+CKtSPyPTomAjQh6iQmwF0/Tc35HtStoFyzdIW3&#13;&#10;d3qsAIPXOasxuOj0IQrrxphUFtXH1K/4/m/u7SQRfDSvVIrTcNwesgop9T5dClJXpu3ZroFvI1Gy&#13;&#10;k/WTzwC6kg3/ACBe/s3MgvrHSvGmfy/4rqO0s35Z5qDMaLqr9obj/hp0XunbS2lzpZSUZSSCpB0s&#13;&#10;rW/oR7DClhRD1NtwpceKgw2cH1HThKYhEWWzEpYkfUAAcj/efbtRwHHpAglL04Z6ixlG1avT9VB/&#13;&#10;wt9SfdQKr3efHpTLG0ZqM9DZsasTNYOqw1QwJp43gs7AsaeZbo3JH0+l/Z9tz/U2xt28gRTqJ+b7&#13;&#10;Rtp3eLdoRQPQ/YwNT+2nQS5CllxtbU0MoIkp5nivY+rSx0k/7D8eyOYPHK0dKFT1JFncRX1olzGa&#13;&#10;hlB6jpr1agvNrfW30/PPuikk14dKCVUUPUpHtxIACTYfQn6Wube7inn0nK1WqY65SC6fp54/AP5/&#13;&#10;HvZp5dejbS3yPXcY0oWAvwpP9R/h78oPEdVY6u09RxIxcsmr9Viv1/w96rXp7wwAKnrkY5GBFgBc&#13;&#10;n6D6n3riKDj1UBVyxr1wVA3ocMCDb8fUfS3vdPI9OMaDUvn1EkFyQVtp+h4vf/H20e00HTiE0Hz6&#13;&#10;w6dTA6gTptzcc+/FjThw6e1sIyvAdTcZUy43I0OQBAejrKedTx+mOUFv94v9fbkMpSVX/hYH+fTN&#13;&#10;/BFfWEtnSqyxsPzIx0ZTsaNZpMLmIADFkKCMM3JHoAkjBP5uGJt/xT2Ld3PiGO5Xg4z/AIf8vUCc&#13;&#10;iu0MV1tM3xQSH+Zp/hHQZ6vVawYfUCwF+L+ygcK9D+g06h1mRVPF7cX+n+9e7U6YeU1qvXvzpUEX&#13;&#10;J5/BINvp/vfv3WivbxyeuzY2AY3v9Lm1v6+/V6soKDPn1wPAsTzc/n/eveutqoZtR64FwAwF7i36&#13;&#10;vof6ge/eXVhGdWoHrg5LcX0gXJF/1W/Hv3Tiig6xB1swPLX/AFMeQL2Nr+99X0nj13qvKCDdQQT+&#13;&#10;Re30N/euvFSFz14m4OoWHP045sWHI9760AVIK4/y9T8dlclhauDI4urnoayCQOtRA+hrEgaG/wBU&#13;&#10;pAsQfbsU0kDiSI6SPMfL/D0jv9tsd2tWsdxiWaJ+KsKivqPQ/MdDFHntp9mRR0O6Fg29uzQI6TcV&#13;&#10;PH46XISBdKx16/gsT+f9cH2dLc2e6r4d3SKbycYBPzHDqMJNo5j5DkN3y+Wvdurqe2Y98Q8/D/2O&#13;&#10;gu3PtDN7SrFp8tSlYZFLUtfEWloq2K9hLTzfT/YE39lN3Z3FnJplGKfEOB+fUhbBzLtPMlt9Rt8l&#13;&#10;XU0eI4kRqfCyn0+XSWk0D9F2/wBfg/0t+faNqenHo/SunOOuPNxd9P8AtuATzx70qkZr1YkUwOue&#13;&#10;pT629JAIsAb8+91QHV1XSa466PKA3/JH9CR781Qv29eFQ1KU69cEIv0YH/Yc/wCPvaKAo+XW1BqS&#13;&#10;eFOumuSbnkE/T+g+nvRw1QerBRQU8+uH4+v54/r/AIDj3QdzZ6vTS1OPXgbji9h9Qx+o9uUVe6nV&#13;&#10;mJDUGOvCxuDf/Ff9fkfT6e28Ekjz69k4cfn14aQp+lxz9LlT/sfdTw+zj14BVNOuJY2INtJKgE8E&#13;&#10;n8g/097DZpwHW/DHHzPXRey3JFgRz/rn6ge64C6iRx6cCMcAdYWlHFvoV1AkcqP0lh79UVx1sRng&#13;&#10;c9YmZmBYnVa1mAF7flbD8+22c1ZvPp5ECkJ10XWy8/UkLctb/gx91c1oetquqo4U67V2QWupU21M&#13;&#10;eCLGw5P1t9fegxGOqaQx1cKeXWQSBRpazAf04F2PAAY+3lcKmk9V0amLrgnrKGC6Q1lHHGoXvxce&#13;&#10;6h6ChHE9U7j1yRtVwE0i5IN2sxN+be3CfIY6bZdAr8Xy9OuQFrkm6kDk/g/0592UChJ8uqNnA49c&#13;&#10;mZefyNItbn/Ej/b+/FgQKdeVCBU8evG1yFJBUHiwIsRxz7vqJNFOfTrQqKlxUHrwIZQq3DG31J+g&#13;&#10;+vP+PvTHWNI68aoTqoeuRZrLHYhQw4NiP6Ef63vbYUD06qBRq+vXRbX+sAlbEWvew4tb6e/LVxnr&#13;&#10;wGhyV65s5A+npOkWa1wNV78e7AmvDqtBq1dcy1kYBlJDMvpubqRewP0/3j34kDJ6ppJfHlnrxZCF&#13;&#10;QBlUA2N7BmJ4uf6e/Y61oIq5z/k6562vIRqdW0hvotyBYEg8Hn3ug6qQtB5dZfJe7+osALg/gA2V&#13;&#10;FA4AsOSPfuqGP8PkeuMetjqYkFgdKFQxjup9ZT8C/wCT791t6BaAYHp59ZSVCXMqmVPIrFhrIA+r&#13;&#10;KG/NuQLj/X9+6bXUW4dp65qQyjUGe7EgqdABRbtfggX+v19660wZK0xTrsMoEgUXZfRp1XF7nkgc&#13;&#10;iwsb+/dVIY01fl8z1yDJfyEjQCpUqxaN0RbEDULfQ3Pv3XiGppHH/P15yyr6Fv5Tp/XqOkc3W44/&#13;&#10;2F/fuqxgVo2COsR0KSpRiBZlLKFBAK8Ekj6kWAHvfz6dozZU0P8Aqz1xvCLLKHcpyIvqFZhrIJT6&#13;&#10;2BHN/euvUk/DgHrn6mRbDSGBFiXIVQdIF/rcj6e99UOhGrUk/Z1yJbXoCnU5EhCuo16P0CL9RsfT&#13;&#10;fn3rrx0hCxPaMfZ1zLaZWLHkg3jRQWDafqWB/wBb6D3vqoUaBpxQ8T59eUhBrUHWLSSqNZeNgf0q&#13;&#10;nH1NvofeuvHVwbgOHz/z9ZGYm4JZmvdSQpYAjUQLaiBzb3vpr4a4oTx658jU50aWVQWGkKug2uOP&#13;&#10;qQfrb/W9+6qMAKK1JPn1lVToDx6ihIBRmcWAYkOG4Nv9fn3sZNetcCUPH7B1jLp+4qKZgt2GjWfW&#13;&#10;bhhqf/X/AD/tvfgaYPDqxVu1mOkkefD+XXZlZV0j1INCkBmBTkRku3+PP6b/ANfe9XkMdUMa6u7J&#13;&#10;9TT+XWRZY7FCToF3jdgdan/NBwzEcfXgj3cOoFKdUMbgVQ+dD+fy65B0d1Cot2QjVGGawVSR6WIG&#13;&#10;o/Uce/cWp1rSYxVwaV+XDrlpLaAWmMYAZl1am9Gkka04AFh/hb/Hn3vurQ9e8QmpwG9Twp5Y/wAH&#13;&#10;WYjVEWKkv5Bp0qwKlbFvUw/Avww/1vdiCcjj0zUByBwpn1Pp1js1ieb6dZBFiWJD/wDINv8AePew&#13;&#10;COPVwV8hSnDP+r8+ubzyCRSQjvwAwDx6FawCv+OVuOQbDn3QuRUU6qsUTKakjjXz4ZFD+fVnH8mn&#13;&#10;ddJtn+aB8REyNJ99Qbt3luHrCWlmUBJIe0uvstsd3lHqRo1WuYsjKdSmxH19lW/zpBtNxcSmhijM&#13;&#10;i5r3pQoR8gw+3pXtmxXnMF5Bs1owjN1PDHLkitu7hJ1qM1MRYA5oc06rZzEiRbh3IlNEYIabcu4a&#13;&#10;VKUCFfDAM3UQCGFURFBRAFXTGosLBRxYwguBcxLcAnv7v96yfyrw/l01d7YduI22UhjABGTUkkxA&#13;&#10;KCWJJNSM1JLHJqc9Q/KgupFwrro0k2ACEO5BvYi/HHBv7f1Chr5U6SFHwQaVGf21oP8AL6464uyy&#13;&#10;NqDFiy6gbhAgDa/KfwW9RKra3A/2GzTiOtorIoFPl/sD0r5nrij8qoRA6IQyg/uiKWUG5C2IsQSO&#13;&#10;ebm/A91BrUEdbZEprLEgnHkCR6Vx6D/B1xj0uuhJP91SuLJrkRwoGq7W4+pB/pa3497BA6s4YHUQ&#13;&#10;K1C+lRSvl6Yp8/tPXLUthpeRhoQRILR6We91NiOG+l/+KG+6jz60VkAwtK1zX8sfZ5/b1kIjVzHe&#13;&#10;NmA0hmCaFjHoDlAgJsf0DT/XmwHv3z6pRmTSla1BpXOPIf5fs6wFtTaI5GChg6mxKgSOSqA8/q5K&#13;&#10;n62HvQNSR07hlLUySf5D/P1xcP5CzB7ctZ9IMSAMC5taxf62P+sfdSKipOB1ZCmjtIP2edfPPp1w&#13;&#10;ijbSwKK41DReRA0jLyUkc2B/r9Dz7qg8j5kfs6clckgoaYofMV+zpwzdWcd1H2rW8ioroto7RpJd&#13;&#10;bB5o81nPvs1ANPBtBSxMRp5HPty6lMGx3svm3hxD56mJYfsUdJNktkvvcvl60/BE17esKfD4MHhw&#13;&#10;N6iskrAH8uidyO5YPpKodIBsoaw5v/W4+n+w+nsADgB6dZRRqoGmtWHH0xjH5U/Op8+okqj9V/Xy&#13;&#10;Cv8AuxiDqtpABsf9b3sY6Uxlq6SMdYCFB5sRpOvSxAtzx+bkEcg8e2NbHB6eBqK048Osa3P6ncEA&#13;&#10;6TqVy1xqF1F/6e6jgertRe0CuOnClyEckDY/IeuhEpMEsa6qrGuR65aJ73MbAnyQ/Rh/RrH29HKp&#13;&#10;XwZfg4V/hPy/zHHSGeykWVb2x/tjgqfgk+T+hp8L+XnjrDWUslHII5HhnppkMlJWwACmq4w3qaEy&#13;&#10;XP8AaAdW5Q8Ecj36SIxNRu4eRHn8+nLa5ivIiyBldCVZGpVSPIn09GGCKHqCNZaRdQ9OnQDcjSbr&#13;&#10;a3+NhyRx/sPbOPLpUSuhSRWv+r/VXrkTcJZlZWa7GxDLqew0j8rx/T8H3rqwGpSx40P7Onvbm5ty&#13;&#10;bL3DhN37RzWT29uzbGZoczt/P4mrlocvhc1i51rKDI46pgs8cqyKjIQfoCD6SQX7e4ntrhLi2YiR&#13;&#10;GDKfmuaZxQ/sPn0XbptO3b7tc+zbvCtxa3MLxyo41K8bjSwb8jhh3K1CtCAQdbvqnwvbO1MZ80uq&#13;&#10;qGPblTlNx4jafyQ2dgqKDH0nWvdtbjxW0/YeJWilHh2/u51arpJo4Io6bJCek13aK4u3hoNxtk5t&#13;&#10;2rsq6rcoAV8CciqyBgfgk4hqYbGammNPtlJuXIu93P3dOfJDdxQQSXWwXc7h23LaQ5R7F1Kj/HNt&#13;&#10;H6ckbeI8ltolJp8QXYjNUvaNWMbXtRUO98xLS02UirL0mD7Ckoo2Ra6KaMSii3Eq3SKcXSrIVWGs&#13;&#10;m+obhN5k8F9IuXoGD9qTkYZtQqEn8hQ0elD0JNz2m49vbT661DzbVah2iKd9ztokIPhsrMpn2zzZ&#13;&#10;P7S2qSp0gEf/1qLT+f8AY/Xn3nGeuPC8RXqIzvE6yR8MrKw+v/Ee26gHV6dGCoj1STgR0JOIyS1t&#13;&#10;Kj3u66UcH/VXte/s4t5xIgNc9AHdLFrS5KUwc9Ne4qK1qxBxa0gFrXPFz/j7Zuou7WOl+y3VUNq/&#13;&#10;EcOkjcAAA34/4n2grXoSxx+bdcfeqDpR9nXtQ/qP9v791qgrWnXAsdX0Nh/xI/Pv1Ot9Ymu3+uf+&#13;&#10;J49+Pz690vdi5HxVNRSFgBIFdQSRe/Df8V9r9vlAZk+X+qnQR5usddulyOIrXoWTUmNDBJbwsNS6&#13;&#10;mNg39oi35t7OC1Bn8XUcrDrPip8Q6RW5MetZS1NNJYqyFo+AdLf2dJ/x+vtHdRB4inQp2K+NrcpO&#13;&#10;ppTB/Pj0BIiJaainVQys0dj9VZfp9fweD7DYUljH6dTCZqKt3BwIB+31/l03xh6aRqeQfo/S3PK/&#13;&#10;RWHtPQxsVPS6Qx3EYmj4H/D1JAJ5PPK3P1tc8j/W9uDUBqHSVTpanUORCrNwdNzyv9D9bj3ShQ9K&#13;&#10;1anb0JvX+Z0PLi55OCNdPr44P6gP9b/D2dbZcj+yboAc7bVqC7lCK+TY8+lJvvG/eUKV0Q1TU5Gs&#13;&#10;qB6o/wCjW/p7UbhCJYg6+XRHyluBtrw2cmFfh9vQNfRuP6G5/P8ArH2HgSAQOpQIHXh9P9cc/wCv&#13;&#10;+b+/da6796691wuSP0nn88+3VXzPTnhnj0tdl1ZhrZqc2CyjWq/1ZTbgH/X9mG3N4b+Gft6CXNdq&#13;&#10;XtUn81NOp2+KYXpqm19LGN2v9A/I5/1/bu4rUh6dJeT5xqkt2NK8Ou9n1xnhmx0hJdV8kf8AtShv&#13;&#10;ob/T6e/WMlQYm/Lr3NFmIJEvoxitD0m944xoSJ9BCq5BNjco39SPpb2i3CAqfE8+jzlbcUl/QP4u&#13;&#10;i7bxxQgqErY1OiYFXI+gf634/r7Cl/HoYSDiep05X3HxoWtHOU4fP/UOkOQR/j9D/T/Y/wCHtEGB&#13;&#10;FehgrAfEAPn0pNs5Gogqo6eFJJnLgwJGjO5cm2hVW5N/rx7fsZn1hY8knoPb/t8EluZZWEYFalqA&#13;&#10;U+ZPRqcF0/2L2HSQnE7br1hqY7NNVQNSReo6ST5Re1/Yzg2Pdd0QGGJqMKVIoPtz1jzuvuVyXyZd&#13;&#10;N+8L1HZGJCodRH8/8vQn7Q/l87jrpvLvLcDUiM//AAFxkd2Ck3VWnqLj6c/j/X9mtn7aXDtXcJD9&#13;&#10;g/1cegRzH98jZ7ZPD5Xsg5plpeH+8jPRtNpfErpTrimOUyNFjS9MkYqMxn62BaeOU/Ty1NcyQoxY&#13;&#10;C1iOeBz7GVlybsW0x+LIgGn8bkVH+9Y6x35h+8P7o88XH0FrLLSQ4gt0apA9FjBdsev59Nmd+Vvx&#13;&#10;n6zeTGYjLx7rytLGAuK2RiJswJahXMYpDlEWLHxSBg5YT1UYsCb/AEBYn5z5V2pzFHJ47LXtiWuR&#13;&#10;/TFEH7f29Gm0/d598ueEW/3G1O320h/t76URUXjr8LvuGXIAKQvUngOIKxvf+YxvfKiWm2BtLb2z&#13;&#10;6ZrmOvzJbdOZAW4YChhNNRpeyjQxLKfozC9wfuHudfS1TbYEgzgsfEen5aU+wHPzPU+8q/cs5X27&#13;&#10;Tcc37jc7i/nHABawk/KRhLMfPIXSfNFOeihbq7g7O7QqXO+d7bh3BSEh2x9RXyUWCQKzMI0weN8F&#13;&#10;KSt9Id0aQDjWR9QVd73u+8Tar2d3HpUAf7woC0/LrI7YvbXkT2+g8Plfa4LOTh4gjDzHAybiUvKD&#13;&#10;6hCqE17R0n5MmI6P7GEiPSLJFEixxhCNOopHYX/x5J/PtrxQIxGBQfLo1Xb2muTdTHUD5tk140qf&#13;&#10;L5dI+pxc4lLIhVJOSxF+T9bj2XyRPX16FMG4wGMIxyuOs0WHBAMzkn8gHi35PvawY7umZt2IOlM9&#13;&#10;TqZ4MbUK406Bp1EfkX5B9vIUhIPSS4WfcIShx6dDBRZiGtoP2VDFowObAKbfT2dxzq8PZn7eovu9&#13;&#10;sls72svr0Eu5FqZHklN0KOVdVGngfm459kt1rLEjy6kzYngQCPjqGPPpGRlr3ABb6n6f7f2XUFcc&#13;&#10;ehUwNPQdcxKVvf8AP0/H19+oPLqhStCMddxwT1Dftxkj8MAAB/Xk392CSSHSOvST28C9759PPp5o&#13;&#10;sW8cyyTOBY8qhIutvV9ef949qI4GDapOim63JJIjHCMgYPz6V1bTYiOjWaMQl1RShB1Of9Up/N/9&#13;&#10;h7XOkGjVxPQZtbjcmuTESwBPngdImozQKstNF+ljdmBTTb6D+vsue5AFF8uhZb7PVhJI3Hy6TdRX&#13;&#10;VVR+qVrEn6XVRz+SBz7QvO8h6PIbO2hoEXI9em5gXLH6n+tuPp/j/X3qg0fP/Z6Wq/hfD0LXVmRh&#13;&#10;V8jiZgAJdNVDe/NgY5V/xvwbezrZnFXt38z1GvuLZyskO5xcR2n/AA1P+SvQfbtxwxu4slBGpWKW&#13;&#10;Y1MKcfom9RUf8FP9PZbfReBcug4Vx0O+V776/Y4ZnNWUBT/tRxP29NClAFUn6j6cm1/x7SopOelr&#13;&#10;htRPp1lkhjWLV+WuTe39ODx/j7cIJFAetLJIXpx6UezcyMNnaV7kRVOmnqeW5Eh0o9vpwbe1djc/&#13;&#10;T3CEnDYPRFzTtT7ps8gIGpBqX8sn8z59KXsnFtBW0+YRLR1aCKUiw/eXlWa31uv59qt2hIlEy4D+&#13;&#10;fQf5F3ATWjbc/wAcZJH+l4f4eg2SST6g2A/2P1H4v7KDqXINeh4yL556lRubqz820jnng8XufdwT&#13;&#10;TPTLpRSF6lu7J6vqtgOP6n+vu4IBqR0mp5dcEb0MwN1YmwY2H+t/T34cD1tqaqHBHWP/ADYDBfWT&#13;&#10;e1iBY3H1/wB5906sM4Y46yxMSCzWW5vb6n+luPdgQOtOq4Az1hlYlrxi5HJax4tx+femqTjpyOlK&#13;&#10;N1xdb+tlBLA3UAC9v+J96oPPpzUvw1p+3pvKODq4QXNgtrLbn34nHr0pEiafD8x59cHDEG7EBh9T&#13;&#10;cD/Y/wBfbda1xTHV4zH20FaHozsIOe6kxWQ1+SpxE0MMt7MyrFJ9tLcj+vH+w59jBALjZI5Tkx0+&#13;&#10;3rH6Suz+5VxYsNEd0CR6VI1Cnljyp59B6qqAGN73tYixGn0839lXH5dDd3pgZHy65F9PFwzDkWA5&#13;&#10;H497r1VYq5PWPU49RFrX9PI5J5uPeunSqHHmPPrgh5LlrMNQt9f94Pv3VmFRQDrkijSxcMebgW+o&#13;&#10;P1t79XqrVPauPs64SM11KKQD+CfwfzYW96HVlApRvLrHGGYspsLc3uCSQfxf/iPduruQg18a+XXE&#13;&#10;lW1egX/r+CBx791vuHXXCCyqLX/ob8j+vvw62KtjrtLyAj8cFzY8WuOP8fwffj69eYaSKdcZFZQR&#13;&#10;qvqvpF+CD+f8PejwPWw1T6dcY1cnTc6V51KNV/zb34cB+XW2wMZr0JW2uyJqOh/u7umjXce15R42&#13;&#10;pKkBq3HoTbXj6h+Rp+oW/wDrezW23VxH9Le/qw1p81HyJ6Au+8jQ3N5+++XJfob9chk/s5D6SKKA&#13;&#10;19adZtxdexDHNubZVWdw7ekGuaCMhspiCeTFV06+oqn0LD/effp9spEbmw/Wj9K5Xzz546a2XnaQ&#13;&#10;3w5f5rj+gvRwc/2U1MVRvKufPoKQBfUwvbgqb/1t9Dz7Ja6Wzn/V/h6kU9wLDh8v8PXVhbUy2F+f&#13;&#10;7XA/xPu1OwGlevKW1VXj119Af9qvYj8AED8fS/v1ScAdW0FjVuP+TrocC5Nj/Qi3P5t78denP8ur&#13;&#10;4rpp1yuCpANyfr/xsn3taae7+fVQAGJPl1xJsPoAFA/437oTR6nh1sdwrw67JJHpu1xe3+F7j36r&#13;&#10;lqp/PrdEp3cP59Yw1i1wQ5IFr2uLfj3QOFbPHpwKSq0yKddlgpJsbWFwDe5PNyR+ffi9CW61T5Z6&#13;&#10;jyNrFwupQCeCQCQbiw/wH59tM1af4OnwumtT1jZha7qXQEnVqP45b0j3pxQ0HDq4R60HE9YQbsQr&#13;&#10;M4sNHBNkve3Pumo149OkDh5jrICsh9I4HLC5HqHFz7uCWGn16b0lDqby6434GrVoQ83A5sNQtf6+&#13;&#10;6GvA+XVwBSvrnrykgXHDBiDqvb/C9x/sPdxTQfXqrAlhq4fLrK0hYFVI13GokC5H+F/9b8e9lgRp&#13;&#10;Hl5+fTYQodZ/Z13Zmc+oEqfUSL8AEKv9f9fn3UamPW20pgefWfmJmDf5uxJY/RTb+yPr/rfj29nz&#13;&#10;6YIDfDx65pIqxqznXdrfT0lvwDf3tGI49VkQkkLj+XXIFSSRcc2sTYAEXv72p/H6daowABz136Pq&#13;&#10;o9PDEi/qJ4Oq3++/2HvSkatR60ant66uORruWa9gSGA/ABPvYbQxCmvXiKmpGOuydLkXuBa6cajf&#13;&#10;3dTqbu6qyjTWnXeogi4sLjTY8Wt9CTx78NQJpQdapQah+fr17UAR6ib30rx/X6E+9FgGGcdaADKf&#13;&#10;Udd8AWBJY2uDYG54JHu9VPCp6rpI/Z135PUOQSrMArCx9X05/wBta3ujNWlDw6qFGlvn1ISS1yBp&#13;&#10;Z7kKWBBKmw1Mfrf+nt3BFemmQEVJqOu2JBZTZWYEixHjtyGVh9fryPe+qgLxHAdcksFsyjWylmYF&#13;&#10;dX+N/wAc/wC8e/dVauqo4DHXGMhnDgrGjXSzNf8AULkkjkWv/wAR798ursSq6CKn/B1zbTYRxhXV&#13;&#10;gPWhKAEHR5NLGwuP9vf37h1QA01tj7c165rMi+osEuAyMQLMblXVgDY/Tj36nr1po3qNI1fypX09&#13;&#10;OuEbAkDUdNmBBt6XY8qi8AfXk/j3rrbAgVPHrmbjhA0p0hpGW5VGKlQCRcf2b3v78KdaAWmpsf4e&#13;&#10;vTB3jAUEHhSq8sSzelmUX5B+hFvejw69FQNU+fXEKpROWTg+RRqJ1aOOf7Rtcm39PexgZ6tqIc18&#13;&#10;8Drlq0qHJ1HSlkTVqOi/JCgAkkg2I+nHv3DqoBJ0Lx9fTrnIXhOpmDPGhVQfSQrWYILWtYXvz/S3&#13;&#10;vfHptAsy6UXHn/n66VhwLPcwtYayI7Ak2vc/7xz71nrZVgM4APoCespl/c0jQCDyurWoBAuDyLf7&#13;&#10;C5H597+XVBGdAZyTWnEU64CT1htZXxoGBS5QIfyb6Tyfr71Xq2kBa4Nf29ZIm9S2VXJBXTYKsovq&#13;&#10;Bbk6h+AP8Pe+HTbrXAahHy6yHXcgh1ZmsOQqagNJVhcHj6jj36p4DqnaUHBh54z1xLNqFvqOJNOl&#13;&#10;QNZuANJP+xuPr711bSAtDx8q/wCD7Ouy/wBI/IGR9QTh1Opzw1jcj/W+nF/e/l1oID3AZHH06yK+&#13;&#10;oqAAANagqVF2A0m6sABe/wBf9t791UR0Bz8+uPlePRJGyqyhJNJvclS0am/NiQLAD3upGeq+GjDS&#13;&#10;61riteHnXrPHI/iuAgDOLAiSzagQFvyDYgE3HuwcgU6pJHEJNBzQeR6yPIAVZj5GDAEkGwVvQX+g&#13;&#10;OkGwY8A/7H3sSUwem1RiCFXSD/q9f8nXPh251PIWAIfVaNVNlbk2OonlQOfqRe/u4IbPVaMlQQFA&#13;&#10;/wAPp/lr6efXI+kto0qsbXI0goixo3kKpJ6ri4B4/offgeP29UB1qFkJFR5euKcP4vP06Nh8Cd4Y&#13;&#10;3rj51/DLfOUkMGJ2v8menclWS6XbxQz7vp8Y3pi9Rs86gG5+pJFr+y7draC42+eC4bSjI5J9OxvL&#13;&#10;7aV6X7ZdbvaXKXGyp4t4rxeHHq06qTRsy6qjTVA3nmgFekz8zdoY7rv5ifLvYuHpFpMHsr5Q9/bU&#13;&#10;xlFESBT43b/bOXxdFEmsD0JFEoB/p9Pr7tt92t7YRXcahVkFQAOArgfl1WTar/ZhHs+5zGe6to4k&#13;&#10;kmbPiSCJCzMeJZmNTUcei2mYspVJQf0FWZIy0njVmAYfgL6bH+p/17K9RIIPTYj4Fk7sggHAJ86/&#13;&#10;Py9D1ydPSi6i0SKFEgKu5jeMXZXFi1+TyR/Tjk+7Gq0A6a1qxY+Z4A+X5eX+o9Z1Bk0KD6dbSMxd&#13;&#10;VLelj41k/wAFJ4vb8c292xwr02X0ks9aigAHD7afb+fnXrg0irGdI8j6eFuCsjkC8hsCbKP9h/S3&#13;&#10;uuoDgP5dWCOX7jQV/wBX7eHz6y3jDqZTqYuojQ/2g8dndGtcWP0JH4+nuzaaZ6ooND4fbxz5YI8v&#13;&#10;P7OsFkkjjUN4QGYiOQ6nVYiCfwQfxrseQQf6+/YbhXHVwTE5J7q+YwDX/V/xXXIDVodYWSF4yGU6&#13;&#10;7xlXKBWZh9eDe31B/oPfviIbh1omgIrVlbiOBqAevNIiNIGBGpU5Ur+2EYX8gJ+pPquSfre3upk8&#13;&#10;qdbVNShgeH8/s+zrEs6XbVKNVtYdSxDWAQAkmwuBcH+n1911Gor040Z09gH5jj/q8uoHadWaLp3b&#13;&#10;tD4hr3V2RlMmg8rF1g2vgExjxsrkhj5KtXBB/wBYe2d7k8PYo4z/AKNO7/8AONQP5FujD26thc+5&#13;&#10;97dau3b9rhi4cTd3HiKcf0YqfZ0Vh/oqhrGNgbFWJdHH0I/Nv8SPYM6yMWuosc6hT8xj+fUctr1A&#13;&#10;lbKX0XYa2Uc3N7sbfTn3Qlq+VOngKAUGP5dYyLyaQrLrGti9itgAdEhbnVcf1P191p+p1bKx18v9&#13;&#10;XDrGLsrMVF+bgpYgnlVB+lwDYH+nulO38+nT2MB6cfXrGblkYEqy2AJW2nVdlZiBY6R+Tz/T3WlO&#13;&#10;HTlAajiG/wBVOnKkyCIn21bD91QTuDNTR2VoZAABU0zk2SZbaiR6WHDD8+1EchA0S5B/Dw/MHy6L&#13;&#10;7izLH6i0bROgorcQR/BIPxIf2jFCPPHWY6SkMMkcq1NLUH/I6uL9EgH1hn1A6JkFtcZPAuwuDf3q&#13;&#10;SLw6NxVuFP8AVx9erWd6lzrhZfDmjHeh4rXzHqpzpYYPA56iuCNP6NZJu4/ssx16mBI+hFjz7Zb4&#13;&#10;j0qQihPXGw5sRyC0l19BjIJKMrf2gP8AXvx71Ty68e+mrgOHy6GXoftuPqLez1+XwUW7+s94YufY&#13;&#10;XcvXtZJLDQb96uz9RGM5iFdbCLJU6qK/C1liaWugglA9LAm+0bq223J8VFlt5l8KeJvhkhNCVA4a&#13;&#10;1prjPFWUUoeo490vb5fcHl9Le2uWsd526Vb7ab+MVlstwhVxFJwNYJgfp7tDiS3lkU9OnfXUUPS+&#13;&#10;+KbGYLdCb86q3th8Z2D012bTUtVR0u++ts1Kz4yscEIKbMY2SKXG56hW5pK+llT9HjZt7ntw2u5W&#13;&#10;JWMkEoE0Euf1Iyew18mFKOMFWFKCp6T+2XPh9w+X3utxs/3dvW2SyWO62DFSbO+iQa0pVvEtptYl&#13;&#10;tpalZreUEM5Fev/XooV9a3/qOPzz/sPecQIIr1x+khZW7esEv+92v/vXtpwdHStDVwepeDyBo6sx&#13;&#10;ScRStYj6gX/SfaiB9JFMA46S7zYi7tvEX4l4dCUwSogeCSzLIvoY2t6hwef9h7NK610P58D69AFS&#13;&#10;0E3iJxU9BvWwNRzyQt9VY2/xH4PHspdPDkKdD21uFuYFlXh/l8+onk/w5916UdcPfuvdcSbcn/fX&#13;&#10;96ZgvHq6LqNOuJa/FvbTPqFOnFjoanh1PxFW1FkaWcGwEgR+fqjnS3ty2fw5gw+z8uku6WyXVjJF&#13;&#10;xxUfb0OczmppTpJB0eRdI/tKPTz/AMQPYlPcuPLqIYoxBPQ+tD1CpplyePfgmopy1PMOLgodNz/Q&#13;&#10;290RhJEa8VwelE8JsrsFfgcah0DW6aM0eQWpVSBMfUAeCQeG/wB9/h7D94hhk1+vUp8v3n1Vl4Nc&#13;&#10;r0z1FOKymE6LaWEG9jywHJX/AG3tmRAylxx6MoZ2tZzE+Q3D7em1ZLrYDggX/DAkW0m/59spIypT&#13;&#10;y6XyR0bV69dEC1j9CQDf66be9qQw0npxHJOk9YaWqkoKyCriNmglUkXIuqmzKf8AYc+6RSeE4k9D&#13;&#10;/Lpy4tUv7SS2f8dafI9GKx9TDlsej3WSCqhKlQQdJKG7G5/FuPYpjcTxAjgRkdQbewSbbfFKUaNq&#13;&#10;/lXh0CWaoGxmRqKZxwJCYyATdSbi9vYduYTDMYx1LO13q39ilwPMZ+3prHPP4PtkKSc9GSoT9nXX&#13;&#10;qv8ATj/iPdtHV/DHr12GH0v7sMLnq64UV6n4qsSmyNK4a37gVjyPS/pPPu8MoEq08z0X7tb/AFO3&#13;&#10;yRjJAqOhO3HTmsxEzLYtHF5FsPoUGoEAn2c3qCSDPUd7DN9NuiL5MadBNhcg2PydJVa7oJU8oLEa&#13;&#10;oyfUTb+nPshtpXgnV64rTqRd1slvrKS3pkgkf6YcMfZ59D9msAuZxwNHE9S9XEphECGQsZVBQAID&#13;&#10;zf8AH19ia4t/qI6oK4xTqHtp3dtqvx9UwjEZ7tRpQA5rXoPqP44dl76ppaSnwUlDECRHVZAGFQVa&#13;&#10;4ZUPqt7Kl5X3PcQUEYA9T8uh5L73ck8ozJcS3XisRUrHk/ZU4+3oYtk/y/0tHUbyz9TUtx5KWhQU&#13;&#10;tOv+qQzSXY/4fT2c7d7bxKQ99IWHpwp/xfUdc0ffDuRqh5YskjHAO5Lt9tOA9ejU4fo/ozp3HR5P&#13;&#10;LQ7Y2/BSKGfK5+poaUatYj8hrMk6ggtYavoP6+xhFsGwbHEJpwkQUV1PpAp61Pl1j7uXuj7r+5d4&#13;&#10;1lYNdXrykgRW4kfyqRoiU8AeB6i1HzL6L2w74nakeQ3rVx6iDgscaTBxOs4iCvncosUJUm7JJAk0&#13;&#10;bLzrHHtNcc57BAfAsmaZuB0YT/eiAKfZqHz6VQfdn9198Qbjv3h7ZG3EXEmqcjTqxbwl3B8iJGjY&#13;&#10;Gnb0VHur5s9tV09TFseLb2y8IEVFqKehbcG5GAkOqdarIkUET2Okj7aZT+oFfoAjvfPG8rWPbtEE&#13;&#10;dONNcn5V7QfyP29ZC+1v3YfbuGJZuamuNzu610tJ9Pa19NMdbhwTmviRkcCD1XxuzsLeW+Z2qd37&#13;&#10;kz+56gi4fP5aryUMY8nkEcNBKwp40vYiNYyoP0AHuN77cr/cGZr2Vpi38bE/yrQD7OsyeXeTOWuV&#13;&#10;IRb8vWFtYpThbRLHXFNTSBTI7f0mYk8Sa9B9VLJKCjOxQCyIOEUAgiMRrZdPJ+g/2HsqkLOKVz6e&#13;&#10;Q+zoY24ij76AvWpJGSTTNan0zWnXCjpKqSQRrGxLsAjHhbt/xHv0cTsQo8+nLm6gjiaSQ8B0JlJh&#13;&#10;VpKUNM9tI1SFRb682v8A7H2cJbaItTHoA3O6Pc3FIxUZpX0/ydRFjp4pDUEgN+CTyRa1tR+ntsUD&#13;&#10;V6eLSyRiFagdRqzLw6SsaliOQB9ARxfV7rLOKY6UWm1S/G5p0xnI1Eh4bQP8Bzb2mWZmanRytjCn&#13;&#10;z6hMRq9VyTf6te3+NvbBrr789K1AC9mOlvs3KLFVGhnYCOUXiJPAcfgFv6+zLb5QHMbnHQR5p28z&#13;&#10;W/1cQ7l+L5dKnP44TOs0KF/IPFKFF1J+mq/+P+t7WXMVWGjNeg7st94SmKY0AyD0H8u1K+nnJmRl&#13;&#10;iY6lIFyFPAHsuaydW9OhrFzHaTwjwiCw4565jG0dGpklVQbfWQW/P4v+ffvBjTJHVGv7u6osJweo&#13;&#10;U2Xp4RItOgYj6WsBwfqSfdGnRRRBnpVHtc8x/wAYan8/8FemKpydbK3qfxIzWstxwfwTwf8Abe0z&#13;&#10;TyNwNOjmCxtoVoACf9XHrLQZBY5PA9mR29LSG+liL25/4r7tDNpNG8+m7yyMieNHQEenp1hysJT9&#13;&#10;1B6JLa7W4k+oIt/X6e6XEZU1A49ObdL4ihCcr0wE6SQ1+RbT+B+Sbj2j0N5Do4QhhjrHI9gAvFwL&#13;&#10;/wCF+Lc+/KBWjdOIgZs9Pe2MgcXnMfVX0oJkhmJtZo5f22t/SxIN/a6ycwTrJ889FPMNmm47VPB5&#13;&#10;laj7R5fy+zoRO18UFXG5iMDSSaSVgByjAPEQQL/4f4+zDfIsJOB61/w9Av213Iu8+0y8R3L+WCPy&#13;&#10;HQNqVNwOLf7Y3/ofZKGUCh6k50YGp8+synyKR9PoD+eLc2v7qXNcdNMpiYNwPXbIYxq5VhYq3I+n&#13;&#10;4B/4n3bUfIZ60GMh8M/Cf8vQ2gru/ZQVmU1kEVuCGZZ6ZTpY3HF19iAML2xGrLLjqJ2/5DXNhZB+&#13;&#10;nI35aW/zH06BMxFGIN+CQfzcg8j/AG/sOEFV0/M9SsHBGBk0/n04RsjKEsBc2JA/NrD26CCMdJWD&#13;&#10;qa1x1kBbUIj6ltfVYX+n597qeHTdB8Vc9dlVC6UJH14HNveyKderUkt15GBGljdhx+SDx9efe149&#13;&#10;eZWC6uuTrqW30sb8gfT+nHvxXzHWkfSc564HSvpCn1WBK3P1+pI/1ifesUHVsnI8uuLxHSQpJ/I+&#13;&#10;lhc/T+vvzKeB6usoY0bqGY2lUqQfR/S9/wDePbdW00pw4dPBgpqPP/N1iusnBJASwAA5JB+vPvRJ&#13;&#10;Pa2OrAGMdo49D/0/N/Edv7s21I19UDVdPGWJIEiWZlH4AZAB/ifYo2FhPaz2p9Kj54H+bqGvdCP6&#13;&#10;Pe9t36MUIYRn8jX/AAE/s6SUhZbixDKxR72NmX0m9/pz9faHPA9CVAhyODZHWMONRudJWwbi+r/W&#13;&#10;A9+6cINKL1zZ7NYgn6sORyf9b37PVFSgx1j1qSbr+CLg2Or/AGPv3Th1Ux1gGsm4P6T/ALb88/19&#13;&#10;76tVQMjrm92sSwDAAcEAXP8Arf19+62CAcjriRZmUHkW/rzxYm/vwFcdap5nrv8AUqrqNyeb2sLf&#13;&#10;X6c8+/deHXE2kGi68g8m4Fx9D78RinVhVfLPXhpVbXDKf1ckc/4W9+AoOtZY/PrkLGNiB9LAEkW+&#13;&#10;twOffutedB1h8tgQOLkjUOB/iLf7xf3qp4kdPGKvcMjrFqJ5H1P4/wBbn22W416uE7ajp/27uXMb&#13;&#10;Xrlr8LVtSTDT5YyTJT1CA+qKohPDKfoQR7UWt1c2b+JbtT19CPTon3rYNr5htDZ7pHqQ8GGHU+qt&#13;&#10;xFPkehOal2n2grz416Xam+SNcuMltHhc7JpuzUrcCORueP8AeD7NillvILRUhuPT8DfP5HoALc8x&#13;&#10;e30ixbgG3LaR8Eo/t7cf0xksg+YPQRZbFV+ErZMblaOakromYSRSowNlJ9cZPDKfwwuPZPcRy2ze&#13;&#10;DIpVvT/iupM2zcbLd7UbjYSrJC3BlP8AIjiD8iAemwuEB4JHIA+rG/1vb2wXKca9L4wdVCf9X+r9&#13;&#10;vXhzwAVva3N/r71qZxU4p04aeR64uWUhb+krp4/VrH591bt456sqqcnj1yDahcnkXBP0Lf7f3oP2&#13;&#10;54da4N1g8jINbXJsAL6bccg2H+25911GhIx8+r+GrHT1iZ3OokE6mK24HP4Fx7oxFPn1cKRj064h&#13;&#10;nAuQqjSHUXP1X6X/AN7970uOHXvt6yPc6f7IIuSlwP6Am/8Ah9ePfiCaDz68umpJHDqPq0AWPPKm&#13;&#10;1zc/U8+29TcK9P01Z9Our6C7ltXGkLbg8WJsP8ePfqClevU1doOeuCSCZhZSNCta3Fz+E9+HChxT&#13;&#10;q7J4fzr1xJYlgCWUqbX49QGofTi39ffq149WXSFrTrsyomsMLkqpuST+ALED34AEdaClj29ZFOtF&#13;&#10;JIVBwQeL/m1/ewAeOOqE6X0HPWdBrFiLhVJuD6f9VY/nVyfd0JBp5dMyAAj1PXIvcBbC367SG5Nx&#13;&#10;cLcf7C3vbHUO3qoWjaj1zQqI+ZCdXBvwFZjdhpH+x597Ur8I6oynXUjrkLBQHA9JI1gk8/VRc/7b&#13;&#10;3agrQ8OvGte39n+XrtzfSVcp6RcWH6j6LNb6/T3XUpNRgenVVpkEV65BV4OnU/DFv039N/8Abe7K&#13;&#10;AmRxHVHLN28Af8HXlYWdjpDJI17n0m4uAfyfx72BXPCvVitKKucde9KksvCg2/tlAQLnj34jS1Sa&#13;&#10;jrR1N2gUPr15h6SXa9yxF7cE8i3+v70acT1sH8IHXIulrgjTwv4upbk3C/4+7gkDHTZjckhft6yp&#13;&#10;+VIsVFw3pAJJ/tav6fj3dKfD5Dh0y2kZHXJr6UJCkKWTj6htX1b/AA/p789MAdaiozFRxI/LrLrO&#13;&#10;khDd3KEC12sEs2oi/wDh7ueFR01po4rwof59cUWwVgNQ4JCjgGxUhv8ADge9kgcetsRTT69ZVZ1s&#13;&#10;NQYaX0KVFlVvUGP0/P8AXn349UahqaUqa16xO4k1EIA3rOleRYj1cE/j3XtYU6dEegA8a9dF44LI&#13;&#10;rMUKgs1zdlI1NpU/Sw/I961Uah62qtIpkbjwH7aZ69GW1E/uIuuTSrWc2QmxJH1B/wB591Vs08ut&#13;&#10;NwoMmn+HrPAHiIuGZGZiCAyqAbqW1DknU30PHuw7Sa8Om5mEtR+IAAf5vs+fXFm1ktqBI5BQsWJf&#13;&#10;k6gwNrXFyP6e7cSD15UoukeX+odZHYCKQqQ+n90AG+oofTZifq3Nv8AD73x6ouZVDYrUf6vsx+3r&#13;&#10;vyAPZjpRAWLAWsANS2/r9AL3+nvXWgg0Y4n/AD9e8mvXxrD+qzC6xFhpQi4ve3PHA97B68Y9BFME&#13;&#10;Hy8/9X8+uQYAEFC2iNSAygqxL+pkt/twf9f37rRjNSVPE/4evDSyrJHr9Fi9mKcR3XWVvzfi/P8A&#13;&#10;vfvXlTr1WUmM59P8v59dma1jYGxIsWUKQF5KIefwbA+/daCGpAPDz/2fXrkpF2jbSikuEW1wDxZl&#13;&#10;v/UHgCwH49+6qytpDLn1/wAvXAl1RC/7kgC6QyX9Za3JN+bc3Pvx6sAuohe0dctQUlQ3jKEmyvrD&#13;&#10;8c6WHABFjz+eB731UBgFoKg+f+xx/l12FKP5GMjW9TLJpMq2AUMTa4HJsSRa9/euHXnOpdCmnzHn&#13;&#10;1yAUFpPLZlS7IACvNzG0krfU/QC45/qB735dabVTRQ0rx9fUDrnGjaVCjUrBlVm9KhlOq7eTUQSD&#13;&#10;w30FuPfuqMwoWGCOI+Xp/sdclYkxr+431GonTGQW1H9P0F/xbj6GxPv32dVK4Ldo+VM9c0dHeNFS&#13;&#10;Vb6vU2nSl15lFuVtzx/thx79nj1RgwjLEg0pQD7evLIqooAUkPE/kKhyDGCVDMxN/ow5H4+tj7sG&#13;&#10;AFKZ9evNCSxY5BqKfaBX/J/PrnqHo9ZYSAhtTEsLk2Yqv1AFidPB+n0v7qePGvWlXGVoBw/1f6v2&#13;&#10;9LDr7cCba7K6u3NVT/bQba7S653LU1RcotPTYDe9FlKudwpBCrHE7/q5sfx708Qu1Fs+A5Ck+gYg&#13;&#10;H+VeqNdS7Zb3F/ZoXlhgldEFCzskLsirXBYsFAzxIOD0en+bvtin2j/M0+a+OoXE1Bl+617AilR3&#13;&#10;Kyt29sfD9wVbJItiA0mekt+ALf09luyPAdpgjtgQkUcUefNljUOR9r6j9nS++O7S38t5vlPqri4v&#13;&#10;ZjQEUie+uRbKwPBltlhB/pV6rrWW7AjRK7si2kBJLMmlYTptwb3ZrWvci1vZshINB59F+kkUeoAq&#13;&#10;TT04/t695B5CLuyBCgU6vGywg6rR/QAnVfjm1/dtQqfn1rw9UWkUBJrniPz4Hy65tLrARkuSyK0I&#13;&#10;5ITxhVuVsQRcEW4PvQcUFRw6qY3ViQ1SASD5E1r+w/5evKRLcIyMqFhEq6ULAKdfqBCg3UAk3/Fh&#13;&#10;9fdwwPDrTDw8nAahNRXzHAemTj/UOSaBYl14dARDGWLR6dCo6EcfUDg/7V9fewwJx1qjGq0rgnNM&#13;&#10;Gv2jjT/J10sjK+g2Vo/1sCVEsrWsiMpN2A1XtwD7o0lDTjTrYiBXUO4EnHy9aEA9chKVVvuFMjkW&#13;&#10;ZxYnUWvrYkG5Au30/Nhz73q8nHTfh6jqiOmnCvA/Z1CJYvJoJF2JIIIHp9Ku4luTq9P49s9Lgo0g&#13;&#10;NSg9Bn5/YesLSPoIVR+fI5UOPpddNv8AU/63vR4EfL+fr+XVwilg7E48q8R8/mehr3x8bd77z6g6&#13;&#10;93tTZPFYDa+F2Juvc8b5oVKwZPKybhnaupEqYz46aWSmpoDF5haQlVUk8ez7dOVL/ctktb1HWOOO&#13;&#10;GSTv/EzOagelVUfFSvlXPUY8pe+XKvKnuVvXLFxBNfX13f2lqRCV1RQrbx+GxT4pAkksgbRXRktQ&#13;&#10;GvVdQbyEHgMQLjX9OdCpbm4Ivq/x9xWKUrSn+xjz6zfIEBKnIrQf5/lx4cOuEpAGrQilrKGtzoH1&#13;&#10;5FgLN9Rx70QPSvVohk9xIX8hX8+seksNSuGZtXAYcKRcKoPB5/w97LALUdOAitKUpw6jvzpVlayn&#13;&#10;UNJDFrWuC1v+Ivx7ZLs3Hp1QFOoEVPr1xLpqa176GJJAuSFKGx/2wH9Pz7p04yOEyBk+XXA6rkAM&#13;&#10;zsuoAnSlnU8WBH0sDz791fTqHccD049OFDWyUvmjkiSppKkg1lNKNKyhQAroR/mpU+qunI/Nxce3&#13;&#10;omp+nxU8a+f2en29ILu0juQkkbaJY66HByKngR+JW/ErY8hQ06519CFiNXS66nHSFljn0p91TzAX&#13;&#10;+0ro1uElIuQ36XsCpuCBaSIBdSZWuPUH+l8/T1+3pq0vGL/SXNI5x8S17WH8cTHinyNCua9QI0vZ&#13;&#10;nVWUlSNbWNrcAO9+Dbm/tP0YO+aA0/y/7Hz66PAIFxcMDqBJVQbMEkvyL2sR+Af6m3uqirGox8+j&#13;&#10;h/H3cO2+29n13xG7Oz1DgsfuTKZDdfxu7A3JkpaPB9Sd55CGOCTb+Yq2Egi21vZI4sflIxZKfICi&#13;&#10;rV0kTlhTsk0W527csX7hFlJa1kbhDc0poJPCOfg+QA2k8ciAPdja935C32L365NtWupbSOK23+zg&#13;&#10;TVNuOzxsXFxEi5kv9qJaaDDNJb+NCaLpB//QoWoakPGvJNgPr/hzb3m7G2pB1yRu4SjmvU6SzC/9&#13;&#10;bg/6xHPu5FRTpIO3h03TDSQwJFrgW+oI9St7opoCh6XxHUuel9t7JCsplhdrTQWBF/Uw/qCfZlZz&#13;&#10;a0K14f5OgTvlgLW5LgUV89ctwUfniWqjW8kYtLYG5Ufkf7b3q5So1+fVNluvDf6Vjgmo6RYNwD/X&#13;&#10;2hU1FehWVKmh6xlif8Pz+Pp+Pp7aZmDGh6URqhHr1yAvyefpa/4/1vdk7hVs9NyAK1V65e76V9Om&#13;&#10;6nrgV/I/3g2t/U+2iunPT6OGordDTt2sFXi6dywZ1jKNYX5UaOf6f7b2IbeTXAG4nh1FG92v0t+6&#13;&#10;gUzX9uemwVf8H3H4pDakya2JNwizL6bm9/qP969tavAuqNhZP8PRh9P+89j8RRWS3OPUin+TrBvH&#13;&#10;ECso5QgHkRWdD+Tb1Egj/ever+3EiEjy6d5X3L6S7Uue0mh/wdA1ia0iQwymzxt45VJ+v4Vif9Ye&#13;&#10;w/byZ0niOpT3O0Rx4sYqGyDT5cOpdfTeGUTov7M9iw+uiS3H+8+7TpQah5n+fSexuPGjEMh7l6gE&#13;&#10;cf43JP8Ar+2lOk1PSte1+oNRbU1/pyT/AKzC/urKoJB4dLYaggrxr0IvXmc0eTFTMF58sAZvwfqg&#13;&#10;/wAPZrtNyaeCx88dAXnbaQ6ruKA+jdKDfOOWpp4sjCo8kAAmKj1aG+p/2HtTuUJdPEUZHRLyffm3&#13;&#10;uDYyntfh0FAcAAf4C1vz/j7KceXUmrWlD5deMqr9b3+oH1J/1gPdSwUVbHW+ojSlri1lP5It/wAl&#13;&#10;D/D2wXZuOB1cKBlj1Lx2PyORnWLHUVTWz600JSwSzMSTcfoB92hjmlceCpb7B0kvLywsoTJfSJEt&#13;&#10;DXWQpp9h49HS2Z0R2PvDFU9sO+NingUNLkT4tCldLHxgX/PNx7Htpse4XUA8RQgpksc/s6xf5m91&#13;&#10;eTeXNydvqRMUaoCZqePr0J21PgzQU8vn3VlqirCyMDSU9oICPwC3BPJ5t7WWnJNnGK3UhY1rRamn&#13;&#10;QM3771F9NH4XL9usQIprPcw/2ejabb2z0t1ljqPHZOt23jKyK8NBFk66kSvrGVL6aOnqH80zgC+m&#13;&#10;JGYDm1vYnjj27btMC6IyaU1EVP5HP2inWPm9b17mc73st5YRXNxGcyGKNyiAni7KNCKeFWYCuK16&#13;&#10;Lxuf5hdXba3BmcFt3Ably82LNUj5ifEnAbbnqaeyxx0WUr7S1KOx0l6eB9Ni1iOSTXHOW3QzPaxI&#13;&#10;7FK1amhK+QVmy9Tx0g04nqY9j+7hz1u+z2277zeWtus+k+CJhcXIVuJaKPtjKjIEki14VB4EM7R+&#13;&#10;ZXdmVkmoqDKYfZOPqHn8EWy6KWavaAyftLJuPNanSQAcTUtPEfrdD7AG788b/IzIjrApJp4Y7v8A&#13;&#10;e2rT7QM+nWXfIP3aPa6zVLm8t5t0mSmo30gWOtMkW9vRSpP4JZJP9N0S7Pbpz+4a1sjm8jkM3kJJ&#13;&#10;nl/iOdyFTm6xJHl8rNFJXMUjYn9XhRAfyPYFuru4nbxLomRjnUzMx/YxI/MAV8+HWT2y8vbRstqL&#13;&#10;LaoEtYgoGiBEhQgYyIwrMAK08R3I6iYvKVUFZA888sqBlI1SFljGrVpRTwBc8ge24J2EgDcP2dKt&#13;&#10;z262uLVwiAE+gyfUk8TjoZahY81izZVZjEfpcki3II/1/Z++m4gqePUVQF9r3E1PAgdAvJhphWyQ&#13;&#10;hSqaiBb8H62I9h8wFpCreuOpYj3aP6ZZK1JA6ynGxUx0zIFZQvLjkgjkkH8f7H3fwVQ6SOk43Ge5&#13;&#10;WsZqD064+CmUNUhdWkFY0AIFxwSL+3okQAsR0X3ktwxEDGlePTFnNwT6/s4ToTkym9zcH6X/ABzb&#13;&#10;2muLth2L0c7NssJT6mYVamOmeKqefh2Lm31bm3+IX2m8VmFOjaSARn9NR1kPjI5uCDwwWw96DUXj&#13;&#10;1QB616whHdrRxsxJtcC9/wAn6fT3pAdQIFenfEVP7QgdOUGGqJiC9kBA/wASL/i49vrbs7VPRbLu&#13;&#10;kEAohqelDj8DFFPC4k1SoVbUzcDSb/74e1cVsiPqr0SXu9SzQvGBg+VOPQiVeXokpY7EM6FUKJ9d&#13;&#10;ank/09mbTKqADPQGt9qu2mJaoBrnrllpJKrEtPBGRLHF5UK+pnQckD8Dj3aYmS31KM9a2tEtdz8K&#13;&#10;ZqqTSh8v+L6CkZihm9NSGuCQwdQR/rkfj+nsm8aJhR+I6kb913kQ1W+B8uo7jFTMSpgvxa/HH+I4&#13;&#10;/HujC3PCnT4O6wjJPUZsbQyC8b6f9qjcWLH/AGn3TwYzjpSm4Xqmjj+XUB8AHXyRzHVwRccjkWNx&#13;&#10;7ba0BNQelibwahHX7adOkGNqKunaJvHK63V1BPqAHpkUN7eSGR08M5p0X3G4RW84lyor/wAX0jqv&#13;&#10;E1tPOyywSkRk30rqDKfo9vaB4pIjp016E0G42txEHjYGv5dNEiuGGtHUHgAqylfxf22QAcjPRlEw&#13;&#10;ZCikavt64o7KSwAspFjwefwRf3UtVuNKf5OrSIugDzOMfPowckq7t685CvVpS2IudSVNELBgR+Tb&#13;&#10;2Jiwvdrp508/l1CqIeWuesMRGX+dCr8f59F2iKkkMLHn6m4v+QD/AIfT2FRxz1OUoYrWMn/V59Z1&#13;&#10;bSQBwf6fX/H2/pVhTpOVZxU1J+fUlruBrJNhwPxf+o9t628ukw/T+HHQh9e5JKPIS4+V2WGvF1U8&#13;&#10;qJo72AvxyOOPZrtUvhyeG3BugVzvZG6sVvEHdAa18yD/AJuPTDu3HHF5mrjWO0UxFRAedOiQ3YLf&#13;&#10;+hvx7S30IiuWB4HPRxy3ffX7VFKTVl7W9ajz6T0EsfIkH+sL83P0PtOpXgD0dSoTgHqdc6SxFlP9&#13;&#10;Tcg88e7UNK9JuB0nrmCGsw+vBP1/2x92oKY6r3A92OvadJZ1X1N/jb/Y+/UNOthlNQeHXTK7AgvY&#13;&#10;kfUckf19+ycHrSsqmtK9d2ICi/0FgT9f8Le/Uamk8Ot1Uio49eAYAE3PNmseP8Pr79Qg161UcOuD&#13;&#10;ejURYEjnj6j/AGHvTCnVwQwC14dQAmtnJA9RA+tvqT7bAqakdKGYIKdCn1DWnEb2okaUGHIRSUUi&#13;&#10;m5BZvVHcA2tf/D2dbDJ4O4qOAYEHqPfc+z/eXKExUd0BEgPnjjTp33RjzjNxZmjItGtXJJEoN7RT&#13;&#10;t5FNx/rk+1F8ng3Tp5V/w9FvL14L/ZLW6BqSihj81AB6T11uxN7/AIBF+fr7TdHfd1hQtdiQCOQS&#13;&#10;fx7304wAAp1yYBVB+obn/GxPvXVK5p10rkLIv0WwII/H/Bh731soKhhx661Kqp6Qxa9yQCSR/r/1&#13;&#10;9+63SrU6xahc2B5H1/K/191J8hnp0LgfLrgQEI5uXF+fpb/Ye/DSufPrwOodeNiDx6SW5Xkm/vZN&#13;&#10;eGet564Era1yAvFvoef8PddJIFMdbwD10b82JC3H9eLfQge/DTXjnq2kNlOuXB5/1rX4tb/H34uB&#13;&#10;1sDBU8euueTexNrWIIv+b+6s4YZ62AwAXh17mxWygnn8An/be9LUCp4dWJ0jHr10t1aN1LI6yBld&#13;&#10;GKPqX6FWH0t/re9hVLakwR1okvGwahDChBFRToV8bvnHZujh292JTSZChiAioNxQgDNYghdKsZOD&#13;&#10;LEPyCL2/r7OItwjukFruS6wPhdfjH5+Y6jjcOUL7abo71yPJ4EzZe3bEM3qNPBGPkR0nt07FyG3U&#13;&#10;jy1DURZ7bNXY0WcoLy04BFxHWqtzDIPoQQB7R3u3S2tLiI+LC3wuMgfI+h6PuXucrHeS23Xi/R38&#13;&#10;eHgk7SSMVQ8HX0pw6QRkbUQR9DYkD6n8A/63stLM2Aaj+XQzCClW65jUVGsqSSf1H1C/IAA592qd&#13;&#10;NKivTYUFjTh1wDqw02N7kFD9frb3oYQgjPWytSOowsdQYXC8aQCADa31/wB590rTPD5dPCmKHryn&#13;&#10;USFcgBjpAHAFr3N/z7qSW/LrZBWtc166JANwBYEHn+g+pa/+HvbOcEdXpVAD10XW/GpQ/puP7Rvc&#13;&#10;AA/j23Uk462qkDri5Ug8Xs5uACP0kA3v/r+/H162ta06xSMFNl4IButuTq/JJ4966cVT1hJb6AgM&#13;&#10;To4sLleQVv8A4e99OgAnI67DAWYgMRGA1jwdQ0+n/be/dU0mnyJ682p5LalVmJ02/Uo/Ctf6D37r&#13;&#10;y006us+pQVS6gC3pub3/AAT795dNhTq18QeB68JmfUf0t9QFBJIXi5t7stM/Z1rwwtAM9eimXkNG&#13;&#10;17+ov/ZPA1KB9efflYBc+fW3jIyGp9nWYelyQ5BJ/C2BIBBBuP6n34YoemqalOv/AGesp16yhIBD&#13;&#10;BbFuCx+h4/3n3ZssM9NUXTVRXrl63uE0sjE6SRyhsLes3P1uR72dTYHWlCL3N15dagKGA9LXBP0s&#13;&#10;f06hzf3ajAdeOk568H5/S3qLAMwGkEDnTe/+3901CuQD14qGHxUp5ddfo0sQCG9QBAIAPBufz7tq&#13;&#10;oOHWydeD5dZF1MAxAIOoGxstwbKTf/WuPdhUjGemzSpFOskd2MoZlL8AG1gQRqXlfr72oJwcdUkA&#13;&#10;UClf8vWQW1ICFZmNgAbaiRyB/vP193qhIHDppgVBK8Os4tb+1d/RpsAt05uSP9b3dVWtR0wa1AHA&#13;&#10;Z/b1x1BSrXQgt6YwTqULyxZueLc+9lqAnj1sKxUilKAHrpZG0MQ4ANyVHIF/oT9CLXuPdC5Iz1Zk&#13;&#10;GoClSPPrKAiugDBwZCL6SOEW5ux/1v8Abe7OailaV6b7ijFhSgGPPJHWBZOC4blk1S+kkEBgxTn6&#13;&#10;3P8ASw/r7qMA0/b5dPOuRUfCR+eOu2WW4J0SFiFT6kEiPggfpAB9JFv8L+6nuPGtetAx0IyKVr8v&#13;&#10;9Q4dciqqzek+ngar/VGsbar3HPHtwP8AhHl16pYYxXz+R/y0z9vXPUHBIWNU0i4XVcsLsGCg25Ng&#13;&#10;wtxYW9+7qVPTZABoWLEcK0/n1w4AGgFGXUV4GlQqi3JIvf6A+/HUeGOtkcSeHD5jrKZA9jbSGjUa&#13;&#10;UYkMy8EcW5/335936oFCmgzQ9eEjgofGSrDQtmjLsV5Gkm9r+61Pp1oogDANkCvnjrI7BnIAEbqz&#13;&#10;sA2lgWDeot/Sw+gB97NaY60oouTqBxUenl11GNMbBVfUxKk+QEjkObDkj8g8+/Z8+quxLgV4cP8A&#13;&#10;Z68rh42W2nQxsF9YbVcLw1ri9gPe+tle7WOB/l10eb6wFKhvWQQ4awGgaQRaxI5/x96HVsL8DH7P&#13;&#10;Lrg94RGzKhDKTp/cZ208KQ9/yOPfiaDhXq6KsupVrjj1yJ9SyAsrfq0k2Rbpq/1uPwPz795dUBYK&#13;&#10;YyO2tOvKQhRXVlsNRCqp1Lc8p/h+be99eK1Haf8AV8+uUZDRyMS/qkAKhmPFvotza5+v+Huoaueq&#13;&#10;spVgPQcfI9SkJkH6Ucl5TaysQzKtyHFrWvccf1Hu3TDgghVJH5mlPs8+smvgssgs1iNaAhgn7egK&#13;&#10;lwQQQAD9T9feummXSQpWvmSPL5/lxPXTMysbiNIuURwQArlbBCbcWvckD6+99eATR25bBNfT/Z68&#13;&#10;JCUVHPKNcksdTuQBZri3I5J/Pv2KU6cKDWWTNQKfZXP/ABfXFEtpOpCps0pU2vbhkTix9KkgEfn3&#13;&#10;rrTsWFKU9Ps/4vrvyMNXoKlvqsd2JbyFQCF55Ui/B+n09+62qA4rw9cDqJllf+DZgUxDySYyv06b&#13;&#10;GRamOkkeDQpJIIc6QRxyPenwjUyaH/Aafz6vZqDfQCUUAkRaHzBYBq/Kn+Dq2r+dHjY1+d2Y3zTV&#13;&#10;MVdB3b8dviZ3LS1FH/wCnoc38f8AEdfxtBOv+cWR9tySq1zcSA/09leyWcO32R2+IlmiklV65Kss&#13;&#10;8yU+zSin8+mW5j3Lm4LzFusYgW4S2MGkEB432+xumdVIqqie7lioc1iPVVQOiwFiUUSSRmwDISAC&#13;&#10;l7kXH0/1v9f2cL25bplgSTXhkCnDIpnrokgKsgkurB1YWJWRms4W9hwFIA/p/r+9GtetE+a0P7aY&#13;&#10;/wBQ64CFHb0uQC+nWwIUorCMfX6cWb6XF/x70BXq3isoCsAQRw9Pl+XWYiyaVVkVNTyFgQrlTqVF&#13;&#10;BH+ubt/ifz7sOB6pqIfU7VqKAV4fb/sdeV9KrpkuutoybA2/b9ICkEkMfybWt78CBQ+fXnjBYihO&#13;&#10;NVPz6jiojRrRg3dbK78qVLcMLfTg3t/X6+9HJr094EkgLNTHl8x1xMgDMsblLltQ06VcBdYc/QBh&#13;&#10;+k/X/D35jU16ssbstZFqPt4dRfKPKCz+QsG0pFe8kVuTqPP1I4tz7qeHShYzpoMAcSeH+z1xknc6&#13;&#10;j4XVY43sAAr3RbHWYwRe/wBOfrwR71xWvVkiRiBqBqRX5j/N69NXyDzmWff1XtOTK5VcZs/BbU2l&#13;&#10;HiDkKsY3z4nBwpXzDHpJ4w8krmR/Ty3PtJzVdTndHsGkbw4Uij06jp7UFcVpk5/Po29lNp24cmRc&#13;&#10;xx28RudzuLy7MwjTxSs1w/hjxNJfSqDSoqKDHReuFUJcCz3Z1UhtSrdFsOLg/wCP+v7C2BgcOpsU&#13;&#10;qx1cARwyesTam9aekOWjABJbVY+tQxta5t7906rKFZOIAr/sdQ/oFUqDoAH0PJ+lgT+Tybe2ydIA&#13;&#10;OelBNWJB49e03JQKAPSNF1Kug4V9ai5BJ5A/I591w5x14Vpxr/q+3riASxYFCo9LkKxUgDUSWH5v&#13;&#10;wB9PeiunierjuGK4z/xXXQdJSqqVbRZpGHkDkBfVyT+Rx/r/AE96Jqet00ksaj/B14FmUqCV9YcX&#13;&#10;a6al+mmQEm3PFx70aeXWqAHWwDVHz6l0ddNQyOVMTRSxlKujnEj0tZTA6xDVqPqLi6sLFSNSke3Y&#13;&#10;pniaq0oRQj1H+rz9emLq0hu4xqqGX4GHxRt/EvzPAg1DLg1r1IqKBBTtkaB5WoHKrUwSMrz413Vr&#13;&#10;pOo/VG9iIp+A3FwGv7s8A0eLBlK5B/Cf8tfXz6TwXkhlNleCkq/CwrplA81rwYD44xXTxBI4NpCs&#13;&#10;TGByQyjSw+gJ0+IEm5YkgW+p/wBh7Ypmnn6ef8ul9dK1BrTJ8gPtJoPt/b07HBNHE0mdmgxVFICD&#13;&#10;DUq75OWLyqW8OOi/cFiPQzFLEfVTz7U/SNoDT0RcYNdVPkBmteANPXosbeUml8LaVa5kGCVp4Smh&#13;&#10;y0jDScnOnVX0Iwf/0df6J2gk4No25Un6C/495pqxU6vLrlPIizRleLDp9hk8iXvfk8c/8T7WBwxo&#13;&#10;OiWePQ3WCoBNuDa97/j+h91XDmvHp6GmnrJjK1sfWpLchGIDD/VKW+p91icwTaj5nqm5Wy3lqUYV&#13;&#10;Pl+XQro0c8IIs8UqA/1uCLEf4fX2eDuAPEEdRq6S281DhlNeg+yNG1FUvHpsjEshvcWJ+l/ZY8Zj&#13;&#10;Yg8OhrZXS3Vur1zwPUCwPJHulB0sBI+E069791r7euufx/rE/wBPdNTatI6uAump64sQRa9/6/7A&#13;&#10;+6yHy6siVo37Ol3setVJaiicmxAkQXt9f1f763sx26SgMfr0EebrNzGl0o4YPTrvWlZ6BKuIESUj&#13;&#10;LIHFrj1WNv8AivtTeoTGJDxXPRdypcBLw20h7ZAQR1NwuSTOYiJjzUU6eKVTyfQLBuf8PblvIJ4q&#13;&#10;Dy49I91sn2ncmUCiOdSn7T0A29KJ9u5uPJRjTRVThamxOlWJujG3HBPsNbhG1tc+KB2k9TJyrerv&#13;&#10;e0NYO1ZkBK/kP83SioZoshS+JyrLIp0/Ti4upB/3o+1SMJI85r0RXkUtlc6wCKcemGaJqaZ6eUkE&#13;&#10;X0kj9a39JUn/AA/x9sVKtoPR3FIlzGJl/wBX29N9QCWaw+i8/S3At+fbMmSR/q4dLYjkU9esNJVy&#13;&#10;Y+sgrIiQ0Toxte5UHkEe2InMUgceR6eubVL21a2bOoY+3yPRiKKpp8xjVYnXHVwhbX51strc/wDE&#13;&#10;exfHItzDxww/1U6g26t5tsv2SlGjP8ugyTZu467JTUGKwmSyDJIVjampnaMrfglyAB/t/ZOtndyS&#13;&#10;mKCJm9MdSEeaNjtLBby/u44hTIZgD/h6G/aPxQ7J3MY5MlFDg6Zzy015ahF/oI0tz/rn2dWnJ+53&#13;&#10;fdPSMfPqLOZPvA8l7ITHYsbuQemF6NTs74W7Oxphn3DUVGWnBDMszmOHVbm0Mf1H04vz9PYrs+Tt&#13;&#10;stgGnYyn5eR+zh/PqBuZPvM8z3+uHZ0W3Q4GkVP+9EYP7Ohcrpvj90vAEzGU2rgZ4r6KFWgmy87R&#13;&#10;iwRcfSCSfUf7OpVv+L+zWWfZdnFHeKE0pQmrnz+EVPUc2lv7ve5cpbbre7u0b8eViX5mR9KADzoT&#13;&#10;Tz6Rv+zrbPheXG7L2rlcjTwpLpzmZRMLQJMIwadIMW+qtmBbhg6QgDlXb2VtzZayyeHAjuAPiYBR&#13;&#10;8qDifzA6FDfdj5lMa3fNF/DCzMKwQnxnp+ImYfoqafCVaUk4KjomHa3yd7oz9dUUM27jhMbU+Zo6&#13;&#10;HaFEMLGYHceOOXIztLWubfnWG/o359g7dOZN4LeF4vhA1/sxpr9pNW/n1k1yD7H+2W22i3Cbb9TP&#13;&#10;Hpo92/jEGmSsa6Iv2gg+YBx0XPFbjrIs3/EaqaSoqax3WqrqqSSsr5mn/W81fVM8rMf7TF7n+p9h&#13;&#10;6C8f6jxHNS2CTxNeNWOT9pPUzbrstu+1G0t0CpD8EaqEjAHpEoCADyAFAc8c9d7oSVphUlmazX16&#13;&#10;ixsfpckn8fT/AGPu16pJD8ftzT/N03y86LG1vSmOHCh9R8+g23LR/f4xpYwDLARIvpAP+1fT2VXS&#13;&#10;CWLVTI6Huw3Qs9wCPgSYPp0Er8hfwL3H+wv+PZHNUUHHqTkpUU4dRXJsLcWvf8fX20pAwen10jBy&#13;&#10;D0LGx8wJYxSzNd4zZhyC0Y/xP9PZ7t064RvLqNOb9raNzcR8GzjyP+bp9yuPip6/WUAgqzqiktZV&#13;&#10;lAvpuP6+1M0QjkB8j0UbZfNNaaSe6M5Hy6SW4MVPWpFUxC5iGmYLe6xf2nIX/be0F1AZMpxB/l0I&#13;&#10;9j3KG1ZoZvxVI+RzjpoqqhKKk9NgbeONbWNyPrz7ZZ1jTV0a20Ml3c1Yedfs6Qs0fmLSfrdgb29V&#13;&#10;wfwR/X2VsNbVznoZROYVCDAHWODH1eqzKY0P0LG5t9eAv/Ffe0ifgR1ua8tgNQNT8ulJTYyIKrSy&#13;&#10;FieQCSAP+QR7UrCq5PRFcbhKx0xDpweooqQDTpLKP0qVJI/xA9vFkAp/g6QrBe3RIJNPM9QKjLSl&#13;&#10;R4FA/IJBH0sD6R7Z8ehqnSyPa417pc/Z06Y55ViapqZXYvewPFk/J9qIiwXxJD0gvtBkEEC8McP8&#13;&#10;PTQcrfIFuft2bxAW9Oi/6j/sfz7TeNWWnl0Yjbx9Bwo4Fa9CdiK4tSmnLKwVfTcC5jbi1/6ezqCU&#13;&#10;tGU9eo+3OzCT+MBQ4/aOgv3LjhQ1cjooEczFhpX8n1eye7hEb1HDqRNhv/rLdY3Pco/wU6S/AvYf&#13;&#10;X6/1/wBv7Rk0z0IR3cesWuRWGiVgpJ9CNYkltXN/bYJHV2Af4hXrOayrRT4ahuOCSb/T8c/n/W92&#13;&#10;EjjgemfpbVj+og/1fZ1JpM9WUkiSkq9uJUsQSOByF9ux3Lxtr49J7jZ7K7iMSgg+telFW5ky0yzi&#13;&#10;nVyqhiFb9SE/0PPHtW81Y/FI6JLTaVimMWrSD6k1/wBR6YI8zQyqRJC4J4u6BgvF7gj2l+ohPxDj&#13;&#10;0cPtd5Gf0nr+fXYbC1At+wLnSAF8bf64+h593/xVgQRTrRXdbcjjjP7OhT62FAv8SxfmASRDUQxe&#13;&#10;ZWX1XWUFTz+B9P6+zfaBD3RE/l1HvPz358DdCuV7WNPPiOgP3PQLidw5OgQBYkqneIgcGKY61It/&#13;&#10;r29h28iMNy6eVcdS9y/fNuGyW90xqxQA/aOmqwXi/J/PugZAKA9Ly8jeXUqN2VSpBJ4FvqBxe3up&#13;&#10;7OHn0ldQTnqRBUzUlRDUx38kEyyqV9NtPJF/pyPdklZHD8KHpiWCO6ia3kyrgqfz6Fzd9NHmtu0G&#13;&#10;4KVdTwIjuAAWMTjS6MB/RvZ5fILm0W6TNOP8uo15ZuG2rfJtluDTUTSvAkcD6ZB6CdYlY8jTcj8H&#13;&#10;/Y8+yMKBkdSU7MqgVz59ZSx1aALkBRY/QEg3/wAPd6kinSc5NT1LUKkXkIFxcaD9Db6cD3YUAr02&#13;&#10;xZ30A/n17UZQpI0nT9LWBJ5/p/xPvY9eq0Efz64ujoLk/X6AcEg/1t70QTw6urqTQddrGZBqsPT/&#13;&#10;AI/n8/7172STTy68W8MlT59dlrIQObm9j/h/U+9kljXqoGeuGlmNhawHqtxx/Xn3qlRnq+E48esB&#13;&#10;aKOM+m5HIIUWBtf/AIr70Sqjq2lnfrNi680WVx2RQ6XpK2CfSLi6LLdr/wCw4vf36GQpKs640kdN&#13;&#10;bjZi72+exbPjIy/nTownasMZyuKzEKDw5bE083kjvpeWIaWu354It7Fm9IGlW4XhIg/b8uoS9uZX&#13;&#10;/d1ztMpOq2mYUPkpP+foLDI5ZWv9RyOTf2TDh1I1FAoK9e/DcXufURwBwbC3vfWuuKG9rt/gLA/Q&#13;&#10;fQc+/dbYUNOsZIAJBJBuCLWB/wAeffuBqer8aD5ddaiRzYXII+lxa1+Peqind17AOKnriG06/wBJ&#13;&#10;vYC5F+frcH3r4QT1cLqYV6xg3FzYNzY82H+APtrjj16uFLHHXQKqLauf9v8A6/u+U60Qa0PXO3JN&#13;&#10;rEgf77n3UmpqetDribeq9zz9P9hb/kXvQceY6fA0/D11dQALn/YAm35tx70TTLefWtJLauvMALC5&#13;&#10;5NuQQAfzb3cMinzz15Q1at5dcbqqlj9eF/F7k8W/4n3uQ4FOrkauPXnbTdiSSq30gXBJ5PHugFB4&#13;&#10;np1tRXrhr41AC63JUCwsBbg/S35901EgU62Vo32+uelPtne+a2rMUozHV46rJXIYStvNjq+L6MJI&#13;&#10;TcK9v7agH2rtNwuLJysVNDcVIqD+Xkfn0H9/5T2zmKJfqAUniH6UyGkkZ41DcSPUHpbVW08HvWlq&#13;&#10;Mr18VpcpFFJPkdk1cqiohIGp5sRM/Ekf5VL3/pb2YtZ2+5Rm52wgMPiiJz9qn/J0EbbmTduU5027&#13;&#10;nQGS2PbFfopKNmgEwHwnhVsfPoHpYpYJJKeqjmp6qnYrNTzK0c0MqenRIh5Bv+CPZCyuraW7WB4H&#13;&#10;j1KMUkc0IntmSSN6FXUjSR6g+fy6x6tL3W91FyG5JBPN/wDiffhrHz6dK/pkNjPXAkswF1W7lnII&#13;&#10;Xj6C/tstU1PVgi6aLnr1w3H6Sbkt/rfk2/B/r7rinz6tQ19R1juum9vp+QQ2o3/Fvxf8e/eXW6Gt&#13;&#10;T1hZl1A21FdJFzpAI+oHv3Tign7OulcqGL/UqLLfg883Pv328etlKgBeuDNFJpAQ/XTYNa5A/r+f&#13;&#10;egc062Edfs6jSFWuNRvYKADYrY6blbfX/H3VunlrTrJ+2qKHJLkcKrABQF1A392FBjrQ1M1BwHr1&#13;&#10;zKlipOoOliApILaja7H/AA9+pnqi9oK0x8+sZJa8jOpa+mwH6owtxqA4/wBj79mtOrfCfDHD+Ves&#13;&#10;6O4KyKQoDFeVHJD8Ej+lr+99UIWhVs9Z21u7cEWuQVAK8m/q9+Jr0yAqjtHHrJa4Xj1Na5vwLNyN&#13;&#10;H+v78BWgHVK8dXDqUV40v49cRVgda8nUb2PtQQCtD0zkH9OufKhpnrEpALkHT6nPDWAI/QQ3toMQ&#13;&#10;ajh1t0qFBofXrzspUG7eQXLaVuSW5up+l/d3YU+XXkUk0FOuDBtKktoS9z6gbi3IsP8AefbZpxHD&#13;&#10;q64JoAT12xUPovZVsgf8qrG5GgfW/wBPd/EAIB4DqulmTXTP8us5J4TRouTdudQW1gGP+x9+JYEA&#13;&#10;Yr6dUoPjDAn065RHSRGl1CD8klv9SG1fn/iPbgDFsU/PqjDz6ylCWQgXbj/Uk6v7RBHI93YorDGe&#13;&#10;mVJMbBuB67+vCksVUC6k2IIvf6/i59+YZp5/Lh1pacfL5/6uHXlYXZdRBHq1aLMgtyiarA/1HvQN&#13;&#10;Kq3DrxV66x9lPLrtydNyFW+m1roLgA2tbm3F/dR1UJQhWJNeu5HNr/UgkLckEl+Wvp/qeBbj3ctX&#13;&#10;y60qitGFBitPl14MABY3WwUj6lm0aJLiwsLn6f196qMn+Xl1s1L1OeND1xjQNp5XSE0gBmW7DlgP&#13;&#10;zf6f7Y+9grxpSnXnkYDSpqSc/wCY9cwVc+kadZZwGYLpVRYIXta50/W/19+1mlB1pqhSSPQUHz/4&#13;&#10;vrmrxWAMhsQfpYM9z6WjIufwQD/r+76qUr1Uo2Tpp9v+XrIXkUhowpZRbTbVZi4UgkcH6XsBxf34&#13;&#10;lqE9VCqwIk8/yp+R/wAPn10gHpJ1rZFZ3Nms7j1abWtyBwQLE2PuwNeJyevOxNf9WPX7evXVZHea&#13;&#10;/jW5Zgp0IbCyXH0PH/Ej3VsAkHrXdo0x/ERSnmeulZ3CsSfIxXQGjvdCDY3W/wBbC1x+b/T34Fit&#13;&#10;aZ62wRO0fD508j11rfgFjGCFOggafU/q1Ac88e/KXrRuthFINFrx+3rqQksAW1MAL3HHkNwefweQ&#13;&#10;L+95rQeXWlHbwoPn10zNqBLAst0BdWAIAAA0EA3t9T70zMMAdbovkKddixjtd9NyVBuVJt9Atvyf&#13;&#10;ewcautHUCaeeOsihXcn0xsEYKjXCghdLC0h5uB/sPe6UJPr1RqqtOIrU+vWMgG4VmYMfSCeARzpB&#13;&#10;P9ebc+9MtR1f4Rmg/wA3UhBpl1sVEgZQFICaABYtp+tzb6g+91quemnJZNI4Dz67EjBTqVlcqVju&#13;&#10;4Fzc+s2+vJJHvfVSgJwajBPXaMpDKWA0lj6XVCG4A0/1N/8Aeh79TrbBg2pR/s9cw6AErdlZo1UO&#13;&#10;fGGUaltfmxK/k/X3UkjPVGVmPd6H/Y67NkBurICQ0cUZJGlls7uRyeBYf0Pvfz60A+DUcKEnzPlS&#13;&#10;nl1jDfpB0MqtJdI/IrkKjBirD+yRxb8396BDZHThTFKHh8upQlikKxKCXs4vGDYyWu4QizXGkXN/&#13;&#10;dukyxPH3n9nGg9euTIjsFFzrWRXJsB42IAjCED/Xt/Q3+g9+IBx02GkAr6Gv7OrP/wCZlSZCooP5&#13;&#10;anYtU5Wn7C/lWfFHBwzK0cjPk+p0ym09wPIf1ag9ZCCxty3p+hsT7PbPayXRncl5Zmkp6CRI5h+3&#13;&#10;xvn/AIejC/5h27mELabbD4a7aGhJ0lVYx3F5Y1XJBodsYMBwNDwK9Vjgxfv2YuEJkvdNXpcRXjA+&#13;&#10;p41WH5B9ndVzXPRXSQaa4r5eRx1xMgLFS51RagHH7twIyNElxYn1FSR9SPda1yeriJ9OqnE8PStO&#13;&#10;H7B1HWfi4YMij1LG2st5PXZPrci5Vz9TYn8WOunWhI4ClAePlTFT8vP8+uYq/wBcaquu7KWMjsdV&#13;&#10;7jT+OPqotx78rjh6/b1VrXIdvStKDrgZQsjgH0uACWZSHCkcsgI+pI5/offq9XZGaPV6eXoeossg&#13;&#10;bUBUEhGOmQqpJuRZARwPzz710ojjxUJWoyP9Xp1jkkMkisQ0RF5Y9I1ngalZvr/j/sPeqGtTw6uk&#13;&#10;aKmO6pofT/V5dYo2csF1E8hy5IXUzAkKZGsRp54HuqtU0J6dkjRVqB6gfLNOn7a9KmU3NtzFsuqn&#13;&#10;yOfxNLUEFnK0kuRjWsJAvc+ASFuORc/4+1Vqgmu4oxkF1B+zUK/yr0T8wXL2OwXt8po0FvO64A7x&#13;&#10;G2j/AI3pp8+gM7Fyf8c37vjMF2lSv3ZnZknYBRLTwV70tJJEB+DEkZFj/T2E93m+p3S4mrXVI/7A&#13;&#10;aD/jIHUwckbcdn5N2nbAoUxWduCo/CzRK7qfnrY9Itla7MpN7g8+nQrfqI1cfX2XdC1WFBq8sdR/&#13;&#10;qovEhk1FG13HJbVwV/PvfTtSpPcQKVFKfs6xyBmKq+oXHJD3sxAAIvxfn8n37HA9OoAoxnqOUBcp&#13;&#10;pVdCodKhbh/oQC1uAQLj6X591FA1OnNQRdTdcGAUyCxbhRpH6QeCzWvwP8b+901cerqxYhhgdeID&#13;&#10;fpHLC7qNIKgfW0gN/oL3H59tlUByevajQ680I66Ngy6TZj/buFILn6DX/r/Qi/8AT3RgAaDrYOa0&#13;&#10;/LrPBTVVc601HTTVU5W6xxI7yAkkkEL+ORZmIH4NvbiI8h0xpX7PL7fT9vVJriCyT6i5kWNcfEdI&#13;&#10;X8yDqNf4Rjp3pKeHCyxT1+QSGqS0UmNxhgr6qRALSUlczEU6of0uHLGxIsDz7fWMQMGmarcNK5qP&#13;&#10;4T5AftPz6KLid93hMNnEWRsrLMGjVT5OlCJCVOVIoK+ZBI6cJ8hG9JLV7YoIcLGiN/EII3aszVKj&#13;&#10;PbzR1037hp2FltGqmMcPcWb288g0M9kgiA4+bj518x9nD7OkUdg63K2vMsxuS5AiJ7IHNPh8NaIJ&#13;&#10;BxBYkOalaGo6R0pDs0okdpSDqmkZnd5bXleQm/P4H1vwb8ey5iGarVP+HoUwxsq+G6gIDgAaaAHg&#13;&#10;KUIHy6//0tf2m/dXwS+lxdbk/RgbA8fT3mnH3Dw+JHXKi5BjJnjNa/4OnCmYxMYpeDccm/P9CP8A&#13;&#10;evboGmgby6QTgTJrj8uPTgy6h/vrEH2+wFK+nRfG2luoEsduLnk8fQEWP9R71iRaefRgj9tR0tdr&#13;&#10;5MujUUrDXHfxk83W/p/HtXZzV/Sbj0E+YrAI31kYw3Hp8zNCKylMkZ/chu1v9UP6+1NxE0iaqUI8&#13;&#10;uiXbLv6W58NvhbA6QFrcH8cf7b2XA1FT0M8eXXRtbn6f7b37rYJBqOuiwH0sT/S/19tswGV49XVG&#13;&#10;bJ4dYjwCfbWSelC5IHp1MwtcaTJ0spOlDJ43JNhpf0n/AHr2st2EUik/n0j3a1+psJI6ZpX9nQ0Z&#13;&#10;CKOtoJEYErJCwvwbkr+B/j7PJAssVOOP8nUU2khtbsN6H/LnoJ9t5VsPl2pZ7iGSQ08t72Vx6ddu&#13;&#10;OD/vfsktp/AuND+fUkb7t/7y2/6mPLqAR9mD0pd74OHMYyph0qQ8ZkiIAPOm6kf7Dm3tXuVss8BQ&#13;&#10;Z8+iDlHeJNp3GOetKEA/toei+7Vys1DVy4Ouciakk8cbEcyxAkqQD/h7C9nM0UvgSGpB6m3mPbYr&#13;&#10;u3XdrIallFSPTHQn1tEcjTrLTxk1MIuoQai4AuRpXnn2cSxmZKpxXqPbS7WxkMcx7HNKkjB+XWfB&#13;&#10;9c753U6/wjbmRnU2AlaFoIhf8l5QOB/re92+17jeNriiND68OqbrzvypsNTuV5GpA4BgT+VK56MH&#13;&#10;tH4b7uzBjm3JXxYyBhdqemXyzWPJXyMLA8ccexJZ8i3U1HvH0AngOPUO8xfeW2DbwYtjhMzCvc2B&#13;&#10;9tOjndWfGfZe1I1pqtJMlKn7oeufzW/wRALAXI+o/wBj7Gdhy1Z7dDUL4hU+dadYz8+e93M3Mchn&#13;&#10;tysIOP0xSv8AlNP29CJvjefSnU0NIMvksfS5CSB5YcbjKGbKZCeFRYTfZ4mOUqpNgHchb8Ej2ouN&#13;&#10;y2/baeMypqrQBST+VOgnytyt7me4DyGwgkkiRqNJLIsUQJ/pzMnDjpUFvQdFV3b84aaj81PsbZKx&#13;&#10;EELDkt3Vy0t1ZAS4wOG80+q5GgtPoPINjx7C13zqidlrDq9HkNP2ItT+09T7y991l7gLPzTuZbGY&#13;&#10;rRS2fQ3EwRKDzCoWHkT0U/evyN7V3sZo8rvDJQUcpZRjdvE7XxhV0CaHjoGNTKp5DRz1LIfrpU+w&#13;&#10;xf8AMe5XYInlZV8ljGhR9unP8+sgOWPZfkHlgK+27fE0q/6JcA3UmPNTIoiX7UjVh69AVJkql3kc&#13;&#10;ERNMzB3QHyuHFyrzveRhxaxcjj2HXuHYkrjVxOKn7Tx/n1K8dhAoCsNdOAIGkU9FACg/Yv59KXZd&#13;&#10;Z4MsY2NjURHSxN21r9LX/wAPavbJSkpT+L+f+Xoh5stC+2h1A7DwHz6eN/U2qGkq1FjG5RiOOH+l&#13;&#10;/wA/X2p3SPUokA4dFXJdz+rJbMa6hX9nQYE/QqbFTc24I/pz/hf2SDGR1IXEeuOl3DImVxCsfVLE&#13;&#10;phmtYNdf0E3+vs1XTPB606B86Pt26aR8L5B+3j0iVjAeWnkIt+mzfUgmwNx/sfZeEoxifh/qp0Lf&#13;&#10;EYqJk4jP7OgaztEcdkKinsQuryw/Ugo5+nP+v7ILuMRsVPEdSrst6t9ZJMONKH7Rx6YyR/TgXF78&#13;&#10;fX8f8j9oqZoOjcYGep+MrnoK6CrQgqsg8wBAuh/Vx/re37eUwyhzjPSHcLNb21e3fiQSOh6eaDM4&#13;&#10;kxpJ+4sa1FKV5OorqUf8QfYnLLcQBVHdx6hlI59r3LxXFFqVevAfPoSevtlHcGLepmpyXlV4Jo2S&#13;&#10;4Xg3I/I/r7Ntr21biHU/E46AnO3NLbNuf08bABSGBHnXNOgZ371tX4TLVCFHeijJaG1xZf6c/W30&#13;&#10;ufZBuW0yW8xrlR1KnJnPlpuu3RsComagb16DoLRUX6tIIJH44twQR9fZSQqdDgNd3YqtT021mRpy&#13;&#10;hFOhPPLcre5sLD6+25JQBVePRhZ2EyPrnJz5dJ41c5c639JbkLcW/wCJ9pjI54no7FtCFwM/Prmr&#13;&#10;qw4IPJ+v6h/ifew6nzp1Rlda4p1PoaZqqZRY6EOp2P0AB5Fz/X27Gus9vAdIbu4WCKp4nA+3p2y1&#13;&#10;SYokp4zYuLG3Fo7/AJ/1/bk7lFAGR0X7XB47meTFP8PScJAAH05/1+L/AOJ9pjpBBpx6PiGB+XSs&#13;&#10;weU8elGtrj+gvYNESB+fyOPa22nA+zoNbzt4Yl08/L06UeZolr6Jj9WRL3FrkMupWB/w9q7iMSR6&#13;&#10;uiTa7r6G7GKAmh+fQRTRNDM8MgsUv/tr+k/7b2RMh1aDjqS4pA8YkXgw6iPGxkBB1DjgfQBR6fV/&#13;&#10;j7aoa06UKQAQRx6ykop5KhiL6eP9b6e909OqDh1hlZTbSAeeWBANv8T79UeXVlV69OWNqgL00hAU&#13;&#10;n9sHkXYkaD/r+1EElAUbgekd9bsB4yeXH8umrK05pJtUfEUwOk2sAxPK/wCt/S/tmWIB8+eel+2z&#13;&#10;pcw0fDDj9nTTd+FCknjgG/H0vx7TioPD/D0ahIMktjpWbNato9w46rWJlh8pgnsWH7U3pLEj624P&#13;&#10;tbYGVLtHPDz6DXNK2Vzss1vUFqVXH4gP9Q6WPcGHWlq8flFjKrURGCRwBfUv7sZJP9efa7fLbQ6T&#13;&#10;DFePQX9rt08e0n212qYjqHyrg/z6ByNGa9jf8An+v09kPHh1KbOsYq3U2AsrBGHIH1P1J+g9uAMc&#13;&#10;t5dIZ9DJrTz6dGKspSwL2HFr8j6/p+vtzFKevSFVZWBOOhR6/rDW47Ibdn9QMTyQ6rE+GXhtIPPp&#13;&#10;ax/2/s52p/Eha1PHqOudLf6O+t99jGQVB/Lh/l/Z0G+RoZaDIT0M91lpppImt6R9NQI/1+PZVMhj&#13;&#10;lKHyPQ8s7qK8s47pcq61H2+fWNLDlgNRAHFzyB/a91XGD59OOK9w4dZEU6gCCVupH+Nv6/197z02&#13;&#10;xXSScE9SgqFwpQjgEG4A4N/+J934cR0xUgalz1xYOpuGBtewIFv6lfesdWBBFCOsMfqkIcFNX1sb&#13;&#10;Dnm3PvXE9OuFEYKZPWeSJY7FW1kkfQD8/wBB/vHuxAHA9NI7MO7HXaqNQcCzBbaP68cXHvQzw60W&#13;&#10;I7a1+fTbKj3bSoux1FWJGlh9RY+2zUHpahUgAmnn1h069TMQpFi0Y5/QP6e6kA46dFVYaMkkV/Pz&#13;&#10;6MXUyfx/qXb2WMvlnwtX9hMtj+3GbxDXwfpZf9v7FrMLrZY5walDQ/Z6dQbbr+5fci921sJdp4i/&#13;&#10;NhSv+E9Biysjfi9rFv6f6wP59lQFeHQ9U1HXDWqrfUAGJ1KbfW349+OMnq+knyp1jDMLlf0cEXF/&#13;&#10;959+PAkdXKgnPXAkmwvxf6f8U9tVLGnVqAZ64Brkc/UEE/Wx/J9+rmj56tWnDrsAc8r9OOOQB+R7&#13;&#10;9qBNCMdWFKBqUPp1wIBW3JAN7cccfW4910hhjiOrqWQ6SOPXa8/qv/QaeG/r7s4oOPVqEGpPXi9j&#13;&#10;YWJ/xv8AQ8/7f3ospcD9vXhGCOuDAEXY25JsDa1vp/t/bZFCTIfs62CVwo49euQAygm4/p+L/wCH&#13;&#10;+HvZZqCmet0zRsdecXBu3Ki5X68j/X96fuFS2R5deU1NCPs64GQEGy39JJFiSDx/X3UyMQB1fT6n&#13;&#10;rgXY/UMvFuQQ3I+tuPemZqBTw6uFA4dcTJq/bRbaj6vqf8Dz7sDXCig6rTSKsa06x6mTm2vRdbXt&#13;&#10;zf8A2/ttjRzXPTxRSAoNK/4OstNWVdBUw1tJUT0tXAyvDPBIY54WWxusiEEAfS309uLK8bLNH2sO&#13;&#10;BGKdNXFrb3sb2t0gkRxRlYAhgRQihx/qx0Lke5tu79ploN6KmF3JoWLHbwpI0WCokB0pFnqdeCDw&#13;&#10;PJ/vXs7W8s9yXwb/APTlPwyAYr5B/wDP+3qMpdg33kuU3vKp+rsQazWchJZV4kwN5U/hr0gNy7Tz&#13;&#10;W0KpIsnTiSnqbNj8lTHzY/Iwn9MlLULdT/wUkH2V3lhc2L6ZgDqyGXKt/pW4dDXl/mXauZ7cyWL0&#13;&#10;dSRJC/bLER/EvHjjhTpNyOD9QCQfwOeeTcfm3tEWBwePQgRSvnQdYZCwtpIUFDpYEFWNvoR+P9Y+&#13;&#10;9Vr1ZVFKUJz1HbyKyhtIWxCm9wb/AF9+6fpHTt/n1j4H6eT9eebW44v/ALH3pjwA6uAaZ66JYsCT&#13;&#10;yGIZf7NrX9+JNc9eAAGkDHXiUAA1DV+CAbXQ8sSD78cYrTrQDVx12UT/ADupnJ5LDnSp/wBUB/j9&#13;&#10;PdSBQnrYd66SAAOsRJVLEBjcWHJJ1em5B/p71gD59b869eSVktqNix08E/n68H6W4P8Asfeq9WKF&#13;&#10;vKo66YjXYqQ5BNluFIBvpa3Av9fduDdeoSmOHWYSBfohVidViQRoPqJ+n9T7sTivTegg1Jx1KRwu&#13;&#10;lWJUggEtpa+r6m3+Fxa/veemGjrnj1z1CRri40HUdIFxdrIL/m4H+8+9Z61pKjIwepCmw9UdySXC&#13;&#10;lFLcCxCm9r+3Q5GCPLpog1BBoB1x1howlluBYqqnWTa9mVvzcjke9E9o09VCFGLnPz661FdH9kg2&#13;&#10;FyL2P5seeORz7qCVz1YUYFQOvPqJYD62ZiQFKLq4Flb6m349+LMcHq6gKM+WOu0bVxZLprULILhd&#13;&#10;CXBW5+l/d0NQa8B006IDXOfTr0kjsw59NwpAYNqJXj6cgX+nvxfJ9D15EWhDCpGesp0gFWIYNw68&#13;&#10;lgbeRWH+H9fdjTRnqvGtKj7eucYmJjBchgQ6p+DEpOog3+t7X592Wumh6oxSmoDt4dZo/IEZlKKy&#13;&#10;cj6sLPyT/if8PbintIHl00+gsEIw3+Trrg6mAcAglSFY86QSQf6aeOfz7oKHI8+qglR4ZI64M5sz&#13;&#10;nSt00gkEWbTf0qPz70DUVbHTmkKwCZHXa2AVSTcaigtdgHNn0/m1h9B/X3sHNCKf6uPVT5+h49ZJ&#13;&#10;SwBWxDXEKAclQTdLaeTzyPfmquPPh1WMITqU449dyG4AY3MRYAXNy49XpJINm/IPvZ9Oqp8RYcD5&#13;&#10;9dHxurMFUMsgXR+kKEY8WA/wH5/1vexRkqPXrdGjkKV4itfXGOuYcBlJtIUP7ViRaP6+KQLzcH6f&#13;&#10;1vx9PfsVqfLh1QrqBNTRuNPXjUV/1V+3rl5QEBL2fW5RVXSLrIQxlVr8kAMoF/wfz72GFKNw6qyM&#13;&#10;SdKkjFST5UGB9h/n1zkZbJpfUbC1gQvLhyWvzf8A1vr7sSFHz8j1SNXDEEEDyr6dd2DLfSwVQqqV&#13;&#10;ZtIJvzptfgf2T/t/dlytT58evEGNqKRnP5f6vTryNyFCrZiqmTyAITb1rqHI4+l/p9PelYHqrpVd&#13;&#10;Vc8f28P9Xn1wVr6mBQWsAALlrnSEt9Pra3PPvQJ/n06QtQKNnj/n65HSWKkorBV+oAjuBqPCn+lh&#13;&#10;yfrz+Pe9QVjXpsDtqtWFTn/V6ddeQINSgawAdTEAKFIIA554+v8AsPfta9X0asnA+fn11wTJcgW0&#13;&#10;2kZA1wzaiPrwb/k+9YODgdeoaLQfl69dksLlXCMCzRXCFSpILkg/1H0/pz7swNK16920oy4GD8us&#13;&#10;qDSFcfW5AeRVMZC/UlfoCObg/wCHvYqOPHpt6v8Ap8aZxx+w/LrhosLkFj6GRlKhGUHVyT9D/vHv&#13;&#10;zHBPXqigUfmDx65hmv69KhnHOtdFy1mABB4HNv8AD8e6rWmonrTLUUTj6UPXjpABA1K1xY3YAMSQ&#13;&#10;eP6LYj3ZjQdbBI4mn+frqMsdFk0qOVPFlLLwDfiwtcX/AK8e9ZOCOtMF01rUny68HYTEK8mk6lY3&#13;&#10;F1NijKLfT8E+9EnVTrWhfDqRw/ycOpBOi6s+lmIv+2Aw9I5Mn5IY8D63/wAPdumqBs0wPn1wVXKg&#13;&#10;i8atZFJVCQli50/liT/tx+fe+rMynuIrTiPXPXISXK6i51g3VWARw5/WNPIuByPrfgcce9Ux29VZ&#13;&#10;KBtPr5+nVn/zM/iuc+BX8njftY1RUR0/TfzA6q+4khmQI2zPldkajC0JqDeMfbYsU8axatSqv6Qo&#13;&#10;9h7bY7k71fXdww0uY1RfPSsaoDThSkQB+wdCC/u+X12S25f2ePRPbBpbhu3uknke5f5nU9+XrTjJ&#13;&#10;TzHVYErAuQ3q0TAI/wDmkBPDAsORdiLW5A5/qfYg1ZJPRBGukCnChxxNRgUr8sfM9cXkWzMNY0gu&#13;&#10;nIjYoXBZFsSbghrA/jke9kjierJCSVT1x+YHE/LIr8+o5lJd1FgFOoPGwBQ2Kqbr9SbA2/re/trW&#13;&#10;1ePT6xr4aHOf2Hz/AC/1U6xMzn0qSHZhe7afTY6ixX8/j/Y+9ksWIBp06NK99Kj+f/FdeUuUt5SV&#13;&#10;CeLgXJCNdRrHI/p/jx78CWqVPl/PrR0B6hTXjn/D+zPXJFZk021GNdLtIsakWPpvGTzbgW/H591B&#13;&#10;KjT59UdhrL5APoDw/wBnrohyFvchbXVDpsSCoS6fXkj/AA93Kvp/ydWqlaDFfPh/LrgTxdwtlFrJ&#13;&#10;oF+fVwPyCRa/1HvTqePD/J1YUrUcfn59LfrQtDu6ny8SmSLbeI3NuupUaADDt/b1TUSXDED+ntbt&#13;&#10;NReiZB2xJJIf+baMT0Fefgs3LUm2OaPfTWlovlQ3FxGoP8j0Ue7yASuHbUDIysdJeRvUxa1yOT9P&#13;&#10;YCJJ7j50J+0gHrJcBYCY4+AIAPoAAB/g/l11ZgSwYWRox43OoAEgszcfn6fX3Wma9XorU1fPPr8u&#13;&#10;sUmoM1n9DWtYc3JDXOnm3+HvfV43qtdOeHWBlLFQvF/SVCn8KdTn+l7D37p9SqrWtQOvDSNRBCOw&#13;&#10;UGx1k63IZiv4I4N/eqZr17vJ0sKjiD1ilHAZ9TBeP82SSCAW9R45A49++fTqnOjzPzH+XqTR4msy&#13;&#10;IY0lO0scKsXqntFRw3JQCSrntGt+bgnkmw597jhecloxUeZPAfn0lvNys9vGm7ejYog7navog7j+&#13;&#10;Qp606minw1G6vVVMmXq4ywWkxzCLG+WN7APkZrPJzYnwR2IuNQI9uaLWM95MjegwuP6XE/l0kabd&#13;&#10;b3Fsi20RHxyjVLn0iB0qP9OSR5g16xzZirmhNLFox9GVYfY45PBCVYg/5RKCXmbTwWlkIP8AS9j7&#13;&#10;087tVQQinyX/AD8T+Z6vBtdtDILibVPJ/HI2oj7B8KD0CAU6ZVUi6/th11AOVYufUbHjjkWuT9Pr&#13;&#10;7TAEoT0blqnV5eg/y/L5dd09TLSTpNA8sVTFJqSWL9ayoLEhf7RNhcHhgORyffo3aNxIvHy/1fZ1&#13;&#10;qaFLqIwzKrIwyDkEenyIOQRQjy6cpqWnyqvU0ERirEj89VjIUJSWOOzvV4sf0a93pv1Le6Ax/R51&#13;&#10;SerxAhhxUf4V9fmPLy6Lo55tuIgvG1xHCTHyrgLL6UwBIcEfF3HP/9OhTcOPbGZEygERytckcqt/&#13;&#10;pYe82rqMwSeIB1yT2O+G42Iif4l68qisg1JYSxgWIH1A5BPva0cUGD15ibaXQ3BuPXcUpN1YWdbB&#13;&#10;hf6+61INOvPEpyOHXco9Or6W5t+Pe0+Knr1tDTt6i09S9JUpOhOpGBaxtcXuR7qrGOSvn07NbpdQ&#13;&#10;tA3mOhcoKxKymjnSxEiAOtrWLCx9nscnipUZx1GV5aPbzmM+Rwfs6RecojR1WtOIptTC301X5ufZ&#13;&#10;ZcI0bB/XoWbPdrdW4V/iU56ZiSRa5twf8L/X2m1twJ6NwqK1R5dRndrkDgC/+v8A6/txFFAx6UAV&#13;&#10;7uo7yaf7XP5U/U/7f3t5AvDq4WuesQkYMCAVIswH4v8Aj2n8VidVOnCqkaacQR+3odtv1wr8TBIe&#13;&#10;WMGiQ6eAy8Hn/YD2JLaTxIlb7B1EG9WbWe5On9Ko/PoMtx46oXNslLFLM1TpmQQrI5Mh4YLoH9be&#13;&#10;ya7gcXBMYJNepB2K/hfaA1yyqEqDqIGPz6H3YnXO+96YqKOLBVUMkJERmrY2gRo1/t/ugEgD8j2J&#13;&#10;tv2zcL2EARkHh3AjH+XqHua+cOVeW79na6VlbNEIY19ME9KJvhcpytJn9wVtSs+rVNSUN4o+Dcq0&#13;&#10;x5b688e3v6jILgT3BNRxANB0Wr95ucbXJs+zxroHB3y2RTAHDh0brr7pfr/BQRzDFUd42RXmqrON&#13;&#10;dgB5JZuAT+B7GVhsu3WkPiaMjyND1jnzd7k84brMYzO9SCQFH+ADOOnLdvdHSnW9S1AMnHlslGms&#13;&#10;4jauPkzdXGxU6fJPTaaWMqR6kecOL3KW9t3HMG07cfDc9w8olDn8/wAP8x0xy97Ze53OcYujAbeA&#13;&#10;1/WupBChpk0Vqymv4WEdD/H0V7e3zazDRTU+zdq4fAI4Kx124qxs3kY1MenX/CcL44dRvcCSqBU/&#13;&#10;VTY+wve87yqlLKJUOe6Qlm+3QtFH5t1O/K/3YNteZZeZb6a9KkEpboIIzmtDNPViB5lYjUcCOifb&#13;&#10;t7w37vCcNuTdW4M5S+RGehkrWwWG4TQ2jD7d+3S4vfWW1N/bv7B13v8AuF6a3UryLWtKhV/3lKfz&#13;&#10;+WT1kZy77Wcpctwk7HY29nKAQsgj+onrXznnMhyK4C0X8NB0JEOcl3HiIo3qnFJPSLEsMVo0itF4&#13;&#10;lVFUj6AW/wB759nCT/VW1S2GFPs+XQBn2uLZtzIWOsivXUck5qSa/b9np0XzKUj42uqKSTl4nOm5&#13;&#10;5ZP1Kbn+vsM3C/TyGP0OOpq265jv7SO6Th59NhZm+vAubD/ePaRnLcejNVVMDrj7p1Yiop1nx1Ua&#13;&#10;XIUtQDbxzIxF/wCyTpa/+w9vwN4cqv6HpLf24ubOSH+JT0Mm4af7/CT6BqPhEsf1Nio1j6+xBcp4&#13;&#10;lsT+fUVbHN9FvCqf4tJ8vPoCCxI+n1HsLlvMjqY9Ofl0/wC3a1aeu+2kf9qr/bPNgHH6Cf6fX2ps&#13;&#10;pdEmg8G6Jt7szcWnjR/FGa9Zc7SNS1azKtlJIY3BuQ1hx+OPbt0uiTUB03s1yLi18NuI/wBR6Dve&#13;&#10;mOFRRJkYgS9MR5APqYnPJvb6C/so3GLxIxIPw56HfKd+ILtrKQ4fhnz+X7Ognsbqv9L/AJ4/1rey&#13;&#10;fipPUkHJ65EhfwBYkAf8Rx7oOOevUJ+3pabTz0lNKlO7+mJtSXv6kvZh/T2ZWVzRtLeXQT5j2ZJ4&#13;&#10;zPGK6hn5H16N51/vGnxrxEOwgmQB7C6lzf8AtDj68ex3tl8sdD1jFzpyxc3qsCo1qcZzTqZ2PX02&#13;&#10;UxtS9MAaxFMkcd1PkjP1UO1rXv7turpLEdHxcek3I9pPt9/GJ6+ESFJHkfn0RbLx2r5W0lUldm0S&#13;&#10;WLK/0kWw/p7je5Wj16zB2ph9GqA1K+fy9emogcG/1Nj/ALb2xkrSnRkrkNnpvqI3b9F+fzYm1v8A&#13;&#10;Ee2yDSnS2F0Aq3UWPyxMA3NyNJN7f1A5/wB690oQenj4cimnADpeY4rR0muS2s2duQAR9dPPs0j0&#13;&#10;xx1boHXqvd3IjTgD0nqqoaeVpW+pYWX+i+0kkhY0HDo9toVgiCJ+fURgWFvoLgm30+vtn7elI49Z&#13;&#10;Y28DrIh5Uj6fS35HuynSQeqPGsi6G8+hWxNVFV0AGokqnK/SyEWZbf4ez63dZI8Gp6jncLeW2u68&#13;&#10;ATx6QufxpRnnQDUhuxtcvGfoeP6fm3srvItPcOhdsu4KwEMnA8Pt9OkU0vBCgMPqD/U2/p7L+hUq&#13;&#10;EnPUeSQKpZgTcXt/sPej6dOhFLUXj1wBsAwH1HFzq4+pFx7oSR2AdX8/s6yQU1ZI48KOWDXVv0he&#13;&#10;eBz9fe0jd/hBqOm5ZrZE/VfB4joScVtStz9IEnj0uAATp5DAX1X/AKH+o9nEVlJcx93HoC7lzHab&#13;&#10;Nd1jYkHpyptkwUJkSdQXHBB/qDb6n+v+J9vR7eqYbiOkM3Nkt4oeE0Hp05ikxdBEJJ5oo9BDWRlA&#13;&#10;AU/2T/xT294cCZPlw/Lou+q3G9crEhav2/Z0+7zlx+8NieegEc1RRRB7oCxWWj4kDOfyVF7e1N+0&#13;&#10;V/tpKZKiv7OiXlSO+5X5xEF72pK1COAo+amtOiwrdQBwPzc8Xt9NPJ9hFB3fl1kOxByBwJH2Zp1N&#13;&#10;jVZOOGYaR9Rf6/Q2/r78AQx9OkLVUUPDqYsIC6lLFx/tj+LD3cCnDpK8le0dKLb2QbD5air1LDTM&#13;&#10;qSoDw0Unok/1/wCv+w9rLOTwZ0cHzz0S73Yrue2y2Z4lag/MZH+bpZ9kYdEraTM0/MORh0SMLafK&#13;&#10;i3Rjb+qWN/6j2Y7vbjxVuU4P+zoKcibqXtJdom+OBqj1oTTh8jx6DmJbOdYvZbi/B+hH09k44Z6H&#13;&#10;cjErVTnrOjG/pT0huP62I9Nh72DTPTRC0oePUgktZ2WwY2XgfUj+vuwGrJx0wDo7Vz1x0hLg255B&#13;&#10;P1Hv3DtHn1cGpqcU67SlOkyXvc2Or6gf1t7t4RpXqr3IHZ1zSnX1hW1E8lh+kAm5F/dlQhumpJmp&#13;&#10;qbj14wWlZ1I0AAEn0gG3HvTRkVYdeEpMQDDNT1CmRfKB9QQSTe9z9Lj20fn0uiY+HjrDHAoMj6UI&#13;&#10;BPDAhiTwDf8A2PuoVfLq5l4JU1+XQ7dXg5vaW9tuWGtKX+JU0YIKB0Utx/jqW/sT7MouLG4tDxA1&#13;&#10;j7eoe9w2G08zbTvo+FnETn7TT8sHH2dBiLxg6n1EXX6fkcG/+sfZWToXu6HppIajA6xXtyRqB/ob&#13;&#10;cf63PtvUQ1SOnKY67LahpBAsb/UG3PF/9t7uDqx1oLTI64GwNyLgMfUD/T6m3vaigp1fyoBnrxP5&#13;&#10;BI5NhpIB/r7pxDeterLrXHr1768EG/JBHI/oAfegKPStevdla066W4uD/rf6qwIs3093emnq5IqK&#13;&#10;D+XXBZQzC1+b820i/wBBe3tkM1Qo6cMeK8a9cNYClXKFhY8DmzHSBf8A2Htt/Opz14DPaMdZHLKq&#13;&#10;G1wSNZP4H+A93LEDPWgoZiesfAOlZLBtZLW4t9be66hWgFB1cEgZHWFyVUgkqSCR/U/4e22FDjPT&#13;&#10;iqGyPLrtQSw0mx0+ojg/Tm/497Afy60aac9YnJY+rgD6MDzYDgi/0vb3Vq6s9XULTIr10Abl9bgg&#13;&#10;Bfxf1fXj+vvwGCT1eoIoPProsoA1ekn6m9gT/Uj8n3oZ49eCU8+uWsBgARYA2I5J/rwD734hGOte&#13;&#10;GSKnr0jKUUMwAJsy2/UPyTf3pvl59aRWUknpebW3/V4akfB5mkTcu05nAnxFe92pdfH3GJqHuYnX&#13;&#10;9QA4J9mllubW6fTTqJYP4T5f6X0I/YegbzDyZb7ncjedpmNhuSjtmjGG+UoGGB+eenDPbDpKugfd&#13;&#10;Gwa185t9TryGNKgZ/BhrkrV0g9Txr9PKoIsL+37vbI5Ijd7Wxli4kEd6H5jiR8+kezc53NteDYuc&#13;&#10;4RaXjCkcwP8Ai9xTFUc4DHjpJ+QzToJi6kvzcBdJJuSGPAFj+f6j2RV6kcKwoR1gNxoY2KjVYfg3&#13;&#10;PFyffiRXp9dLkhOutVyp9R/SSeAAFHGn+v1904HrwUgaR1gZtasx1KqllJIP0DWBt/U/S3v1a56c&#13;&#10;0+G1PXrOulUL31qwUhTb0lhfi3597pRemySzZ8usZ0qfSSELiy2IMl+Cbfix4sfegSOHVhU/l1iB&#13;&#10;sZDJ+oX0sOWUK3A/2/vRNerkig8P/V/sdY2bS6+okCS5ZuPzqN7/AJv71qHr06gNCDx6zEu4D8K+&#13;&#10;olQPowsSzXP+HvZyKnrSqqYHn12kmtVZ7pdC/qHKr9RYj6gn34EnpllA4Go6kRHksSC+pA4U6Qxf&#13;&#10;j06j+OOPdxXz6bYEHPUqOVQpJupQgchPUQSoFvrf/Y+9g1FemGjNaLmvWQljpk16iBpQW4XX9SQf&#13;&#10;p73516boFOg+XXO7SMrsRdfQbKtybXAHPvZJY9aACg/Prg9vJfUJRdmZgCwD/wBkWtyB+bn34HuH&#13;&#10;WlpoI4E9dFGL3AX1j1W4AIFyf9pHvzChPVwwZdJHDrrkBQV0lCShRruwP6jdRz/sT70KnHW2NPhz&#13;&#10;X14DrJGCEKm9y3pX0i4W/wCpmv8A093U0Wnr03JltS4p1y0jW11a6sNLWHBPoN+Pr9LD34ZNDnrw&#13;&#10;JJ7T86efWaMaQl2OtT6b3Ou406pBaw5B49uCg4dMOxYnAIP8upAcE21fS2u1tXAsbXA4Jt7tqJz0&#13;&#10;yY8U8v5ft66d2YSFmaxUlfqtyRpIZeP9cfj37A62iAAaeNc9Y2K20LbnXzZiQFITSW/2IF7e/HhT&#13;&#10;qyhw2og4+Y656msQ73NmJZjcoPyoIH+8+9kmmeqBRUBf+L4/t6yF1uo1ar6ZCUYk8kWClTYg2AP5&#13;&#10;uPeqg9URWVW8jnj/AKuPoPn1gZlVy5kMlizW9RVdDcAEXtYc/wCNvfgaGvHp0KxShoKAfn/n65rq&#13;&#10;YuqOllnNy7Nawa76734ubj3Uce3Gf8uettRG7hmmB58MDrsvdnCAizA3BVbrEgkLixBBBP8AT1Wt&#13;&#10;7sWFSq/8V1UIQo1GleH+2x/l/LrmCqkekX8auwPrLqSBexuLcEEDkH3s6eI4+fTRq40lv8lKf4ft&#13;&#10;OesyMCOYwNbAsEYLpYA3Xj6qR9L2P49uVJWp6bIYHD0p+ynXRkKRnU3GsH8K5Zl0BTe9he97n6+9&#13;&#10;aqKNWR1tYxI/YDXTx6xCTjTpvc3Ck/gAgFQB/h6r8j231bwtTB/lQ9d3vwAtyg4Y3ux5Di39fpa/&#13;&#10;vY62SSa/6j69d8OzLYXsT+BpDcWJYf0/H492VhUButMKDBp8uvFk+v0Y+tQ3FiLFvSCL8ce/NTTQ&#13;&#10;evXo6u1ePXTcX/VcgFVsTqDADUDf6Dn3UMV6tpHFsU/1f7HXIKr6BZSF9IISzfWzCwI/xtce3xkA&#13;&#10;nqhqrMw8/wCXXMhPGwcXBme3Fxa1lAX+vtsDFG9em9X6g0/w5/b14kXKKClwPJYrp1IurkH6X4AH&#13;&#10;uylRUdWKmmtsnroKWcFVDIPVZbL6kAAIP1/1+feqamIrjrxkCqAMH165fRw17KNLW/T9BpZUB+v+&#13;&#10;392BCnPp03krnJPXmGl/QQ1iWVrKy2BBY+q/5IPJ/PuvA0Xz6vhkrJw4fPrKW9Sre5DMJAAFDA8B&#13;&#10;SRfV9LX+oJ92rQ5I6Z0nT3eop/l64qNQuWZdCIJP9XcyEOVB4JFwf8Px79+Kvy6sWoCDnPl9g6yI&#13;&#10;p1RlruYiI2uQNfLBfUbjVew/At70laZ6q5BJX1z/AIP83WJpDHoIBXSojXkWK+P6lT9Wubc/11fT&#13;&#10;37tHDj8j06AHqMZNf5nqyvtbNZzdv8of4V1NVEJ8b1P86/mDsCmljSREocZuzrTam/cZQzAnSzy1&#13;&#10;tXk2UJ9F+v5uH45L1+YpAyAW6QRqNPkwaQivnUl3H2AfPo9i23lax2GWS1kYbpdzGaRXqQymKziJ&#13;&#10;jJwUWO0hJpXS7MDxHVZiyPIgcFl1aWZNSHSpNtRT8kcg25t7Oq16KDGiuUfjmn8v5/Pyz59dBgxD&#13;&#10;XMjXf0KCl/T6uW+qgWYA8i/Pv2oD59b0sKAYp/sfz/w9daTpYqy6WJZQyEm3K6dKfkXuLcE+7EFe&#13;&#10;4Yr1cMC2lvLB9Oug2lQ/kKSFluGsmiNVsdLLwLm4/r/X3X8OqtOtUOrSVxnI+3HXAR3RVvaIgsSF&#13;&#10;kLkEabNb6EE2uePz79pJFTw6vr4uRUgetOuxZJDcNIzsQeOVdhZk4+lgCL2JJ91BCtQZ68ayJqJC&#13;&#10;afIDB+f29duLXYhVRkChY5COQwH0H0KgXueW+o9uMc6uqpqp8RNPUfnx64htWkq5YtrBjHHoAvr1&#13;&#10;D6DgHn8290qun5dWKENlR/s9KnDH7TZXbOcPmZ8fsX+GU9TDFUGOGt3PnabELDO6AqnlpjU6Q5F+&#13;&#10;R/X2ribwtvvrk/ghCk+QMjKoB+1aj59EG5K13zVy3tNV0z7gZ2ViKsltbyzFlByQjmMkj4cfLor+&#13;&#10;kAFr6GRTpVmYMWIAJNz9bgfU/QcewVpKV1ChHl1kCGOARUNxIyP2/t/aOuL6w4CsPGRbVcsS7H16&#13;&#10;frdfz/Ue66fPqykEd3lw+zy6jsuldZfyFAysdQGlwSircf0+v+v79gdKFepp8IPp59cWYqwLBUYE&#13;&#10;KCbBeFJOlgbi9uffuHVkFSVGa5xkj/J+3pxpcHVzQxVU/hoKXiT77It9tAytY3iTiSQ2vYIhH9Dc&#13;&#10;+31t5HGpqKD5safs9T8ui+feLaEmCDVNKP8AQ4+5q/0iKqv2kinWUPhaJBBTJLnKmzMKrIxyUuNi&#13;&#10;ZD/nIqKM+SUf08zgEf2R73rtoO2MGVvVsKP9rxP506ro3W9JluSLSM07ImV5QPQyGoWvnoBI4aum&#13;&#10;6tyldkWVK6peaOPSIaaNEgpISV0gJSRhUBIC/RbkD+tz7aeaaXErYHAAUA/ZjpbabdbWQ12kaqxr&#13;&#10;VmLM5rx727vljHpjpv8ATfWDxq1ISNPALEhhYWvexJP1PtrSoNT0trqGn/V/q+fXAqX8bWUllCmy&#13;&#10;lRZvSqEj/EXAP+I91Iq/DHV1YBSmaj1I6yOqhWvq50HSF1K3qvYFf03IFiBb6e7AAcOqhqnFPl1w&#13;&#10;0OALaAPSFb6s0bjTq0XvcfjV9Da/vzU0168HDtpGacft+XXHySo0c6OIZ4NDxPGxRoGRjJHMrKBc&#13;&#10;6rgMP9b22rOlGGD5dXKRuTE660cUZT+KuKZx/qr1/9SmjeeAaqpJXVR5EuLgfkAkf7C3vPK/tRKh&#13;&#10;I49cUOVt5FrcqpbtPr0CuOqWppzDJcMjWZTYPa9rH2QQsyMU8x1K1/bx3MAmTz4Hp/qoCQKqG36V&#13;&#10;LgWuV/JP+839q3UU1Dj0SWspDG2mxTgeo6usqEX+oIIP+H19tAEEEevSoqVevl03uLMSRwRe/wBf&#13;&#10;pcDj/W96kX9Wvr0pjNKEdKnbWTFPOaKVvRLYx3J9LE249q7SYJIUJp0Rcw7eJYxcRihXjTpZ5OiW&#13;&#10;uo3TgyAFoyfrcfUX/wAfa+aMSx0HQQ2+6ayug/4Tg9BmxkWRkf6xn12/FhY8D2UsqjGa9SEDEyB1&#13;&#10;ODw6iTtdri1gR/r8j9Vv96PurHQoBNM9PKKdp/Z1IpMZkclII6Ghqq2RyAqwQPKSTwLED/ifdVhl&#13;&#10;nb9JSa/Lpm5v7Gwj13kqRAfxMB0M+1fjv2TuUxP/AAz+F08lj5a46HEbGwPi+vF/px7PbPlfc7wj&#13;&#10;UNA6jLmD3m5L2RWXx/qHXyQY/wB66ON1h8TIsegj3DlJqu7CQQxDwRAkWZQeT9fYy27laG1i/wAa&#13;&#10;ct8h/l9OsbuePf6S9k8TZ7cReVTk09f2enRiZeputtkUSZOrhweOipyqyZLKVFJTRJqOlfNW1pCi&#13;&#10;54Fza/8Aj7PUstrtV1NGoVfxMQP5kjqHE58515nujZWzzTM/wxRB2Zv9KiAnHnjA6D/KfJbp/ZzP&#13;&#10;HgpqveFTGBG9NtWiE1CHe4ME2drmgoo2tdlBlII+h+ntBd8xbPChjgJlPogx+bEBf59DHb/ZL3G5&#13;&#10;iCybsq7dGeDXT6ZCB+IQoHlYVwe0EeY6Bntf5Lbgz2DpIdnpjNm1cymetqq3HQbzr6aPkx09HH5q&#13;&#10;ehWQiwlMscwFzpJIv7Jr/f7g2tNvPgMR3FlEmPQCoWv2g9SXyB7L7JtO7vJzIZNyjXtRY5Gs4yfN&#13;&#10;nIjkn01rp0NGTxOD1XFnu69x5PcXi3Lktxblamq1Kf3mzEzY2Fo5NaGl21ixT0Kxh/VEkkblOApH&#13;&#10;19xrPvl1Jc/4yzyaW/G50/ki6QB8jXrNnafa/ZrTY/F2SC2sVdSP8VgUStXB13MpknLU+JldA3mD&#13;&#10;w6EA56p3HRkVlZJNDUoLoto4QNNkHjj49J/qPZutw12lGbB4Yx+XmOgJ+6bbY7r/ABeIK0fGuT+T&#13;&#10;GpNfy+zoMq+kkpZJIHFtP6COFZeQD7KLiMqSDmn+DqQbC5W5iEyGtaD5j8uk5UKB/rcH6/1S3+9+&#13;&#10;0ZFDT1HRzbmkg6E/rfNjVJiZn9QPkpwz2/Nyqg+znaLghTA/y6APP20UA3KJePHp57AxIkiTLRIC&#13;&#10;UGicAD8fRm9qN2txp8ZR9vRTyTuZWU7bM2GyvQThlHPP5N73BF7cW9h8g0r69SWQSKdY2b/Hj/bf&#13;&#10;j37rfXQ45/2IP5BHPuwAANet4NAfXocMBVLkcHCXOo+AxyC97lBoNx7ElpIs8Ff6NOog3m2aw3di&#13;&#10;mMhh+dD/AJegUyEH2tbVU548U0iqLfRSdS2P+t7DMylJmQ+XUs2kpntY5xnUBX/V9vUBiUKspIYH&#13;&#10;UGHBBHI90U0NR0sQBg0befS+kdMziI51sJfHocWuRJGv9P8AH+vs2Yie21DJ6Bihtq3ZrdsLWo+Y&#13;&#10;PSURY6unnpZxfUskLq5Fvyqtp9oAqupjfoTF3tbhLuHFCCP8vQEZOjahqp6Z764JSik8alvdWAP9&#13;&#10;QL+w5LGYpCjdTHY3K3lsk68GA/b6dQLlyQP9cn/Y/T20NNKdLRQZPXonaGRZFFmUqbfS4vyLf63v&#13;&#10;YAjOpetShZ4zEw49DzsvMpVUrUTSaZNBena9jqAuyf7A+xLt9xqQoTnHUNc2bUbe5F1pqoNG+zpU&#13;&#10;fxGoqaiOmlkYzRLKjD1euNTx9f8AX9rBKZGCMeFa9B1rG3gia4jA0Egj5H59A7v/ABb4qda0gilq&#13;&#10;p003H+bmYAsn+x59kG6Q+CQxwpPUpclbj+8ozZj4418vPoPA2r1KeCSRYm3P9PZarLwXoblCK6sU&#13;&#10;6yem1+D/AI35/wBc/wDE+6hPNuqivAdS6HHvVSCcqWihH9PSWA9JueP6+3YodTauI6TXt+LaPQp7&#13;&#10;j1hylQyMKVGuFN2B4AsP0+25pTXR+3p3bbYSIbiQZPDqCrq39peTcr/j9bc+21AOScdLipXj12xA&#13;&#10;4+gH1a/HP4Nvdeq9YpHVQQG5FiOPwfqbe/dXVa56fNuZIUlfEsznxSsI7X4Go25/2/tZaTeG+k8D&#13;&#10;0Tb7YfVWbPGO5M/kOhIz+IKxpUhdUMllf6aQCtxcj/X9m1xCV7uI6AmzbmXYwHDqa/P/AIvoHMjj&#13;&#10;JaWsaNI2aGT1RMLEBT9QW+nHsgmiMb0HDy6lOxvorq3EjMFdRQjpzx+0cnliqw0zlTzqKaVsPreR&#13;&#10;uP8AYe3IrGaalAei+95m27blJlkFR6cehGxfVggKy5CdIxpvojtI/wBL21Hjn/AezeHZFTvkP7eg&#13;&#10;Jf8AuIZwUsYyx4A9PMmP2/h9elYA6D9b2d7gXPpBIH+x9vtDbwrRadFSX29brQHUAf8AVx6aTvrH&#13;&#10;4eYNHpKn0uH0pdGI5WNT9fyPbI3GO2PZnoz/AKnXu6x6Zq48+kruzd1ZWAVtCpEZA12uPTa4kAH9&#13;&#10;Pp7R3t7Iw8SHz6EnLXLFpbE2t4amuK9InB4PeHYmbo8Bt6ircxlK6RY0pabWUiDNp807/REH1LNY&#13;&#10;W9l1vb3m6TC2twZHY0oP8vy6F28bny1yRtcm8bzIlrBCCTI9P2KOLMfIAHPVuG2PjF1v0d03NN2Z&#13;&#10;uDHVW7Nyqy0dBPPDDJWZWWmaU4Lb9LOy62srFje9lLMQAT7mmz5V23l/Zf8AdrIGmlHAkZegoiDz&#13;&#10;PXOLmD315292PcmP+o1nJFt9gRqdVLBYgwHj3DKDQAkaQfNgq1NB1UTmqFaPJV1OtNNS6aiVo6SY&#13;&#10;o0tPDM3lhhk8RZLopCnSxFxwbe4UuY/BmdQumhODxGeH7Ouju03bXO3wzmQSalUF1rRiBQsK0ahN&#13;&#10;SK59eokVMykOTZbk2YfUn+tvbIjY5r0rklBXSePU+OMsxuCBwLgf7yvt1VPHpK704dS4qU6U1WBu&#13;&#10;dJsb6b8m4/wJ9uBBQeXSaSfux8q9DJi6Q7q2ZW43/OV2HX9oWJe0S+aFgRzZluv+w9n8KNe7e0fF&#13;&#10;kGPy6ivcLleWua4rxRphuj3fmaEflg9BEsOpdQFnFwyG4tZudQbm4+nsg0HqT2lANAcevr1kWOwb&#13;&#10;Uq6V/IU6j/r3/p9PboAUdNuxqKHPn1ICRuoA4C3/AByLEMCP9593Cq4xnpnVKj168IQ4XWp54HJt&#13;&#10;x/re/eDXjjqrTsCaZ9eswiZUYKQQv+8XPPt0KVTSOmDIGfUcV6jogUlb2JF2H0H9TyPbQ7DXj0qZ&#13;&#10;9QrxHXFirEITpvfVb6kj6e6E6mAOK+nV1UjvFKDrGkWkOJEOkDhzyf8ADn3pVAwR1YylzVT+XWFt&#13;&#10;BUhxZdJCHkXYfp5/4j3RlAFerqz17ePQndN5KPH71oKOcWpstDU4+XUbK3kjuhcfm1iB7Otgm8Pc&#13;&#10;EQntkBU/aegD7p2Ml5ynNdRfHbMsi44AHJ6YNz43+E7izWMB9NJX1MKE8Ex+QvG2k/1BFvbF7F4N&#13;&#10;3LCfwt/xfRrsN9+8tltb48ZYkb8yKH8/UevTAbj/AFriwFvaYdwyeHR2qhgevfXmwH0vyL2/N/dh&#13;&#10;RATWvXioA0jj10fqbAkAAj/Yfi3uhfUdS+XV9FR86U64+S4GgXJ/s/m5+pPvWoVDL1sRafiPXtR5&#13;&#10;axXSPUSeTzz7pUOxZjSnViBWg68CxK6iLlrjgWsB+L+9DUcn/UOrEUJHp116V1sLmxGoWVbXHFre&#13;&#10;9gg9VFcDrBIY2Gos4B06mW9uDYD34qpNR04oYdvXiwYkl7oCAAOefpz/AK39feterB62ARgDPXWs&#13;&#10;KDGpsx/PBuG5AAP/ABHutV+E56sBUEny64Mxa9zcL9GFwAf8Qf8Ae/ddZrQcOnEWi48x11ey39IN&#13;&#10;lUkXuQPoeP6+7FmBoeqac6evE3utxcWNwP8AeAPbbVrnpxVK1r1jLLYhlLXP0BN7/j3ZmBUAdbCn&#13;&#10;XX16x3DEIALq1tBBJ/r9T7b6uVIz15DZmDFf6BSAfoeeR/h79w68ygrjrsnULmykE2uAxP4sT/vH&#13;&#10;vZNc9apQU64O99P6S8Q4H0sf9Y8H6e9dXC0yc9OGJz2Y27XQ5bC1k1FWwDU0sT3SSG/rjmhPDq30&#13;&#10;KNcf63t+C5uLVxLbuUIz9v5efSLctm2vfLR7DdoRNE9aBvwnyZSMqw8iOhMb+6vaAdozQbQ324jK&#13;&#10;Q2Wn23uORyb6W/5R6hyD6foT/X2ck2W89y0gufP+Bz/kPQAH9Y+QCofxN12da1J7rq1X8v7SMDie&#13;&#10;IHQVZvEZTbtfLjM3RVNBXQaz4ahGHkvwJqdxdWQ/VWUkW9kdxBNaymG6XSR68Ptr6fPqRNq3Tb97&#13;&#10;tFv9qmSaN+BU/wAiOIYcKGh6aVOtFUpe6EAcHlT6rleQfaeurI6NG7GJrw69H6LIQo1G63FgSBdr&#13;&#10;f4i3197BxSnVXy1a9Y3dVYLqYlYwrWXVYggK/P5/2PvRagz1sIWFR100qutiGBW4WRhYEk3Jt/r/&#13;&#10;AF9649WCODTrEWD3VidINi3HKgXICnkC4/HvwNcdPgAGijrE6j0lgVBLMpYkX9RI0n6/7f3ug63U&#13;&#10;gmnmKfn1ycklVPoLNdfReM/gFW4N7kX9+69TFfTrMFkJuzaiEWw9KsQo9RIH4Bt+ffuOemSI6UGP&#13;&#10;n1njfS10R+SCzNYWF7cf1sefewSOmnU6SCfl1nTiRtWkm/pBA1KCL+T+h+h493GcHppiGUUxTz6k&#13;&#10;tzGpIuABcfpX/A6R7959MD49J/b5dcmRB45F9XjtyRoIP0X6cH3fyqvWkclirDjw6yBgAA7+n1lm&#13;&#10;UDU97kfT8fj3TrZXPXAk6PoAtxa7ekjSC1l+vA+t/futCmrT10mptQvG7SllVLaNAU3BJH1B/B97&#13;&#10;ArgdWfSuW7QPP168pHquJGEakaEOk6msblfof9h7114hmpTz6yqG0MbKwJBIMgZrlbAgWuT/AEvy&#13;&#10;D7sK5I6bapIBb+XXJNIJIGkKFVF+i6r/AEL/AFv+SD9Tf3ZQ1ag9UYYxSnWZXULZiWa/qsSoueX1&#13;&#10;afqLcD/H24GqdPTRViaeR65EK9mJJKhgdQUAgH6BgL8f4e9soNM9VqVWgzq64GQCwHMi6h6x6Czl&#13;&#10;XViD+FWxP/G/emP4fPp0gNUE+n8h/n674+jDUCzRDV6gUQHQSFPAve3Nz72TSnz6arVagcASfkfQ&#13;&#10;eppx+fXMaIn/AEHj0qwJNwWHB/4L6Qb2tz7950PVSGkXH4sn+f8As9cDIWuLhUGotGtjK5ILLGD/&#13;&#10;AE4AB55vx70cnTwA6cpShAJPkfIH/ix1jPMhKIsllKqGYiMIGMpYCw5sFAJ/J/1x70MtUeXVjRUz&#13;&#10;iprjjWnH9pP5dZ1k0+QMpax0qwQompgY0N1+gJUji3B593BIJNOmmUsFofQ/4Cfzp1kDOBpdzpGq&#13;&#10;R0UcEFzJKl7HgXBJB4JPvQJPEdV0rXUPT/Uevaiqt5AAusRmw4sCHsCvIbi3vdTTqoQYVc46462d&#13;&#10;QOGHqLKyjUSCNWtubH8j/Yf096U6sdeCqhLMDwoOumdF1pISSRZSxcrJY8MWPJsbcAWPveoUJPl1&#13;&#10;sIzUC8K5+z5eg9esiWPLxXR1ZWj/AEqF8en1MeWIuAP6EX97VqZ6qVIr3U9T6567ux1Lz9VaS/pF&#13;&#10;lH6WJ+vIv/T3tmqaU69pHxDB9evKdQ/UAmkMV0s2lW+r6vqRe1x+PdetMCTU9zHGMD5DruyhmJHI&#13;&#10;A9ccZ1FSbLZX/wBiPr72Bnu68rEIMDPkT5+fWQ2XQS4J+tza9wtr/pIH4H09vHtUE9M1JrT8+uQf&#13;&#10;9vxNqIYsyAWA1M3LBrWB/wBf6+61PwnievGM6g44efXELr4OpmRRpIH0a9v0j8m/19601NK8OtsQ&#13;&#10;CGBxXI+XXLRp0HlSq2cC7EG9gGQ2+l7W/wBj72qj4q9aMxYmlM8P+L67eRWkDLpJ/T+4PwsYZGBP&#13;&#10;5N7H/invUhqQB15EYLRhj1HXQ/ssCjsw1FiACrWJPAtf8WUfW3vwoMefWmBpRgaCn5164BkJ5TWX&#13;&#10;sU06lIAHpKk/k8i54tf3vUoGrq+h64NKH7a9eD3uLAq1grFbkKxLeNSfp+Af9h7rrNQT14xluPEH&#13;&#10;7OuDSgAoV5/WZHA5IS6qfpYXH4PvRcnJNOnPDJ7gfy+X+xXrChXXYhiSVZi5Ok3e5Dr9bEMp4+gH&#13;&#10;ug7sdOuGCmh/ZTqzTb24arcP8l3ufaslGk6dVfzNeidwUVXHArT4+Htj497qoM2886szeKWXDY+I&#13;&#10;E6RqAHPFg/dX1wOYrezgWiPG7yEDyDDTU+isxFf6XR7Y8pbQdsuucJ3P1REUEMZftUESCUKhwGlV&#13;&#10;NR4/2VcGvVZFgt7hX0qArK3jV/GCOFN7cXF/6g+z/wDHjFMfbx/y8OiUHFKUr5ehOeP2EdciXK62&#13;&#10;YED9stwC7AWZn/wuwJ/pbj8+7VNa9aCCmgVzU/4P8x67aQqHkQCSy3KkEEHWFJbn6C/A/PupagqM&#13;&#10;06qE10V8V9OsZd1Cg6XubhASrOHbU2vVey8/7C3vzMQKnq6xx10pUU8/9XHrG8q6onB1G4Csfopd&#13;&#10;9QXgg2BAAuLe6F6Gq9XjQ0Kua0/1f6h11FIWuFbXHqAYEONZIuWcLfj/AFLfi3PvyE044628a4QC&#13;&#10;hPDrl5EIkCi4bhbrq9Letg8o/JA4F+Pp73rWlPLrWhxpJ4edPt9OsLl7m0oiIJcE+kXB9SMt+foC&#13;&#10;COPbdM0B6UDSDla1xT0+z0+dejH9LVWKk2VvTYO4FhmxPyGytN1VR1TECqxm7cBhpd47WrqcEaQz&#13;&#10;5GWmgct6dLnkH2Ktg+mksZ9tvF1JuTC3BPEOqGSOnpVtIr5Vp1BnuhFucXNW1837KzJcclxNu0i0&#13;&#10;qslpPcLZ3cbZqdNsskigZqoxnoiNbRVFJUVdHVwPTV1HUz0ddTkD9mqopjSTxNpFy6vGYz/Xg+41&#13;&#10;kiMbsjjS6khgT+IYI/IinWX9pdwXUKXdq3iQyqro1eKOgdSB/CVZWFMZ9eoZJaURpHKGuGIRGaTV&#13;&#10;/qFRQW/3j23pJOlc9K6KI/ELCg864x8zQdOz4CSkVp8zVQ4iFirLTyAVGTkuNcbRUER1X5vqlKj/&#13;&#10;AB9qfpWjGq4fwx5A/Efy6KxvSXDBNqja4K4MlaQqR5GTh+Saj1wOVosc18TQJ52UMMllkjra0yD0&#13;&#10;s8FHYww/4XDsPwR7qZo4j/iy5/ibJ/IcAerjbbm+XRuU50ecUNY4z8nkH6jj1+Efb0z1U9VVuJ66&#13;&#10;eWreVlAkmkLygs36bseAfpYW4Fvrb2w7SSPrkbUfz/1fs6NLaG2tkEVoixqvkAAv7B5/M1P2dY2Q&#13;&#10;hbabrLpHDkqWH5eO/KkC3HvXTkb6x3fEKn7Ps+fUaxKJ6LlG/dsAy3JvGVVvUtvp/h70OPT4ZVbU&#13;&#10;zceA/wANfn10R6dL6g6hE0uT6zcNIjA8WJtx9fe+rDLVBwfTrzXurG5jNjZLN40BJBv+b82+lvej&#13;&#10;gdeUcQOI9fP7P9XHroeMBljk9RjXTrYqCUbUobj6WVQv+BPvVaggdeGvUGYAAHyzmn/F9cnUMhW+&#13;&#10;oLcqCdQCkFrleORz6b/j3vyoeqo2k/t/w9YHFgokJNghJ4utnsDp5/AuLfj2yQaCvDp9SS3aM/y/&#13;&#10;1VPX/9WqGCWDNY1KlLMXjCSqSOCRzYD+nvoEjLLGG8j1wilil2y8aB8UOP29Fz31iXw1b/EoEtAz&#13;&#10;2kIBsq3sGNvYX3GB7aQTL59Tjyduce62h2+c94Hb/m654atjqIlBKurrcfT6W+nu0Egda9U3a0aC&#13;&#10;TAowqf2dcq+lajlDqP2ZCbH8Kx/x/wBv72wEb18utWdwLiPQ3xDpscXU83AB5/B1H+v+x96lA/tP&#13;&#10;TpYuOoxkaJkkU+uJ1ZStyRY2IsvthnppIx0rKiVTG+QwP2dDptDH5rdFPCuMxlbWT2CN44HK6r2v&#13;&#10;rIta1v8Ab+xFZRTXUYMKs35dQ/zLd7XsUrG9nSNeIqc/s49CfTfFze2dq46ucQ4ikqCpk13km5Av&#13;&#10;dF/J549micq7hMdbdoP7fy6Bj+/PLW02xtYqzulaEAAfnWuOh62l8P8AalAY583NNlZ00FlmkVYR&#13;&#10;aznTGn4vYG/sQWvJ9nEK3JLkeZ4dRRzD94nmG7Bj20Lbqa00ju/Mnh/scOh7TanWXW+N+9ytRt3b&#13;&#10;lJCmpZ6+ejoFeMektF5iHlA+lowxHs98DbNtj8SYRxoPM0BP5ef+H5dRGd85350u/pbBbi8mY/Ci&#13;&#10;u5qfI0wv+2I6DjP/ACc63wML/wB2Mdl92SQABamjokw239fk8Ss+ezgiBiPP7tNDOLA3A9llzzTt&#13;&#10;8UZFsrzfMAIv+9t/kB6Guz+xXOm6zKN8nh28Ofhd/GuPs+ngLkN/RleI9Fx3D8wN9ZSoFJia/E7N&#13;&#10;p5plgb+7dEc5mRCz2Fs7mP8AJo5BYWkhpXRrn0Cw9hW55tvZ3EcWiJa/hGtqf6Y0A+0Cnn1Nmzfd&#13;&#10;y5VsLY3G4Qz7k4Wo+qf6eHUBk+BCTKw/ovKrD+I9ITfW8cpvmOCszbNmK6igkSgrM1PNkp6dpATI&#13;&#10;8MTkU8es+p1WELf6ADj2mvp2vItU3ewGGbuP7D2/y6EfKmw2XK8r221gWsUrAyJABEregJFXNBgE&#13;&#10;uTTiSc9FdrchXVKiGrqZ5DCxTwlysKBboI44ksiqLfQAD2EpZpmGlmpp9Kgfs4fy6n22s7KDvt41&#13;&#10;AfNeLVPqxqT+dT0Je1cmMpjWo5iGqKRdP4JeMfQkH6/Tn2cWcvjReGeI+fl/q8ugBzFYtYXwuowd&#13;&#10;D04+Wf8AVTh0BnbG22o6lM3TxnQTpnIF+Ga2ogf0P+HsOb1a+G4uEH29TB7a7+LmA7VcNUjK9Yev&#13;&#10;9y6SmPqJbAk+Jy1rE8aT7b2y7ofDY4xTpznfYNSNeQLkcaD+fHoW8xjlyNEZIrGeJdSkfVlAub2/&#13;&#10;r7PriLxIqrxp1Ge037WV14bHsY0+zoKKlSCykc3tb/WPNx7ImqG7sdSTC4wy9Y6GskxtbTVsJIaK&#13;&#10;RWNjb0A3Zb+9xsYpQ48j0ourdNxsZLWXNVNPPNOjMQTU24MOG9MkVZCOR9Fa3Nx/gfYvQpdW3rUV&#13;&#10;+zrH+eObZN10iqtE37R0X3I0b4+uqqOUaXgkKKDxdb3Fv8Lc+wpMnhStGwpTh1NVjdJe2cd0hrrF&#13;&#10;T02uTexHH++59p2r0sA6xl7cDn+vP0t+PegCePTqxhh6dCj17WXhqaR2AMbh0Fjyr8mw/wBcezza&#13;&#10;pOMY6j3ne0CSxXKDiKHpMb1pDS5lnUELURrIbgcuvDc/61vaXco9FySPPoQ8p3JudrCHih/kcD/P&#13;&#10;0jmkB4LXP0/1vZdgDoVxQkEEivSm2vWqk8lC7jxVABS4+kii31P9fa2yko3htwPQc5ks3aEXqL3I&#13;&#10;c/Z5ddZCmahyQ/EdR6SeR6w3B96mUxSV8j1uzmF5YgDLKK9B3v3FANBlokOlyIZ2UfRgP22P+vyv&#13;&#10;+8eyndINJEyD7T0OuTNzrq25zkdy18+gyJKGw4va9x+b/Tn2TYpx6kAGvXIgkXYHVp/pax/H097X&#13;&#10;PaevVoccenvbmSehrovVpGsshv8A2r8qfau1lMMoBPRPv23reWRIAr0NctQxNFl6YXKOhmX/AFaf&#13;&#10;2ww/ofYhZ6sk6j7fy6iaO3GmfbJ8aq0r6jh0t937Uh3htGRoEUh6XzU5UAFJgpZLEfkEWv8A4+zC&#13;&#10;/slv7AuBkio/ZXoJcscxS8sczKkjEHXpYeRFaHol0AlpXko6tXjqIJHidXFirRtpYWPPuPl1RsUf&#13;&#10;iuOsrZTFcqt1CQVcBhT0I/ydTlVpWWOMamc6bD6/W3t0kyEKB0kJEVZGwB0rHmixWPAsRJpsoHJZ&#13;&#10;yCCWBt/X2sLiGKo6Dawyble4zmv5dICpZ5ZC/wBSzFizE3B/qP8AevZc5193Q0gCxqFGKCnUZTJc&#13;&#10;2LX9R59XFvzf/iPbfDp1wrAEdSkk1WDH+nF/r/sD/T3cN69J2TjTrO/rPoBZjYCwvb/E2A92zSo6&#13;&#10;oooM4+3HU6lxFbUkGOJwbj9KsxtewI/pz7dW3lkA08TTpHcbpZ24OpgeOPt49D7gqdsjhkoMm6mo&#13;&#10;RRERqBdwB+2wX6X/AKn2KLdDNb+HLxGPs6hbep12/djd2AIR6mvkPz6n1W36FKdYzTxtUwtqXyhQ&#13;&#10;Q55sB9ef8B7ca1iCcO4efSG33q8knOqQhGHl5j1+XTNPnZMVGIo6UgjjgLGlxywsDf8A3j2ma6a2&#13;&#10;FAK9GsOzx7i/iO/+U9B9mN95Z9cYWoCsLKsMRVeCf1Scn/W9lk+6Tmoyfy6G218m7alJe3HmTX9g&#13;&#10;x0HdVlchUeQOzRBidQUNqNzaxZuf9j7KJJ53BLVA/n0OLfb7KEjTQkfZ0yN6yz8s63Oon1XA/q3t&#13;&#10;NxyTWvz6Nk1R9q4Hy6GPpjrPeHcueTZ+1cZLWytp+7rpUc0OOpHbTJJVTEWv9SiXuf8AW59n+w7Z&#13;&#10;e73ObKzStOLfhX/bevy6jT3Q555Y9sdr/rHzDcCMGuiNf7SRgOCrxpn4sgdWgtF0/wDA3rapkycE&#13;&#10;O4uzcrCRRUUbQnM5vJMpCAsdRpaKJ/VJM3pRRwHfShlr/dD7fbPrcCS5cdoHxu3y46VB4nh9vDrA&#13;&#10;iNvcz73PPEa2Tmy2O3w8mRBbxV4HgJJ3GFQULMRUqtWFWe5+7t6dp9lYree+8i1WaapNPi8ao0Yr&#13;&#10;b1FVOVNNjKa5CkahrmJMjkDU3AAiG43+93fdUvdxbUK0VT8KDj2/0qn4vMAYx1n/ALH7Vcr+3/Id&#13;&#10;xyxyhBoZk1TSkfrXDqMmU/lhB2pnTxJ6d+ytvtFlaLJU8eqHIUyrJIBz5IbWuU4HpPHtTvFsRMtw&#13;&#10;mdYoT8/X7f8AVjon5B3tZNumsJ20tA2B6A4oPShx0HRxlQRZUJA+otcC3Jv/AIeyvwX4dDkbhBWh&#13;&#10;PU6Kn06UAu1voTze30A9uCI1A6Stck6mrjqZHTqtme4RQLKBc2bgqDxb26IwDU9JHuGYdvS966yr&#13;&#10;YvcCxM2mlyI+0lEg48l/2JCD+dXpP+B9mW2zfT3YrhXBB/PoGc82H7w2QyU1SQd604gfiH7M9Qd6&#13;&#10;7d/gWfyCKvjpqkmsp7qVXRMSzqlxYgMbe27+0+kuWFOPcPTPSvlTff3vssDMdTx9r/7UDP5jP+Xp&#13;&#10;JRRIVFrksTz9Ao+tm9oyq+nQnklkDdxpTrmKMKbuwCC5sBZSP8SfflUL0092zDSmSf5dYZuZSALL&#13;&#10;9EUEgf7f34g1BHT8Y/SyM+Z6zxFWSRWsp4UC/wDXknn3vJ49J31Ahhn+XXFolB1SqFTSQGW92NuL&#13;&#10;6feqA93TiyMV0qc14f7PUdxEzKQoUICL2PN/yL/190IUnHTqGRQVbNeselJBY3sDYki/+3t70KOP&#13;&#10;Qjq9WjOoDj8+sdQnp0AgDUPVawBA4P8Asfbci+XT8LsW1H9nUjC1cuNzWLrUYB6KspqhXtawSUM5&#13;&#10;b8fS/vdszQ3KMPwmtemN3tY77abi1epEsbqRX5UH8+hZ7loki3VBlIQ322dxVFkY5QLRyOI/DIR/&#13;&#10;XjT9P6+z7f003olUYkUEfb59Rp7WXTy8uPYT5azneMjzAJBUfkSegjvxyPr9RcXF/p9fZIaAU416&#13;&#10;ktQxbtz10CORY2/3n/Yn3ZVFK+XTtFJqPLrgxJNluwUjkWsB/iPbZcthcDq6gZJ66LFdXjC/0JuS&#13;&#10;dQNjb3Wn8PVgtRVj1wZgVZSApt9QTcseLe9E6gRTPr14L3AjI66RyAWcNqRLW/DKfr7sKDj1tgCa&#13;&#10;r5nPXBXHq9BCErpAJJAA/wB691wa06tShoDWnXBSLMotIPqArHUAP8Bb3UPQUA63xOeseom/psoI&#13;&#10;JYW0kE2/29/dVYB+ntNO4ZPp1yYhHVnVbMRYnnkcWB92LDVU+XTYBZSEyT10dJuSQrEkWLWup/HH&#13;&#10;+v7q2k/D14EilfIU67LqL3sLD8fkk8Wv/T+vvTYUDqygltXl1gkdARcM/H4/417pTp0AldQp17yL&#13;&#10;f1NcX4FrH/G9v9797AznrxVqddalubOVCC4YAFj/AEGr3rHWwCBQ9YdX7mojT9bg8i5/Jv7304Vo&#13;&#10;lBnrgJGUv6lJHPBubfjj/D/W96/FQdWCBhw64NyUN7lmubkXU2/At/re/Go4dWXtwcdctXFlDXOp&#13;&#10;l4uGBPP096qfMde00yeo5OpT4yQRISxUEHWpup4/xvY+2yAc9OqKMNXn+3/V/k6FTC79pMjjYtt9&#13;&#10;j0Mu4MPGohxuaiZf7ybeN7q9JUMbzxJ+YZD9Ppz7PLbc45ohZ7mplTgr8XT7D5jqO915OurK+bf+&#13;&#10;R5hZ3ROqaBsWlz8nUf2bNw1r58R00bl2PW4GnTOYiqp9x7TrJG+03DQAt4irAGnylOvqp5hfSVcA&#13;&#10;H6g+2L3bZLdfqoD4sB4OPL5MM0NejHYObrLeLhto3GNrLcYxV7aTFR/FE5xKlBUFakDj0HxIBYld&#13;&#10;ZHqBUk2DHnR/S3F/ZVnj/l6GgVTpoR5jz9Mf7HWO12Ja4AXnm41X16Tf63/3j36lenQGUUGf83XF&#13;&#10;lLJYfpQvqJt9T+Afrb6e/Gvl17Aap8+sRsfqp1LdLlrag3pJCnjj3UuVx053LwOOvWLJHpVUVQyi&#13;&#10;7m91vc6ufyfflLMK9eNFY5rXrkzBDE1vo4KPe68/gXP+APuxrXHXgpdSDjGeuVyHYAq3DAEXUXKa&#13;&#10;gTYn+lre6MaMOqhAw0+nWVHZQgL/AKgV5HpDDUCQf+K+78MHppkqxoKU/n1nVzewUaL3F0szLH9N&#13;&#10;B+v5492APTbIoWpOepusuFkZmDk6CpF0QXsNVgOf9a/Ptz8PSan+hDI414f6v29ckB1O3k0rY/UH&#13;&#10;QmglS1r3B9+FequOwUzTrsanJ0nQYdROm9wpOoyN5DbSb+m3Pvx61pVPU/n1yJ1qyrKBpa/J0tcA&#13;&#10;3HFwf6j37Hl17ANadcVksHKD1p5NQChS8bm1mZedX5B/p72DpFV49bcZo3A0P2EHrlYXGhPICukA&#13;&#10;hihcD6kEc/T6396Gcda1EjuNKZ64gEqwbWDExsxCF15B4dTxa+ke90rgdaY6W1DIP+o9SEZ1ctKi&#13;&#10;KQ4AZuVta0bkKTyefx/r293qyN38emnC0/TOPPr2s2YadSM30S7OgFxqJYckH/YWP+Hvyg6tQ602&#13;&#10;khT5j/VT7OuRZtSqp18FgNJbSl9V/wCvFzcgf19+ZmBwevELp1nt/P8A1f8AF464XbyBifRbW5Ck&#13;&#10;Wu2nSuv6iwtY82t71UsePDqxChdJwQaV/n/q/PrIhv42ZNUrG6o/qJMbDQQWH9TwTwT/ALxYODRj&#13;&#10;/n6bfCsoOB/l4/8AFdeAUFrMhICMp1H8jSFa/wCeD/iTcf4+90Ump68T26EBpny/nx+dP59ZUIc6&#13;&#10;lAKs7kNYvGqKxJs5+moEkn+i/wCPuwoDQDppiRHRqin+GmKfZj9vXEIqM5BKqb/qXhJNOkABrDkA&#13;&#10;Ek/48f1rQBiR6V62XZ4gfPB/L7OuhKRa/wBP0yWU2YD0MQOb2Y2aw+p/2PvYbFWx/l6uYwST6Efs&#13;&#10;/wBWOuUYCqkZB1R8aiBr8ltLaTew/qQT+fp72GB4HqjAkll8/T0/1fLrjcam0MhEgUrpGnUFk9BY&#13;&#10;j8Cwufqfp+R7qWoadXCmmRkf5uHXaLobVdjcpbUblr2uLKbfQWBP5+vu4Gk1Xj1V+9dB4dZ3YCxk&#13;&#10;YgK7JZlU30nUrAJ9SOeQR72TU1PTelgaDj5/Z1wBa+kkG7SBAqgWFhqLk3FvpYD6nn3oYOetMFpX&#13;&#10;0/1f6v8AUOszNbT6TrYkOEYFLEWOsWv9eR9f9h72cnGOqirVNRQfl1zTQynUSQVIFigXSRezH+lu&#13;&#10;Lfk+9hS3w+XTb6sZAyD/AKv8/l1w1MV9RRLBgBYEgA6bt/trgD8+/VqKHy+XVvDFQANXmTXGfTrv&#13;&#10;U2u7KQhJVbKAASNQuhHHvwLa6EVr/Lr3hgrRT3Dr19KhmBDFvVocFT+FFv8AH62/w97HaNXz61pL&#13;&#10;PStaeVP59cxqAAa41kkG6qWt6hZebG/HveqoOaHqp08VAI4dcZJJAT6iCAokNruC/wCklwbf4kE/&#13;&#10;j35mNaKetxxoR3DGSPLh1jZvUCQnkLHSXUhRd7XQj8ED6+6mp+3pxI6qdNaDNa/5OsUhRGL2Y3C+&#13;&#10;gEt9LsbED8W03/r9feipUio6cQPIoTB+fD/VTri2lzpuArLckL+oOSpLKv8Ah+mx/wB79tlhUA9W&#13;&#10;I0gkfFWnHj/qp1w1ggOgLKSDGjkn0C1rgHllK8f4c/Ue/AgDHr/Lp0IS2RkcfmfPryXZXOtpgCrs&#13;&#10;FIvpVQI5AoPH106bX/1vftQ88iv+o9UagIABUmuQPXiP5deL6ypJCHn0hCbs6kG6k8XUcAi/vRat&#13;&#10;DWnXiBGpWmPOp8q4+ynr1aN8TcpR5T+V3/N22PVUsc9Vgaz4H9y0M/k0vS1i/I2l6tnMdKwuFFLk&#13;&#10;ahRLqBs2ki1ySXcNxWyv7WBQPFuWaMn/AIWTCxHD+KIsPQVGel0fKN1vcw3553+n2uMyeEp7DOIr&#13;&#10;6PxCaitY70grpPcEao6q3uQra7yaFChyVKAKgeNLE30n6fT+ns7AIFXP/FVNP8vSNtJaiilTTh86&#13;&#10;Gv2f7HXAvHdyiIlnRwxFhyCCX1WFybA8fm/1HupYDCcOrhGUioqRXrxlUNZx6ZE9Z0/T8Alj+q7W&#13;&#10;tz9P6+9EgN3efXkjLUplgeH5/wDF9Yw5WPyL6vSNLek6WBGqw+h1AAt/Qf4+6hjQ16uVBYKfLy64&#13;&#10;hm1EK2l2YIxK+K1h9Sw5UAnSLH6jj+nvXl1YAYJGKHh+zP8An67LvHcM6qHVQDpDMDL+ogfQm44/&#13;&#10;IHvw9D1qkbkUBNPLh/P/AFDrryc6GXVdQtwFVWcGw8jH1D+nvZ00oP29WCkKT5+Xy6xyvcGNUc20&#13;&#10;jQkfquraWvcG/wDsPr7owNDTpyNZF7sV+3j/AMX0q90x5mj2T1X/AHcaqkzkGa3LviWKi8grMXU0&#13;&#10;2ZhoNu5lAtroI6YXkvpGnSxA9r79ZRttk1kDrV3nIHFe4BG8qgU44r0G+Xn2y55t5jG96fpGgtLA&#13;&#10;M5XRMhheS5gzwYmWgHE1qpr1O772vjU3Fgex56tTiO4duUm/YaPEJSzT/wB42lbFb6x8tZTEUdOY&#13;&#10;8nFMzIhYqrrZST73zJZ263ke7M2lL5BMFWmX+GUauApIDgDpP7P8w7hLsl1yPBGTc8tXL7eXnMgX&#13;&#10;6WglsZAj/rShrZ1AY6VYoat0AMuYkgR4cNSU+FjeNkeSCRpslUK55WfJTAOCeCTGEF+QBf2GGumU&#13;&#10;aYFEYPmPiP2tx/ZT7Opjj2qOULLusrXjDgrmkSU/hiU6f96Ln1J6YWUOxZy8hUl3diXdnsGk1yOx&#13;&#10;LXseSefp7SEljU1P+X9tejwMUP6Pb6UwKegAwB8qY6xv411OCQHDoOb2fUHAAPIuf9t+PfuvKXei&#13;&#10;en5dYyANRYg6iFuL8qOdYNhp5Fvr/j79072swC+n8/T8+uBUFguv0s5PqJZQRZb+m9tPJHP4P19+&#13;&#10;62O0MaVIx+3rmrqXkI1XAVSz/t/UBiWT/Ac3+hve3vwp15gdCgio9Kf5euJ1OqvGWsxa4JBBKHlr&#13;&#10;Ac3uR/j791ZKIx1eX+XrioBAj8LGVrgcMqgKTbngXP14/PHv3DqzVBDFsenUcorsivrs6aW0Gxt9&#13;&#10;G0FgD9Ofp+bX96Ok8enAWCsyetesplQFgjR3516ix1ElQ19X04sP6/7A396BUHSOqFWKguOPWN5A&#13;&#10;CbEKC0kkrvbSVYkSBlF76WbT9Rb6e90xnq6RjzJr5LX8+P5Hr//Wpa2bmmx9a2PqWPhlYoCxF1JP&#13;&#10;A/HvO2ym8OUwycOuLnNG2C9tFv4ANQyelhurAw5WhmhaNXR4m+qg31X55/2HtfdwCeIofPoMcvbx&#13;&#10;Lt14kgYrQ9FYoRW4PNy4WSKWQeRjS6EZyyA/RQnP0/HsHRl7a5NuRWvDj1kPeG13faF3ONwuO7VQ&#13;&#10;eXH7OjEbf673juiBIaTA1hWVV0yzoYUAccMDJ+P9b2Kbfa728UBIznzPDqE93505a2Cdmnuk7fJD&#13;&#10;q/Lyp0Ku3fiXuevkQZnIxUUTNzDBHrlEd72Eh49nFpyhdSD9d6D5dADePvDbHZoTtsJkYebGg+WP&#13;&#10;Poy20/itsbBmKappHyNUtlLVrNMCxsAVi+nJv9B/h7E9pylZW5DMus+pof5dQrzD7+c1bshSGXwU&#13;&#10;zTRig88/s6F56vrHqmnWTOZXBbcpv0iCqqKOmqZZFUnwU9BGWnlk49MaRl2I4X2aTS7ZtER8aRIq&#13;&#10;DAxX8l4/kK9R6lpzx7gzlNqt572Q8WUO6qDjU0h/TUeZZmAA8+k/uf5F7XosCtZsvES5+eazUsmd&#13;&#10;ebZ+LjUSaTVt/EoTWSqBf9sUyP8AkX4uWT79EkPjWq+J6ayY1H+9DUfyFejXZfZnerjdzb8y3ItV&#13;&#10;T4/pwLyUn+D9NxCpJ/EZHX1oa0JvvT5S75r2qaP+PJg4/I6NQbGx/wBrIYgSTFLujOeSoNwARLTU&#13;&#10;8Dgkjm1/YVveatwkJjEpjK40xClR/wA1GqT9oAPWS3LXsPyrZpHcC0+rNK676Sor5EW0FIx80kkk&#13;&#10;B6LPmd8ZXL1bZCVWlyBbVJlctVVeezEsgJtO9fmGkKyD6B4UQ29hia7kmk8RlofViXY/aWqK/MDq&#13;&#10;b9t5Us9vthZqdMQx4USJbwgeixwhar8mZh0mquurMiwlrqqoqn+oM8zy6b/UKrGw/wBgPad2eT+0&#13;&#10;JP2mvQhtrO1s102saxj+ioFftoKn889N7uFFwSCpuvNgLcm39Df8j205CitM46UFARpA4/n/AIa9&#13;&#10;DThKwV2MgkP6mh0tb/VDg/X/ABv7P7aTxLcAfn1Em72rWl8wOM1HQT7hpDSZapTTpWRhMv8AQ6vw&#13;&#10;B/hf2Q3ceiYj16knY7hbrbkNalcdYcLkmxORgqAT4j+3Mt7AoeOf9b3u3mMLhvy6e3iwG47e8PFg&#13;&#10;Kj1x0JO5sZBm8TPHpWRKiBmjJ5FnX6D+tifZvewrcwEUqD0A+X9xn2jckkJKtGwBHyr0TV4qjBZi&#13;&#10;elcmOWlluhIIvGG9DA/7Dnj2AKPbTmJxlc/b8usqFlg3fbUuoiGEgz6Any6MhtDcCZWiRWYeeFCs&#13;&#10;ik31BV4Yf6/9PYrsLoTRgMeoG5o2VrC61KDoYkg9QN0Yj7eT76Bf2peX0j9Lt+T7avrYg+IvDpXy&#13;&#10;9ufjp9JMe5Rj5joP5gRf8cHj+hHP19lnz6HdsA0Wnz49Cj1rnjG8mIne97y09yeb8lAfxz7Otoud&#13;&#10;JMDnjw6jfn/aNQXdIs+TY4EdOXYmJB8WYhXg2jqNIva54Y29u7xAWpOv59IOSNyBDbZKeGV6Cm4/&#13;&#10;r/Qj/WPsP9SNwxTrASNRAP1/Fv8AD63Htz7en0DdKjZ1c1LmolPCTq0TXtbVfUn1/wAfa3b5AlwK&#13;&#10;nBx0Rc12fj7Szrkqf5dKzsOmLUlLWL+qOQKxFv8ANyC3P+xA9rd1U6A48uPQZ5EuBHeSWjcGH8+g&#13;&#10;i/P9fZD1LIUAUHXOGc080cqHS8Tq4I4tp55J/r72CVII8uk1xbrNC0TcG4/Z0I2RVMtiYq2D9ZRZ&#13;&#10;AQSf3VADAr9Obf19msw8aIOvUfbeX23c3tZMAEjPoeHSdmp4cviJqaReZKfTYabrMgJQ/W3DD2n0&#13;&#10;LPash/2a9HsE0m17olwvCoz/AET0ANRC0cjwyWEkLlHVhazBrf8AG/YWmGk6QM9TZDKskSyxmqvk&#13;&#10;dR44Z5GtGrEf1IIFr/Qk+6qlfLPTryxRishp/PpxpsXIXV3fRZ9QAH0t+dX+39vLGSc9IJtyTT4c&#13;&#10;efy6HPaFXQfaGnlZCdHjfUVY3tw3sRWEkZBRj+3qHuaLS9W6FxEDStcYGehL2puKGFqrb0qgj1Gm&#13;&#10;eykMj/UAt/jyPZzZXaCtqcenQB5j2OeVI98i88MPMEdFh7a2y2Lz8uTp0MVNXyF5UQW0T/ViR/iO&#13;&#10;fYM3y0MV14qCgY1PWQXtrv8AHuOzLt85rJAKfaP9X+DpLYCM2NTMLaRoQkH+nLAH/D2ltQF7yOhF&#13;&#10;vT0rboa149R8rUCrqtCkiOJeP9qYD6/09s3D+I3y6UbZbtaW4evc38umkxkPax5IHBH05sfbXHh0&#13;&#10;Za1AqTTrOmKqqk3jiZyRa4Vv94A92WCR/hHTT38FvXxGH7enuh2hVyveUOOFOlgFtzctx7UR2LkV&#13;&#10;bHRTecz28alYv216W8G3qKjRHk8d0sw1W5sObqOT/t/ZkltGgBPl0EZt7u7pii6unQVVHGix0qF3&#13;&#10;B40KFUD86j9P9ufb+tBgfy6LmgunYvMe3+fQr9dQYyKabKZV0BiiYRr+pFB+rG/549nW1LEhM0x+&#13;&#10;Xy6jjnmfcZ4U27bVJ1HNPPpA713ck24KiXBrGKNCIVe2rWw+raRxx7K9wvw92fA+EdDHlPllodlS&#13;&#10;Ld/7Uiv2D7egm3Dlsl5xWOFlhYtqA1KQ30/PHPsjuriZTr8vl1Jey7bt/wBObZWow4Yr+3pli3CJ&#13;&#10;Gs1MAfwAx+lhwB7Ti81Vx0aSbDoWqSHrMM7j0bRUU31DG+hGHPA1A88c+7C5jOXX8+qnaL0rWGXh&#13;&#10;+XQ19E9G5Hvfc8eOxdG9BgYpl/jGdmpmWGliZrNDTMRZ5T9LAm17n2IeX+X25iuhHGuiIfFIRj8v&#13;&#10;U9RT7t+69n7SbF9XfSCe8YfowK1SxpxalSqj+fAdWK7s7M6g+EO3pevevFx+V7IrceKkwEio+zqa&#13;&#10;hCKfK7oqIGVkViupYQ4kdbaVC+r3Jd7u2ycjWf7p28B7hh8PpXg8h/mF8/s6ww5e5D9yfvS7uvOv&#13;&#10;OXiw7JFJp1ntDqvxw2itXUVqAzaSqMaMS3b1VrvGpyvalVkd47s3LPnt25GWSWtyVR4wWd5mkSkg&#13;&#10;plJWKBAdEMMahVRVFj9TEd54+8M17fS+JO3xP5fJQOAAHAAU9es+uWUsPb23g5a5fsVs9thA8OFc&#13;&#10;gCgUuzkBnkYgs7NUsxrjh0E822ZIiBHVKXB9OpSCluVAvySOfZQ1nIpBUg0+fUjw8wRyisqEKT9p&#13;&#10;zx+0dGsoaCbcfW1HkZ2R6rFKjyhCGA+2tBP+qxHpOo8/W3sZRwtd7QsrEFkP+DrHC8uk2Tn2Szhq&#13;&#10;sdzWhOB3dw9PPA6D6ekWNHVUXyFTY2uSttbHn8+yx0FKr0NYrguQ5JpXPSb+2/eZitmQ3PHHH9L+&#13;&#10;0hGc9HgnJQKDg9cpWRvSIwD6vr+fVdfp711pAyHUTXqM6VMRjnjuJUkVoiAVOtHDq1/xY+9LVGEn&#13;&#10;GnSlDDNWF8q1Qa/Mf4Ohq3nTHdOxMTulIgavHBaeuCN6wptHNf8APD88/wCv7EF8pvdsS9HxLQHq&#13;&#10;JeVbn+rvONxy/ISIripjPlWtR+0Y6BSCnljQuVJR9LcEEg/1I9h4AgV6lmaaOZtIbPUqdRLSxh2B&#13;&#10;QEgW4a9vpz7tXFOk0RMEx8yc/LqGkJVlDgMlrKx5IPvXSt5gylhg+nXQgRHcl7gG9zYDk2sxPvXV&#13;&#10;jM7IKCh9OuZpxIoJcv8AkLcEW/qL+90xjqqzaW4fn1np4YdDBkF47MAeL3/Gr3sBdJ9emJ5JNYIO&#13;&#10;Oo8tlSZ2iVEItpQC5F+OfyPdWNKtTp+IFnWMNU9Nap5FYgEqFvYm+qx+lvr7oO/j0uLiMla5/l1k&#13;&#10;iKsw1KFWxUt+bWsODb+vuygaQeqyFxUg1P8ALoYN4F871ls7PRm74erqMHVTSEmVgw/Z9P8AQaBf&#13;&#10;/X9nN9/jG029yPwEofs+f+fqNOVwuz+4G6bM+Bcos6qOH9IfM5/l0DLXABYcL+b/AKh7ICoHdWvU&#13;&#10;rjjjrGGYrcWJLGwA/UPwPr7rXHaetlQpzw6xFhqVghGk+sC/1/Fh70WX7OrgNSn7Ovaj6R+ksxuf&#13;&#10;7P8Aibf4+7deB+Ieg67EikE86gTza/0PFh/xv3Sumo4k9e0mlCcdY31B/WTZhcFgBe4uPemUk46u&#13;&#10;Cmmg64sunguf3F4sBwR9QfeqhRQ9bUk4A/b10QxKME8YZWB/BJX8/wC290I/EOHTi0NVPWNXVgBp&#13;&#10;U/QrpvYr+khv9j78GxTrzRkGoPl12zatQJA9IX/ePx78O4568Bo4ddE6Tb62AA+nH+x916vxHWGU&#13;&#10;ll5BuLWPF9P197rXqyAA0HDrosFh1KwuSBYfUX/V79nraIDJkdR9TE306TdiGP1Ib8Ee9V1DGOna&#13;&#10;eXHroWa9muB9Qw/P+w/3j3oUrjrZ4VPXHjhbk3IHJBNyPofeqkHq4A4/LrtHA1BUtclbswuLX03t&#13;&#10;/X3senVGjNFYn59dAlhdhzybqQS5FtRv/r+/Ak1HVuGQK9Yy51af06RdXNzx+qw0/wBfdB1fSdOr&#13;&#10;rsGyhTZQVJ1G5JXn1X/r/r+/ZAzx60esTsSE8YN1Isxtww5BtyDf/W92JyNJpT/D69OItAa8CMj1&#13;&#10;Hz+XSo2rvLO7NqZZ8PUxyU9Ujw5HF1sIqsPlaaQjXDW0T3BvfhwNQ/BsPauyv7jb2LQGoY96nKsP&#13;&#10;mP8ALjoO8w8sbPzRbrFuSMkiUMM0dVmiYH4kbGPIr8J8x0u5tr7d7BgOT6+04rcqrLPlOvq+ca2K&#13;&#10;2klqNrVbemeMkn/JntIo4H4uYtZ2e5qZts/TlyWhbifXQfOvkOglDzDvvJswsedh9Rt5IWLcowSo&#13;&#10;r8KXiipjI4eIBp/YegcqaWpgnmpqpJKWqp5iktNUIYpYJkPqimjlCsCCCCCOPZE6Op0ONJHkeP59&#13;&#10;SdBPHPCk0LB43AKup1KwPAhhg16gkOxMgCgsL3DXuAoDgEcXP4904mnSrFaDz646lW3DKVbQ/wC5&#13;&#10;6rsCbsD9Pr9PbbhQc1PVwrn4aY/1evXRkZF0gkFNIUG5LD6HhbfX3vWKaadbWMs4Zs6s+nXZHGkH&#13;&#10;SzG2phdV/wBax+v4B9uAUGOqpjvOeuTII25UX4C/i4+pYuv9OePdStTVj1VWVviPDif9j/L1ziII&#13;&#10;YBwCBpLEMy3PLJ6uDcW592oa5/Lqsq0o1D1MiYuI9C+k3RmTSrxljYgLzx/sPp7tU8Ok7AKSa5Gf&#13;&#10;kepkcqqHQL9AqJf16rgHXJYm1v8AYe7g6Vqcn/J0maPxGUg4Na+XDy67AVnLsVUCxFxZrkl2U6P9&#13;&#10;a/PvYz1UnSBQV6yeNpAJLFFFgp1KWsf6KSQVI5Avce9fPrQca9PH165Sl1KICxPAcKoA1G4BIt+R&#13;&#10;9Tf6+90qaDqqMHTU2M9Yl0mW3qJA0o8elVd2/wBWNRIv/re9VFadXIomqv2gjNPl1zjLfpjLNYsw&#13;&#10;RndtLf0RQAPryD72Pl/q+zrzKPx4H+T59co3TUCA6MQE4jZrek3ZvT+on6H3sMRw4nqhRtJ8wMjr&#13;&#10;wDPa/lKh7MbmVgOS5YkX+uk/0+vv2CCTx62x/CKCoH+oevWRpA6llf0yEFPGb/7rP0AJ/JBHH14A&#13;&#10;97rX4uHy6bVVQ54/PrkI5BGSJWUn9orddasCW1WY3PBVeb8Dnj35QQK+nVXdCw1LWv7P9Xn9vXjp&#13;&#10;W5JsPHpUXs1uTIzX5vf6MObe9hlHHj15NX5E+fXYb9oSD9KBSh1kgeoSADWb6fTaw+gube/ajpB4&#13;&#10;Ux1oKGcxtkmp/lTrkwbSC7Kis6O9gbMxXVJNI3P1sbKR/T+vvYUkACgrnqqsrAAAmtR+zP5Zp+Q6&#13;&#10;8rkux/cXlFsw0hhGNClmH44tcfQEXHPvRLGpHXmUBQTQ+f2cT/LHXENrWzXLEKTazMqLceTSGuS1&#13;&#10;2UkEG39be9hq4HH/ACdbKhe7h9vrXh8gAK/8X1zZ7srKU8osBKwFioQxg8H+l9Knkk3v7szHUAPL&#13;&#10;qqJUENWhPlx4in7PPrySB2if9sALI5Cm7SylPIZACTq4uOf9f6j3oVYVJp9nW3jpqU1rjJwKV4dd&#13;&#10;IyHi0bAxvpIJGpZNQi0i4/K/q4HvwUaqE1686kgkHzFfyA/wCmPPrmrsHHpBIhDagTdGDaQJObfX&#13;&#10;TpA4NvfqnxATx61p7CoPFv5cf8/+odZBq1qIzGFUcKqjT5CTz/sL88/1927vM9NUAU1rn9vWRtLy&#13;&#10;sNTRi7LpHBCWBY/ji9x/T3vz6qAwiDHNf9X+r/P1zUBZdRfgrdbkopuNK+HT9CeC1/dgME16afSV&#13;&#10;C6eu18gLLd7AjXZl0k2uFAT835BPvQJzTrbKtF7f9jr3kRVDFgzuSPEVs2lvT9D/AE+pH+PuxIWh&#13;&#10;8zwHXhG8jEKKKPn/AKsddMyiQC4uUayi5JI9Os82/wBe5971kmp6oE7Scg1p1iLrqFw4tfUxI1A3&#13;&#10;spUNx9R9AfbVaNT16UGMsKGnXAljcKNLyLa4+pe6hSNX4/rb8e/VJJA6sBQqzeR/l1ykcqwXUF0q&#13;&#10;hbgKwP0BU3/PqAP4+vvxcg0PAcetIoJLU41FD9p6xGZSFWRl1C7BPVZlvcBWX/Y8X5PumquD/s9O&#13;&#10;+C+rsBGPy6xs+v1azpYElzpZWjIs12BFuQbfk+9Ma8D1YKKhacD+XXHUxOlDeyfpc+hiJLgKQRza&#13;&#10;97fQ8e/AmhHXii07hTu4jH7eui+tdeoMZAF06iSCCz+JDyNQ9Ru39PddX+CnTlAHYH1r/q/PrxBV&#13;&#10;rWDKV0v6QNbaQVs6m1uR9eP9j72KnA+zqpFQMmoNRnz/AM3Hru59a2Kr5Ct01+VAbmVo1axJX9QJ&#13;&#10;/wBh79WpAPVgKHsyfnwJ8urQ/wCXS+38v0n/ADdev80959xfy1N5dmYSk1qiyZb439i43snHvrUM&#13;&#10;TprqjHOAVK/2WZRz7Jt3ltrPw76QB5A+iMEcawXIdjkfAXRh9nA8OqJZb9uV1aQbbL4NorqbuTur&#13;&#10;pfcNmKRUCtXxo4bmCpA+MHUBUirgskbBQ5jDLLGFCFjZQSWI/NgCRfgnUL3PBy40tSmk0/yn/Ufn&#13;&#10;UdWXU2acKZ9fP/KPy0nrrWUQazEpQsVPOiy6l0g2NiSOeef8PdSa9OgAvqFafb1i1E6YtOuyglbI&#13;&#10;1zcak9N+CbH8W96qOAz/AJ+rhBUuMdeEwACs2qXUGB0+NLgA29Wn6AAGw/1/p79UY9eteG3xUwfP&#13;&#10;7esbyi0aNo1CQgo/6mYEsI2UG1lOqxPP5vf36teHV1Q1J9Bn7P8AVSvXDyL/AFKox0FQrBAxTlk1&#13;&#10;fm4sCF596rmnVvDJU+tK/wCr/MeuQkOtfCv0LXLrZNBN1Vtek6gGNj/vfvRNMDqgU0JY8euJdVSa&#13;&#10;cvr0qX9IdkJF10yKDyP9f3sEgaiaUz1YKjkR0wSAfWh+fSj7czGYxGT2XtmKrNHDtvr7a1LIkOjR&#13;&#10;WS5ekbcM333j0tMsi1io8czMthwAR7Ub9cTxSW1qGp4EKah5FnXX3UpUdwFOGOiL2223a9z27dOY&#13;&#10;J4hK19uV0wJ/CIXFugjrXw9PgEh0AapBJPT3RQ0e/wD487nx9GYoMz0vuOLe1BjrBpYtkb2mTC7n&#13;&#10;p8Yzsx+1pMglNV+JQTGZGLn8+1CLDuvK80SUD2EgmC0qfCloJNA8grgNTy1E+fSC6e65L967C+ua&#13;&#10;vbc0W5sZJcgG+sQ01qZcD9aa2MkOs0EhRQPTotkhDCxdlkfgf6vQwsGDE3YHj1H/AHq3sICn/F+X&#13;&#10;y/Z1Osa+Gx0gFOAyP8nD7PLrhbUQxAISPUxRWldiG9IZ7f1/p73X9g6sTSnEEn1Ap9nXh6V8bMIw&#13;&#10;+uzK1wRILnUGtp+guB7rpHW+496jV1wZAdBW4HKpIVDM6sCVJBA44PA/oPeiBxXqwfJU8Tnrje0h&#13;&#10;uAUU6Qx1aYLLYh/qTcXFx71SmD1ah0VB+f2/5OugsLllYW8nIZnsXQW/C/QWva/4t732jh1vXNQU&#13;&#10;Jx8v9Vf9Xl10I2BjupuCShtwqgh+eeAAOLn/AF/ej1vxBVmXzA/2euCqTcaApGrUOTd7ayI1HHHB&#13;&#10;ubf4f19662SCAP2f7PWJ9TcuOBZGYK+oAOFLx/UfSxA5/I/1t0r06tF+A/5qny/1eo6wyEWK2ZZL&#13;&#10;JoZtUix6l9B/PBBZQbX+l7Ee9UFa9P0atWPYDn/MP9WeuDXNwYjqKj1MF0DVdfUy3+v5J/APugeo&#13;&#10;+fW+FGrgft6//9en2l6d39nMms2Lw88MMjCVamrBgUEnliG5t/rD3nyuxbjPJrijKgnieuIM/uRy&#13;&#10;ntVj4O4XCuQKFVyeHr0cvYnxxyeUxsabjr180aKrw0inm3JBkax5sbkD2MLPl8iMG9fPoOsa+ave&#13;&#10;Wxsb1js0J0mpBfNPy6EPIdA7XwQhqaXEUck8CqWqDBHLO2nlzKxHB4uT7Mxslig8RFBK/IV/b/l6&#13;&#10;CFn7tb5uhMM87BX/AAaiFz6AH/B1Hk7F6w2I6UGe3LhKHIIYoYsRTyNlc3JJNb7ZY8JhkqKoB/0q&#13;&#10;zQqhJtqB9+O6bVt1I7mVQ3AKMt/vIBI+09K4+SeeOa0N3tFjNNDkmZh4UIA41mlaOLHmAzN/R6a9&#13;&#10;4/IamxsKrtbbsMrCJ3bI7syC7fgX0+hIMHSrPXSSAkMUl8akArrBsfae75kaIUtYxw4yNp/YANR/&#13;&#10;Og+fS3lz2ce+k/3fXhTNPDtYzcN89UzmOAAioqhdgc6fLon29vklu/Nioopt15bxN5Y5MdtCmj2f&#13;&#10;iGSQeJ4Z6+Yz5KoRgB6ZKgAXJXTYewbfcy312GSSZj8ox4SD5aqlz86/t6yO5W9lOXtqMd1Ft0Or&#13;&#10;iJLtjezHzqsQCW0ZHkViNfxE9FyrN6ZSSV56CKmxtSVkiauhWSsy0yu/kInzGRMtS9jyNUnAHHsN&#13;&#10;vuEzVaOiH+KtT/vXE/t6mi05Z28RiK8L3CDPhkhIhTA0wxhYx8xpFelVtzPz5iAiuqJqmsQ/uS1E&#13;&#10;jyytfnUS5JJ/2PtZaXRuEBc1PqePQb37Z49rlAs1CRHgFAUfsFB037sxzEJXxC4I01B/wB4f/X/r&#13;&#10;7pew58X9vz6XctbgNbWUnmcdIMi34/1ja17e0INVB6GSnH2dY2lCjSL3+p5tYfX0+23YjA6tQnrg&#13;&#10;0msAafybtwD7aLaxny68AfLy6EPYtcAtRRyHlG8sYuCQr/Uj/AezbapAoMR49AfnC0JKXcfAih64&#13;&#10;b5pSft61BqszI5/SdL8r/vPv25xhqSDq/KFx8dm32j5dByxve/8AT6fUAXuT7Kfn0OwpADDzx0KG&#13;&#10;0MqMhRSY2Z/3qcMYf9qjvcKL/wBB7ONvm8aIw+nUec07Y1jdrfRjtf4qeR6BntzbbU80eapoz6LL&#13;&#10;UgAL6GAswI/ob+yDfbQoRcocdSt7Y78s0TbTOwNfhHz8v59ITa2clx1TFKjtpGkOPqGBNzcH2WWd&#13;&#10;wY2DDoYcx7PHfWzwsAMdvyPRmKappM1jxzriqI+eASr2+hH4APPsYo6XMX2jqAbm3udpvqjDJ6Yx&#13;&#10;/s9BJmaCTH1UkMq3UOTGxHDp+Dz7IZ4jE5Hl1KGy3sV7CJY+NOHz6Z6Kulx1dT1cLeunZGIBsSgO&#13;&#10;pgT/AK3thJTDMJR5dL7uzS+s5LaXg4/n0ZyF6fceCtcPHWU9wCP0S6bj/WsfYxQreW1f4hjrH6T6&#13;&#10;jYt4qMNG37R6dF4rqSShrKijmUiSCRkIbk2B4b/Y+wrIhjdo24g9TjZ3Ed5bR3MeVdQfsPp1CkJF&#13;&#10;rH+vH/E+2j0YRhT8XWWkqPt56edTzDLHIf8AYMNVj/sfdkbSQ/oek9zavPFJDTBB/wAHQ25qJMpt&#13;&#10;2QoNRem8iG1wLoHXT/U8D2IrkLNaluOP8mOoj2eV9u31A2BrIP546AMueeLf0uLccX4/2PsNcMdT&#13;&#10;craiNPClf29YuT/rn/kfvXWpeA6XO0q0SifFyH9S+WD+mofqUfnn8+zCylqTCfPoG8zWjUXck8iF&#13;&#10;b/IeuDwtQ5OSlN1iqLyRH6AMDZ+D7qFMU3hjFT04JFvNvFwPijoD+XSM3XgqWhrvvtA0Vi6zq0lf&#13;&#10;MODYfS9uefaC+tkjlMnAHoVct7zcXdmbNTmI0A9R0haqvpYTpjIZhe6pzY/0b8eyxnVTRc9C+3sp&#13;&#10;5e5/PH59MNRlp24iGgkkckk2HHA9pmnJwvR1DtsaiklWp1kwmZnoclDPK7PEzhJQSQBqIFwP8OPd&#13;&#10;redo5gTwPTe77VFebe8UI0lRUYz0YiAloqTJwMDLTaXYKQpaE/S1vYqXKidPiX+Y6g+ddMsu3Tjt&#13;&#10;lwPkRxp0+bow0e7MSDwWKAu1rlGVPyf8eL+1F5brew1HRNy9u0nLW6MpOkA4+Y6L7kqGXGBqGKJ/&#13;&#10;OpaEWW1h9NZP+I5HsMTRtFWNept2+7TcX+sdxpOc9RMds/K19n8MqAjlmBUaf6hm9txbfNLT59KL&#13;&#10;7mjb7IsNYJHl0uKDY1LTeuulRWFvT9OPyCTz/j7ME21Ih+tjoJXnOE9wdFkK9O0lTt7ERkKI2Zb3&#13;&#10;JYXP+IAI9vl7eEfZ0Wpb71ukg1Fh+Xr0hMvvRGZo6JfSBpBRR9Lf1Fv9ub+y2bcI60XoY7bym2kP&#13;&#10;dHJ6SzZbLZKURw+mP8yMdQVW5408e0f1E8zUAx0Ixt22WMeuTJHkBk9LbE0scHieZ2mJ0ixN/I/0&#13;&#10;ChRwBf8AHsxt0UfPoIbnO8xaOJdI/wAnSrrMq0dPJTwtotH43CEgeRiTf0/0H19rHmAQquOg5abc&#13;&#10;rzLcS5q2K9BEmSeHJVCzH9mWcqzW0+NlH1U/737IhKRMR5dSc9gslhG8PxKuOlXPRw1tC6kB1K8g&#13;&#10;MBpQj0Sg/wCv9fa8oJIfXoNRXU1pdgg0ZT/qHQR1NNJSVEsLjSUJ0kWsy3uCDfnV/jx7IHRkcpXA&#13;&#10;BPUlW06XESyxkMDx+30/b0aX4/fFndPblZSbizNPNi+v6edXra6VXhqMtGjeqHHlwBoN/VLf/Aex&#13;&#10;lyzyfebxIt5OCtsCCW/i+XUAe8nv/sHt3ay7HtTLc7w6EJGvcsJIrqk9SPJafPh0cDvj5JbF6I27&#13;&#10;B1R0NT48bnpaX7fKZWlSOWh2yrR2sWT/AD9e36tBJEfBkufR7GvMPNW3cu2w2XlwfrJ8TigWPyIx&#13;&#10;xf8AwcT1jf7Rex3NXuxvDe4fu5JJ9BI+qKJiRJdEGtaH+zt14FqAue1KCrCpbL5HIZnI1uWy9fV5&#13;&#10;TK5SplrMlk6+Zp66uq5yDJUVc78u54BuOLAAAAWhqWSW4mae4Jd2NSxNST6k+Z66J7dZWe12kVht&#13;&#10;8K29vbqFiijAWONQCAqqP2/aSTmvXCgrGxtUh1MIXOiQBjxfnWAP6Hn3W3lMT/I8er3luL+1aoAc&#13;&#10;ZHUzPJNA0dbTzSKk1rkM2lX0+lgL/n25dAp+tGTQ/PpPs8iTq1nOoLIPMdGA+OG5I6qfN7XytQ08&#13;&#10;VfEamnSUn9Dp4agA2N/qGC+xNyldeIZLGY11ior1C/vtsTQRWnMW2oEaI6HI9QdSmn8un3L4wUM9&#13;&#10;TTtG3kpp5ISD/ZCSFVI/rxb2pmhMTsnmDw9B0S7XuX1VukwIKuqsftIyP29JeeARTqDGpEiDUdXA&#13;&#10;v9SfaRkUNX16EMU/jRk1I09Mv2qK0kj3IVrJb6Xvb2mCLWp6NPqGKqi+Yz1zmQtHoIANiUIt9L/m&#13;&#10;3uxWvyPTcLKH1Amn+XoU+sqyGrGU2pktTUmUpZHgQ2EbTadEi8/1ABH+sfZ1szq5ksZuDjH+f7eo&#13;&#10;+5/tZrX6fmWwFJLdwGP9E5B/I46DitohQZWtxbo6vSSzRCM8AqhOhr/4rYj2UywmOZoD5HodWt2b&#13;&#10;7bodwDBhIoOP8P7cdM7poIij0szkkp+E/wBb/kXtKcVXozjfxFEjmijrCIGv+65BB4C3F7fj3sLn&#13;&#10;ux040sZH6QrXrMaNVBZraWuxH1Bsbj3tkoKjpoXL10r8XWOOK7DxxkKt259Orj+p+o/w90AJOOnG&#13;&#10;lDLVnFfP16z+NVXV4/IxP6QP0j6ce7FCBU9Nh2ZgtaU6a50kYMl/1sPSSbrz+CfbZ+fS+FkqHHl/&#13;&#10;M9dxJHGGYXcXcGy8qfwL/wCv+PfgKcOqyNJIFDYrnpqmZ5OL2bXwwN7gH9JH0/w9tkk9iY6M4lRa&#13;&#10;M3A9DJsh5c5112HtcpG70sNNn6IFS84ajOuWOP8Apq0WFv6+z/b/APGNtubEjKUdfy/z+fUX82hN&#13;&#10;m542TmEGiylreT07sAsPPTq/l0CgI067s2sD0ixsRxYgf4f19hokBATxNR1LVG1aKg0PEefWFGvq&#13;&#10;/VcXUEL/AI2PPuqkLk/l1c/EB1xOpdGkXU3urG1+eW/1v6+6k6mqet+dfMdeLgqlwtvqoU6uSbWs&#13;&#10;Pd3xSnXlUA/b1xDmxVQwPB4syg/6oX/HuobiB/qz1Z100J67F3Qq0hOk8k2/4M1/dlOod2eq4U48&#13;&#10;8dYySAWIVhe30Nitrg8cf7f3qQACo6cUEEA+fWKSQ3VUuxAN2uTw3Fwf6c+6MwI0jA6cRQKsxz1w&#13;&#10;voDBCSt9R40gX/1N/wDYe6fb05xOfy656iATfVZb2H+J4v791Th1wkupuFDN9SUJYqB9Tf8A4r79&#13;&#10;1dc4PWIqLLeUsw59QsR/rEce/dWFfIdeZzptxpJ4/qT+effjQHPW1ArUcesEsoUA2X1FVtf9NuOP&#13;&#10;emfz6cRKEj+HPXmNvSGYH6krY3B+t/euC/b1YrmvXFr6uA1zySltNh9Db/Y+9HgD17y66BYMWbhB&#13;&#10;a9/1A2txa/8AvXvVT1ui6R69eU6TrZAEZR+k+vUWuVAuBz/re9g0OOt0bKjPz66ULrDPcjTYA8sA&#13;&#10;CbXIuPz/AF97UdaPiaaL13IVOuxKkKBze7eknm39fx/j72xHnx6qoNPn1GLaw40gMLEAAjXc/pB/&#13;&#10;1gAfdOlAUBgSanryuVKtIQSG9R1BlHJIUqPe6+R62RWoHHrks00MkU8E8kFRFN5IpqaV4JY3UlVk&#13;&#10;WRLMrD+oPvVWRg6GhqMjj/LPVWihmjaKUCRGFGVgCCPmGFD+YI6F+Hdm2t/QR4jsiU4vMxQrTY7s&#13;&#10;qhpQ9UJI47QQbsoY+KmEnSPukAlUXYg+zxL2z3Jfp90/TkpRZqZJ9HA4j5jI6jSbl3fOTpm3LkZB&#13;&#10;c2pbXLtkjHRk9z2cjf2bkVPhnsJFBToO917NzuzpoEy1OktDXRJPisxjpBVYLL0zreGox9dFdXJF&#13;&#10;iykhl/tAH2W31hdWDgSgFWHaynUrD1D+fzByOhpy5zPs/M8TNtrlZIiVlhkGieJwTVZEOQARRW+F&#13;&#10;qVB6SMuqTTcKCgDGRfTxqt6vr/T6+y5ia93QohKLV1/EaU6w6lYgXOn1FjqN2/KgE3+v+t7p0/pZ&#13;&#10;cdZVYKyyH0j9XDBXOlQh9JP9OfbwkJIB6YaNaaeJ9Osrso02JEZ9eoL9HlGs3I/pxz7coDx6ZCuS&#13;&#10;cVPnX068kgHLgMAB6W9JbUDckE2tf8ke/EitOvGMkUTif5dTFlcyHm0bKvICn1WtyABb+nuorqPS&#13;&#10;do6LQ5bqQNYLEMoRolRQiD1lWtYH6i35/wBb3fPxdMHSQEcHBr/n/LqcOORqsURWD/7sm1EkHSb6&#13;&#10;b3F7/wCw9ukUIC+nSY1zXiSafIdZJFVlZ9SM0Z1vHIGZXUfqUICTf+nv1K9xzTqqMVbQRQGufn1w&#13;&#10;dgGLobWjjF9QjIRj6kJPqPPFv6e/eeoY60grGFcivz9fX9nUaSJg6lQbORfWQzIC+gei9yD+oH3Q&#13;&#10;g+XShZAVOo0p6efWRtWpS2l9BKoVDaCxuFGpQ30/P4t9PdvmeqEAA+Q+fXaMy+Z3dQEZbgXAs7ab&#13;&#10;gqbaieBbgC9/fqdaYLUACv8Aq/1cOspQMrFdGoygOqi/P1J1X4IvYD6Nz/T37FK9UqwpqyKY/wA3&#13;&#10;+rOM9ZCSreO4BKhpRpGjUyhUVWUnSALDg2/w97NKAVz02uauQWBwP9X7euIblisn7iScsyB9YvqB&#13;&#10;uAABbj+qj6+/A/Lr3h4APwkU+YP+r/Y65ssgaUF1ZVBAbmSzEBlWzG2q+okg/T/edkAVB68jIVU0&#13;&#10;I+3/AA/Z12x8Yb1I+tFDFitgwa14LAAEgkXH+Huxqq0rx6oAHcMRwOfs9Cftofy6xveYSwqpF42L&#13;&#10;+R49MkoOlHPFrgH/AIk8H3QCtR06KIBIT50H5+X+r7PLrkXVlkbyqwRFdw4kWNG1BGlCMfpqB1W/&#13;&#10;wI492FSMHA61oKOqkAaiRj9v+XH59cYwImh0s6jUygtGpaOwOtSALcE+oH6H6X1Ee9AhWrx681ZA&#13;&#10;9R6H7fOv5/5flXrM5Yq+jSW0qjaCAgC/5oi4JPF1Fl9Q5Nr+7N3dw6onawFTTPHj+39nXIAkaRpu&#13;&#10;CQ+sovOkumkr6g4A9X+tz70O4BAOqkhckmh/zj8qehPXpCxJZxoEY8cj+jXGAljpsCbfWx9X0P8A&#13;&#10;sNZH5dbFKepOQPIn5/PrmLHSPJe9lRfSS0iMAqrKwFrgfT+vtxRUk9NMCRVhSnGnAD1Pzr1kCHWo&#13;&#10;aNV8gckHghWJ1FdA5B5II+n0v73po3DHXjJ2l1b4TjrIoKox0SKVisUP6v02jaQnVyLj/b+7igq1&#13;&#10;PLpO5DFVqDX+X2dZdSkgqt9ZUH0nSU/JKsCObWPq/wBt73q+Q4DrVNDaCxx1gGkAuFUMV/SWUOLc&#13;&#10;iyi5NrgA2P8AsPdc9OGvwk/n1xaXUykKQQwF2XU3LDWqqv0vYEt9ffgfxHqyxgVHGvXMSggBASLS&#13;&#10;Bj6rWduQPpYi3Nzf36mada8PT8Q6joxUHXcW1Ne5V+eCb/UWNiBY8e2g3k/l0+yqSGj4elK56wsS&#13;&#10;qm7gh2YH9TFvULMwbkcf4D3Uj8QPVhRjRsH7KdciWAIdSqagzE6P0KtgGANyQCDz70ajt6sqg564&#13;&#10;Fk0AvK4RiG4GrkDTp16bC/0It7sQvmT17S+o0UAjj/n49eEouWY2srhUZQLobqUA40qbG5/4j3Tg&#13;&#10;cZ6cKEjtPHj1xbSCLaidMjDTY2RQDa5Frkmxv/rX9+61xBBp+f8Aq8usTEDXpUKpKmTW54IHrAEZ&#13;&#10;Bve5v/T8i/v2Or0NKGhIx1z8hsAiix8o5K6XIAGlRa4BIBBuf6e/A04dV0DOvHD7euSzNzIxJkVH&#13;&#10;NrN/mY1LOoRPzcEcj8j3YGjdaMQFFAwSKfb/AKiOrTP5PmNx28Pkz3b1FXVz0EHyD/l+/OfpKmUE&#13;&#10;Mamu3D1FHu8QyRgr5FWkwVbUCMWJ8f1AB9lO529lMkc19QxwyRPpOdTG4t0NK/i0M5r6A9N326c0&#13;&#10;bZaMvK4Y3UhnViDRVjXbN0cGSn+htcrbIf6TIfLqpvGV7ZDFYnIzxaXrcbj66RAC8gerpknlAYAi&#13;&#10;6t+Cfrx+ACYRSNLCkj8WVWz/AEgD/hqOjK6t1tr2e3iNBHI6A+WlDRcEmlR+Xp1NIcPbyDk+lYye&#13;&#10;ATrX9Jtx+eTc8D3tjmnTSgGuOsWtW0sVZQ7HUhcsCS4YMoa4NvxcD+n496rmoHVipClajgOvM6uH&#13;&#10;lZ2MkjAWDAgOzXtq/qOV497JySOvKhACKuB1zMlje6ujfRFA1FQPIdLC5uPp71jz60qa+BAI9esO&#13;&#10;vWYrM+qM2KF/IPUQXIcDj88W49+NK46tQqDWhr5jrKhRW1MdI1RkMoJcWI8bAkH/AFvp/vPva8eq&#13;&#10;MBTGepEFPLWVdNRIjPNW1VPRRJGb+VqqdadYrC2osSLAe7hPGYRDJYgftx01NOlnbPeOe2JHdj6B&#13;&#10;FLE/lSvUbuLIQ1faG9Wpi0tHT56oxOPkNmZsdiIlxmPRB+QscSoQPyPbXMEyy73dMowJCo/0qgKv&#13;&#10;7AOlHthYzWnt/tMc9BLJAk0g8hLPqllJ/wBMzE1+Y6eOgd20m0u1dvy5ieCDbO6RXbC3UKp1hpYd&#13;&#10;vbwpjhK2eqGpQUgd4qrVewMY9ucs36WO8xG4NIZ6wy14aJe0k/YxUjhw+3ou95OXJ+Y/b2+j21Ge&#13;&#10;/sCm4WmkVZrmyYTKFIBOp0V4qUyJD6dJHe2z6vbG5tz7dlhanzG0cvlMTlsf4WiLR4qpMUOTx8cx&#13;&#10;DNSzxCOUAcorq36CD7R7jt72t9PauKSQuysPXTwYeoIz58ehHypzNbb5y9t+9Kwe13GGGWKQNUAy&#13;&#10;qGMcjgDTJG1UqRRmWnxCnSDZDIjKoB12kAS6+gWLXsb/AIP4+hvc+yoDUMClfL06GS9jDXUU/i9f&#13;&#10;WnWPTGG8dgVspRF0ysD9NRubkADTfj3v7Dx6vVqaq0+fXaLdQjKouNRMQCiMabi5IPqAt/sPflwM&#13;&#10;jrxpWqV+w5/1DrEVUqVJ9MrA2T6hL206mIAAa/0PumePVwzAh6cOu41ZmVdMYU6ktzcMLqFZQpuL&#13;&#10;fkc3tzb34AnqzsqqTXiR/Pr3qBDMFYWCjlVVS9mVmXk82t9f8OLe9kfi6r2lSoNPn1wALxjV6o11&#13;&#10;KxDWdWPOkajY8XC3J4uffgOPVm7XoB6UHqPX/L1yB9S3YsWSMa7BSCGsxOv8qGa9uf6+9EEdeOSQ&#13;&#10;PInH28f5U6iMltGlHv6jrDn9RAblrc3Kj0m3F7e9A9Po4ZSWIH29YQjBC5W6qQOEIkU/lLD+oGpz&#13;&#10;bi1v9fwAXp2qs9FyWX+fD/Y+z7Mf/9BC7v7D6z2Ppo63IpVZVI2lTEbcx9VuHJPGieTyeLEpLGiD&#13;&#10;6MzyjSeCBz76iz7xY2ZpNlv4UUsf5Y/OvXys8tcl88c0jx7WAxwsaGa5lW3iBPlWUqSxoaAKajh0&#13;&#10;Au4/lZW4kSQ7cxWI207OIlrd5V611SIgqjyptnbrSHyEm489Yq8aWQXNiK+5odwEiRIqmtZCCfyC&#13;&#10;Z/aR6dSxsnsHaX5Em9TzXtFzHZIUBNTxubkCi4ofDiJzVTSnSQ3127W9h7eo8Xm6ivzGOUiedcZV&#13;&#10;VOzaWumA5MlPt6SOUox+sbTFSP1A8+0t5uQvbcQyDWK1YgmMH5UXJr9tPUdH3KnINtybvMu4bSkd&#13;&#10;tN8I8VVu2QfI3CsuofxBAwIqCOq+Owd6bp2TkRS7YpsZtLb9RK/+SbfoIaN3Dtd0mqlUysWH1Luf&#13;&#10;p9b+463W+vNvm02oEMbfw8T+fn+fWZPJXK/L/NlibjfZJdxu0AGq4dnoRw0LXQo400qKAkdTdtbk&#13;&#10;OZijqpal6idwGfyyF3LN+oNqJ/3j27ZXnjqHY6j/AD6L9+2FdrlaCJAiA4oKDqdnKDWDX063PPlV&#13;&#10;QbsB/aA/wt7cuojQyIKk8ek2z33hP9JPwHDpBS8ubA8WFja4J/Bt7LPkOhemCAes2IyUuLr4ZgSI&#13;&#10;yQsqj6WPB/23+Hv1rMYpB6dU3WwXcLNoTk5p0NgMWQoypAaGpiNv9Y83Nv6H2JABPHQ+fUR0lsro&#13;&#10;EDujboIcnSy0FVJSsDZW1Bv9Ul+CD7IrhSj6T1J1jcreWyTKa14/b03XJ5PP+v8A0H09s9GAoO0d&#13;&#10;ePAP+t791bp0wFaaLJ00gNllPik/w8hsL/7H2/av4Uuror3uyS7291p8JqP2dChnqb77F1KfU6PI&#13;&#10;hPPKjWCD/vXs5uUMkB8jSo6jzZbg2e4RvTzp/PoDvULgluCRyTxzaxB9hhi1dJPDqY1oTUcDnqdi&#13;&#10;8jJjK+CpjY+l1EgBHqQmzKf9hyPbtvMYJNQ4dItzsE3Cze2fzFR9vp0K24KCmzmJkNleKqgsLDUv&#13;&#10;rXj/AHn2e3MSXUB9COo02W+uNm3NSDRoyOPHB6JbV0kuEy1TjpdQankbxlg1njJ9JH49x+yPbymF&#13;&#10;/ImnWWVvNDu+2R30fBx6/LP7adC9sjcYpHSkmkb7eewW5/Q1gQL/AOJ9nm23bRssbHHUX84bGLhT&#13;&#10;dRDvXy9R0J+4MWuVovJGoM0Slo2UX1qB+SP8PZzdxLMnaM9ADY9wfbrzSx7GNCPT7egQqkeOSRGV&#13;&#10;gysQVP19PB+vsOOCJKNx6luKRHjDpkEY6FjrHcDI8uGnk+o8tLqP9ofVB/h7PdmuCKxOc+XUZc/7&#13;&#10;KGRd0hUAnDU6ndjYnS8OYgjsJgIKmwuFYcKzA+3N3ho31C+fHpPyJuIdW2mc10Gq/OtOH2dBQSSe&#13;&#10;Tzz9eP8Ab/j2R9SdpB/sxjrj/Tj+ov8An+vv3WwrmgPDobtpVH8QwKRs13jjMDj8WS49I/rYjn2J&#13;&#10;LBjJbBfSvUO8zW5st6ZgMMQwP+r59A3lqY0uRrYCpUR1EmkMOQhfUn+8Eew/KhjkZD6nqU9uuBc7&#13;&#10;dFcVrrUftHTYWANiPqL3tx9be2yQOPRpoLKADSnWWkrGo6uCoS94ZFfj6sp/Wp/1x78s2hwy+R6T&#13;&#10;3VmtzbPbSZ8QEfsz0Jmcp/vKGnylKCWVVqEYaQbEepS31+n1/wB49m1yviRi4iOR1H+0Tm0vX265&#13;&#10;+Fu09JLcFM2bwMqxljKiLNEAb+tF1GO/4vb6+0V0hurWg8v8PQo2SZdn3lS/wsdJr6HoAmW3pvax&#13;&#10;sRY3uDax/wBjf2F6kVrxGK9TUH/GM6gP8HUWQEEkC9uOPbZVhnp2NgT9nUYWJsRYXuSOOCDcD/eP&#13;&#10;eulBBArx+XQu7N3PI9KKKchngug1XJaBhYD/AFx9PZ5t902jwvPh+XUZ81cvqLk3duKBu77G/wBn&#13;&#10;oe9vVkFBB462ZTDOL/ghYydUdz/r+k+xNaSLGlH+HqFt+tZbuXxLZTrQ/tPTfuM7XpLZorASpMU3&#13;&#10;kKsURW9Elmv/AI/T23dizjPjHPSzYv6w3KHaqsB5UxUny6DTM9mUEamLFx+ViCNcYEaAfQXdrf4n&#13;&#10;j2Tz71EopAK9SDtXt7eyuZb96V8ian9nQW5DduXr3P7oijYtYRk3UE3N2/x9k0t9NITQ0B6kWx5Z&#13;&#10;2uxXtXUQOJx/LpOTvJIQZJWkufqXLE3/AMD9PaPUz11GvR5FFHFiNR1MxuJeufUwaOEHlvoW/wAA&#13;&#10;fz7eihDkY6S3+5LZpg1P+DpVKkEBSipEV3HEpUL6FP8Aadv6n2sOlW0r0G2eadTeXDUB4V8+nKOq&#13;&#10;WB20MWKKVB/45/4/8GH49vB9Jr8ukLwF6fb1Bp6tZlrKgufHHdEJHHAuzc/7Vz7ajcuGc+XSu4tT&#13;&#10;CYoaZOT0gJHDSyM51ane7G/0Jvcn/YeywnUanoaqmhFRfID9vSm29lWSdKSdwwN1juGGsW0tE31v&#13;&#10;cfpHtZaXB1hW8vL1+XQf3zbBIhuIqhjxPoRmprjqwPov4avvrxdgb/Q4naFGq1dHjajTTy5SBB5G&#13;&#10;krWksUhUC68i/wBCbe5G5f5IG4adx3IBIV7glKEj1JPl1h37q/eb/qkG5M5NIn3CQmN5VGtY2OKI&#13;&#10;orqkJxXy8s9MvyO+ZGPpcFU9O9Cyrj8FRB8VmN4Y2NIUnpYG8c+O2zKljpYqY3rVA9P+ZuT5FZ5p&#13;&#10;53jS2Ox8vUSNexpQKdowVT/BqHlw9ejP2T+7Jdz7rH7l+7i+PdSETQWcpJoxyJLoEmhFdQgznMnD&#13;&#10;QaznkYlj6mZmZ2ZiWZnc6nZma5JJ5JPJPuKSjMdVeOes6kQGgNAAKCnADyAHkB5DyHXRYGxIJIve&#13;&#10;3F/6c+90KjSMjqypUlSaD164FgzEsSAF4A55/wB99fdRQoVPn1bRIqdoPHy8+lBiamKtglxtWQVC&#13;&#10;EQ3PLJbUFF/yDa3tVbskoMLjA4dFG528lpKL+1HEjUOpuxslV7S3ziKyBZWWKsSmnCA+ulqv2NZf&#13;&#10;/AMGB/1/bm3SzWO4xugJGrP58f5dJOcbG25l5PurWXSCY9Sk+Tpmn7B+w9Go7IeqosxT1ckQSPK0&#13;&#10;kU40G15oVEEq3H14CG/5JJ9jPdyY5w9MPn7esdORltrrbWtUOprZyufJSdVf8I6DGsqiyiRnIAHp&#13;&#10;BP4/SeRz9PZNI4YdSBbW66vDTqJHPGYAWF11agzFTz+CCf8AW9t66rX06UvbyLJoXj14Vhmb9xQA&#13;&#10;Ppb+n059+16jqYU681oUGpWqeplFXnFZChyNBIVaCZJnubsyA/ux8f1XUPbschilSWLFDnpJd2kd&#13;&#10;/Yy2d2pOpSB9vl0I3ZOMp5mxe6ceL0+Ypk8rx/8AHdUuNbEfU/nn2bbvDGxS9j4OM/b6dAbkK+uI&#13;&#10;hPy5eZktnNAf4fl0EkSRFmbSVkP4BuWB5Ba/skAGqvn1JDmQqBQU/wA3XKJXkdwSihPy1ixH9APd&#13;&#10;VqzZxTrchSNAwqScfLqb4QUbSNTFVZUYjix5sPb2g0NekviNXOPs6jOXLFGAY8ADlAB/T238qdPq&#13;&#10;QqFlxXrlGQjFI41vwTqYEJc8j6/7H3sHScdUepXVIfs+fXGrolcfcjhAoBuw1K9+LD+h96eH8RPV&#13;&#10;ra7eMeC2T/k6YSfFK0QPLtcah+fqbH/H2nz0cikkfi04U/Z1BMZVnIjZyrk2N1W978Ae64AyOlYe&#13;&#10;oC1AB6FTpquSDelNQySOkGaoqvDVCRgkzmsQiJGFxf1Ac/4+zfYpR9asfk40/tx1H3ujZtNys94A&#13;&#10;C9pIkynzXQak/s6C/L41sNmMtipUKS47IVlEUf6oIJiq/wBbm1ub+yWaJYJ5IDxViKfLy6kLa71d&#13;&#10;12y13NO7x4kckcCWUE/sJI6Z3YAtpvqPIB+n1tqHP5v7YIWmcdGQBoOuOoXDc8Cw/s8/nk+9rQLk&#13;&#10;9WoQOuKsBe+hgSvqtytxyAP8Pda6gQPXq+g0qOuFlI+rG5IsDYk/4+9aGGR15WNaDrsspjK8g3HP&#13;&#10;Aup4I1e6lgV00z69W0nXr49YiyqgF2H1upN9JPCkp+feicAdWCksT1iZrApch/paxF7/AENx7r8+&#13;&#10;nQCSGbh1xGpgAWPp/UTfi4+lj9fe+ttpHlx6x3s11I/xYekc8e9ccdXpQAHriAwBJLFfoQSb3/oP&#13;&#10;ejWvV+3FOuhxY+rSLghuQP6/T8+9d3XsMaDj1icgkFXYKeVsA1m/JIPvzEHh1ZRihPXWognVptcg&#13;&#10;KE/IFxe4916912AvIAOkqGLFv0gn9Nj+B/h7sCKdex10GOk/pVlCi/jbRYf2STzfke9eXXuuDLew&#13;&#10;XSAx9Ru5FzyDY+9dOodIr69ZY09Tc/uXTWfopNv7LH8+7KM16aZs1p125sjAjXyGBCDUzAfpBP1H&#13;&#10;vzUB68hBbsNKdYmBBjcG6sxBv9QgJ/H1Fvxz7qeFerrQgpTPWBDplDI1ksTa4KMD6WB1c/Tk+6io&#13;&#10;b7enafp9w4ddFkZmJYqwDGRbjlyfSF45/N7297HW6MowMeXy6x8tZtPpsRIxKsq3NwUXiwvwbe9M&#13;&#10;SPh6vUA0Y56xmRWZld29KhRYB7yMLlbjj6CxJ9+7hTz6uIyqLQZYmvyHr0vNrdiZPbtLU4HJ0FLu&#13;&#10;jZNfMsmV2jlyz0hIVkWrxFTF+5RVSq3ongIH01hvp7MLTdJrWI2sqia3emqN+B+atxVx5HoI7/yV&#13;&#10;t293Me9WErbdu8KkRXkA7x6JMh7J4mp3I4NM6SOpmb2FQ5bFVG6utK+o3FhaaIT5zblS0f8AfHaS&#13;&#10;62DivoYv+BVILXSsgBWxHkVSSPbk+3RzRNebQxmjUVaMj9WP11AZYD+IV+fSfaObrvbdwj5c59gW&#13;&#10;wuXJWC5Sv0V2KA9kh/spjWhgk0mtdBI6CZrOEZTqFtbrxc24/HH+39ktQcjgepGUlCQ3rx/wZPXN&#13;&#10;ZAfUzAaVCtCzD1KOCvH9OPfhTVnh1plFdIU/b1nQsHaNUVFaO4K2u9wGewa5H9Lj26hXgOk0gBUM&#13;&#10;WJNcg+XWQNq0qRcnSERlZmOkH6WFzb/X91YOx4dVAOW4UHGvXONmVrAqG4sTc6Abhv624BB/1/dg&#13;&#10;xDUIx1pwpUHj1LhcCFQzEh1e9l1KhBOkvrsA1/pwL3v7cBHSKRSzlqAUpTPEef8Aqr+XU2lke6I9&#13;&#10;0VydLNZUYgXvqBIuP8Bb6fT3ZSSMjpPOiDuGepyoqRRm3ke4fVaxUMSZLkfS/wBSfx7eAFOFa9Jd&#13;&#10;Z8XOAB14RgGT0q4IZSV/SpAuFjDj68CxA/xv7rTSe7PXtTCmkaT/AJOo7SWKu5LRi2qNQDzcgISS&#13;&#10;pXSPU1/za3HuvTyoT2AAE8CeuFiWjDLE6cp5GcqQunUjeNAOF/1R/pf36letgAA0JqOI9fl1l1uv&#13;&#10;7jH9wahJJrSxI1FWfSLkfkXv73Viteq07QBgenr13FrkYMreTUOWQqG182C2v+Ob/QXPuoyR6HrT&#13;&#10;Cg4U9B125Mbvo0+oKpbT5fICdKAXuCukEs1hY297pQ9VADipzTy64My6TYotnSwZrMw0/wCqIIIJ&#13;&#10;uSLA/wCP0t6p8+rhRqFK0H+r5f6vz688oQRnUnBVnCW0OAx4kW9ibfm9ja30X3okL15FZsnPpXiP&#13;&#10;9X+rj17gCP1CQKGLOPSXDMfGgZQQLcm9ibXF/e64+XW9JOqmK/4PX/JnryiNkW7MuvWOBcFgPG6t&#13;&#10;IxFtQseR9QP8PfsUqPPqjtIHogBpT5UFOIHkBTP29Z2NlDeMopaFdOh3kMTLoVi1rWA4P4tzc3ud&#13;&#10;4pUdUHxaSR51P4a1yB9vXJjddTMsgJdV0H9JX6ldNgTpBJF7A35597P9I16op7tKDSaDH/F/b/gp&#13;&#10;1l03bggCNWMjPoaSz2ii1kXANuGt/T6j3eimh8h68em9dfi4k44+WT/q/wAPXRZri1pC3kDCQyC8&#13;&#10;AW6PYE2U3IQfS4Xn3okk4wf8nXtKsp4jCkU8z5j1+3rsBo9JTX6WPiBNzZgeCluLEEAtewP+x96X&#13;&#10;14nrbUdyGoB504D/AFYOBXHGnXXjbSr6RqtrWMlFXTwwRNIANvqGsfyP6+78e+lT17WK6fL1H7PP&#13;&#10;rMhYKWCnWVZbtIAIVuGVXDC35BGn8cWPuwatT6dMsvCuFH/Gj8hx/aes4JBbS1yo0J/uxXYEalDg&#13;&#10;/Tn6cj3utB/MdUAUkAjFR9o/L/Z6jSOV0s36FXjSLliX9UaabaWsfz/vN/dCwXy+fTiKzAhaHP7B&#13;&#10;5Gnn9nWPyl9bLKURVYc6jqH/ADaRj6f9qsfeg1STXp3w1joNKmv7B9vr8usalgSg0r60cnSHSygl&#13;&#10;dTA+rg/S1vegSF0twOenSoZdXHBHp12xBQFfrq1Exq2n66ro99IP+P5+n491qX7vTrSgq+lvwinX&#13;&#10;C7yFtGk8RtI7kh9ZADxkIRwB9Prfn37UxOP9nq5CKKMPOny9a9cVAUtIzOZG1erVdb/Qmw5tyv4/&#13;&#10;3n3TqzGtEAx1xeUFQEt+hfVZpAoBLMFU3/xP04/PPvZPr1VFIbP7PPrHr1qGRoygbSx51kE8IuoE&#13;&#10;G4PJH9Lj3utVwerhArVavXJZNPj9DAa2CzElyPUFVHJ+vI088D3WtB1YoTVia/KnWI61jVgDblpt&#13;&#10;FlVA3AD3ANv62Pv2DwPVu0sQfy+fXE6iTEpU6lYMdV9S67qE4sTa4Fjf/D3oEVz1b4RqI4cPt64F&#13;&#10;2tcEKrMrApcL6RYENY2BBIvwf9f34kjqxSnaePXhI6y2ZNRuVsT6ljBtqJjtYjTqP+wPvwJrk9eZ&#13;&#10;VK1U4/1f5Mft6s3/AJM+XpaD+Z38SaWpqYqSl3VuTs/rNqipiMy+btX4/bv6uooIok1Hyy1WXhgh&#13;&#10;9Ng7qWOm5BVvdlFuG3SQzNpRVeQkeXhxyOp/3tV/LrY3vdOWyt/tMIubh5bSFYiNQdLi+tYZgR5j&#13;&#10;wHlP5VGQOqzKrBttKuyWz55JJJNmZfL7NmldNUhm2jl59tzVEnA5JpGD8WBJP19mCrGi6IDqRe1W&#13;&#10;/iVSVU/OoHXhcy7hDHud1EYJLqOO4eNjRkeeNJXjI8tDPpAJxQ9QtQvzYkOJCtkBjZhYkC4+ljqI&#13;&#10;v+on6+7dPFTpAGK8TnP+r/N8+ukdGf1lf7UhS/pVzfTqfgHjgfi59+GTjrzKwSkf7fX5/Z1wDhGG&#13;&#10;llJClERtJUA3c2QE6W5sQbXH0v791cqWSgORWp9eHD1H2fn13KVNjpd2K2Ba11A4KDQb/Qm5/oAP&#13;&#10;es1+XWlAHA6fkesjMLxhhYx2aNFuUKjTZuAPpb68j+v9Pe6+fVQrUPh8GwT1zMqkvIWIuG/UCpUh&#13;&#10;Ty3+qAJsebA/j37J6bEZBCUz0s+rImruwdmRKkUgpc1HmmS1w67YgfcckcnNgrpSMGFvzbm/sw2Z&#13;&#10;fE3O30/hfWf9pWT+eg9BX3Bf6XkvdHNVZ7fwajj/AIyRaqR86zAj7OgSyFS9fXZDKE6myFfX1sln&#13;&#10;1G9fWyVSvpt9FDXIBH049hmZvEkeX+JmP5Ma/wCXqXLS3Wzs4bBTp8KONBX0iRYyPLPaK+WeoTBJ&#13;&#10;F0K5OoyamRWWRG0/t3kuNJ41KQbg2/PtrB7WJp50/l+w8Pn0sXUr6itQKUB88ioGKZGPsJzw6MB3&#13;&#10;E1RuDF9Wd0U8jrXb7wMmA3RXgjzf6Q9gLHgctO0WgFFqaBaKo/cL6yXN2BNhVv5kuobPmJf7S4TR&#13;&#10;KfWeKitUfOPQfzPUMe2SR7Pf8w+1s6hodon+otENKfu7cddxEASaHwbjxo6rTRRagUHQMzRQ5KKS&#13;&#10;px0PhrIyzZPHxgLA5Y2atx1j+n0/uwg+i+pbqbAgZVmBkjFGHxKPM+q+tfMdSlHLNYTLBfvrjYAR&#13;&#10;Sk92OEcvpSpEclO7g1CMsqtqkt+nSoBZVZls3BJJH+xW30PtLTo1CKqFjxOKefUd2dWIIvc3sxQM&#13;&#10;FH01hTz9P8fr7rkVFenU0OtWNKenCvoPl69cxESY2CIQwLmx0eNkbVyUupAtyLDm/v1KU+zqviZZ&#13;&#10;M18iR6+h6w+O7M8URF3IBJCkmTnlVHHJ9Vl5uASPdhn8unmcaQJD5fM5H+r8uvMrkWAIj8oUhLKP&#13;&#10;TyoVmsCRzx+LH/X90JPl1tSoNK5pXPzzj7fL/UOu28jR67pEAVNmJcaCwWSUjnVpK8gcfT/X97Pw&#13;&#10;9aUIHIpU5yPkDT9vXliLMxVj9C0hQALCRYMhcg8lbG/55t79kmvWjIugAjhgeuf9nqM7SR6g4sdT&#13;&#10;MWFio0kFAqEfkkFGLXBv/X3Ug8enY1VwoWtQOHD+Y409Pz6i6VVQdLKGRChIIkBhYFV1oTwwtYhf&#13;&#10;p6TwfeuHSqpZwta0rgfP9nDhx4+h6//RqXy27s7mIJIWr3pqWVGvS0KJRU+pl0myUum/FgSfqPrf&#13;&#10;3n/Ne3U6ULYI4DH8gP8AV9vXC6w2HadtuFdYQ8ikd8ne2P8ATVp+XqadF7r1kgqpo5LkhyAzG78n&#13;&#10;Vck+w1I7I5D9x6me0ZJ7ZXQBagVA4V+zoYOuNxLVRth6yUBkF4Sx/Uv9A3+H9PZ1td1rHhvx6jLn&#13;&#10;jZDbyDcrZe0mhp6/5uuHZmzYs9iKmNY7yopaNgvOvnQQR79u1iLmA1GR1bkLmmTZtzRtVFYgEfLz&#13;&#10;/Pom+CyVZtnLPSVGqPwzBJI2OkjnTqGq349gW3le0m0NwB6yk3mxtuYNsFxBQlhUH8h/PozWHr4M&#13;&#10;hSo+pXjkAvZgeCOSB7F9vIsq1416x/3O0lsror8JBx/qp0ktwYhqGoM6K327kEEchSeRc+0N1CY3&#13;&#10;1AUXz6Eux7mt1CIpGGtT+dOkhKoDNYk8gi/+P19lzUD46FUZOnOOhH2XmPKhxsz2eM3i1E+ofmx9&#13;&#10;m+33Af8ASY5GegBzXtnhOL6Be08f9Xr07bvxv3FIKyFLzU5Ja1wTGeST/rfn2/fwa0LgZHRdyzf+&#13;&#10;BcfSyHtbIr6+nQWMPzcWJ+t/6i/snoFx1IqxkCp/2eujwbEgf77/AA9+LhfTqwjUiueuHkKkFeCC&#13;&#10;GDA/Sxvf214pBqOHVvCVhppWuP29DdiKkZDGQSEg64lDD/HTY+xPbt48I8+oh3O3+h3JkGKNj049&#13;&#10;A9nKU0eRqoeQC5db/wCpc/T2HLmPROy8OpU2e5F1t8cnmBQ/l0xk2I/oQDcC/wBeeTf2lJI6NQAe&#13;&#10;hO2TlhUQS4moYFx66YXsbEcqOfx7PNtuDJGYHORw+fUfc2bcYJ13KFRQmh+359BX29tkwhM1TJ64&#13;&#10;H01GlT6oyBctb2Tb7ZkN46YOOpF9sd/RgdrnJo2VzwP7egrxNeQUs1gNJBvax+o/2I9ksMh0gr1I&#13;&#10;+62WWBHnn5joxOz9wffUqUc7nzx8XvfWv0NgPYpsrnxV0Px6g7mfZ3srg3UC/psamnl0z7ywxic5&#13;&#10;CmBMcn+e0jhW/wBV7TbjAVPioPt+3o05V3XxV+huDlcivn8h8+kLQVkmOraatiJElPIreknkBuVu&#13;&#10;LfX2gilMUiyg0IPQsvbRL21ktZQCJAfyNP8AP0aFBS7o2+y/rStpNSWuTHPo4sfpcH2Mh4d7bmud&#13;&#10;Q/nTrH3VPy/vakdpiYV+Y6LfW081BVT0sytrglaNgfr6SRqH+vb2EmRomMb8R1PtldR3dql0hxIK&#13;&#10;/wCfqK7/AI+n+x5/xFvdelWo+h6EnruutPV0WpbHRKikn6N6HAv/AIj2bbVJ3GInqPOe7SkUd2oy&#13;&#10;BQ/tr0y79pGpM0JgLJVRX+hsXjNrAn82N/afdFMdxqA4jo25MuPqNr8E58NsfYR0hifyTx/j9PZS&#13;&#10;WJ49DMCg64MQB/iQbf7D6X9++zj14g6gw8uhM2bkRWUVRiZbF4UaWAG7ExXOqP8A2Hs5sJvEjMLe&#13;&#10;XUe802ItLpNxhwHIBp5fPqFBG1FX1OPkWyFvPT3+jRsCWUW+oH590VRHK8J4Hh0rnlW8so75DkYb&#13;&#10;5EefQMbuxP8ACsvMqIEiqf8AKIP9SVb1Ogt/Q39h3cIPBnNPhPDqV+WNx/eO2KWNWj7SDx+XSTuO&#13;&#10;b83/AKfX/Gx/3j2kLhhp6EoFAGHWCVYwRxa54+tz/S9vbRFDjp+MuePWShq5aCriqE5VHvIovYpf&#13;&#10;6H25G7RuGHTV3bRXdu0T8SMfb0YcN/GtvGOnn0SeDzU8kbcm4u0dwfx9PYpobi0AU8OBH+XqDSo2&#13;&#10;nfNcyVBNGDcOPEdBn91UuJqKvZ5GRWSRZWch059ag/09k5kcgo5P59SF4EKst5ZUFaEUA49ISrp2&#13;&#10;gmaAchT6Sbj0/j6+y10KNQ9DC2nE0AmP59RhE4/qAeeAeT9LWH1PulDw6f8AEXz6UuMwxl0y1Y0o&#13;&#10;vKxtYF7Dlm9rIbbV3SYHRDuO7GP9K3yTjqbV1/rShxqjXqCqwB0oPoWAHtyST/Q4x0jtbQ6DeXx+&#13;&#10;dD1LPjxFIFH7lXM1gTdmklbjj68c/n3f+xip5npJWTc7stTTGv7AB/n6hZB2x9ASXDVE91JvYlnF&#13;&#10;2b/YfT23J2xVPE9LrEJd3pAHYv8Ak6iUmqlwskpFtasT9OVIvc2sfbSFkt6nz6UXGmfdhH6U/l0m&#13;&#10;qWCprainpKSnlqqqpljhp6anRpJp5ZDaOKKNPUSx4AAv7ToJJCIolqx4AZJ/Z0f3EkVpE9xdMI44&#13;&#10;gWdmIVVAFTUmgH28Pn1aB8bviZjtpRL2n3n9nQUuPg/idDiMlNHHRYuOD985DKTS2XWqi4F7L+ee&#13;&#10;Pcs8rcmxWQ/fO/0UL3BWPaMVqScA0r544+nWBvvd94i+5llPt/7VF5jO3hSSxgtJMzGgjiAq2kk0&#13;&#10;JoC3oR0nu7Pl5N2xPnes9jB8F1p4nxi1al6St3ZDpaGod4hpenon+kUakNItncAN4wl3znP97mTa&#13;&#10;bAeHbCgDVozjz4cF9BivHh0a+2P3ck9uobPnrmv/ABrfKiRkwyWhwVAJqsk6/iYhkQ4Qkrr6rn3F&#13;&#10;gZMJXvC0bCB7NTvaw8f00qf8P6f09xhd2gt5NNCB5dZqbHvMe62glVgWX4xwofXpO+JTZlueeQf6&#13;&#10;/X6D2moxAA6Pi5HHy64sNLKEQlm40FfUCw4Gn6+6gAGnXgCy+J5ev2dKbEbE3Jm2D0mLqEjbkT1C&#13;&#10;mKLknkarE2/w9q7Xbry4zEpA9adEG5857FtC6Lq4UsPJTU/ZjH7T0ItH1NT4hErtwZRIhG2vQHES&#13;&#10;q68Ac+o/n8ezhNkSGklzJSnEfLoEXfuZPuh+k2W3LVwDSp+3zH8+lLlM/wBfYzHJUYujirK2mXSx&#13;&#10;UKWOk2KqOSQCNSn2qmutqii1QqC6noP2Gx87X98YNxmaOCSpyaD/AIvy6et1bsk33sPD56KMRT4p&#13;&#10;YvKItN1S/wBtPGf8R6GIP4F/am8vv3jtqXQHwftp0V8u8tJyhzhdbPKxZJ6ha+ZpqVvsND+fQPCv&#13;&#10;eYSeV7rpA0BSFNx/QeyIShwc8OpReyWFwIhQ+vWaCohYrCxMUX15c2Dfm3+8H35XU8T01NBMtX+I&#13;&#10;+XUuN7u9iJIbnSRwCD/T/H+vu9c08uk0idgJw3WXXG1o0vGy3/c1fQG/1v8A6497NDwr0wQw7mow&#13;&#10;9Ohy2rMNx7Gym2ntPX4gGtoLt6zHcuoS/wBALEH2JLI/Vbc9o2WjyvUR8yR/uTm6239P04rrsk9N&#13;&#10;Rxny9OgcEpMzq0Z8nOpbfoIbTZvx/tvZDWpI8wadSi0QWMHVRcEH1qPL5fb16NLyuI1uw9UgJtpX&#13;&#10;8296GGJH59ekb9IazUeX29T1lWdgIro6HRqBtcAci3+v/h7fD66hcHpI0bRir8D1haCSaRla5e/r&#13;&#10;P0YAA/QG1/dAtTTz6cWVEQKmR8+sCKYXtoa17sTe9h/iLf737ooKN59OuRMtcV8qdTpUWaDVqVtd&#13;&#10;lYC9rqeLDn2oZQ6/b0k1PHJw4dMdRQs4BDOfFIHPoIN/p6iB/hx7RmM1x5dG8N4q1DAEMKdcXgWQ&#13;&#10;MnlBkKDxsvps7GyqT/xX3oJUEdbE3hkNpwDw9R8uo9FUVGCzGMyUTaXoKymqgYmKvenlEjKCn5IF&#13;&#10;vfo3aC4WcY0EHHyPSm6t4t3224sJBidHXIFO5SB9uT0te8KCGk33U5KlKGi3FjcbnIlhuQrVVMEn&#13;&#10;QsPq2pSzG/8Aa9rOY4gl/wCKg7ZVDD1z0FvaO8kuOT0sriviWMktuxJ8kaq0HpQ0/wBr0DnpIF10&#13;&#10;kgC5uBf8cn/WHshVS3DqTiKZ67Ba9xZrFVsfwDx+L88+/EEGh69inXFj9DxxcWAPqtyT78rBSfn0&#13;&#10;+hBGOuGuw1AcG3P9Pzc+/Emobrx7qr1wZlDsdPHKg2N+RcN9fdOPW1XFB1xEiWChiASAwb8n8fT6&#13;&#10;f7b3rq2kjrgdZJvwOW4+oF7fX3vralQO0166JAYk3HpHp5INhYf4n3r5dbOrT2/z64MABYNoc2KE&#13;&#10;KNK/mx97wBXqynOMjrjICeACL241agTblrj/AIr7q2Rg9XWma464GRRpjvwefTquHsPoT/X/AFvf&#13;&#10;tQ69pNdVKf5usZuCQpRVNvUvLa78qCRyT7oBjpzsp59cbFYxdyJW/RrS2pkYC1vr791sadVRkDri&#13;&#10;vk03IN7EHgHV+dOkf43t79159Najz6yK7MzowYm4/UDZ1tzYEcAe90PVSAPProuygBHGnUNKg31C&#13;&#10;5HI/wv798uvdnmK/n1k4BN/T9GLK1wTe1l5/3j3sGlSetEAjH7OsRne2mx5YqBpIb/EgH/efftRG&#13;&#10;B04IQACfz6jyqoZA9m5Bb6ALdj/ZH+vz7aYVoenI6aTp/n1hktKjeMv6dIQWDCx4Ng30Frj3YH5U&#13;&#10;6dTtI18OuEhCMD/YN+VsA7ahw/8AW34I97A49WUF1I9OvHTyq6gQ7ckmzC19OkXBt7arVdI8urFT&#13;&#10;8TeeB1jMtg5st29Nk+o0EWAb8/m9/dKnTp6v4bVC8P8AV/sdRxIzM2llsWGq6MAi8gMDb/XuffgS&#13;&#10;vDpT4aYJFCK+n+fpxxmXyeAyVLlcBX1WMylC4kpMhRSeOoil+vJ+jqeNSuCpHDKRx7dhuJredbi3&#13;&#10;YxunBlNCPXh8QPocdIb/AGuw3vb5Nv3eFLiCYUZHFVK+X2GuQwowphh0Jv3m0uzy/wB6cXsPsCQ+&#13;&#10;jIwR/ZbJ3fWNNYJXwxi2Jq3vbyoPt3YXIjPPs28Sx3clXK290fxgUikb+kP9DYef4T0AvA5i9v6G&#13;&#10;08XeNlAJMR/Uv7KOlCYyT/jcPojfqoPhLdBpmdu5va+VqcNn8ZU4vJ0hYPBVR2UxNcpNDKPTJE/9&#13;&#10;iWNirD6H2U3NvPZymC5Uo68R5fkfMfMVHz6Hu1b1tXMO2pu2x3C3EEnBkNSKcVYHKsODKwDA4I6a&#13;&#10;UkMfjIcll9JTTIqcngkJcf7E+2gdJx0YsuskACnHyNPt+fUkSuxRPqq6l4JkcEXuSwFwbn8cW928&#13;&#10;Rq56StEiKSAa+WKD/ZHWVddtSRroZyNF1RdTHnVq+gIv+LcX931E/CMdUKxigYnAHUqJgWRrPqRl&#13;&#10;NhZE1xrqJkCizcc6uL+7j59JZKoSoyp8/t6nozycCW7OdIkiUsCzfq9K3uCLX/F/dhUYHSTtAyKD&#13;&#10;5/6v8p6nq0aI+pbxsNCWsdKj0tq9JZSfxb6n26D2kHz6RuCzgrinHHH5A9ZbsV9ZXWCFuob6ICE8&#13;&#10;iqSGP/IN/wCo97qCoX06oRRjTzzxqa/5Ps8+sMyAoCug3uVkOvTqvYawwH9q/HN/6e9EUXB6djNT&#13;&#10;mppxHy9Bn+WOoKs50tqu3KgAsoDaf1Ig4uP6/wC8/j23VulZQAUI+LNccB+deH+z1zUOIxwqyEkA&#13;&#10;CFmY8hWvr55/r9P8fehXTU9NnR4lB5fl+dePXkcMv+ZUxBiFIQelxa2oFh9L3JB+nvdfKmOtsBq7&#13;&#10;2yPnXHlTrK7X0hle2oq0ZUaZWC6CYwpNgBxzwfe6+nTaIe7SQa0Pnj7f9jrEGnJ0BGlMfjZFceoM&#13;&#10;x1FQxFtWkjgn/Dk+9VPmOnD4RNdWmvn648/lj7fTrnFrikKOZCpKq502kJZCdI03QAfj/b8C/vYx&#13;&#10;g9Vk70LjiPyH/Ff8V1yZl8ZBCBAiqqxMEcknUuplBAJuQLMRyT+R73xFPz6bFWkDEnUTk+X2AcT8&#13;&#10;+H2YqeQkbUIxIxViGKkqnjHp1HSvKj8MbkHgcW9+rTPWyoIJYdygDgTqweGOP+D7OsivfSLySkar&#13;&#10;EEvpRWCr5BGP0gAsPxe1h9fdifxdNsuTQUHn5ZPkP9XHz6yqyaHDqY+GVowgt5HJDJqNiVsXIAN/&#13;&#10;obNdfdgyDy49NtrBDKa04H5YpT9gwf5ddsQuolXCxgjSgOtiGL2Glhf0WB1f7Vf3qorjh1qjUpqp&#13;&#10;U+fDP+DI6yHkECJQfSoA4dNRKsbAWb0kcFTp5NuPdzQgsPTqqhagE8PtoeNKD5Z4H06wcIqsNL/7&#13;&#10;XHqJLltJAeNgP7V9QBuebAe9VOGHpnpwVJocZ4YoR+yv7T1kRCzF2jku0lxK6kvwpIcm4Bsb2NxY&#13;&#10;/W/ANQuaNXqsuB20r6D5n/VX1+XHrJJIElOprMFEZ8SKWMbm7cgc8gWb9NuOfdyav3eXp0ysZMRA&#13;&#10;+3P+Xj/n6xu8uoEBhd/ToOhlVWCsoK6hf630jn3RmateHT0caN2ggkcesTyKRcMS+oOeWYDQeLxn&#13;&#10;/W4BtY88/jTNVKefToQg5FB8uP7euppG8gB1R6RGQGuRrVSXCFeRYnUwa/vzUxT063GpCYzk/wCo&#13;&#10;9cXZtK6DqVASzzaAdDekrzxYH0gL/sbe6kmgPW0UVIbif2dcgwLcW8dlZUsoXUFsdFuTf8C1/wDE&#13;&#10;+7VzXqp1BKnjw6jmVS51EhRpXm1/Ha4Fl/P1vfnj3Q9OrGEFPzp8+ujIVKKCWZSxFljIAWzAFEHF&#13;&#10;uPz73jyPVgmo1brFISj39TEn1uWRrgHUCCOf8LL9Pda/hPTi9yE8KcPXrkmr9MtrvZTqJYWAPpKh&#13;&#10;b/Xm44HI5v72MY6oSDwNadYWkBDSA6dHI/cZvUP0KWbkC5vpsB+PeifLy6cCEFQRk9cgSTGI0BAF&#13;&#10;yhBQIR6AWLfX63vcn683NvftQ8uvFQCfWuOsOosSVb9AuSuoXJAW9ktcqSpHN/rf6n3Tq1FWgYVJ&#13;&#10;66aX1XAKHSJECkWYAkEEryAvOkA/m9rj3smvTgUhc+faf2Zp9vXHyOGYh+G4bSxQLYftpe/4W44I&#13;&#10;/Nvqffh1oqrJQYp0b7+XtnItu/zA/glnnkgEOM+ZXxsrqiSWVYoI4E7exXmklk1DSNJZjyABYNdf&#13;&#10;qXbravfWEllHWswCY+ZFf2jH+HGOlMO9jliKbmOWlNvilnoRxEaE0PyPr+wgioDL5SbOyPWvyk+T&#13;&#10;+xMv448rs35F924qujUMVV/9JuTrowEf1foqIyT+Lf4j25t8DWtjFb6tfhqq14g9oYkHzB1cf8nF&#13;&#10;y43O05gm/e1jGYoLmpRWwyhP0tDDiCDERn1HnXoBgiLKCxtqYOTILhS7WbUSLCxAta4/r7V4FPn0&#13;&#10;0HLxUp8I8j6dcDZhcEKAypqUMfHZQdJUC1rHUf8AD6E+/cRRerKowtK1qfKmK/nmhpw/LrpGIFyg&#13;&#10;cqDrUgMgDEDUqi3BI5IFv6XP10Cc18uvOCccAfy/af8APX9nWeIM31XgkSagFjQAAj1Kl73+hAv/&#13;&#10;AFuD7tUHppqgAqcgfb/I0p11q4KoXAJbgldNmQuzmRx/asOP8f8Ab+68F1ZehxX0/LB668isHW5A&#13;&#10;b1BgRG2kD0rdRzYj02N/68+9VrX5db8MVDD86eXS62DKKWTd+alLQ/wDrvdddTPAWUQ5Ovp4sNjR&#13;&#10;Je5XX9xKoYgfUgjn2Y7d2PPccPChlIPoSFRf+PN+3oJ83p9TDtu1KNQvdyso3BzqhRmnehOMeED+&#13;&#10;wjzIA3SvChmICgcOGBAFowrSEt9Be2kfj2FgBT5dS+pkOTTUa/bUmpwKD9vXFolBD6pLWu5L6grC&#13;&#10;zxowey8fi3PP097FRkf6vt68JCwKED9meB4EcPz9Oh+628+9esO0uqn1SVeGpx3Tsqm8yNLNmNqU&#13;&#10;ood6UFDTEq0j1OJk8pCudPgvpP1Al2cPuGz3mz8WiX6qEfi1R4lVRxOpKE04aeoc54EXKvP/AC/7&#13;&#10;hxqFiun/AHJfNTtWG8YvYySNwVY7tdNWA1eJp1ClCAcE0kbwVkErq8bxVFPUQC4hU30lQwFxzwAb&#13;&#10;i5HIPsNI+kh1P2H0+f29S/JDC8bWUyjSwKuhr3fmK0/n5HiOnVwMqk1TS08ceURGlqqGCExx1EOq&#13;&#10;z1+PpyTYqAfJAOQPUgseFDAXFZIx3niPIj+JfT7Oi9GO2SC3uGJtzRUkZqlCOEUhpwP4X4fhY16Y&#13;&#10;5DEziQclQCZJNIIJcW8kicj82JH04P09pPl0cqXC6WNK+QFfzrwP5dc7xyaXSNFu1k0qHK6jc8Bv&#13;&#10;qSfoB9LG497p1UakqHb1OeuIjezD9fLoQxUenWSdMTEXUrYrc/X3Wn+z1sutQ2OHkaiv2itPt/I9&#13;&#10;eKppgUX06uBKUCulrKzA3J/I9K/1t+bXoOHr1UNQNIwAr5g+f8vt+zrFJ6QzpoI4Vkk0WUBtJVxw&#13;&#10;SAOQPUW/wt7ofl0+oLHRICMeQ9R5Hy/kD9vXHSwUNIWcW8wuOPGG9LASHi97hr/14PJ9+p/PrZau&#13;&#10;OBXt4kf4M/y6xujXkNiTqEK2RURZXfSVIB0kngAhTbjj6+9H4SBXI6cRgVUtihqeJNKY8sftFfXr&#13;&#10;AAvNyyK9xJa2p9KLNY2vySNVwTc2vybCprXpyrCmjy/z04f5hgHHX//Spcw1YKqhjN/UoCn/AFl9&#13;&#10;55WrCSMdcWN3tfp7xhTBPSS3VSGKdKlR6H4aw/P0BJ9ob2Ojhx+fQl5cuRLEYK9w6YcfWTY6qgq4&#13;&#10;WKvAwaw4DD+0PaaNzFJ4g+3o/vbKO9tHtZchgfyJHRo8VX025MPFVRFWbwhZ0vchv8fz7FcT/UQh&#13;&#10;l6x43C1m2Xcnt3BAqSDToofdWynxtYc7RwjxEnz6FNrAH1/7ew9gvf7Hwi1wgx59ZMe0/NS31sNn&#13;&#10;um7gO2v59JTYW6vtJUpZ3C072Clje34+h9ottvhGwRzg/wCqnQh5y5c+pj+ohHcta0Hp0YkJT5Sj&#13;&#10;MT2eN4zpP9S35HsVUE8dOI6g0PPt1yJF7TXh0EOZx8uOqmgcEcuUa3DIPpY/19kNzE0UueHUn7Vf&#13;&#10;pf2wlBqemelrJaCrhqUJ1RPc2PLL+Rf2mikMUmoHP+TowubZLy1a2fgwp9h6MBjqyHKUMUv6o6iI&#13;&#10;B1PNiVsVYexVDIssda1BHUL7hay2F4UoVKHHQT53HNjK6aHgRvqlg5ADKRqt7I7qPwGIOB/n6k3Z&#13;&#10;L8X9oHBqwoD/AIK9JxpSSTbn6c/4cfj2g6PQopTrgXJFuP8AeffhSuerAUwOhI2LkbxTUZJ9Dakv&#13;&#10;+Eb1AgeznbZuxk8x0Aeb7Kki3IGPPqDvukKT09Yg4b9t/ryx5Tn/AG/tnck4P0s5QuVML2hPDh0H&#13;&#10;uoWtawvc8/i/soJrjobUzUdZKDIS0NZDVQ3Vo3B4PJF+R7eicwyCUeXTN3aJe27W0gqG/wAPr0M2&#13;&#10;WpqXcWFMg8bJVQAEW+jkc39iCZBdW1eNR/PqLdtuJ9k3cIKgxt+dAeiW5Khm2/mqrHTKQsc2uE8j&#13;&#10;VGzXBufrY8e49lRra5MRxTrLDb7uLetnjvYuLDP2jpa4LKSUs0FTC9mjYFuRcrfkcezOCfw3BXoJ&#13;&#10;bxt0d1E1vKCQwP8ALowtDV0mdxgJ0MJYgjqSDpc/2SB+R7E8ciXEOfz+3qEby1uNo3DzFCdJ9egW&#13;&#10;z+NkxddLTuP2y5aFrelk/A5/p7D9zEYZCrDjw6ljZL6PcrVbhTlRRvWvQjdW7g0PUYOZyt/3aUE8&#13;&#10;avqyA+zXZLvP0zmnp0BPcPZtarvES1HB/n8+pXZGGEM0WZgRRHP+3UgA2WUN6WP9L/Q+3N2gKEXA&#13;&#10;GDx6T8g7p4sLbXMe6PuSvmPToJP6/wCuSP8AW/A9kLFi1K9SdkAN0otqVn2WdpDchZmMLm9/1gEf&#13;&#10;X/Ee1li3hXCmvHoh5mtRdbPIBkpkdCB2PSB8fTVqqP2HGo3v6X9JBP8AvPs03iPVEsgzToFch3Yi&#13;&#10;vZLVjQMP5g9AszXt/rX/ANubew51KwJ8/Lrxa9r/AI9+63054TISYrJU1ahOlHtMoNg0THSwN/8A&#13;&#10;D2ot5RDKrDy6LN1sRfWMlp5sKg+h6E3dEF46XM0oDCHRMTxzTS21gEfgD2cXidomXgD/AC6AXLst&#13;&#10;JJNruMawRn+IdBzvbHjK4ZK6mVWlowsqlRcvTsCzgH/H/iPZZfRePD4qeVP9noc8p3f7u3VrOY0E&#13;&#10;tB/tvLHQJ8fUC3Fv8frf8/6/sO01UJ8upc4Jg9dmNDyfpa5v+D/h7qUGqgx1oSMOsTA/69hY/j22&#13;&#10;RQ0PTqmtD0udm518dN9lIxELEvHdjZWP1UW/B9me3XLRnQeHQO5p2Vb6L6lB3DjQcelXuTF+Zo8p&#13;&#10;RpqvZ3Cf20/tqP8AW9rrmEt+qgr0HNivzEps7k0pUCv7B0h81iZammWso0Z5YVDBR9ZIzwwP+t9f&#13;&#10;ZdPAzRhkFT0LNn3KGCc2lyx0uSAfQ9ccXjoYoVrKpl1BQbMSFisNVjf6n3qGIBfEc9b3K/kmk+kt&#13;&#10;gR5V6i5LLmpbw0dxGDoYg2Zx/ROPp7pNOWOiL/i+le27UIFEl1knj8vn06Y6lhx1O1bUkCQoWIdS&#13;&#10;SFtfRz+T7fjURprfj0W39zLf3X0cHAGmOotCzZGrkrpriGEEQrb0g/Xi/wDT8+24/wBZ/EYYHSq6&#13;&#10;VdvtRZx/G3Ejj0y5eq+8qX0sTFDdEF+Cb2Le2JnMjH5U6NtstjbW4J+JuP2H/iulTS4DK52HGYDB&#13;&#10;0U+QymSkjp6SjpUMkrvIRyQv0UfktYAcn2sS2muUS1tlLu5oAB59Byfedr2ie43fd5Vt7eAFndzR&#13;&#10;QB5D1Y+Q6sz6o+PWwvjJtWHuPuLJUL5qngjmRKkLNDQVk63gxuKpOWnqnI0qFUu3Oni5ErbNyztv&#13;&#10;KdkN63xh4gFc/h9AoPE+WP8AB1g37h+8fN3vzzE/tv7ZQSG0diO3taRVwZZXqAiKDXJotRWpwSW/&#13;&#10;JT5P7n77zj0VMk23uvsbII8Lt2CUxSZIIPVlM+IrB5H48cGopEv9XYn2BeaebbvmKYxrWK2U9qfx&#13;&#10;f0m+3yHl1k97Hew2w+0e1C5lZbzeZhWa6I1COuBFblh2qMhnoHkPotF6LBFUTU0sc8btHLEwZG+l&#13;&#10;rWJv/X/XP+t+PYRDaKOmKdT48EdyngSDUjYI+3z+3oZXgp9/7UEkEZGWpLEEgJpmReQWb6rJ/X2f&#13;&#10;lV3Oy7R3r/k6imOa45L5j0St/i0la/YfOny6R2L66rpgJq+f7XS5EqJp9Ojh1Z29PHsvh2qVxqkN&#13;&#10;AOPQn3Dnm0hbRaoZMYPqfsH+Xpd4+LYu1A0k6xVtUiknTolcWS9mmk4HP+p/3n2ZRDbbEd9CR69A&#13;&#10;++k5w5kOiEmGNvtAz8h/q9emHOd0VpElNg6SKii5USRLqmtbT/nZLAf46R7T3PML/wBnbgKvR1tH&#13;&#10;tTagrPu8hkc0qCaLxrw8/wA+gaym4c5ly711fPIHZiyrIWJvwBc/j+vsguLu6mP6zfl1Ku3bJs+1&#13;&#10;6RZRKpUU4DqHialKOrUN6oJSFl8hZtLEghgW/p+fdLd9D/I9KNyt2urYkU1LkUAFfl0OnXgi/wB/&#13;&#10;BtuT10mRpnraUKCUVpo/DUoObCx0sLfQE+xJttKS2fk+QPtHUPc8ayLLfgP1YCI5D50U1U+uRUD8&#13;&#10;ugvaWenqJqd1/ep6iWmlFiDeJ/ETZv6249krEoxUihBI6kRUilgWYGodVYEfMVp+XWaOR/INSm1w&#13;&#10;2n+t+eb/AE97DaTRum2jUrjj1PFQ2gmJiCpOpA1uLfUAe3xJVezpAbWrfqj8+nCOrbSC48iDn/Yn&#13;&#10;+tvbqmq9I5bZA/bjpb7J3J/BtwY+qM5ip5mFHWW+ggqCEu1+DY/j2YbfcNb3KHgDQH/P0EubNjO6&#13;&#10;bLNb6NTpWSP1BUVx0870w/8AA9xVscTOaSuC19JIRYNFNy4W1+A349v7jbC2vGA4NkH1/wBVeijl&#13;&#10;Tc13nY4mk/tYaxuK8NPSfUhYXn0hRIvjLoxLAj6g29pgV0k9HTAs4jr+R6bHkkgdSY2BLAqVa7AE&#13;&#10;8Mb+04Yo1T59GKxpOpGoYp0+B45hEzS6Xbgsf1kjn6D6D2pqpo1adFToy17ccOo1W5lV5I5CwgUo&#13;&#10;yqGUm3Nzxzx705LCo4Dp63XSwRh8Xz4Y6bUrnFm0aVSz6bAC30P1/PtOJSCD0uNmPhBqW8+p8ORj&#13;&#10;qw4CPEHJYMNJ1EDgEW/x9vLKH7WFOkk9k8B1MSQOoFTTukbeOyK762JBu2kXB4H+w9tyLjUOlMEy&#13;&#10;M415oKdMMheMyTSFGk+gW+oG4Fjb/Y+2GyKDo6jCOFjB0g9Cfvtxmes+vdyI5kqcW1ftXICOEjxM&#13;&#10;h81GJJTe7MEUn/X49me6EXG0212OKVRv8n+DoB8nRna+fN62IqUSdY7uKp4g1D0HkKsf2dAmSGCs&#13;&#10;30PqGoD6/wBbC3sPBivDz6lhQMg9cTJbVfgjn68XX1Ake9Fgcnj17R6GvWMyabA39XK3H5JsT7r0&#13;&#10;6FoDTy66YsSV4Jv6voFK/wC0+9efWxSlTgddFyzMGQkKtza3040r791vTioPXQPrW4X1Wa/00gD0&#13;&#10;3H+Hv3W+7j6ddSBpbMZCRdgL/izckW/qfe69eQhDw6wMhVg5DccDm4P+sPeqZr04GBFB1wLs3pfW&#13;&#10;RY6biygEW9X+9e9ccdWAC8CD1hC35sVsbFRwef6e6n16dFK0pk8Ouze+g2BFmQA2vbgcsPeuq9Y/&#13;&#10;SurWyqCx9NyXDH+0pP8AT8H3uuKdXoTQD069cggkMWtpTg2Ciw9Tf7f3oY69Sp7uHy6y+k2cMVJN&#13;&#10;rqAxte5I1cD/AF/exg56p9vXvVpVtZX6+sf2h/Z1Fjb6e9nUBU+fXqAY6xNc6V4U6Cw9Wm51WCiw&#13;&#10;4/4n35vTq60QVbgeumZtHjcX0vyygaeBdtJ91rinVgnfqGBTrCuollQ6Czarl/qbWWzDgX/PvQJJ&#13;&#10;IPDpxyAornrp5JFbSwiOkrqC2LEqLH6n/H6+/Zr8urBVA1KCK+vWNhpNxeMk3EjFUSyiwB02va3P&#13;&#10;vzV0nqwBIxmnUYNqXV5OCeEsCSQ31Fx9fz70nwjpQYyDj9pI65hmUEAJzxpstyANJ/1i1vUPqPbN&#13;&#10;aE9aOkhUJxxPy6wmS6j1lAT6AEQf7SxJU3/H5966dWM+VDTPn519ft6wOASo1MCzApf6gKPxyOCD&#13;&#10;+ffun1ZuNBQcfKtf83XBnDamBAsQbW5cgknnn8e/cOrAUAHl/gHXA/uko6qdR0hSpIvqOpCLW/pY&#13;&#10;/wC2t70OFDxH+r8/z6uuqPCEj1/2D5fl0I+G7BV8RBtTflBNurZ9OkgxsiVCQbq2r5HDiba2Ym1L&#13;&#10;pWx1UNSWgcMQPGTqBpBuoa3FpuYM1uvw+TxfNG4kf0G7egHuvJjpuLcx8oTLt25tiUFa2t4BXF3E&#13;&#10;KAsf9/x6ZVIB76U6jbj2NVYnG/3o27k492bImnMMG5sfTtDLjZnRWTG7rxTEyY6qVWF45SYpLEwy&#13;&#10;SKQfdbnbngjM9o3j29cOOKn+GVeMZHzwfInpXsvN1tud+dh3yA7duyqC1rK1VlUVHi2UoAS5iJFS&#13;&#10;VpInCVEYdIWOWQlgfrpOtl9Jbm4Onm9+L/S3stBDcOA8/I/Z0LmiCgEVAPkTw/1fmPn1OgJclEID&#13;&#10;r6UAVHWwBYliCfoCbAW59upUggHpFMhjINKgnjWn8upHo0gSLa5UqAjepQf6P+okf6oi9/8AD24O&#13;&#10;Ar0nIqSyGo/wfs6cI08bWUqzMh/cLuBCI1ubhSFU24Nz9R9D7uvHHSJ2LjUT8P8Aq+386U/LqeGc&#13;&#10;C6qJA2o6XbTdnto0A6dI/Jslz9Vv7dBNMitOkhC8SdP5cP8AP1IWwYWSIEWV2Fwg1DUviGon+pIP&#13;&#10;q/1r392FDkDplwQCdXHI+f2/5OuNREBZ3VSJF0JH5IzZrEKnH5P1N/yLX9+daNXyPXopVIopoVOe&#13;&#10;OeochCEyhVCkqnIUOo02vdrfq4U2NueR7bJKmvStUV+wnIGfs/2P+K6xArwjF0uJY1jAMZRWUOI5&#13;&#10;LNqLDk+m/ulVrQ/s6cYNxUYwa/5eHD+XWWGTj9s6oSqmRkuWQoDwBqOq9gb/ANP6/iwIpp9f5dUl&#13;&#10;Vqk/iBx56vtwKdcgqKp0hpuVUOSpdieDpMYstvyw4/rf8e48OqgszAHBPEcP+L+zrgttbiMj9tjJ&#13;&#10;IXbxclja/wBCwsLEL9dPNgfeu7rdcAHzoBTOccf8np5dZULMh0EqrBPowFl1eksBa4/1PB5ve/uw&#13;&#10;+fVHCh6/Efn6/b/q4cOvEEkv5ArFXJ8jErfUsb+ULwAeLq1rcm3PPgBXjTr1SFFAT60yeFa/4f8A&#13;&#10;LQ9daCVN/IYPqWDnQVd/NECHsVAIDAaR/TUb29+oR/sdeLqrADJHAU4YoSKEg4NKZ9aYr1zSVI2c&#13;&#10;sDIY4mQAf8dRFy9r20LYkLcqB+AwHu1VrU9NNGZFVF7amuPSopxqfzGcU8+s7KkYeO6Fo29bGyCN&#13;&#10;DYKNS/Vr8XI/I5sL+9khTUjj1VGdu8Kc8BjPrSvl6UP2Dy64eVDIS3jKhgWTzgGQFWb92CJh6gbE&#13;&#10;C9iB71qqdQ62Y201GoVyO008vPh5eYr+XWMEFmjRn4UICdADft/oFyBcmS9rHm4BAuBXPDq+dPiM&#13;&#10;BWtccR/Kvlxp/g65gGKSIaH0qvkDFgdETnx3UICtwb3Gk25HH192UkedOvE60qSAK0HrX5/l/wAV&#13;&#10;12kxsgdQdJYEICWYkAtckNc2YehTcD8W97MjdNNCi10GgIBqeGP8lfsHz64KyK6aFA4kCRqgQmw1&#13;&#10;AkueLf7Tax+h/Puo+2lenSGIyR/h/ZT/AC/t688qs4Yu14zquqrLG2s6S5Yrxe1rj6HkkfX3tmJ4&#13;&#10;+XWljbJFDq/Lh5Y49YlYspTWZVAAUsV4dmC+RwhseeBe5H+t7p59PFQueHr/ALB49dswUkFdGjyE&#13;&#10;Xa5JD2BdfWLnn/X4ufe6daUYDKa4/Lrg7s0LqdTIBoeVmPjsHBDGS5VWA+o/xB596JNKdWVVElfO&#13;&#10;nD1/2Pn1jvY+V9NyNMRu9/TwCw/Tdj9Dxb6+/HGereWheHXFZfQDceKzeSQ2Lg30ra3q/JHPH+8e&#13;&#10;9UAGetspJ7ePp1xumi6uVQLY3ksNKjgqV1En+jW+vuppXHVtJGG66jb9wKXZXZSwkZ0KppX8iPj6&#13;&#10;AHn6/T34U4+nVmwtQP8AZ6x60b1lgEstgxfS4T0J5GTj6i45sfpe/vxz3dWIK4BwePXRdb6ioAOg&#13;&#10;NpICkFeFdCNR+n5+n1/x9+qD15UfKpkfMenXAlD6S7yAvIqJItmFrsSgJYXuBybi/vxA8urhS2Qo&#13;&#10;BoKkf6s9cDI3pb1JfS8aA6laUgoP03/17hbn9XA96+zq6ohAFamuT8v9X5dcQQLghRIqElihAuSR&#13;&#10;41c8XBPHF/xwD73Tr3GhHCv7eGflw+z59dhyWUFRpjDuiICxR/GQzg/64B0mwubAD3rregrkZJ/b&#13;&#10;/q/1Z49KDZWbqdub42LuOhbx1GA35sXMUbI7xPFVY3ddFWrKJlOtdZWwfVxcEEFfbU7AQswPD04j&#13;&#10;IyPmPL59XITQ6z0dfDkJV6aGVY3Yq1SBpxkYrQjieju/zZ8FXbc/md/PSlyVHJj/AOK/JjfW6qSn&#13;&#10;ljEd8VvU0+5sXWU6sgGienqEmhY3BVl0u31JXsMM1rtkUFwe4AHJzQ5UmvqtP8HRlfbjtO8TDcNi&#13;&#10;KGBqjsppEys3joApIASZmWnqDUmhJr68jW9T30MWuRyWKBmvb9dgC35v+PZq7UoR0iVACCPMUpx8&#13;&#10;6+X7OuAYhnYKACqmTytpGpT9AkthbUfp9AAfe1Knhx62+QEc8PT0J/1D/ZI66UaQ0svpJ5j0sNQc&#13;&#10;ekLYEEciy8fXgj6e9BTkk0r15jrOiKhA9eNP9Xz6yAyEqshOo+qyuraVbkaI72F7G4tz9fd1+Rr1&#13;&#10;RguWQVp/P7T8v5cOuzZglm0NoYKT6Ui0uFQ3e30/w4P19+IY8DTrRFGIGRX/ACcOvaiJb+tnREKh&#13;&#10;SBciwtqUgm4u1iPx/re6LXUVPViKpVcCtD/q/wBnpcYyqNF1n2hkdMY/i9fsbaPkaJmdRNkp9xSr&#13;&#10;TFgWRmSi0E3sQfrz7MI2ePaLyQ8JWijB+RJeg+3RQ/b0FL63iuufNgsSWrbJf3dK0FVijtk1fINP&#13;&#10;UYwRXoFGC+i8S+IXBUkgoG41ujfkEAWutj/UewyeJA4dSsusjJ7j50rWnp12U1SLIDckFfUVAvyp&#13;&#10;Yg+oX+n0/wBY+/caHz69rommlB+zH+Dpf9Xb5qutt/bR3pFCs0WBy1K+VpQrNT5PbVT/ALj9w4yq&#13;&#10;pg4MqT0kkyaGNmNi1/oTbadxk2rc4b5R8DValaGP4ZFbI+JSRTz8+HQK9wOU7Xnnk3cuWHJDXcDi&#13;&#10;Fq90dyvfbyKSDoMcyowbiBXT5nrvtXZsewexd37YopKesxdBkhXYKtpJWFNWbYzUS5nb00chA1Xp&#13;&#10;Z40YJYB1KqTY+/b1t423dbi0SjRq1UI4FGoyEHge0ioHp17295ofnDknbd9ulaKaWLw7hGBLJdW5&#13;&#10;MNwhFS39rGxFclWDECo6DuNnhIbzPA6TRTQPFqMyMnqvDbSVJ/J/23F/ZUGZMoaH16G5WOUaCgdC&#13;&#10;pUhuBU8QcEH5Yr58c9PjxQZrySQBYcsqtJU0EUehMkioWatoo47DzX1GSAA6yC0fJZSrIjuFrHh+&#13;&#10;JAzX5j5+dBx+3onSa42kLFIS9t8CSE1MRJxHIaklDgLJjTgNgVCeDNIdUBuDY61Q8IX/ADxc82BA&#13;&#10;NwQb3+vtHw6PBRQS+SBQjzH7OHyPmM4HXVtJ1WBBcqxjBAuFAIaNuW45BHNx71T062CzKq+VK/On&#13;&#10;yP8AnFOsmmTUjklwCkfoW6yhmu2pr3Gq9wDa1m45438uqeJGwaMYJByaCh/1Y68Fb1EqRIoBJThH&#13;&#10;SU+kgA8qCPV/rW+vv1K1PDr2rh6HHDIKj9mf8HXHweNQCT6RfWGZm0sxEqgtcWtxr9It+T79Qnh1&#13;&#10;fxdTawKauNRUVpg04EjiPT06x6VUEKhEax6YtJEiKUiJNne/oNmK8jkG1xYe9cerli+WJLHieGSa&#13;&#10;eXpUeXDjnrC2m1yFYkJayqFtrDJLZLn1XFkY83HA4HupXz6cXXwBoB+3I/Lgev/Tov2vW+OoemZv&#13;&#10;TILqSeL/AJHPvOOylMbUfgeuP3MNmXh+oAyvHpU52jWsoJFAGtAWX+t1F/ZhdRs8VT0G9nuTa3ik&#13;&#10;nDHPQTySeMEMeb2t/U/hRbnn/H2RM4THUnghsjoQ+uN0NicmKKqcikrDp5ICIzHj6/Tj2YbVe+FJ&#13;&#10;ofAPQE542A7lY/WW4/UiFT8x0Mm8dvU2dxNRTsiyJLE/jYAMG1C40kf8R7Pb60S4gKcQw/Z1GHLW&#13;&#10;9XO0bjHcKdLIRX8uq7c9ianaueqsfKjKiSloHsQHhLXAB+ptx7i+5t5bS5aL0Pb1m/s+5W/MWzJe&#13;&#10;xULUAYflk9DZsLdizolDUy+tVAjdiRqFhwT7EO2Xob9NjnqJOc+WzG7XVuMcSKVyft6EnN4qPMUJ&#13;&#10;C28yIXikX8n62/2I9m9xAk6UH7egFtG4vtd13fASAR0CddC9PI0UqMsiNpYEEElWK8D/AFvYckDC&#13;&#10;Qg4p5dS3bTJMoljPaaEdLDZGdFLUNjZ3IjmOqEseFY/Qcf6/09r9vuBG/hOcHh9vQZ5u2Yz2w3CA&#13;&#10;VK8f+K6Xe58X/FMa0kYDVNMpdLLyRaxUn/W9mt3B48BPmOgXy9uH0F8Ekwkhz9vQLMCpIIsw1atR&#13;&#10;sAR+P6+w0QVwRTqWAQ3cvA9YdTWt+f6/8a90DevVwuc9Pu3K00mVp2Y+iUiE82F2b0i3+39qbKXw&#13;&#10;5qfxdFG+2n1W2ugFSMjoTNzUn32Kn08lFEkZsL3UXFrf4ezy9i8S3On7egDsFyLTck1eZof83QGs&#13;&#10;zarH6A/T/ivsOAADqWk4g9e96PDp84FR0I2x8xYzYioe6SKz0xY3H9Sgv7ONvnUFoH4dALm7an7d&#13;&#10;1hFKfF0H/bu2HeIZmmjtLSsWm0qLmM8nlefp7Kd9sSwNxH+H/B0NvbDmGNJTtdw3bJ8NfUV/z/n0&#13;&#10;DmHrRZefyPrcf7cD/beyKGSoA8+pR3O0YVNMiv8AxfQu7Vzr42pTU5+1lOmRb20sW/Vz7O7G58I1&#13;&#10;b4fPqMeZNn+ttzp/tEyD/k6EncOIhzmP1xcyoglp5RYggjVpuf6+zW6gW5hquTxHQD2TcpNoviku&#13;&#10;FqA3/FdAvSVNRh8nDUrqjnpJlLqeCCreocf1Hsgjd7e4B8wf5dSvdwW26be8DGqSrj5Y/wA/n0ag&#13;&#10;LS7r25ZdLpXU2pGFjaULexv9CG9jUKt9ZnTwI/n1jqHueW9+qwo0Lmo9QTx+Yp+XRY6qlmo6ielm&#13;&#10;DJLBI8TqQL+htN+R7BboYnKNxU9ZBWtxHdW6TIaq6gg9Y45mimilDeqFkdeBceNtQNx78rkMrenT&#13;&#10;kkKPE0dMMCP29D7kY1ze1XaP1NJRFww5AbTdbf7x7FMv+MWPriv7OoTsmbauYgGwA9D+3ou9ipKs&#13;&#10;DqW4N/wRwR/t/YVNRjqcQdXd69e9163178W/B/x9+68MGo49CztOuTLYObGTsHko18dm5Z6Z19Jt&#13;&#10;/h9D7PbKXx7dom4rj8vTqNeZLRtv3dL6IdstDX0Ycf29MdDH4mrsNU6SYGZQo41U01yCtz9Lce08&#13;&#10;VQWgf59HF4/iLDucH4gD/tlpX9vQE53HPi8rV0bKwVJC0bHkNE51RkH+n49h2eJoJmif7epj2jcY&#13;&#10;ty26O6X8QoR6Ecf29NAv9L8H/W/r+PbJA4+fRktGbhjrxBA455/3309snU3cenQtBjrtZDEVdDpd&#13;&#10;G1KeOf6gg/1/r7cLhPPPTbQ61MbZB4jobNo5ha+k+wkUO0oDQSeohJFHqR/wL8+z+wnEsXhN59RJ&#13;&#10;zNtbWd0L5TRRxHqPUfnQdPlJRU1C1ZDKFbykyIrL61FryRon5F78D2pWNYdSOMnh0UXV5cXSRzRG&#13;&#10;hUUOk4+RJ6AndjVWNyjwEMmPndpacAnSyk3KED6EH8ew1emSKUoRRW4dTFy2La+2wS1BmQAN9o6c&#13;&#10;MHjo5AK6XQIwNUSMBYf6pmB/w+g9u28KgeJ0i3m+ZW+jhqSeJH+DrBlq16+ZaWG/hDaFCjiR/pc/&#13;&#10;1HvUzmQ6E6f2u0Wxg+on+Lj041TRYnFLTow8si6QQdJ1sbu3+P8AT27IVgg0Uoei61STc9yM5+EE&#13;&#10;59KcOsnX/Xu7OytwU229oYybJV08qmaQKRSUcLMNVVVT2sigX+v1+g59+2va73droW1mhctSp8gP&#13;&#10;n6de5x515c5F2WTeuY7gQRKDQVGuQgGionmT+wdW9YnbXUHw46zk3XveWnzG+Jqa1PTxLBJmMzlP&#13;&#10;FrhxGCppT6EBH7jkhUX1ufwZqitdl5H2j6u+Je4pUAULFvRR5D1P5/LrnDe7z7ifeW55Xl/lhWtt&#13;&#10;rVqsSSIYIq5mnYfETwVPiZu1VPEVV9z92b9743FDldyVEgx9C8/8A2vjmlbF4WGU2ZlTkyzstlkq&#13;&#10;HAY/pUKnp9xBv+/7hzHdeNdmioeyNakL8/t+Z4DroF7Y+1vKPtJszWGzKDPMB9RdSU8SamRngsYb&#13;&#10;uWNcVoTqYV6ReJ2LuDKOmmmeBGtYyK2qw+nH/FfaGHbbqdgVBz5HA6Eu585bHtkR1yB29VzU+QPQ&#13;&#10;uYfqGghjM+cyUEAjXWU4lkYW9XBsoHs7g2GJRqunC0+fUa7p7m3kr+DtFu71xXhx/KvUOs3XtXZz&#13;&#10;zQYjx1M2ho2IZZ3e30KpH6V55Husl7Z2FVgNSfTpRa8ucx80Kk+69qA1zUUr5Guegdze8MxlaiaV&#13;&#10;JHghlY6VdjwGN9XiQW/p9fYfuL64mag7R1KO0crbXtsAjdQxTiaH7OPH8+knP5pPXNI1Q7m5ZmIU&#13;&#10;XFrLGOPp/h7RmpqxOehLH4cdFjGkD9v7eobD0sCCGB+gAUKv9APbBYgfPp8Crajk/t66ihkqNKQx&#13;&#10;PI/ClYkZjfkHlRxzb8+3NLVogr1uSVISWkYKPUn/AFHpzo9s1c7O1XIlJETez3ZiLW+ouBx/ifby&#13;&#10;WjOSZDp6R3PMNtCoFopmelMcP9noRtnZrB4SughEn39ZTjQZAPJeCX0Eargeni9vx7NbG4htpAqn&#13;&#10;Uw8+gFzTs+77zZPK6+DC5qPtGRjjngPIdMvYlEI83LmKcNHT1zJLKosAk+nSHsvHqsCf8f8AX9p9&#13;&#10;0h/XM0eFNOjbki71bSu13GXhqATxI+3z6R0NX5ZCOCoHqYkluD+B+faAGpoehRLblEyM9OqSguqI&#13;&#10;SFJW5uRzcWuf95PtwEasY8ukTRtoJbNOnyMoqBRYKOSBYlj7XKVUADolkDltZHXS6ixEZABIJsQG&#13;&#10;FvoQfre/vSk1xw68dABLVag9PLowuUd929b4vOQ6ZsltuT7TIWa8j0+kRgtyP6BvYkmP1+0pMp74&#13;&#10;sN1Cdgg5b57n2mQlYb8a4z5BuNP8I6BpJZpgwjJK/XxltK6vyQfz7ISxIoMAdSk8aRsocZ9adOc0&#13;&#10;KvFC8oZZQosym68D6XHt8pVQx6L430SMsVCKniKHqTSLfW5jVwiWAudd/wAnke7qAQfl01cVqFU0&#13;&#10;86dN1U7RIspOlCx1D9KFT/Zuovz7ZkemelVsiysVHEDrAoDxljIFVz+gAEAWP9r6290CgipNOlLO&#13;&#10;Vk0hSafPqEsqUlTZHHiI1FwDoZwP0r7qOw9pr0pMTXFsHYd3p8ups8hlRRcFZL2Yn6E+rT72zFvs&#13;&#10;6SxRiJ+BGnjjpgrVmhu8qhI3X02sLi9tVw3tlyy5PDo7tGhchVNWHy6FPZwbO9X9ibYcP91hEot6&#13;&#10;Y+EkiO1JJ46+Qn8sUUhRzfj2b2NbraLm0YZSkq/YOP8AgPUfc0AbP7gbJzCCDHdeJZSEcatUxj5D&#13;&#10;UVrThny6BFnVuFFr3Be97H/Ui3+HsOmpz5dSwQQSXFfL/V9vXjpPP113TkC2q1r2PvTFeIHXkD1o&#13;&#10;OuDcAkrdhoC8g2F7EX96IYnh04unVx4569oViLGzLduBYC55Uke/Ktft68TRT1wZGAbTdi1m/Ubg&#13;&#10;Xtex/wBt711cMrDI64mFr6tFiwFgrgcD/D+nv1et6wPs64OGuNKN+LkfRR9QRf37rykEEnrpja7M&#13;&#10;FYngeoixH0e3+839+BFetgU4VH5dYmLHhgf0/o1al0k3vcfUe9Nw6uuDjrgLXAIk9IuF50sP6gt7&#13;&#10;oBU06crUEevXnAvqIIYi7c3ZLixYA/1+gHuxArx68DXB8uuB0l1OsMQBpU8lgf6kj6/6/vVAfPra&#13;&#10;tgjh1y0lbuLLqIUKBcG354sPyfr72eNBjrWK6TnrsMFP61ZdPrBW+mRjyQBe3H+HvRwetcVoeuBI&#13;&#10;N2A1Agkm7MDp4DBCR/t/x70aeXVlHCvqOuJ1gWUszHk25XnkBCB/tvfqnpwBa1Y/l10vobVokLel&#13;&#10;i2kAgP8AUayLcH/C/unw541609KUU49OsRcguFbSzXAXRdS5B5kBF/xxb3uorTpxVUgE9cViDKQN&#13;&#10;OoqdZYabq/1ZA9ubA3BPHvSgjJ62X0mhBI6wOhvqJJjs0akKWAIX8HkAc3P+t70dRBAPSiMgGnmM&#13;&#10;/wCr/J/PrEzMiqCS2lQ4I+moj6tpHNuB70oemOt0DNwoD5HP+HrgTqW5P9vUv6bDV9NTXPPH+vz7&#13;&#10;o2G6djFHoBUcB1iNmXw/oZiWLBQOQwC2P4BsfetRPToB1CQk04AV9RnqOSx51AOyHVcrqQ8mIKf6&#13;&#10;fUn3rp7AIFMf6uPXYtqZw4P6QodhpS4LFnPFwAPV/t/9fVQSR1ZmalKVr+3qMQTqEYZgqxFRq1ep&#13;&#10;gRq5BIA/ULDn6e2gf4B04KdtTQEnP2fLryEhvV9CSI7cnV/qmNrqbfQn/X/x9+VtB9OtuopQZPn5&#13;&#10;9KLbe68vtKsbJ4KsNFNUQPRV9HMkVZictj5CBNj85jp1aGop3B5jlQj8rpYA+1Vtf3Nm5e1wSKFT&#13;&#10;Qow8wynDD5H8iOPRHvvLm2cx2YsN4i8ZUYOjqSksDjhJDKpDxSL5MpGQA2oEjoQRt7bPZAep2DT0&#13;&#10;+296eIy1XXNVVt/DM20cRknl65y1exJkcq5GHqpfNyqwSTt6fZsLe03VvE20CKcirQE0Q04mFyaE&#13;&#10;+QhJrntJ4dA5955g5HYW/OEjX+2VpHuSoDLAKgAblFGMKoIH1sSmIULTxxAFugxMFRRTSUdbSy01&#13;&#10;ZQVEtHV0tREaerhniJ8kM8M2lonX/UNZh9bm/snAeJysgKsMMDgg+hHkfl0OxJBdxLdWsiyRyqHR&#13;&#10;lIZGVhUMpU0YHjUEj0PUpTrCyx6lkbiQMup9IJJ8rHWAw4ChrAfWxv7dqSKp0mc6apMQQKEGoH7M&#13;&#10;Dj/PpwhCs2n0eRmJBEQUhnUBW8jc8fUcc8/j24tOkExxqGAMmnD9g/z9OsN0LO5dYl5ALiTS4FjI&#13;&#10;7KdTE/Tnk/T29GK8eHSGZtSjSRrPqPLiAAajHGnTn419GnxhVT9uNEVNTFdTOUa9vVbj8fUk+1FB&#13;&#10;pBJp0X66llySeJNf2D5/z6wzKuoK1pT9HY2cFl/VyoI0/wBNJ5/p70y5rXB6dR2WoNR5AfL58CT+&#13;&#10;WPn03VCFTp0OGLM5IjtYKQXma41A8gEAD+n159pmU/DTI6WwvUEqcDFfn5AHzH+DqKUKFi6o7o4U&#13;&#10;JP5BHoe4Y6mB4445PugpTPSknUdINFpmman9v8+u4nN1AjT/ADglksNfAbVoGoFlIsCbjkC39LbB&#13;&#10;zq8vPrUiVFSxr5Zpw48KV/ydZlVVkkLWWMx6wQj6V0KLtUKBZLG+krY2v+fexhsYr00xLoAKkg5r&#13;&#10;6f0T5/njrFoEa6y6zRrMWUIGYOzxW4gjHNlOnluPqOB71QIT59ODvIiUFD89Jx51Pr9nHz67MgHF&#13;&#10;mveOJ4yJQxiYmOUBgBYA2FrEgk/g+/EgCvWtLVOcjIPzGf8AJ5n/AAddDVLIWKkW8kjTOkelERyF&#13;&#10;kYEAEkfpuo/BUX+vqlzqPXmCIukHjpFM1JI+Xp58es4HBYavU4ZTIEHrZLeiSPkXIuCOCCT7tU8B&#13;&#10;00afC/l/qFfn5fkOuggQq0zkRwsWbxR6YmPm4aRFJNtX4a1yb2PuxBBBPWzIWJVOJ9T5EUxXjj7a&#13;&#10;D064sQsjIXdnLOz+MxvHHGV1r+2935tdL/1IDcg+610kj168il1DsoAAA8xXNONRw86U4cOIPiim&#13;&#10;FnD3RnI0AKysSuuUFyv7YD6ATrI/xstvfhWmOthn1KjCpA41INPs4saV8vy8+ubS6GNrvqVSroZH&#13;&#10;WAWF1sPQCTxYX/BIA592rpPr1RU1gkGlCajFT5iv/FDP7OsbEuWZ/IJWGsGIhdTwMY9ayf22W9lA&#13;&#10;5HIufdDk0PE/6uHTqqI/gpT5itK/bwr5nz40FaddM5lLq7Acm0bc6HDaQUtxYXFr/Sw9+qSM9WAS&#13;&#10;M6hj/N8/P9nWNw5chwstr6ZGeyx6VN0LX/PJItf+oJ+mmGaHPVkKKvb21+QFfz6xliFug5YAvHol&#13;&#10;V1Ik0vyjcC5I+n+8e9fCOtjSWqD/ADB/kB1zLjXdT4yAfGVfxtYJ6GfV+L3sDcn6C319+rXgM9bo&#13;&#10;FUknBwfs/wAh+Y64+RZChLfuGymPUAQEIW5BBDf1Hqvf639+B68UKkqoovl12SkgOiQBlubAjQGU&#13;&#10;CzLEODYWve5J/r78cmg49aAK0JyP8BPz/wAHWJ9TM3HLLoUsqqz6vodOlbE/Q3sSP9saknh06q0A&#13;&#10;pT7Aa/5+u/KBqRiCt0VkkcFyNADhQAtvpcEKfe9XAdVKMKOONP8AV6/6vLrizqH9JZwqjShcOhC8&#13;&#10;sWBALEj6g/T3okeXW1jcgBh1hUqoIuSGYOdKlbEG4Fr2H+P+HvwIyOnSpqKZp/q4dY/NddLJcKdR&#13;&#10;dLGNFF21AMfVYfUKT9f6X96xTq6xYqDT5Hz/AGcOsZbU1kDFQCp1aY0dmBYEgA8kgWH496BHl1bQ&#13;&#10;VXvwPIDJp1yNwbamCguWRXChZS1i8VyvJPPAFr/6w97r1sAE+dcUr6f6vt6wh9Ib0tIw9RUEpZuF&#13;&#10;Ngij6g/Qg/QA/wCGiSDw6fOWBrQMKflxx/nH/F+k1FGOkm50gB9bDVZQLKTcfkj8m/uhzU0PVU7S&#13;&#10;F9M5x8uuUiggn8KEJVNB9KDWzPpANuSL8Acj+l71qtV6ojAEIQM/b/LP5+v8+mzL1M9Jjq6tpyVk&#13;&#10;oaWqrYZIH8csNVRw/dU7ozBypRkQo+k2IXi4I9sSMEjMg4KCSDitAT86evSm2hjuJVtbqhEp0EEV&#13;&#10;Uo/aQRitQaEEjHmDTq0/+cpX1+b+eW6N6Vs1TMex/jr8Kt/CuqpvNNkp9xfEvaJydfPUaE9b18dU&#13;&#10;WYxqLggKq2Hsp2U3r2bSX57jJJQY+EOyeVKmqkE8T59PNa8tWcMEHKgUWyxqSq6qK8qJMQA5JUFZ&#13;&#10;EKqCVUEKtaYq5JC2VdJsUso9KsrXEV7kcj+huL/gj2bHhTpsKxOeJ/bT9n+T9nXFTqMf1Cgsukgq&#13;&#10;LLwxKJb0HgfQXte3vRzx68wADBPQfM5H5+vrSnUh3I1HyWC6dTvIJGCWszMoNrg/kj6WH159uEoR&#13;&#10;itemVBrUgH7Bx8/Lz+XWMAm4sE4BQJdBMVNjybrf6ElfqLWHPvzKAaDHVtQIrSuc/Ievrx/n+fXr&#13;&#10;i3klsQ3KuGvHxcEEDkWAFyb8/T8+6kgCla9WCkdq+XGo8/8AB/m64K9l1KQXj4Ed7lxfk88ah+fx&#13;&#10;/re9VINR14xHURIMVrX06GNttGr6SwwMy4ys3B2PnKjFy1lZHHj9xT4DBUdBRYWJFDOtUJair8b2&#13;&#10;VCbo0g4setaiTl2Op0NNOxWpw+hQAoHkaliPI8KjqNI99W192Lt0U3EVltkKyiOMs9stxcSyvO1C&#13;&#10;AYtEUOsf2gprVTnovMtPNC8sFRHIlRDUeGaKdBTzQz07eJ4p4Wu3A+mu9v8AH6+wo6MlVkFDXPlT&#13;&#10;5UOfz6mqKaOcCWAgo6akIOsMDmqtw/IeXGnWEhSY9WqTXrCfuayFVuTrX08AXJ5twOPdGWhx06oJ&#13;&#10;Wo9BWoxn/V5dcQzSrIjAshUAaUNjdSV1gX5PAP8Atwfew5oUbgetgIhDoaGoPn/LofN8j++XTPWX&#13;&#10;YfklqMtsuaq6W3lLO8cwjo6ONsx17VyE6SC1HLU00aRIyjwgFrn2JNw/x7YbPc17ntz9JIx8qd0T&#13;&#10;H5aCQKDiM9Q/yn/yGPdDfuTQAlvuije7IKCKs5WHcY1ABB0zJHIxdlNJCdPQDra4VZFLBYjrZWui&#13;&#10;jUqvItrcEgDUpBJ9hvSAaA1+fUvnxKE6TQ+WM/4D/MfZ1xWWSB1LGVfEwZJEdEnhkRvJGXawI+gI&#13;&#10;Yrcn8gj34OytUeXD7etmJJUNAM1BUioIODT+LHEVGKjNenuRIs4jyKnhzyqHkpLCnpsyHXS1RTMA&#13;&#10;StUB63iB0Sm7Jpe6sq0LdA07ZRmnk3qR8/8AD9vRQHk2lwjHxLNsB66mgYeT4AMXABiKxYDVXuDB&#13;&#10;ZwjRgqomtdwAWRYuGSOxY3+ttTfT2kGpR/h6OyV1hmr2cM8a/bQV9afbnri0TsFMarG9mlSRCyxE&#13;&#10;LJZwSgK3tcGw4Jt70QSaDqySKPjyKgU/L14/tJJ6ytAiLbUNAVVkcIxjWX9FnZrk3/C3Gkktbi3v&#13;&#10;ekDNaA/yPTAldz2ipqcVyfsp6U4+fDzr1iS2oDSsn7ujUynQdHEZLBD9CQLKP9YD6CuKU8x59OuT&#13;&#10;p1sQooCfPgeGcCvCvAZz1wWNhEuoRzayStxPHM0gu5do0NyAxN2C8ji17H3vIFR1YujSla6NPEgg&#13;&#10;jyoKkUrQA0rUca8R1xiSpqJ46SGnaqqSyClgplaZ53lUhV8AXUzagBdQRfg/Q+9AF5PDUEk8BTj9&#13;&#10;nmc/8X1eSSGOE3MrCOMZdmIUIBQlidRUYPAmtMgcKf/UoKppzTVEU6kDQwJt+QTZrEe82g2khuuU&#13;&#10;N3CLi3eI+Y6FyGZamlEg5Dp/tyw49nPi+JGB1F0sL285T+E9BFmqX7TITKFOl21qeeAfZFdRhJc9&#13;&#10;SVtNx9TZo3nTPTaJGjZXRtLowZGBsVZeQRb/AFvbQGejTw0ZGjcVDCh/Po0XXm403Bh/s53BraQa&#13;&#10;dN+XT6A3b6+xfttyt1B4b/EMdY+86bE+y7mZ4v7J8/6v29A53nsI19G2Wo4B93R6nugUMUHLLx9f&#13;&#10;p7IuYNtM0XixfEvH1NOpP9oudBt96Ntun/Sl7fsPkfQdFSweSkppkszRyQsSPpdXXhlYf0v9AfYL&#13;&#10;t59LauBHWRm8WEc8TVypGPmOjU7Q3HHlqSOJ2AqY0CshHJKr9R7GlhdrPFp8x1jnzTsT7bcmSNf0&#13;&#10;z5/6vPqJvDb/ANxG2QpEHljVmlWxGpfqbkf7f3W/tvEHjIKMOn+V97aGX6K4PaxwSf8AVjoJBK8E&#13;&#10;qyoxV4nDqfyGU/T/AIj2QjBxgjqUgkNxb+DIBpbH/F/5+h923mo8pj4ZCUMqIqTLzywWzXA9im1u&#13;&#10;FliD+fD/ACV6hLftqk26+dB8JNV/bXHQe7txn8PrmlhH+T1J1r9SFY/UeyjcYjDJUcD0N+W9wF5a&#13;&#10;COT448H8sdJH2V9CbroSmNldGs6MrLb+qnVf3dCVYOPLrTR+KpjPAinQ246rjyOKic+oSQ2b+oYj&#13;&#10;kH8/4exNFJ4tvQdRPe2zWW4sq/hNR5efQLZWH7SvqobEFJCRcEeljccew9ONEhTqW9rZLyzS4rmg&#13;&#10;r9vTb5Dz/vY/Htqp6MBDqNfTrJR1r0dVFVRMRJDIHBH5APPH0N/6H3tHZHDrx6burVbu3a1lHawI&#13;&#10;+zobav7XcmDEyorJU0+iZSVIV1Wxvb8+xEwju7ap4MM9RDa/U7Bu/hliGjaq+hBPRNMxjJtu52rx&#13;&#10;8gZIxKZIGA4MbXAA/r7j+4ie0uih4Vx9nWVW138W9bRHdoasFAb7R69KPG1PkRfVfkfUeo8fXj2t&#13;&#10;ibyHA9B/cLbwyajNehr2fuASqMdUyetLGB2/C2/QL/Xj/ePZ/Y3QI8JuPUT80bNpf94QDDfEKfz6&#13;&#10;aN7YMA/xalQgGwqlQH+nMlvbG4W+k+Oox59GXKe76z+7Jzx+An0HlnpUdS7i0tLgqiQjUxqKPUeB&#13;&#10;9A6D/intdsd3StoxwRivQf8AcnZWdV3qJc/C/rQeZ667SwRp6uLN066Yqw+KqK30rOvCt/he/Pum&#13;&#10;9WuhxcIMHB/z/b1v293n6i2ba7k1aLKf6U8R+XQQE/X+trfX/YW9kQpq6k7gKDy6HjYNZ95gHpnb&#13;&#10;U0BkiN/pblkC/wCvf2Jtscy23hny6hvnK1a23kXC4EgDY/Z0DWbpvsctX07KVCVDsAb30yetf9hz&#13;&#10;7D9ynhzsnzP7OpS2m4N3t0MoPFR88jHTWGBHHtjoy0NWpr1jLEMbfQcWPv3ToSq9P228qcXlqeZj&#13;&#10;pp5f2KgWuPHIRzb/AAPtTaTmKdSeB49E++7X9ftbxD41Gpft/wBXHpcbqpRQVVLmImHiLLBOU+jQ&#13;&#10;ScxsSfra/HsxvI/DkW4Xgeghy3cfWQPtc3xDuSvkRxH2/LoOt/49Zqamy8QLeK0MoAveJ+Edufwf&#13;&#10;ZXukQlUXK8QRXoc8k35infbX4NUr9orUf4OgnIUWsbA88fn82Nv+J9kgJLn06ktQ2D1iv9P9ifdq&#13;&#10;Ko6coaksf59dMPzex/r9Px7akABHVxlR0+bfzkmEq1lIMkJI1oOWFj+pR9Pb9pdfTPU5HRLvezx7&#13;&#10;vbmOulqY/wA3QwxbsxmYanleRPPCwMbMugx/2SrA2+o/N/Z+t9DcEO3HqLZeWNx2xHhSumSoNMj1&#13;&#10;B6ETO9UYrfO3UyNAZPuYo/uIHhIcNKq+uneNeTf2a3Oy2+4WgkXiMin+D/Y6BGze425cpb2bG7AM&#13;&#10;bnSwaoNPJ/TA8ui55PCbgoScbT00rhWCyqiurKAbaVDD6/i1/YWmtbqE+DGOH2jqc9u3jZL4fXTS&#13;&#10;AVyOFD58euWD2zlvufNPjKoeMARgxEgm36uL/wBffrezmJ1Mhr8uvbxv+3C28KO5SrY48P5dCv1t&#13;&#10;8fOxO694U2IxGIraHDwyquQzVTCVpMfTBgszgt+uTk6VH5+vHs327lzc98vAgQrF+JjwA+R4V6jv&#13;&#10;nX3k5K9ruWnv724Se6cVjgQ97t5A+i14nh1Z1XHrf4TbPpsTtzBvujfWWWNYaeBQ9VV1TAquQz+R&#13;&#10;I00lPe5ueSFYRo1j7lRm2fkiwWKyjMk8goFHFvm7fhUEefHgOsFbT+uv3oeYpNx328FjtVsSzsxo&#13;&#10;iKCP0reL/RZcjAwCQZGUZ6rl3+mb7Q3lW7x7E3BVV0tZIZIKWecU+NxVJIwK0OLpF4ihUBfSBduG&#13;&#10;dmbn3Gu5LNu9+19uktdQwMhRXyX0A6zR5RuNt5B5Yj5Y5Js1hEeHZV1ySMBmSViO+Rv4uA4KoFB0&#13;&#10;2TZvrbaNKaegpoaypVbaoYwEL/U3lb6/7e3ujXO0WKkQrU/ln8+lMO08+czXHjXTtEh8iTgfYOgz&#13;&#10;y/bNfPIY8PTJSxcr6fRxew9Q+p9lE++TMxEK6QOh9tntpZRxB90cyN5ivQe5TcWdyUjGtyNS6OCD&#13;&#10;FG5jjtb6EKfZTNd3U41ySE18sjoc7fsez2CgWkCgjgWAJ/mOmAaF4A0E8XtY3/xN7n2lJrmnR0QT&#13;&#10;xNR+X+TriykqFBBJJ083LWN/oPz78RwPHrwfNTgeZ8vz6n0uEyFXpdI3RVBYSSgqpv8AT/H/AFvb&#13;&#10;yW8snAY6Q3G6WNth31H0FOnn+AYuitLk6xJpNN/CvpLMPwUBub/4+3xaWyHXKa/IdFZ3jcbz9Owi&#13;&#10;0g8GPTdUbijpCY8RRxxopsHK6eRaxCDn/b+2ZbpU7Yh9nS6DZHuF1bpIWb0BP8s9JSsyVXWuz1Mz&#13;&#10;u1z6VbRGPqOFHH+39ppJnf8AtDQHoT2m321omm3VdPqRU9QInkgmWaBhGyEtc3Fh9SpH59sp2tWP&#13;&#10;HSueJJ4jBPRgcdD1VtRZzaOOyIKyrKn29TECNUbEeOVf6gqbXJ/wPsRsVubFJU+w9Q1bi82nmWew&#13;&#10;YFaHUhzkcQfnXhToGpopMfVPCVYEEmIm+loz+lv9t9fZFIDFIUp1KcUgvbUXAIOM/Ijj1JSbTZjz&#13;&#10;KWHF7fT6fnj3sHPSZkJOgcOnaiqYj5GLHyXN9R+urngH6e3o5BQ9ILm3cU0jHUyWoS6GMhm4JW5B&#13;&#10;JPA+p59uswB7T0lSJ9LeLgV6GnqPLwLkavbWQlMdFuKllpmR2tH91oIitcjlvp/tv6exDsU6iV7S&#13;&#10;bAlwPt9f8PUT+5u1zPZRb9Yrqls3D446a5+fp0jMrjZ8JmKvHSBQlJUzQAgkh1D/ALb3/wAVt/h7&#13;&#10;QXETW8zQt5E9Crbtwi3bbY9wiyZVB+QNMj0weukrp6caFZXVxZUYK2q/H0b3QSMuPTrbWcUlHpSm&#13;&#10;cDPTjS1EbReMnxu5KFuD42A+nH+2Pt9ZF0VPRfNCyNqOR/k6Za+o0ORLL5IwLeO9gV+hKkf7xz7Y&#13;&#10;fj0bWcBK6ol0lvP06gQVUYkbUzinK+hXVXNgP03t9P8AY+21cV+zpdLayFKAd/rWnWOaSOWMtGYw&#13;&#10;quG0KQFAJ08A2Pv2pS1cdbiSSE6XUiopX/Z6jmp8QcGzJHZ0fhgGP1sp9t+LQd3T4tvFAZagk564&#13;&#10;yVilVRzGVAXSXLEMp9RUD6e9vIpw3Dz6citnVi6j/V8+hF6cyVMm/wCjxtXLH9hunH5LAzLVllp0&#13;&#10;+5pSYZJgosQCulR/Uj2Y7FMo3NYpD2TKyZ+YwP8AV69Ab3PsJn5Lkv4VPjbfJHcDTljpcaqehoak&#13;&#10;+g6DDI0T4vIZDFOvqx9ZVUTlQVLGlnaBXAe5GsDXc/g+ya4iaCZrf+AkfsPUhWN2l/ZRbkpqJ0ST&#13;&#10;5DWoOn07eFeoOg+kgEAAC2q5Nz6uP9b8+2qE9Kw3mePXtJCsF9YW7MW/oBZVFv8AeOPeiWHn1YaS&#13;&#10;ajroE+NGbUhuboOQeLcH+vvQ62fioMj164sGJWylnsukC9yb/Ug/7H3v7OtIe06+veRlLLdQzek6&#13;&#10;QdIAN7Br8e/Z62FUivl1gYuTaQkaRwR/ivC2/wBt7906Aoyma+vXn8VlcWBAuU5F78cD3WnXlZga&#13;&#10;HriwUw2ADaSSVJF9Z/HP0Hv3lXrw1a+7/Y64FLqb3DA6RyCtgLmxHI/23vZHmOnAaNjh17SGVeNN&#13;&#10;xZmBBN7nk/8AG/egARnrxxn/AIrrpVQgCM2YPquQADoHJJP1Hu1Bw68zOCWfgRj/AFevXFo9Vwfp&#13;&#10;q067hGu3KkccA+6aTWh6srgEEenXHUT9GFwAGuQGGk6T9Prfjn3rgadWAr/h6xEOzHSAiqALkhlG&#13;&#10;oWBswtf+o96oxOOHVhoCVPE8OuZIhvrN7ONJNgpcG3AQ/T/Ye/UA4dVrqoB1haW3AEWk2BBa97G7&#13;&#10;MwC2tz79WnTnhimD10wIJDsrxmwup9L6Tw31+o/xPvQGT1YN2Ar1xdZY3UKoVmAXS7hWaRk+i8qQ&#13;&#10;CPrxf341pjratHIvd/sdYP1CUMQt3DAqigGQAgmRbf7Agce9LX8XToqrh0FfLrCQ6ar30v6VdSyq&#13;&#10;xVrMVNrW9s1biK9KOzBTivkesUg8g/RYoQBqe5DBQrMLBfr/AE5/1ve2FPOvV43KE6z+wcP83WIa&#13;&#10;iy35Y2I1fo0qCLEAC97jg+6gV6e7dNfL+eesbAooVZNQBP6E1BbX08n6Hgix9+Nfw9XQg9xBFOGa&#13;&#10;1+f+DqMWZRcMyyAodKoCb2Iuw031AE/Tn20dYyelCqPxCv506x6mUh7+rx3IVwxJaytfSBYqSGuD&#13;&#10;wbj6+6KTp1jiPLqzaWGj0Y/PHXljA9LK4Gpg5cpKWdudI/NxcD/Dg/ke9rTUAetsxJ1I2T6Cn8h1&#13;&#10;yv8AW9zd30px+ph6rA2ueLj8fm/HOqr+Lh1oKW4eXy/1f6v5c1USqBIC0YVWCWFy6G7306fUWFrK&#13;&#10;OPr7tTUND4AyMef+f/i+myxRiUOk5zTFacDk4I/I8OhYg3ljN1UtHiuzDXSTY6IUWL7Dx1MKrdeO&#13;&#10;owCi0+6aCynPUanSC8rrWwoLwyyn9ljxb+C8QQbuSCookygGVF8lkX/Rl9ST4gGVb8JjeXljcuXr&#13;&#10;mTceRBGiTnXJtsraLSRzkm1kyLCU5OkK1rI5AkjQfqKz57aeW2nLj5qtqGvw+XRqnb+6sDU/f7d3&#13;&#10;BSxftzyY6utGQ8ROmopZ0SeFvTLCpsSmubSWyKu9HjfKyISUcD+A+g81ajA/EOjXZ+Ydt5hjnhtR&#13;&#10;JDc2pC3FrcKI7m2YjtWWOp1aqVSVC8UqkNFIQDRqjeyu6NGRqDqnkJ8bvzwQdX9Dcn/AD8e6fKvS&#13;&#10;5xqOh6n7aUI8+GKeVMj59PsBZTYyNojVWaw1tIVXQ0jCUoLqePUPpz7UJk/LonuFQrigPl8s4FRU&#13;&#10;/ZQ/Lh09Q0zemIetnCMQxNtZ5kZzIF1XBAC34+q39rFQDormuGJJOADQ0/lShPn50/03XM0zPF5D&#13;&#10;EZR5HJ1grZPppjX+o/IZrn6Ee/CM6T02LoCUIHAp8658yaVx9gpXpuq6eRUF4lIfTGrKdRL3PpRn&#13;&#10;K6l+mpTew/qQPbLqcV6X208bsPCatAcUxTz8sE+R8/l01SwxoGIb9tAQbhCgJBIJAuRe9he3+PHt&#13;&#10;OVp0ZRvI3bQ18vI/8X1ijUhpI0XQ5UjxISYiSuhWl1AjRb6Hg24F/flFc/I/n1uRqgSEg58+OPTI&#13;&#10;P2jIrx67RZY20iKNXCaAVkEgkTUdUixlVPB+h03BtzY+9DUO6nl9vW5DFIKl6A54HH+Hj8uP+Hsm&#13;&#10;MMUXU0jsYbOwZ7CzvEXH+0+oWP0JBF+fdfPr1GcBiKY8hQHjn/Z+z7OuKopDlNLehvJCbXHp0AIH&#13;&#10;YBho9TLo/tcAnn3sZFOt6nBpxA4H/DU/M4GcjBpw6zaNaxsjDQBGeV0BeCFZolUXKtcllsQPp+k+&#13;&#10;7UJFemg3h1VhQmvnWv5+QP7Dw869dgrLJ61jWSMoJVjkClDaz6gnJUgkgMLX0kMbXPhpPH+XWmql&#13;&#10;anDA8RUEcBUHgR50qTU4HDrCztJ5WkRY1jOrXI8xdWPoZXsFVidVyLgKLG/196+ImnD59O0RCuls&#13;&#10;twAC+X21IPlw48R1wk1RFLlp/DZgGmSMkBVGvVf9JVldrj6H8H35lzxrjpxNMhbgurzClgMnFKcQ&#13;&#10;1RUHiPMY69K6xhRI5dxIR49ZfyhYywYgBQTyLk2UqCf1Ee6kjFf9X2/6v59VijaRiUFKAd1KUJPl&#13;&#10;X5jGKg/KpGBpVUhdQYIqq9mYhLqFj1EaTduOFJ+vP9fftRGB0oWItVjivA+deJ9Rjz/1DrmXJFws&#13;&#10;oeQrqvdtSKxCOQdI+lyLMCTze/HvwI6b0kChK0U+WM/PrA89gkZZ7u5OoC4jLHXHeIMSzH6Cw/P4&#13;&#10;+vuhI+3p8Q1q3kPL1/Py/wBjrm7qrHQxezlyHClNUhuyJcAlhyxsSb+71xjpsAnufj5D0p5/7PWI&#13;&#10;Mqa2e+vyHQQhVb21twoZbjgaib/7SPdK+vT51HtTK0z6/wCr/VU9ZGWSP0xhyEAHoX9xGdbsq3XU&#13;&#10;QQLngf63vw4GnTI017hn9g+Xnx64+T/UshupA1IVk8h/UNcgYMPxzY/m/vwPp1amoZBoP6WP9X7f&#13;&#10;s6xu/GoM9rpcLIwGoPbTwCobiy+r/X596qRkdXUEYpj+VPz8vXz66ldCugM36iQdevU2rkhHF7ng&#13;&#10;Efm3FvezUmp69EpBqAAD8gOsOvULDWuqQI3BV2H0DcWsB/gb+9dO6QrdcW4KoW4VizkIyNqK/pdG&#13;&#10;0kg/1sD/AEv70TQV6tqoKihr61p/LrizqfGqpZVNgoLaTflwFcNx/Qlvrzx70xIIp1YIw48T9n+T&#13;&#10;rpXP7YAvdgCCus2a4V4lW4NvoSP9t71U6eteHqq4xQH5cOuH7rG3A4eRlVle/jOgmW+lg1r2/wBt&#13;&#10;+ePCobNAOnD4SksMkUH219PX8qdcQFsAAvjVr6dRKvc+QswjAI5At6v6f4+7mnHqxqx7iQf9XDyr&#13;&#10;/qp17yeQ2Oux1n6BlBPF2S3IH1N1HI+h+oZZs468Yyp4io/bTroPpuNX18hcWV9TML+VwxF/Texu&#13;&#10;LH8Xv72slBSnWymWpnI+WPT9tf5/LryuoRLepwQVAR10guWOqSwBAPJ0n8cnn37WR5dbaNmYhj2/&#13;&#10;bx+weWPl5/LqFURLU00tG92WthemkVXuqLUQmIozBeTZrEg8AHi5J90ZajSeB/zU/wAvSmI6JVnX&#13;&#10;jGQwqOJVg3DjTGfyPy6tK/mf52Pe0f8ALd7RkjpFy/Zv8qb4qbg3JVU6Q6Kzcm2N2b063qxJ4rL5&#13;&#10;YqDCUEEiN6l0hSFvb2UbbuV5uEk5uk0KjnRgiokZ5ic8QfEBBGKH8yms+Vtk5UszZbFcG5R5GEn6&#13;&#10;iuY3t44bLRqWpXT9LSjFm1BqkABVq9jFyGc61Je7oFUMxYFtSgCxI9A4Jv8A7D2bcOnHOlSqClKC&#13;&#10;n+yc5PHrtSAjrZVa4YMpcFpNJUN47H6/Q/T+oHuwPy49VpVgeNa4xw8uP8vXrlrutxpB0kJYAlin&#13;&#10;LKoJDMLfT/Wvb34nAUeXVQCrUNfnTy+30/1Z6xculyAXQX0o17Lbln+lgDc3/H0591NfPp4BVc1H&#13;&#10;af8AVjHWPyEAHTZgoUuv0H+oCBAv4vze/wBf8PfurhamoPb5f7P+T58evfpdCQpLBWU24AJCgqpD&#13;&#10;X/qL8/W/P03kZPXqaomFTQca9CV2BlJtuYTprC1NPFWYyq62fcWXxNUzQ0mZpt77orNxUVQSEJjn&#13;&#10;hhZBT1Q9aFRb0lgxpuc8lrBt9q9CpgLsv4W8ZmkBrSqkDCniDwwOgLyZtsO/7xzPu9uzR3Ee6fTW&#13;&#10;8qAM8LWFpFbuuW745Hr4kR7WqQc0I8cLQ9kY+j/h9dHJuiXTSbXz1XJHTtu77WPUNj7rna8dNnoV&#13;&#10;W1BVOAlagC316SdG3j3eJfCesxxG5wZaf6FIOCyrwU8JBSmetfvSfka7kF7Ey7cKvd26gsLMsaNu&#13;&#10;FmB3zbfIczxLWS0bNCuoAG6mmqaeZqWsienqKaoqKWqpqlZI3pqmJ9E9PPTzKjxyo3DAm+oGwHsP&#13;&#10;skiSeG+GBNQeIIwainqKdSlDNFPCJ7M60lVXR0oQyEVVlcE6lIyCAKA5J6wMGYjX6tGrRYxpZfrp&#13;&#10;kEZI5BuNSi/090cGtTTpxWjVGK1oQK8a/aPP7adGD6CEO6D2F0vWVBij7U2dLUbVjJOil7J2QX3J&#13;&#10;tCpQSX0tOqVdBdELMJwij8AU8shL36rYZTQXsR8Op4Tw98X5kBk9Tqp1DfvD4uwDZvdG1j1Hl28V&#13;&#10;bsj8e134FteKSKVEeqKehOlTEWY9F+SJ/G5CSO8aWLSBka/0eF4xqOpbEEMo0kEkcewwq0FTx9Op&#13;&#10;kaT9QKaUORShqDwINRg+RBoeuIRyNQZBYO1miAeNdZCqwjI1XA+gW1xf6+/ANSvXtUYNKEV+f+r9&#13;&#10;tf29c4y9gUcqUZZQY5PVGUbUgj41IyHUwsLmw/r78CAKK1CP9WPTptlU1jKqQ405HEEZr5MPI1Pn&#13;&#10;np40JnnDxlRuDTo+3BhhGd+q+hI7ItZpF2upWb8DyfqUVF0KqaS+nAN/k1f4ft6LgzbOCklTYV+L&#13;&#10;J+nHkCSC3gE+hrF66Mhjfyoro2tCCquqgj1RPZ45AunRoYAMpFwbkjgn2nYMp0nFPLo1R43ZXBDB&#13;&#10;q5OQQfMYzUZBrQj8uuJDHW1wZEPlbUYXkMhuVdYfyxYglSR/vBtUodJY8OroygBONT6MBT/TeQA8&#13;&#10;88K+fUiho6vIVIo6CnnrahtEoWnTXIsccgWRpGBEcacD9yRkGrgm9h7tHDJM2iJSSfQY/PyHyzTp&#13;&#10;i6uLWxi+qvpBFGtVqxoCaVUKDVnYjOlQSRkClT08PjsXjxbJ1z1tSjt5cZt2dJAHB8s8NZmZI2p4&#13;&#10;yeQftoKhzoKExcSe1LQxwCs7amHlHn9rkFft0q5+Xn0VpfbjeU/d0AhjYYmuVIqKEAx29RKwxgSy&#13;&#10;QAagQHHb1Dqs3UyQiix0VPhcfIniNDhhLC9bDZopEyuSq7z1Q/BWeTQ34jIX229yzL4UJESnyWo1&#13;&#10;Dz1Me5vOoOP6PS232qBZRdX7NeToa+LMVcxk5HgxKFihpg1jQupPxgnH/9XX4dncWPIu39B+OB7z&#13;&#10;Q1MePXKoUBzkdCDtmuaWlanc3aI25P0Fr8D/AHj2b2MupCH8uHQI5gswlx464DDqFuun8iR1IFiG&#13;&#10;0uVFwFva/Hul8gpq8+lvLcxRzbnzGOkCW0Fbcm5BsRwPp7KmehAPQ2CACg4ihPSk2xn5dvZemq4m&#13;&#10;OkyBZ49RUSITyfra9vaqyu/p5w6nHmPXog5i2WLettkt2UB6VB9D/s9Guq4aPcOKSdNLwVUGqwIc&#13;&#10;etBxb2MpFW5hEoyGGesdLaW52fcDCxIeM/ZwPVePZ+1JdobklljR1oayRnVhfSkhOrST9B/T3F+7&#13;&#10;2X0F0XQdr/y6zb9vuZI+ZdhWKRgZYlofU44/P8use2c5PQzRVELkOhXyLqYgpweR/j79Z3DxP4im&#13;&#10;mcjq2/7THeRPBKBT7OjRYXLU2ZoI510uSgSSPj6sDcEexlbzi4jDccZ6x33bbLjarrw2BUZIPyr0&#13;&#10;F28tvtQVDVtMt6af1MFHpif6/X+hPslvrYxMZF4HqSOU97F7F9FcECQDifP5+nTJtXNtisl4nc/b&#13;&#10;VTBGuf0SGwBX/D2xZ3Bhm0ng38ujPmTaU3Gw8VB+pGPXy8/l0L2Xoxl8c8Nx5Avkp3Gk+oAMPZ7c&#13;&#10;xLcQ6TxHDqMNru3269WQfDWjCn5dApOHjd4mGmSN2RwBblTbi3+39hzTpYg+XUrx0kjWVeD5A6jc&#13;&#10;WPNvSb3+n0tYn349PqoOBx6EvY9cHp5KR25iYlVP+oJuLH/b/X2a7dJUFPPoC832PhTpcL+LB+2n&#13;&#10;TNvij8ddFUrpAmTS1rDleRc/63tjcI9Lh/Xo15NujLbNbMcpnpC+y7oeVxXrAbC/5H9f9Y3966bZ&#13;&#10;gRQefQh7CzKJUSYioa0FTzDdgAJQvCgH/E+zPbbgGTwXNVPQE502pmhXc4AdaEagBXH5dJvuLbDT&#13;&#10;Uq5emS1TRteQovLJYF7gf4e0m/2OpPGTiMno99sOYzDO22znslHnXB9egOxNbwtyeLDi9xzx9PYb&#13;&#10;glDdvn1MG52dSaZ8/wDUel7Q1bRvFLGxSRCrK6nm6n6X9mkUjDuHQKvLVHBjkFQRQj/V+3obcZkI&#13;&#10;M5jT5ApYxGOpiaxJJFrkH+v9fYhgkW5h7vsp/l6iPcbObZr/AFxk0rqUj/B0FldFVbVzkFTT6wkU&#13;&#10;61FOw9OuO92j1f63B9k0gksrkOpwOHUjWclpzHtEkEtCXXSwIqQTgH/L0ZOoWk3ltZlBVxW0vliI&#13;&#10;a/jqAv0/wseLexe2i/s8eYr+fUDwNc8q8w93+hPpb+kteiuVUMlJPLTTAJLBK0Tg8AMjWt/sfYKe&#13;&#10;No3KNxBp1kFbTJcxLNGRSQBh9h/zdCF1tXGCvqaNjZZoxKq6rAkeltN/8LezbaZSJmTyNP5dArny&#13;&#10;0SSzjuR+A0r8uoXY1CabMR1H0SphsbD6snPJ/wBb21u0YS41LwPS/kO7W52swNxjP8ug/Bv/AL17&#13;&#10;Kc+fQ966ABJP197r1rSK1PXmIAPPP/E/j6e9fZjrbYBr0LOLnO4tuPRzENNTR/ay+q5K2/Ye/J44&#13;&#10;5H9PZ5C5u7UxvxUUr1F+42/7i5gF1DhJDqHy9R+fSaol++xtbiK27zQrJRyh76iVuIXAJ/1jce0s&#13;&#10;aeJE1tJll6PLtzZ38W6WnarEOPTPxDoDK2klo6qoppVKvBIyNx+FNr/7H2HmBRyjYI6mWzuorm2S&#13;&#10;eM1DgH9vWNYhp1N9P8PqD/Qj20WelRw6ceXOmlesZUDkgkX+lxb/AIr78BrFTx6qraeuFha1hb6/&#13;&#10;4+/eGPXp0HFSKDrEXkhdJI3KEH6gj+nF1PttGZW7er6UkQowBr69DX1h2zkNs1JxlQs8lJUsNDRz&#13;&#10;KQkuri8cnHP9AR/X2I9o3t7Z/BcEq3z8+on9wPbay3yD6+AhZIsnHH/LjpT7y34kNSK37PXHVG5W&#13;&#10;aO2mQfqDunHI5+vtXf7mit4ujj69B7lXk1poDZrKdaUwCcj5Kc9Dt0TsjOdoyUOVlxcOJ2h5mSbL&#13;&#10;XkeadYiBKlHDa5v9NTcf6/sRcu2M+7BZnjEcFfi/i9adRH7scybXyH4m3xXJutzK1WKgohNQus14&#13;&#10;j049G67o+WexfjLt2i6+6mwGJzO+5qWETxSft4/b1O4AOQ3DNGDI88gJMNMg8jC7OUXTrE/MHNe3&#13;&#10;8sxLt+2oss5/DkKg9XxknyAzjNBxx89rfu7c2++W6y84c/3ktrtCOdJ4yXMg/wBDtwTpCIaCSQnQ&#13;&#10;uFVXauitTd/f1RuvLZPcNVRTnPZqYT5PICMPUVUqxiOPy1VUS5VFASNBZEUBY0UXBjW75ka6la4d&#13;&#10;aPJlqcPlQ8aeg8vQdZv8uezS7BYQbLBMBZ2o0xIeCqTU0jXsqxJLE1Z2qzMTQ9Abl91ZjM1DyzSv&#13;&#10;GjG1nYswX/goNv8AefZBNeXVw2pjSv59S5tnLe2bVCqQqCR50HScdQza5GMrfW7kn8G3AFvaJz3Z&#13;&#10;NT0dxnR/ZqFHXDxhbE8n6c6QBc8fT/e/dSCBU+fVtZOOPWYUFVVsRBE7Af0W4v8AT9X0928KRhQD&#13;&#10;qhvILfMrDp1p9tNpD19QlOgGoqCurg8eo/T/AGHt9LOlGkbotn5gBJSxj1k+dDTqV97gsbqWmgFV&#13;&#10;OpIDn1WP1I8hH1/xHu+u3jOlRUjpKLber/M7+Gh8hTz6a6vO11VqRGWnjKlQsdwzC3F3AvwL/j20&#13;&#10;9wzGinSD0ZW2z2kBBYeIw8zw6TbtJqJ9TEnhpGJJuTfg/wCv7SEmvR5GiU0gAAeQ6gvEwYajyT6h&#13;&#10;zb/YE+2WWvz/AM3StXIWlB+fWB9IUlEOkG1wTwR9SQOPfpDnp6IsXoWoeozLIFaxFiDcW5UAX90K&#13;&#10;tTpUHRm0nj0tNmZCVoK/DPKvjnQyxqSPRIwsCL/1sL2/PswsJT4bW9fs+3oJc12aCWHdVBLqaEjz&#13;&#10;A/zdc8vStW0l1sK2hJtp5Mirw6sPzewt7tOhdaj404/Pqm13S2dzSv6Uvr5f6qnpDx1MrkADlZLm&#13;&#10;/FwCSRz/AI+yxZNRqOPQue3jRdflTHy6dwZX/BUBdQt/queLEj/H2+DVfSvRYaRjjXpygnW0UjML&#13;&#10;gBXv9Qb/AIvbn26GHnjpDLGe5BkVx0+0NfJSz01VTSEVFNUJNH+CWV9QP9fx7VRSsrLKDlSCOii8&#13;&#10;so7iGS2nHbIpB+w+fQu9islbSYHdlKpeLMUcVPXOlwsNZGtzex+pN159nu6kPFHfIK6xRvt6i/kZ&#13;&#10;Wtbm85auTR7Ry0f9JCfL1HQaRziUBCjA6TZi3q1g2HJ9lKsGGodSBLF4blgaivD5HPUgVbU0apI4&#13;&#10;ZtR1kXOgXtYnnn/EH3vVQHV69MPAs7a0GOsFSweNWQmS8lgoF2W/N2Zr8f7H35jQcK/Lp23UxPpb&#13;&#10;A/Z9n8+mpgABofU0r6WQ8omg/wBfx/jf2mYHyPHy9OjRNbglxwyPn1mPhjAWILqVbyMArK5LWsPp&#13;&#10;7t2oQoyeml8STukrQ8K9Q5VdmeMW1MVYfVdKC1yTzf224djSmOlUWkKGJ4dQKnUBNKk6GGMhQblm&#13;&#10;jL8FkuDwPr7ab1J6WW+mqxsp1HINcH7euWCys2Jy2NyKTky4mvoclAxDFGNLVLKVZvoAdJuP6ce9&#13;&#10;207QTpMTQowI/I9N7vt0W57ZcWLL2XMUkbfLUpXHzHl0LfcWMFPv/J19OzyUW4qfH7kpamRFiSeH&#13;&#10;J0oMsqqvGnWrabezvfoNO5tIvCULIP8AbDj/AC6jj2u3Bp+TLeynAWWxaS2da1KmNjQH/asP8HQW&#13;&#10;gaiTdSq/WxsWseNHsmKljxqOpCaRVXApX/V5ddkAWsSr3sQQCGH41X96IUefWwCSPQ8evEELp9Ni&#13;&#10;DpUW+pN/yfdKdWDA8OsZBOltTKh/qVW5UfW/1/2HvfWxkUp1xZkS97ksOSluOLAWPN/z78f29bUM&#13;&#10;3AYHWOQOUHo4Hq1XBdlt/vB9+6cBXXTgfTri6XUWYR34ufW1/qOfp/sPeuvKxrQ564ArpNirHTdj&#13;&#10;ax1X4sL/AOv79x6c7q1OPTrlJAxGpQS1tSKoCixHP1+vvY6qHWtDw66jS11IPN2axBOk/hefr9Pf&#13;&#10;j16Ricjh1xN43YqGuU4uo1DixJH+t795Y6sDrWjevXBbm5VbavSV41AILX0gfj3UZNRw62aAUOKe&#13;&#10;fr1wIUR3ZGBV0DC7WYarBtRH9Pxf35iBTyz1bJagPl10Tc+RmIUKeHuFuBpLWf68fQ8+/A1braim&#13;&#10;D1iSMMbliiBbhLqw/wBe62sD/h7px49OlgigJkniesTxguAr2tpIRSWN7XIU3+lwB7q+POnV0eq1&#13;&#10;pXrxhIQtIR9OG1Kxju3FrkDUD/X/AA92Iwc9eEveFXz6wNeOMOhZnuAf7Wpgn6Evw2m36r35PvR1&#13;&#10;ACnToCu5jNAvy646j6gNNyGZi6luNWpF1XFiL/q91JBFaV62FX8VfyNOsA1ILt6hb0aF4BHCKf7R&#13;&#10;B/P+3/HupY6e0U6eAQkgY/1ev+z1hB0NeQXZj9Af1gA2Onkix/tD+n9PdQKGh9OnmSq0XyH/ABdP&#13;&#10;I/OvXCRNLWbXdQSTcLZm1FHDEaStgG+tx+OPdaUNOnAw06kpQ0H2/L1z60+fXB0cjyAg3ddNrs0h&#13;&#10;Y3UuHBtcG2o/X8A/UNsKHUOrqQTopmh/L5D/AFf5uo5ANiLaXVmOngB9ZH5JIP8ATn/D3VgaV416&#13;&#10;cDAsamlP8w6wqdQZbsoZfSyj1yFQdTFRYen6ENfjnn6e6nIKjHz9elBBV1YCtDw9P9Xy8/OnXExg&#13;&#10;FgWXUwMrC9y7X4Oq2kH63sfp/sLWKAEZ4560GqQVHDA/1cf29dFFjuCyMAwkuCebjiwN/pa31P8A&#13;&#10;r2910kCp63r1mgH5dZEZ2cNqRvFYllA1IxsdPOkC5+qg/wCBP497zg16rpAU0Wmoft6loAytIGPp&#13;&#10;kZgJbIpLlVunINgOOQCLn+g9vL354npI7UPhkmhAqBn9oAPS62nu/IbXiq8fSw0Ob23mmR9wbPz0&#13;&#10;UlRgM2FP7dQ8dI3lpaqIX+3yNLIk8V7CVo2kjcysr2W1VoUAkicjXG/wN61pkEcVdSrrw1Ux0E+Y&#13;&#10;eXLPf5ku5We0vrUf4veQELcQV4pVwUlhegEtvMrxSUroDhWVcNsnEbghnz/WMlfk46alapzewclK&#13;&#10;tRvTa9JCdU9VSeMKM7jEAF62iVZolH+VUyC0rr/oYrlGudpJcKCWhJrLGBksKACWMfxJlfxKKFug&#13;&#10;mvNO47NImzc+iODW+mHcY6rZXUjYWN61+guSK/oTlo5DU29w1fDVMUJWQeSEqFYa/ICioYmWzsXS&#13;&#10;5VrfTSb3559p46NQgYx/q/4vo7vCUGiStRilcg8RQH+eKU6VFNRg6lBa3p8YDLMjLdXKHl/ofybu&#13;&#10;efp9PatUJNOg7PcNGRIRk8cEHP2gfyoP8PT5DjZD5pCGdmOl0UkKzILfuCUD1J+Bax/DA39qPCY1&#13;&#10;+fRTNfhSqcAPX7flU0/n8uo1fixBd10syKWleIAB4yNB8tuSRyX0/q/JI90kgoOFR59KLPcfGAVv&#13;&#10;OoGrJqPQ5x6V4HgOkVVUph9RaNymoIA7KFBclvIjMRptZ1jZtJ+vJ49l7x6SWH7OhXazpO2ijUxn&#13;&#10;5+mBXPqBUcMDpvJ5BUBk1aC2logGY+lrBVLDmxNgb30g8e2jUjt4dLamhrUNxFc0Hp559c9eYxeq&#13;&#10;6SHgoscjXMh1fuiQSHUf0gG9yOPe/wAf5dXHiFRUjOTjgPLIHl9tPXqM8SlW1Rt4zpdpAsbePUul&#13;&#10;9f0Uhvo2pR6Rf6+2tJp08r5qrUIpg8OPlX9o/Zg9czFIAEKMv7TgkF2/aVNTsp9J06SACAfrz9AR&#13;&#10;YIwyeqeLHknIqK+Wa0+dP8GMceuMqs0jNqBlnLBrJo8ahAhkHqNtWpTywB0gsPqfemPkOPVogAir&#13;&#10;QhUGTWvnwoPMEEcOBNDXrEmgumpFR0QmCxCKhjIHjW7atdtJIbji3096XJp1djIqUQ8aFsZNePlk&#13;&#10;V9P2g9YklYFkW4UCYMiBfIkqqpJvLcpZ7gsT9f1A82rWpPp068QJLEd1F41oRU/w8cUoONDjrgdX&#13;&#10;jdP29KxEXGmbyOGvYR2BVyltf1ANmHJJ97p6+n+XreC4OSSfmMeooaEVr5VIx5AdY/JpkQApI2s/&#13;&#10;uEaQ4kGsiaZNTfTn0/UqLcG/uhbNenPDMinVgY7ak0oPKoA48anFT546xtKWa6pIohuqB2SViWYF&#13;&#10;zMQP6Dm3HHH496NfTq6RkAGoJateKgU9BwJFT/n6xu5DMIoXUuw1CPyjhz6RKAQDe5IDA/617k+B&#13;&#10;8x1eNKoNTCgHnQ/s9PyP5kddBUkLqSseimZAxBGg8EG7gAgW+gJsPr78KHh5dXZnVR+KrA+Wfl8q&#13;&#10;/Kn29YZGUD6sQoU+l0VkkAvoR4uL6bH6fQ8i4PurUpQ+fTkerVVaDVjgeH2mhH+Hrmjx/VQ41WBl&#13;&#10;DIrFL/uR+m7Wt/jzY2HPvSgDAB/PptkIAD0JyaUNK+Rrw/w9cUbnT6UHB8gVgzLc6tJY/wBf9p4H&#13;&#10;5PvYJrTh1YqNAPE+hp/LrxkTV5FkfSrWChmAHoswSQXNr/0/1re99bCMwCECpB9P9X5efr11C+pZ&#13;&#10;NJ0yABmHKeTgFw6qbC/9Rf8ArwfehXz63JGFZanHkeuHkKlip0nSXdgWBkJ+lluSf8eR79qHAZPV&#13;&#10;tIJBY18s5x9pp1x1qU0hCQx0uulVOofU2PPIFyTce/Anzx1vw2Daq5Hlxx+XXHyk6mRpLLpDEyaE&#13;&#10;dwpACPGNJ/r9L+6BnPAdWChVCyUqfkK/4c/Z/Prg1h9NbN9S5VUU2C2JZBckDm5P+8n3bUB8WD1d&#13;&#10;UIXPAcB/xdafs68oAIXXqZtR4APqTiNgG4ZvrpupP9fx7bMjcOrClNWnh/qP+rHWIuQSzNCzAFbK&#13;&#10;UY/T0DTb8fjkfU/W3upJY1PW1UUxXiPUfz64Bw3jj0kshAsVA/S37i6VBHNh/iBce61/D06FZasT&#13;&#10;ivmeH+DPXtdksVupYxr6Ywy/hC59VgTb8XtyCOfdgaHPVSorQHPnk/5/8tK8RTri0/pbSpK2YrqY&#13;&#10;H0u1i4Xi3q/S1gebH34sCKqOrLD3rU5/y/z/ADz9nXJJP1lHDBWBayljZWuFCgfUW5LHn+nPvSmu&#13;&#10;a8equgJBOD/q/wBQGadcA3qVkUkXIZNJkGq/lDIbsQOANQtwAbH6+7D7K/t/yevD0zU8OrFf0yGy&#13;&#10;wFR5ce0elaVrp8zjz6tH+a09JuX4FfyZt+mOL+Jp8e/lZ0fWzRrIskmL+OvyTXbe3UldiELacxVP&#13;&#10;oCggyObsrrpK7W/tZbuXbII9ItwCz/xMYreH0HB4WPzLGgoCeklrytuW03O4b3dXjTx7jIPChKkf&#13;&#10;T67zdL1jrLGuuO+gQJQFEgjJ+MAVfW5BuhjPJY3YAE6CQGt9frYm39bcezMmpr69KKqTU/EePr9l&#13;&#10;fl9levLe6oPqjuf0AFXa5Rbnm5P1GoD6fW1x5QTkdefgWPAgfMfP5cPl1jBAU+oHRpSxH6tJ+khB&#13;&#10;NhbgC/14/B96/wCK6vTUa0A/n/h/zDrvWsjqpOmyq0nC8qXCxBGvwLi1g1vyffut6aAsc+nGtf8A&#13;&#10;B1h1qPUqmRze6WZVb1Wc6iQSf9j/AIX496J6uFJ7TgDh/q9B1EqZD9tOEGmTxy+NYwys07jRDFrA&#13;&#10;W5LEWsD+fbTMWjbTx/1f7H59KbdQJ11UK1UnNRStSafYDXoXPkhCKTs6q25BKJY9mbV2Js+KyaDb&#13;&#10;D7SpVmheNmYMVlklH1Jv/S/s65rUJvLWsfC3jhjH2LGP8rHqN/Y+VrnkKPerhc7pd7heNUkhvGvJ&#13;&#10;dLDAIqqKeAx0C+EzNbhp5tMLVOMqikNfjZbRU9bFTt5Iz9wBqimgYB6eaMh42AINr3D1vcSWz0AD&#13;&#10;I3xL6j5HiCOIbBB6lTdtstt2iHcY7qKrRyDuaMsKEFODLIO2SNqxyITUVp0PWYo6XtbG0+WgqYJd&#13;&#10;4xU7QUeaqFEUu+KejiBXE7kMxMcOdpY1ust1SsiUP6m1exRMke9wCZDW4AwzChlUD4X9Jl9QdLju&#13;&#10;Ga9Q1tl3ce3W4Pt0yEbWzFnhXuWwd2zNbaQGk2+VzmMqXt5G0Gi6egIlpzTzNT1aSR1VI8kc8csc&#13;&#10;sU8E6+llkUFSWv8A2D6b/wBm1vYaKlG8Ob414gih+w18x1MUc3jxC5tCDFKAyFSGUr6jiKfMUIrx&#13;&#10;r1OwOZqNtZjCbjxqschtvLY/N0Ik1xXrMfVJVxQiSEEKr6SrODwCwtz7vbXDWtzFdwfHCwdceYPD&#13;&#10;+R/b0k3na4eYNru9kvz+hfwvA5BBHhyIUZs8StahSMmnGnQq987bpsF2LU5fCUqUu0+zcTie0tlK&#13;&#10;ugU9Ngd5q9XPQQLI7yWocgtZRmOQKw8fqUezrmK2jg3UzWwpBdotxF8llqxUfY+pSOIpnqPfaLe5&#13;&#10;t35Lj2zdZC+47FNNtV7Wup7ixCoshOkCk9u0Ew01qSStegbawIEui0kjRkqwESiwKKn0/VzZSgA/&#13;&#10;x9kRNMkdSZUsCUrUZpknyHpXzya/s65PGjMVUuXkKB7AgFyRpKuOSq/Qn9IH5HI97KLwU8fL160r&#13;&#10;PxYigBpkcP8AOfSlT8+PXFk+tgFlWyqiMUkWSIEMIytlBXT+r+vA4v782KilCKU/Lia8P59bSTKA&#13;&#10;GqmvHINf8IyBStBknj0rMbi6vePkNIiS5yAsk1XUSw0VDkINH+byeVr2Smp6xRYBp5EEqhVaz6XZ&#13;&#10;bBDLuA1QgeIKjUcKw+bGih/tIB+2nQcvtwtuV9AuWK2j0KxopkkjYk0MMKhpZIDksFUmNtRSqalE&#13;&#10;RqfB411FTPNmKtHKNQ0C1eLxEc0cmmaKprquNaiolUgpaKCJVt/nXBazWm3hYgnW6ihAqqVBzUkV&#13;&#10;YjgaAfaR0qFxu1+mq3QW0TCoeQpNOylQQyRqxjijOCNckjH/AH2hp1CyGayVfAaIPDQ4uORpP4Zi&#13;&#10;40x9CKm3E01OmozSWa3mqpZXsSNSgaRSWeZwY1OlP4UGkH5kDifmST+XSux2qwtZBckPNcGn6sx8&#13;&#10;Z9HmFZqeGpP4I0jjqASrN3FnZSqR3/eMigogMSLF4wfTIXHHq03P4PPIsCn+AAV/2OjJH1OykaAt&#13;&#10;a4OcjIp5UJxwp8+os0DOY35Ls/Chi11i/wA5KAVLBAv6NR4uBp03Pts5z0pglZV0VFAKHBGSBSnA&#13;&#10;VP4qD1INadf/1tfFmJ5BI45APvNCoHE9csArHh074KtFLXRsxskhCN+fUTZWNvb9tKFcGuCadFu9&#13;&#10;WrT2ZFMoK9CNX061lJJGbHWhZbemxIuOfZpKutSOgLZzfT3KuPLoHJk8MzxNwyMV/wBt9fYekGly&#13;&#10;D1KsLiWJZFzUDrExtbk8/wBBz/vPtscanpwDzpToe+pt3LZ9vV0hsVJpHZvp/RAD7FWyX1f8WkPU&#13;&#10;Ne4/LWmm82a4HxgdOPbey4ty4SqjCA1EaaoToXWHUagR/r+771t4urcrmo6Re23NUvL+7xzA0RjQ&#13;&#10;5x0QOA1GLrJqGpVkmp5WicEMCQpID/7H8e42QtFIYZOI6zNuFh3C0S8iNVcChHz6FzaG45MVUxkv&#13;&#10;emcr5F5soNhrA+n+v7PLG7aJh5jz6jHmbYV3CFkHxgYr59D9ItJl6CxIlhnQkEH0nUv159ililzC&#13;&#10;TxBH7OoXjF1td5WlHQ8D8ugBz2Jnw9aYm1eJm1wS2NiL+gah7Ct1btbyE9TTs+5RbpaakHcBRh/l&#13;&#10;6EzaWd+/oVhlIFTTrpa4But7X/rz7N7C5MkelskdR/zPtAs7szR1CScPT16YN4Y7xTivhFoqi4lA&#13;&#10;t6ZALgkD6X9p7+Eq+scD/Lo+5U3BpYvo5T3Jwr5jpElja3B5tf8AwH09l1cdDGOIBtXn0+7arfs8&#13;&#10;pDdrJP8AtMP95Bt7UWjmOYHol5ksvqdvZhkqajpfbtozWYp5EUFoR5QbcgD6+za+j8SHWPLoB8s3&#13;&#10;JtdxEZ4PjoGyxP8Ah+P9gf6+yDqWtYB0jPWLX+oH6HgW/wB5J91ZwMdXI1GnXoZpKaaKoibRJFIr&#13;&#10;qRwfSb2B9txuY3DjiOvTwpPG0MnwuCp/PodY5INz4JZCA5lgaCoBAa8pW3q/xPsT1W8tvyp1DTpP&#13;&#10;y/vPhqSNLVX5gHone4cXLtvP1NE6ssTSNLBYG2gn9IP+HsBXcDWt0yfOo6yk2LcYt92WO5GTgN8i&#13;&#10;B0+4yqVlAJ+q/n+n5/4p7URSEiteifcLfQ/DpcYTMSYqrSW94Xss6G5DoeL/AOB9mdvMIXDjh59A&#13;&#10;/d9qTcLcx07xlftp/g6EjM4+DP428Vmcp5KaQfqD2vp1/wC8ezW4iW5g1D8ugHte4S7LuASTGaOP&#13;&#10;l69d9U51qapq9uVzFHV2kplZuA6n92NdX+wt73sdyY3NrJ+Veve5OzpPDHv1qtVYAMR/L+XUTtPB&#13;&#10;GjyMeYp1Igr7JOAostQPobD+v4Pum+Wxjl8dMBv8PSr253gXdmdsmoZIa6a8dB/zdITblaaDNUM9&#13;&#10;/SZ1icE2BSX0m5/17eyy0lMc6t+3oa8wWK3m0zQ08qj8uhQ7JpWqcVT1yjU1M6MxWwCo40tc/wC2&#13;&#10;9nO7oZIQ48s9RxyFOLfcpLQn4wRT5joENY0mx5/H+F+fr7Dg+EdTCo01HXHUQtvyPob/AOP5976t&#13;&#10;1w1C9j/xu/8AT3o5610qto5X+G5ZFlNqatH20tzYKzH9t/8AXB49rbGbwbgA/C2OgzzNtv122lwP&#13;&#10;1I+4fOlcdPe4B/CM7BXC/wBvkNNLUG3o8yG8Dm34PAJ9qLs/T3IkHwsaE/P16KdhruuzNaN8cILL&#13;&#10;9majpAb3x4Sohycajx1Klakgf7sUXH+3A+vsq3KABvEXz8/s6GvJ17W3bbmOU4A8adIG5HPCjjgf&#13;&#10;S/4FvZRXy6G9Ktq6x6NR4+v+++vtxD5dXVtPHh1jsQbm/HAFuP8AE+/Kmk9OghxQddONYPAP0tx/&#13;&#10;S1/r7rKBgjqwBUD5dYCnjKuhERQ6g1/0sOeCPz9Le6DUCHX9vz6vq1VRhUEft/zdWP8Axv8Ai9k+&#13;&#10;48BFubfEEuN25SGJ4qSVXgqsnJCQ0csiPZlhYD/DUL+5R5Z5VO9QfVbl2RjgDgn/AIv+Y6wd96/f&#13;&#10;i19tt4bYuUpBNePWrr3JEDg6W4FgTx8j9nSi+Qvymwmwtt1HUHSS0cGSofNh8punHJEaTb0NL/k9&#13;&#10;VTYRojolq7gxmXlIbEjXJ+lbzNzfb7baHZ9gC60qrOKUjxQhfVvmOB+Y6KvZn2A3fm3e09xvdEOY&#13;&#10;JKTxWkhOq4LUZWn4MsNCG0ghpQaHSta1cJWzvPNNX1FRVVFRK001VVTSVNTUSObvNPPMSzsfyWNz&#13;&#10;/vHuHg7EkuxY8ak1OeOf59Z+PawJEsNoixxoKKiKFRVHAKqgBRxwAB506n8NZlIta7X5/wAfbwbS&#13;&#10;KdIqutVOP59eUNIbIgcjj0c/7ce/UZySp6sX0rVj+09O9LgayrIZlWBSfrKRfSPq2n/iPb0VpIxz&#13;&#10;j7eiq63q1tzRDrPoOnWTHYfG2aqn88qgtoID8ryLIvtS0dvCQZTU/LosW93S+qtsuhT59RKrcRjQ&#13;&#10;pQ0ywxjSVdgLi3JIT/H/AB9svd0BWMdKLfYA767xy5+3HSTqKmpqX1zStIrFrAmwX8WCjj/ePaNm&#13;&#10;eQ956FEMNvAmiFAtPl1GtpH6v1XAF+B+PwPbeFFOnviOeHXEtYgFQRYkH6jgX96JPAcOtgcT5dYS&#13;&#10;A7Elm1LqI4AFh9PdTw6djqprTB64SI6KGtrNiBcfXVyb/wC3978urh1ZqdNzFg2kgANf6WPHtqqH&#13;&#10;LHPSmi0xx8uozkA21sQxIP15/wAfdCNJp0tiBrUqOpOJmWjydNOFYKHMT2b1MH4A4+tvdoQscwkH&#13;&#10;HpjcovqdveBqYFR+XS3asMORmDqPIB5QLhvJDJ9Db+oP1HsyMhSUimeP5HoHi18axVvw8K/MdJDL&#13;&#10;0TUtT91CtqSpOsaRcRyHlkt+P6j/AG3tDPGYpfEXCt/I9Cna7pZ4DbSGrxilPUfLqPT1f0C3kYki&#13;&#10;5PpX/G1uPz7or4z05cWg+IntHl1NWU6/G7jVwT6f6/0/1vbg1Vz0jZFCah07UjPGzEMp1X/IBXi1&#13;&#10;7/7z7dUlT69IZ1V8EYr0NuyKxdw7T3BsyZlkqYonyeLLMupZEF3SO/8AQi9h/X2I9udbqwksnyw7&#13;&#10;h/m6iPm22fY+ZrHmmIaUJEUtOFDgM3QXeKRGMbXVkJV1e5bUp0sGF/rf2ThWBzjTx6kUvGU1pnUM&#13;&#10;fMeXXJjC6yRkMGF1e5UaweLgC3+8+7ExkUrnpoLcIwdRUHy9OspKqNNOGBK/qb/Vc8e9kgLpTqml&#13;&#10;nkLz8Pl03oxLEMo1HUsgHJZh/Qfm3thSMnz8+lpVRH2lgPL59RZE0HyRG5aO7KLaRpPBtfk/j226&#13;&#10;hTUGtc9KkkVgInqdJ9PkOsSzksoYiz/VidTaTy30/H+HuuocK9ONCuk0yR6DrBWKjpMacg6bKdJU&#13;&#10;BiwsBpA96kAYdnTtoxV0Sb0rw4dNMNv3RKZBdBqUfXSPSw0j/bj2wB2kScOl7EAI0frxPCvl0YHd&#13;&#10;1Y+5Otus906bSUVNXbLrqiV0aWWbFP5KNTEvKxoiuoJ+pPsTXrvd7RZ3h/CGiJ/0p7f5f4eob5at&#13;&#10;BsPPm/8AL1cSNHexqBgCYUkNfMsxX5UHQRk3CmQ6ETm9ra/yACfZEVIwfs+3qSgQD20JIHA1pUV/&#13;&#10;b6jy66/tglLKTq+oe4+lj9P9f3qmadWrpX7Mdeul7MR6rqCf1C/qBt73pGM8et92nV6ceuBVWUL/&#13;&#10;AKkgK5v9VsP0n3rHXqsD170lmOgBSoOrk6j9OR711uppU9Y/Sr6FUqdKqQbMjGwOq7Eccc+/fLq+&#13;&#10;ksta9cJAGuSnj9YZQpUqABcm1/8AbW97Xj1tWp5jrKgjUXjGq7WXWLAahcf7Y+/ADNAa9UJcmjdd&#13;&#10;SFxpN7NqAdVHDX5DPfm3+HvZUjj1tNLVxjrx1EarJrIPpvpDLwdQP4t/h7r1rifl1HKAJJqblyST&#13;&#10;c61UCxUFjb34Vr08DqIoOvDTpUs6LZioAGtSt/V+k8E/Q8+/H5dbNQxAH2deKjyBh/qr2kcER24B&#13;&#10;KX/3j3vrQ1aaEn8qdcJC3lP0ZDYKQP0tcarBgeD/AEHuhBrUdXSmjUcHrFplXUCTp9R5R7a1+qGx&#13;&#10;Fhbn3qnl1YEfEOsJVbNGwVgpPjN7Evq06b3H5/w96ODTpxNY7wQK+vz6zeO6GRnC3csLFW0kcKoB&#13;&#10;5F/dtOKnqviaW0qMDrG0bNGA/lfSVYKQulWYEm/JN7/Qce6MtRVurrKNeABXiesDMY42R0ZpWY/7&#13;&#10;s+pCFRqZvyePT79U/b07pRnqDSnHriBqXySIZIgCQkZEbcCyudZ1D6WBXj37gKnHWwQrUjOlq8SK&#13;&#10;jP8AL7esMiWR21KB+i4kY2XSLhiw44IIIBuCeb8e6uurI6dR6sIx5UPDz/4sGvzA6heEKbf5q7W8&#13;&#10;jDiSNn4Yq35P0a/0/A59t08mx0r8TUNXEEHGMEdc3ijJdXPkLXUlFAIBFolUkkctbnSbWPNvftKk&#13;&#10;Fa8etJK5KsvbTOf549BX+fUPxOrcOoKsUAVoxE/jYERxFrAWJN9P9L+2aNQ5Ip0p8WMqCRileGan&#13;&#10;HXTG4iUXt41jKlyxYW1AGNNXA/x5FxyR73Wumg8s9bjHxauNSeFOH29Y/Wqv5IwSSSSTqQX4jBJ5&#13;&#10;LMeb2F/6+6nFa1+35dWqH+BuH+r/AIv08+vR6CxL6FdXvdgpjDspFo0T6FiQuq3+I96AU8MdWYst&#13;&#10;KAkGvCoOCMk+lM0+XXNo2HpaRQsY4Vi76xcMdKx8sLkXYHg3v7v3CmR+zqgZAKRqTWlfLzpxP5+t&#13;&#10;fIdZVDqRJodiALAKY1Jta0fkKix+v0uBz72MZIyeqFlYeEGoD+dPX/Nx6nQusasQbt5Hm8ZVlCq4&#13;&#10;s7m5BBH9Cbfm/t5XUYz+zpBMGcgeVFANfQcDSvHhju+3j0pcbV1NBVUuSxtVU4+uo6sVOPraKaWn&#13;&#10;raSpgbVFV01bRMskbcWV0YNbi4F7q4ZJIZBLExRlNQVOkg+oIoQfn/xRJL62t7y3ksb6NZ4mQq6S&#13;&#10;IrxurfErI40spxgimAaV6HegyG1+w3lTdb4rZO93IeDetNQyUm1N01dwQm+sTRJ/kNVISQcvQ0/j&#13;&#10;Zjqq6YtqnIijks9y7LzTBOxxKBRHPrMqjDnzkUUPFhXPUQ3tpzByaqty/wCLu20jBsWdXu7RP+XC&#13;&#10;aRqzRIMi0nk1ADTbzAaYhLm2nmdr5YYTN404yt8MdVTiYrUU1ZQS+pMji8jTloayjnSzRVVLM8b3&#13;&#10;Gkixs79JNbTfTzIUbjTyI9VYdrKeIIJr9tekMfMO2b/tx3Ta7jx4tRRitVdJBjwpY3AkimQijxyI&#13;&#10;rp5ilCVRRYPz+ESQosjJfQqHzOt7JCsr3bj66XB/PtdFalhnoM3e7+DqMTEhfPVgereQr8xx8+pV&#13;&#10;Zth5Iah2iliCmMlXjiAIYHREXccXP+q0m44592ezquRQ9M23MKLKgVgQRxBNQfMgA5x6A+hx0Eud&#13;&#10;xE0cvHDyqQgMvnLUyOWWKZpTYhBfllsCQFJPsjuISPLj/k6k3aN0jmQa+Ap5FaMfMU4fZ5+dB0hG&#13;&#10;owoPpB0EiUq0Rusb6Cy6G4H0HH6f6nj2XaMUHQxW8U01GgPDH+qpPHyHy6iT0tzqdCjHSV4fyMNS&#13;&#10;6HUgW1fUAWv9WPujJVs9PwzaV8KM1HqeFfP/AFfl1yMasLDXHGCGYJoDk3ISaTUSLnlVKuPp78Rw&#13;&#10;AwB6cevK5PdQE/MY+YA454nFa/PrDPIpNlew0gFSt9RVQDoW+q2m5P6je4FzYe6yHFOnYUdckVzX&#13;&#10;jw/aKYNMYqfTj1DqDGrMxjDIBEPKfCksypquyLcKdJPoD6tVj9BwGmK+XSmJHK6C+TXGaCtKHNTU&#13;&#10;/iGPLB6iapRoMJEaBpYyI7Fn/e1rG7qvBcCwA451Lfn3Qk/h6UlYu/xasTSnH0p8sA8eAxRvLrEb&#13;&#10;hSyi5drNE50Kvq8qRqoPJJLayrXva5tx70agdX7i4UDA8xxrTj/IfKnDHWE67rqvrIDroLRtMjEs&#13;&#10;FRHNyCRc25sb2Ivp1Ty6UUQjUuVGK8aUNKmnDz/ZxGK4dWscsuh5LDxaVQSXJ0qz8XUn0sr3I9Nu&#13;&#10;feiK9OaClQa6qV7jUkevn+Ypg54jrg0qnyA6iQVQyAMzLGrC3rAurE/QWt9ePp79ny68qaSCuAc0&#13;&#10;oONPn5fOvz64AhyvjNpAwct5XjUBnCmQj9Jtcji9jf6j3VWBxxp04wMad4oPnQ19B/q/KnXEypdv&#13;&#10;GoYoyBLhSsepgrMGjAAFx/Xkf48e9FvTy49eETgKGxU1xx/YOOPkadY9RuxYICDcEl3BUjWAzi9w&#13;&#10;Pr9ePxY+66qZJr06y9oAJPlT/VnrsPqb0qZHk9QLKzxhVX1OA39TcXYED37XX5dbYVWvwgftr/Lr&#13;&#10;k0oVVBYH6av0mMG4tISi2JI+tvdi1BU5+zpoJqGBT5/8WevMW1tpKMpaNh9SbEm9tF/rfi/HurGj&#13;&#10;Ajz62EAAJBqK9cb2LBSv0sAQqglfoSCLD6/U2/wv73q08TXrYUUUN5Z6xKzNcra2oADV6W08LqCg&#13;&#10;aQfp9PelNCXPDq5jpgcfTrsvqJQgJqUmJhcFATqsGUE8ngG/0+vvZo44fZ15F0qSMgGhx1wLsAdK&#13;&#10;2AJY6WZgbqRyCSDf3oORhs9OCNKg4qflx6x8CQsXZl1BTbS7E2uwdDwAPoOLf190Y1NenaHTTTQn&#13;&#10;9n+friZYxaRSbXIvYGwXg3ZQL2/B4t71nrYRyNP8+sbleLkkcfQjTptfRqABb8AAjnm3v1K8enED&#13;&#10;ZFAP9X+rh1zDDgtyqarojEOzFhrZwoIUEcgm/P4+vv3n1VgSKAA19fKnWJyukNfUEH6j4wjFvTYg&#13;&#10;kE8fUi1j+OR798urjUTTgD9vWQH0p49TPoBey6Qyk2jRrcEjn0i3PvQFBQ9N6TVi+PTzp8z1wLFm&#13;&#10;AQoyqeDfizDWuj/avzzz+Ofeiw+EcenAqqKyZ9f+L/1fl1kjJUEkrqGsL6XHkiYapDqNwLeo2+nP&#13;&#10;9R7tXypWuPz8um3VWIXTQCleAoRw/OtKH1FeB6s77emxe7f5PXwaz0VI8eZ6W+cfzM6IlrJJ2mSp&#13;&#10;x/ZWycB8jqlo6eOwi0tVUUQGhifGza1V7ey6O4skv/oolBnYLqOfOS6kPD5PFk5x6HostNp5hi3q&#13;&#10;+3a5l1bbdgyxoAO2ZIdmsYyWJ1ZNreNQHSBJUjWtTWK0n+oUp/aFgXY8AHUBYDhrgHn8cDj2vUDS&#13;&#10;NP8Am+3H29GYUMdTZzw4UHkPtHrxPnU9cFkDJ47XB0qTELlQ3106yAdP1Fub/wCPu5YFdPE9bZKN&#13;&#10;4oxT19OvOZVcljwRosE9IYXNzG1h9SfT/wAVPuldJqeB/wAPV1VSo0/bx8vIdYgf0uqvZkTQ0kgK&#13;&#10;kEfQq1g1gPoD/jxb3XAOoZ62aglW4g0oB/qp+f8As9dMWAQANoZlChSFtoYkANf8CzcHkcH34lq1&#13;&#10;Hp1ddAqDSoFfXj5fLpXdeYKTdXYXX+2YtPm3BvfbWKsWVhoqs5Ar+VWBVVILX/3m3tXtsBu90tLO&#13;&#10;mZZY1/JpBX9nn8ug5znu0fL3Je873LXTaWF3LjGUt3IocZ9ATWvXu486u5O3O0M2jRyQ5PfG6KmC&#13;&#10;R4msKeLLyRUUcekcqI0UAHj6fj3rfrk3W+Xk1ah5WoflWgH7AB1X2w2d9k9t9g2qSqvb2FsrCorV&#13;&#10;olaRvzZic56C14iLFlLSi5YsdekatWlVVipUHgm3+s3snPCnUho5J7DRPlT9taVr/L1HT5gM7UYO&#13;&#10;uaphZZaWYxrkMdI1oK1KZ9UM7FSpSaJvVTzKSUYXHBIKq1u5LSTWvcp+IHgSOB+RHkeifedntt4s&#13;&#10;hBKKOtTHKMmMsO5QCKMjjEiNUOtQc0oMebx1Hv7ELn8dIWy8UYimrHjjppa0xqGNHmVh9KTqLD7g&#13;&#10;qAOGv4m9AguoYtytvqoz3gVLHz+2nA/7H29RZs9/d8nbr+5r9aWzmojUswSp+OGtC0bfwDiQ1O+i&#13;&#10;sCktPPBNLTzRSQVUUzxVUMgk8scsTWaObVf1qQbXLE/g839hzQyOUcMpXy4HqWIporiJbmEiSNlD&#13;&#10;Ky0IIP8ADnNccNNAciop0PtSJ99fHrHVw11WT6A3DNjK1kkSRoevOyq/z4+qkjKu/iocwkkHmciN&#13;&#10;PugqgM1/YjcfvHliOQZfbJCrHz8Cc1H5JMCPSjUA6h6ARco+8txa/wBnBzhbLLHggNuO2R6ZFqCB&#13;&#10;rnsnV9CguTACTQU6ARh4+CujyAFZihUtG59RRmXkg2W4va/5+vsNg6RRvP8AwHqYDRiCpppHwj18&#13;&#10;qkeRzxpmlM46d8fhslWr93Ei02PGqCTNVcwosTT2JURNkKkKkjqOTHErubGytb2oggmcagAI/wCN&#13;&#10;jpQf7Y0qfkBX5dFt7u23WrfSyHXNWot0XXM3z8NKlVr+OTQvqw6lXwWLH7cE24qz0FaqoafHYKHx&#13;&#10;gEFKQN93UD8EyyQobqzKykr7cDWsVStZX9cqn7PiI/MA+lD0nVd5v272WyiodSKFlnINcF6GKL5h&#13;&#10;FkYZAcEBuo1Vla/IxLFVVAmpqZmWmx/ijpcZQq8it5KbH04EURLc3iQA/wBD7088soBkbC8EGEHz&#13;&#10;AFB/Lp222y0sJTJbR6JZPikqWlkNKUkd9Ttj+JuOMU6cl8GeRVntDm4lWCkrNcK0+bUBY6ehr3l5&#13;&#10;Se4VY5ywWThJLWRg8BFdoFkw68DwDegPzr5+fnwHSImfZSzW3daOdToAS8ByWkQAd0Z4sgzHl0GW&#13;&#10;XpMvFIJJIXheNoZJbpLCVqIZIleJlET+oFCpXSEuDa/tCQ2VfFDw8wfn0fq8bIJFfVrVaEEFGBoR&#13;&#10;kHIauoHz9R1hCKpZFiUgMjMbM/nY/riXUGY6wxUEsATY8i/vQAGPLp0szYLEEggU8vOoFRw44+Y4&#13;&#10;0HWMR2d4wvrIl841N+1K1lMiNGV5uQQAv0uwvY3qeOkcD1bWGQMTgUIPqq1x5+lKk1GK0FOv/9fX&#13;&#10;oJuxa1r8Af4e8yGOo165ehRxHXaOUZWUkFGDcE/jkce9BiuR5dVkXUCGFQcdC3h6wVlDG+oFimlh&#13;&#10;quQbWN7fm49iK3k8SMN1GG52zWt2yMKUNekFualNNXmRQAk12H1+v9PZVex6ZdQ8+hpy9ciay8Mn&#13;&#10;K/t6S5b+p/3n/evaI46P+pNFXy0FVBVQMySQyKysvHF/ULn/AGHu8UpilV1PA9MXdnFeW7W84DK4&#13;&#10;Ip/g6OHtvM026sDBVakaZUWOoQkEhgnJI549jm2nW7t/EXJ8/t6xk3za5+Xt3a2IKrUlT5UrinRN&#13;&#10;+9djPiMmNwUEJEcjH7nxrwNRGmRrf0v7A/Me3NFL9VEMHj1lB7Pc3puNkdlvX7gO2p6CLD5AMqjU&#13;&#10;SOCPofx/j+f8PZDDJUY6k3dLIhyacOht2bucUrJQ1UjGByoiJ/sMT+km/wBD7EdjeCMiNzg9RJzV&#13;&#10;sAuYze2y0dctTz6XufxcOYpGTgyKNcLj6gjkWP059md3AJ4iRx8ugbsl/Ntl0JMgE0YfL/P0DeOq&#13;&#10;qnAZYCS6aZBFOptZkLfrt/reyGJntZ+7Hr1J99bwbztxEeSRVT6fZ0MMyRZSidCVdKiPVGRa1yvp&#13;&#10;sB+b+zw6Z4qHzHUZRtLt14HpRkOfsHQP1ULUlRLTygq0bleR9R/UeyN1KMUPHqWbO4S6gFwhqGz9&#13;&#10;nUVZfHJHKODG6sCR9Cpv+Of9591B0kHpyZVkQxtmoPQ50kqZLEqeGE0ADf1uV0kc+xDE3jQV9eoa&#13;&#10;uY3sdypkFW/l0B1dC9LV1NOwH7bso4tcX4v/ALD2HZKo5Q9TBYutxbRzjiwz/sdNxdRwWHH9fabo&#13;&#10;wAp12xsB+b/4/wBOfe+vedelxsXOCir2x87FaWs4W/6VlP05PA/23s02y5Ecnhvwb+XQL5w2o3dp&#13;&#10;9ZCKyRenofXpv7f2u1ZQfxKmj/yii9bFQfVETdubf0v7Z36zLw+KnFOl3thzB9Le/QTfBJ5H16AD&#13;&#10;EVpOi55Fx+bj68EH2Gbd/XHU17naEqSM/wCbpeU8wdQCSbgf43H1/PsxUgrp9egdNGUc9CHtDNmK&#13;&#10;RsbUv+y/MDMf0N/qef8AePZtY3QjIhkNQeHQC5o2fxo/rYF71+Knn59T9y0c2MrqPcmNXTPRyo9Q&#13;&#10;qDTeMEXaw+vF7n3e8RopVuohTTx+Y6TbDdJf2U2w3xqJFIWvk3lT7OhgrI6bee1LxaGNXSian0j9&#13;&#10;FQi6rX55BuPYhkK7jYGnmAR61p1GFq83KfMlJKr4b6W9Clfy/b6dFbn81LO8LoVlp5dLj6EPE31t&#13;&#10;+OfYLcNE1HwVPWRMUsd1AJUNUdQf9qR0P+pM7tBmJ8hkoODb6Osd7ADkm459igUnsaeenqEgDs/M&#13;&#10;wJxST+RPReQCt1P1UlW4sdQ4Nx7CoqBQ9TmpDCq5Bz+3PXRYAX4+v19+qtc9b7qY49Yi4NrXP5F/&#13;&#10;6/j6e6az8urCNh8R67MjqeAFYWKG9jqH0P8AsDb3XWx/LPVtCMKg1p5fy6FZ1j3TtYPf/KYotDkg&#13;&#10;Fo6inF43/wBiQOfZ82m8s6cSP9Q6jUeJy9zJpOI2avyKt5Y9Ok5EIs5t6eimF6qJGjKlbNHWUzGy&#13;&#10;kX/tWv8A6x9pRpuLVkbiP8I6PXL7PvqXaf2bmvyKtwP5dA1MhR2SzalbS6sLaWDWI9h1gqOVPEdS&#13;&#10;vE4kQPXBAp15AwQkWJv/AMaPvQqoPWn49Rma5P5H++Jt7uDVdXSmuj4R5dZo6eaWSKKCOSeWeRYo&#13;&#10;oYlLySSOwVURVFyxPAHuugykBQSx4AefVHuEjjeWZgqICzE4AA4kk4x59WI/G74qwJJFvrt6GOix&#13;&#10;1LGK6gwlboSGJY08v3mVaX0jSLNoPCjlvcocr8nKp/eW9gKFyqHgPm1eGOsKPe37wU00bco+3EjS&#13;&#10;SS9kkyVqxJpoiANf6NfM8B1D7r+YdUczJsDpyu/hWyKapjoMtuilSOOXOU8EhSposNGygRUjkeN6&#13;&#10;kWkkS4QKramb37ngmf8Ad2yNohBGpwBU0wQvov8ASyfSnHpX7X/dqiG2rzb7mRePurqZIbSQ1EDE&#13;&#10;VWSY/jmHxCGulGoXLkaQTPeeIiiWLKUUcawykidII1SMazrWVFWwsb/j2BNxt1A8aIYbOOsmeU9z&#13;&#10;kYttt4x1phSxJOkcASTmnl/xXQbTYyrq9Jhhbk3DsNK2/wAb+ygwtJwFOh3Hf21vVZHqRig6dMdj&#13;&#10;I6fjI1Nlut1DaBf8gkcn2ojhVCPFOOi6+v5Zf9wUOr7M/b6dPz5PGUkfjoYVlPB1hAoJH51m59qT&#13;&#10;NCg0xgdE67buF0/iXjED5nppqMxVVCkCRoU4CrFdTp/Opr3/ANt7ZM7suoHozg2q1gNSupvnnprY&#13;&#10;6zqLMSQeSbkk/wBSR7Ts5cgjj0ZgBE0DA+XXAlrgNpsLX4+o+nurFiaN5dWUBRQcescyMyjRYDg3&#13;&#10;Nhx+Bb3U/Lq0ZC/F1hEV7F7gg/Q3/wB596Ap06ZQML1EkJDqvPpN7j6WvYe6npQpHhVGa+vXd0DM&#13;&#10;AtyLfQfUfT8e/Djnr1CYyQfPrg4QyklmAsPw1h/sPfic468CUAwOojxtyVXUP68fQm17e2WQk1HT&#13;&#10;6SDAbz6iuXuUIAIP/GuLf097ZBx6WIsYUOtaefUCV2APjUrIPyPqORa3/FfbD6tPb0vjVWpq+E/4&#13;&#10;OlFkah/tcRmY/rFaCqC8XDAK6MB/j9Paq4k/SjulNSKA/wCr16D9hEv1NxtbCmqrJXy48OneOWmy&#13;&#10;NFJTX1RVQJgax/bk/oCP6f73/h7UoySo0ZNa8Pl0XSRS2N0s4qGiw39IdImSOWiqpKeQETRmxUi1&#13;&#10;/wAhrfm4+h9lprBKyHiB0LY2S8thMh7W6zRVUbPdyFcgqLXIBP6Rc8+7eIGQAcRx6TS2zKOzI6ex&#13;&#10;VRrHGoQNIbAhbcg/2valXqMdFbQHWS2FH+H/AFV6Ue3s22AzOOyCXjWOVFqNJIZqaY+OYcW+gN+f&#13;&#10;aq0uPpbhJQeBz9nRHvmzjeNqnsno2tTp+TAVB/l0o970RwmfqKgProMyiZGhf6r45vU6qSfwfazc&#13;&#10;EMF14nFJO4fn0Q8o3a7vsqQnE1ofCceepcAn7adJJpg2pb2uoZRGv6eNRJe/59l1Qc06FKxMtNPl&#13;&#10;69dJUtKjaSqiIWJB0kMRxb/invYkOmg8uvSQAMK8W6gPMiuAFchhyVuCW/Lhv8fbZby6VKhZMsBT&#13;&#10;/Vjrza1RA4uFL2IVixDn6NY+9GoXrYILalNeoQQxFPKGOhmKsSSpDcBWA+nugFOPT7OSDpx69R54&#13;&#10;2iVGAATUfIgZtIZjYci5/wBv7q2rivAdKoWEhocnyrTI6jyScsyyq7MqhmAYKDf0/S3I/HvWWTPn&#13;&#10;08iFaVWiqan5/LofNhy/x/qPsbbt41q9tVmG3ZQxka6meLyfa5BYF/soApkla35/x9iPbiLrZLqz&#13;&#10;rRoSkoH2YNPlgft6hrm+M7N7lbDvgqYr6Oezc8ApA1Rl/VhWig+nDHQZ+UEWOkjSoOr1CP8ApYmw&#13;&#10;/wBj7KlZKca1/wBX7eh+VK9zfaeAOc5FPnw646XAXVYnWQHUgDSwtck/m/utBpr1YaWOpPzB66WM&#13;&#10;/rHIaSwYgh/T9V/r/rce/FKCoOOtGQUp+3riW8gJN1+usgqx4HBPP/Ee6VxTp0drauo/psIyQ1mW&#13;&#10;x1emxNtJ/P8Atvfq9OAMG1evl1lMXCqGC/W6X+g+pA1j6X/r72RQCtOmwwNS4r1zIUhmYcEW08WZ&#13;&#10;rcBR9bj37BOeq+gA64o9gOEF73Xm4P11EG/vQJBqOrEVJFeum0swY21agosNINxYFibce/V9evL2&#13;&#10;46xSahojAbUQQptfgAltP1FuP6+9Z8unI6ZJ67YatKJ4/wBNyp9DLx6jfkX97AJ4deDBe49cUVtK&#13;&#10;+MB7N6g5A+pN9PFj/r+9UpjqzGhIc09KdekFuD6QQTpBuCx51X974DryEkcK/PrEBpsFVlJCm9hZ&#13;&#10;7G5AI+hHvVa8OrE14/8AFdZLlmbUGZuSyOQdSBebEH/Wvx79jqtDx8uuIDoo5UOFa4jN3JJ5b1Hn&#13;&#10;gfQe/KMZ68SjMKitPXrzlXhCqpbQ3CnVeUgXAseP8bL/ALf345x14ArJ3HiK/wA+sWoEtqvqZbBQ&#13;&#10;V5YD03UXLWHB496AJHVyDTSKfb1xJVUCqFJVrqisLpqUkAk251G59P0918urqCZCakEiuP8AB1GY&#13;&#10;CX9lldrXIuVUgOqsq/tkEji3q45vb3404dPqzRnWMH5fLHnX+Qz1xEMVv80YzpfQQvkVm16SQzA+&#13;&#10;n/XH9nj62968s9W8aTVqrXhUelf89P59cXQtquVkDIFCBGbgLpVw5JQD6kj/AAH+v7qw1Co/2erR&#13;&#10;toFBqXzrxH2f6j1jeC8a+pZLyJGqCUvH6yVA+n1B1AXFlHBu1vehGB06k2p81qa5IyaUxxoAflk/&#13;&#10;IVPUfQZFYqosDIrFLtqYN5TGXjuLizG5ANhz+nls1pw6e1eGNNTkD5U/I8KVyKn5ca9YzCFRV0lh&#13;&#10;L6kVY0ARVY6Y0X06ibEC3+w+nvxFAB69XErSMWJA01rnB9eOBQeX2cOHXTxsC8DlAbn9xzEoZ7hb&#13;&#10;Ak6lOmw1WI4IHv1CDpPn1pHBImj/AGCuMeeD5/y49cfCAzFY1VoiG1gNcXUoQo/Nrei/9Rzce6hM&#13;&#10;sAOB6c8RyihyxDCnr/g4HOa+WadZFiWJlUXhlaJmYK6SMUlJDSrJJq03/qBY/wCH193ANaZHTRkd&#13;&#10;xqrqoaZBUAjgPLApQ1PHqRBSBgygSqyesyBhdCSvJdVNytraSbn6C1vdxHTJJNOmpLkqF1FSDgCm&#13;&#10;PThq9c/b59TAgYqDMx1sdUbROjgarOwZ1PP9WtYf7Hi4DfxdJCSoICCgpkHH7Bn7B648up1PDUI6&#13;&#10;loonYaSUvHIG1njQEHDf8hXt/re3FVukc0sOggkjjmlP2/8AFdLTHM4KoUW4IBb9bPIvDBPHwNPH&#13;&#10;JHPNvZnGWFPKvQTvUU94c0IpTyofNv8AJ/k6Mt13vGOCgi2ju7HpuvYySvU0+Jeskp8tt2sm4qcp&#13;&#10;s3OAM1BNqOuWDQ1LMQBPE1yfYm2u6RY1srxfGtwahCSGRj5xniuckfCTxHUF868uSTXbcxcuzfu/&#13;&#10;diAjyqgeK5RfhjvYKhbhKCiSalnjBrFIKU6M1RdOvNjv707NyK7s2P8At/d5BKcUub2vVSHij3tg&#13;&#10;AzGjlJPjjq4vJSTcGOUMfH7FcO0iizWp8SI/KjCvkwr2n50II4U6gu89wwLr9zcwwGw3MV0x6tcM&#13;&#10;6r+O0mIHix0oWifRPHkOhprK5h6eqq6mDwUbyqAzpItysgYanVCfr9CWa1rXIHs4/crulSKkdA5v&#13;&#10;cWG2ufCMgB4U9Kefy+Q8/XounZXU9Vi2lkaiLxMLM8kSSIFLHUfOoBuvAABBtyD7C27bNLCKhepo&#13;&#10;5I9wob1VQS0b5NT7BpJxX59FNzOGmo6idpLePyO4UalYyR2s7h/VxYE3HJ4tduAVPAY2JYUp1kdt&#13;&#10;m6x3ECrFlqAHhwPlTz/y+R6SstLCY2I8cjSB2fgoqqSR9W9AU6SOSDb8gn2jYLprTPQiiuJVftJV&#13;&#10;VxTj+2mf8I+2nTXJIVjVxaOZiSTHMUWJo18aBBcC1wTbUb/X62Ptg0ABPn/LoyjRfEZfwClCRxr6&#13;&#10;+oH2D7OmmoqDpBQujgguxJB1Hg2jJvb/AA/INjyfadnqvDPRlBAsZJYVH+r8XAev2/Z02uxLMTrj&#13;&#10;N42sQ0apZtKiInkgX0hbtci1wD7ayel6qEQKKYx5E541p/hoPXrD5nCkAK1l0BQz61uoKqFBJBLB&#13;&#10;bC/9Le9AkDHV/BVipIoOOfP5mv8ARrxqa+deuvSx0hwY9ZQ+u6SLI7WQFQb/AKrKbf0ufqTquOnA&#13;&#10;Grq00P8Agp/g4Z/kOHUNmkSZeQdWr6AuIwLSBVEi2UiwuSLAgn3VmOrSKdPoqmEmlaEH+EmuONak&#13;&#10;cR65H2dcIpS2nQbBxGoksRaKMkgMicmwIA5P0/wPugcn5DqzRBFNRUgYFc1bGCfnU/OvXWux16pd&#13;&#10;Sa1a44lKExAKq/mzDluRyfp78SPUnqxTGltNKCnnT548q8R59YzNqDAKUYq+q2lvodQXXyeC1ufz&#13;&#10;9SPdQ1DjHTkcagCncB5H1/1cPl1x1KSSbyDUAzKbC7W0yNHcn/XFvzcC311qJ6vRtJB/nnrgpVtO&#13;&#10;rV9NIVSzC5UEc3FuCGPJHH09663pKnBpTz8/9WD135VdQAfGF0jWpsECg6y2rm5HH1v9Qffh8+q6&#13;&#10;CramFftyT+zrtSgOk8qi/wBF8jajwFJP04B+nvZp+Hh1dg7LqGCfLy66ALEGS6WFyNRNiT6VK/4/&#13;&#10;p+n+vYe/Ek9epoGhBWv+o/6jT8+uBb9aeQknQ1vTYMLEKARcEf7z9PfjQkk9WAC9ygdcXkXSVkAk&#13;&#10;UjjVdeOA1wo+o+oI9+FeHXgh11XtqKUH+zU9e8xIQAkArZU/QiWPD6n4JP8AW3vwrSnW1i/F6n7f&#13;&#10;y6xBgACraSy6Sb35Nype1ufr+ffurla4/wAnXbSatRDtdhckkAa2tYMVvYAce618hx69THXBnVV0&#13;&#10;soFgxBtxIPoTrPBsbW/w/HutafFg9XCEtUde8llspJtdbkCxkP6iI1IBv9Bb6D8e96hprx68E1Gj&#13;&#10;Y6xCTQqMqatSekalBGkayB/T68cfj3VpKAU8+rUBFCaU/n13eyhuWCkG51FVux8bM5AuOP6/n6/T&#13;&#10;34sVFTmvW9LMCDj/ADdctZHFiyqQSeLhVGoNIeQQSxAuT9T/AIe9aycHrQUU9PT7f9X59ZLFmuyk&#13;&#10;S6WZQPqBb0sUtc8klb/7D3cKSanHTZZVqAaitOub6EGpLXDKltPqGlvIFsb3F7ggE39+f4ak09Pt&#13;&#10;8um0BcHWeI/b/lBHEHyPVmmIjxm6/wCSz2XQrJO2c6F/md9eb+rKWNWamjxfyD+Nv+iyiqZmSUFA&#13;&#10;821qmxeFgWSwta4K2tdqj3H6t3AupA9B/QrboDj1Gts8CMcekke483rzD+7IoGfZriCENLj9O4j/&#13;&#10;AHpO/wCblbRRpoe+rFgKdVimRnbUFCnVwfSqEj0kKl/x+b/gcc+zIyNU1p/s9GSrRAGbiM1419fn&#13;&#10;X19a9cJLqpYqdTOTaIraLUvrvoGk/wC08i/I/wAfdHqtCfP06tHRjpGaevn1w1MFu2lbSW9ZtIxN&#13;&#10;lAckWI4+l/ze4/Gwx006uV7+z0pTy64TOgEbAmJGHP7cZIRBqEn6rWHNyDew+nujvgZp16EMCx4k&#13;&#10;5r8/Tyx8uuhIAR6yAyKEQk6SEsLRmxPP0+lzz+Bf3rVSgBr1douKEDHn59Df8cpaeDuDa2XqSEpN&#13;&#10;rU24921Uw1yNA2B23VVlBOzqPSPu2puR9eCCPYk5TZRv8E7jtgEsjH00RsVP+9leoo98Enk9sdw2&#13;&#10;6AVk3F7azUY7vHuYUdQCKkmHxf59F/nqZauSrrZHQtUVMlS3rJbzVFQ05e6nkFjwfzyb/j2FWcuW&#13;&#10;duLf569TLDbxW8cdsgpoRV/IKBT9nXJUOlG0+rkkBtSRyWIlLFDoY3+n05+vvQ4+vVS6AlQfy8z6&#13;&#10;cc0/ydYHQWZzKwPBIZi3pX0kSBAbD8Cx5v71QcT/ALHTyvqpqUU9fQ/Lyz8+n3bm5a7beSFZRKni&#13;&#10;Y+Grx0pY0lfFHcrE6sRpYAkK9yyE8C1wVdneTWc3jRCoOCvkR/nHkeI6KOYNgs9/276S9wctHIPi&#13;&#10;jb1qMlSQKqOI4nA6F7PYTE7uwFPurDtGKSOSDHyVEp/dwlbIo8O3d1SRXCwSPcUNaxCqT42uunQf&#13;&#10;3VvBfWv11twFFqeKt/BL6K34HwPI9Rls+7bny5vj7DuylpCGlVVyJo699zZjzkTBuIaEtmRQG1VV&#13;&#10;fx4xdQewKjYe72Xbe0+38PluqtwTZtGxwjrdwKq7arqKCpR5J2pcrHRyxvFCUADMH/PtRyzAf3k2&#13;&#10;3336MF6jW7l+3SX+CimpYiUKRSvE+VOiD3p3GI8mpzdyyfrty5cni3e3FuRL221fqo3YFVjEto0q&#13;&#10;sGcEnSNHl0DuXo02hmMpt+qx0mQ3Dt/KZHCZWrzkUT0dLlMFXPj8itDgoiV4midRLUs+oi/jS3JJ&#13;&#10;Kv0Uz25TXJESrM9CAynSwVR/SB+In/SjqTdtupOZtuh3m1mFvZ3sUVxEltqDNHcRrLH4lwwDZRgd&#13;&#10;MQTTqoXbpNVddV5CqNRX1FRUuUaOnWU+mJriRFp4OI4lt9EiRV5/SD7SO8kja5WLV4V8vkF+EfkB&#13;&#10;0eW1rb2NuYbNFiFe6g+L5uTVnP8AScsfn1GTxAFiGWTUbQmS8dwfT6foUUm7FrAfX23gLU46fYMW&#13;&#10;GQy4yMf4Bg+WOuolYhm0sApVQsgChnAAV/Tcf1Xn6kH6E+9qNYqvD59Wcr2qmeORQ8ft6yWGgAo5&#13;&#10;QFz62d/JH5CxiaMC19K6Ln8/U2Hu3EU9M9UrR6rQVoKDGnFK19M5zkcOPT9DURZaNKWtqqeHKrEV&#13;&#10;pK6UeIZKIKRS0eWlGq8un0wVbNwq6HJUBgqDpcL4cjASH4WPmBwVj6+QJ+QPRI8Eu2MZbZGkta/q&#13;&#10;IuTGSe6SFSAdFe6SJQTUlkANQWGeCogl+1khqY5Ym+3emeEw1EYjIciSNrOCltI/PIPK3JRuCMeY&#13;&#10;NKf5/n0dxTRyxi4jZXV6uHU6kOqtNNMUINQRX9uBEYLqiVS5ZQrEEO6o0f7SNfknUFvoH19Q4ANq&#13;&#10;tTVUHpUAQhZhhuA4VBz8vXzrQU49f//Q15yQoN/qCfrxyfoPeY3XL0A8Rw6ws9ufpx/vh791bpZb&#13;&#10;TyAWWWlY/Uak/A/o1v8AXPsz2+ajFCa9BTmWz1qt0PWh6eN1UoqaJ5lWzxDUAPyB9Rz7UXsRePHR&#13;&#10;Xy5ceBd+G/4j0FTOFJAN7H682/2HsiAqKnqRlUGp4ddLJc82B/H5H+8+9FSB1oqAajPQldb7sk2/&#13;&#10;mkpZZFFDWERTglgqOSbMurjm4vb2cbRem2mEb4VugNz1y4u8bYbiFSZYhUdD5vTAUu5MNUwMBLHP&#13;&#10;ASjAC2llJH+xvY+xJe20d3EYzmoPUO8r7zc7FuiTphkbI+w9VvZvFVO1M/V4uoVo0jmJpy30eItY&#13;&#10;MtvcV3ML2V00TcK9Z2bTuNvzJs0W4QEMWUagPI04dKTG1okC2NrWPBtY/j/efaqNz6/PoP39qYzW&#13;&#10;nnn7Ohv2ruH7uFaGpkAqI0/bZrXkX+l+OfYis7nxV8M+XA+vURcx7K1pJ9Zb5Rj3D06w7vwYrIjV&#13;&#10;0y/5TDywH+7Vt6gQP9491vrbxF1rx6e5Y3cWkwtbg1jb4flnpu2bmGeN8dUm8tPcxKSOVB/Tc/0t&#13;&#10;7a2641gxvgjpbzVtYSRdwt/hfj9tepG7carRrkYVuyDROBY3Frhjb/Y+3L6Kg8UZ6Z5X3Eq7Wb8C&#13;&#10;cdB0zav9Y3txbj6eyZmYih6HqKNPdk9ChsjIa6SWkckmJiADySG5F7/7H2d7dLqjKHNOo75us/Du&#13;&#10;xdIMMM/b0nd50ngyC1AGmOdeTYAXXj2i3FNMuv16POU7rxrEwk1KHHyHSG9PBNrf7Dkf09l/Qs65&#13;&#10;E3/1h9B/T37r3XQeSJ1ljazRkOv4sym/Hu6lloy+XEdVdUkUxOMMCD0OVBVw7mwK+QK0qRmmqYyL&#13;&#10;m+nSCR/jzz7EMUi3trU8aUPUR3tvLsO9kxntrrT9vRQ9z4iXbG4qmlZCtPLKZacn6EMblQf8PYGv&#13;&#10;IHtLopTt8j1k7y9ukPMGxR3MZq6ijjp4xtXrVbED/D+lube34nqo6LNwtdLE9PyzkWeMlWBBVxxY&#13;&#10;jkEe1Icj7eiUwJJ2vwOCPUdC5gMtHmqB6eo0NPFH4pkYj1x20hwW/Ps9trhLmPw2406jPetsl2i9&#13;&#10;W5iwhNQfn6dKbYdU+FyVRtypa1LMz1eLd2NgCbywi/8AT+ntbtkhgn+lc0ByvRBznbLu+3x77bis&#13;&#10;kY0Sj+QY9JPtHBfw/LJlYItNNkrmQqvpWoQkMpK/S9h7Q71a+FP4qDtc5+3oRe3u9C92w7dOayW+&#13;&#10;F+an/N0/9cVq1OInoZG1NTSOigclkkGoDT/txz7VbS5lhMZ4io/Lon58tDBuS3a8HA/aPP8Ab0EO&#13;&#10;4aY0GYyNLpKgVLsl/wARyesAH/Yn2QXStFOyfPqTtjnW92uC5GaqAftGOmMn6Em1vpzxz7S8ePRy&#13;&#10;ABw669+631wL8i3Nvz/X/C/v3Xhjh0s9l5VaTIPj5X/YyIEaAnhagC6af6X+h9mG3zeHMEY4P+Ho&#13;&#10;Kc1bb9VaC9jHfAan/S8D1JnRsNuSRLFKTLfuIeSq1cdtfIt+sWPu7hoL3SR2t0nhb97bGpH9rb9v&#13;&#10;2xnI/Z0hN4UBocp54h/k9chnQgWAkA/dW/8Aifpf+vsrvoRHKG/C3+HoZ8rX31m3CGT44jQ/MHh+&#13;&#10;wdJJWe/N7MfqBcj/AA9oe0DBr0J3Cg149Ssdishl8hTYvF0k9dX1kyxUtLTwvLLLI7WAATm39T9B&#13;&#10;+fbsEctxIIIV1M2AB0lv9xs9rspNw3GVYYYlqzuaKAM/mfQeZ6tA6e+Oe1umtvx9r9uVuPhq8bTL&#13;&#10;XtHkJY/4dhw5BijijcXkmZiFFrsWIVRf3LeycsWewQDeN6YAqK/Jfy9fXj6DPWBHuV70797obsfb&#13;&#10;/wBu4pWimcxjwwTLN86j4U8zWgAFWNOi0/I/5O5rtyul2/tU1WB68ohJTrSx6qWs3MxOlqnKKNLJ&#13;&#10;BYfs0tx/qpfU2hQrzRzbNvUhtbMmO2FRTg0mfibzC+QHH16nb2T9hds9ubVd45iCXe8SUYk0dLb0&#13;&#10;ji8jNmry5C8EoBUlBDMBYAAgW4FrD/W9gUM3A46yTIBqaVJ/n/s9Cns/KRZGjkxFcPK0EZEYfSxe&#13;&#10;D+za/wCV+ns8sJVmjMMgqQPP+XUdc0bfJY3S7nZmgcj7ARx/b0ls3V1NHUz0CRLE0Z0h2F9SHlSF&#13;&#10;HtJcO0ZMXp/l6EG020N3At47atXEDyPnXoP8itTM2t5GZiSbaiAPzYKPZRKXbuJ6G1g0EZ0qtB1F&#13;&#10;o66RD4pOAPyT/T3pJtP5dKbqziZPFi4dP8UgkQMAPqR/j/sfaxWDjhw6JJIyjetesw06eSdX4sfo&#13;&#10;B+OPfgoJyKdN6mrjy8uuBXm5H+wNx/vPunhnj04Grlc9cCGFyTdeQBf6f0N/dOrAkjh1iB9LXOo8&#13;&#10;i39P7I+nv3TgBqKdRXRnUheD+CBfm9wP9496dSRjp9XA+LrAYpNWpQVIHqF7XJF/97HupHl06Gjp&#13;&#10;9vXTsdGsr6iTY82Avxb3rrahS1BkU64HXzrOlSPrcWvb6D3r7cdbA0gDiR1BkH1KKWIJ55tzwfbQ&#13;&#10;JNany6WRkcGNB1AEZaQhzpFyb/S4+gFz7rxx0vZqRduen3HmOpxmSxbMxbxNNALEguB6v9f6X9qI&#13;&#10;1Ront+BAr+fRNfiSLcYL8fCSFY/LH+Hpn23XNTu9LOxGs2jJ/wB1Sg6R9LAA+0li5X9NvnT/AD9G&#13;&#10;2/2njgXMI4fzB6UWZpRkYfvI1Iq6ZNFQBYFo1GrWtvr/AFBH+t7WXEXir4g+IYPz6IdrufpJvpWY&#13;&#10;eE+VPofTpHogGqw5vcEkm1voDf2iSMISa56E7HFR1MgZyxYOAE+p/I/2/u6tWpXpNMEVCrCury+f&#13;&#10;TjHMrOwSQswA5Y3uLAkBbe3a1UnzA6L3iZANS4/1Hoa53G8+s46iNdeW2fN4pgG/ckx8g+pH9AD9&#13;&#10;f8PYhdjuG0h1FZIOP+lOf8HUURf8hbnxoZTS13RdSkcBKOA+0n/D0E4chNYdwqqrAEDSTexUsOfZ&#13;&#10;JUUrXqSWjJbw2Ar/AKvn/qp15wqKGIA8zB7KbaipsbAe/GvH168tSSvmtesH3CSs3iQFUuF1PpZS&#13;&#10;OSBf6/X37xK5HTogdAofBIr10Zw6gTE6/wBSqCQVUG3LfTgi9vdMnj14roaqD5fn1jlfyBmicaUs&#13;&#10;CxIa7fglT9ffjTz8uroPD7XBNeo4kIDN+gv6ZPVbUTwHOr8+6FwRQdO07go8sj5DqNLGxGkBURSL&#13;&#10;PezMf8SP949tjURTyHSuKRVPGpp9tOhg6GyMVP2AuDnaWKi3lg8vtetjjKySVIr6QvRxR6/peRBz&#13;&#10;/S/s/wCWpgm5fTOe24RoyPM1GKfn1GXvHYS3HJZ3iHS0m1zw3aE1Gnw2oxPCtFbh59JWtppsfV1m&#13;&#10;PljCVFJVVNDPGCAsc9HM1PKDb/alIv7QSo0TmNhQrUfsJH7ehFaTxXlvHdxGqTKrg+odQw/kR1GV&#13;&#10;9QOq5HF1JuFY8G/+x90B8uPShkAOD+fWMsRc3Pp1KsbsQF/ALf4/n36uKHqwUHHE+Z8+uILadTFA&#13;&#10;Be6AHSx/1Nx+R79jrdFrpFftPXXGmz2s9yhuPRbg2UfX37q2fLyx9vXdwroxZWUAleRqYH+pH0/2&#13;&#10;3v1QOq0Zge01/l10XAfUoABtb1H0n8H37j1ZQ1KHj11dTYHkBTcEAi7m4A/N/euvafMdZCHNkJCX&#13;&#10;vZTpW4FrAW5J/wAPfuJp69VBGWGR10HVdQGrWoKqGY8HksvP+FyffqeXXijED556xayhZlBLmPWC&#13;&#10;xBUgH6G4/Itb3vhnq+lWoH+GtMenXD1KgJVV1gaVDaRcrdeLG17n3rKrqPn1vSrNpXNOukclhIEY&#13;&#10;MUZWHo9KhuCQP6m4v78CQ2PTrZXFOuKSXDG/MdwwRiWsbjVdbBrfm3/Ee9agTx6syaaedeu/LHHZ&#13;&#10;WDs1tOqxYkSXaylWII/rf3on060sbv3DgPLrwCodAsYzcgBONYOpgoa3+sfr72KU49eNWX/Vw68r&#13;&#10;AhSyhXYuWjSPjyBiiuSRcD8ED3UEefW2DZANVFKHrgqvEqevmRvHfTfSP1srIASxF7G1j9Pe/hx6&#13;&#10;9eqHPDA64StfRGrRBZGAdCX1NYaDHGxvYlSt2J9+OMD8z59ORhe5xWoFRTgP8/2dc2RHJMXCqSqu&#13;&#10;0ep45EQyJ4lXSx/qCL3/ABb344yvDptHKijcTmnkR8/9Xy6w+SSViuoJ+2Jk8g1ANqVCU1AAeqxJ&#13;&#10;t/X6+9VqenfDVVEnHJU/sr/gwOsSgsFBVUklYqFC6i8zFGVlkNtLc3uLkAcD34g9PGgoY6kD/BnB&#13;&#10;/wBnHXgli66fJcMlpIiQQL2dHIDKg+p/Dc/Xj37h1qutQakV4UPH5H8sCvyyOu1QToqhI38YJQgI&#13;&#10;S76izLGWYAOSCFIYE3P1B91oOHXmaSNi1SKnh5jHngkrTiKYpxx1jdVdbFJlKILASF5EZmsNGoDW&#13;&#10;Lktp1C3NrAknVAw6cUtGxKFTX7KfMmleHw/M0rUinWaHUlufGzqrojn0+pm1sxk+lvofyCePduJp&#13;&#10;01NU9nGmqp8/5f5+vGBQQQGZCqKRp0l2kULrETC97nUACosb8m3vf+o9eWWq1bHmM8Bmor5A+mT1&#13;&#10;zALkCIoVZwTTtEoIkDsjAqxuPodPJ5+vNveseXWgQorKCBTBBr88kD7PTqbDCQBo1g+q+iNg8sqk&#13;&#10;j9cf+1fpuCObW9u6cY6RvIKaWz58RgH7f9npwgptQQDQoVyt0cXp2H6xoNwwcn6WFvqPp7dVajGP&#13;&#10;8vSGW4ZCTWuMAjj/AIK08j59OMFHECV8coCxtMJGSCSwR/8AdYlK6mPPIYH28ErWgP59IZrlzRlo&#13;&#10;1SBTI4jOriPn0psdTMxkdTLGEAkDGOQyrDKmiWUkDhgD9bHSPobD2qiQsfs6IL6dU0qwU1qOIoSM&#13;&#10;geVR6DzPzPQp7Wol+8SRpoPA1QYU0uyKFjjBMpp3BBUi58gAN7k+zqxSkgelFPUdcxXRNp4QDBlX&#13;&#10;UTSpqa41YNR6HyoPLqxv46VWVxGapMjgcjLQ5DyCm8sBjemqqZgIqikyEM6tHVU8q/tyRSI0bLwV&#13;&#10;N/cm8vx0bSh4/wA/t+Xy6wu93Tb3Vk8W5RiSMAt3A61ah0sprVGHEEEH59XbdadI7N7ExsNRi8XQ&#13;&#10;7X3LMh+422XSPa+ZnAJkfbFVU3+wmfm1BOTE1z4XQ2j9ia6uxt41yIXgHmoJZfUuvmg89OQOIpnr&#13;&#10;Cw3e5b5dGyhvGFwpIj8VlTxx5KJTRBKDgeJQOaAPq7SFXfHxOo5cRkAMXNR1tFEy1NJNTtFURNGP&#13;&#10;3FljexuRb6j/ABFx7230m5w4KsG7lKmuDgAEYA+RzXo25a565g5P3bwr0vWN9MiOCrRkcNQYahXi&#13;&#10;DQA8QTXrXg7z2P8A3Sy1ZRvTqkcM0+sTRBmaNZSxVRwQQRdWvYc/6/uJuYdvW0naOhoPXz66i+03&#13;&#10;NZ3+wjnD6iwXIOAaV/y56J5mKoxXUAIoe6jyB2V7lNEa2s2oHSLc83/HsDTuFFR5dZN7XbawGzU8&#13;&#10;af4fy9OkfPVRvKtvWL6mZWP6oVCFo+CVAP8AUf1J+o9lztqbHQrgidY+4U8vnnj03SMXREjIju0y&#13;&#10;rG/j1SiQC7lG/SptfTf3WpIA6WIsaEk5JHEVx8/5jrE8mlmWOOSMIhEbhlJ8nKMpWM6SOGIt/W/+&#13;&#10;IoSQMCvTsaClZGBr5U8vt9eHnw6jPObFydDehWIHEWslgyW5YAMCLcgXNuPdNVPiFOlKw0pGMgA/&#13;&#10;n6cD8vnxHXG6MAFsEBk06FQups66dYuSBZRY2t71qUDSc9bAcDVTuOnB4fh9fXrEGDgIlxoXUqBi&#13;&#10;YrCQlbMpUgm4APPN+fx7bJr+XTjLoBLfiPpnh/g66YodQtzrLlQCuvX6QTqJJvq+l+fz70KcSOvK&#13;&#10;KipNRjP2cP8AAM/l1GBYtI7jksGGljpVrWNgPxxYf4f09+6UKYxREP8AqPXAaWYqVs1nYlSWsy8D&#13;&#10;llsLmxsfz70M56cNAONRjrkzn0jWdQUD9Onm1i6n8WA4HvZoMnqqoCcDri0rGxKtcAqZGYh7sLrY&#13;&#10;i5BBBsSeffjUHHn1tYwMKaVz8v8AiuuSMbhiVK3CkMCGII0kXU3P1uTa/v3Wn4ECvCuOuIKr5L31&#13;&#10;Mx0u7EhgOLLe59+4YHW6MxAHCnXB3AszLqsbsRe7FxduCBa/PvRIXiergVz6ddGyG6DhhctxdV/o&#13;&#10;AeT7rqJcCuD1sCoz5ddahwvF7ccAH6fqBPHvYZRivXqFc9cdXJCqGLKPUyrzx9CP6XH49+VtTEdb&#13;&#10;KE0YcK9e1i17gkAhiCNNv6hrf4W96VqDU3W8g46x+TUT62cKA5W5VrjkaSLFgB/U+66tQJJpTpzw&#13;&#10;yPiFK8OsYmFhcktGdStYKTyR6iD+n6e2tdeP7ereGQ1AMHj/AJeuLzSC49LgAEMv1deSWksSbjj6&#13;&#10;D6+7DGR1sRKxJqRT1/yfLrtpYzyn9u7OeQyqGGkDg3BGk/61x71q0j7etrG/B+HkOsSTMWtpGosi&#13;&#10;hwvo12sCmoAfQXAuPx7a1mnCnz6u8Sqta/l/q/yV6kiwQLIUC6LXAUqgI4uwPJJJP09vqB8JPDpj&#13;&#10;vLBgKNqwPXrk0wv+0XUpoQlSVI8lihUPxaxuCQB79r/gPWvBNSHyOP8Ak/w9dq9wupo+B5GQFCut&#13;&#10;2uQdXNjezW54PBB92DFiAT/xfEda00NKUyRX0A/b/wAWerN/jPjZN1fytf5qWEpqqmSfZPYXwF7q&#13;&#10;ekqHH3dTiNqb+3XsmteFW03tPn6ZeLnSQLeyuXb0kvk3V30+ANKg/i1BjT9q8Tgfn0huecLnZd2t&#13;&#10;OUzbs8G6pLqkHCKRZIkDfaUk8u45IFA3VYpcGRk8uiwVdZsQeCQ1xwp5Zzcn6gj6G5iTViK8CeH2&#13;&#10;9GKq+kOFr5/keHkCcfIU9B1jVjrVdVrKojP6f0nSy21f7wf969+UgGh6sV/EF+ZHpXy/2fy64liS&#13;&#10;AbIpALg21cCy6Byb8X4/1zb6nRJFB69XUAVNCSOHp6H/AFfs64F2ChvQv9CD+pR+kP8Ak/1t/r3t&#13;&#10;704rn06sOP2/6v8AV5dcLgRgRrfQqhUGkqVH/BSWGri5/A/PPuodQuOrUJfuPHP+r/J6noyvx22l&#13;&#10;u7c1J3Vktl7ZyW7Mjgup6jHVeNwdKKuvjg3flBjhW01PG4YeB6RR6FY2P6QLn2K+VrW7uhfS2ULT&#13;&#10;OluQVUVNJTpqPPGkdQb71cwcvbLccr2PM9/Ft0F1uySrNO+hAbKIv4bmmn9QTnBZakChGOi75nA7&#13;&#10;g2tPJj92bfzu16ulY01RHuPB5XA6KhRpNEz5KKOLWCblFJ5/HPsKT29xaER30TQMOPiKy59KkAV6&#13;&#10;mvbd52bfoxd8vXlvfpKNSG2minGgmobTG7uBp4FhT16aWsdOkhkYM5s7NEyFbWDeocc29XB9s44j&#13;&#10;peCa0NQfKo05Hy4/y66MbMNVrrqCoVGsaF9MYCgXe5JCj63P9be/UNMVr5U/zefXg9AUNAck1NCB&#13;&#10;6/5+A6eVwdQkayZieDAwyaNMdWrzZWqIuX+3xKlZLG365fGl/qwPJVC2IAa4YRD5mpP2AZ/bjosO&#13;&#10;727OU21GvXXFUxGn+nmIKf7VQ7+egjpWbM39N15lmyW08dS1UM8Bo8qm6YoMrDm8fMCtXjZ8cVNL&#13;&#10;GHBPiYI7obMrgi/tdt25vtU4mslDAgq4kzrU+Wn4aemCw+XQZ5p5MTnfbfouZJyhRg8RsyYWglHw&#13;&#10;ustRKxHBwWWNxhloadLzd2PodzUtDvDCZiaphqaqKHC53M1b1OY25nILVFFsretbJ9UV0/3D5b9L&#13;&#10;oPE5uDY0vYo7tBf2rllJAV2y0cgNRFIfSoBjk8wKHA6CHLt7d7DPNyvu9ssbRoWnt4ECQ3MDdrX1&#13;&#10;jHnuZTS9s66kYl0FCKuvyGoY67cu0+0KWgmpabt3a9DuHMRSgoaHsjC/797sfEyyXsJDWQx1zIun&#13;&#10;SKkMNSkE25oj13kO7omkX0Ydx/DOtEmQ/moenq1cg9IvZe8a22LcOQbiZZJeW7l7aAip8TbZz9Tt&#13;&#10;kyj+HwZHg1GtTBpNCpHRfX+iSqF08yMVLsA19V9H1Ww+jE/X6+w25JNQOpljrUoeNPSlR6/P7B1h&#13;&#10;KqbLpGpOLkKgICa1VtB5Vh9TyPr/AIe61DYbj06pKgvxH+qp4Yp1kVDpQFfWpcayunw/VRbVqtbj&#13;&#10;T/X6cc+9gdN6lqxJpw/P/LnrKxkGuO6gSNFEWH6ULcqAVLEm9344+vu4bTVTivTehCBIAcA8fMDj&#13;&#10;6Dzp8vI+fXbMw1gy3U6QwKhTKU1eQkre19RGluOP6W96xQitf2cevKoIU6cqDSmaA0pgkavtFTn9&#13;&#10;jtA4ykcEFZNDT10AH2OVqJBDTzwpZo8flalgQEsAIZiTpuRK2jTofQmdQjnQw4McVH8JPl/pjw4H&#13;&#10;B6LJkG2NJPaxtJbvUvCo7gSTWSFfKhJLxgd4A8MaqgtdTDNTVLRTxNTz0xMbUzqiokycMHQXBF24&#13;&#10;sSB6fw3tltaMVYaSPKn+rjx6MYHhmhEkLCRHAYMCTVfL8wBQjGdQoD1//9HX4zNEaScsv+YkIMfA&#13;&#10;4v8AUcf4+80LiLQdQ65V7XdC4hAPxDHTCeSf999OPaFuPRwK0z1KoKg0lVDOCfQy6h/VSOfbsL6J&#13;&#10;Q3SW9gFzbPGeLdC0StXSErZlliufzckcez6utPtHUcjVbzU/gJ6B2ugNLVTQtYaXJFvpYng8+ySV&#13;&#10;CjlOpPsblbm1SYeYA/MdRLj6XF/6XHtrpbQ8eursGBU20/Q/0Pu3Dpo9x+XRo+s91rm8UMTVSA1t&#13;&#10;ENCayCZY1A0mxuT/ALf2LNruxcw6Hyy/4PXrH/n3lxto3I7hAtIZvTyPQRd9bDavpDnKCD/KqO7n&#13;&#10;SvLheWX/AHv/AHj2TcybaZojdKKkDy6kn2c5xNjdrtN2w8OXAqaUJ4HPRV8RXkHSwIIIVlvYgjgg&#13;&#10;g/kG/sFwyGueOOsi90sgV1LwI6ESgrpInjnhYrIliG+n0H6T7NIZGDalNCOgNe2qSK0UoqrA9DRh&#13;&#10;8vHl6VWcr5kUxyobc2PB9iG3nE8dW4+fUUbrtkm2XB0/A1CD5D8/l0iM/j5MPXR5egFkMuqZLcAH&#13;&#10;9Rt/T2X3UJglE0eR59C3ZNwj3WzO2XfECg6XVJUQZWgV/wBUVTFodVtw1uLDm3PsyRluIs+Y6Bt1&#13;&#10;BNtd8VH4D0FOUoXx9bLTvyAdUZA4KH6W/r7IZ42jkKt1J22XiXtmtwvpn7R05bWrhS5aNDws48Z5&#13;&#10;IBb6j2/YyeHLQ+fRdzJafVbczLkoa9LbelItXjPOq3aEiQWA5S4BAt7Mr9NcGr+HoI8qXXgbh4TY&#13;&#10;Eg/n0D2oWJP4vcfn6+yAEjh1JxBbA646zf8ATx/xH+x9+6eMDAUr10Xv/Z/2/wBffuHVVt2ArXpX&#13;&#10;bKzX8MyfgmNqSvPhk1E6UkP6W/3x9rduufAm0ue1sfZ0HObNoF/t3jRD9WDI+fy6ydu7XGTxjV9M&#13;&#10;l6qh/fQqBd49PNiP9b3bfbIzQmVeKmvTXtjzF+79x+in/s5sfn6ft6Lrhq7hUPDKbG/9lhYEc/4+&#13;&#10;wrbykHP2dTrutnUs3lgj7COlzTyh1H4/qP6H2ZA1FegZLH4bU6eMbkZsVWQ1UR/SwEqfiSM/qBH+&#13;&#10;H49vQymGQOPz6LdxsI9wtWtpfP4fkfI9DJHLHkqejydG1p4GSpp5FIBV0F3iP55+h9iEMsiCePiM&#13;&#10;/wCWnUVNG9hPLt11lZO1vz4H7OhBzVFDuza0sIUfcSQNNAVsTHVQqCwH9OR7NLmIXtnT8VD/ACz0&#13;&#10;CNou5eWuYg5PZq0t6FScdAp11XyY/cM1DOChnRomQ21CaFvpb/Wv7Dm0ymO5MbelP2dS3z1ZpebE&#13;&#10;t1BwjINePa2f8PXLs6iEGYgq14Sqj0GwIGuI/j/YW923qMJcrKvA+fWvb+8Mu2S2j8UIp+dOgwci&#13;&#10;5+t7abW+lm+p9k1KY6kA8cdcbg3uLkXF72t/hYe/da64/wCH59+691liZopElVijxOsiH6HWpuLE&#13;&#10;+9gkEMOIz1V1WRGif4WBB6ErOp/H9u0+TpSBWQBaiPT+pKmn5kS/+I/3v2bXOm7tPGUdyUP7OgNs&#13;&#10;7HZd7k264/sZAV/2jYB/Lpgr0XcO21qIlDVEMZnjFwSJEGmeEf7z/sfaWUG8taeYz+fn0c2jtse/&#13;&#10;GCT4H7T8hxUn7RTPST2ns/cW+MzT4LbWNlyWRlvqVFIjpowwDzVbtwqC/wDUf4c+y+x2+73GcW9q&#13;&#10;upq/kPmf9WeHQp5k5l2PlTa23jfZ/BhWtK0qx/hUHJPyHlny6tL2D1j1l8ZtgVe/N+VtNUbkEEbS&#13;&#10;1DKklZNVuv8AkuGwdICGeSVuFVSAeWYqoJEw7btG08qbe19fUMvH51p8Kjy+z8zjrn/zbz1z5778&#13;&#10;4R8pcqRlLItQLkIqD4ppm4BUBqSa/wAKBmIBr+7q763f3Zkqdcoz4ba2Mlklw216WodoI5bFVyGT&#13;&#10;mH/Aip0HSG4VBcRgEsTGu/cxXnME+iaqQqarHXgfIt6n+Q4dZke1vtDy37WWL/Qj6i/uFCz3ZFGK&#13;&#10;mn6UScY4wals6mNNRNAABjP4gLp6j+B/Xi9x7D1SCwOa8TSnUrrGz54dRXCkFgSLk3H/ABr23p1V&#13;&#10;Pp08hdTQefUnHV0uOq4ayE2aF1ZgLDUn0ZT/ALD3aFzFJ4g6ZvrSO9ga1m/GKV9D5Hpf7joostj4&#13;&#10;M1SWd0jBksfrD9W1H+qn6/09m9ygli8dM9ArYLp9tvW2q5wpbFcZ/wBnFPXoN3gv9f0j6XPPH159&#13;&#10;ktK5r0PkcqQOB/wdM1RQlyWQH0m/Nhz/AFP/ABX2yyKejKG60UBPHrLS1BjZYz9b2/x9Jt9D7sra&#13;&#10;Tp9eqTxagZB5Z6dNQZmt9ALn/X9u62JqOkIXT13+oEC4J4/rYj37LjJ4deLAcesDKzegsLD6/i/5&#13;&#10;491HGnTgZVFR10fSwVV4sLt/vZJ9++3rQo3ceuDKCxIbkDn8+9YHVgxAoRjrAVPqufraw/1uLce6&#13;&#10;kefTwYHh1hlu92UagtrC17n6fj/W911VFenVH4Tgceo7ySPbWrXtbQLixvwf9vx70Tjh06ugEkHq&#13;&#10;HI8isSFChPqPyefqfdCwOQM9Koo0K0LEk8Oo8lhY2Glrlbjm9ube9aiVyM9PRVYmOuR1LxEn2+Qi&#13;&#10;dmWzt4W1f0kFvr/r2v7cgYLICfM0P59MbqgnsnRRUr3VH9HpkzcL47MTwqiqNRnjZfoVkN7H/EH2&#13;&#10;hula3um0+tejfaJVv9rWRvShHpT16V+HyYqY1mJ1yRKY6iIAAyRfTUAByR7X204cB+JHQZ3XbzC/&#13;&#10;hrgE1U+h6T+ao5KSoJgstLUt5YGP00NyyA/i349pbpGjfUp7X4dHO03kdzHSX+1jFGHz9adRIkcf&#13;&#10;pOoEC4/B/wAfdY00DBrXPSuRhnFKdSD6G9Gm4sePx/xX3fplRrWp8+hR6tzqY/Pfw6tcDH7kpnxd&#13;&#10;XD9FLTLaFyf8Dxc/19nOz3JhnMTfBKNJ+08Oo69wNle92kXtmtbixdZkb5DLD9nSeztC2Fy1fiqh&#13;&#10;ypo6iWNBbUskLN5IXFv6r7TXURtp2gbipNPmPXo62e9Td9sg3OL/AEZAT8jgEfl02CVZNIEeoKrM&#13;&#10;ztfQgH4Cj8/7D2n1Yp0v0aDU9RXEa6lgAAL+ZpOLIoGprAgfW/vwovDpQHkc6pM0wB1gmEoRJVcs&#13;&#10;hBIDix+l9Nh/hz7pJwB6eh8GphKivyz/AKj10DptIoRzJZ9N/R+QfT/X/D3VsNUHrbdxCykqE9B1&#13;&#10;HdnkR2vpKBkVRxq5vcD/AA904npSqRoQgyDknqNcBFuxLtquAbWP+IPv1RXj0+NRkJAxj8+nbCZZ&#13;&#10;8Bn8FnqZn82IylFXApJaVkppw88cbD6EoGAPt22nNrdRXS8UdT9orn+XRbu+2rvWy3mzzZW5ikjp&#13;&#10;SoOpSFJHyahH2dDJ25jqei39nJaZFhpcs1HuCiSGQuggy9MtS0YccMQ+ok3+p9n29xKm5OyZWSjg&#13;&#10;/wCmFTT7Oou9tr6e75MtY7glpbbVbSFhSrQsUBp5VULT7Og11qUfkj1LwAASt/r/AE9lIYVx0Oyj&#13;&#10;Kwp6dcGYAswJCOAqG48nqa/rW34/r71gZ9erqC1AckcevI8QHqBcrrQsT9D9WLf1PvwIr151biCK&#13;&#10;deAUXu+kXNri+oW4Uf4/7H3skDrVGamkA09euJ0+sgWFwPr6yTzzf3U1rXqwBwD/ALHXuLK1ma1j&#13;&#10;+oqU/DMB+SP6e9gimePXs1z1xJUoCbfqUqwFmLEXGprfkce6/M9byD8uuzK/JcamC8KDcqD/AGuf&#13;&#10;pb3vV17wgMDh/LristxcfquTd15OkcE6eefpf3sNip62YiMHI64lw1jIoU2W7k8D8kAEHj8D3rUp&#13;&#10;49b8MA0XroyA3LLxpL2LjUdPCEqCD/jx70xFetiMigHn1wDlVBJKCSzk8gBiL6dakG39PeqinWxG&#13;&#10;TUL3Ecfl1wlmXUoVCjuwKlb2JB9Qax5X/b+/Yrjp2KLUpZjgD/D177gk2lBABZRwz+NOPUCODf8A&#13;&#10;p79U+fDr3ggDsOadZGqYluf3Yn+nJDKFW5OpD9DwB9P9j78WULXqixu+KhvkQf8AD1i8jEyMpeYf&#13;&#10;qjFwHOpvSyKOfp/xX37B4dXMYChSAtDRjXH7esfm8RCpqOp9XjB1AyW0pZuGa5/pxf3otpGrrYj8&#13;&#10;SrNwp/L1668ut1J1EsTr9WljoIQksfpcf0A/PvxYU1HpzwwqVXrGtU1tZZ1ChADqYhAja2P5sWAu&#13;&#10;NI5/PHuviL59XaBa0VQa+f8Aq9OukmY6GW+oiRncuiC0Y5Yhf6g8f7b8H3USU+LqzxdpGKClKD8u&#13;&#10;Py9fz8+uH3YUMglSMDWwKqofUCW0NJdQTe/1t/sbH37xVOB/h6u1s2rUQxwBXj/q/wBX5eafTHHA&#13;&#10;sgUqgAfWWZFeTyupfg2UafVb6jj8D34vTsXy6r4Pc0lKAtUinoKAUofn1hlqPQ11iZk0kFA8cPpk&#13;&#10;+hiuQBqHP0s1ze3ujNjPTsUI8QEEgZxxORXJ8+P7MdYjVMgv+2yAo0YNrxtfSwW5uUPP1P8AtP19&#13;&#10;7Mn8J6v9OrdoJU8CacR6dZhWyqoUSrK0rLIraQFcKCGVjHbhv8f8T/r+WQjia1zXyr1Q2kbtrZNI&#13;&#10;AofX8q5+f+rHaVq6g1gzIupA2r0B7WRQxt/yDa6ixsT7t4iDLceqG0fRRTioB86/P7D1J+80AsQH&#13;&#10;KlpCEOiNDp8aqdIu11DHi1vzz72ZCBUUp0ybQO3h8Bw+0ca/tFOpaZMudQvrcCJGRQV0hfWUjuRd&#13;&#10;SL3+v9b/AE9uCarD59JXsNIKtw+eSPTPz8v8nTpHXhDcaNTMp0epSmk2L65OfTe9gef8fbomINOk&#13;&#10;L2eo+YHqOnamzEaSJqlQiN3R9AN1sotGuoC305CgX/p+falJwcN0VzbXJoIVTXBFft/1cf5cOn7H&#13;&#10;5lZJDbWit5Cbs8MY9QYTNYj6MR6QefaiKdcjonvtpdIw5Ckk0GK56EnAZ6njESpE7+qTzhkHmWx8&#13;&#10;WmIi1yLt6lH5J5+vs2trhFpQefQB3nZrl2LMVHkKDB88/L/LTo63S/YdLjshRSyiOFfNB5AhkcpG&#13;&#10;pANyODb9R9j/AGLc445VY+vWLHubyXcXVpKkdWoGoTQAn0z69bFvxp37gs7gKO1VA0hhW6PJcix4&#13;&#10;I0t+P9cc8+5DkpKvixcD+zrmnv8Atdxsu7TWN2CCGNKila+lcdGx37v7aT7Wnpd8u1TQwUrx024a&#13;&#10;fQ2bxESoVEcnmsK2mW3NNKbi37bqeCSQ7XJb3Hj7a2jUe6Mj9NvUkH4W/pCtfMHj0Z/v1t2sk2ff&#13;&#10;I/qWUaLedf8AcmIH4U8Qj9eAHAjkylf0nUdvWtb8rdldb5jP1eSq+wNtY7A5yrmgwe9jHWVOzq4g&#13;&#10;u70kslEvloquPgy0dTHHMhAI1IdTF/Mdvt12NU8iwasamNUqONW8j8qjhwoOsxPYzf8AnDZLUbft&#13;&#10;22z3lzaAPJbJRLoLgLIElIMsbCtHVmXJBo1R1Uf8ielt79C7s2xhd4rt+qpOwNkYvsrr7cG3M3S5&#13;&#10;7Ebt2HmqyWgw+4aeWPTNAJJaaZXgqoY3ut11q2r3Cm82r7bfeA7I4PBlYsGGCCagdtCppnB4nrpT&#13;&#10;7W83bZ7g8tNvO3RXNuYJTBcQ3cXhS206llkjAVnV6lXAKuTUEMqlQCXxnMjqzK62WQNCAokIc3LW&#13;&#10;jAuTzZyL/wC29k4JPHj1JYUoCARkgg/Z1ikZbXu7sGKlVAZvUgVLNc3Uhf6+/HTjpxdeScV4Hy+X&#13;&#10;UXyuQwJKc6fQWvqD6vwQASW4Orj/AAHtvxMV6UrEoYN/qp/qp1ic6g2skH0LyDZnWL+zpH4TTfjj&#13;&#10;/eqMxY56ciBUCh/2ASP9n8/29YNannUwDkut39RYqQklwPzpsOb2+tvr7r07p0n5jH+f9n+qvXUj&#13;&#10;3Ksx1ASMVSxRxpTTZnFuf0m3+2Hv2Dw62qgYX0z+3/N10snp1EMVRD/nGVrAPYgWP0Jb/W/2Pvxx&#13;&#10;nq7Rr8K0/Z13rAJClkZbcOt9RDWFgObW/p70CD6jrQSq5/4rrE5C2Nijtq0ohXSUPKu2rkH6WB/1&#13;&#10;vfqgGgH7P8PTqKzeVR6k/wAuuA0uStwzPySFJb6j0mMjQPpySffhQYHWyXC6jQDz/wBimeuCvfV+&#13;&#10;tlu6AgAW59AAv9LgH9PtoEgFfXq7ClPTriGtdGt6STYAAqx4JNxyDfg+9glR14rXPXJ3cgD9JJL2&#13;&#10;srIzn6qwufoP6W96Zywp1oADrgWC6QC905OnUo0j66o7/wBf6n34moHqOrKK9cWcBSpe2uQAi5Dq&#13;&#10;DwVBW5/Avbjk+6hl00J8+rhCDVRw4nrxuGLjgR2VQObrYMuoLcAE/X3vJHHA68ACKEZPDroP6rag&#13;&#10;EIvdVsq8al5Y2PHHvxYk5NK9WKY7OI/n9nUZpWv9AFbnk2FwbAAofpzyCbH2yZDqJ49PxxED1p1w&#13;&#10;Mpt5WIUHgH18vbRIVA+gAI4H1/2HupdurhCSFHl/l6jlyRpCqxBABc6yNSgnQ1vqT9Lnj/Y+6Hp5&#13;&#10;Y85Yj1A9Pn12Jgi3K2LLKWCkal1AKXUWsD/r8n3tW0mp60YtQ48OH5de1IQWJFm1LbUSto1vyI/r&#13;&#10;z9OLfX34UqNXW9L8B5Z/b1mWZA2pLjUVEfAXUF+qluR6rAfgD8+3EZQ1Rw+fTPheIACfy8+sjO7B&#13;&#10;VNjrR5NEhUrZWFmLKBx+VAFvr/X34ljkEZ6aCoM8NOPt65axoJbUzKUIc2DaXUAsS5sPoGYXP0tb&#13;&#10;8+7AqRq9OvMv6gUEAEUp6/LrizKCCWuBpAKm0ZDXjDqD9ALng3+ovwfeiy/EOPVkQ6QNNKg19cZ/&#13;&#10;n1Zl/L5w+X3h0Z/Ns2Li4RPX5j+XfHu6KiL/ALstP1V8jNp9g5app4kJJaloKKpmZlB0oCTYFvZd&#13;&#10;dWD39zFIraTAdRNSBp0yEj0qdNB6kgefRff83WvKkllb3y6rfcJJYa6AxEpa2SEg8V75jX+gHJwt&#13;&#10;RWYs2k6+BrKsoJMhYspYAg/1P0H449mAJVhQfEOH+r59GRjYVHpxPr8/z49cmcAFHU6lVmUA35Vr&#13;&#10;BJA/1AFiAPpz/X3bUtaHpoqxoyHHn8/+L66cLf1lWVfpYmzRkAalH0A5HB/p/X3UkatVagdXBYVC&#13;&#10;YJ9f8p869dm7MsKkhb+jQbIPGpIChuLmxJ1f197zSiGo68Aqgu2D5/4Oo7SX1aiTINHpcaCAy30a&#13;&#10;NIuDzyP9f6e2yWGG6uEGPDpSnlkGnz+XQ07YrZcJ0xv3I0dVW0WSzu6cPhFqqeeoppGxdHSfdz6K&#13;&#10;iEq4ZakqFA/DH2JLFzbcu3MysytLIkeP4QKkftPUU8w2kO6+6Wz2NzGksNpaXFwVKq48Z30rUMCK&#13;&#10;eEDU/LrDtL5D957Vp4sRguxdz1+MSSRYtr5p03lhJWmujyjbe5ErKcysGJ8nj1DkG1/bNlzNzDZh&#13;&#10;YYLp2UY0P+qv5I4Yfy6XcyezHtJv0z7luuy20E5y11APo5xpyFa5tmgemOBcDAIHSzp+2cFI0C9x&#13;&#10;dK9I7oDsJKyTA4Cs677Ar2Vywlq8p1vVUFHTyi51feUjXsA8P09rhu9s+k71YWklTVvDVoJW9CWg&#13;&#10;KqD/AKdQD6dBSX263dVkPtpzRvlgVwnj3K7jt0dMHTFucM80q+ggkFMkSZNMA3L8ZMvHBDidqdv9&#13;&#10;PVkj1EWRzOHz+A7RgI1s1OKCHcFNj6qFHWyyxxVAP19ZHttLvlOZQI4rqxbOp1eOf7NKuqsB60b8&#13;&#10;+n32D32253l3LcNn5miUL4cE0FxtRrQajI1tJPFIwapXVGRgYU9Ma9TbF3C8p2b8h9gVtVOfPFju&#13;&#10;zcLuXrjLOgI1GXLOmWxoa3I1VaBueV9tDZLC6JNhucDMfw3CvC326iJI8/6b1wPM1PuLzbsoVeau&#13;&#10;TNxhjGDLtU1pucNaDhCGtLgr6ERMVr+KnWOT439zLSTVOC2bDvyiWd4BkOuNwbY33DUiFBI32tHt&#13;&#10;qqnq2Qgg3NGhH1Nvp70eU9/Eeu3gFypNAbdopq/kjFj/ALxX5dXT3y9rXukg3fczs8hWpj3G2ubA&#13;&#10;rXgHe5hSEMD6TMDwBPSCpsjuLrbKV1PmcHkMTBNA2L3PtndGLyGNoslQztrmxmUir0QJfho3Glo5&#13;&#10;AGUgj2XJPc7TM0U8bICNMkcisoI8wagU+R8j0L7jb9l562+Kfa7uO5ZCstrdWs0cskTrwkjMbNWn&#13;&#10;BgaiRO1hQ9G/25tybuD43b2wWOp66sl6v3BR9o9YbgyUV8hPgclHFtjsXrXLlAZJ5YEehydHVQxy&#13;&#10;LIsDF2VSbDaGzl37luaG2BZbVhPAzcdLfpyxH1p2sCOIArgnrGved/t/bT3p2vd750iG/QNte6wx&#13;&#10;H9NZ4ma62/c4QTSNXYTW0sUjI0bTdtSFqSKqppKKpqKKthlo6yimkpKmiqo3gkp6qCTRU0s0b8o6&#13;&#10;WsVbTY2NiLH2AnRo2KyVDAkMCKUI8s8D6jrKy3u47q2ju7VllimGtHQhldGoVZGGCpzSmPzr1gVW&#13;&#10;BHBeRRY2UgnyL+2QF4JW4sv154491GeHTjEBc4U+v8/srmvy6ysrtotwv6pAFMQUhtTMLXYnkWVm&#13;&#10;t/j7tpPp02HjA1cfIfir6caDP8uuSouplkUabm5jj0sLrZnVDYm1hxe9/pccHwArpb/VTrTFgoI4&#13;&#10;n1Nf5+hNeuZ1uqvHYMoj0NcEszgqH9J5ANrsATcX/F/ezVhjqo0o2h6ita8fL8iK19f8tOuNkiER&#13;&#10;LXsQsgJcKZIXvbxsSObhef1X08W92qBQsc8Otd0uoAaa8MD8Q9ccOPqOPn06JUU9bFFRZJpKeppr&#13;&#10;LjMrNdViZVMn8Oykii7U1wDDUHmEGx1RW0ukiVRFP2kYVvT+g39D5+X2cETQz2Ur3dnSSOQ/rQr+&#13;&#10;KuDJFXAlrUOnCWlaiT4v/9KiCspkraVoWsbDUhH1DAce83pI1lSnn1yFs55LK4Enl0Hk0bRSNG4s&#13;&#10;UNuQRx9AefZIylG0noeI6yIHXIPUQkk8sf8AYfnn6n3YY6UiOgz0Jm16w1NEsTN+7D+2RqP6fwb+&#13;&#10;zi1fXHRvLqP9/tPp7sSKKBuPTFu+j8cyViAAOCr25/N1LN/vXtLfJRta9HnK1wJENq3lkfzr0gw3&#13;&#10;qP1ve/8Axv2X9DQJrWvlTrIXP49P54P/ABPvxNetxwiMcK9Pe289NgctSV8LkKsirMB/ajLDVqH5&#13;&#10;t7UWty9rOJV4Dy6JuYdmi3vbHtplGqhp0bmX7LcuESaMRzw1lPqIFiFcr6gR/X/D2NT4d3DXiGFO&#13;&#10;sZIxdbHupieqPEw+XA8R8vn1Xr2PtWbZ+45mRCtDWSs8duFVme7Lf3GW72bWN2SBRTWnWbPIfMkX&#13;&#10;M2xIGIM0QoR5n59RcZWagBcW4tyRf/bf737bheor0/uNqBUgdLbFZOXH1CVETErezrc2aP8AK+zC&#13;&#10;GUxOGHQQ3GwivYGhmGc0P+DoWY5aXMUAIs8UyEMps1m02PB/p7PAVnjqeB6jgw3O2XhUdpQ1FDxH&#13;&#10;SYxTPgsjJjJSTSVTFqQn6Kx/sD+ntHAWt5TG3A8OhBuax7xYLfxj9RKah5nqfurG/d0X3Ua3mp7E&#13;&#10;6RyyDk/6/t69h8VPEXiOi/lu/NrdG0kNFfh6V9K9BjFK0UscyX1Rurix5BVuR/vfsmVyhB8weh/L&#13;&#10;EJIzE3BhTobo3TKYocAienYGxuCWW5v/ALH2Iu2aCnGo6iaVW27cz5FG/l0CE8bU088D8tFI6W/p&#13;&#10;Y+w21RIwPkepggHjwRzR8GAP5jqKbgE3/wCNc/j3U9LlBHHrHrb+v+8D37q3XAuytr1NdDdT/qTe&#13;&#10;4IHvRbSK9N6Q7aSK14g8KdDfgsmu48B4ptLVEMf286mx1IRpBP5+nsQ2swu7Ua8kYPUSbzYvsG8l&#13;&#10;4cI51oR6+nRUN4YaTbO5J4tJSkqZDNTm1ksT6gD7BV/bmzu2jA7SajrJLlfdE3/Yo5hmVAA/7MdO&#13;&#10;WOrA0Ysbg/i/Ab+vt6Fwy08+i+/taMSOnu9wOfx/yP2o6JuDZ6V20c62OqfsKhyKWqays2nTFIf0&#13;&#10;2J/B/PtbYXLRSeC/A9BzmXaFv7f62DEkfGg4j59GL2rVKGmpQ/FvLGotyL+oIPYtsnNNJ/LqDOZL&#13;&#10;Y0S5I9QfkfKvp0Fu+sX/AHc3fjs7TLopchURuSqkIsuoJKl+ByDf2SblCLS/SeP4W/w9SHyfuS77&#13;&#10;yzNtFwaywqwoeJFKqenfsmjNXt+CuiAvTSQyaxY/tuNLD/eefajdo/EtRIM0/wAHRZyJdNaby9pJ&#13;&#10;+MEU+a9AEFP6R/vP9P6+wxWuepk4dd+PSDb+v0+v+8+/de67Q/X8Dj8+/de64OLk2N/zf/H6g+/d&#13;&#10;e6W+zMiBNVYmY3iqlMkCsR/nVW8iKD9Ljn2Y7fKNRgfg3DoK80WQEUe5w/HGaN9nr+XT9sPb81dv&#13;&#10;0bLSeOmgy0jVtLLINaxQObVqIgFiR9QPajbbV5Nz/d9cOTnop5v3qGz5Q/rS6a3gAjcfxEfAflXh&#13;&#10;XqwSOt6i+I21JaxhFls9mopKqiokEUmdzlUPSyKGN0gV7K0p/bQf1NlMla9j5Ls2fDyyCvkWY4wB&#13;&#10;5D1Pl1h4LP3I+8XzCsK1t7S2IR5DqEECcQxIwXIyEHe59BU9Vj9k9obv7X3LU7k3VWvMPPP/AAzE&#13;&#10;U7yLi8JSStZaWhp2I502V5nu72uxAsBEe67zebxdm7vCaHggJCqPKnr8yck/LAz05G5C5d9vNij2&#13;&#10;bl+IAgDxZmA8aZxxeRhxqcqgoiCgAJGoh05OrUAeOf8Aef6/4+ypsnUBToaqCFCsa9cdSWu49XJ5&#13;&#10;/wB4t78Ccg8T1sAg44dYWIP0/SF/3n6+6kFTT16eUME7uuNvwQPp/vf593Ugdo49eo1c8T0uNm5Q&#13;&#10;LJLiKprw1Op4NdioJ4kiH+uOR7W2E1T9K/w+XQQ5r24lV3S2FHjoDT0xnpozeLbE18sFgYpNU0DW&#13;&#10;NjGx/T/rg+2LuAwy0HA8OjTaNyG52gnr3KQG+31/PpPm/K6bE/iwve/PtOa6SKcOjrBIz01z0rk+&#13;&#10;UHSbg3Fzbnmw9sOgrUdGEUy00Vr1kgYqdJbk/U8/X/XPvwJ4dVlGoVHU/wD2/wBf9hb/AF/b6qGG&#13;&#10;PLpExNc8OvH/AGHP592VApr59WV1PXRA+mk3JFuLXA+vukgAOOtK3cR1GICN/Q/2h9eP8fbdCR6d&#13;&#10;P1LrQcOscly/+HH9P8D78RXq6duD1HYtrVUAAH5N7En8+6E6vLp4KAtSesMiMur1EEgkFjzf6EAj&#13;&#10;6W/HvRqOnUI01IwOo7RelSWN2NtP+JH1P+x9t+H6HPTqyea/5uhpxXSG4MrijWR1VJG8dAcgsMjr&#13;&#10;cxFS5VB9bgfU29iKDl67nhMmsLio+fUU7j7ubLt+4C0kjdgZPDLZ41pn/VnoBp6doqmaJmIlp5pE&#13;&#10;ZfyrxHTYH/E8+w6wYFtRypp1MkUySW6SqBokAp9jcanz6zbjAmoMfkyl2YGnmZeWDL9L3/1vbV+t&#13;&#10;Ylm8zg9V2AmK9nsAcZZR8umDF15palZUOmPVplt/bVuSvPtLBKYpRTgejncbIXFuUehP4fl+fS8m&#13;&#10;WOvpxQqFaOdTNQyNzocDU0RJ/wBv7NyBLH4fEEYPQLjZrKcXbGhXDj/L0imDwsYJSyPC5V0H9llP&#13;&#10;INv949lWrSNEmCuP9Xy6FiFJlE0Zqr5B65RSBrsuon6m/wDT6H26nmOtOpXB6mRTeJknVis0TiSA&#13;&#10;g8hla6EEfSxsfbisVYMp4Gv5jpPNEZozAw7HqGx5EU6Fve/hz2D23vOjRS9TTri8uFH6K6mACNJ/&#13;&#10;wbSRf/W9nm4kXNvFfrx4P9vD/D1GPKeraN43DlS9Y6Y28WH5o9TRfsrkeXQZh2XUzMAjcOPrc29Q&#13;&#10;9k1dLGvn0PtCudK5Pl/q8uuFo5OHdhGxveP66RxpHvWa1Y4Pp1arRk6BU/PrgxUal1M6LbSr31KL&#13;&#10;/n/D35sHTXHTiF2IZVAJ6iyhlf0FSpUhQt1A4uPr7rjy6VRFXTU4z1gR2bj/AAs2ksBqItqIP49+&#13;&#10;4Z6eZVGesY0f4swJtweF/oPbBGCeJ6vw6wmQMVUX/wBTpHDEkc2I+lvr7oG1dp4ZHV1UjvXyz+Q6&#13;&#10;MXvipGf696m3grLJNFharZ2TSKMqKeqwNReiWpkt6pZYyZCSfoLexbuDG42ywvvPQYm9KpwqfmOP&#13;&#10;2dQdynbLsfO3MnK9Oz6iK8iYn4knHfpXyUPjoKEPkIF0BOr6rxwLgEt/j7JB1I57Caj8vTrpyCoJ&#13;&#10;0l73JYWAAH0Fv9492J8utqDWlevLInF2YDk/ji4A+gH9ePdcU6t4TU6xhm1EurN9SqNe9z+Tf/D3&#13;&#10;upGePVhH2gHB66Mo9HpsANJv6vUQeT/sPfq9aEXqeunksQNL3CaiSfQbjkafeianrapVTXj1xMhL&#13;&#10;Xb9AcKFRb2H05A/pf37PDqxQaaDrjrGpNZDAkjjj6/RSPz791bw1Ip5DrtnIA1IFuOGvqLEnTaS3&#13;&#10;+9e9HGeqCNG4E9YVkKyqCb820nVpU/mzf0974io6cCVjNOuEjgvZULAniyHgXtwSOR7bZmBpw6uk&#13;&#10;YK0r1wOkX8pEinlFNiq/2SpW/wCPdgajPHpyp+KMU9fKvXaMyyIBodIrEOpJbRe+kKD/ALxb3WpZ&#13;&#10;8eXXn0eHrNQSaU64M9y7B3ub2Ut6hdr3CgCw/wBj73qIHl1vSahPT066LcHhSJIyWf8Azeo6vTqK&#13;&#10;3tzc/wCPvQII1N04VclaGmlsCnDP869RhKP2mWXQAwj9VzfSOTb/AG9x7b4HHSgxsdQKVrn5fn1l&#13;&#10;89yxLfqb0+g69I/U3FrE2IOk/wBPeySRnpsQMoH2Z+2uOuHkL/2ryMCdR02Cg306SbcDj3qppQ8O&#13;&#10;trHoOfh9Pn1FEllsWuQpW5JtZ1OngfkH6c+2y4qR+zpS0YLBqCv+r/UesQYhhc/Uj0sNIY3Y+ofQ&#13;&#10;/m/9TY+6aj5Hq4UfCR1xEp1BvURIutVZXRHYAqDqU29Lfi39fx72H9cY634S6CQOHEg+X2dRhKDH&#13;&#10;pD6/W7MpPqVWU3S45Nr8D6ADm/HtkSECpOT0p0anytKAfnkHJ+zruSokddTMwXSXuNXlY6QVBHNi&#13;&#10;3N+PpxwT72Za8etJAgbSvE/s/L+X59cGqF0keMrbVaxYXJXWI0e5b68D3VnFO3pxYWVhqbI/1f4P&#13;&#10;TrH9zYa0umtbNezWAuzegcckDj8k+6lzxB49e+nAqp8jX7eshlBsdBslgAWY/wBqw0jluDYrz/sP&#13;&#10;ezKSa9eEWDTHWSOZrsl9LX+i6ZEAvyoA/F/6qOT9fdlkJ7eqNGAdRz/Kn+r/ACdSEqWQFl1abLYX&#13;&#10;0uw1aJToYD/XNvbwcgE+n+rHSYwo5Abz/Z8uplPUvcMbabEHSpXVpUEkWBA5HN/biOx7vXpLJapT&#13;&#10;T8+nCKssFYm1lGli2tEspJRo5PVe/wDb1f6w9vq1cHj0iltga0APypQ/bX0+XTvSVLF5CZH/AHCq&#13;&#10;Rrb9lWDXa7Nf/CwJv7fjbS1PXosuYF00UAEf6vLh/qr0rKOpJYD1jW1pUV+NIYKT6z+D/wARx7XR&#13;&#10;yZ4noM3lsugyNT5Gn+qn7Ohv2jkZaSSndGMYgCqxJtIxDamMdhYm31Nv6/19iHb53RwSeHUTc02E&#13;&#10;d0rRuAS+RgU9M9HC69+Xuc63aNKfIErCg0KspW0UZ0xl1NibfQn2MrHm82K+FJR19OsbObfu72XO&#13;&#10;DGYx6XJ40z+RA49Te1v5hm9d8Y+bFR1jwwmMQECRlaVJFPCi9/7Vybe633PrSIY7VAv+r/V/xXWu&#13;&#10;RvuhbRsV4u4XwMrKarqNQD5cfP08+ir9O7d+TXyJ37mOtvj/ANabu7x3RuDDVuS3B1tg8ZDm8ZlN&#13;&#10;uUjeOSu3FT5GaCkpo42YLFXPNFKjkeCQycCPn3m/CzEMrI2ZBK6CEq3bR2kZUFWNFOoMGwuT1lfd&#13;&#10;cpck7VbWE+6M1pPDIBaT2kVxJuCTIupxax2kM9zKFQa5oxC8Xhis6iMauj4/zh/h735192d0Vufc&#13;&#10;PWO59s7dxPw/+MXW9BgapJ8li6DdOzevDLvvbez9xRSVEWSqKCtnaOuo2ZKsldcUdShMgTTRtvqN&#13;&#10;um2yrcRxGSMxIQSumaVU0j4mrGEpjuXSU1dwUm9r992v29W65I5njlsJ725a/S5uEEayreW1m5km&#13;&#10;GlFg1TtMxHclrK8kMxhCxGSjySYuJhGvjVgyEqfUrK3+aZGFwQRzfkck2HslLUrjA4/L5f7HH5dZ&#13;&#10;EJEVKGQ1YmtD+LzqDwIPrwPl1DM/Om+kDUAU/tC4J1A/S39Qb25H9fbZYsCKfz6ViEA5/Z1HY2LE&#13;&#10;k8KGuPWEY8ghRyRx9bE/19t9PopKiuK/4OuImuVudQIKrYEeNzIEcG11/wBVY/8AFPda1NOnBFpr&#13;&#10;UUA8jwODw9aY6wsNKuxJQgEaQLBPSC50sTb6WP8Ajb8Ej3ojOqvW1JJCAVNP9Vf8PXEyWQqhuNTN&#13;&#10;pAF1KtZyL6r24+nP+sffi3bqXp7wwX7jQ066R7akJHq1oB+pjI/IUsP6/wBof4f4D3oMTx8uvMpI&#13;&#10;1KOFDXyp/q4ddM5WMEAkFURRdbrawBuvP4Fufz79rzwx14ICxU8OJrx/2esbS6gLSAPqsSDptpax&#13;&#10;0jkW+g/P9femYldS4I6uqAGjCo65l3f/AB/SLsn1Ygt6mPAFwbG/Hv2s8B1QKo+w+XXHUWHAD3Kl&#13;&#10;yTcMCuknR/h9be/GRiKdXwBQnrmrX0Eh1Km4sv1X9Oo6vpxfi/vxKkZ49a0FSRxoOo4VwQSqnSP6&#13;&#10;cXI/Tdf6Dm/5J9t9OgKRQcPP1+XXinpujfX9dmYg+q5syn6C3v3Xg1GII+XWJrlgOG1LqDESmQHV&#13;&#10;y3HP+w91JxXpxQuT+RHXF2b1EBAWIQi6q9ieCCtvp+R7oSSCF4dWVVqOsGrkBm/UAQzDSBYlSCy3&#13;&#10;uPx7qQRg9OlcVp10xHrsov6Qro36Cvputx/rnj/D3XqwAwST1gZmYBmUag3qN2srlblpASRyOSB+&#13;&#10;be/VJoOnkFKkdYpAxJJBI4GoXbytclSLm30BLH+t/wCvvVT06oHE4PWEsn0cul3GrjUhb6hh9bDm&#13;&#10;1vfqg46d0mnZTrKjSafIeS3EYUKgFhwSWIJ+t7fT8fn3qvmOHTTadegdcw9lvq1HSgVSqhWS+kgj&#13;&#10;gadN7f4Efke7fPpsrVhwFCa/yz1kExJDlG9KqGVGZdAFxZCLjknmxueOffg3meA6qYyFCBsHhjz+&#13;&#10;fWNXIazEhhquvA8vNgPp9dTFueR9Pz73Q+vDrekUqB+fofX9mP59ZA66v0qGbyo99MhRtdlLAf1N&#13;&#10;7Hj68+/eR60yMyVBrSnl/q9erNf5TsmQyHf/AMhtp42mqa+q7A/ls/zEdowUFKxaWrrqv4/VOQxE&#13;&#10;aQqrGR/uKdFjjH1Zrjnj2gvrS6vdMNqSCCpoBUuTLFGF44r4hofXHn0Xbxv20ctRW8u9Rr9PPdRx&#13;&#10;GVyFEGi1vLtpgSCKKLUahjtqdQp1WHBMrU8EiFGJghZUcqLtJHcF3Fyb21X/AACb29rtQPcPPP5+&#13;&#10;fRlJE/iEEGuogmnoeBGOHD7R1J8vJTgECwYC40qR6Tqvcm9voP6+/VxXqnhigbzOKf5eugzp6SbE&#13;&#10;q6qxUl0aQ6o2XVbnnkaBz7sCK56syKyk04UP8uvFluSgKAoGaT0jx6vTq0G/0N7i/wDvHvQ9OvBS&#13;&#10;UyK0OMYNOOfSnmadOmG29m9010eLwGHyedyJBVKPFwSVVTZRdpagQ+mFByS8jKijksFF/b9va3N5&#13;&#10;L4FqhlcfhUVP2n0HzNOi7dd52vl6yO4bxcxWcBBOuVwifIKSaufIKgLMQQAT0O27MPRbR6h2pgc1&#13;&#10;uDG1+SkzuSzeTwe1ayHIy0VTkKplpaTIZl70iyQpRqZFiaYBnARm59iS9t4rDYoba6kV21l2SM6i&#13;&#10;C1aAn4SRpFTmlcdQ/wAu7rdcz+5O47xtdnJBbi3it4rm8RoVkWNFLPHCD4zCTxjp1+HqVaso6Aub&#13;&#10;ck4SSmxUUeEp2DNL9mrPWVSmyL93kpLytf6kK6ov4UDj2HGu30lIgEXzA4n7W4n+X2dS7BsUOsXG&#13;&#10;4sbtx8PiU0Rn1WIfp0B+RY+Zrnpm8kcvrcFVY6hpVj9eGdmYk6eBfkknn2nrXJr/AIejYIygKmT6&#13;&#10;1/yfL8h11qUOGQAsSA3rUaEF7FDcclv9p4v7qKemetsrFf1AQB5/5/TrMYpGQ8xIpKKVS2nXYhQQ&#13;&#10;pvwAfqbf7f3fSwz02siLpZK1zTHEedB/lHDpU4nA5jGPS5+TIjZvgKvRZVqqrxuWJ/M+LpKHTVMx&#13;&#10;B4YaVINw9h7MILe4ipOX+np+Isyt9qhKN0Gdy3jatxWTZ44f3prrrhCJJD6UkeWsS/YSzA/gPQ44&#13;&#10;L5TdqbOpIcZt/eOb3NQwzCSEdoU2N3xihIouzQbV3HHV0iHk81Bla/KsLkez+DnHd7OD6a2uJJUH&#13;&#10;nPSRa/KNgwH2sWPUV7p933kDmO7O5bvttvt8rih/dTSWEtP6V3bPFLT5ReGtMFTQHq7P+S1/Mc+K&#13;&#10;vQPybrOxvm1sDYeNrd6baz+A2P3Btrr9Uj2ruFq2kp5qfLbPxBFAqZGnElItfBRK0JCpcI7EMb/u&#13;&#10;O68ybGbK0nisb2d1PjD/ABdJUU5jdoxVDrKOCoAbw9J4joMbd7a7L7ec3Rbu1nf8zcv7XauJNtnd&#13;&#10;Nzkt55ELxXtul5JG1yI41mgaKaSR0N0J4xqiapcv5i2S+LvzN+ZXeu9+os2Pj/uHcXYOTxO3sN2F&#13;&#10;teLD9e53PbdoVxVVjcvuDa7zLiJ8zLTirxdTV0PiMsxWSUxsSp5LsdjdWsG1Xd5/uztwtu8kiMIp&#13;&#10;poxQhpKsVZgBodwNdNR+IjoDcnc8898kwXPNNjyyLnlDcnl3SCzsLhJb/brK9lM6GC0dIo5kthI6&#13;&#10;3Nray0gUBI1/TBarjfPx97g67p5shubZFc+Hgepp5tx7TrKTd+2IZ6BCKpJMzt9pxTsjK3kNXHFY&#13;&#10;gD6W9kG4ct71tiGa5gJQcXjIkjFONWSumhwdYUV6nnlL3k9teeLgWew7pGLpgrrb3iNZ3TB6FKQz&#13;&#10;rGJNQpp8FpCRU+XQQao5kVlkMn6WPgKO7AG+mTSCebC4H9WBt7JgysMGtPTP5U4/5upKKNExRxp4&#13;&#10;8QVwfMVxTzBx5Uz17VbU6uFn85VnLeMIQDzpt+ltXpuPTYW/PuudVeB+ePt6qAeFDoCg4B4k14+o&#13;&#10;pnNDn1HXNEGnxwmJI/3NIMgd2Og3YORdiS3P0+nu61GBTqrsMPKCxxXGPX8gKdcj4lJGlNCavpc6&#13;&#10;ZCrSsukngatTfW9je1gfdwQCcV6rWSgbOTk8RQUof2UHCmPn1FMkmgRgs8arpD6miS8sQMvCfQDS&#13;&#10;BewBGk349sgFu0Gv29K9Co2sDST5ChwGJH5/4Mjr/9OgvDZQVlOLm8kQCvyb3HH095rQSiQADB65&#13;&#10;N7rtzWtwQR2vwPUTP0Jdfu4V9QAElr8j+tvdbqLHiDj0p2e7A/xZz9lf8HSOLgAn62/HtAcdCtaM&#13;&#10;aDp/21kDS5BYydKT2Qj8Fh9Lke1NpKVloeB6JuYbAS2QZcsmTjpb5ymWux80aqGcJrXn6Pe49mNw&#13;&#10;muI9AzZ7k2d8jngcU6BxtSOQf1KSrf7A29kfUuIQyBhwPDrovcWtb3rq/XEfX3sdNaiynFOh26m3&#13;&#10;d9tNJt+tl/ZnJam1m4V/0lQT9B7PtlvAtbaQ8eHUP+5HLRuEXerRSWUd1PTJP+Dp37g2TFuPDTaY&#13;&#10;0NVCjSQuALqyi4IP/Ee1W+beLu1OM/6j0Ue2XNj7BuqVakbmhH2+X+z0RGhlmoaqSkqAY5YZTG4N&#13;&#10;9QKtYHn6A+41icxyGJ+K4/Z1mNcxx3tstxFQq4BB8ul5RVXkRbMD9QRx+f6f63+t7M428j0C7u3K&#13;&#10;t0s8BmzjZ/G7XppmUMpB/bN7X/1va+2uDC1GPaegru+0/XRFlXvXz9el3kaaLIU4kQ+tSJIZFIuC&#13;&#10;PUtm9mcqCYUHGlR0D7Caayl8N+HBgepWOrfuIDDMCZYl8UyH+0Ppc/4H6X92gbWmhsEYPSe/tRBN&#13;&#10;4sYqpIYEYp/n6DHPUDY3ISKi2im/cjubryblf9h7KLqIxS08iepB2a7XcbMaj3rjpdbLrvPQPTMS&#13;&#10;XpnC2/2huUt7M9ukDR0PEdA3m6y8C+E68HHSP3dSmkyryBbJUKJPyLP9G9oL9Ak2PPPQs5Wuhc7Y&#13;&#10;q1qUwekqXuLW/wB59ouhN1wvza3+x9+6rU1pTrExBDi/4H44/wAOfdGIOPTqyqQ+ulelJs/MfwnK&#13;&#10;x+RrU1V+xOCfTZuFY2/N/aqwnMNx3cGx0R807X+8ttJjFXiqw/zdPnbO1ly+HkraaMNVUo+4p3Fg&#13;&#10;zRga9N7c3HHtVvdn48JlXiBX8uib215hbaN0FnM1EkIVwTwPRasRWkHRJwwNmU/UMDYggf4+wjbS&#13;&#10;EUr1P252gy60IbNft6X1NIJE/VcgC4/pf+ns1BByOgPcRFHJPWSW+nUPqOQRwQQbrY/4H3upqCOt&#13;&#10;QUZip/FToYdhbnlkamV5f8uoWQm5s09MODquB+L3Hs/267DUQ/Ep/aOou5y5fRVkZF/SmqB8m8v5&#13;&#10;9Dfvfb0G5ttO1OFbyw/e450HMVRGupoeP9Y8X9n+4wLeWJKjhkHjSnEdRJypvcmwb+PG7QG0SD1U&#13;&#10;41fl/qPSFo2/jezGglF5xRSU8qabFZ4lKFSD9DqW/stQi424o3Gmfy6GFwBtPNYmiwhcMDXirZ6L&#13;&#10;iwZJGU3DI5VwRz6TZhz7CjChI6nNX8RQ48wD+3rpmuB+OeR711vrh+Tz/rfjn8i/vVer6DSvWNib&#13;&#10;2DDj8fUj8WPv1enY4gRVustPVS0tRDUQm0kEiyA8f2Dqt/jf6H3oOVkBHEdNT2scsTwyjUrKRT/V&#13;&#10;8+hxTLU2LpsZvHHS+DIUWmpE0QLSmFhpqYCp+o+tx/h7EnipCqbhGaOP8vH7Ooibbbi+uZ+Vr1dU&#13;&#10;EtV0k0zxU/b/AMV1l7birt64qn31PJ95WUVJR0r1JU6mwwZpIIwF4CxvKz35/UT7tvIkv4huL9xU&#13;&#10;D7dP+xX7fn1b21ubTlXcX5QjHhRSPI+knhOAAxGBllUA5pQLgU6LYbgn62+p/pa//GvYVehQHhXq&#13;&#10;eeo93YuF4BH+vcA/4/63tipYUHTlAoBOesDKzMAeCDYm30Ufj3VlqaAU+fTwKr3Vr1ICIljZef8A&#13;&#10;Y3F/pb3ugA1Vr0zqY1p1hYJc8/n+tj/gPfq1qwGenKsQNXXayNBJHNG2iWNg6ENYqRyGNve1eh1e&#13;&#10;a568UWRGibg4oR9vQsVyQ7r22lfTiM19EoZgBZw8Y/djt+NVrgeztx9dah14qM+fDqNLRn5c382M&#13;&#10;9RDOaD0yTQ/kePQTEMXLEWt9Qf6j6j/X9kZIoR59SXwFDk+vXrg3DLa5tqtcD+n4Hv2imTnrQwaj&#13;&#10;qHJCQSyr6eLi/JP9R7aIoelkctRQ9clcAAEAE3/21+D72DpbHWipNRx6zngC3IIBPI/w+ntwsaEr&#13;&#10;0wApNCKdYy7aBa5sTY2tx/r+2yfOvW1C6qddmMagWHOmxH4Nx72Az1J6cqVXHUeVCORyP6AfQj8X&#13;&#10;HuvTit5HqMbgjizH8kW/1ufejQHp8UpjPWNwZBcarqGHqAa5/wALn3Qn/i+nIyENPI9RHUH+3Y3+&#13;&#10;h/B/BHuhFfl08CQMDHQvSbgySYLbG5aStq/HiqpMbmqdJ2SF6eU+DVIlxqsSrAW/P+Hs9a7m+liu&#13;&#10;43NEIVgD5HqNF2Wwk3jcNguYY9VyhlgcoKhhnB8uHr0Hm94UizslVT2WGuRapNIsPIy2lJFgOW5N&#13;&#10;vZVuSgXJZeDAH9vQ35RlM2zC2my0LFP2f4emeFHyGJyVAwBeKM1MFufp6iQP9hzz7YUCW1kjPEZH&#13;&#10;RlMwsdzt7tKkN2t8vz6D+mSWX9qKFmdRyqqW/cvYghRx7JwrPlBWvQ4uGjj/AFJHCrxzjoRdvUFT&#13;&#10;4lpspUR0CN66eR2/cjkU3UBL/wBr2cWkUoXTKQlOHQF369ty5uNujMppRwB2/aT/ALHXDdVDTtH/&#13;&#10;ABDHMXdWWHIixuXT0iYLb6H+vuu4QqwEsX5/5+t8uXc6N9DfgAHMVDjPl8jnpHxS6UVb8ljcj6N/&#13;&#10;he309oI5QOPQpkjLkn04dSUdAx0qNP0f/XP4X26HrhRgdMHWRSvQudeyLmcZuLZc5A/iFI2SxQe3&#13;&#10;7WRpQW0x3/LD/ifZ9tTC4t5NvcYYFl+TDIp9vHqM+eIztd/Yc2QgH6eQRSn1jfBr8h0FkuvWYHR4&#13;&#10;5onaOWNwQRKraXU/0sQR7JjgkHiDQ/aOpDi0BBMhqjgFT8iKjruK6gqWbSlmZR9B/jf/AIj3rrcg&#13;&#10;VskZOK9cvLqYSWbSx9RFgxsPpb/ifez8+tCIrH4dfz6xu6IQyXtckXB4J49X19+wBU9XUFu1sdR1&#13;&#10;e5swIYAEWH1J4vdfbesHBHTpqSKddE8ei66hb6c8mx5918qx4PWxQV1HHUWQeLV43bWQt7jgD82P&#13;&#10;9f8AW9sEBAaGp4ft6VRnxKBh2j58cf4Oh72PP/G+md94W001Ts7P4neFJF6RDT0dcDQ5SZ7m7M1i&#13;&#10;qr7FG1v9Ty/c2/nA6yAeikUP2VPUM83w/ur3S2jdBRU3S2msmJ/FJGwkiXHAKtM+Zx0GYlPJKjSH&#13;&#10;Ib/A2uoH+t7Kwa56HhjUrQefXckiaXXUSlxYsfob8aQB/X/H3uooa9VWNg1QP59YBJ6ibXFiWvyC&#13;&#10;LW9P9PdNYrTp40HHrI0wZj+NHrH0NriwBYWuRa1vd+vEEU+Z6xiWwUG9m9RQ/Usf9qt+Le6FwDTr&#13;&#10;RjBJx1080lrMQSxUAgXa4NyP96911MT1cKKddeSyMQW1D6nT9Co5Nxbj3ZqaePWgDXP+HrEWC6i3&#13;&#10;oYesFiG9ZHFr/wBfdBQ8G6cC1Olan8uujrJU6r/Qf2bXtze3+P59+LBuJp15QorqXgesetwoDklb&#13;&#10;eoj6mzEX4/2/utfQ9O6UaujDHhn/AFU680qMRpZ/6H0mwCjkKl7c+9kDjXrwhkX41B/P/Y64CSMH&#13;&#10;X9YgCNIubt+Wt/vZ916uUkK6QBX9mOuJYrqYMQwDA29N1awFgeePzb3tTpNenx3UXHljjw6wPJ6R&#13;&#10;6zYgatTAEAEAjUPx/r+/fPz6uEKk4H5dcb2UgBW5sSGJI/LFbcWFvr/Xn3Vq0x1cgageHXYYtYmy&#13;&#10;qt/HwWsf9Vdb8/X+nv1arUdVKhBRa5+fWK8hc6CDYNb02drFrAfkE/Uf191DEk+dOnMADift64a3&#13;&#10;sPVbUL2tySeXBsRybW+nurMa1GOtgLXI6xzMw1C4vcuNIJb0kEMBcBePwfzz7bNfLPTkQVm+fWB3&#13;&#10;JUhQVuL6VNhYetr2+l7H8/1PHvRr06qitXOfLH2064FgGA1F3DXjBVpP3AQAo1fQf4/196LKcdO6&#13;&#10;fICgODwz8+HWAMLAXuLWJBu5QDUFf62sVGo/UH2zgdO5rjPkPy8/n1xaXQSQw5uxNxZg12BVvqNT&#13;&#10;c8jj/H3rrax1IJGBX/J1j8w/oqgJcx/2nA5sWH1B4Ym3v1fPq/hU7eJ8j6fOnr1w85GkABW0htQO&#13;&#10;p3KXChlPHLXtqF/ehkV6c8KorxFaDrgJNR9VnIZZWuCLst+VsDY/1sf9b+vveerBNJqopXHWZpWv&#13;&#10;EFCaiVt9SVGouF5vxe1wefp78OFemVjBLBjw/wBX+fqbHMz82bUGCMlwCdL6gqj/AA+mm/8Ar29u&#13;&#10;ayTXpM8SrVRwPUqNyEDMtgoQImrUAGOlvTYE2sbg/wCuPb6MaauHy6SMihqKa9S4ixMSk3CixJjs&#13;&#10;CxvYOwAJFv6H/X9urXB4U6TNpCMeH7cfz6UlGJJzHEAwEdvQ7MGcMwsxJ49R+gvx9faxM0Pn0QXZ&#13;&#10;SNdZNQ3p0IWCpdb3kiIu6ySePUUAU2Yxs4/UD6iT9Qb8+zW2jJNDw9egTvFwFU+G1KY9CfPhnHSg&#13;&#10;ym4P4SqwU8o8o1eJ/MshnDLpZTydQtzcAe1E90IQUXj0S7dsh3JjPcKdNRX5EcCP83n0F1Tma+oq&#13;&#10;5YhN6Q2kyEllJI1Fbj62B+tuD7KGnmdiAf8AV6dSFBtVnb2ysq8fIjqK9dHBG8ktQJCv6pXlOlVC&#13;&#10;6o2d5LLew+vH+39ttIIwWB7vI8aH/V6+VelUVrK7hUQqRQ4Gc4yFqfOnzPmOvoO/8JtuoNgdf/y5&#13;&#10;ts9zYTBVWH7I737O3bPvffOSx0a5Cqp9tZt8DtfEY/7hI5pcNHTRJPRxRO8bzyvP6uR7B/NMktxc&#13;&#10;Jtp7oUg8doyWXW7lqyVyAVUaVJAAQELlySR7abSy3G85hScR3R3FNqhukMUy2kUUUL/TGMaWJkkk&#13;&#10;8adAWka40NLWO1jRbYPmn0ftH5c/E/vjqreUeC3BHufYe5Rt3JZuvpdoQ7B35g8dLuHYu7aPOVzR&#13;&#10;/YS0dXFSTvXGVDAFJJ0lh7Ldkkl2De7eOJHiRiodUDymZWIRqCPu1I/fFpFQyhgaqKp+abkc8cs3&#13;&#10;e/LcwX13aFnt5bjwrNbGeANcRB/qWWJ4ry1P0t7HLIqvBK8T9spUfPA39/Ks/mKY7HUUvbPxF7Gk&#13;&#10;zlRiYq+Pu3p+kw/a3X244hTavu94Tdf1NVHNHJpMseXpEMwRg0sc5PEpgpubra3kkIvDgyLKlSf+&#13;&#10;HwMySBv6Sp4lfiDdAqLnXYuUo23Tld7r9x6iwsru0u1WFCx7tt3BYprNkTg1tLdGEkfpSRDPVZvY&#13;&#10;nX/YPUeZ/gfZ20d07DrZLvSLu7b+X23T5WnkjEi1GGr81BTxVcZQqS0BLBSAyqfqU3dpebdMYb6N&#13;&#10;ozWgLKwVvPtYjS2MmhqKivUtcp80crc82K3/ACleW+4rTURbyxzSQipA+oijd5ISSCBrUK1CUZhn&#13;&#10;pCLKjIjRPE5clgY21xkH1A60JuF5NgTe4/HtMWNKoQa/P+X/ABWfl0JjE+oo6MtKcRQ/kKV+zhwP&#13;&#10;nTr0ct2uLevxsdKquoBdQcE355ubW+vuqsucEf6v9XEdbaMBad3oK/5fT9teuatqAMkhCrqkLXu2&#13;&#10;gvd5QT9WJYkcfUHi3vYdadp6bKlTVRk0/Og6wlvGjMHB9TekLcanQ3Wy8DSQbgnkkX+nulQKkf6v&#13;&#10;n08FZiAfKn+wP9XDz64LJHqALDUVV4wwNwxYAKPpx9bgfj8j3UHzbJ6uyyaaAEAmn7PPrHqEJjJY&#13;&#10;XTnWtikiKwZVZfxccFj/AI29+qadXK6mNVxTHlTy64sfGCugSFXYR8GwkDXDgX/ofVx+Bx7qTTgK&#13;&#10;9bQM1c0688pViwXRpDKC3qdRe9ldTe9jck2491diGx1sRpQVzXz68rHm73C6WcFQWVeAbuLi4/qP&#13;&#10;6fTn3YEHPWnBoaDjw68r3AZm4DkA2Lk+q4byH6H8G3+t78SK1rjrzKAxFKnHnjrD5GAezKGVStyf&#13;&#10;r9WFmJPHPpv/AEtce29Zz054aaRThx67DuVVGCsAy6QmgOBe7FtJK25+nvQegpx6toSpKinmfz4d&#13;&#10;YZJWQkBiRGLkFeXiZwSCF5B/x+vupY/s6dSIECopWv8Aq+fXB3KJrB06rspUm5Z/6j6/Ti3vxNTU&#13;&#10;Y62ia3004Ch6wO63FxaXSQPU1/G3qcc/Uj+t/euHTyJjGQPX16xmS1ioLALydGs+O5AU6uD/AL37&#13;&#10;0SAenFUkGvWJ5ENySVJsDrP1uLm4txcC3upY1x1dUavr1HaReWUgKWsvAa/HJZhawP5P+t9PeulK&#13;&#10;xuoo4BPGvXo5AtvU50ggtyFVQfUrj6c/S4/4j37rzoWbNAP2E9eSRitwrOrRsH/UFWzgsmhrEfUr&#13;&#10;/sPe64p1TQK6Wx6Y4/n1nujC97uPHZozpjYJwVvcc3B1H+vPvZI006b71buFBkZ419euIc6Ta40g&#13;&#10;nnnUTYGNiedIY6Qfrf8Aw596rinW9AZq/wCr/VTPWQOoS8Z9dnGkl2RQQCyEj6WtYNe34PvZNB1U&#13;&#10;glxr4fs/l+fXP6AjyENZXB0XsLBtB/BJsAOfz+PfjnNeqVqcDH2/bn8v8lerN/5LuYlxf80j4Z0Y&#13;&#10;qJ6ai3h2DvXrrOxUL+Jq3b2/OndyYCvoHJIvE0jQSFbkEoDbgXo0t1Cyz2LBZF1PngRCrXFD9rQr&#13;&#10;X/J0EvcC02K95QvLPmGIzWtz9Nakj4ozf3cG2GVDjSyR30ma4BbjwNYNJE9LSwQTBRUU1NHRzr6v&#13;&#10;26iFTT1EbllvdWUgi1vqLe9xh44xHJ8S9p+0YI/IjoYTMs8pmQnS5Lg4yGNVOD5qRnqW+mT0oVCx&#13;&#10;uVlDcppuNILr/Xkj68Xv7uaVKrSo+f8Aqp/k6TgSIPEccQCK8f2eY+fn0+bd2tuXdUkyYDDzZKKm&#13;&#10;s9dXELT4rGRlQXGRzNSUpoAFudLSBiP0q3tXa2N5fHTaRlqcTgIvzLHtp+fRRvfMewcuxq+93SwO&#13;&#10;/wDZoKtNKeH6UKBpHNfMLQeZHS1/g3Xu011bkzL73yyav9+/tioqKLbkMigaEym4JUWoqArghkoo&#13;&#10;40tYioYMR7MDb7VZGt3J9S44xx1CV9GfBYeoUD11eXQVG6c68ykpy/ajarYmguLtVe5I82ittXhx&#13;&#10;1HBp2kYGuqBSAemzNdlZ6rozh8WaXamAgMEyYPblJHiKHyQ3aOep8BE00w1ahJUSSMDcqQCR7an3&#13;&#10;q4mj8C3pbxDIjj7QD5Z+I/7Yk/MdGG18hbPa3P71vw+5Xzgq1xcsZpCGorIursjQjBESRinENQdK&#13;&#10;PfMcOR29tNKWPwZ+ngZc5jwBGlSaTF00UlfRxKbmQzNMaiID6+tPyPavcwstpCsa/qAVZQKAkKuR&#13;&#10;6mtSw9anoj5QaSx33cZLh9VlI4FtLx8PXLNpSQmpCCMRiJvsVsZ6BtFJ0oB6S6f2tQKkA6gF+gNv&#13;&#10;6Xve9vYeByT5dSh4gA1EGtNVCP8ABWtflw6965JVRkLMZFEahFeWV3bQ4hT6k/RR/trH3sZagr8v&#13;&#10;Un5deJVFZwaafiNQAMcWP4R6k8OlQNsyUKpPuGqptuxKqyJBUIKvOTxaNUbUmJhYMusXs0zxi97/&#13;&#10;AIurNm0a67s+EPQ/F/vOOg5+/wCO8YwbHG185wWU6YF/00xGk09EVz8vPrnDuCkxZtt3HCknsIzm&#13;&#10;cmIq/NOzN6mpBKPDTr9D+0moC3rBF/dhdRwYs00n+Nst+X8PW5djudwB/f03iKT/AGEJaOD7Hzrl&#13;&#10;A/pNpP8AD5dMc1TNUzvV1lRNW1jku89RJJPK7sxPlYSnU1z/AI8f72maWR5PFkNW/wBXr/xXy6N4&#13;&#10;YY4YfpreNY4xiigLQDgAFoKD1pX59chJJ+p9Ws2LxlBqADabqq2/Ju1/9hx70XJ48Oq+Gp+H4TgH&#13;&#10;/Y6U2ctHiNrQCF0YYnJVDqHUAmsyrzQyte5AKWt9eeB7XXNPp4oz5ox+wFjQ/LoPbQWk3PcZAQwM&#13;&#10;0SAEA10QKrqK4rlh5ZPQ5dy5Od8j1p2nBCK7H9wdY4Kbc1LVI/iy26tlFdk7wjrVi9EcztSUtXC8&#13;&#10;balaXyegkXEO/wAzGe13jSWW/gQyitA00QET1AwD2qwOTUk4PGKfbDbo0sd99vppPBn5Z3S4FrIh&#13;&#10;AaGzvh9fZtGW7igE00MgYaWVDH3Dgo9vbn3BlabH5TZ+9Mztrf2Njiotv7ppa+eifc9PBDZdi7/h&#13;&#10;gIgnroI0AoquWNkq47I+pgQF9rdXN0qT2dw8V0pokqnT4tB/Yz/hZwPhJUeIBnNR0HN52PZtruJd&#13;&#10;v5p2qG+2e4JkubQxhvpWY/7n7czVdLd2NZ4VdTbvUrpUgllyncuJ3VUPRd7dO7X3TmqSr0ZneG1F&#13;&#10;HVvZssiSKXasyGAjGPq5LJpY1WPbUrMQTcMUUu9QXbeFzDYpNIMNJH/i8p8slBoYnz1LSvHo6sfb&#13;&#10;Pc9gtluPaTma62+0kWsNldH967UMGmiO4czwgVJHhTihAFAQB1g/0ZdRb2lkXrDt+nxWRWohgpdm&#13;&#10;9042PaeTrpaosrpS7xwRqMXMdZjWMTx05ALMziwHup2fZdxNNnvAjCgEV0BE3A4WVNUbZoASFrxL&#13;&#10;dPnnz3H5UA/r5y4bmEqxe82WU3kUYXI12U4ju0oupm8NpSTQBTU9B5vLqXsrrfTUb02bmMRimeWO&#13;&#10;l3DAafN7SrwrLGWo93Ydp6GWMs6qpEwN2Atcey292XdNrOu/t3jTyf4oz5YlWqHOOPQ05a9x+R+d&#13;&#10;9VvytukVzcChe3bVDeJxP6lnMEnQgAkqU4KTWhr0HqFNJdG1I4IW5e7xhwQ0iW1MbtZfx9P8T7LV&#13;&#10;IJ1L5/LoZSgnUsgAYEVGKA/IkgAU4+fy9ebEBiSHv/nEdhGdQJ/fDMbgWuGAvbSCPqADeoU+g6ou&#13;&#10;qgC4zSlcj0+2tKE/xfLPX//U166ummwtd93ArfaySASKo4X/AGqw/wBh7zNeNreTWOB65a208e72&#13;&#10;n0shpIvwn/J0s4JI6qn1CzxyDkf4Ecj2YhklXoLSxyW8tDgqeg+zFGaKpZbftyMXjNrAi30v/h7K&#13;&#10;p4yj08uhzs92l1Hq4MOmiOZopkkRreNkcW/Ok3tf2yCQajo2mhWSF4z+IEdDLjqlK6iilWzeSMav&#13;&#10;yT+P97Ps9hfXGD1El/btZ3bREfD0F2fozR5GVdJCSHWv9OeDb2UXCFJD8+pG2W7+p29SDlcH7OmP&#13;&#10;2z0eDh1idtVgtwvNzyDxx9fbbtTt62i+R6y01TLR1EVVAxSWKRXVgTwQf6+6pI0bhx5dNXVtFdW7&#13;&#10;W0vwuKft6OBtXPU+6dvrKSDURR+OeO4JJK6Lm3seWdyt1bhhxHHrGDmLZ5+Xd5aMV8NjVT0Tru3Z&#13;&#10;TYPLnOUcREE5H3WgEqpNwHNv6/n2A+Ydva3l+ojGGOesoPabmxN3207XdtWRBRanj0GuIr7hAX44&#13;&#10;vzf/AA44+nsohkrg9SBudkQTjpZQy61vcfT63/w+vtep1Ch6C0iMj0HS325mip+wqZPTY+F3IA+n&#13;&#10;6PZnaXBVRHKf8/7egjvu06yby3WnqOlkI/HOskf9qwYA8EH/AB/3r2ZEAN4g8+goXLw+DJ5fy6i5&#13;&#10;+gXIUL6QDUQKWiJvq9P1A9s3UYmhJHEdP7HdtYXi6z2OaHpGbTrjSZUQSelJ7xMPp+4nAuR/vHsv&#13;&#10;sXMdxpboV8y2gutt8SPJWlPs869KrfFL56FKpVJenkFyOT42HqN/p9fa3co9UfiDy6DfJlzouzbM&#13;&#10;aah/PoIzJY8m9wCBYD/X9keog0PDHUmhSyinHz66MpIsB/t/ei5rjq4j9T1j906cGBTrgWKWte49&#13;&#10;XH+B1A+/dbFPPocdrZSPPYNqOos1VSJ4ZVNiXhK8OR9eDf2I7OVbq28N+Iweog5i26TZt2S6iwkh&#13;&#10;119DXh0VjfOCl2zuSYICtJVsaiBudF2N5E/wPsGblbPZ3RJGG4dZF8n7zFzBy+tTWWMUI8+pmLqh&#13;&#10;JGhJBNuQPqfb1vJqFDx6S7nbaSRTz6UZ5H+w9qTwr0HxVXoOsNLXzY2uhqqc2eNw1rm0ig8rx+Pe&#13;&#10;1laJgy9P3FnHf2pt5hgjHyPr0c/q3cdNuDGvi5JeXQ1FEWNjHUBPXDz/ALHj2O9ovEuY/C8z/qPW&#13;&#10;K3uFsVxsl8t9GKgGj4/D69Q58Q+Fy2UpNGimrJTVxLbSqySgiVRf/EAjj3RoPp5XTybPT6bkm7bb&#13;&#10;b3BaskQ0NnjTgf2GnRXtz0TY7P5KmAAUTtLEP1XSazj/AG1zz7B16hiunX8+sh+X7sbhskE44hdJ&#13;&#10;+1cH+XTEWtxfm3HI5/x9p69GyRluPXAtYXPAHvXSjQPLriALXXkn8/1/oT791vgaeXWHUA934twO&#13;&#10;SPrY39+/y9W8qdLzatclVS1uEmIZCjy06/Usj8Sxrf8AHN/ZjZyAxG3fIPQN5jtHtrmLd4eNaGnk&#13;&#10;R5noZesqulrdv5XaGUKyNQieiVZGBeXG1CH7aSx+oW+m/wDh7PtnkSW0ewk4qSM/wnh/OnUXc/2t&#13;&#10;xZ71b8zWIos+mQ0/C64YfKuaj59FjzeNkxGVyGNl+tJVSRqTezxCS0bD+oZbewlcwtbyvA2dJp+X&#13;&#10;U/bPuCbltsF9EaiRRUehNK/sPTQBa7L9QblfwR/h7YKaG1r0cE1FD152sDyAxFxYf7H6e23ZdNBx&#13;&#10;60oqesABYgAC55IU3K8fkH8e2gTTT07gDHXJ40Vbm1+ARf8AP9bj3c9ox1oMScjrC1ivB+t+ASSf&#13;&#10;8De/vSitSerg06VO082MTkBG7H7SsIjmBvZJSbRuB9Pqbe1lhceA41HtOOg9zNtLbpZeJGP1YqsD&#13;&#10;508x+fl1J3Rif4dXmpVNFJWlpYbWsHPLqP8AeSPbt3beDL4tMHh9vSbl3dBfWfgOf1YaBh5kcK/l&#13;&#10;5npJy6Tcrf6gH+vH59l5fPy6E6Yyf2dYFHkNgbnTfng8G1/fjRq6eJ6vUplh9nUSaO1zf6cf4W/1&#13;&#10;/bNNOOlUTavKnWWOUNYEA2Avc2/P0/3j3sEjHr03JEfiHXMi5NuVP0X624/w92ocDHDrQB+JuPXZ&#13;&#10;F7nUTxx+SxH1HvwZqVHDq5bNB1GEhQsH5sSLf4/4/wCv7p1cqDQr1hdmIuy8Eg8D6f4j3rHn06gU&#13;&#10;HB64MCNWk/j03/qRe/vTA+XDqy5GePWDQpdR9X0kWA4uPofdQKn06c1N69KXaVXTDLUeIyaibFVt&#13;&#10;XEamBnIQSgjxkr9L3t9fayxkQTrBLlGOR0Qcy21ydul3Gw7biJCEbzAIz0/9k7UyMO45I6emYY56&#13;&#10;aNqOVhpj8Q+tmYD63/HtTu9lMt4VVeygofl0TchcxWMmyLLLJWYMRIBklvs6S2Fp8Ph66BsjVNVe&#13;&#10;QGGWlh4sJfSFYj6gce0cCQ20mqbNfIH16EW73O57nZOtjGI6ZDNxqD0ic/kXxeUq6HG0kVFFHI7o&#13;&#10;zKrSmE+pGuf949ll3OIJ2jgXT5jGehbs1gm47fHdbhKZmIoR5Agen29Jn7+SWRZZp5HkRwwZmP1B&#13;&#10;uWH9L+0JlkL62Yk/b0IDZxxRmOFAqkUIA4/b69L7HZGOqhNQ6BwUFNkIjzqU8LP/ALD6n/D2b286&#13;&#10;yrq8jgj/AC9Ay+sJbafwgaEHWh4Z/h/y/l0mcnQnGVJiILwyXlp7C942+gBH9Pp7L7iExuQOBz0f&#13;&#10;bddncIBKMOMMOGR8uo0dhGCjXvpv9OOeSf8AevekbSOzpQysrlSM9PuGy0+Fy1BloGKT0M8Uq2J1&#13;&#10;NGD+8p/1xcW9rLe48CdLgYKGv+f8uindtsh3bbp9snUaZlKn5HyNfIg0z0quxcYtJnY8vRoRjNyU&#13;&#10;0WXpGSwUzTIDPHYfkPyf9f2t3WDw7oXEf9nMAw/y9BvkTcGudnba7o/4xYOYXB8wp7G/Z0hlkOtl&#13;&#10;CX1LYg8Wa3suqKkDoYPGGUPXgeuK6SzK9/QG4HIJv+SPeq5I621QuPPr1wraSoMbjlj+OP08+91H&#13;&#10;A+fW9NRqrkcOsesElgOVGgcWsPwbe9jSTUdWVSlAMjriOSAbE8C6n6Ec/wCw9sjufqxNB69RahWD&#13;&#10;LbhTYE/WzAHj/Yce2JVKmnr0ohK00nj/AIOhi6EqI5N61e25zCabeu2s7t1vupfDTRVjUZq6Gqlv&#13;&#10;w7IyNoX/AFTD2IOVZB+8HtG+GeNkNeFadp+eeov95IWTlSLfoywfabq3uRoFXKa9EiD+EMGGpvQd&#13;&#10;IWSOWCR6aUOHgnlp5Q2pWEsTmElgf8Re3svYNGxiJyCQfyPQrjlSdFuI8q4DD7GFR/h64szCPkGz&#13;&#10;2t+eUbkcf1PvwVic8Pt6uoBPWIMwZRz9AWA506m+h/1vd/DXq5Ap10LuW0iyhuedNyfpct/X3pge&#13;&#10;C8OvGkYB8+uMjgsP6ixsOSf8Bf34RgjPV40FC3XZZuSoJdhYWtcC4HH+I96ZiG09WCqXr+Ecescl&#13;&#10;gAGY6iTx+bAX5t+P6+6MKNQdXiClqqBkV/n11e5vYMLHn6jSvKjn8+69XK6EovHHDrgNVgyAklv9&#13;&#10;ULgf4Ace/dXYqDok4D5dcSzqxYFmDa7qwuv0sTx/vXvdOtgI2afn59cFl+qtpNxzc2Nv9h79TrbR&#13;&#10;hzUYI64s4P0AUEi41H6j6MB/UH3rq4UjjnrG7i7DU3ouS7f2r+pRY+6s+CQKU6uFoKin5dcTJq4K&#13;&#10;3utyjWOpQL3CWB+tr+9GSnDr2mnn11qZQ2ldBYgldJsgIN0jH5t7qC4BPl1sio+zrHqOpweNPJHL&#13;&#10;hrGxYH/H+v8AsPbYJFR1cqAobjX+XXdvW1rKGAAYfRW/sNrNuePx7saeWOtAClW4j/B1juNAS6jl&#13;&#10;nP54J+o4Fib2HuvTgoe5P2dYmZSQZJRYgELaym6m7IPwAbX90YVyDTp2MHAVft6jM7eleCWAuQ+l&#13;&#10;Y2Z9blrj1AXvb6W/1vbbGmCa9PIopVsfz/Z6dY5GcDk3TSFYWYBCXu36hccni3Bv/h7r04gWmR8x&#13;&#10;+XXTEI93bSzRsCwvZSfXbQLgi4sbcc+/dOqGZKRjFeFeuHGpgGco8mgKV9ZYsVMXp+hUfT8e/cet&#13;&#10;92kYz5/Z1FK/t8t6yQpsV9VlLDTe5vcWPutQMdPhhq4Y67LAEXA1/pN/obj03b8m5Jv+foPeq0NB&#13;&#10;16hOBwrXrysXCsHUqNQuBcC3pLaD+R9OB/T+vvxb068w0kg+XWfUwBQadIDXBH6tJ1+qQcji17c/&#13;&#10;Qe7Dh0zRck8T1nS7FDwwJIkYEObsBqKlhc8Aaj/T8+9jj0xIFoV9OHU9GIdSGXwnUxJAUGMXCoRx&#13;&#10;z9T9P9v7VAVbBoOkclChFKsKcOnujhWVoxHqtpdrxoX5BIRW1i3P0JHtWgqQfLonupXiVgwH7el5&#13;&#10;h8c8rj9uzXBJYMzxKCBJJISP0j8AWsDcX9mMEJZgQD0DdyvUijrqqKfZ+VOlflcnTYOljiQsjMsm&#13;&#10;pfK1mZj6lXSL+n6W/HswuJUgTjmnQZsLG43a4aV+AOMeXQN5TNXnaZ3SJAABJLIqLGGJVVYjguTZ&#13;&#10;QAL/AI/PsPzXKu9a0BFfs8h+Z8h+yvUo7dtAEQjjBJ40Ck8Mkmn4QPiJoFGSR0djp34D939k7Yg7&#13;&#10;W7HrdofFjoFkE8/efyQyNTsfAZGnKiZhsLZcynP7kqnRZGggxdAUk0lROGspModpvpo/FnXwYqE1&#13;&#10;cZp/pSyEDgKyNGlTlxjqLOYveXk7ab/+r3LxfmHd6gLabePFVKk/29yiyogwWKwJd3BVG8O3kKtp&#13;&#10;Ph8bOuviViptzbl+Nmxcd3VjunoKWv7t/mBfOfG/3X+MfTUUs8iLUdXfHWgleTcWcmXS2GxmUmnq&#13;&#10;aiQRyCnh9Y9mljHt6Sa7RQ6Llp5KlaLUnRVVFR2/AsapXvmNVYxLz1vHuLcW8e287TybfNuQpa7D&#13;&#10;tDg7hcayEQ3dyrSPDCGMiO3izmbwz4Vl/aQKbrZH/CkvsL499x4rbPXGwIO8fintoR4/JT9ludsd&#13;&#10;t9l5aMoK7srb8OIAw+1qXWsi4ba9Hj0pKanazjyMSoe5oTauYZiZ4/DPhhBNEdLkVyQrf2oY01mW&#13;&#10;kslAaxgBRIHtB7Zc4+3uw+Mt5Gt1LO92druE8bb4AfgttaO0tvJEGaSL6SR4IHd4/CuaGRwa/ma/&#13;&#10;8KDuw/m301kfjt0X1VW/HTqPeskknb1bkM/jM9v7sKkjIEW1zX4OGnp6PGSAa63xKZp7eMsIrqxV&#13;&#10;Z7daWDm4V5LifQ0YeTtEaH4hGmpyCy9pYsSFwoFSxkmz5Zv7m4EO7Q2dvZJcx3qWlmrt491EA0Vx&#13;&#10;fTSQwLN4D0kggSBIvFCyzM5SNUpT6g+W3yn+P9S9T0d8j+6erHaClppItndj7lxlDJBSyD7emkxi&#13;&#10;1DQeIH0mExhCOCLcezI3U8kSwu4kjBB0SqkyVHDsmV1BHlpAPRnPyjyxcXR3AWKQXLK6Ge2Mllc6&#13;&#10;JPjX6ize3mo3E1c5zx6tO6x/4UQ/PXBNi8V39ieh/l9s6kyMUlTg+8eptuVGfbECAU9Zh8PubCQQ&#13;&#10;mkaZUVmqHpZmL8tq9pYfChZntUe0LaixtJpbdmrXJVWaIlclQUp+GlMdE28e220b2iLdypuBgjjj&#13;&#10;hXdrSz3dI1RlrpluIU3CMTACOZorxXJAl1eICxMsfnv/ACbvkDQHM/I3+Vrhtq42rr8pmd/9gfGh&#13;&#10;oKHde26yslLY6DMbbxM+HySw/uSaq2nnelZ2jZirKE9iK5iSe3lu7SYXKKiahcW0LNEwrUzS23hX&#13;&#10;Pdj9QK4rUmhOIPsOWufNh3i02AXEu1zmeRk+j3e8jS7hcKypYW+8NuG2R+Aysq2RktptBXR2oQ7U&#13;&#10;vxI/kIfJxDV9C/Kvcvx13DlftqmXb2+eyk2tRdfYqaGRTNX4Humgmp8rkI5UCTUNFuMq3l8iyBY7&#13;&#10;M5FZ7LeRtKkgBWLHhSNVpKYKxuWZU8iZIaChrWoqT3HPP3nOTrtLXctp/eMM1ywRri1j0R2qOAzT&#13;&#10;XVt4Uc0rR/qIILtddVQKhWTSFXY/8h6tx1P/AB/qn5O12Y2nV0uSqcTWdidGbiyy5GCmT/JcpUbs&#13;&#10;+PFbu3DY3HViyRy01Vk2gYQmSaRAkZAUtyeZFT6e7VnJCsOxwGJGPELWtT6iOGRhXgTQdb2373ZR&#13;&#10;7mHmHlySIQxeOjq81tJNEg1SNFZNFuJ1IVZCZ7+CJn0jUikydEczP8pf5hGuFB123QveNeNFRW0f&#13;&#10;UHyG62yeTx6VIkekauw++J8DXKJlp38Ihp5P0texDAE1zy5ucFDRWqaUOuJvkQtwkJZTgKVrXNDg&#13;&#10;kTBtH3hvbzcpTFOl9baV1BjareRgUatZ9rnv4EKgMXWWRH4GgBWpT+yPih8quoMeMp2p8aO+OvsF&#13;&#10;LWLRQZzcXVm76bCVVUyMqx0mWp6V4KgMF1q0blSBcGxB9lsthfxF1lt5OzB0rqFfQadR4+oHQ+2T&#13;&#10;3J9ud+hjn2XfrCZZhqU/UpEGFAaKZjGC1CDQEkrkCgqS7yVdNFM2PcrBkIyIp8dUj7evhniHqimx&#13;&#10;k5WZGBFzrQW/p7QMaERZDAZBwR8iDRh+Y6HUcMs0IvEOuA0IkQh42U8GWRaoRkZDEY6zEMADq/SQ&#13;&#10;4NheUsgYXblrgXIAP4N/dg2jHHqoNKFRxJB4eRPp1zkAb1Cx03N10hWbhWQki5vfj+vHPvzFSKnq&#13;&#10;qArX5eR8h6/7HWDyqpta51kn06ibXFgRa3P19tg/s6dKM3l5ddF3YD+puyAtpDgg6iQv1F7EE/n3&#13;&#10;qvW448n8q9YxJ+2TIXZBYMxtcabM2oDk2sLe/dPFauAlKnrAZAV0qVAb1BmCltLC4sV/r/Q8j3XU&#13;&#10;PLpwJmr59fSvXDVySDxYAqPo4CWa6Dk/6/vxJBx1cKKAAcOsTTqF9QFrltS2YktwSQfwPoB/X3Wp&#13;&#10;GOrrCSKpx8/y/wA/l1EaXkLfkAhyF5jJawJJPHB5/wBf3sknB6V+DoBZhwOBXrHJNyF+mhmCgkAt&#13;&#10;YX9Lfm97+61AwT1dIlPe4FD/AC6ju7GxsxT1rIwJvd7LcKfr/h7bZyDjh08qBRwpTr2tQQvoLamB&#13;&#10;ZgbagoLJz/Uj6D3fWvr1sgkVPHrm02lOZGI4eQ3AGkWIAZ/qeT71rT16oUBYEgVHA065GRgytECC&#13;&#10;fUC7XDKrF2X082sB7tj9vXgh0Hxc/Zj7OsvkBJAkPJ0qhC31A6Tpb+h44/1/6+/Voc9M+HpyRgDJ&#13;&#10;+X+f59ZWlKmR9F2bS6AMt1VAUJ8jfpA5+l/Vx+fexUdNqlSB5D+fn/q+Q67LnjSQBJo9JLWVWazO&#13;&#10;xJH4LHjgW9+HVQtRR804H9n+brIrMY1/c1ICzjn6B7NYq17ELa1/fq+XTbedRQ8P9X+Xo6P8uDd9&#13;&#10;TsT+YV8Ft1UrrTvQfLn4/Y55XMmn+F7u7LoNiZZSYfUA9FkZ4+Lj1DUCLg0klaGNnj+IhkAp/v5G&#13;&#10;gH85aD5kV6IOabTbr3l28j3J9NvBGLtzwobCWO/U+fB7ZScE0rTNOk38heqs6PlR8q8RtvF02J2n&#13;&#10;s/5Q/I3a1LmslLT4PbGLx+D7nzmHooFyFQEjk8UMKosNKsjWXSqEgD2u22DcN8h/eSxhVkLO0jEJ&#13;&#10;GNbFiatTVx4LU+XRbuW6cs+3lnaco3U7z3NpbW0EdvEDc3kogt44lPhx1I1aal5Cqn4mZQdXQWEd&#13;&#10;cbNBE/3HZGcTl0kNThNlU01/pFTJor8gEHKtLJBGxIOgcqTIjabAAH/HZRx/DCP9riR/tNAR0UK3&#13;&#10;PPM/+44GwWZqMaZ79xXNWOq3t/8ASxrK68NWa9JrcHYW5dy09NQT1UdDiKa5oMLjaeHHYSgjJveD&#13;&#10;EUapApJGpjpLE3Ja5v7SXe7Xd4oiLaYx8KL2ov2KKAfz6Pdl5J2DYZmu4o/GunAMk8rNLPIf6Ush&#13;&#10;ZzjGmoUDFAOkY5bUSS+rWFkZSW1BrEA/1vxc/wBLD8ey8l9WstU9CxQumh+HJA/1f6uPXOjpRV11&#13;&#10;FSFQ33lbSUmoaiGWpqxDJ6bD6BiWI+lve40M0qoOLED8iaH/AA9UuZ2tLOW7JJWON38saE1/sqoo&#13;&#10;OhM3tPV1WbxS04qWyCUjTKlEsjymWfKTVFNPAsIZiviaMA2+n19P0OtzaVrhPDB1KCRT5sSKU+RG&#13;&#10;D1H3KMdvb7RdGXSIS4UlyoFFhRG1aqZDBqfM1GeupNs0bQy12WyNPiMpTxSVFdtzF+KuzNYq2d66&#13;&#10;ClU+CmsSDPHK5ZTdhGRcCjWcZUTzv4TgEmNe5j8xTA+YJwMgdbTf7pJBabbA91bOQkdzNWKBDw8I&#13;&#10;sf1Jf6DoulsDWDxZXz4oEeHb1AmGpiNEuQJGSzEqyKP3DkZlvF+eIAgF7Em1/ac3giXRZoEH8XFj&#13;&#10;69x4fYOjZNl+skV99mN1Jx8LMUK+lI1w4+chY+g6TAdpJBKZDJK5bW8uuV/1agwdiTckA8+0RYlt&#13;&#10;THUfU5PQh0aIzEqaV8gpoo/IUH2Y67iUBtLxGK7yBSDrYKbsCvH1tza/+x966q/ao0NUDHWUIrEE&#13;&#10;xkaEB5HAC3H44FxYm9+ffum9ZUDzLHrKR6tGnx/tszFiJGuULRsLHm6r/vHuxHdpHr00GUqGrXPp&#13;&#10;THSl3Nf7rCxJ6fstqYOGQFmHqMb1Bdw1gNQkU2+tufa+9r4qAfhjQftBP+CnQf2Af4rduxr4t5cM&#13;&#10;tPMFlXH2MrU+ynr0MuIWo3j8at04tpppsl0p2Di96Usa+KOOn2j2VENr7g8EiAySuMpFj5SCAqBr&#13;&#10;n9V/Z5DW+5Smhr37fMsoFf8AQ5h4b0+x9DU4AV9eo13B4+WvfXb79ECwc1bdLYt5lrva2N1ACD2g&#13;&#10;G1a4Ufic4GB0EOGzNVhKxpactJBOsMeQoKiRxHXxXBZV0kMjIfVDKpDxtZkNx7J7eaS1lIQ1DfGv&#13;&#10;k1DX+RyCMj16kjdtqtt1tfClNHQs0TrxjoKDVWoIIOl0IKOCQ/HobsrjMR2Ph6TL0VREM7S0/wBp&#13;&#10;DkJ2EU1UaYeaSh3Kq2KzoSfHUL6XUCRfT5VQRzxW+7Q+PH/aqKVPE44OONf6XAjPrSI9uvtz5E3W&#13;&#10;TaryPXZSHWYlyqBzQPa5zG34ozRlasbUIjZgFrKOooqqakrad6OtpXaKphmHiZGjQkK7gH6geki4&#13;&#10;IIIPIPsMyxmOXRIpVhgr6Yz/AJvQg1HUyW1zDcwJPauJIpQGRgaqy4FVFagj1Oaggio6X2xO2+yO&#13;&#10;t3qI9jbzzmCoqppI63DiVavb1YLACKu23khLRzJqu2iSCwIv9QPa7b943TbT/iM7R1PA9yfnGwKH&#13;&#10;8xx6CHNvt1yRzsiNzXtsN5JGF0TafDuUrSpjuIyk6EigNH4VHn0ID9r9Wb6mgh7W6dxmNyPiaOr3&#13;&#10;r0tPHsHPzaqcx/d1e0JhPg6qQzSGeaTwwPIS6AgBbGjbts24du72IV/Oa2PhP9vh5jI860FeHl0D&#13;&#10;k9u/cDlRHl9v+ZpJoAarZb4Df2yjV8C3alb+JQgEaLrlVKKxUmteD9QbN3UtR/of7e29uqrenmlp&#13;&#10;9l9gUv8Ao03w8dKgZIKf+JSyYquqXdmSnjp65DIqgkLyPfv3LY3eNkvknY8Ipl8CX7AXJjY+hVqU&#13;&#10;HW09yeZ+X9B9zOW7nbow1Gvtvf8AediNRyT4apdwRqoBkMsLaWIHoev/1aGqhIauAjh0df8AWF/x&#13;&#10;f3m4wWVadckIXltJw3Ag9MWPkfGTmklY+BzeGQ3I+twp9ponaFtDcPI9HF8i30X1MYow4jpyytGK&#13;&#10;+kYfqkUXS1iTxfgj27NF4qUHlmvRftt41ncKTgHjToMnRo3dGBDISCPZURQ06kFJBKmsHBAI6XW0&#13;&#10;a8MklIzXKEmO4+oLc+19hLXt6B3NNloIuV4nj1n3dSCSlWrUEtATqsByGPPu98lUD+nTHK91puWt&#13;&#10;W4P5eXQa62/AA/p9b29lBlrkDqQwoGCeuma5+n1+v1sLD21Unj15Vpk9cWIUXP0/4pz791ciop0u&#13;&#10;tgbqfAZeJZHIo6siOVb8DUbBiDxxf2abXeNbTUbKt0Cuc+Xk3vbWYD9WPKnzPy9eh23rgaXc2BqI&#13;&#10;GUSpPAxiksCCdN/r/vPHsTX9st5bFfUE9Q9ypvNxy/vMco7SjgMPsP8Ag6rxyFFVbbzNVi6kMrwS&#13;&#10;kRu3AeMtcAH/AHj3FssT2twYnx6dZv2N5b79tSbjD+IZ+2melZjqoMg5ueCeb3HtbG9VDDoN39qE&#13;&#10;c9Pd2GllYhgwYNfkEcg+36k9y8R0UaR8MmVOD0ImAzP38Ap5mUVMS2IP9pVNw/Ps2tbkyoYzxFOg&#13;&#10;NvW0/STePF8DnpcQqJoDKg9aemVf6r9A5/1/ofZkvctU8vLoISOYZfBbgxqPl0GO4KM4rJw10A0w&#13;&#10;vIsykW9LqdTL/h7JrqMwzCVOHn1IWyXf7xsGtZfjUEH59CJKqZXDMP1eenuoP+qKXBN/8T7NWpNb&#13;&#10;58x0BoQ+3bqAPwN/KvQDyq0UjxPwYmZD/gVbSfr/AK3sMsNLFT5dTLEyPGsicGAPWIMDwD7r0514&#13;&#10;kj6An37r3XFluL/Tj6f7D37rfSg2vlnw+UgnJtBKwimH9Ufi5/1vauznaCYN5HB6I9/2td026SAf&#13;&#10;HSq/aK/7PSz7T2tHn8E1XTDVPTRmrpHVblgyAlf8b/n2YbzZC6ttUfEZ6C/tzzJJsu8i2uDRH7HB&#13;&#10;8iMV6Kxh6xo3aKQ6SCVIP1BBsyn/AFvYKt5SD6EY6yK3SzSRPEjNQ1CD9or0IMM4dApYcgEH+vs2&#13;&#10;Uhlr0CpYNEhPXGdV/UPz+bgAEe9kEjHXoyQadK7YW7Jtr5qmn1laVp4zItzaNwwBYf6/5/1/a7bL&#13;&#10;xrOdZD8Nc/L/AIvoM86cuRcxbRJHT9QKafs6P7VYuHdWGp83jkWSZqUVMbKL3IQSNGLck8WPuSTB&#13;&#10;9bbieIYOesNba+m5f3N9rvTpUNpIPl6dEt7XovtstS1ulh9zA0Et1AAlhP6Qx+vBt/vHsA71FpuA&#13;&#10;5/EKdZT+214bjbJLRzXQ1R8w3QUmTnk/48W+n+0/09k/y6kcL5DrgZ7ixH1FiP8Aibj37A8+reGa&#13;&#10;9cRLYfgC4/2AA/N/9f3qqk19OtlM464mQMx/Nri555H5Hv2pfXrYQ9SsXUy0eQp6mBZJZEkF401O&#13;&#10;zobeRCFB+o/r79HIyyeIuadJtwt4Z7N4JyAGXBPr5dDK8OT2/ksbudKeaKiqEjp6w6SAaaWzRyMB&#13;&#10;/qefZ+yS2syXmkhXAr/s9Rcs+37zYT7A8itLEzMlD+NRkD9nTH2djhLLTZyFRpqESOewPJZQ0T3P&#13;&#10;1t9PbG7xanE65LcejX2/vSqPtEtQUJ0/b59BH/T6f7b83+nskPwevUoBhpz1jlUkKf8AXH0t+fbc&#13;&#10;y5qPPp2NgcjrspcABjcA34N/6E8e6mIinz61WnlXr2ghbAgkfVj9eTcC3/GvbhUqnz63rzU9RTdW&#13;&#10;KgBjybfWxP59tEOfl09Tt1de4U3A9QFwbfT8e6KGPDr1NQqxx/h6FzDOm7tuy4yodRkaBR4HPLEo&#13;&#10;CIXF+bH9Lez+2db60Mb/ABx8Ooy3VX5X35dxg/sJq6gMAV4joL5qaSGSSKRSkkcjxyK1tSOl1ZTb&#13;&#10;2SPEyvTqRYp4pkSWMkqwqOopikuNAAvcXBF7nm/uvhuDQdP+IDxNcddyQAqb88j8f4fUg+/OjKO7&#13;&#10;rySsDTqGyBAdJNi1ibA6efx/h7o4oelKsXFT5ddoWQlWe7Eekn+nupNc9eajGtOudyLW/BuCB/vr&#13;&#10;e3K6QBxr00CtS3p1xeO5NyPUPrb+huB7bIIz69XRiRXrAFI9DsLNwAOSOf8AfH36nTtQO4DryxuZ&#13;&#10;CixtKzCyiMFi3+vpH/E+9gVwPPrZcBNeoKPn07R4Ocqs1Y8dBDo1nyshc/8ABVvx7eFqx7pMU6K5&#13;&#10;N4j7o7UeM5NBTh1jjq8RjZVmoYGrauOXUk0h/bV0N0bn/ED3oSW8R1oNTDz6u9rum4J4dwfBjYEE&#13;&#10;D0P2dC52Rmq7dux8DnlcRtRxLTVKUw8foQabOy/4f19nm7XUl7tsd0MUwafl1GXIu02XLXN15s5X&#13;&#10;UJCXUtnOeFeFK+XRan9LeUNpN+Gvb1A+nkf6w59hIAA92Dx6nyIsVMVKg1r6cOuO70+6hxuWRP8A&#13;&#10;OxfbTyAcGSP6E8/X6+9bhHqWO49cf8X1vleQW0txtrH4W1L9h/wdIqNAFYlivGoEr6WN7W4Hsr6F&#13;&#10;7Ek0HT7hciaGbysvEnpkUn0MrD8j8f19qLebwXqRUHj0TbtYG7iKRnK5B9CPL/D0u5qaLJ0hpCQ1&#13;&#10;TEjVWMlIv54SPXTsR+Vv7ODEky6TxAqPs9OgaLh7C6F0PgchJBw0nyan+HoPGURStG7FUFwyj6qw&#13;&#10;awX+vB/w9krDTJprTPQ3Vg8etACSOpcbqwZ05sP7XLcjj24pySucHj0mlUntagPHHQu0JbdHW9TS&#13;&#10;EeTLbLqRXQILvJLiar01CW+tkP8AvQ/p7EEWq92kxH+0tzUf6U+X2DqM7zRy5z4l0TS23ZdDeQEq&#13;&#10;iqn0qaUrxz0FUjEksh1G1z+CQODb/inslbiNHp1JFDSjimTT/J13c8G300qdRvqN7EH34Nglsda0&#13;&#10;j4a9cZGLNwEAHpuBwf8AWH+x9+BDjraLpHca9YmIDer8n/WH0/p7aLaWIOD8urDuyOuMfp1KTdiS&#13;&#10;xBJNwfoov7qKrXqxNfLh1hlPpH6gwNgp5PLXuP6f7D3WSpXPTsOH4cePTxtjMT7f3FtvPR2D4XOY&#13;&#10;/IKzpqjtBVLJI0q/lVUFmB+o4/Pt6xma2u4binwOPspXPRbzDt0W8bHf7Qe5bqCSOgNGqyEAD7SB&#13;&#10;T9vQp9u4pMP2DuWGHyvR5SsTPY+eeLwtNRZyFchFUKn0Cl3k0AfgD2fb3AtvukunCyHWPsYVx+3q&#13;&#10;OfbXcf3nyXYPcELJAotpVXu0vAxjIr60UV6DI6jduRp5ALWAb6MTq/HsuJoMdD6iiiJmvn59dgmw&#13;&#10;JYKD+AxJN+WuPp7bEh8x1rRUso8j/n68jBQSouTpJPIJNyBcH3ptQNK162VZyOAp8usXFgFP11av&#13;&#10;9UCv+H+PuupvXp1EKk6v5cD10zssY4JCkgWP0JFj723xfs62ka6j8/Lrg7t+rmxLG1wLD8e9ZPHp&#13;&#10;1YwmKU6xM5VdDjgAg8/XUOPp711ZFqdQ6xAgnkm3FrKfSv0BNve6dOFWrXj1yBB4ueLsBzzc291K&#13;&#10;1OSf29eoRkjrgpAP09J/IYXJ/pz72SAQD59WK0GOuN7sLEOAQGAv/qhYkk8Ae22L6u3I62OFCade&#13;&#10;1krbm3I9QvcfQqBf8fg+6sxIow61pFag164m9tF2NyGDKbSeME2B1f634918sdOLQMKivHrosdVw&#13;&#10;wY8+q/DMrW/Ve4v79U8K9VFT1xB1KTxrBNwSQdQtqQf7EDj/AIr79XqxWjUbA6xlA4YEP9QwRfqA&#13;&#10;XI/Tcj/E+6kBuPThZkNV4Y6wtpOoD1E20ldTAW9Ic6Te/HH4v7bYj4R07Xz6xuOVsralBISRV+v9&#13;&#10;knVey3+vF/r7qBRgD04uvLHA6xlwxKqSTGLg29N/0BixH04Nj/j7rw4dX0N1id1HAOoFj6rmzhTz&#13;&#10;qJPJv9Db349PorHPp/q/zdYLEAahqALcgX4IsBb+n14H+PuoOOnCan7QP5dcdaWb6nSXVmGkkgtw&#13;&#10;b35sTc2HH45v72xoOthaGq8D1wBaNjYElS6sdVidJ9Srq+pJJJv9AfdCQR1eiEU4dcXXhgLsCCQJ&#13;&#10;OSqIDYqv9D/X/X96z1sGhxgjrmoAKW1MLArYlRpJsLf4/wC+/Hu6gHqrVPlk9ZgQQNPqKlRZioF1&#13;&#10;PqIb/H/X/B97Br02e01bh1LgKgupU6OQdN2KEN6WXkmxtb6/63txKVNek0qsBU9OkCNKU/baQ6ow&#13;&#10;n7akWUW9V/zYG9/p7fUas+f+ToskbQSa8el7g8ZJJLENLuV0WdwypZ7sFIuBqABs1z/reze2h1Up&#13;&#10;0C943FEiZ6hamtKZpwr9nnToQWqYNvRrEimfIVjR09PSxp93W1dZKPElJRUUBLvJqKgogYk2sPx7&#13;&#10;NC4t00pUucAAVJ+QFCT0CvCl3mVmlISGOrM5bQkaDi8jmiqKcCxAH8+jIbW+B3aGUwtH2l8ot77Y&#13;&#10;+FnSdXJFKN3d7RVtN2FumllHkkTq3pKjH8fzE7qD4Xmgp6cPYPKFcH20dou7hDebg62kNeLnuPA4&#13;&#10;XgtQcaiXIqY4pCp6JZfenlOw3E8oe3drLzXu6ihi2+rW0QBZSbi7oVopRgfCrEHKpNc2zOhKnb5Y&#13;&#10;fEz4uIcR8Gugz2T2RSRvFN8vPmHgMNvDctDVJHaSv6n6LGvAYNCQzwzZZaipC2Lp5ED+0i7pZbef&#13;&#10;91MRZ+BmcN5eQroelc0T6f0cSLjpfN7ac9e4a6/djdvpbFwKbVtjaYmpxE8mp1fUuoMZPrSlR4L2&#13;&#10;8qCXrrrvrDsH5WPlPmV/MM7t7Kwvxq2tIZMh2LuzJT5DsnubL6tNL1T8YtqZcpDVVVQ6LDU19BTJ&#13;&#10;Q46ImWQ6lt7eghvL+EbhvDssCDUK1CuSMCNVBRBQUJVdTkUQV1MhdvXMfLXt5dr7Xeym3W0/MNyQ&#13;&#10;rwwKsgtUBYtdbhM763dWLMY5pHCGsk2DHDOAvyZ+W+T70w+0+qdibMxXSPxg6trK9+peh9tVUlZB&#13;&#10;Ry1DaZd69lZ+T93cW6atAGqsrV6ghLR0wjj4KK+3P6tBBAojt1pRAcGhwWyQCOIWpAJZtTuWdhn7&#13;&#10;e+1tpyfdXHMm9XLbrzDfKTdX8oWoDUJhtqIhWE1CliA7IkUYWKCOKCMpLSWLBCSy/U82OsXL2tf8&#13;&#10;2/2/svLmh08OpRVA3c4x/m4dYfLGumNW9SAadUYJZy3kYBTYEHSRyOPdNSgaBx634LMCzKSDj/V+&#13;&#10;3rHJUf7VqC+NVBUKCoC3ZtP5HHPtsuPh6ejjJzpJPnngevGRY9QDBvUCrFSCG1X4I/BBCqf9f3ss&#13;&#10;i+WT59eVHejMepmLzeWwWQgyuGrqrGZGiJ8dZRSkP4jdGjqeCskThiHhYMrj0sLe7Q3MttKJrZij&#13;&#10;jzHp8x+IeoIIPmOk24bVtu52TbfuUCXMDfgkGAfIqeKOD8LqVZTQginS2qKbanYw000OK2dvXS5b&#13;&#10;G1Hhptk7ulmaxfGPJdcLWSM3/AeT/JJD6Y2hYgEzeOx3ZuwCC4NKqQBDKf6B4RMf4cKfKnQThn5i&#13;&#10;5IBNw8u6bSKASoC99ZBRwlp3Xtug/wBEUG6T43WVVJHHZfY/c/RWcqYNjdgdn9RZ2jyNFVVtHtXd&#13;&#10;m5dqTitoCfszW0GOqYoplFyYvJG8bKeNSnlFHPuG3SsgeSJ1YEirAinAaakH9lD5dG+4bHyVz5t/&#13;&#10;1V9Z2W62tzE6GR4onWRGB1ASaSxrU6l1B1JNQDXo8GH/AJtHy1ngXE91/wCh75V7ckpaikyWN+SH&#13;&#10;UGzd55zK4qoV5DhD2JQQUGfpaeN2aWBaWuQqbkGzG6+DmPcLYGMFWjAJIA0A1B+IR0ienl4kTn1r&#13;&#10;TqOd4+71yFu0v123m72y5DIFkgnMhj8Nh/ZtOHuIA3BxaXVsSa/DU1NT1r/Nv6fpKjy5vrP5ZfGT&#13;&#10;P12Hp6DJby+GXyx3TWYCA0AWSlots9Jd/HMYKhpplbTPIJzKP7JFyVXScx21z4i3MTrrVcqFfuU8&#13;&#10;dFBCK14/TV9T59AW4+7rzHYzW8+1blZbittPKyR39p4bxQSqVaNbiCl67VVf7TcZFIBIQDSnQ9VP&#13;&#10;yu6R7zMdP/s6Xw87Zx+QaaXP7B/mXfBHG7A3FX09fJrxVHkO/wDpCmetzWVgkWM1VWj08UjesnQC&#13;&#10;Pa/95R3OtFvIHUlUEUy0Gkr5LK8VuCCKErFJ6hamvUcR+2fMfKbxXEnLG6WMytLO93sW5PMRIjsS&#13;&#10;ruqXW6MsweqqLiBUNY9fhgIWTNfETa29ocll8/8AynNj9kYSjgq6fc/Z/wDKz+aNNuzb21aanaVq&#13;&#10;fL4/qPL12ST79oAlRDQ1aM0wZCy+rQNTbXEvhpcbcmdShoJAhYgAgCJhZ1NCPghk40qSKdKbL3J3&#13;&#10;a3a7fZufbyyaJYp1td/2ppoYI5GCN9Rfwjd3RNaSqDcbjb0I1BY4yD0QPeXx9/l2UOVTEbm7j+dv&#13;&#10;wt3FDTQldp/Kb4u0u85qp53P2le+c2e+JakoVIAeWWjZiAzC9gPZPNt+wgoHluLMsTXx4nCgA0Hc&#13;&#10;IjUepx+zqYto58965vFfb9u5f5rt1jDJJtO4os0k2kl4hA9x2VGgoSzmrE0xlkpv5cmO34s8nx7+&#13;&#10;evwP7yljDVUmFqu2q/o/N02NkL+CqqpO3aOhoJJmZdDU1LVyOrfW68ltNhW5VpNvvIZ1DAAAaieO&#13;&#10;aQPcSU9aog9ejT/X1udnNvBz1yfvOzyzIxJ0xvFE0YBZJJrtdtgqQceHPNI34Vbj0H2/P5Y/z96/&#13;&#10;xEm4cn8Xux9ybZEkUdLuvrJMJ2zgMtDKGaCvxFR13WZGoqaWRVLrOtMFIsxtf2nueXt5t2eIw+I0&#13;&#10;YqdDo5ofPSp8UU89SAjzHR3svv8A+z29RQTpvS2aXJKp9bBc2IdxWsaTXEKWzPhv7Ody2klGIz0S&#13;&#10;3d+1N5dfZSbDdgbP3fsPLU8cLz4fem2c/trIwxzLqjlmo85BDJGjrZ1LAC3049lM0Vxbmk8bx4r3&#13;&#10;Iw+3JUcPPqVdp3bY9+QTbBfW18K0DQTwvkcFARyxOfMVOMdJaKqhqEH2k0NSmmxeOSKaIsGvZnQ2&#13;&#10;B/pz7ZRlkFUIYeoz/g6OZLeWE1uVKE+RBB/YeuMkjXUeuRtbHWrBdSk+tQFvz/S5+nvf29OIisCa&#13;&#10;igAxTqO851KwPrQMIlPIIvcjWo+pvz7oZF4cenVhBBVcg8f8nUaWZmWyO2phaMyWClgdJXS/PH5/&#13;&#10;p9R7bMhPA06fjhVSCaDrAZJVkdza50gq2khLC1ja5s3+Huvz6eWOJlAU8c/b9vXIyKPIASQFNyoV&#13;&#10;wgC+ki5Nx+Dxf3rrWhmAJwf83XSyXJ+psfQT9TxoNmJvz9ffursgpQilM9cvKY29QVrKVbULJcCw&#13;&#10;JVLEcX5t79qCnPTZiVl7Sa9c/Le7WWNtXlKswNjp1BRc+k3uOPyf8Pd9RJx1Tw6drgn5D/L69eR2&#13;&#10;BiVhf9cgCWID3MgsCL/Qc83/AKe/VOoautFV0ls5xTqQs2mRUYOBeQ6TpKNGFD6lPPJP1B/qPdqn&#13;&#10;xKV6baP9NivoP8P+HrNqWH1Ekkp5Cz2QXFgwbX/jYab8+7lgBU9NANIBoHBqY/wj/VjoQMH13uDJ&#13;&#10;UwzFclJtfb0wLruHc0j42iqIg7o0mModJq6xuCipTRspcBGdSQfZnbbVdzRiaakMR/HIdAP+kFNT&#13;&#10;n/Sj8+gXu/POybfdHbLHVf3q8ba1/WdDj+1l1eHD5E+M4IBJCkY6FTrXsnY3QvZfWnY22sSewNzd&#13;&#10;adldc9hUmV3Iz4/CpUbD3hj91wRYnb8ZYa5JKMqkte8mgEOYldPbs02y7dFqWNroxlWZnqgARg50&#13;&#10;LWtSBhmNVNGUVB6Dl3svPXOu23FluF0my295BcQCKCNLl6zQyRhrmaRQjohYM8UKKr0MbSMjkdGZ&#13;&#10;/m/zV+P/AJnPzl27DXzHA475C7irsTQLLox8FNufC4/dkzUVLHaNFlmr5pmMajyFi7FmJJLBuNxe&#13;&#10;QoklVWJEjC1NFMUaRmgPAkqa/OvR/wAkcubbtOxQ30KrLNem5umuKBnlW5vLieFi/F1EMkaRmpAj&#13;&#10;Che2nVbOrSDcA6wxZhexa3LA8/UWPPtsiuD0MAuoeHWgHAdZI1ZgI11MzWOlRYHgLrsvq5A/1vr7&#13;&#10;sAWNBx6pIwXufgOP+Dp0hxkwAkqGFLCSt9YUsEuba2vZVHI/Jv7eFufik7R0Xy7hCDpgGthnFQPs&#13;&#10;pxP+DpYbHfHDdmBjo8dV5Joak1ciQakqpIqKFq6ZKVrO2saAwOgAEf2vp7X7f4JvokiTVmpyQe0V&#13;&#10;x8+grzbHfty1dy3UywBk0KzGqBnKoDIKgaSCQQCKj59LPOZvI72xVZntr0dNg5MbRU0O7NuYSDw5&#13;&#10;GPG46P7KmzqVTHzS0xUKtUqOPE5PGhuDC5uZtwja5sVELIP1Y1w4UYDgjJWgAYeRz59BnaNosuVt&#13;&#10;yi2fmGRruOeRjZ3Mx1RNNIdbWwT4ElBJaJiO9MVJXIMU0rwSxSU7aZ4/G0MpbTKX5IZJP7R/Hq/H&#13;&#10;BuPYeVyp8RTn/V/h6lK4jE0TLNQowoynK0+foB/Ly6fp4Y8rDLXUgEVTTr5K/HRJ40ZNV2rKNPro&#13;&#10;uD547ehuR6SLKiguFZ07SKVXyP8ASX/KPI9E8U0m2yraXJPhSGkcr5avHw5PmP8AQ3/EuONemeNl&#13;&#10;YG2kMAG1C5QtybEj86TYgW+ntKMgkDo1IZG8Q1NfLgafZ6enXBzpIUq3qiWwIuHT6XXn6X55P+w9&#13;&#10;66smll1Gh6yxx6lAJZlKtdCTqK3Lclbi9+bL+P1e/DHTbldQIHDrP4ywZBHIDOxCn0mOJm/bAU/0&#13;&#10;4AB/1/akLqIA4n/L0yXC0YsDo8qemelPu2VG3LXhdICjGU5jupijajxVPSyjR/g6sQSb8/4e1V+K&#13;&#10;3jLTFFH5qoH+ToPctIy7BExrWszg1z+pNIwz9nQw/GurppuyZ9h17yR4buPau6eo8jIml54pt24/&#13;&#10;RtfIAkML0uWjo6i+nkKRxckHnKrA7r+7ZTRL2OS2Y+hlWiH8n058uo298reWHkhObrShuuWbq03i&#13;&#10;JTgMLSStzGaU/tbRp048SDQ9AhUUVbRVk9DkIzBkMXW1OOr4JBdqeux870WShUD+ysqOFv8AgeyE&#13;&#10;RyxOY5RpZCVI9GU0b+YPUqQ3drdWiXlg2uGeNZYiODxyqHjb7WRlr8z8unjbuerdv5D+I0F5gSkd&#13;&#10;RSSsRHVwq5Ihk0m9/wDUuDqVgCv5BftLh7WbxohqpxX1oeH29FW+bNZ7zZGyvewUqrqMoSOI+ylS&#13;&#10;uQwPcOBA1bgxWL39gE3HiDTRTUscVI08mlDgqkkKuLzmm16ORjenq7WgY8WgJWIQ3cUW5QC6hoCo&#13;&#10;8+Kf0XPmp8mPwn5VAirY9x3Hk/eW2Lc1dkkJfSpJ+oUVPjW9RXx1Ud8PGdRn9VQZAErqCtoqmpo6&#13;&#10;2mngr6Wc09TRzKY5ISDaVWB4bUnquGIIswJDA+wy0TxOUcFSOIPr8/8AOMHFOpktry1ubeK5tpFk&#13;&#10;hkXUkikEP8xTgAcUwVIKsAR1ieOFywRgwRiDpRNT2fSwueBfTwP6G/4HuukVBI6dRpYwNeCf5HjX&#13;&#10;/P8AYescyBizOqTB4yj6gAtOx/cGoj9Nr8W+vHvT1+I+eOrRudIodB1VGct609eABr9vX//W15sL&#13;&#10;mDHpppmOhjaOS978/pb3mZBcFe1jjrl5uu0h63EYyOlFWRR1C+n9WnUGH6gfxa/tY8XiJVvLohtp&#13;&#10;ngbu4cCPl1IoZ20iOQ+tOB/iF4sD7vEx0Ubpm9gGrxouB6Te5Mf4yK2IWRgTKq/gf6o29o7qIK2t&#13;&#10;fz6Pdjvy6fSScR8PSew1YaOvgkuRGz6ZPwbMbDge0VvLom1A4PR9u1qLuyeIipAx0LtXDHXUkkZA&#13;&#10;KyxEr+f1D+g9nsg8SM/MdRdazPaXauMFWoegRqUNPPNC1tUTFdP5uDwf9t7Dbrpcr6HqX4JVlhSQ&#13;&#10;fiA/wdRSSfp+bXH4/wAfdenuuj/j+P8AevfuvVB4ddarFSDYjlSD9Dxb/kfvde0+vW1jMlcAjzr0&#13;&#10;Y3rjdQymN/hNW4NVSKFjLMNTqbn0g/4WF/Yu2m98eLwZDUgdQZz5y6ds3D95W4okhJNBgH/Z6CDv&#13;&#10;HZZkQ52hiH3FOSZQoBZoj+oen2QcybeWP1MQyP8AJ1JvtBzWI3/c16x0ScK8K+XResRX+lRc6gbf&#13;&#10;QfUfW/sLW8tO3y/wdThudnUn06XkE4dR9T9D/rf19mSuQMdAu4gIYjh1JhqpaWdKmEkOjEi5sCv0&#13;&#10;KsP8fe0cxsGXj/k6amt454TDMKhhT7Pn0MO3M5FUiOpBuH0x1SE2sW/UCv8Ah7P7S4ViCvA4PUV7&#13;&#10;7s8sGqE4PFW6ctzYZKmmaNAGimXyU0g5CueQmoX/AD7U3dvrQgGgpjpFsG6tbzrIcOna/wAx00bQ&#13;&#10;qZDQy0ExPmpJGidTwQATp+vP0v8AT2lsHJi8F+Kmh6NeaLaNbtb2MVWUcfn0H+6qL7TK1FgNE58q&#13;&#10;8G3q/UDf/Hn2VX0fh3BA4dDTly7N1ti6uKYPSbAAuQB/yLj2k6Puu/fuvdcWJA4555/pa359+691&#13;&#10;w1H6Cw/pYf70ffj6Dr3Q27Ky65fEy4qpIeehQoocEmSmZdIAvz/gfYisJxNCYWyVFPtHr1E/Ne2N&#13;&#10;tu5ruFsKJKePow6LB2Jt99sbkleJdFFXu08NhZVfVeWMH/H629g3dbU2V4HHwP8A4eshuRd7TmHY&#13;&#10;BHKaywjS3rQDB6442rEqRgsSbXH+BA+l/wDH36GQFc9ev7XQx6ftQKAAfi5/w59ryVABr0SaSGp1&#13;&#10;F/qSdIve5Om9ufr7bFMZ9eliZTGejofHPsmojpH2tXJJJJSOKnHTyBzFLAW/egdjxdQbgex5yvuk&#13;&#10;iL9G4qBSh+X+r/D1it74cjQG6XmCyYBZarIBxD8Q3+Afl1g+RG2TTQz5OGFRTSzpXwEHUFEhIqIx&#13;&#10;/wAlXPunM1qoQzIuOI6c9ld+El2lhKx1gaG/L4T+3onNwLm4HH9Rcj+g9gWoqesnvn10pt9L8cAn&#13;&#10;6G/+I96BIyOt0PTvj8FlcmV+0o5HVuDK37cQ+v8Abb/iB7fitppmARa/M9Ft3vG37eK3EoBzgZOO&#13;&#10;l/jeuljVZsxV6EtrMMZ0C31sWbk+zKPbPxXDAAeXl0DNw55aU+BtkRJ8iRn9g6d5MxtLbCNDRxRT&#13;&#10;1CcaYVEshYDkO5/4r7U+LZWwoi1PRYm2cz8wPqmcohzk4/L/ACdC7sjP43fezMvja2kihmoxURIp&#13;&#10;OuWSJk1RaP6abgk/7D2dWFxDuNk0UooVrT/V8z1GnN2x3/JvNNte20hdJSpJHANXuB+3oMaSFcxg&#13;&#10;K7EVY8lTQNLTN+WEcfpikB/qPx7KI1We1aB+Kk9D+5kbbd8i3O3xFPpY/wCmIz0BNVTSUsk0MwKv&#13;&#10;FI6sCLG6/n/Y2+o9h50aMkH9nUv29wlxGsy5DivWNDdRzf6/n/H/AB97DL9nStWUD06wm4K6bljZ&#13;&#10;T/QXNzf2nkNJAwz1fBrXrtlb6amXixtz/rE+7aQx1Vp8utCg4dY41CEl/Ub8Nz9P8D7oCUfu6cPc&#13;&#10;MdY2f1MVW+oWuRxb6e6VQk19er6DoBPT1gMrLhchT14uUDBZ0U8PAxCupH+H1X/H2otpjbziROHn&#13;&#10;0Vb3tse7WMlp5kdp9GHDpYb4xMRel3DQXehyCx+bTwBMyHxyMP6MPr/j7MdwhWouo/gboK8n7nKF&#13;&#10;k2S8NJITivEqPLoPdXr0i5+pH5P9P+K+y52OsAHy6HPlXrHMxXSy3I51D/Ej6m/tqQkmnEHq0eli&#13;&#10;Q3WI6GWyjkAEn8f7G/ttgAKdOguuGPUOVTe5XlDcED8fX6/09t1Pn0pQg566MytpVQVNwPpbn+nv&#13;&#10;ZY0A9OtCIgljw6dqfGV1ZbwQsb/RpBpT/XJb8e1EcE8maV+3ovuNws7U0lb7QMn+XU9sRQUYEmSr&#13;&#10;I3kUEeCAljc8aeL+3vAji7pmBPoOi8breXXZYRFVP4iP9WOsE2dgiQxYykipgBbzyLqkJHBYf737&#13;&#10;q10oxCoX7en4tllkbxL+QyE+QNB0n6qqmq2vPK8oHI1H0/7BR7RSO8hrJno8tLeG0BEKhP8AD03O&#13;&#10;umO8drXU8H8gfUn2ya9LULMwBJ6GXruoizO3twbZrLvI1K1VRIxJAdVJZUv+b/X/AF/Yh2l1uLWS&#13;&#10;yk+ZH8+op55gk2re7Hf7XADhZDT5jj9lT+3oDqmjkhmnpnUvJDM6eMBidcblbaRz/rew40VJDGOI&#13;&#10;xTqXbe6WSJZ4yAHUGtcH59KZ9oZ6r2jmKibHywUdDpr6Z6i0bOFGphGh5I+vtY233Eu3yO6kBMjh&#13;&#10;w6Io+Z9otOZ7aCGYPLNWNwoqo9CTwz0CYdittR0ngAfn/b/63sNDh1LWkKxNM9Z0P1QqTcBg3FiL&#13;&#10;enj/ABPvfTL4Bfgeltgq4siUWoJPCfNQykAWlFy0XH9lvp7NLOYU8IYIyD/k6Cm82io7XY7kcaXH&#13;&#10;yP4vyPXeepInRMxAhEVQ3jrICoBgrF9MgP8Agf8Ae/er6JTS5jGG4j0PA9U2W4lqdsmPcvcjfxJx&#13;&#10;AHTCjIW1KR/TTYrc/QBj7R9tNVPlTo4ZSr0b16XnXmdGD3RRmfSmOyofEZRG5jalrB4WJA/CsVYf&#13;&#10;7H2bbVd+BfjUKJJ2t+Yp/LoHc77M278uS+Fm4t/14j5ho+6g+bAUHzPTXurCHbe4cph/1R0tS7QP&#13;&#10;YgS0kzeSmmBP9VIBtxcH23eQC0u2tlGAT+w5HRly7ug33ZLfdRxlQah6OuGB+df8nTEyepbG4YfQ&#13;&#10;A3sf6ge05QNk9HSnHWEekklgAtiOOeD7appqa8OHViQaU64Al3JFyCgPFtJP1NwP9t7qSGkqDjrZ&#13;&#10;qo0enXAF9V3sCtxZblSQeB/h7rVi1W8uHV20BQqcT1jIILC4+rPwblVbg8/717qdZ4Dp3UaLTNcd&#13;&#10;RZDqVgSSrE2ueQD6WNvzwT7oSwweNR/n6UJRHDUyAf24FOjA9iTy53afVW9GMss+S2zNtvKVE8iy&#13;&#10;SzZTatT9oGEa/ojWJgEB+vsWbk5ubCx3EZLxmNieNYzQ0+VMZ6hbki3j2XmTmLlQARxwXa3UIGNM&#13;&#10;V2usceJJGfIHoKLszizcgcgADnhzc/nnj2SAMuacOpFJCRnHE464tpIfQSVva9wRe2nkfgcD3bWW&#13;&#10;BB60qsGFcdYmsQGC2AOq6k8lbW/2/tvpWDQ0Y9dSXII9NxY8f0t9L+95PHryLTgcdYWYCz/1sNJJ&#13;&#10;4451f8R7105k4HXRcFzdQA3+31XIJFv8Le9E+gr1vT8+uGu/4P09JJvYXtx+PddZOAOt6SPPrgXF&#13;&#10;zckAWUnUQeTzcD8e9hx546uuB1yNuBf8gXBB4A/BPvTEagfLrXr1wDEnjV6eVOkc3+pH/E+29TEc&#13;&#10;etmowevFh9OL3sBwL349SsR/h72GYDSOvUr1jLDVY2BVvTdTcqP1s1/x/re6kk8enNPApmnXGy2u&#13;&#10;p03J/W1xYv6iT9PqP6+6UJOkGnXiWdqHiOuIJa4BMihlQhF/QEIIYr+bGxNzxe/vwbOkZp05Wgqe&#13;&#10;0nrptTvYaQeNdxxfWFtYnj+oN/8AYe9AAsR15CIxlak8OsbEAB0Gk/WxYBlJe6uhP6vrbi309+YA&#13;&#10;Cox1ZAR2Ma+f+x100rkBhdbImo8ekJY6gpueb/Ue9F60IHy6usaKdVOsDDgK7nQQVLMZHa2q5FuA&#13;&#10;Pxp9tdOLhqoOoxtb0q30UMDIW8n4Xj6/6/8Aiffvt6Ux1rQkfs4dcHN7E2UFDyAL6bAFTz9bi/vV&#13;&#10;KZ6uoFDq7uuFzzpQmyljoJa5ZVstibD1C3HvS8Or59adcfTpOpVYgvoNtIBtfUS1j9OCD/rj340O&#13;&#10;ePVqGtAeI66IDEhGYEgNrt6RzdVJ/N7hVP8At/daefWwa9zZHp14RhSrKCSyi1uTYtpIuL34vx78&#13;&#10;ePWtdRny6yBiNFiWZrpYkBWB9DEA8XBB92GBnqlB51H2dSI1Z0ZjGFbxghU0tcKQtyn4/wCR+7cR&#13;&#10;U9J3fQQoYnPTjFGrI5DAICpIBGuQKCq6yPyzfpP0t/re1CgHK9IpXOqgzk/5DgfIccY6W228BXZ7&#13;&#10;JUOGxlFW5LMV0sMGPxOHo6yuyWRnnYR08VFj6FZJ5pmJYKI0Y35/HsztreSdxFGCzmlFAJYn5AZr&#13;&#10;8qVHQT3rd7XarWTcbyRY7aOpeWV1jjSnHU7kKq/aRjA49Wk7b+BlT1btmDsD5tdpbd+HuzqlErsT&#13;&#10;tbccJ3b8ht50pj1xDaXS+GkesgEgI01eXamiTyRuVeMNYUR7dFaRiW/fw1JJrVScYHcDStQQdIcq&#13;&#10;RRlBoDjLuHuw3M+6HZfa+xk3+7QUc6HitYiyl6ySuitpoYyhfwUljcNBI6EuEZmPn91T8fzWYz4C&#13;&#10;9FUex9yjy003yt+QdHhuz/kRXAXjNZsjBzxtt/Z6vcyRtSU09RGSU8zC1iq75gtotSbTGFwQZXFW&#13;&#10;bjTBGpsn8ZWPA/QXiBpsvsbzHzLoufd/dvqYVIZNtsCYLRKEECV/xnsWojDTDU6tfzRNpFaO/Oxt&#13;&#10;8do7myW+u0d77p39u/KyPLld2b43Dk9w5updj6g1dk5HZIx9FjjCqq2UAAAewxPdTXB8S6kLFakl&#13;&#10;jWgPoOAH9FRQZNOJ6yJ2LlvZ+WrFdp5bsobSDtAigjVQxAABc/HK9ABqkZ3NKg4r0fbqv4y9Y9C9&#13;&#10;dbH+U3zrpcx/c7eTJmeifiZha7+B9sfIemx8imDcm8HnQSbc2LIwCy5OVRU1qBo6VbOGJ9Z7baWE&#13;&#10;I3HfagfghAqXNO0OKUOCGKkgKKeIRqCNB/NPuHzRzvv0/t17J+E80JZdx3lzW229chltypJkumIe&#13;&#10;ONlBAkDGIM0Tyxlr+Tnyn7W+WXYUe+eyqygoMXgqCPbvWvWm1qYYbrfp/YlDePDbI6927FaKkpYI&#13;&#10;gqSVGgz1LAyTOzHgpv8AcJ7+Qu3atcJ6fPyqfJmoCaAAKoCiS+Qvb3YfbnYxtW0gyyvQz3UlTcXM&#13;&#10;matJXVpTUWeOJX0JWpDyM8jF1JNtAHKm6t+o88WP9ebc+0GehqoBOc9dghgCWV9SnyKD6kKg30he&#13;&#10;R/W3vYJGR1oqOFOvXuQ7ISSjWfU6kO62/VyRxzccce7agTVuvCoUqPOnXHyoVBut11AqeCptpDtq&#13;&#10;+pA/p/Qe61J6v4bajpxnj11qW5uSBoazEhiPrZiFtybC34At78BXj1sxMBqAr115VLEL+gLZjcGy&#13;&#10;qQCrlbD8Ag+/Akde8NyoJ9eHWJnMx0OAQNXLaQsmuxb9f1BFxyP6c+9YYaW4U4eR6cVTENacT5EV&#13;&#10;wPnx4/tFel9jt6UmVoaXbW/4ajPYejiNJiNwUkijeO04yoSODH1lUR97Qpe5xtU2keowvGxHs1j3&#13;&#10;BLiJbXdAZUXCSCgmiH9FuDIP4Gzx0kdA695VuNtu5N95MdbO6lbXNbOP8SvDxJmjXMFw2QLqIaqU&#13;&#10;WVHUUDLntp1mCpYcvS1dPnttVcopsdurFK8mOnnVeKGvimBeirkD+ujqVDXBKM6jV7T3dhJbItxG&#13;&#10;wmhYkLKoov8ApWHFG8tLUPmCR0abNzLa7vcvttzG9nfxDVLaTEeMAf8ARIyO2a3NKiaIstCA6qxp&#13;&#10;0lFlYsAWsEur6lN203tGxJI0lhc2F+Rb2iqCaeh6EbxhcEZahFOFD/xZ64mUyqC2sIocKwBIEiHk&#13;&#10;Frc/4fX3Wvn5dXEfhsUWnlXjw+X+Xpy23uHcGzMlBnNl7i3Ds3NUNStbR5Tamdye3MhT18J0Q1SV&#13;&#10;OGkhYSJ9Q/1Atz9Pd7e4ms3LWbtETx0syg/bpIqfKhx0j3baNs5ghFpv9rb38RooW4hjm0ioYafE&#13;&#10;VivdkaWGcjIr0fjZn81354bVwsG1c93lL3TsVhoq9i/IvaG0+8dtZSHh44sv/fekqK6dYyLxo1dp&#13;&#10;FgALcezWDf8Ac7fgwddJU6lAJB+aaGB+w5Hn1FW9ewPthvkr3UdlJY3DypMZbWeWBy8Q7RRvFjKY&#13;&#10;yhTRUkgA56fa75mfDPt2Sol+TX8tPqWpy9bHFU5Hf3xN39uT47bryOTgtTGpba1b/FNuU9OYtOul&#13;&#10;o6GPUw1Frn3aTc9pvAw3Db0JOmjJQ0I+JuMMvd/SuX/0voW23tf7pcrvGeReeLtYg8p+nv0WRdLi&#13;&#10;qR69F3axpG/++dshdhnxVYszLnYtL/L9OS/vH8a/5ifzD+Em/otFPi6TubZmYyWBiTKyGNMNiuwO&#13;&#10;j8gksFJTPpjqa3IUqjxevxmx9q0bZJGKWW4T2uohQsrFk0/6UqiKvoS8hB+Jjx6DW5x+9NlEr868&#13;&#10;k7NzSkUTStNYrHBcmZdQOnW8zs7IT3FbcOSaKB2dHQwUP84YYM47ob5k/G3+Yr11ivulrtr4zsvq&#13;&#10;HvSuz+pA8u3K/Y/clFR7mysskNiaOlkcgWUPxb2ZQf1oVVmtLmG7j0sOCUCg8WdAUU0/EZlI9eo0&#13;&#10;3hvuy3M89nzly9unKV3I9vIzqLq3DzSEaDF4bCa4/UUB0itJ0IJGmhK9FD7k753nsTI5Cj+dX8nD&#13;&#10;oWj3BHFTxT7hpuou1Pi1kcLiap/T9jU9b1S4A1ZGrwzThyGI1Lbj2WzX7hI5N52mNo0BPiKBpdTj&#13;&#10;MzJcj7Cs0fUhbHyTtu5XV3B7Ue6V5b3EoEYtJpVmNtNGvxDb/G2x1rUFxc2k2od1COgZh3l/J17C&#13;&#10;o50y/WHzn+M2QhlEy1GwewOufkdiMlrB/wAnkx+8YMZPRRRG1iksjlfq1/aE3PKNwprFPbkkEBWJ&#13;&#10;UADIqWuwfyWP7ehxFsv3o9lnR03LaN8g8EgmeFYJmlHBgYYtrjjRh56rrj8I4nr/AGTn4V9hmnj6&#13;&#10;L/mfdS4/KV7NWRbd+T/VfYnRv8IxrIzPR5ffVHHk8XLWRm0ZSmQJI1ypCj3Ztp2OfW237og0gUEw&#13;&#10;0Vrx7yyj8qKT6CvTMXuv7xbH9InPPt7csJSyzTbZcLdxwsgJQuujxGViAoEfiaWIq5GeoFb/ACmv&#13;&#10;mFW0UeV6k/0GfJPb1TN4sDm/j/331xvat3NCxHjkwm0Kqto8yxFySjUKtYEkce/HlDfHTXa+DOqL&#13;&#10;qLo/YFpWupgIhjj+qacD1aD71ftJbyCLmYX+xztN4Hg31hKsglrp0rBF4lzIjng/0wrgiq56KZ2Z&#13;&#10;8T/lH0vVTUPbPx17v6/nhgeuqJNz9abppaSKjjYrLUS5OmppaaNUIOpnmWwFyLeyWbZ95hQSy20m&#13;&#10;hshlUuhHrrj1p+1upV2b3X9sOYJjabRv1i86NoMLXCQThjwX6a48GcE+X6dCcA1x0Xs19OAYPKjI&#13;&#10;SCNMkd9PPKgH8cXPstaQKunUKD5/6vPqQY4DMfEjGqnoCf8AB1zeVWVQdRCD0lGADK1mawHHHHPv&#13;&#10;ZJFKmlMD8/8AL8uPXlQk6xWrfL9lR5Vpj167Exuw5aO5Hj4L6mPGot9eLEE/63vaMS1ONPL/AGOq&#13;&#10;lRQscddq6soC3CuxuG9Qd0IViFt6RY3P4978T+Eef+rh1sgK2T/q/wBXp1Mgb1RLwzNcIgID+UjU&#13;&#10;CgW5J+mlV5PI9uAgkUIqeGeJ+Xr9g6YmUFSTgcSTwp9vD/N59Cljetsr4Fyu7K+i2NiXjSQS5xJf&#13;&#10;41Wx2JBxe2af/KZC17BplijB0anC8+zuHZ5yvjXzi1U/x11n7I/j/bTqOr7nzb/F/d3LMMm8XIOR&#13;&#10;b0FvF6+LdN+iuc0XWxyAC2Op43fs7amn+5WCTJZWIqE3Zu+GnyNVHIrWc4nBkNQ0xIVbeRZpdJKs&#13;&#10;xNj7d+usrEA7dHrf/fsgDH7UT4UPocn889In5Z5p5kqea7zwLduNnZsYo6HymuBSealTXSYoyaFV&#13;&#10;GQURlty5vcdc+Ry2UrK2pkidBPWSy1DpGbeKMSSMSAqqAEUBQQOPZbNd3N5L4tw+o+p8vl/xWOhd&#13;&#10;tvL+0bJaCx2y3jhjBB0qoAr/ABGgyfmak8a9JytcJR1k4jIEcc8kisdLXRWLFSOByOQfxYD6+0k0&#13;&#10;fiRsigZB86eR/wAPDo2oW0xswFa0pwJOKEfnUcOrWP5xqY7NfzAd79i4Knl8PfvSPxX+RBp2IkFJ&#13;&#10;Vdv/AB+wWZq4YHXgQp41VP6D8kj24s1peTSNt4IjZ3YA5JJlc1r8wRx6BfJtlv2ycl2W0c0SxtLY&#13;&#10;JHarIg0K0VvbW6J21OdQkGMYFAOHVasWNaO711QIRdn0BkWT1DV65Dxe1voDb2rEFO6Q06NX3BZS&#13;&#10;BZpqIoOGOPzz5+vXM11LTnx4+NVuwKvIrF5CLfqsdTX/ADqIHP097MqJiHHzPVVsp7hdd4anzUGi&#13;&#10;/n8vsz02zSzTyBppJGYoCTIbIvqYgiMcDkkEj2wzsx7s9GEMUcCBIwAPkM/t4npR7SlqaOTNZSnm&#13;&#10;eCox23qxo5Yn0zQfezRYoNAUsb/vMw/1r39rLB2haW5QkGNDSnGrHT/lPRBzLHb3Udnt88YeO4uU&#13;&#10;DKcqwjV5qMPSsa/tp0ssNmshJX0e6tvEUO98Rqnq6JIUNJuWkWMrU1SUtwjvJGWjraUrplQs6i9x&#13;&#10;7Mbe5dpVvLTtuIxVh+GUHiR6n+JTx4jPQW3TabKKyl5d3ysu1XVFSQk67R+KKW4hVahgmBDowCMd&#13;&#10;JHWfd23sPlqEb52XSrTYmqdxnduxa5JNqZYuHqIqTUSWo2di8R+qg2PA9+3C2guIRulgtE/0RP8A&#13;&#10;fbfIeaniONOk/LW97ptl3/VHm1y9wo/xe5OBeQjgz+SzqMOBQMcjj0G0NRLSTCqpJZVniPkSRWRf&#13;&#10;G5NiDcHg3IIPBH1uPZOjPE2tTQ/6sf5/l1IEsUdzGYZwNBxpOQft+z1GR05VQir4pshRU7RNHb+J&#13;&#10;Y+NVCxSX/wCBdHH9TESbuP7DfT0nh+QCdTNEACPiX/KvyPRfbmSzlWxvn1aq+HMTnT5Rv5axSg/i&#13;&#10;FPOvUA6zpYFy+gamkIJU6w6mxH0AIvb8+05zQitOlesIuhwAP9X8+pAQyCJ1UNIzMshQk6lP9tV4&#13;&#10;DHV9R/T2o0azQZ6aLeFVTgLkfb6dT6Gn8mQx1PdpS+Tok0kDySItQmuxX9P59P4+vu0UbeIiDJ1D&#13;&#10;H59Ir+cJZT3PwBYXz/tT5cenLcUi1G583UwITFVZnImJiPSIDkXYEkcnSpAsf6e1Fyxa8ldPVv2V&#13;&#10;PSDZIjFy/a28x7khjBB/iESqflk1P59QaGtrMVW0OXoGK5HEV1HkKV9UqIlTQ1IraYoIrEDWoLEH&#13;&#10;6f4+2UeSB1nQdyspGaZBqD+RFfs6WXttbbnazbbe0aC5idGGDUOhRq1qKaSRT+Kh4Doevkjj6Edp&#13;&#10;1u6cSE/gPbWB2z2/i4wkMQjXe2MFZmqOKKn4iEWViroUjPIVQW5v7EfM6I+7teRikd4qXIoKZlFW&#13;&#10;p/zcDD1xnqIvZC+uTyBFsN/X6vly4utmkapJP0UmmF21ZJa0aB2PCrGh6A10YqNSM2n1RsVAPKXB&#13;&#10;JH0Cm/8Aj7IXNfhGf8vUqRFVYKp4Cn25yPn/AJen7au5crs7MQZTGeCVWVqOvxlWfLjc3j5DeuoM&#13;&#10;lTPwY2W/41ISSD7VWV5NYT+LCdWNLI2UZT8QP2io/Z0Tcw7DtvM+2yWN/qUqdcUyDTNBIP7N4z5M&#13;&#10;Gp8iMdDNuvb+C3dt6n3ZtuYw4d6iHHxyV9UXq9jZiVD9ts7eDkanxc9gMNl24i4gl9Kj2IL61tb+&#13;&#10;1F5ZkiLAGo90TH/QpG80/wB9Sfh+Fuou5e3nd+Wd6k5d31BJcBWkcRrpW+hQjVe2S8BdR5N9Zj+0&#13;&#10;I8VKk9F+qaOqpauopK6KShnoW8MtLOphmjkQhVja3DfqVle9iPVcgj2FpI2SQo9VKmhU/s/Z869T&#13;&#10;Tb3UFzbpdWrCZZxqDqQwKnNQT8gQRxBNDnqLcRxkTBl8hjZyHFw6kXWT+pJPAA/r/sKE0JJxXpQN&#13;&#10;UmYqHTw9aeZ+VP8AD+zr/9fWzpptSr6he1/8Df8AIDe8vUfy8uuc00QUlWHHpaYfLK9qeob1jiNi&#13;&#10;P1C9gLn2ZW1yQdDnoJbptpT/ABiIfaOlCo0yK3AUkn0kEc/nj2rJrJUfD/l6ISSyaenCWITRyQSj&#13;&#10;0yLbkcWI4Nz72wXTpfJPSWF2ikE0R7geHQT5OlkoKt4bsq3vG39QObD/AIn2RSoY5KDh1JFldLeW&#13;&#10;6ycTiv8As9Cltyv++xkbaryxXjf8HgaRwf8AW9ndnJ4kVOo55gs/pb5iooHII/y9Ijd1B9vXCqVb&#13;&#10;JVWufoA6WH+829l1/EEkDDgePQt5bvPqbIoxzHn8ukiXA+n1/of+J9oOhSqazTriXYgg6Rf+l7/7&#13;&#10;z71jp0Wyg164/wC8/wCPvWfPpQAAKDp2wmXmwuTp62JynjddYFvUhPqB9v29w9tMsidFO9bbFutj&#13;&#10;JaS8SpK/b0ZOpNHufCeRVEsdTB6v7VnZPUv549jBzHe2+aEEf4R/s9Y+2/1ewbvoYkMhx9lePREN&#13;&#10;5YOXam4pqfQ6Us8jSwMeFDE+pQfp7jS/tzZ3ZFKA9Zk8rbvFzJsscgYPJGoB9aUp+3qbja0MB6r3&#13;&#10;UXAt9PwR7dgk1Dj0l3C10sSB0odYZRa5uAeB/sfanojpQ0PUvE5SXGVSyhm8MjfvIOBYmxb/AFx+&#13;&#10;fbkEzQSY8+k25WEW42pUgahwP+foxO3K2nzFCaOR1KlfJTOD+kEfQH2K7SRbiPw24+X29QbvtpNt&#13;&#10;d59XGCDUBh5H5j/UOk3LQyYfOmTSY4qwGKX6afKv6H/2Iv7SPGYLokCgbo+jvV3TZ/CY1aI1HrTz&#13;&#10;6Zd9UQanp65BcxNoc8/pk/2H4NvabcogU8QcR/l6OeTLwpcNatwepA+zoKCxubcWJt/t/qfZJ1IZ&#13;&#10;8uuIZueT9fyf969+6114sTwT/vXv3W+ve/da6eMDlnw2Up6wNZA4Sdb2DROwDaj/AIfW3t63nNvM&#13;&#10;JF/P7Oi3edrXdNvktpFzSqn+kOHQgdl7Zh3Rt56ql0vPHGKuikUXNwNRA0n6EcH/AGHs03izF7Z+&#13;&#10;JHxAqOgZyDv8vL29i3uMIzaHB9SeioYeSoE/26xyvKrtG8SI5Kuh9QIA4/1vYItmc9gGQadZJ7ok&#13;&#10;Hg+OSFQjUCT5evQy4XaWWyYVpFFLEw5MvLEX+oQf6/5I9iK3sp5RRhTqK925l2qwbtPiHypwr8/P&#13;&#10;+XS7p9mYbGoJq2QTOBcvO2lBzcnRe1v9j7M1sLeEa5DnoGz81btfsVsxQHhpHHrnHvvEbaq6ebHK&#13;&#10;JZqaRWC0wGkqr2dSRxYre/PvS7jb2bh4ckcfs6o3Ju579bPDuFQrg/EeH2DPqOj35nZ/+lTp3+LY&#13;&#10;8K9RPiTV0EKlWdrxeuJj/h/xHuRbiyG8bD4iCrFaj7OsR9r5iHIHuULC8wiTaJCeHHj9lOq4sbsH&#13;&#10;K1BJrbUKK7IyG7TDS2hwwJAU/wCv7i6HbJnPeNPWb19zltlsK2lJjg1/Ca8P9VOlnDt7bO3089dJ&#13;&#10;FJKgBD1DBzqX/Ugiw/2HswW3sbYVkIJ6Cku+cwb3J4dohVT/AA1GP2dN2Q7EpKZWhw9LqIBVJWGi&#13;&#10;IC1rAnk/7C3tmTclC6bcZHn0YWXIt1cMJd0lx5rXJ9eg9yG4svlNX3NW4jb6xRftxgf0YKbkf0uf&#13;&#10;aCS4ml+M49OhzY8v7Vt4HgRCo8zk9MTc/V+eP97+vPHP49oJKVoD0ciq4H+Dy6F/p7LmhzVRTM4E&#13;&#10;c0cZYW4Kt6JPr9TyD/sPZ7sNwyTshPUXe6e2C72lLhF7kYivnjI6V2SiTCbpqWUBaSqmMU1uP2ao&#13;&#10;6oJG+n6b29rZv8WvWZfhY56C9g53fl2MN/aRKCvrVeP7fToMd94s0uRWrjW0VQxjltyvlT6Wv/Vf&#13;&#10;ZRuUPhzal+E9D/k/cPqrE27nvQV/I8QPmD0h7Af42/ItY/m/tBpIavkOhgpFO6tesDBgNQ/1VyOL&#13;&#10;2t/vvz7o7M3l08jDg3Xd72PN/wCnH0v78CQNRHW1Uhq+XXEG91deD+eP9cWPuoq4OoZ6v5VB66aw&#13;&#10;VvTa5t9AefwR/r+9MB4fDPDra1JrXrBYMSnFx+DcE2/Htmh4evTgIAr0K2zK6DL46p2nXsoV4pHo&#13;&#10;ix1Not6oxf8AKnlfz7PtulWeNrOb0oK/5Oo45rs5Nsv4+ZbId2rvp8uB9Pka08ug/wAlj6jGVtRR&#13;&#10;TAiamkMRdr+sH1I6n8grb2WyQvG5i/EvH7PKnQ4sL2HcLSO7hNVkUH7D5j0qOoYIPptqN7kfXj/Y&#13;&#10;e6Kw+Bh+fSrHXBKdnLCBHkOoAKqlr35sbe2vCLsRHnrUsqRKHlYKB69PKbbqpIzPUvFRxEA3lYBt&#13;&#10;P+Cn/D8fX2+tlKV1P2/b0WSb/bLJ4NsvjE+nAH06jhsFjh+zGa+pW13f/Ngj888e9t9PEOGth59X&#13;&#10;C7xf4kPgJ6DqFUbgyFY2lSKeELYRwgqCBwBqA9tSXcrntOkDyHS2DZLK1Go1kc+bdNUl2Nza7knV&#13;&#10;quWtxe7e01T0Yp24XHyA6wshCm1m5uBcXv8An6e/HB6dBBYVx/g6wuGAAUaWut1P0+v+9e9EEjHT&#13;&#10;qHzOfs67goqmuIgpYJZmJ9TIpCA/m7fT/be9JHJISEUk9elurazHiXDhfl5/s6GPrDaNfTbhpaqW&#13;&#10;YDxIVNJFd3kWUaGUuf6exBs1jKl4GamBw6iz3C5ltZ9jktEX4jUOaChXPCtf5dKTelJhNm5arePH&#13;&#10;QrPVSeYzNEKicO3LBVANj+favcFt9vnZlTJNSfOvRByncbrzXtsSPOWSIU0g6BQYqT59BNXdhVtf&#13;&#10;UrRmnnWjqA1JJ9yGF45joQiJQoXk/W/skk3NnfwxhWFDjj1JdlyRa2VuboOplUhhpzQ+eePQCZSk&#13;&#10;fH19VSAFdErhAf8Ajm7FlP8AtrewvcRmGZkI88fZ1M23XK31jHcVrqFD8iOsaiyqIzquQASL2H9P&#13;&#10;969s9Os1WOvh1np55IJY5I1s6k2Nz6NJvqBP0Pu8bmNw48umXgjnhaN8gjh0IME6VURml0fa12mn&#13;&#10;yCcMsVRb9qqCn6c2BPs5jYSDNNLYPy+zoEzQSW0oRKiWKrRn+JeLL8+kfW0smMq5qSfhIn9Hp4lV&#13;&#10;zeN1I+ot9SPp7LZYzBMYzw8vn0J7a5jvrRLqLiwz/RIwQfnXhx6xHS7BUP0/cP1NiDdCCv5/wv78&#13;&#10;BUgVp/qx1cKVHCpP+rPQtbwk/vRtXbO74zrrMfEdt51gP1y04/yGWUW4JBt/sfZ5fsLywh3FT3L2&#13;&#10;P9o4HqNuVo/6vcx3/LUg0xTk3NtU+TfGq+ucjoL9TKb/AJI4sTyB/W4+lvx7Jy7DHUhUqc9cDdnU&#13;&#10;ksLXOm40sCLk/wCw/wAfdR3PnApU9W1BYyPMmg6xOT5LDnm2of2lv+dV/bZJBoOrLp06j1wZlsDr&#13;&#10;PpZQeB6iwIvb+nuj041z06gcCgA6wLqQFw30vcn6sn0+n+x496Rgta9OFgzBaVp/h6xyarXIPpH/&#13;&#10;AAYG36bW91Y1NR06nEAnocdryfx7pHduLZYBW7K3bh9yUrENLXNjM3G2Orool+iwRSKJpD+WIB9i&#13;&#10;awZbnl2eAmpt5UceulhpYD5A5PUR8yR/un3Z2y/BJi3a0mtmGAni27iWMk+bMp0qPQU6C/WLEj0u&#13;&#10;wsCQRc/Um30t7Li4Ip0PlhaoJyB1xYlVJB5YWIUDk/4+2unhRiD6dcS7CyhrBRYCxsR/jb6+/dW0&#13;&#10;rUkefWM8m9vrybfQW4/2HvxNBXrYHWMtwCR9f8NXB9PNvp70xwPn1dVHE9dXCsCDfix/JW44491L&#13;&#10;CtRwHWwONeui1wObhb2AIPI5/s/7z7b1HUSPPrfXQK6in+1Xc24va55/P+t/h7qKk0/n17Hl1x5G&#13;&#10;o3+l7kre4Avbj+v4HvddJquevdcHKsLAnVwRpJ9JIuDx+P8AD3piGNT5dOIKV/hPr10QTpLBtPqY&#13;&#10;ekEgqtyHb6/ge9EAmh62CtKqPl1wJZuU5uARzpPC3PB/HP090apOPLqwYJ2t14nTbXoa9tKsFVWI&#13;&#10;P1Kp/t/ewaHux1Ygs1APt64An/OEH6WDBFbi2nXY/i/+xP8AT6e9CtSaY63Si6R/Prin6jcE2uyk&#13;&#10;cubjUNV/+J+nvWoN2nAHD/Z6swoKjj1xPpa6uuq4I59VjZmAvwQP8PemCgYNerKRnHA0r1xuSPp+&#13;&#10;v9Y4JNmIUnm30tf/AAHunlTqx+XWEG4t9TzoIN05YLqLf65BH+sPfunaBHr6f5usDMASdTfgcjSF&#13;&#10;KixB4/rY+/HHTylyAw6xXYWtpEbFUB08Dj8kX5P0964mlOnO38/QdeAIGpGuW4LXQqRISOBz9b/7&#13;&#10;xf3ugHDrxIY6OFP83XiEYC3+cZgxAUW0iPm9rj6Dn3QfCet94qT8Pr10DcHVIxYgyG6gHhgChXi9&#13;&#10;/wAW+nFvfq0HXj8VAAfn10qLZVAZLAqQoCgA3DsGt9L8XP496GT1t2Jqxya16yoqMAqAa7nU3GkH&#13;&#10;X/Zb8f7V/r+7ha8Mk9NuzKS58+AHHpV7P2nunfG4KDamyNr7j3jurKTx0uI23tXDZLP56tmqX8cU&#13;&#10;NPjMSksrgt9G06bmxIJ9qILee5fwLdGdznSAagDiT/Co82agHmeiXfd32rYrL95b1dQ2cCNpMk0i&#13;&#10;xJqqAEVnIDuSaLGtXY4VT1ZZgf5f20uk4MZuD5/d5YX49xTR01fF0B13FQ9s/KrPU0pSRaeo2Pip&#13;&#10;v4dtpXjdWNRnKxWVCxWLyxlCJ4NgW1VH3eZYq5VAcn7CFaoIzqjSUZFWQHUMedz98L7ml5bP2e2q&#13;&#10;XdSNSncLhTb2EJxUjxXgMrqTUxSz2p7XULLIvgkXG+bm3OiNuV+3/g10tg/i5hqmnlo6vujcc1H2&#13;&#10;X8p93U7KY2qcp2PlITS4FpLCQ0236WNY35SVbkE5W4gsrdksoxGpFDqHxYoaqS1Qf4ZHlHy9I+b2&#13;&#10;/wBz5x3eO69xdzfebiN2K28LNDZ241alWPQI2YpRAJYYrNiUDaQSa1QdjdjZ/fWeyWf3FmcpuHMZ&#13;&#10;SqklyWdzuVq81lstVSSmWSprMhkXlmkJa55ew/sgDj2ENz3KW8l8R2LHIqTWvpWuaDyzQDAA6yh5&#13;&#10;O5Q2/l3bksLKFLeJKMkUaLHGlRTCoACxqdRIqxJZizGvQbUdJkcvW0eIxeOr8rkMtWw4vGYrHUtR&#13;&#10;W5PJZCslFPSY7G0dOrSyzTSMqRxopLEgW9lKI8pCRgsWNAADUk8ABxJJ8uhtcT2lhbSXl7IkMcCG&#13;&#10;SV5DpjjjQFmd2JARQASWOAAerUdu9a9Sfy8ttN2F8ntubQ7e+aeTo4pupPiJlqinz+0uhHnCzY3t&#13;&#10;P5Ow0bPTy5ONNMuL2cJCwez1gUcKJVgi5dRbncAkl1pDpHUOErkMaVFaU7u4UxFVyXixmvOYuYfv&#13;&#10;AXs3LvIElxtnKas8V7u4WS3mvmUhZLewDhZNA70rVWDgy3LJEkdvdV1dv9ydod+dhZrtXuXeuV37&#13;&#10;2BuMwnKbhy7x60paRfFjsTjqKBVp6KhpI7Q0tFSxpFCgCqvHsiu7y6vpvqbpqvx4AU4mgpwGScZP&#13;&#10;E1JLdZBcq8pcu8kbInLvKlqtnZRGqoCzF2ICmSV2JaSRgq97GoUKihEVUUOfIUGkNck3sCzH0j8t&#13;&#10;e3B9pDjoQlFY8MeXXo3BIBYuGItdivIb63ufpb3vPWmjxSn7OuTyltLG1ldb6hbXwbH/AGNufpf3&#13;&#10;qo60sajh12ksn4ULcNzqsh1NcqAfrx/T6e91HWiqH4uuAkYH+0LqbEHlgTZ7Hj63+v196qOr6aDt&#13;&#10;4dYmlDNcgNYkayGA1AXQ8/VSSAfetXVxD4ZpkFh/q/Pri0gHDKVUam0koXYEaWuDwOePz9D71qNe&#13;&#10;rLHVsGtcZ4Y4H/V69YhKdSEkFSCxZyQECvcFdPBA4uLf4e/Cvker6O0nIzj/AC9ZGcAghgukmyg+&#13;&#10;oPyLN/Uk8gfU88+9HjjqoVq1/mfsr097d3ZmNq1tTLi5o5KSvjany+Jr4UrMNnKRY7tR5XGy3SQW&#13;&#10;B0vxJG3qjdWHtVa31xYOXgNVYEOrZRx6OnA/JviXyz0Vb1y3tfMNtHHfKUkhYNBNExSe3cnLwzLR&#13;&#10;kJ/EvwMva6sMdKRttYneMb12wlajzcS+Wu68rKk1OSN01z1eya+SwyFOpF/spitTHcBRKq6vaw2t&#13;&#10;vuCmTbO1wK+AxyB5mFj8Y9VNH9AeiBN93Plci35zbxbQnSm4ommIEGipuEQr9NKcjxlrbyAFiY27&#13;&#10;SG7nTaNg0cizWaGTyxvSzBtBVwwuD9VZWUHj1WI9lFeIzUeVDg+YPofkc9DpF8RtSdwIDBhwdTnU&#13;&#10;PUehGCDx6xK/FuVVlYW1qBqZbApfkgH63/4p78DXh08IxxHy/aP9jrEalkJTmxvpZCbOAAV0i/8A&#13;&#10;Tj3TUASD04IEddXp5H/Y64GVVKBmFmI1mUKeC1uR/U8e96xWnV/DOmo4itPy6hvOdYA1MADyRf1E&#13;&#10;fQKRY2+vI90dgTTy+3P+A46UpCNNeHn5/wCfB+Y/Z1iiq5aHIQ5HG1Fbj8pRNro8lQVNRj8lSSgE&#13;&#10;iWmrqFo5oWP1DxuPqR9Le2BJ4U3ixkq68HU0f8mGV8+H8uvS2sV5ZvZX8aTwSgh45UWSNwTWjI4K&#13;&#10;kYFdQNfTo6HU38yT519I43H4TYXyf7Ln2njhKYdib/r6TtTYUhlkZ5xLtPsOLI0kl2Os61P5tb2b&#13;&#10;Rcw73atqhuSxK6SXozAegkIEv2/qdRXvnsH7P8xFfrdgt4CknjJ9JqtUSUjSZBBFS1MlPxm31V7q&#13;&#10;6s9Dm38yfrTs+Vm+Wv8ALx+IveU06Rvkt39c4zcvxs7IyWR1EVOeyee61mNJUyshOmE0ccJexYWA&#13;&#10;Hta3Mdtd1Xd7GKcHSSykK/bjJkSatR81Pzp0DE9gN+5ZdZPbXnLc9vEaTBLe7/xy2JlOpWZI5LZj&#13;&#10;ob4RUoBgRgYMA4/+Tv2usrUO6/mr8PM9LIWhoNx4LZ/yc64aaqJEKtk8NJi8pQUVM5UnyRzzmMG1&#13;&#10;2tetOTbxlRZJrNmOahiqgj8JAuw/yq8A8scemRdfeu5TiLSWm0c1RwxAKYXjtbqWZaltZkbbBArA&#13;&#10;UpHDfsW7qMRpZxoP5X2S3nUUea+Gnzb+IHySyk0s8eGw22O0qrobuHIZiGPyyY7DbL7OXG1rSaf0&#13;&#10;zirRGsVDWFz6Dlx5j9Tsd3HIy6iAv6cuMfFE8uT8nU/IVHTt794Kx24nZvdXlXctthd44maW3N5Z&#13;&#10;sJQDqfxorc+GhNC7wBD+FiRTqbm1/nX/AArwM1Lkqr5u9Y9eUFZ95VTU+S3N2J1NkJ1mXzGbKQNm&#13;&#10;cTWwuw0SxmVo2F1I5PtxpOdduuAzGZ5IQGPwXDKDwFSZZl+Q7OkEFv8AdA9yNveJItmMF/I0JUa9&#13;&#10;rjnljqpUBDa2s8g001KJSaUzSnSSX+bZ3znqmel7+6Q+G/yZqKdEpIoO5vjRsnHbgwcaE/cxUNXs&#13;&#10;JMLVQyzfR2nVnBAI/p7SvznfyobfcYYboq9aTI2v5rQ5A+0Ur5HHR2fuv8l27nduRd43bYzNCIla&#13;&#10;zvNdqU4pJHEy+AzL5SAEsooT1wl+Sv8ALK7GeVO0v5b+6+ppTM1ZLuD4o/JbPYvJVVbJGPPTz7f7&#13;&#10;Wpa3HRUuovIkVOVKGyD0i/vx3Tli6DLc7a0ZJ+KBwQB59qva6R5fGV/o1z1WP2/+8Py7Lbty7zzD&#13;&#10;ucMSaJI9ztCJJaAKjG40bhQilTpt1Y6j3gUXrlQ9Pfyq+06iko9gfLn5L9A7lz07PQ7b79+P9L2F&#13;&#10;srbNgWTHZXsPqiskrq0sQUSphxPJNyoUH2pSx5RvpiltdzQVA0LImslv4cxhAPQtdPT1PSOXm770&#13;&#10;HK1ss3MnLW1bzHE5+omsbsWoWEk6ZlMk0s8klNIeMbXBU1oEGehIT+UzUZqalm6z+dHwg7PxmQhk&#13;&#10;bDYGi7cj617a3Bk4pBFBt3G9adoRUE9PWVDELTvXVEUZ9LXtx7Wx8nk3q2X1cYqNWF0ufMKNLSIS&#13;&#10;eHx9p4gdEt396MWewy7zuHKm527xy+HXR40IQkL9Q+hEuGiU5OmGrKCRjPSY3r/L2+fPTcQTaHwq&#13;&#10;7TkRqWSpm33s/H4Tu3LFIQzCaTP7AnyVHjG0qZQlMqtYNaRkvZy4sdz2hANvsjEX/wBEZkaVuANC&#13;&#10;xBWuP7NT9vVtl9zvavn26ni5m5siumtqM9iqT21rGpDMPECofEwjavHkFAAzRqBXqtvc1NunH5Gc&#13;&#10;74x+5MLXyVdQkw3bjM3hKuargPhqIjNnooWeWOzDTqPAI+g9hW7+qjbXuIkSpIrKHTPmKuASR+df&#13;&#10;LrInYbnlq9tlTlOe1uo0RSDZyw3ARGI0nTAzqFatakVJNTmnTTHOswXQyMH4LKVeEqTqDmRSeRwb&#13;&#10;/k/4c+2tSsoVSD9hB/wenn6efRpInh11VB4UIIOPkaEfLzrjrPTwTVJMcCSu1wt1AU6Ql2dzfgH8&#13;&#10;3/F/zb3aPUw7PPpmaWOBC0rALSvGvHyFOJHAgZH2dO9TiqZKWqbI1QQGnlSGnQFT5jDoQauS2pjz&#13;&#10;bgcEn+iho41jLzNTBAAzk8K/7HRVHfzyypHYpRWYVanpk8T5Cv25pXq0D+Z9PSVeQ+BvZ+Bqfusf&#13;&#10;29/LP+KVVHLIoL003VeGrulK+nLWu2mfByFdRYryLWHuqfRWYMW2vUkanxwoFx9tD+Z6B/Jqcx30&#13;&#10;F1Z82wmNtvupYoW1avHjkczK1T8NCwQj+FRQkcKtWeSa5lkEjAB2LtZybXsVaxtqWwtxbj6W9+1M&#13;&#10;eJr0O/DSGnhxha/Zj5Yr1kFlKtYFixNx9Q1iAdQtZQOP6X916bOQR13rUk3VggJta3N/oupefrz+&#13;&#10;R791rSVI0mtfLpS4wiHbuelv6qyuw+PiluTaOHz1tZAR/jqgb/YA29roQRZTOPxFVr9lSR/MdB/c&#13;&#10;NU+/WMPERR3EhHzcRxo3/GZB+f29QKaWeGaJ4J3p545kqIZ4wRLFKotHKsgsQV54H9ebj2yjFGBQ&#13;&#10;0IOD6dLZ44JYnSVAyMukochgfUf6sjj0Je3s40lXLmcZFoyAQjdO34lVVzlBCtp8vi4LMvlQeqeL&#13;&#10;SRclh6CbHFrefqfUxCrU/Vj/AIwPxL8x6fyz0At52YJbrtW4HVBX/E7hq/4vIxxBKfiKscI5IoMH&#13;&#10;uA6gbn21Q+P+8O3NMuHqoBWPRwanWkincqtbSKxLGnMgZJVI1QP6X9JRi3fWUZrdWRqhGqg4UOKg&#13;&#10;HNAcEHK8M16V8v7/AHTN+5N9NLmNvDEjUBdlFfCY4HiaaNGQNMq9yFiGARME8lLNHV0jeKpibVYD&#13;&#10;yFdIsylWuLEA6gbgj+t/ZYjmNtanI/n/ALHQtnhjuYmtrldUTD8z6HyIIzQ8a9PMsMVZHJlMTABK&#13;&#10;gSXIY9FYChJ/5TaMH9VMzkHn9BuG4sfatl8YGeIZ/Ev8PzH9H+fqOiqGVrVxt9+/a9fDkP8Aomng&#13;&#10;jnykA+VG4gk16gx3S3GptDM6Ri7MoU3ZCh/BPHHP5PtqM0IPSySr4GFJoCcCvDpTbQjJ3LgZG0kQ&#13;&#10;5OCqkXTe0cLfdSIx/JspLfm3HtZt6k3kTce4E/z/AM3RBzTJH+4L6NWpWJlB9CRpH7SaDpqddcsr&#13;&#10;WBWaZpSUs1ySXDISNX5JJ/r7pxqacTX9v/FdGEbEQoCTVRSh9MU/P06yu8ZKapDdCS10JJM11soN&#13;&#10;vzYm3vxoQFH59Nqr8FXDUPHyGT+fQ8Z+KTc3x92PuH1SV3U+8cp1xlZ9CkQ7U3jC26tmvUVFy5ZM&#13;&#10;hHk6eNRwFkH+p5Edx/jHLdtdnLWMjQE+kcoMkYP+3DBfIV6iPaJBsfvLu2zAAR8x2cW5wpWmq7s2&#13;&#10;FpehRgAG3a1lc8SycDU9AvGqnxBotcnjYtG2t0cFCV8iggC4t/xQeyMY7PQdSaxCDsNFBxxqM/5P&#13;&#10;8vWHwo4JZLK/6XI5EnkCFHH+FwDzY8f090KDFRXp4SupoCSeNOGBkHH7f8HSl2nujI7Oyf8AEscl&#13;&#10;LV01dTVFDncNklefDbjxFUNM+JydPcCSKQLaOS+qNyJEZWUH2qtLuawl8aKhDAiRWyjqeKMPQjzG&#13;&#10;QcjPRFzHy/Z8zWX7vv8AWkkLq9vPGwWa2lXImicfCy1qRXSyAq4bUV6XOfw+39xYqjq8XWSrhpnW&#13;&#10;j21k8pJqrdrZWVdS9fb5qFALQnRpxOTe6lSFc2DqhnPb295EjwN+kcRknMbHhDK3EAH+ykOADQ5r&#13;&#10;QJbNum77FfyQXsS/UoC9zDEv6d1EDRtx29SaeIAa3loADqFVAOgsDtdRV2PqqzH5Smkp6ynn8FXB&#13;&#10;UIyy+VWbWi3H0FjpkXhhcgkEEh+SOSFzDKCGU0NfMjy/lx4HiDTqTrW7s72KG/sHDxSIGRlPaVag&#13;&#10;BP5kAqcgnIFOv//Q1jsVXh1UE34NmvyeLXH+HvLGKVSKDrAPcLNlYmmelJHMQdSEhlsQf8R+R7Ug&#13;&#10;0NR0QyIfgYYPS2xGVWrj8EpXzqAB/Z1qTYEf8T7M4J9aeGegnuW2mKQTQjtNfyPS1otNXH4CwEsQ&#13;&#10;vEWvY/lQT7XR/qJpOPToI3QNtIJ1Ha2CPTpPZ7FGsp29JFRTgleCGIAI06R/t/aa5h1qSBkdHuzb&#13;&#10;gLeYUPY/+r/L0w7SrjTV0lFISomFtJ/supvb2msZNEmk9G/M1mbmyFymdH8x0qt0UQrMY7KLyQWk&#13;&#10;U35Nj6gPa+8j1wlhxHQZ5ZuxbbgEc9r46B+/5NuSeb3v/sfYfz59S2o04p10XANub+/dX6xhiP8A&#13;&#10;b359+6910fUbn/YW96p1Uipr6dCr1xuX7WdsPVOTBP8A5pmYWVvoQL/j2dbRdBG8BzjqNue9h+pj&#13;&#10;G521PETjT0+fWPt3aUeaxks0MYNTTapI2ADNfkgek3sf8Pft+sRcReIgqQOPVvbHmaTaNwWCRqJJ&#13;&#10;gjy9P8PRUcZUPTzNBKNMkLGOQEWIKmzC3sDwPpNDgg9ZJ7hAsiCWPKuKj06ECjmDotyCQL2H102+&#13;&#10;vs2VgwqOgRcwsjV6zyqD9L2I+g+n0Iv72emI2Kt0o9pbjkxFbFDLJ+zrAR7khWvyDf8AH9fa6yuj&#13;&#10;buK+vRHzJsce52rSxjuoajHp0Yusgi3DQRVMAQy6UkRgLnUObf6/sUMv1cQkTy6g22lfZb5oJa0r&#13;&#10;TPz6SGbpXqMbVUkyEOsTi351BfSTfkG/9PaG5XXC0b4NOhNtFyI9wjuozgmn5Yrw6L+4ZWKEkFTp&#13;&#10;PHIZeGH+39hc1Hb6Y6muFUkjWT1z15ST9ffh1qUAGg66J5HBPH4/JvyffvPrQUlTQdeLfUfUH/D6&#13;&#10;e/V6ukIpVuuJFxc/1/2BtzY+6EE4HT3cCKeXQ3da5aHK00uCrH1y0qlqck2aSBv1p9f7P+9exLtM&#13;&#10;6zRm1k4jh8+of5+2uTbbhd5tV7Xw1PJ/I9ITfOKxGys1JWKkEFLXyNOrLpCmcj1Lx+W/p7LNzgt9&#13;&#10;uuvEwFPp69DLlDcdz5s2oWjMzywAAitMf7HTAnZGpPFjogw4UTuCEBH+pUWPHtKN4HwQ/t/zdHLc&#13;&#10;iaW17g3z0jJz8+HTPXZfIZJtVVVSSqbEKraYwLfQKP8AifbMk8shJLGh6M7XbLKwoIYwCPOmemRy&#13;&#10;B9LWN+P8P+Ke0ciBWz6dHS91Cc0/zg/5OrBPit2hVx7YrNmzy+ZKVpftQWu6oVP7Av8AixJAHuT+&#13;&#10;Td3kFobKQ/Dwr6dYXfeE5Btf6wx8ywpTxQNdOAPr9vQDdy5DN7d3TW0dMiUtDWySVVNKqMWFyVmh&#13;&#10;FxpBUm/0+lvYf3yW5trspwVjgjqXfayx2jfOX4biYmSaIaXUnFBkN65H8+gBnq6iqcyVEskzn6tI&#13;&#10;7Mf9hf6f7D2HiWbLGp6mmC1t7ZPDgUIvyx/PqOTf37p8DNT1yBsp/qfxb/D3SSug0691FJJJPN/a&#13;&#10;EmuenQABjpU7NrvsdxY+S9hJJ9ufz6ZOAbH+ntft8jR3Sv5HHQe5qtDebHNHSpUah9opj9nQ77kW&#13;&#10;OreNXchngWMsbklRxE4/2PP09ia8Go/MD/Uf8nUM7A728RKcA3Dy+Y/Z0lcjAc3hHhl9VVBG8Ehv&#13;&#10;ytVSA+Mj8+oD/Y+0cqi4t6HiOPQlsZV2ndxJHiOQ1X7G/wA3QMEMpKsCGUlWB4IYcEH/AFvZDUiq&#13;&#10;9SqHBWoyCBnrGRa1r2uPz/j79q+Q69Uen+Hrw/tNyfpz9bf7D/W96JZzTp4ZWla9dH1fkAG/1/Fv&#13;&#10;d1Qg6ievBaCg68f7Q4+oPN/x9Lf7z712udI+3rwHzr1jYWYMFuRf/bn+vtO57gR1dST29ZqWpqaC&#13;&#10;vpq6B9ElPKk0bAt+pWuQ1+CCBY+7h3ikEvAjPTV1b295aSWk4qrgin29CxuXHLu7HUG5cRDqmSMR&#13;&#10;V6qRYA/qLgflGuTx+k+z28hN9Gt1FxFK9Rpy/e/1X3CbYNzeik1j/wAlPkf8nSMhxFDRtqytUmoC&#13;&#10;/gjN7m3IJHP+t7QiEJ+pKfyx0Kpd1vLpaWEZA4ajwB64S5unpg6YqkjhFv8AOyAM7D6XUfXn3R50&#13;&#10;jUmAAfPpyHaLi5o24S6z6Dh9nSdrsjUVrATzSubEgE2jB+lwn09o5JGkIZzxHR5aWVvaf2SAdQHj&#13;&#10;AAUry3PP5P1vYe2ilFPS3xCTXqLIBHdVIEgYWA+g/qCPbZpTpQr6s8QOub3IRSQSukWC3b6W/Hv2&#13;&#10;evKVFSOHr5dP+K2pl8tIBTUclmsASrAFfy2kC/8Are1dvZT3P9mPz6I9y5i2rbIybmUfZUf4ehWx&#13;&#10;3UbY+EZDcNTDSQqtzJXSJFEEPJ0xk8n/AFz7PYtieFPEuSFB9aY+fUb33ub9bJ9HsaNK/CkYJ/n5&#13;&#10;fb02Zjcuy9vj7TEK2WqrW1RRrBRgj/awBf8A3n2xcXe3WvZD3twx0u2zYubN8P1W6t9OjcKnU9Ps&#13;&#10;8ug9ffmdFbDWU8qY9YZA4pqEEC17WaT6njj6+yn953KyB07KHocR8mbObRrSVTKzD43ya59eHSe3&#13;&#10;zndz0uQp9yQ182SxGUCao5h5DSTDmRF/IF/wT9R7T7ld3ySi7V9SPxqBg9HXJuzcv3NjJsE0Cw3E&#13;&#10;FRVca1/1enTbBvbIOy1bQUNYpUBVmp1IX6LpNrc8fn21HuUppI1GHzH+bowl5SsVX6YNJF/pWPTV&#13;&#10;vmUZJqDPrBFTnIQiKaKABI1mhtrBUfS97+0+5/qFboCgcZ9B0ZcoRnb1m2UuziFtSljU6W4dIZJS&#13;&#10;NLaAFH1HJB/F/wDX9lPQwZAQRxPl/m6zA6lcal+v0va1/wAfn/efe/KnTPwMKjp7xFYKeYxzm9NM&#13;&#10;vjlQAElT9bAfkE3v7VW0tG0t8J8uindbUzw+JEO9DUH/ACdKrIUf8ToXpR68ljoxNSv/AGq/GHkA&#13;&#10;/wCKfm/swmiWeLSPiWhX5jz/ADHQesrn933onbEExo4/33Lwr9jcM/b0h9NoRp4fVYWY/X8Bh/r/&#13;&#10;AF9lZrpJOKGnQtDKZCCagjoVetqqHInPbJqgv225se/2wYjTFmaNPLSMl/ozW+o+vs72aWOYy7e4&#13;&#10;oJlNP9OOH7eo35+tpLL6PmuDDbfKuo+sDEBgfkOPQbTxT07S01QjRVMEk1PJCxGpZ4WKSLdrfkHj&#13;&#10;2UOkq1D4YYP5Y6HqSwXKrPA2pJAGBHowqD/PrAWZS7Hllj0sCQLA8EED3RWOog5FKdOkKwVPInj1&#13;&#10;zDXCagApS9rggXFypYX92BAoTwIPVStK0zQ0/wBnrEw/QQg08GxbUVC/1t7aYK3Dj06GFNVTj5de&#13;&#10;ZF/S78MVOo6QAfwAP6e/aAOJ60GYnUoz1EksbrqOgtqNuQ2n66dP490YKMA16VIPlUnoaeh6o1W5&#13;&#10;9wbRaWQU+/tlZ7b3jhhWSoqshDH/ABPE00Wr9JeaKzN/T/D2I+WJNd5LYscXMLxmlOIGpePmSOoq&#13;&#10;944Pp+X7LmUKNez31vcVJ0hULGKVj6gIxI9SRXoM5fKjMkiaZUZkkUCxSWN9EyAn+hBBsPZYQQaH&#13;&#10;iP8AOQeh5F4TBWi+FhUZ8jlf2gg/b1jDFrMWHpCqFI+l2uTx7905gCgHWPm4sPoBck8N+ePz7rqo&#13;&#10;1D1cAUx1y4U3A9On1X5vc8iw/wAffmZlz5depXj/AMV14sQP9SpvouW+o+gFvelNVNfLrdM1r1h/&#13;&#10;Sb6TyQfqOSv1BLXPPttgFWo8+t9crjg20Fla4vfgnhuAffjSgA8xXr3XRLOVW7BNF3ZgoLEGwNx7&#13;&#10;rnhXHW+2nz69cKGtpNtTX5tqAsCRfn6e9ggEmnHrwpgHrDr1anJIu1rqoJsq3AKpci/+B91p/Pp1&#13;&#10;VaugcOuJYEhlBPpsV9TWOnkX+n+tc+9E0P5HrWlQCh9RTrgSW1kFVDKFjC8EAm12H+sP954901Eg&#13;&#10;sMdO0VSEOSB1xcAKG9bKSGJt9BxGth/vPPupyKk56upOainXXrItcFv0hgupTew0sPqDawN/ftRp&#13;&#10;TrdM16xH+1ZwrajcBfVq/XqB5BHAFr+9dXWvx0qB1xHpsAbOo8Y1XNgW1AAHgfX3rq7j8X4Sa9dk&#13;&#10;sbq4AsqnWCtlHI9RXm354H59+612j9Rf2f5uosjHS2g6kSynSPUotqVVuebEWuBz799vT8YrlxQn&#13;&#10;rwBk1MzAWFhYi3KlQGHPP4J/r78erg6RpHXAszG36UN9LaVtbhQwN7fUge6mvn1ZQtCad3z64iwU&#13;&#10;qGIvpDLpJKgf4j+pJt/h798vXrxOQSPmOurpyrXGkksVDBSeL3te1hxf3oUK9bZSfQ1p1wZ7qtw2&#13;&#10;myqGvqNyCQLnkcki9vx78RWn8+rU7skD5dLfrjrTsXuLd+P2D1VsPdfZO9ctL9tR7Y2Zha/PZNml&#13;&#10;JBeZaFCsEYuNc1Q6RrwXdR7et7ea7fw7VC5FK6fKtMmuFGcliAMV6JeYOYdg5V2/96cx3kNlbUJV&#13;&#10;5n0a6AkhFy0jCh7Ylc0BPAGlhh+FfRXxnkpq75+d/wBHht30zGrqPid8ZavD9l98ymASCTEdgb0R&#13;&#10;pNubNczKIZo6monqUKyo0aNoYnw2mws08Td56PgiFAS7VyBUUIr5HsQg9szGqiCbr3d5253lNl7N&#13;&#10;bE8kBOh923KlvZx0ZQzQx0dpnQav0tMtwHCGa0jidZGl5L+YvvnaW2sn1j8Jur9n/CPqvK0T4/N5&#13;&#10;HrpzuP5Eb3xtRDHBVf37+QGaj/ijGZY110uIFNFe1rlA5UHdXKCDbYVtowQcUZ9Qp30+EODkSMHl&#13;&#10;BJ0yDPSe09mrJ7g777pbnPzPuTal0yEw2KK5asC26tra37iphZ47eVQBNbzaVIKfg8Wgau3Tn56m&#13;&#10;eqq6mWsymRyVdPWZLL1tS5qJqzIV1Y7z1EzuWLyySMxa7E/X2ptoVRWuZq54kkksa8WqSWPpU09B&#13;&#10;Xo13ncpGaLYtoVQqgLHGiqqRKuAqIihUA8gtBSlRjoMt77ymy8ppYG8FDEbRrE9lstogLKxA+tuP&#13;&#10;xb/X9k257kZjoj+Ef6vs6H/J3KkW1xieZdU7/wAQqa8eJHGvSe2D1/vztjee3+u+stqZ7fW+t3Vy&#13;&#10;Yrbm1dt0M2SymWq52A0rDALxxRqfJUVEmmOJLvI6qpPsqht57qYQ26l2J4D7fxHgoHmzdo9ehdvu&#13;&#10;/bFyttMu+8xXCWlnbrqlkkNNJpUBR8Tu3COJQXc8AerQM7uvqr+V+8G3+pMvtTvD+YRJiZ6Tf/ca&#13;&#10;SUe5eofiFk8hTmnqtm9N06rJBnN7UsbmKv3FNqpqGUFKZWlBIEc01ty2GggCzXhBDO2Vj1caoc0b&#13;&#10;+A9xAHjUVzD1jpZbTzT94gxbnzC02yclwyGSC0X9O53XSQY5riX4lhUgsujAkNbXW0KXrVN5bL5T&#13;&#10;O5fK7hz2VyOd3BnsnVZnO53LVU2QzGZzNfKaquy2UrasvJNPNIzO8kjliT9fx7C0jvLK8rszM5qS&#13;&#10;2SSeJJPGv+qgx1k5Y2dtt1lDtm2xLb20CLHDDGuiKOJMLGiDtVQPICnmatU9QhIh0tqK6h6WDEEN&#13;&#10;xpBJ4t/Ue9az0+I2AK+lB14Sx30lgrXJuBcMxNtINxe5v72WB60yOFDHrgHsAvBckn6WXSGuTwfp&#13;&#10;z79qPVgleva2Di40gelTcGxuQNTHg8fn3TrfhjRqByevebUUZgEuqgaWuoUfUkrwD/r/AF97yePX&#13;&#10;tFBRTUfZ1iEgUEj+t78kRky8Aq/1+nP9Peur+EWpjHXRs0cgYG+r6HWum7AaRf8A1uOfr/h791cA&#13;&#10;q4UHHXCSW6sL3DqzE2a6ENqBV1vfVcf7Ee956skJqPw5+3rmZQBrAWzLfSotYfU+nn8AAf7H3o0A&#13;&#10;z1VULAp6HrErLyAp1L6rDUGKqRJ5WLC/0BsP8Qfz7306VoQx4f5sdcWms7uVawjTkCxOizKyaf8A&#13;&#10;G/8AsLk/j3TXRqdaWIGPiKVp+Rx+3rGspjeCWMmOpp5VkjeNpYZI5Yh5IJ4pYQrK2q5jZGupFrj3&#13;&#10;Ull0sCQR5jBrxBxwIPAilKdWKIyPFIodDUFSKqQcMhBrqHkwNRQ04dL/APvTh95ItHvmSXH5y0SR&#13;&#10;dh0cBknqG1GNYN74mlH+VoAFQ5CACpX6OJR7NFvYL8BN0bTJwE4FT/zdVfi+cg7h+Ko6Bjcu7ryt&#13;&#10;IbjlEePZ9xO2u2EHFjYytiFic/TufAJrpMdekluDb+X2vUQU2WijMFZGKjGZGjlirMTl6Em/3+Jy&#13;&#10;UF45Y+LkIdS8q6qwI9oLq1ns3C3ABDfC60ZHHkysMMPsyOBGOhPsm97ZzFA1ztzHVH2yxupSaJx+&#13;&#10;CaI0aM/OmhuKFhnpNvO3jW6jT6hrsF0C9wPSb8fU/wC8D2kz8v29HvgKG/1enWCZj42fyeiRCdQA&#13;&#10;0sEAOpz9dR5sR7qzGlfLp2MDUFp5164PIjWeR2NgzcDXaV7rdefyF/2HtttIpmtevBWJKqK/5uo7&#13;&#10;TqpAVHLgsSRdmP4UMx/Fr/63urOpNOH+Dq6qSanh1HL/AEVpAVHIGklW/IDj6E3+h9tkkGhPTwWg&#13;&#10;qvXEyFmUcnSQQSx06vqwKg/k+6NKdelOrKg0EnrI1TpQaS4/LAMDZhzrDN9P9v8A7z7dMgChQaV4&#13;&#10;/b/L9nVAharMK0wMeXpjj8yc9RJo45JBI6RNMralnVVWWxF10y2uOSeQfbEjau8gVHn/AIccM9Pg&#13;&#10;HR4bZU8VIqp8wCDUEDyBr0ZTqH5ofLnoTwr0x8mO7evKOkpWoKbFYPf+em25S0Lyic0cO2MvNVY5&#13;&#10;ULqCVWlH1PNiR7XWu+7xaxhILl9AoAjkSxinACOUOg/JR9vUc8xezvtdzVcG833YbSS4Ykm4ij+m&#13;&#10;ucijf4zaG3uKEcR4tCQCRUChxqH+ad272xUU+C+SfxX+I3zImZ6UwVe8ejqDZnYvlRCldkJd8dTf&#13;&#10;w2qq6uoQ+upr1lCsA9ja3s/t+atwv3+mv7SK+LMKgK2qoFAAHMsaCn8CxqOPpSH9y+7ZynypbNun&#13;&#10;I/M258prDG6DRcK1tR21gvH/AIs8zaiKyXMtzKcgMCWLK+qn/k/78kC9p9M/Jz4Z52pkpaQUfRHb&#13;&#10;m3vkftOg88Dy1mZ3Pit509NkaQJKFWDHUFROxRuSNJ9rJrXlgKBfwtaSljqRJGeiHuVSy+IEAPkE&#13;&#10;kPkAeiqxv/vM2Uk39VtxsuZ7FIohHNe2psZSydsjR6/CW71ju1eLZRowYCRtQPSmh+H/AMeOwaB6&#13;&#10;L4NfzD/jBX5KupauTB7G7zh3P8au9c+tKt6jHZnN71ilxFOxULJTvDloEdrqqhWsF0UO3SwC35Yu&#13;&#10;4YnZS2SDK44UJAW5/MWiL86Z6IZ+eecdq3EXfvjyhucsKyBDJEFmsIVoCLhY4/E21FrVfCk3W5uC&#13;&#10;tP0w5C9Fd7U/lb/PrralTce5PjNvzfO3KyoWCg3x1KuM7k2zlm8T1Etbjsp19NkHeJPG6PUNEi61&#13;&#10;KlgxFw1f8u7xbSMtzF4pwaoyvQnIxUOp9dSg59epo5O+8B7S802kUGy7qtp4quVguopbZisbaHAE&#13;&#10;g8MjhTSxQr3KacCrbY7U7o6UrajFbT7I7e6hyEVcVq8bhN4b466qBkKYtG4rsbR1NIGmjDOhVo2Z&#13;&#10;QWWwB5TpebntT+Gkk1rk41SRgn/S9o8vTh5jzGd9yl7ec/W/1l5tu2b1Cy6tbQWl4NBAyJPDkoj4&#13;&#10;8xlcAkdHf29/Nh/mEeSFNz920XeGPp4I6WixXyM6y6z7qwuLhW8Ykx0G8cW7wSFWIeVZdZX6n8+z&#13;&#10;a05l32NGgilVkc6iPDWPP8RaDwGJ/wBOzV+fHqLN6+7l7MT3KbkLO4sriGMxJJBezyMkZIPhxxXz&#13;&#10;X0KKCo0iKGPTQUIoR0r8h86ehOw5dfyS/l0fFnd9TXR0tTmt09CV+9/jlv3LZWkRV/ibV+2J67Gw&#13;&#10;fcuNc8FPjEjIuq2HswferG4R/wB52ETMwFGjorAimQ2kNU04s7HJ1augxa+zXO2wzQt7fc7bnaQW&#13;&#10;zNS3v1F9A6uHBR9TgKEL6gIo4xVV0JGO05X3V/KK7ISASbK+b/xMzuX8lM52vuPrv5D9Z7Q8bM0O&#13;&#10;SFJn0xu48irRqPNEgD62bQdCklmK55ckKrKk9t20YqNQBAJqSGkbjxIhfH4fPpTcbT95TYlfwZdl&#13;&#10;5iWObxAZi9lK0TMlY0Xwo1aRVDhfEvYgxAqwHb0zU/w6+IvYlfOnTX8zrpGBHNDSUeK+UfWPaXQe&#13;&#10;6ctmqiRoo6PGmGlyuLNNYwq9XPWRorMdYVRq9+XatqudBtdzj1OSCJFCaacCTK1u5rXHhwyZ+0dO&#13;&#10;y+7Huby9HNNzP7f36rD3q1hKl6JFp3UWzW/hgeNlP+5d7bhlIOFDMD9/L7+Wj8uOx/i9/LGrentr&#13;&#10;7Q+Q1b1J8Xuw+h98S9E9kbB7AxuOzW0e/wDcm74ajG5qmr4UyEH2ubiid6ZX8UiGOTSSPZZBytdW&#13;&#10;0lx9KRKyNHroxAq8asSpl0Fgx1CgFVZTUAEVc237xPKADLzkZNriupbu4tJJ4cvbpdzQiOdbczCG&#13;&#10;SNUjkQyNpmilBicmNwtJvYHxy+RXVEFRWdn9Ddx7DoKWSKmqcnunrTduJxHklJWOBcxPSmmfyH9D&#13;&#10;JKwNvST7vcbXudqzpPbyKY+PaWA+3TWlPs/Z1I2w+4nt5zFBBc7Dvdlcx3QLQMlzHSYUrWMMVLaV&#13;&#10;rilaDNKE9AoKiFpRH5YlluA1K7NDN5GOoK0EwVwwv/aA/pb2XFgG0edK04n9hoR+YHQ1EZMfiqCy&#13;&#10;cQ47kIHoy1Sp/wBMQKU6lX0CzWAu2prhUJ+gQAG9rWtce70IGeNK9MsKEMDTFaeYHnXPStjDU+0s&#13;&#10;PEXj05PKZmukAb1IaYxYxHswAsVjBHP5v7MCPDso1Jw7sxp8u3/J0GHIl5ju3FdUEEMa/wC2rKR+&#13;&#10;Rf8AwdM8qEIjRuGW+gqhLFo/6m/0NrE8c+0hpx49G0TKSRT7K8B9nWWkmmo5o6ynlaGrp5Elgnic&#13;&#10;q8JDEqyhOAP8CbEEggg2LiO8TBkOlhwI4/6vXpq6iiuYTbTLridSGUiobFD+Z4g8QaU6FfCZmCrg&#13;&#10;nq6e2PZXkqspj6eHyLjKt1CzbkxlMoYvj6jiPJ0YuAvqAsoIPbW5WRNa9gHc6gVCngZVHEqeDp6Z&#13;&#10;8uo43jaZ7W5jtLn9cUEcUjNmVFOpbWV/w3MfxWs58+05JBSu4dvfatV19HTCnipWi/ieORlqP4TJ&#13;&#10;UIJKespZ05lx9QtnppwLAHQ3I9obuzVdUyAKE+JRnSTkEHzjYZDcBkHh0Idk3vxxFZ3kmtpAximP&#13;&#10;aZlU0ZHB+G6jPbJGfiILLx6TNHV1FDPFNTykyq3kDggw6OVaOZGNnRrWaP6EGx5HtCkjREOpqeP+&#13;&#10;r1Hy4Ho/uraC9hMdyAENQPIk4o481I/CeIOenyanWriky+Oh0RhQ+Rx+u74+SR7iWO4Beldhwf7H&#13;&#10;KtxYlXpMi/UxDA+IehP+T09OB6Kop3t3G3Xx1E/2cnDxAMFSeAkA4j8XxDz6d9oyxU+YlrJdEkFN&#13;&#10;h8xWIyvYwzHDzxwkXP8Ax1ZW5H+HtRYHTM0vkEZvs7TT+Z6KeaVkn2xbVAVd54UoeDASoW/aoJPT&#13;&#10;DHr0R6zd/EnlZAC0znkmw/TxqAAF/wDD2nGrBPCn88f4M9HbKA7kCtDQV8lHmPmSf5dTIhpCuEDM&#13;&#10;6t4nJ0iNxLcyuv1PpFiPqOfboFBXiekkxLEoWIC0J/zA9GI6GRd0xdodRSgJP2h13lX2xGHmljPY&#13;&#10;Gw3Xe+246enU+PzVi0tVQxysPSJiARcgiTl+t2t3stAWvIG8MH/f0JEqU/pEKygn16hb3cI2CTl/&#13;&#10;3GXK7FuMX1WNJ/d1+Gsbks1NQWBpYp2QfEY6ngD0XumdZQhZNGpFbUrC7a7SCQi/AtYf7H/D2G1b&#13;&#10;WoA4U4+flx6mW6UxFiWqakGo+dP2/wCXqQr6GdHUFXRH0AGxQKdRKmwubEG3+w9u+fTDJ4iKyg1q&#13;&#10;RX9lOHof206fMdt/JZeOesVaaixiFUmyuRqFxeLDMjMrq8pBZr6VEcKtYGx/Pt6G3kl/UppQVqzE&#13;&#10;Bfy8/wBgPRXfbzY7a62TM0tyalYYV8WU1PoDRVpmr09cY6EPr+q2xitzwUNBjp98NkaDNR5vH5SK&#13;&#10;qo9uZWnoMNPkIKRMHT/vTqJo4WSWVkZGDkISeTLa2s47tURDceIGDqwKoyhWNNIy2RgnhWoHQI5x&#13;&#10;h5iv9he8upl2gQSQm3khKPcxPJMkbO07fpxtpd9aLUOCoLGmFDU7dxe7YKSr3bueCgqJlpKPbGWk&#13;&#10;WmkzOLq4qZfsutewhT2p6KExhIsTlJmt9FItrWJW9rBfBXvZeJURvgsrgYgnpiMEUEUhwaZ4mhNb&#13;&#10;b5fcuvJDy3YtLH3yXUI1CGVS1H3XbWask7htTXtogrWpr8Jf/9HVaoqiSlnanmurobAHi39f+Ke8&#13;&#10;oY3ZH0tinWF93DHc2/jJQhvTpfUNUJFHJvxb6G9/6+zFHHHy6BV3b6WocU6dEmaKRJYmIdb/ANbf&#13;&#10;63tRqPxrx/w9F3gh1MMvA/6q9CHhcytTodSEnibSyEkAkG3FvwfZpb3AkUMMFf8AUegTu21NCzJT&#13;&#10;sNehAeJMlSiqhFpUFpVsLtYWNx7NTpmUSKOgUsr2E/0s3wk4P59BTnKN8bXw5GnUhfIC4UWsyt6r&#13;&#10;j2R3MbRSCVBiufl1JGzXUe4WjWEpyeHzx0I9PNHX0MbjSyzQ/wCuCWW1jb6ezdGEsfqCOo+uEksr&#13;&#10;wimVJ/w9AplqY0ORqafSQBKWj5+qOdVwP9e49hyaMxzFD5dS/tl2LyyimGajP29NnqPNv9t7p0Z9&#13;&#10;dlSOT/yL/X9+691x9+691kglanlSaM6XjYOGH1uP6n3tWKNrXiOmpYY5o2icAhxQ9GDwmTh3FhVZ&#13;&#10;yDNHF45lvf8AHLHT9PYnt5lurevpx6hHdbCbY90OjCsar+3oqPZe2n29mjkoEIpqtyzkAaVcHkm3&#13;&#10;+v8AT2Ct4sza3HiLwI/1HrJH2/5gTe9qFjcEeJHw+Y4dMmKrVZV55P5Bv/sPbFtJUAE8c9Gu4WbU&#13;&#10;P+rzPSpjkDrq5ve3NrD2srXoOSRFG7eo0qlTwL/n8cEfke/VovSpaHBxXocup93RiWTC5CQKxTVS&#13;&#10;s5PqK/VQb/X2f7JfIHEEpyeH+bqHvcjllzGN1sVNASHA8vn0LW5KWlrKZK2mVfJCTFUqn0cH9Jt9&#13;&#10;OP6+z28RJE8ROIND1Guw3U9rMbS4rR8qT5dFX3DSfZZapT+xK3mUgDT+5ybEf439gm9QwzkDzPWR&#13;&#10;2x3P1W2IQcqKfs6Yx9PyL82ueP8AC/tno6IFa9d+9UB631xJC8n/AFv+J9+pmvWqenUZ5CSbcj6D&#13;&#10;jj/bj3vqwFck9Pu3JMlSZWkrcfBM7QyDyeMMFMd/WrMf9f2ptmkjkEkYrQ9E2/R2F1tktnduoDZF&#13;&#10;T5+tBkdDj2J1zW7v2g9dFFqmWn+9pdJ1ujoNXjJ/173H9PZ9uu1Sbht5kUZ4j1xnqJeRuebTlnmd&#13;&#10;bSZqIWKP5AgmgP7OiQY6aSmnammUxTQu0U0ZGlkkRtDKQTx7jqFmUmJxlSQesuL2JJ4VniOpXAZS&#13;&#10;OBUitel3TSCRbA/630+n1tx7NYZBQKegjMhVqnrNIp0G5ta4H+I93mwNQ49UTj0JnT24ZNv7rp2j&#13;&#10;axmIKi+kPLDZ9Gr8alDD/ePZrsV0be+Vuo990Njj3jlt2lFdGDQeTYr+Rz0abu7bUO8NtRZnHIGq&#13;&#10;EpP4rSaRdpHiW1VTfg8of9uPYx3+0+utfqIuKgMB/h6x59p9/fljfm2+9JEZbwn9BqNFb8j0Q8i3&#13;&#10;FrW4Nwb3/wAef9v7j0kgAj54+zrMMEHCmo9fXz64B/UQV/1h/X/D2149Tpp05p869e1lblh/rc3s&#13;&#10;D+PdPFcVDZr16nCnDqMZOTYWP9f8b8n3UJXPTyJXz67p5WgqIJ1NmhljkB/4I4e3+xt7cUlSCvlT&#13;&#10;q1xCstu8NMMpH7QejD5+uX7DCZZCTBI0cNQ4PHiqEA1k/wBFa3sS3UoaGK4HAgE9QVstk4vbzbD8&#13;&#10;Y1Mn2rn+Y6jM4p62GRT/AJPkk0SEkaVrIAdJuP8AVj3WojmDVw+Pz6fVDPaNHweAkgf0DxH5H8+g&#13;&#10;53VjRRZNpYz+xWL5kuCQH+kq3HH159ld5AElLA4PQ55dvzd2Oh/jixT1Hkf2U6TL6RpUE3A4H+Lc&#13;&#10;Dn2mYYp0IY/VuuJRgAttII/F7nn6e6FDWg62rgVp1xb02U/X8XH1+pPvRDKM+fTqyBiacOuiv5H5&#13;&#10;t9ObC1/r78qqG1rw63rAOkmvXTqwHp9RPAFvz/UC1z7o6mtUNfl1ZXX4jgDqdT4esq+QpiiW/wC5&#13;&#10;L6R9bHj6+3FgldqtwHn0jl3O0gxXW3oOhL2LX4/ByVOFqq8yx5cNCI7kpHUODGoBH01A6b/1t7Nt&#13;&#10;tlitS0DtXxcfYeo+5vtL7eY03e0h0tbdxqMkDz+f2cKdIXcuHqMHlaikm1yAyGanlcteSnkJKm5/&#13;&#10;oOCP6+y+7t3tpmRs+h+XQz5f3SDd9tjuowFNKMo8mHGo+fEdMFjchj6Sot+bX/HtOdZ7TgHo6ouK&#13;&#10;AY6xCMgNpAYkkrc/QHm1z7bMdBpPH/J05qBIB4dZ6amr6yVEp6SWpdjZFhjaQ/09Wn6W9uRrLIaI&#13;&#10;panDHTNzdWNqha4lEYHqR0IWK6szWQ0zZIR4+FrM3ksslr/0Psyg2S5ko0tFB6BG4+421WNY7Csz&#13;&#10;cMCo/l0sEwmwdoESZWphq5kF2jQiSSRhyVA59mIg2uy7p2BI9M56Ccu685czkpt0RiRuBIoAPnjj&#13;&#10;02V/cYo45KbaeJpKIKrR/d1EaSS6fw4jH+359sSb/wCGhSzjCj1I4/l0Z2ftULl1ueZLqSTIOhTQ&#13;&#10;ft6B3O7jzm4ZjLlsrVVjD9UckreBbm66IhZfr/h7IJ7y5um1zOT1KO07Hs+xxCPbrdI/mBk/axqe&#13;&#10;kxISurXyn6EK/wDFfx7SNXo+QChZMH064NZBrUBW+gQ/QkDSGFre6kmhPHq6kk6SaA8enjDVEVdH&#13;&#10;UbfyLKKTIhjTP+aar/s2v9NR9qLd1lBtZuDA/t6Kd0iltZU3rbxqkhI1gfjQ/wCboNqyjqsBWVNL&#13;&#10;JGWgjmZJY2PKm+oSRk8WP49k0iyWbmMjBJ6kG2urberaO5jbuIBBHmKcD5V6U9OY8vtrI08QDNjy&#13;&#10;mQp+PoBcTJyf9f2uqLizdEyVAYf5eg/Msm1b9DcOe2b9Nvz4Y+XQfRx6wSxPr4NhbkG1x+PZP5n/&#13;&#10;AAdDWRijALw49ZFVACvDso1C40lv6Dng+/dUBZm1cAeu1LKQxe7t9FPAFvVwPx/j791pgW7AKD16&#13;&#10;W2DyLzwxsrqtfj2aSlGokzR2/wAopZP6q6/Qf63s1tpdSD+NK0/zU+fz6CW7WIglcMP0J6B/6J8m&#13;&#10;HnWvUHPU1hDkqG/8PyTOwA4+3ql5lgcfUEEEj2zeR0pNH8DfybzHSvZZgzNt12azW44/xIfhI/Lj&#13;&#10;02Y3Iz4rI0eTpXb7mhqYqlGUsDriYOFv/Q/Q/wCB9poZmglEymhQg/s6Mb2yi3Kyl2+4A0TKyEEf&#13;&#10;xCg/n0I3Z1DFNk6LddEojxW7KKDKRWF0jyOnxV8IH4Ooauefr7Od6iBnW/jH6c4B/wBt59AP2+vH&#13;&#10;i26Xly77rnbXaJgeLRVJRv50B446DQyGzKptqYrbSS5J/p7JFLZVTx6HypppXIGa+nXK/wC2icLZ&#13;&#10;rKTYmy/1A+h924qoPl1qhRy3EHriEeznV9GYDnTYfUE2PPvZVQCetkqSFHn/AD64s2p1tr0XBJNi&#13;&#10;L2/A/pb22TUEnq6jShBHcK46xHh2K3sG0rY/llP4P+t70AM19OnFqUGfKvT9s7PPtndu2s6jyouH&#13;&#10;zmOrpvtXMc7U0dUqVaRuPoWjLobH6e1m3XH0d/DdfwSKfyGD/I06JuaNmXmHlncNnYBmuLeSNdYq&#13;&#10;NRUlMHjRgpHz+3pcdp4dNv8AYm7cZCkcdIcxPXUUUUvlijx2UUZGljSUcNpWVQSPqb8+zbeIRbbp&#13;&#10;NCg7dZKj0Vu6n8+gl7d7o+88k7bfyEmQQCNyRQl4WMTEj8NWRiBjFOg+1XuSOFUG/wDUXsAP+J9l&#13;&#10;atqNOhpSnDz664N7kE8LYjkWH9T792Pjq3D4eumH0UX+twBze39SfdWBVQB14UOR15uNPJBPIsPq&#13;&#10;QLNe1/eqqooOvLU8esbG+kghSQSNVvqw5vfn6c+6klzWtOrrniK/6vl1wJYKWj0ggHm315t9Cf8A&#13;&#10;Yi/tty3H06smktRuvB203IARSC5B12A5NlH9fewaqOr+Eteui91YX0cEltOm5v8AUX5+n1v/ALD3&#13;&#10;4leB68FKuCBqHWH0sqjUS30N7rqFrWBX63/x/wBv70GqABx8+nTqDVGB125YMxI06QCdJBDL9Sbf&#13;&#10;gfUcc+6M1Gz1pFAxx6xD6cF+Qv7hKKjWOkc/4D+v/FfeqgqfLq3A09OuF2VT/XVa31NiDY8+mx+t&#13;&#10;/derlRxBqP8AVXrpmFyU0iQkEXAIUhgWb0XBFub/AE9662KjB4dYzq1AKASjfkn9R5VgD9OeQQfp&#13;&#10;x791dSpw1fy67OqxLEEGxurMNSf2rj/X5v798ut4JrHUfI9YrsGJjd1Km/BDf4I4B4t9Rbn37pzt&#13;&#10;agpx8/TroMLMbFQSSCCTfTwLAHjn3qvVyOAJrp4dY+GUtpFwBewKAqjHWb3P9bf43v738uvVIxWv&#13;&#10;+c8Ou9WkfUNwxQXVVK2IuAOBY2PvR62QD+XH7PPrCDp0/oIUXv8ARpHVh+Af96H04/x91Wn+Hpyg&#13;&#10;PbXjTPouf9Xr59C50t0L3V8j91DZfRPVu8+09wloRVUW0cRU19Di45pUjiqtw5o2osdTjyI8s9bO&#13;&#10;iImqQ+lTZTa2V5ekC1jLcM1AU1NMsxCrTjkknyGOgvzRzlytyVZC95pvo7RW+FWzLJgnTDAgaaVj&#13;&#10;pZQFXLUWork7j/Gr4cfFasqZPmf3lJ3z2jjwyD4qfDDcuJzMeMycbFZcP218kKtJcJiZImRhLSYN&#13;&#10;K2celtWhwfZpJYbXYK37ynEso/0KMGoJWoDjtYEGlVdoX4mlKdRVbe4PuV7hMq+2mznbdrIBO7bn&#13;&#10;pQSKJACbWJRMsqPGCy3EK3cB8SMo7FZURi7N/mUdx7h2VV9NfHTaew/hN8f54JaOo6z+O9HU4fc+&#13;&#10;6KJk8Dt2h3RXMdzZ2aVLioD1kEDB3iMckJVVbl3q6kBis/8AFo1rQLTWAfIkBVQH8XhKjNQa3lPd&#13;&#10;0u2n2R5dt7pd953mk5n3QGNjNeV8AOpLLIlsWkLsrMzRG6lnWEs30sVkjGHogdBSq0kuhg5mlMk0&#13;&#10;rFjJVTzXM01TKbvKzty7OxY83J9o4I9TnPE/ma1rniftOepTvLjwY1WmnQpCgdoVB2gKooFABwFA&#13;&#10;A8uh02RtFJYhXVkSU9NSoJJZ5JCqMsfqBAew1lUbm4NuBz7E232QZfElXSBxb/BXqHubOaDHIbS0&#13;&#10;bW8hoFAyCceXAAkeoHl0kOw99LXyti8aFjo4NKxuBHqkCv6XnEd1JvxYfQcfk+0G77mJG8CHgB+3&#13;&#10;oU8kcn/SR/vLcMyyVJrU/MUNa/n59OHxr+Nnanyy7RpOsOqMdQS14xtXuLdu7Nx1ceC2H1psvEj7&#13;&#10;jPb97F3LUfsY3FUUep5ZZTqc6Y4ldyB7JdvtJ9xm8GLgMs1CQtT6D4jXAUZPD1oKueueOXvbjYjv&#13;&#10;O/yEAsUggRgZ7qSn9lEG0gBRVpJWOiJRUtUqGOH2J8muqPiZ1tuL4z/BDcs25tzbqp6nEfIn5ypj&#13;&#10;ZcFuzs2nmBgrOsego6ofebb2aGDpUVqMlZlBZi6wsATibc7TbLYWOyk+IaGSbGDnCNXJBGGBKp+A&#13;&#10;sxMnUT7B7c80e5nMK8++8cSx2kDV23ZASYokpie/U01yuMtEygudPjJGiJbrVwnCAKw5ZvI51F76&#13;&#10;ixZ9XN2bktySbsTc+w35ca+dfM/Mnia/bnrJBguqlPhAAUAAAAAAADAAAAA8gKDrlqYgEauNOu5I&#13;&#10;ufpdgTf9R/2PvfnXrYUEVbz/AJfIddM9y7MfQBchdPPquFsObW+vHv3XtFB28euhIgBCkKNQspsA&#13;&#10;DclrEcj6mx9+6qUYnUVyfOvXQmGsBjewZmAuRc3Uc8f4fT3r5dW8IhKDz64eUM5VruosTx9ShsF/&#13;&#10;1gbke/VA6v4ZRQVxQgcT5/Lryn6HWV1KBZOVDKA+pgT/AE/Fve6g5HW28wD+Z67Mq6SVU+oMDySS&#13;&#10;f06hbj0j6/7x70SBx60EauT16R0VbHVZjdCSjtfgairgcWBF/wClvemNBUdNxo7NUjB6wlzey2j1&#13;&#10;HRe5BOkDkhR/Xnj3pjpavy6fC/xGtOHWPWH1avUD6nYi4JK2GhDaxAF7f090ZwfLqyppppH2ddPN&#13;&#10;qIa6t6Qy2deAv7fMg4I03Bt/T+nupavW1houcZ/w54dYzMuoOxJNmYOpuCwi0IXC3/I/21/esk56&#13;&#10;eEZroHCvmKfs64vKdIuW9CoXMrgkMpuI1PNz9Sx+lyLcj34mgqetqi1BHmT/AKv9XHz6iNPqHrOk&#13;&#10;JpT1g63C+sKxJvyTyP639smT0x0+Eplfnwxx6UuD3hUYOCTEZCjh3DtirkWSv21kGcU6VFuchiKu&#13;&#10;K8tBVgW/ymn4b9MiuDb2sh3A24EDqJomrWNvhHqVPFG+a49RnoP7vyxBu067lZyGw3CIUjuYgtSB&#13;&#10;Skc6GiXEP/C5OFSUZSOpOV2pS11FU7h2RVVeZwMRefKYmqjjG7NrRq91XM0UBKz09tIWupgYzzrE&#13;&#10;ZBUems45o2utsZpYgKspAEsZHEMv4k9HXB86HpLt3Mdxa3abNzZEtndNRYpgT9JdtSpMDnKSca28&#13;&#10;hEgxo8Qd3QfyVF9ThjoZSygFLX4t4wDwBe5AHsrZ9XDoZiOnHiOuDSfn68jkAsFF9Nhf+t73A96a&#13;&#10;Si1PVlWpp1haUKT6nYlbEKTdtX1BNr2P9PbRlAFB054ZPE9YxOpupLBWF/UwuNI0mx4H1B9sl9Qp&#13;&#10;04BTrGzqjCxJcXJKkEjgEN6L3HvVQtCD1ulcdcfNpYKAzEkAEhgrcagACPz+eOPei3d6nrdKChwB&#13;&#10;/q8+n/Bbfzu5qn7DAYqry9QIyJVpYSYqdV48lVO9o4kF+WdwP9Y29rbW0ub5vBs1Mh+wgV+bfCo+&#13;&#10;bGnRRu+97PsVuLneblLZW+HUe5j5BVyWJp8IUkjpZHbWztq6Zt355c7koxrj27s6oiNEjx8ePKbp&#13;&#10;a6f01pRRym3GtWB9mR2/bdv790l8Rx/ocTdoPo0uR+SV+0dBcb7zRzACnLdp9FD/AMpN4pViD+OK&#13;&#10;0+Mj+FpzGv8ARI6bMh2PlXoZcVt2mo9o4CUGF8dgo3pnqotepRksnc1VU35YzSFb8hFJPtmfe7gx&#13;&#10;eDZoLeI8VXz9NTfE35k/YOHS6y5J25LtL/emfc7xDUS3FGCNTPhQmkMIHkUUPTt1Hj0hjIZH1HWz&#13;&#10;H0sLDSpI1EJpv9fyQBz7KcyMNWf5j9nDoX0CpoPAeX2dZZoIZ4XjmjSYBtSxyxJLGQpBU6GB+mog&#13;&#10;WHt50V00tQ+dKDj/AJ+m0mkhfVD2/MEjjjiPXof+pe3e9OtqmXI9K9vdrdU7keiahqK3rvsDdmz3&#13;&#10;zmMiY1D0Uv8ABKuFTJERqWMLaXjgva5/aXG5GPTbXEkbilaOwDAei101HkKZrnqNOauVORNwcnmz&#13;&#10;abLcIHPCW2hkaN37aF9HiGFyAH1MQhzhej74f+bn8q2oI8R3+OiPmDgqY0UEOF+S/QvXm+8pj6On&#13;&#10;jEdXR4PeWIpcdlaB6uMBKmrknlnYhX1XHJtFzFeW2bwRzd1aFQhJIoQwiKRnGaypLny6ie/+7nyX&#13;&#10;duX5Tl3DYXaPwvGtrsuFQMGjVBei5lhjVuC7dLZVBKmTClccHyf/AJYvai0lL3F8Aexfjrkql6uk&#13;&#10;rt4/DbvXI5LbuFopElamy1J1V3DHUvX1odgskf8AFYYmQWAAHtqPddokAiu7V4qBqtHTNT25i8BQ&#13;&#10;Pl9O2fOnT9x7ee+mytJNy/zRbbupeIrFuMEigItBJGrTNfS1cD+0fcgoJxGCadQJPil/L57TM1V8&#13;&#10;fv5kOI6+y1ZSzT4/YHzW6j3R1ZUURpSfvKfOdr7KGU28sjr/AMB44lJYnRf6t7bSz2WeMS218I3K&#13;&#10;jsmogD+heTwUA9e9iPTp9vcn3d5clFvzfyXNcwLIwNztUguQsWmsTLbw/VXUkjMNJCwCMVBZ049Y&#13;&#10;90/yifnVi6E5/rrrjavyb2dNDT1uO3b8Xeydld2UlXia2A1lFnqnB7XrDlaCjlhUmKTIUULf2Suo&#13;&#10;+3LrYNytwH7JELBQwbw9bMOEfjaA49HiaRDihoRV3Y/vDe2W9N9FczzbZcpFJLLFcwEm3RKo/wBQ&#13;&#10;bdrg2r6gS0V4tvKuk641ZHTpOfCr+Wj8oPmx8mdtfG7b/X+8+tpJWOU7N3x2HszcOAwXWGxaCsFL&#13;&#10;m9wZSDNU9P8Ac1Bk/wAjx9DAWeoqXjQWjDOpbNDLZq1xuMbxRRgh+yhP4dCBqKzNThmmXYhAT0Ob&#13;&#10;rnvl17VDy9eWl/eXQUWyJOrhiwDLNM8Id4rZQdZcoGkJEUIM8ka9b/B/kLfy4818P+svjbXYTsYb&#13;&#10;R6iy3aWa6834nZm5ML2Vt/cHbGRx2e31nMRlsYtHEI6w41aiOgq6WSCFSwjYKzOQxHvdzt28TWUN&#13;&#10;ingykP4KtJRCdamkiS6w5ZlV5EIBKgeHSiAGS7Pb80cqW/OV7v7R7ipaGW6lt7MrdrGsUkfiWdzZ&#13;&#10;CL6ZIUuJobeUhkMzv9YzFpzp3fzCY/5gv8nT5TS9A7D+ZfyDz/VWa2FhN59G53eW4zunE5rrSvMm&#13;&#10;OfC1ezt5DLYhK/DVsUtFVmjgKFfC6ECUADODmC9kUvZzuVypWXTMEZKBgPFRtVMENoSqstVVg3SG&#13;&#10;x9qfbnmy3G4cybDaW+4L3NcWaS2Ekkc6s8Ewe0mR4vEj1JLCs8qJNHKI5GjKMxTKb+aT2zuYGn+Q&#13;&#10;Hx8+G3ydo6iiqMfnsh2b8fds7Y7D3OsiBRNXdm9ZfwmuinRgriamgVr3FwL+zJeaL1iBfxwzqFp3&#13;&#10;AqxxTtBaSBfnS3PnQA0IIn+7byvtrh+Sd73jY2MpmVY7s3EIkLAlnZhHfyg+SncwcUOpGZGbT8g/&#13;&#10;5bm/adE7L/l/dh9QZqbw459wfFn5JZU7YxVA051Z5Nh9tUddLXZBIyxaKTJRxy6Qvp+vtn67YZWi&#13;&#10;N1YGECurwm41OKFSiinn+i2PM9Ll5F9/dit515d50t91aQq0f7zsWUqFAWSPRGLh2VyHoTfIEdgQ&#13;&#10;FUaSucr05/Ky3xTYuj2V80PkL0O+LwlIiUnyM+NH97oMrJkmkr4JIMl0rXVi0ws6iV54vpZtNh7X&#13;&#10;SW2ySRJE1w0JWlAwZux+4GoiPdngcUpU9ElvzV75bVf3t5d8s2u8ROWIaxvIUkNzF+kYgJ50jEXY&#13;&#10;ArEswbUCuMxIf5ZO5d3s0Px/+X/wU+RVeI1qafbO0e/sPsTeEWLmt4chkMR2jHiIom1aVenWoZw1&#13;&#10;xYgX91XYGnMgsbiOYJwAIZyPXTAZiuP4wB8wcdXl9/8Aa9sNsvOOwbtsxuFYySzQMlrDKoBaFrm8&#13;&#10;jsYZGqSF8B5S9KqKUboGux/5dXzl6jxdTuHeHxe7Ul2rHPHHHvXaO3z2JsjI/cTfbwy4ndWyWrqa&#13;&#10;ridwyLLT60/x9o5tn3O2maIRh2QBmCOkhVTkEhTqU0K4ZQR5gdC/Y/ej2v5mtba62/eIohcllg+p&#13;&#10;SWzMjISHVDOixuRpYgxyuG0EoWHRSsjTbg2XnIkzeJzWz89SzF46HcGMyOEyEOkWCtRZaKF9DA2Z&#13;&#10;HjsQSLc+0J8a0lSYK8ZBqtVI+3iBj14jodwvs++WElrZzQ3lu3a3hSpLn7Y2ajA5GQ9QCBWnQk4a&#13;&#10;tpdz0oqMPNS0uaxsMq/ZsNdA0E5LVOHkhdryYyqJ0xBvVTSkAekqQeW8sV7GGtiFkUU4VUitSnoU&#13;&#10;b8NfhOeB6AG6Ws2wT+BuiPJZTsD4n+i6lws4x23MQy2f10Go9ykFF5fFwRpLlsXFPBQRTrTZLFOC&#13;&#10;9Xt6tclBSVKj1GEm4p5nAB+jWYcltzAoBuYAdNaMnnGfMfYeKk/YehZte5TSONt3J1ad1LRSj+zu&#13;&#10;UGNaDycChkStanUvaadN2OmekqfKjskuiRbuolgkEpCyRVCMdLIy3V0PBB/PtuFmjk1jj/L7CPOv&#13;&#10;mOlt9HFd25hYVTB9GBXgykUII8iM9LLEUsEeM3bl6VfHSrtyopqqjIaY4urq62GKEa0+sEhv43N9&#13;&#10;JOhvwfZhbxgQz3CcPDII/hJIAP2cafz6Cu53Mr322bZcnUxuVeOT4fFRFdnqPJ1FNS8CO5POiP1u&#13;&#10;LgSCM3RrIhC6gbN5P8QTxb6f429oiWJ0jA6FLKpNCMUpWp/1ftz1KhYKFYFDbWzlmN21XDD0cgfh&#13;&#10;b/k/63u6htXb0nkyxDkivAj5dLzYW867rnfOx990AT7vaO5sRuGASN+1Ux0NYs1XSzj6mGeFZIpV&#13;&#10;FwysQfr7MLC8bbtxgv0NDG6tj5GpH2EVH506CPN3LdrznypuvKlzUx7jaz27eql4yqOoP40fQ6fM&#13;&#10;fI9LjtjrUbW7Q39jMS6Y7Zf8eq8xtTP5qF8Rjq3Zu5Yf7w7ZnoElUSTRmkqkhjFNG2pk9PHHsx3b&#13;&#10;azabvcRx0SAtrR27V8NhrTT61DAUofhoOgl7e89pv/Ie0X16rT7mLdIbq3gImlju7Vjb3KyEURG8&#13;&#10;WIuzO3aHyK9IWOtw9JUJR4HGybpzPmWMZDJ0si44rKdKtjsDEQ7kf6udgDcHQOQUCyQI3h2yGWT1&#13;&#10;Iov5L5/Kvyx0K5LPdLm3N3vVwNutaf2UTgy6gM+LcHtTJ4Itf6Xn13nFmZ1q93ZqSqqlULBiaPxS&#13;&#10;1kSra1IlNEBS4+y+jRa9gLLYk+/Tkk676Q66UCrSo+RoKR/Z/LrW0mFIfpOWrMJCTUyvXQ9a95LH&#13;&#10;xbklqGoOmtc1FOpm1M9WRtn0w0S4SnoNm7qkeSgeU5CtjkphSOK7JSfusjCX1pFpW1rhrX9uWNzI&#13;&#10;PEW3HhhInOOJxSpPHNaGlAfTpNzHs1s4s23VzdyzXtmFEg/SVtesaIvhUjQdJcM1eBUGnSNw+Ylw&#13;&#10;lXLJBHBVUlfRyUuVxdVGz47K4/SPNSV0VyTIXOuOZR5I3s6WbT7LreYwSsUXUpGl0PwsvzHAkeRP&#13;&#10;cPI9CndNtj3S3VJSYpo2DxTKSskUnkyEfh0jSyk+G6EowI6//9LWX7K2nJiq+SvpkIjd2LBQBYg3&#13;&#10;5/1/eWW8WJhkMicOufnIXMce6WQspjVgKf4PL16SOIyOoAFjxwwBAA/1vaOCbUAp8uhPudlxNP5d&#13;&#10;LaCVZVvqvxx/T/X9rlfy6CkkWh6nqTBUyUk6zwHlW5FzZlPDA29uBmTuXj0xPbxXUZik4Hgfn0Lm&#13;&#10;1s/G5jfWNEtkmjP4Y+nk+z2zugaH9v8AxXUX8xbM6BgeK8D/AKuPl0p9wYaOtp2liUNHMhYhfpz9&#13;&#10;GA/H9P8Aefa26tvEjJXzzjoP7LuslnPokqHUgCv8+krtl5IVqMZUGz0j/t3+rRFvTp9obIlaw+nQ&#13;&#10;g5ijSfRuFvwcd3pU8emTe1CVeCvVLKT4pDz/AGv0nj/H2m3KGhEvRzybf6la0kPDh0gNSf1/2AHP&#13;&#10;ss6HnHh1wZiSRfj8C3+8+/db64XHvVR17rE0g5UXv/W3A/2PujN/D1ZENc9KjaGefD5FFck007BJ&#13;&#10;B/Qni/8Are1thdG3k0ngeg5zRsibrZGRKCRASPy/z+XS931gINw4mVFVH1xGSJvr9V1Bhb2ZblbL&#13;&#10;dQELnoFcm7zJse6IzErQgHonUYnxVdLQ1IZXhkZOTa41WDf7b2AwrQSGJvLrKd2i3KzF7CQwYAn7&#13;&#10;fy6W1BUCQAj6Gw/PPHB9mUT6hQ9BO9g0GvTm63W1wPqBfj/C3t1eGekKmp4dRYXnp54pacuk8Tho&#13;&#10;il9QYfSwXn/Yfn35QyuGj4jPV5lglhaO4poYUavCnRpNg1tfl6cGrjkCTweKZZbreRRw+k88/wCP&#13;&#10;sX7ZJLOvf5/t6x550tbPa5j9MQSrVBX0PlXoN+zcPJj6mOYoQFbSCAApiYWT/bEfX2WbtbGKZWbo&#13;&#10;ee326JfWzR1yf5HoK0VgpDn6jm55v/r+yT7epGdgGAHWTljpQM78elAS1/8AWHvY7vhz15mVBqYg&#13;&#10;D58Onyh2vmcgFLRClia13m4a30B8Si/+w9q4rOaTgOiS95i2yyqAfEYeS8B+fA+nS4x2yMXSASVz&#13;&#10;/cSLyfK1kJta4hU/4/n2vjsIo+6U9A++5t3G5/TtBpVuGkf5f83Uyt3HgMKhihaIvGLCKAKxvcC1&#13;&#10;k4H+x93kurS2FEoaelOk9rse9bs3iTlgD5tUV/y9Df032BSbkxddgauNYpqaSVqYyAO0kEi6ijfg&#13;&#10;f4ez/Yt0S8he3fipx+fUUe53JlxsV/Fu9uaiQANTyYHiOiS957Uba++KzIU8Xjx+UqGlAVbLHMQC&#13;&#10;V/pzyR7j3mWxNjuDTIOyQ1+XWWHs/wAyDmPlCKyuH1T240/avAfOnSJxlZ5FA1c3HP4/w+nsuhkD&#13;&#10;LQdCy/tdBIHSluZEABv9Lc/Xn/H/AHv2tJZwE9P59ElNBqestBVvjcjR1kZIalqI5rAj9KONac/1&#13;&#10;Fx/vPu0MhjdZfQ9NXtsl/YS2cnCRSP5Y/nw6P/tTMxZLBrQMUlQJHkaMs3BhnUfcwA/0IOu1/cm2&#13;&#10;FwJYBEc1yPs9OsLeY9rksN1+rHaSSj4pRge0n5j556J/2Ztltr7nrIES1FXFq6gIAEfjlbVLEp/2&#13;&#10;hrj2B93tjY3JRfhapX/L1k9yBzAOYeX4pWassI0OPOowGP2inHzr0HHkb6fS9vwAT/T2Rlj0OfDz&#13;&#10;QnPXTFjwSCDYD6c/j3oknj1cCgp1iYKLgf1t/sR9fd1LHHVlYqeuA/23+P8AT/Y+7FamtfLpQ3Cv&#13;&#10;Q24yRM113PDa8tLDJF/V9VOdSqv0/wBjb2IIWF1tWkcQKfs6h3cIjtXPCTH4JGqfKoPUbbtX/HNv&#13;&#10;y0pJNbSLeNj+r7mn5V/+QhwfbdpItxalT8SjHSjfrZtm30XC/wBnLx9NLfy49cK1FzOCkZVJqqMm&#13;&#10;QLY3DKbTp/sf+I9+elxFU8U6vaFtp3VUc/pzf8dPDoN2VSQTdQfyPqf8CB9Pz7LjQmvQ7BNDTy66&#13;&#10;ZtRBANl4ufpYc3I968x14KVGfPrNFDU1TK0MLSBWtdV9P+xY/T36juNajh/q4dNySQW40yPp6eIc&#13;&#10;Ew/erp0gi/tID6gCAbX/AMPbogp3SHHRZLuwkHh2i6mHn1yasxNCSKGH7mQj9b3Kj88Fv96HvZeJ&#13;&#10;DSMZHWlttyvBquX8IenTRW5Wtql0lzHHc3jhGgW/oSPaeeWRwAp/Z0Z2e22ltJULqYeZPTdcq6yK&#13;&#10;zIVs/kHBVlNw3tihDgny6MRpMZVqFTg/Z59C7UW3xtNa+GzZnBho6hbeueNVGskC59ajUP8AH2fN&#13;&#10;TcbPxUHfHx9T1F0FeUeZWsJD/it6aqf4SeHyxw+Vekngdi7m3C4+wx0iQki9TVKYIF1G5tr5PH9B&#13;&#10;7SW+3Xt12xoaHzNR9v7OhNvHOOw7GP8AHZgWoaKhBNfnk9C5R9TbcwUKVe7s4lVLpDfYUp8aamH+&#13;&#10;0ksR/gbezmLZLSBRJfyVOMA/y/2eozu/crf95k+m5btDGvnIwJP8xjrqv7A2ntdTRbexkAZV9Jjj&#13;&#10;R3JXgFyP+JP09+k3SxtQY7WMVHA8etWPJPM3MH+N71cMKnIqQKfZ9vQTZzsLP52SRDUtQxsSFSM2&#13;&#10;IX/XFv8AW9kdxut1csSDoB6kzZ+R9l2iNewSN6npA1CySapJZmmkbks7Mz88mxP+8+yySpBJOo1r&#13;&#10;XoZxeHFSOJAij0FB1AtxqU6NN+BfmxJvx7ar69KyRqpxB66jYsXNiboCOOAQfzf6e9edOrsAAPt6&#13;&#10;jyKpjIYgc2Fz9CT9R781Dw49OK5DdcT6VOpudGnT/V05Vl908urDOOor3VF0lvOo1oycaWvccj3R&#13;&#10;sUYcQen0IL0bCkEH/L09Zql/vNhUyyIkddjFSDKRqOZFA/aqCg+oI+p9qLmL6y18ZcMmD8+ivabl&#13;&#10;eXt1O2sawXBJiPkD5gHhX0Az0h9uzNj8vFFMLUVWr0tSovbRMCNa34tcjg+y2zbwbjQ+FYUPQv3y&#13;&#10;AX23GSM/qxkOv2rk/wCz0yZCH7OuqaYkBYKlwg+heMsWRlX8cfge0sy6JCvpwPy6OLCb6m0juTky&#13;&#10;KCfQeR/2eoqvrkOknSBexHpI/A5/3j210qbsXV1lCDlTpLG5jAAPp+ji59+6aaRxSgoOslNP9rKs&#13;&#10;sQKSxNwV45Vfz/UEe7xyGM1Xj0zcQiaIxPlD/l6ECnemrIjBNII8dliomVhxjssEtFOl/osnH09n&#13;&#10;KlZBpPwOOHo3+SvQKuFntJPHi/3It60P+/YfNfmRk+fSFq6eehqpqWddEsbupUDg2PBDH8G3B/x9&#13;&#10;lEsbRSMjeWPy6GNpPBeW6XMZqpFfnX/OOhawMn97evM9t1h5MttRxuHCoSGZ6BhoytOn9bC7WH+w&#13;&#10;9n9tS/2qSz/HDR0/0v4v2dRrvSf1Z54tN7rS13NfpbigwJBmJq8MnFT0FIDXXTp8aoG1KAfWfUdJ&#13;&#10;+vsh7uIp1IzVCnXxLfYPT9nXF10gubFyEY3vb/UsAf8AX59+pkEcOto2v9MfCOH+z1g+hOk6kBsj&#13;&#10;XHF+b2J559+cgrg9P0FASKE/5OurEfhgPqb3IBIsCAOOf6e2gSBjr2ocOuNyFAYHlw3P1NuBz71n&#13;&#10;rYB8uuLaLSKfTZGIPB0ljpANub/T3o8OnFV6hvz6Hbs2dM5ger95xCn1ZjZNLhMmtNGyLT5XatQ2&#13;&#10;KaOomYeuokh8U8pvezD2K91YXEFpf/79hCsf6UeDU/xNgnz4dRFyHHJtO88wcruTptb57iLUQSYb&#13;&#10;xRKCqj4UV9SL5VBAzXoISbWUC9j9Ljm55HPsi1BR29SR5168fzwTzxc2Nx9frb3UnV17ro2BJYlL&#13;&#10;fkmwuf6e9Aiuc9e64cm4JspeycfW5vqJ/wAfegBUq35U62BnHXR0gBWYEi2hR9QoPpJv/gD712ae&#13;&#10;7j5U633DI64s+l7KSxIufyAL/Wzf6/vRYcOrKpIJ6xsQL2BJHDNwP6fqH9OR71qC4HTipjuz101k&#13;&#10;VgBqJBZmIYArf1f1v/sT70zjy6uup21jFOA64GxsBfUF0/ruNXDCwH4/1venw1R1YatJLcKjrohi&#13;&#10;xLHTcaW+nqkYagLt/vNvdSxPHrQK00jj8uuBLBbAaPSBYgfQ/S/9bm/uvTlM166NhrIYqwGkEj/O&#13;&#10;Bf1aQf6f4+/dbyMU/wBX5dY72OgEOpvw5Bul7AekXFr8X9+6uQpGQa9YfNfTc2W6aiTypA+gI+nP&#13;&#10;0t9fz7908qBWND11q0qUAJ9LK6/q0jizH/W55A/3r37q1KkGvXeu7sDY6gLXsGBUcC5/1h/vPv3n&#13;&#10;1pQRGOumZF/1LkBZLEFrMTZyFW39bf4+/deUM4IOPL+XWMsrhACbqrkAgC17N9W5/P8AsPeicV8u&#13;&#10;tgFa1I4j+XQ//Hf4o/Iv5XZ+Xb/x/wCqdyb+WieBNwbogp0xPXmzaaod0/iO9d/ZcwYnF048czF6&#13;&#10;qqUkRsFVnAUqrOwub99NuNQbAah0k+YGKuR/DGGJ8h0Feb+fOT+RbJrrmi9W3IXV4SkNM4JCqdBY&#13;&#10;eGCzKokmMUIZl1OAa9Gx/wBFP8v34rvP/p87RyHzq7kxkccn+hD4wZ2XbnxzxOTljhqKeh7H+TFZ&#13;&#10;E1TlYo2Z46ym2nRksv8AmqpJUK+1fhbRaik7/VyUHYuFGBxauk0zlnelCDBLQgR0nMvvJz+2vk7b&#13;&#10;k5Z25mIF9uI1XciioMkFmAHVXop8IpEWq6C+tSFkYM+7/wCYn8he2dmN09smXafxf+OUd4qT49/G&#13;&#10;bEzda7LrofMJ/wDf7Z+jlfOblqWlSOSafMV7o0oaRIIhI6lNPuV1IdNsfABwNJIIBrUa8MQagEII&#13;&#10;lwaIB29Cblz2h5U2m4/ee+GXftxJBa43DTKgKhdDLbHVDVNIZGlFzPgap2kUSdEVpoo4lENNAsaR&#13;&#10;DxrHDGkcUcai6hIY9PAUEnSLc+0KUSgjFAOGP8H+x1J80ry1kmkLF8knJqfUnP7enelp3d1RVa7B&#13;&#10;VIk/qSGZnvwv6VsP6H2/Grk6B59FlzOojLueB4+Zp6eZ/wBWOhq2LsyoycsUzQOi+qeSp0hYlSMN&#13;&#10;qfXMpABWwY/1NhYXPsS7dt5l7uGk1Jpj8z1E3OHNcW3o0aPqLUAWuSScAUzWo4edOufZvYFN4P7t&#13;&#10;7dlWLHU58dXUI7JJVyRqBIXXkWvqtfnn/H37eN0RYzY2hoo4n1PXuQeTLkz/AL/30ap3qVU0IRSc&#13;&#10;Ur+VfsHSp+MvxH3z8lqzcO7shnsT1F8detPt6/uz5Ib++5puveu8QzB5KGklsHy+4qmOyYvAUAkq&#13;&#10;J5CCVWPUwJbDbZr9jLI/hQJXW5pQ6aFgtaVIGDnSpK6yNQBEvP3ubtXt9aR7ZZ27bjvd2US02+AB&#13;&#10;5ZHk1CN5QtTHB2O1dJkkEchjRgjMgl/JD5ibQfYmX+Kvwx2tUdO/EtKuiG6MrUxNF3T8p8phj44t&#13;&#10;997bo4l+zqHH3GP2tTlaOjVl8gke4V6/3ZfCbbdrHhW2ASoOpxQ1BJoSjfiJAd61YqpEKkXIftRe&#13;&#10;ybxD7i+6kn7y5kAPgxsQ1ptorqWO3iVmQTxk/EpMUTCsXiyq11LXopGk2VtCAhNVl06hZjYfUAfS&#13;&#10;3FuPZNg9TrRlbv8AiPmPTjk9da+PqLNZbE2VmCcEAfS4/HvWB1YKzcOuN0YajdTpIuoDM4bmzF+R&#13;&#10;Yge/VHr16hB64c8E6gLmxCkWJUG7f1H+PvdcdODAqevMzAX0/UglxpawPNyvNr+2y/cFHWgCzddh&#13;&#10;gdNgfRcFgwuw+tgDxbj6293qvr1oLSvXLXpJNgNQBuLAX5JABH0/HPvRK8etaSwHWIvpA0f6jVa5&#13;&#10;YuBZFsB/h9fz7aY57enApJo38+uPlAJ/SCdOou3GphZAGXi1h+fdK9e8Ptr1iMmqwIUOZONfHqte&#13;&#10;513/AAfp/tvx78Wpknp8RhTUV6wioKgEuo1XI1KbqP1MoJvcnnS1wPx+D78rtQ1634S0r1iM9xct&#13;&#10;yRqvp5/SQ2hwb8kKOTf6+2vEIweriJQa9cGmIUso1CQk3YkIBqsF9P0JBv8A7Gx9+Llc/wAXVwoJ&#13;&#10;+zrh9wS4Nwri+ngBQEUoQoa6jn6E/wCP9fdTIWalcjqxiOmvkesRqVd9V73GoE+pizDUC6gD/EC/&#13;&#10;590L+XHqwiA6jtKzEAhWYsCp41MQpLE6h9R6uLn6fX3VpBjp1Upw8usckgYufSFDWZhflvyzLf6i&#13;&#10;9/8AD6e2nk9erolRx6lY3K5DD1sOSxtbUY6vpGd6WrpJWhqI2cWZQ1/UDyHR7qwNmB5Hu8VzNBKJ&#13;&#10;4nKMo7SuD9hPp6jh8uk97ttjuVs9huESzwyU1Iy1GMj8wchgQwPA9LGWfb+92Il/h2z94H1CoTRS&#13;&#10;bO3LMwveRLacXWSG4Jv9q7W5gHHte0tpuWDotrr+LhDMfLHCFjwoaofVegmse98pZXxNz2wYIoWv&#13;&#10;bVPzzdwKPsuEHHxePSCy1Bk8LkajF5mhqcbkaVf8ooqqIwyIOCpT/VK31VlurDkEj2UXMVxbTtBc&#13;&#10;KVccQa/t+z59DKwvbDdLNb/bJEnhfIkUgj5j1BBwQQCKUIr01iQ/4AlRpB5DXP4N+Pr9L+0xetOl&#13;&#10;pWgJp1zuRweCpKjgKFI9RH19X1/Pvx9OtAZz0o9v7Q3DuhpGxGNlmpaUa6vLVMkeOwtBH9DNX5Ss&#13;&#10;0wRgXA5cm/Fifa+z228vqmBCVHF2IRF+1moP59Ee8cybJy+o/eE6rJJhIkrJPI3pHEmp3P8ApVx5&#13;&#10;mnSoND19tNGkylfNvzMKqF6DENU4na1PMBylRk5F+7rQp+qwRxI3I8i8H2YGDZtuFbhzeSD8Kdka&#13;&#10;/ax7pPnQKPs6IRd858wtptIV2a1PCSYLNdkf0YgTFCT5GVpGXB0HK9Mmb7Gz2apP4JHJT4XbyMDH&#13;&#10;gMHTx4zD8qQolpKUnzN9LvUyTOSNRa/tNdb7d3EZtkpFD/Ag0qR8wOP5k+tT0ZbVyZs213H7zcNd&#13;&#10;XjDuuLhjNPjjRm+AE8BGsagYCgHpE6tZZ2csHuNTO2o8aSuo8XAI/wAB7KK5J9ehSAANI4dcgxOg&#13;&#10;Ai4Ot0C6QADwfwCeebe9/LrRyCTnp3pKKqqWMixFIvSrSyg2W36rBfUeOOB7WRW8zmqrQepP8+kc&#13;&#10;13BD2u1SfL1+XTrGMZQPGZS1ZUA6QqlQE1AC35ChTf8AUWJH49rALa2ye5v29IpPrLkERDw19Tx/&#13;&#10;2f2D7euUmXq55FCN9sqFSnhk8UkbRgBfHUABgVAuCthf8c+/G5kZ9K9oH5Gvlnyp/PqqbfbJGfFA&#13;&#10;k1VrUVB9QV4EGuak9OTFcvBLUwKgydPH5K2GOOwq6eNbtk4I1A9QA/yiL8geQcFgFNPqF8SMDxR8&#13;&#10;Qp8Q8z/n88dI11bdcCCYnwZDRJC3wN5RkngOPhtwHwNmnTfFo9MgNjYkes6VMa6Q3pAve9uSfoPb&#13;&#10;UYGnt+37B/qr0vkViKHHkMU4/wCf+eT1l8ixEM7iMPchp3jiTUsIZ9J/xsCf8PbgIA1nh59NFXda&#13;&#10;CrEfw5pRv2CnlXh0cb4vfEH5r92ZMZz4pdQ90TxffUkdd2JsubMdX7OoMgkqVVC24OzZ6jFYyN9U&#13;&#10;iPAKmsNw/oVrkEzsLDdVbVtqvCXqwKM0XiaQDXSCHm0gg0VXwfTqKvcDnf2ntIfpfcS72+6Fu0am&#13;&#10;K5SG98BrljHEZDIkkdl4rIyrJLJAjOgXxAwFN3j+RH2p23tDcndPxl+Wn8wXqf5R/I3LU23u2Or+&#13;&#10;qdvdrQ937z2LgdgwVO3+wcHnOyoIBTSNHVzYqeXb8dfJLTNSPKq6Kgv7QcxwzwKgu50nDF45ApVW&#13;&#10;hDkBm0AgszfACYx4etmbBxEmwScr7xey7xyHsNzs8KpBcw3E0E/hbhdW6NLDbq05cIkCf4y0aT6L&#13;&#10;swRRQlmir1sUnJrQ47EV2UwEktTJnsrX1gc1lLU5Ktp4o8W8s2Ppisal4klDL/mxGALXe3ss+i8e&#13;&#10;5ltrS5CoIY0T4WVFYtJTWakgHTQ/EWrkAdIP6wjbNo27e+YdpZ5n3C6nmVvGjkuJ4447TxHtoz4a&#13;&#10;kxpIGX+yWKnaWkp1rbf8KLOqPit2ntvqPP8AfeK+SVE3SGR3ji6ru/4tdXbU7kp+rNvbgSgmo+vO&#13;&#10;69sT19JVY2nrKnx5DDzyeNI1ZmLSGWynew2CNtb3k6SBJtDiivqZwf1JkIilMqUosgVWCutW8MGr&#13;&#10;GdzzxzNsXN39U+WJdvuJ7YyQeDNcQwqsFa2tp4LXVrFaTiUySQNJIjz2s2iNLh42EOpZH8Xv5du+&#13;&#10;aSgyXWH80TbuyXyMyUKbZ+Svxt7Q2Tudap6j7aGpqq3YozGJho5SyMlRJWDSpZpAoX2Y+Bs7rH9L&#13;&#10;eFdXHUoFKnFS3hNkcKoB/h6E6c9e8G1JdR8yclTTGHMf0NwJta6QTrZDMilTXCySGlMVx06L/KW7&#13;&#10;u3Q70nSvyH+C3yFy1Qkk2O211P8AKnYVRu2vpxd7Q7d3M9A0UpT1+KWVWH+uLe3BsNxO0yWUkUoU&#13;&#10;HKksTjy8MSEn01CnkSOqSfeD5R2z6OTmTbty2wT01vPaNHFbtntmnn+nioSCCVZ9XEV4dQu1/wCV&#13;&#10;f/Mf2BnKx8p8Ou5s/i6ampaWny/X+Bg7OxIpMZRxU8E0tfsGbIRRAxqrDW4/Nh7dvbG5+o1r4bK1&#13;&#10;FXvQOwUBQTHIUepp/APz6e5U9zOQNzsZLe33AiW2JluG8CdoIzOWlal1HHJauFDZKzHSPi0noim7&#13;&#10;OuN7bWq6vG75653btyrxLTpW0G79mZ3HyUE0ZCTwVceVpUEbLf6taw9orqwu4xovIHQDNGiNPtyK&#13;&#10;U8616G2zc38t7tbx3PL2721wspGloLyE6q4xolJrWo08ag48un3rbvruXp2voMl0/wB39p9Z5bFQ&#13;&#10;yRYqp2H2PunAJiaWUGOWCioaGrWljiYagVSAA2PHv0d/dRp9PHO9AKaCSyKPICNtSfZjHTW6cj8o&#13;&#10;79cPf7xs9pcyyEFpWtolnZvVrqNUuS5HFjLUjHRw8B/Ne+dmNoaHE7p7c2/3RgEqjJX43vnqbqvt&#13;&#10;uqztI0muoxGb3LufFtl5KaT9Lxx5BG0k6WU+10G/7rC6MXDiPADKvDzHboIB/o0I6jbcfu5+0t6t&#13;&#10;wlpZz7bJMwd/o7y5gXxcUlKeJIGcUBJkVw1NJFMdKek+eXx73LVfxLuL+WX8UdxZ6KQJR5ro7c3a&#13;&#10;nxsmpKQ3FXE2C21WZegrJWBJDTIFPAKge1MO9wCRHmtIywavYdOr1qZEmdvsEiCv8ii89nudYYbm&#13;&#10;DlznjcI0vEUFL+Bb5YXTCvAtvPt8EPlqMlrO1dJJPwkT6Kq/lN90U2Y3liMX84PjZuTEUfm3Lt2h&#13;&#10;putfkngsripCEnposVBJg637KEAHzSyST2AJGtNRNIZNs3MS38Ksrr/aINa6kJypRTd+JUUzWMil&#13;&#10;cdAy8X3u5Iaz5X3OSw3S0mqtvcGSNJfqh8LLPJHtCWzOa1j8O5BJKhqV1Iep+Dvxh7EqpMh8cf5k&#13;&#10;3xyylNWyxy4zafyHwe+/j7m8RBUIJBjd1bq3NSTYRKlNRjiSKqKvp4csp9lx221mMtzYXQEaAaQx&#13;&#10;Ukk8VrVSCOA1KpNKAV6GNv7p867KLPbeeeUryK5l1CeezrNFGI6hZERFkZ1chQ5haUIxJJ8PJzwf&#13;&#10;ytvm5i9nbo3J1z17s7v7bVXHhExu6fjz2r172zhtyUcGWMmRosZisLXrkaptI0tCKEseGUNwfalN&#13;&#10;q3C2glCAPrVX1aiEK1JcMzBY6U40kIxjPRVc+9/tlvu67au53M22SJPNB9PeQtFeCd0EcLJbIHuU&#13;&#10;VnzG/grQfF21PRNe0fj73T1DkHg7D6U7V61neITS4nfOwN17fr8ajMQskiZKmW9OSsgjmJsQCCQQ&#13;&#10;fZdNY3Mcf1ccTeE3AqC4HrRhqUr+ePPqUNn515c3K5l2cbpayXduRrTxo0c14Bo5DHKrgEFlKipI&#13;&#10;K1BwGOOw9TWRCunqMfiMazFTlcnIkUchX1NFSU1zLORewEcZ5Aube247eVl1yERRn8RPH5AcT+XR&#13;&#10;vebvaQyNZW6SXc658GKrN9rt8KDz7mGK4J6UNHVYmmnp6fbeJfcWVQFf4hlqIvSHyufXQbduysos&#13;&#10;tnqWP5BT6H2pWWJJAtqniyAEVYfzCcPzJ+0dE09rud1A8vMFyLK2qp8OFqONIOJLrBU8e2ICtRST&#13;&#10;iOh57jkm3V1p0V25uzLz5jNUOBzXSW74aKohratMr1xUrkdqRZesv46SWbB5CnRECEiOmKrrMZVT&#13;&#10;3em+p26w3a7cmYK0EoXPfCaxAkYQmNgKU4L59RL7aCLYueOa/bvl62W2tZJ4N7s2kUxqIdwXw7sx&#13;&#10;x/HOq3sLsSWHfcAmgYHourZ+oMMlDjIosJQGP/KYKLX95UA3aKGsyrWmmLDSdK6EFgwQXt7D31Jo&#13;&#10;Yo6IvmBxP2nif20+XU0R7JCsiXW4E3M5oVaQVReAJji+BAKMKkOx+HWSOmGRokjcFT/nQQklrMQR&#13;&#10;LE7pYc/4f7G9vaUk0z5no2jEjyAnjTPnitDn8/5/Lp7wDS09FumUxyPE22KqjJSUFY/4nkaajDSG&#13;&#10;3BZmYJccH68e37bUI5yvnGR/vTIOivehHPdbdEp0t9Uj5HHwoppMetAoqM/tPSXmKqqqHkRTpd47&#13;&#10;ppm9XkZ2U+rWBzb+lh9be0rmlCDjz6EEepiSck1oeFABQAeVK+vmOv/Tou3fgKfM0Eqsiyao2t/W&#13;&#10;5Fwb+84twtUniIpxHXH7lne59su0bUQQQPT/AFfb0S3NY2o27lJIZFdYtZ0kjSNOr0tf+n49x7cQ&#13;&#10;taTaPL16yu2zcId629Z1IrQA+telBja0OBdgQf8Abf6w/wCNe1cEmoVPl0S7laaCQBnpSqwcAAD6&#13;&#10;XBH+9H2tBBFeiI1VtNOpVDXSY6oWWMkx3HljBsCv+H+N/dkkaJgw6T3lnFfRGJx3cQejAbVzsGRp&#13;&#10;Fp5HDEoNAJJOj6EH6fj8exRY3SyroJrXqE+ZNomsbjxkBGeouXxTUdbHkqZSI2OiYKP7B5BK/wCu&#13;&#10;fbc8Iil8aPh0o27cPq7RtvnOfLqHmqNa/GVENgWaMsl78MPUCP8AWPutygmhI446d2e6ew3FW8sV&#13;&#10;6AogxuyP+pSUbj+0h0t/xX2GqGpB8uplVww1jAYA9dFgCL8XB9+LAYPTgUsajrA7XY2PH0BH+tz7&#13;&#10;aNCa9PKoAyOsdwPz/vPPvXVuui9rFWseCCPxz9ffuvHIpx+3oZdm5tchQnH1D3mhGlQW5ZCLCw/P&#13;&#10;+x9n9hc+LH4R4inUWc07UbC9F7bjsbJoOB49Ar2xtk01SuYpYyNL/vhQL6TYhmt/xPsg320KuZ4x&#13;&#10;x6lj215g+oh/dt24oQNNfl0idvRV1boWKnkbUbFnGlbAfXUbey+1WRyNGehbvctlaVZ3BzwGafs6&#13;&#10;GTEbNlqAj1tQQtj6IhYnn6a25P8AsB7PoLDWB4nr1Fe6c0pCaWqH7T/sf5elhHh8NikLhYQVAvI1&#13;&#10;mYkc3MjEfn+ntcLaCDB8ugu27bpuTELqz5D/ADdd43f2Nw+RgiifyJJMqOIgNAJNgzPe1h+fr73D&#13;&#10;uaQSBV9adbv+Tb/drF5pcUU0rSp8+hU3nt3+9uBlekVXq1g80LDTp0hdahmA9nd/bC+ttSjIFeo4&#13;&#10;5V30ct7yi3RpFqo38xw49ANjdiSEK+QqGFj644/Si6TwC72+vsMxbYTmQkdTJf8AOSKNFmgqeB44&#13;&#10;+XSpWiwGDj8jfbxWXl2Kkm3HLtyf9h7W+Fa23pjoOPd7zvMmkaiPz/yY6T+S37TR6kx0PmI4D2ZI&#13;&#10;hb+pPLf7Ae0825BcRDo7seTp30vfNprmg49B/kNx5bIswlqWjiI/zUF40uf8Ryf6c+yqW6mc0rTo&#13;&#10;aWexbZZd0UYJ9W4/b6dMNySbj683/r/W/wBfaXPma9HA4U6EPrPMSYnccJRynlAAAOkFo31c/wBb&#13;&#10;j2a7ROYLuoPHoE8+7Wm57E4daleHyr0N3dG2KTd+3TVwBWlqKVpYHAOqOriXWPV/X68ez/mGyjv7&#13;&#10;MP5kY+0Z6if2p5hn5X336eQkKrgMCcFSaZ/LPVf2PmloqmSmqAY5IZDHIp4KtGdJBDf7f3F0DNEx&#13;&#10;icZXB+3rNa+iiu4VuYKFXGoEfPpd01SrhWB4tyfoefxb2aK2K1yOHQOnh0VHUh9N9RGocfnn3dWN&#13;&#10;cdJ1B4HozHVualqdvQ6GJq8RLJTW1fqiSxjTj8MhAuR7GWzXLtagj4o8dQB7ibWkG+uHAEdwNWB+&#13;&#10;I8SPmD/h6WXZ2Fg3psqLMUKB67FK1ZAF5lMd/HXUzFfwtiQD+QfaveLVb/bvGj+JRX/OOgx7fbtN&#13;&#10;yrzV+7bw0huSI2rwrgo4+316Jq/IB+lr8j+oHPPuPxkCn+o9ZTLqpRiDTz6xC59XItza/Hp5H+8+&#13;&#10;3Agpnqxx10zajfjj+gt/sfdgoHDq6oTk8Ouv+N/48fn3s18url1IpXoX+rayOSHLYubTaRfMoY3A&#13;&#10;V18bhAf6n2b7JIGV4DwNT1FvuJbPHLa7lFhkND+2o/kOkvga5tvbpqKOQ6YGrJKeQMSALPeNv6f4&#13;&#10;H2jtZTaXxQ5BJFOhFvdmN75cju1y4QMCOPD/AD9LirAwu4tOm1Bml8kN+I/uLEuoH05/A9mUii3u&#13;&#10;cfC/HoIQH96bIHr+va0B9aeXSWyG3K2PIzRogjpHfzQyv9PDJ6rD+tjwePaVrZvEoMA5HQhsd9tX&#13;&#10;sUd8yAaWFfMdZEx2Jx6lqyVZZQL6B9AR/RRe4/r794ccYq5qeqPf7leOBbIVU+Z6iTZshfBjqdYk&#13;&#10;4Gsqbn+rKF4/2/ujT+SCnz6UptILeLfOzN9uOmColqZn1TO7gksRqIUc2/Fv959p31Nkno4higiH&#13;&#10;6SgfPqETpc2+l7DV/j/re9KF4g8eloFUpIeskME87GOCGSV2kLaUUn82sx+g/wBj7qsRJ0jJ6rJN&#13;&#10;DEviSuEH2ip/Lj0tsD15l81LZisQC6zCqh5WBPKgjgGw+v8AsPay12u4uSS1f8PQR3nnnbdriPhj&#13;&#10;V5VPCv8AqHQu7IfC9bZeOqrqRzFIwpch9yrOPG7f54hgRdDYghT+fZ9YC22q4BlWoODXqNebTu/P&#13;&#10;e3NBZSDUo1x6ONQK0qOHD1HWfszfU2GyHiwKaMVkI3noZIwYYAz+qSISW1Hn1LYDj3fdr97eYfT4&#13;&#10;Q8COGemOQ+Uod2s/G3Zv8YhIV1OWOfzpjz9fn0XbJZnJ5R2esrJHuzEIjMkY5uAbcn/Yn2F5J5Jz&#13;&#10;WRu70r1ONjtO27eum1hVTwqR0ztpKjWbX49IBBP0sWHP+8e2ZAK16NELg0xQegp1HeLx2OouL2a3&#13;&#10;JH5HJ/x/p7ZcNQY6eVwTQ4+3rAb3I/slQPrpYEC1hf3RVKtU9KO0pny64uiMFYnQU5UcDWBxYn6e&#13;&#10;6EAY6sGYE0FQeo0l9OuMhWY24uf9jx7r08hWtG4dRyrAqZAQ4XkngAEfU+9Ctanp4U/D1jHr1k31&#13;&#10;XIBIJHPFwCPdQCerAkGo6wyIdIMTEsgGqwBuPz9fdWDYp04hA+Pz6cMJkf4RkhPIPJQ1Ef29dTjk&#13;&#10;ywSixLA8Ar9Qfb9vKYpNTdyniOke77f+8LMwxnTKh1Rt/Cw4D8+m3c2IbE5IPAC9BUqKmimT1fsy&#13;&#10;HUo1D/U8A+2LuAwXGoCqnh0Zcv7oNwsKTYlj7HHow/z9M+76eCaXGZaFVjWvowjlD6TUU/ok+v5P&#13;&#10;19ptwTKTpwYZ+0dGPLE0sUc+2ympiclf9K2afYOkeresejSNABsbj/Ver2XdCd17DmtT1ljN9bK4&#13;&#10;Gq3qYC9vz9f9t7959akBoARWnXlIDPY2WwPHI1Hgk3/2Hv3n1pgWSlOn/FV0avJQ1ZJpKgKk2g3I&#13;&#10;ufROrfgofzf2stptJ8Jzg+fRLuNnIwF7bUDpkA8PTSfkc9PmVoZshSS1Ni+Sw8aRzoli1XjCbwVg&#13;&#10;X6EgH1Ec+1dzH40ZYfHH+0j16Jtsu47G7W3Y/oXRYj+hL+JPkD5eXWLYmfO29zYzKSAPRiY0uSjP&#13;&#10;Alx1aPBURv8A1BDX/wBh7b2m7NnerM2VPaw+TY6c5x2Vd95fn29KrJTXEa1Kyx9ykH7Vz9vXDemE&#13;&#10;O3ty5bGohWlE/wB3jrcRy42sH3FKy6bgjS1gR79uNobS8khrRR3D/SnIp1flPdhvuw2+4N/aFdEn&#13;&#10;yljojgj1qP546TbMTAAbMeOfq2ngnge0HFPs6PqaZSKEfl1wYgAAxqhJte/AsObf7f6+6/h4dOaT&#13;&#10;XUTXrGH/ADb+q3NwjaeNV/8AYe69WKlTnriSpC3W/pAB/AIY3Y+/deFR8uuLXBNtViRYE6v6G1/6&#13;&#10;cD8+/dPxsSM8B0NGHMu4ejMzS/v1M/XO86PMRKFQU1Jh94Q/YVc0jm7F3qoo1UX4H+x9iSGtxy1J&#13;&#10;HxNrMG/2sooSfmWA+zqKN0Rdm93LWftRd7sXhbOXmsm8RR6UETsfmeguJN/wSwH0N7C3JuOPp7JP&#13;&#10;kepAp1wNxc86QLBj9ABwL+/de65E39Q0t+ki/wDhYn8X59+68BU064qdQ1DSQPUSDcAgWuB791ah&#13;&#10;VhXrGLqra3CsCCSANZDAabXP0+vuiihJPn06eIA8vLrg7qoHDej9Mi6tbrwSL8j3tjTiMdWCmtK4&#13;&#10;PEeh6wGQHVxpAW6/W9ybc3/H9bj/AFvbRIJ9OnStMVr15voeAf8AYgi/FwhH1/p9Pp/j7114Afn1&#13;&#10;wJQiwLtYkKTcBreooSTwB+B/t/eyRpA6utTX0p15dQsGJZjYeoWJJ9VjpNhx9Db6e69eoKY64Ekt&#13;&#10;wmm72vcB9J4X9xjewPJFvfurUXSM8eu7ySWsGsAW/sutjfUFU/T6/X37rYEa1YmtOsJdFPoDXAJV&#13;&#10;SW5Ja5HF/pY249+8+nhU/EOPH7PLriCzalsp4ZiLXv42ups3H4+vv3VqDBHHrrUW0FXGuQtb63P1&#13;&#10;FhpuBe5+o96LKMn/AFV68VHw0qBw/wBX+TrjrSMF1ccA65GcAorNcMz8n6E82/xHv2pQCSRjj/q+&#13;&#10;XWwryUjYcTgUyaenr0av44fCX5K/K5cpmOqNhfadbbcvJvXu3sPLY7rvpPZNHEDLWT7m7P3W1NjY&#13;&#10;zCoJeCCWWUnTeMalu/DaS3NCo0qTXUQfhoTVQvc4wcgafKvQR5n585X5QiK7tOHuK6RbxsHl1koF&#13;&#10;UjUI4i2paCVlYglgGANDFVOM/lv/ABQhljzGYyn8yPvigqJLYvZ1XnOq/hTtfIUwBjhy2666KHdG&#13;&#10;+PHM3+UQ42lpKKQRzU8k6aklZaH2iyHBrqalPIKDXyy0dBTy8YtwIgYUIDiufefnuStoi8p7WxB8&#13;&#10;WdTNuEyMhB0wMIXhLAgq0v0KxOitENygm1Rl875+dXyW+RG3v9Hu6d5UexOiKSSSfB/G/pXDUvV3&#13;&#10;Q+3YFL/aUg2LtzR/FmRCUkqc7UVksrIk0haf1+0VxuF5dDTKwEZBDIo0hlrUITlnSp+B2MYpUJXP&#13;&#10;Qx5b9reTeV7td1gga+3MOH+tvHa4mDlQpliV6RW8ugBPFhiW4MZMb3DrUEoCoESNdIjRSoCRADTb&#13;&#10;1emwsAQCfpx+OPaSgpxP+r5/5OA8upCwWqoq3Ak/iIwKj5CgrUk+dOucbWChrkyayif1JuxcEC/P&#13;&#10;NibH6H8e90xU9UYH8OPX/V/q9OnSkpmYh5RclOAAfISx9Pj0A/2rFR9fwePb6JUCvRfdzKtUTh/q&#13;&#10;/wAHA+hz0LmxdoV24shBBBBKxaSNWMSHUsSTa55G1WsD6iT9CRwbD2INs297mYBQTkf6vs6jTm7m&#13;&#10;ez2WyeaRgNKsRU4qRgU9eGOlz2Xvah2lQHZe3HhE6C2UysRYM5Ki0ccp9QU86gRe5v8AQ+zDedzS&#13;&#10;xjO22fHOo8K9BD2/5Su+Z7wc2b8DoJ/Sib5GpJXgCMUpxHz6Ej41/E/au9Nj5j5VfLPeGY6S+Hu1&#13;&#10;MjLiYdyY6hjquzvkLvuD96LqH4+4GvINbXSgaK/NyIaLHIWlkZmjZVD9pZRzob/ciY4RppWql61y&#13;&#10;DSuk0IGkFnNQlKNIgx5x5/vds3WL259vYl3DmC4B1IO6Db4lUFpbojtDgOh8OR0SNSGl1O8FvcBz&#13;&#10;8n/l3nfkFjNndW7R2fjOjvi71JHNH018dtpZSqyeBwNZMpSt3xvbOzxxTbi3VkiS9dm6yPWNTR06&#13;&#10;xxltSbcNya/0xxIIoY1ARK+hNC2Kefbiiks3c7O7nnt37ZQ8kvcb5u92277/ALgxa9v5UKk6tOqO&#13;&#10;2Qu3gREKoOdbqiIxEMcMMRQAxJUnSx0n0n63bn03/wB49lwJApTh8+pR0jgMf6vl/sdcXcgkkMAS&#13;&#10;QGHJQj1XKEAC/F+bc+96162qajTzH8+sbMAS1wxJY3F7qL3upY2+vJHupkXyFerkEYJp1xPK3Ci7&#13;&#10;ADWAODe9vp9T9fbbEHgKdeCg8TSvXi5sOShHpIFrG3154I96qeFer+HTy1Drotwrelxyf1Er6eOQ&#13;&#10;f6D/AA964568sZPHj5dYTKxF9RRVChVAuPqdLKtr3N/yffunBGBgCvr1xMlgyL9BqupKr6bFwdXP&#13;&#10;N7Age/V8uthAc06xGZUbj1EkkEMQoGkj0/1I/IP+HvRYL1cAkYNKeo49Y3JAAQurKpj9T3EljpAI&#13;&#10;X0kfXi9+fbTMTQg9XWmqpHXRdSvH6grNcKL6me2nUDxwOCfp79qqO7j5dWApSvDrATpuS3pCFTpI&#13;&#10;POm5ILX+n9fx9fdK+XWgKjHHrB5LGyEFSbg82+vOkccj/H/A+6F6GnTwUaany69JK4DgfUEt4wdW&#13;&#10;uwIDauQeePp/h7qZKjOCOHXgmagdRnuCSNRLBG4Y8Ow/Wbj6mxH4sP6cH20zlWB/1Z6fCYocdcGk&#13;&#10;LNdXAYkeiM3C+orYW+vFyf6fn3R315Bp1sLpxx64PLpJubKo0ll+mo8qhv8A0P0/1+fdC5r9nVgo&#13;&#10;JpTj1xaVQykhQuklSvq1FlIIBI/1vei+Pt6sFFT8usUsoUD6JYghrgMT/aQN9Ta/Jt/UfT22z0z1&#13;&#10;ZQKfb1EDq1wwRRZksFUjh/GeD9VsTfn6+6/YafPq4JBBXj8uljjN0xz0VNgt301Rntv09osfUxyp&#13;&#10;FuLba206sFkqn9dOoILUFReIgWQxE6gYwX4MQs9xUywrhc/qxerRsfiHqjdvkKcegze8vS290+7c&#13;&#10;syLZ3jZdKE210xz+ui8JDwFxFSQZLiRe0qiLqDclVjoNzYqagqOv6qVqeHf2Tm/geBiqVF2xuQSt&#13;&#10;AlhrkGnVSxxuWJBUsp1ezBeXrqSP6u3dfozwmY6EDejBs6/VADXGk06In9yNit7x9ivUkTeVWp26&#13;&#10;NfqLgp5SxeH2SQE10TsUVRUNpOOsHn652msixQS9g51bmOoySVOH2pBKrEq8WG9NVWaSQVNXLApI&#13;&#10;IMTi3vVdm2zABvJvRwUiBHmEHe3+2KL/AEW6eEfO+/uGmcbLZn4kjKT3jj0echooS3pCkpA/0RT0&#13;&#10;lNxb73LudIafJVVqOiuaDGUsUdFicdG4I00GLo1jhi4FiyJrI/Uxt7LrzeL29ASUkIOCKAqj/SqK&#13;&#10;KOj7ZeVdj2EvJYx/rSj9SVyZJpT5GWZ9Tv8AZXSD8IHSUfVySWF7MSwDAkfqOtrH6Wvc2+n59lra&#13;&#10;tNSePHoQCgB64iRDwoJALhyLWVgbeQBb3sLfT+vvwYUpxPp1sIa5x07Q46qlRZJVEMGm6yOBfTbm&#13;&#10;VIyL8/42H59q47WVhrftXpI1zErlUOph5DIr1LWTH0IRabXWTjSTK7+RY3jIJ9Z9AsOLAMeSbgW9&#13;&#10;uhrWD+y729T/AJ/L8umf8ZuK+KNC+gx/L/ivs6xtkqmY+EuEiUAaU1FdLtq0tYgt+R6jY/090NzI&#13;&#10;5oWoOnBbQINdKn5/6sdcE/OlgeL6fSovxIrg2Nz9fp73GKsSD1Zw1BUEcf5cfyHUiNkRkaRhEzsq&#13;&#10;gtcB+fSq3F9RP4P9D7cSRCQ78T5+Xyz1QrIO1RUHPzp6040+f2dHK+OXwS+Y3yikp6zovoHf+fwk&#13;&#10;QWqk7GymOGzutMbBHLKr11b2Fu1qTFqkbwy+QJUudKOCtlNjm12zcriVUhjKE5BftqK4ND3tkeSE&#13;&#10;canqMeb/AHR9veUrWU75uUUgDGN4YSZ5PEChxEVSqJIysGVZHRmqNIPRrqr4Q/DjpKCqy3y8+e+w&#13;&#10;6jdFHR0dblvj18JcP/sxnYjVddipMqtBX9jo1JtDDU85+1hNd99VxU80pjlVR6gYtZ7TG2u7uCcK&#13;&#10;0kcdC2SQQqjxHXyoXjihNaeMK16jT/XP9yOYojZ+2/LjMrNIkF9uQaG2JXw/DkbU0EUymsqyLb3N&#13;&#10;zfx+GXG2y0KmI/zk+JfQ2qh+FHwF6/o87TnIRY/vX5p5j/ZjO1DJVU0EOMzeO65pRTbQxFXA6zvL&#13;&#10;TKuQppNamyMvNTuVta/8ky2VT/HJ8XcmlqAM7jOafUEVyCvDpe3tdz9zgfG9x+ZpRCSGFrtlY4wE&#13;&#10;uPGVWuXjiWZkAWIS/u+DWlVmikrXorffvze+WfyoVMf3x3zvzfG2YfKtD17T5OLafU+EpHrEyFNi&#13;&#10;8H1ftJKHCx0lNKkZpYpKSX7fQqxFdI9pZtwvrmqXEpKvTUB2o2AP1EX+2rpXumMjAgEGvAacs+1n&#13;&#10;IHJckd5y/tkSXMVRHcSj6m4iDatYhkn1C0Emt/EisltYH1GsecBv0P3h2r8Zu1dm929GbuyPXHZv&#13;&#10;X1fJkduboxENLN9u1VTPR5DG5HG1MbU1XQVlO701ZRVCNFNEwVgGAZU9u5gqYqCoIKlQUIPFSCRV&#13;&#10;aDAxwBGlgGAk5h2LbuZdrbat2VnjkZWXQ5R43Q1SWGUd0cqEko47e50ZXid432Ksj/wq+/mDSbCw&#13;&#10;O28d1Z8eqLfdDg63G5nsieh3fV/xGonimix2cx20BWw01HPAzRzyRNPNC8qfoSL0BM1hsYJkWxXW&#13;&#10;7AsplkaL5lUGlhUYOuR+J+VAFFyNzq0kcE3OF2LW3OmMpZ2q3bx1JMc1wQ0VV1ERvBbwkaUZtZBL&#13;&#10;UT9a/Nn5Y9T91br+RuxO/N/4zuXfeXqs12Pu7J5Abgpuz6jI1X3eRoOzNsZhZcbmqCcftmhraVo0&#13;&#10;h/Yg8Udh7Mxd3au0qv8AFpquNBCjsGgUUaKARldDxjEZQcTndPbnk3c9ng2O7sF8G1V1hdGZbiEy&#13;&#10;VMrLc1aV2nclrnxzKl0xaS7jndjU4x7B+AHzjhr5u6KDD/y7/lHWxVrUvaXW23chmPhl2rmZWknp&#13;&#10;j2T17RmbJbFrJW8cUmSxRmxwLFjCpKRqYtcbduDJ9SPpnIpqGFbzFXIIJFMrLoqKETl/0zG67V7o&#13;&#10;e1sci7EZOa9oDBxbvp+vtlACtFGoZWZCSWR7bxjUaZLBEZ7mMp3e/wAKO8fi1vPaUHbux6Gv2BuT&#13;&#10;KUlbsruXZFVR756R7QwVPUmtNfs3srBCbG1BqKeCSQ0ssiVEa/rhUj2wdrltb5PGVWTUp1aaKA1D&#13;&#10;3ClUJHmwAbyJ8xfs3uZsHO/K13dbHO8VyIpk+mnPh3EUunRQLXTIsbunfCzgYLaaiqN2j8he/et5&#13;&#10;pZOtu8+4dhUz1ElRHR7O7K3lt6gRw5MLNjcbWxwNZVCgGP8ATYWsAPb3703JAViuJQoJIUyMRngN&#13;&#10;NStKcBp6bvPbr293oBt72HbrqYKFaWS0tzM1PiKy+H4uotU1D+p4mvRz9q/zg/5kO2IMdQVnyf3T&#13;&#10;2JgqKIUr7W7YxG1+ydtZGlA8Qo81j9y0EpqVAsGEkhuP1X+vtTBvd7A/igRVIILJEkbGvmZIhHIf&#13;&#10;tBB+fQK3f2C9st5jMT2txBoYPHpvbmVIXWlGigvZbq2UClQhh0jhQUFFJL/NOzW86WWm75+F/wAF&#13;&#10;u8nFQlbiarMdCYfr5sCJV/ylKdOqJ8K04cEEiqme2kEC5Pt0bzBLbG2uoK1Naq7H9vjGQkevctek&#13;&#10;f+szebbuP705c5kv7Z2QxusixMHFQRQQrbxIaigKwGgNBjB4yfJz+WPvw0jdj/y3pNlZuqjhizm4&#13;&#10;elPkV2RsXGQEaknrNs7Ar6LOUccgQlo46nI+NmADkKSfbpuuX7iZJJITGFGQVUV+YESgn82U/wBI&#13;&#10;cei/+qHv/sm1z2eyczRXbFiY3uIfFlUE4UyTzrGq+QpaS6BWkbcOpEPXf8nrsCaOg2v3V84+gK6q&#13;&#10;kSdcnvvZHTvfWJhFz5MYmA68yWKyCvY3WomK6R+oE+/JZ7JKjGCYiQ/CCzRilTx0/WN+VF+3p255&#13;&#10;n99NtvIpt22azurBEpOYHZ52YAaXSS5GxwBQ4OoK8xoQNH4unDH/AAl+MBylBunor+aX0Vj5aGoT&#13;&#10;7Wm+QHVnb/T25o6jUFemyNBQ47N437eQHQ6zV4VlZi3HPtQu1fSyRXW33JLcGJ8MqPUEmSORlPAg&#13;&#10;wCvrjoqv/dDmDd9tvdm515PuJInU6I7Z5ZmmQiviK0UM1tDKrZUrfyBSA1RUgKfOfypfktufL1mb&#13;&#10;+PNf8Zu9nraKXIbo626a+SfVe+K4wzyLFJksNtuWugrfsKvUJ6eKaNJ6ViVZV0j2ovrLRdPcWAWh&#13;&#10;qZI2WQR1HEqSo7TxUHI4Dos5d92uX/3bBtHOb3VtLEyLa3bxxrOgIqqXLJKQJ4aeHKys0cuCa1IA&#13;&#10;Sbr/AJavzs6Ywibon+MnfGy5Id0UtZTbl23tvN5fce3GpsbNDLSxVvWbVVWsqzsohlhdTIDrBFuE&#13;&#10;RtFtrXxLWYRBnVlIkVZEABFAFfxCCcArxHDoXW3uLy7zNvE+03encBDbSRzxGBpLKU+KjFpHniNq&#13;&#10;i+GKusp7OFCDXpn2V/MD+fHx5lm2Fsn5B/JjHP8AeMuc2n2zkc9vHE10ykQVOOymzOyoMh44WX0T&#13;&#10;Q1Mtrc6U597kub63lUaJXkjIKyTIXZafwu6mVB51EgHnjiEi+3HtdzRt8t9JFtsFhcqFMe1TrbwS&#13;&#10;CmGmjtJorO6YEUAa0fIoddB0JuS/mN7x3RTvXfIH46fB35MxIYqbF02f6Dwmzty7Rqf0S0lXubp2&#13;&#10;twqr5iWMUs6z39No1IayifcZJU8W4ZJwe7tq5QjirOzS9p8gONMCteiPbPaS02688HlK/wB22YmM&#13;&#10;q7tMvgXEJNRLbwGGHVIpIDMyhlNB4jLQdMkPf/8ALe3zT0+H3z8J+8OhjUsz5zc3xh+SabhnyVZI&#13;&#10;Wcw43Z3cuMWkhpCxCrTtlSRHzqJtdr94WMkcsLQtBqpTRQ+eaANBg/0mOOIr0ZDkn3Z227tby05g&#13;&#10;s96itUZfCv7V4WddI0SSXKruGmRCVYmK1TWar2VqBo2d03/Lg7j6n7d646r+a/aXWFf5tv8Ac+2d&#13;&#10;sfKL46ZFcLsmfZNJJit3VeZ7U6nrMlBVR1FBWSpM1DimKQxBvGyqXBhbm2u9vudnsqtGCt0Q8mlo&#13;&#10;miBVmVJI40cOGCvpumKrnuAPQJ3ncvcLlbm/Z+e+bttQXQEmyuLGk0N/FfyxyQR1iubi9je3kiMs&#13;&#10;XibZGk0p8FmhLrUC4v5bm8t4x/e/Hz5SfC/5H46ad6SKLY/yBwmzty1uU0kxbfxOw+24sJla2okZ&#13;&#10;kETQwmN2YIragwBNHZPNo8CVX1k4XIAzglTIuquQA/D9nUjS+7m1bd9QnNOz7htckBSgltGrMrBa&#13;&#10;zInZMsSCodpIVoQW+Hu6CjsL+X785uqIqd99/E7vTG02QEqU9Zhdj1m86Hyw6JagVFRs1sjHAo1i&#13;&#10;xlZAf7BNmHtj6a4UDxFy5ouRUnjhcN/LoUbbz/yNvDT/ALs3W2lFsA0rFyERTVFJkICHUaU7/l51&#13;&#10;6LZDFLidvb9psnSVeIyEVJtvGSxZWiqMZLDWR7op6mop5Yq9YtMwSGQBGB9Ksbk3s+FaC2uBIrIQ&#13;&#10;EXuBXPiKeJAzg9KXni3Xetol22ZLmEtdSgwyJL2G0dFcaC3bqdRq9SPUdI2V9QaQRIY5NEbNBpYO&#13;&#10;Q+gMLfTSfrz9ABz9fZe5AQYrwB8/Lz+XQsiBJ0ITitAa1HmacK18h9tOBHX/1KL9rZ2LL0AhlINR&#13;&#10;GuhweT6RYfX3nHZ3Imi0E564+8x7LJtl6Zox2E1B+3oMuzdoLX0z1cEdpoxcegW02uykf4/UceyX&#13;&#10;ebASprUZ6kH2+5mezuBazkFWPn0WqiqJKOpemlBBQ25Fj+rnn2E4maOTQ3r1PVzAlzCJkHGp6X1F&#13;&#10;ViRRzwAL8Wv/AI+zNH8+gbdWxRzTpyflSQfqBY/7H24xUgdIVBD16cMNnJsNWJMrHxalLLc+kfW/&#13;&#10;+t/X29bTmCQN5dId32mHdrdonA1UwaenRo8LV0ecx0VSGWRJUAcKy/W3+3/2/sZW7RXMOvj1jtu0&#13;&#10;FztF+0FCpH8+m7K437LQ0ZL08uq3HMZ/COR/X21ND4R7fhPDpbt16t7VZMOv8+i/bopPsMpMAtkn&#13;&#10;vKn9CxNn59ha8jMU2OB6m/l64+ssFJNSmOkuSSbk/wCw/A/1vaLoRAAcOuBcA259+691jJvzbnn8&#13;&#10;8f4c+/de64G30PP+HvVerBSePDqfishJjK2GqQmysNYF+VtY3t7chmMMgfy8+k24WMd7ZPbkVrwx&#13;&#10;0YOgwEO9KDVGiypKoU3XVZiPrYg/7z7FUdql/HUCur+XUJXm9S8p3xVzpKnHzHy6BbcmJfr/ACP2&#13;&#10;+RjSKJmZqeV+EcAn0qT+f8OPYcuojtcuiUUB4HqWNh3Jed7LxrHvZQNQ8wem7/SDrQJQJrbkeWQl&#13;&#10;V5H1SMcn/XPHtr95llpF0u/qQqP4t4T/AKXz/b0yVuVrsidVTUSMOW8SnTGv+Gn6Ee6PJJKDqPRr&#13;&#10;abbZ2XbFGAR5npo+h+nA5uOP9t7ZSpWnDo3U6wa8f5fs6Mf192HI+JGPrCz1FIoiDfUvDYIp/wAb&#13;&#10;Dg+xXtu5kQ+C+SOoF535IRdyN/b4SU1pTAauekjvLcmTpq546RBT01Rd45Xu7gkcogPAIP59lt7d&#13;&#10;SrLpUUB6FPK2xWM9oHue90OR/l6DCoqKiqcy1dRLO3PMrEgf6w9lbOzmrmvQ+hght18OBQo+XUNi&#13;&#10;Bwv+35/4n3QmgqelYBJ1NWvWL+v+v/vh7ZOTXq3Xfvaip6sq6jTqXjqo0VfSVanmCeN/qAQoaz8/&#13;&#10;6xPt2J/DkVh5cekt/ALqzktmHxKR+fl0bvE10dfixQyspSRY6ilv9A7D1qp/xF/Y4hkEkWg5wKdY&#13;&#10;x7pZmy3BrpRkVV/24P5dE07t2k+29wx5qlhK0OVYeUKulY6ocHi/F7e485ksGtLoXMfwtx6yr9pe&#13;&#10;ZV33YztVywM1uMZyV/2OkTiavWqgkkWvcjm5/wBf2hgk1CnQt3K28NjjpTaiVFvoQD/xPtelKdB9&#13;&#10;l76cOhQ6py5oc7PQSECHIxFkUmwE0HqBH+JQn/bezbY5wt00LGgfPUe+5O2i62aO9Ud9uxr81Yf4&#13;&#10;K9GH2llY6XcWV2vVEGlycZyeNViLMG/ayNNz9b3D6f8AE+xTYTabp7OT4X7h/lHUIczbc1xsNrzF&#13;&#10;ajvt28KQjyAzE3y81J+XRauyNsNtbc9fRotqKoZqyhfjS1PN6tAI49DXW3sH7tZmyvCo+FjVfsPU&#13;&#10;+ci7/wD1i5ehueMsf6cg86j8R+R8ug++nA/2PPB5/wAPaLocaAfi8uuJ4F/8QP8Ab+6u+gV6sDin&#13;&#10;pjrjq/w/3n214j0x1oqp8ulr17Wik3NShn0rUo9OS1iCzcre/wDjf2v2qQpdqCcHoJc7WpuNgkYC&#13;&#10;pjIYfYOufYdEaHc87oDGKpY6lG5F2vyb/wCJ923dfDvCwFK5H29U5FvFu+Xo1k7vDLIw9R5DoVqL&#13;&#10;HPvnrtq+jscvgWMqkDU5mpfWRb62ZR7O0iO4bV4yfHEa/mOo4u72PlDncWV3UWt6KHyHdiuf4Sek&#13;&#10;1k8lNm9tUeRpGMUlOBHVBOHWNvRNGx+o0uD/AK3tNNI1zarMnFcHo+sNvh2ff5rCdarJla/xcQR9&#13;&#10;op0HDyNJIy3B55NzqY/i5H1v7KzWtT0OggjQFfPy8uuIk0FtI0sOB9SW/J+vv2OtlaipNfnwHTvQ&#13;&#10;YHL5eRVpaWYhrAMyNZri/C/U/wCw9vRW80rBUUmvy6Lr3eNr2uNnupB29CzhemK5yk2UtTxEa2+5&#13;&#10;PjDJ9eIV9Tfn629nUGwyMPEuO0fPqNd190rNKxbZV2rTtFf2nh+zqblW2PtOB4VqI6usThYKfSxB&#13;&#10;ta/ji+lv6ufd5f3dZpoB1P8ALpHtyc3czTCYxmKJvNsfzbpCN2XkIK6mmxlOtFDC4Vy2l5TFezft&#13;&#10;Cyr/AKq3PPst/e06yDwO1Qf5dDQcg2M1k8e4uZnYYA4Bv8vn1w3FuLNfdplC8dXSV6Bg86akSS1y&#13;&#10;q6T9CPoP9f3S8ubgv4w7g3r/AD69sGxbV4H0ADRyw+SmhI9SePl0Im3N1w762fV7Tr8RQTZfEj7j&#13;&#10;H1IIWSWJfVGFLAn+qHn6eze1vV3GyazdBqTI+z06BO+8uS8n8zRcxWlzILa57ZFzQVxXjT+kPn0F&#13;&#10;lRXbZV/BU4KWmkgkaKoELgMsiuUcEXvwfqfZMzWpYgx6SvH7fPqQ7ez38xiW1vFdGGpSRgg8PP0p&#13;&#10;1GNNsuqmJSqr6KO17OpfS35HIb3RlsJMgsOn0uOa7ddLIkzfbQ9cP4BhJlken3FTALcxJMih5ADw&#13;&#10;CLjn/Ye9tbW7DslH59W/fO7xsq3FkxqaEg1A/Kh6hVGzchJAk1PW46fyuNCpPpkYk/6kjj2nk26U&#13;&#10;jUrKfz6W2/NdmkhiuIpEAHErj+XTfU7SzsZVDQeVtPAheOQE3vbg+2WsLpTSlT8s9LoOZtjcGQTa&#13;&#10;R51BH+GnTPLi8lTuY5sbVxsbXUwScEf8FBt7Tm3nBppPRnHue3yrrjnRgeFCOm2dCrMpjYSCxkDX&#13;&#10;up/IFwOP6+2iCpoePS5XXSJAwofQ1/wdRCqlgVJ4PqXi1xwVv71gGvSkE0z+3P8Aq/n1inlUC0Y9&#13;&#10;Z+oseB9LAf7z7qWzTpyKM01yYB4V6iyoqwsy2tY/U86rXuPdCAQR07Hq10r0pcbfP4eXAzACvpFe&#13;&#10;rw8zkkuiC89Lf8jj0ge1duRc2/gN8SfCf8nRJf8A+6XcRvEX9jKQko9D5OfT59JippPu9t5GkMLG&#13;&#10;pxNV99H9dawltMwII4tzce0pQSWbRsO6Mk0+XQit7sW2/wBvcqwEdwPDY+Woio+3hjoOgbqsYItf&#13;&#10;WWPFgRZV/wAfZICD0N1oGqeK4p/l/PrzO1wqkMQAnHH1+vP/ABv3ognh1ZRQVYUp1xVbkX/wTQCL&#13;&#10;sR6bLpuCf99b3vjjz+XWyRp7eP8Aq8+n2h29kXC1YCUdOAWE9dIIVIHDEKTc/wCw+vtXDaTOviHt&#13;&#10;X1OD+zomvd6sY6239rIcaUFeP+bj/PoQ8ZksLTwR1EHmzWXx8Lq3PgoqmgcWqYNFryMoNx/rezWG&#13;&#10;WFF1R98ifkNP8+gRuNju1xK1tNS1tpyCPNw4+E1FKVOD0itwUUVLUxVVE3lxmRQ1NHKAQEX9UlK3&#13;&#10;H6kPFj7K72ERv4sXwvkfb5j/AC9C7ZLyW5gMF0NNxCdMg88AUYfJhx/Ppfbhvunrnb+5kHmye1J/&#13;&#10;7sZ99YZ5KGb9zEVbgEEgD9u/4v8A4eze81X20xX1P1ID4b/6XyP8+gTsQXl3nq95ec0ttxX6u2Hl&#13;&#10;rXE6/nQNT5dBQD/Z0j9J1WPN+bXv7DwrkdSQVOrUGNevC9tJAC2JZjYkhvUpU/7wffqilOtYNSpz&#13;&#10;w4dY5XsUSwKkkMeL2KEgD+n/ACL3Xp5IwwJ4cOsZYgBFUgW02IvYBQbf72PfurqASdXHrpmB1sgu&#13;&#10;SASCpItfSFUA3/17+/dWodNG4Dh0MPSxORyu7NnytH4t57HztHTiWcwUkWVw1Oc1j6qUKCGdPC6x&#13;&#10;KR+puOfYh5fbxpp9vPC4iYZ4a1OpT/Kg+3qL/dcCz2/buaEB1bZfwOxC1YwzMIJVB/CrawzHyC56&#13;&#10;DUKwAEhXUq6dJ1Aqf7V7fT/jR9k4AFfy/bTOehyWVspwJY/lin8s/YeumJH1I0lfTb9Ju1+T+b+9&#13;&#10;efW1TUSB+3rg7AWZGGnXpLAGxOkgaiP979+LACvV0BB4V66A+pBRUF0IuoB1i40gjn+nvWdNetgq&#13;&#10;cHiD6fPrADYWLG/oTSLEkgGwLj6W9t17adP0Bx1w1lkUNcup9ekk2I5Uj82t9fe1q+PTq2hdWodd&#13;&#10;NbgEMbrcXU2Yc8XBubcX91ZdJp14cK+XXSi+s30Wa1j9AxW/It9DpAHPuvVzwA8usZGtWJNgCzEi&#13;&#10;55B+qgnn6+/dWFY2ow49eb1WVeVH0IN9AC8agfzc3N/futhSvdTjjrptI+ragpCWBX8jnSVuB/sb&#13;&#10;e/dbj1IaUyesLMbhCW0oum6E/QtcD/G/+9c+/EmlOnKccDNOvagGAXUpsutlCufTbQGFyBx+PeuA&#13;&#10;6scnrA9QkQvKwChWL2Yqqjk6i9tOn+pAN+PfiwAqf9X/ABfTyQtLXwwSPIihr6/ZTzJp/Lo6/wAe&#13;&#10;f5f3yR+RW2ars/HYPb3TvQWKilqtx/JP5BZ+k6n6RwtHTQGepmpdzbhCS5ecICUo8LTVczfqCaQW&#13;&#10;CmGxuJWqV0AgmrA1AHElcEKAMuxRBWpYCpAA5m9yeVOWJPo5nN7eagi2tvSSRpS2lY6qSustUCGM&#13;&#10;yXMhUpFA8lFIvzbs/l1fE6rB672zmf5jfctBCQm++0aPK9UfEDbO4qaRPFXbb63gZNy7yhQiZk/i&#13;&#10;s1DRyGOJ188ErKFksu2WjH6X/GnNCHamkGtfNSprmpUOoFCkrVDgJWtj7v8APsSjeZI+VNvcMDbw&#13;&#10;l5twkRlIIaRHj+nIGVZnhmqw8a0ikheFyt/Ij5i/JH5TQ4rHdz9mZHM7J23HFTbO6n2vQY7r/pPZ&#13;&#10;VHSwtT0lDtDqTZ0dJhqVIIWMMU01PNUCMhDOVsvtBc3dxd1WdtSHOgVVfzAOpzQnulaRxWgYDHQ6&#13;&#10;5U9uuT+S5Vn2a113YFDd3DeNeEVqaSkBYFcgO0NpHbweIS3haiSS0alHp/IBCi7BVBsVt+OAB6R/&#13;&#10;sD7TV4jgOhsA2WqQCc8MmvnQZJ6xsFCiZi3AF9LatQJGgNbkj824tce9dWXLUiya/wAs/wCr8j10&#13;&#10;HV3RmQcgCQ6br6bqYmCi40n+0OffvLrxUqrKuaH5+fU+CNmcIGJkQC17kNdAHUFjdgDwf9593RdR&#13;&#10;p0kmcqmpuHn8vt6FLZm2a/PZGjoaGCWpnm0LBHGjyOzu7IoVSRfg6rKeRwPZ/ttlJcyhYl1V6jvm&#13;&#10;rmCx2WxkurqTQqVJJwANNcngM4zw8+hz7H3Xh+m9tybPw9TTz7qr6N23Fko3jVMMrXcUaSBbh1TT&#13;&#10;exsG1W9iHdr+Dl+zNjbGs75dhnQKVKg+oH5dRFyTy3uXuhvg5m3RWj22Fx9NGwIMxAHeRw0k1oDk&#13;&#10;imRXAuddfHfrj457a69+U38wPHZHIYTfGNl3t0D8NcfkZMb238hYKd9WF3b2o4/d2h17LUKvkraw&#13;&#10;JXZSM+OhhaIvJ7CohitR9ZuzEs3wRkamJOe8GgwCCVOBUCQA/puO945o3zmyeXkn2fVFWJvCv921&#13;&#10;aLe0QGjrZlQXmmcB0WSMiml/BYEfUQlE+S3yk7c+WO/49+drZTGJS4WkbDde9cbRx0G1+runtmRy&#13;&#10;E4zYfV+y8esdNjsdSoFj1hDUVFvLUSySMSC27vp71h9S5oKlV4ha4r5EnFCWy1PJdIEocl8hcvcg&#13;&#10;7c9hsUQ1z0NzcOKzXLrWhd6ntBJZY1PhrqJALF3YuZbVcMbE/wBTcE35FyfqR9LAm3+PPtEdHzP5&#13;&#10;9DLH+rH5/b69ebWn5dQD6tJJUc3Ba445txYe6mlcdOooofPri39oEkqH0clgPUeQv5P+2966sqig&#13;&#10;PA9evo08giT0lQdS6j9T+LD/AF/fuvFdT1PAdYjJaM/4lTawsyg2B0kc+/E0HVwlTXrGJG5sUFm5&#13;&#10;vpF0J+lj/tz70DUV6uQB59cCTcchmckL+sNa17AD8fjgf7H3UyAYHVtKjPWNpBwP1lSOBcMNI9Wt&#13;&#10;jY2H4/r7oXY46sFJ4dYTIBxrU3vdijHjk82PHAH490JA49bKmuK9cfIqqxDHnk2X0sW9VtQF/wAD&#13;&#10;3okUr1YqzHPWMTa1VfoXJHLEXuTYoGAtyfr/ALc8+9Bx1sIAc9YzLYaQVa7hWADEtY2uGYm3B91L&#13;&#10;lT69OLGGFaU6wNLckXu68WLEs6hLAcngC/AB/wBf2yZQc+fTgjA49YmdSLX5ubx2F39QLE6SDexv&#13;&#10;/rce29YHA9XCgY6jtIrqwYH1LpQLqIUK2rVb+g/LXsPbZbFT1cChoOuDy2e9iyMP0g/W5EaFiOfo&#13;&#10;f9gCvvWs66n/AFf8V1vSCuePXB5EUqCykhldr2Dfp+p5/wBcWIF7+6k0xXHVgKdYWlbSzE+glgNa&#13;&#10;MAZAeGJXiwJPA90JND1YCpoOPWJpWPOlQFNiP6tfUCqr9Lf4+6MzaQTjq6xV8+uJf0s36QGBGq17&#13;&#10;Eahf/eGFxcn/AAPvYbBJ/wBX+f8AIde8OjUP+b9nGv8AqrToQMR1vuCtokzOXnpNn4OSzRZXc7S0&#13;&#10;Rrxo8xGIwyB62uYqyWWmp2W1mZgoLA2ttkvJUE9wwt4jwaWoLf6RBV3P2CnmSBnoIbhzps1vdnbN&#13;&#10;sSTc7sDuhtQH8M1p+vMSIIAGqtZJAdQ0hS1FLnJn9hbUAG2cK+6M5DYNuHeFPDJj45EI0vi9rU7v&#13;&#10;SxlbmxrZ6kiw1x2bSFJu9n2//cGM3Eo/HMAVqPNEBoPkGZq+Y8ukC7PzVzBUcwXX7utWwttZMwkI&#13;&#10;rkS3bBZGBHxCGODjh8V6TWS37uzMZFspkMzV1kjosP29XJ56JqSO6RUTUD2p1gAJCRRRoqC+gLxZ&#13;&#10;BNvO43E31Mr1JxQ5GkcF0/CB8gBTyAPR9Y8p8vbbZ/u2ztkhSuqqVV9Z4v4mZC5IqWdmLH4tXTct&#13;&#10;HRZg68Un2eR0BzhJZS0VQxb1HDVEpF7Hn7dzrNzpLe21hguzqthokyfDJOk+uhjn/anPpXpa1xcb&#13;&#10;aRHuBMkTY8YD4KcDKo4emsDT5tp6YhrMskIRlmD6PA6MknlB0tHJGwPIN7gj2hBYN4R7W9P8n5ep&#13;&#10;8s9GdYigkqCGzUEUocg1GM+Q6cYsbJKSaqRadFN5DIfUQRyByAt/p6j9f9t7UpaO4/XOkf6v2fn0&#13;&#10;ma4RaGIaz/q/b+XWYV2PonQUMYlmHBmlFwoBKnTIwa9h+UUf6/tzx7aA/oqCw9f9Xr1TwJ7gF5zQ&#13;&#10;fLpvqK2aoY+aVirFT4ogRH61vaz8sQPpyT7TPPLKe4nPl5DpRFDGlNAyOGOJ/kB/qx1H8yxj1zrF&#13;&#10;Da0jvwh0EFo78kFvp7bVyvacVx8ifT1qeNKdPMjuC1CxFeFCBQVNSK8PPH+Do6/x1+AHzI+UsE2V&#13;&#10;6V6B3xmdpUkYqsj2PuqCj646sxFJJTtUw1mW7K3/AC43EQU7qhMcr1Wk3HPqFzi22u+nysZUGp7x&#13;&#10;oJAXV2qau1RwCqSfTqPuZPcrkflZSN1v4ywYApF+swrIYiX0EpGquCsjSOiJQ62FDQ0tR8IfhT8d&#13;&#10;mkf5n/zAtpbk3njVdsh8fPgptxu/t9RVkZihfA7g7eyJo9mYmtikaRaiKarmVgmqCWTVf2aNtm12&#13;&#10;LFdyug0gNDHGpr5dpUVdSwOBP9N8ieo1Huj7ic3J/wAw55YkFvJlL7cZEt7ZsvlTqAkiYaWSaw/e&#13;&#10;afhkVajrqm+fvxk6EcwfCT+Xx1HhMxQSt9h3j8yMhUfKDtJpYsx95TZDG7JqFodp48mnjp0RBSTS&#13;&#10;U8msrM/0Lib5HZFhs9qqD4Q7mjChBFNBEoPzS4Qj+lTpPN7Q8583xIfc7miWRGo7Wu3IIIq6SpVz&#13;&#10;KGt5UbURLFPYXEUoAK+GT2lX+QXzg+X/AMookpe/fkR2dv8AwEBoTRbK/ja7b62xv8OaRscMZ1rs&#13;&#10;qPHYGIwCaVYqgY4z6TpaV+LJLrcdwuwRczMQ51FVpGpNa1KRhQzVPxvqegFWNOh9yv7V+3nKMiPs&#13;&#10;G0wpNHGIknmL3VwsaqqiNbi6aaZIgF7YInjgjqTHElTUsdBMcW0ElFHHT+AnRFBCkVGyzApNFLTo&#13;&#10;Apje5DrYAi/9fbELeBpaMBSpqNIovzqowa9De8jW/Ro7qsmulSxJeopRgxqVZadrDIIBrgdPE8ET&#13;&#10;xGvoV8dLK8UU9LrkaXGVLtpMMjLyYm58DsP03RvWOVUiqwNxF8PAjzB+z0+fRdBPJHKLK7P6gHa3&#13;&#10;lMqjLD+mv404g0YYOI6yWe9xJfSBpJAKA3IYAnmwvx+frb3U4wOntBPZwp5f7P8An6kKDpD30ajp&#13;&#10;YgCwsCSqqb2sLH/Yk/j3rqhxVeuADFVubBdIAH11FRKwe5BIuTqvfj8e7quqp9OvYA7fPj1mCgGz&#13;&#10;CMBAWuQGXUFCgOjBeL8X/B/oePbwPaOmiaAhP2/6vs65qU0yjSxXTZuHt/RXGgf64Bt9fr7rStQa&#13;&#10;iv2Efs68dQYOKccY6PR8QPm78g/i6mX2jtLcWG3r0TkMXmc1vv42du4yHfnQe+VjpzFJFVbNy/kG&#13;&#10;KrpzK3+5PCtS1Ktpd3k0KoN9ou7m1kojnRGjnTWnHiFb4owT8SqfDkGJY5FFOof9z/bvlPm+Fbi9&#13;&#10;gMO4TXMEaXcP9srEkLJKhKx3XgqKxvL/AIxbkl7O4tZD4gMzTdGfBX5sJDV/F3sJfhd8ks1USmT4&#13;&#10;r/IzdDVnRe+s3PM0sGI6E+Q8sSpj5piVSjw26Fjct+1HOyI0xfSGzv5NVs3guwwlPxV4BRXUBX/Q&#13;&#10;gZDmlvpBYBObmXn/ANuLZYecbU75tsAo+4W1PGjiVVCvcK2hkY0Pim50Wqg1bctbRwSV79x9Idx/&#13;&#10;HffVf1l3p1pvDq/fVCfI+B3lh6jFTVdOFAiyWKqZVMFbTSRsrx1NHLJE6lWDWPsukikizIK1NARQ&#13;&#10;qaHNCCQQvE0rQU6lTaN82fmOzF9s06SxhQWUag8YbI8VGHiR1zl1AJBoTToKJJAD49DaGt/myby3&#13;&#10;HKsCCP6c2HP09tcMdHKDIccTwJ4U4D/V5cesocxNq1EsyGz34VL8KuoAG97EBvewQBjj1QqHA+R4&#13;&#10;cfzPl9nHrg3jOlSSxkQqPIEIZwDpUNMCLjg/Un/ej7UK0rUgf6uOOtrrUExiig1xWufMhTX9mPkO&#13;&#10;IVmPwtfTU8dXkci+1qGRGkjnramppaioAtc0WHp7zTkAnTpjCcgllFz7XxW8yqsszmFR5kmp+xOJ&#13;&#10;+2h6Dl9udjcTG3srcbhMDQrGquEJ8nnascYPnqYtggAmg6WeF3/lMDVypsqnqa/JVFK9HXZjOUlL&#13;&#10;lMjUY1gBU00VIVkWkjlsAWaV2H1DAgEGNvu09u+nbayMV0lpFDEjzoCNK19STT5dBTdeSdr3m0D8&#13;&#10;3MkMMb+JHDbs0USSjgxeqtOy/wAIjjUnjVcdDr1f8ke6uiKh9w9d/IHu/CbezMskW79hdddz9g7a&#13;&#10;FJUVZ0T0mYy+GyEMAk0nXQ1cCysrDS+khlKmOaO2YXU8rTxVOuFWPYW41fyI/wBDZamuCegnvfKW&#13;&#10;3c2RPss212dpfRIBbbhNZwVnjTKGOArrZBgXMEpRGUhgCCCDUZ7+aZ/MR2bDgqiD5HVHbPT+UpDD&#13;&#10;gMP251v1b2rgM9i4hao2p2IdyYV8lV1lK1hVR1eTDSlRKp0MPbm4S3thdrutmymGUHw3WNEbA0sr&#13;&#10;vCI5VkAOl/1AxFTWhp0QbB7d+3vM+2zcp71Zz2e6WJAuLdL25aOJhIJo5rK2upbqwNpI4DwqbOSO&#13;&#10;IkoV1rXpGp/Moj3IKqPuX4Cfy+e3IJITFSf3f6bz3x3lpldPHXisqOk8pRitE1lN6mL0FS0dmufZ&#13;&#10;Z+8JmgaAopDcGU5FQagtOty5UVqoDKOhOntNHb7lHumz7/uUMiaKrcss8R8M1UpDZvtUMTcQziN2&#13;&#10;dTQkec+p7u/libzWhye6/gH3T12uSqRBnMl0N8rpZcHg52hMXhwmzOyMPVS+kBZI46rKlJSLKyi6&#13;&#10;B9prN5klWKsdArUrUMOJNHGW8sKK5Hp0gh2P3X2+3n2m15hhnuEMksRu4NTPE7dqnTEU0xHBasj6&#13;&#10;aCSv9oVp0div5TlJ2ttrJ4r5SfM3qChLV+GzE3dnx+2Tu/beZwO6cbNtjMYGSTprL1tdTyTw1bEV&#13;&#10;b0vijCEsAfanY76y2+6FyusugK6SxQOsgKMoIWbRrDYZqBSMsPIk9y9p92OauWLjaLvbduFu7RyL&#13;&#10;NazfU3VpPbSR3ENyI55duilSN4tTRIzzOpIjjckApTeH8ujpJN15fbuxf5lvwhyNdtrN122Ri+9a&#13;&#10;jsj46dg/xXDV32j0owe9sJOAsjmNqSs+9WKoF3U6V1e01ztyw3CWkjpFMrAMrmIPG1aEU8TxHAx3&#13;&#10;rEVbiuqoPR5s3u5ue6bTNu/9XtwmtJ08e3kso7q7t7u2dAUmDx230cJcl9VvNeeNBTTMsRqgEDZv&#13;&#10;wF/mtdMx18/x23dnMtHk3jkWi+JvzS2ZubK7lpqep0w5FdndZbsGSqoVRjMBLQlo4yxdAA3vTW9/&#13;&#10;atPGkrokZBJ1TQq1PxASLFq+Y0tj7KdF15zp7Lc4tt6b/YWt1LKKKs+32t6YH0k+FK9v9Wlu1aij&#13;&#10;uil6BSag9CZvD5E/ziuptlVUfyV6U3l2tj59wbYpsTt/5Y/DLZ3cGDWHE43JCtylM5wUFW9TC8dJ&#13;&#10;BJW1eQeQLIPUXkYlSL2+XbGckMHdAoACih1Emlu8BYk6fj1cQQK1qSQ8ie0O4c4KnL121jLbW9w9&#13;&#10;xLbXrOyESW8MMbvuqX8UEXh/UUjtEh7YildEaqCj1vzU+Ne48s2L+Q/8tHoOPKziSm3puHoveva/&#13;&#10;xw7Jq8s2OC0ddh9p1s+W27iJBKY5pKQYvxlVYKquyv7RzXhW5Y3NuoLKAcU0tjuRAkejAqQ8jVyS&#13;&#10;Tjob7d7d8yQ7Xajkvm65mtrZy8Sz0vY5oquDHc3jTTPMqljSSCGCp0JQIGXr/9XXJxWUlxVbFUoT&#13;&#10;pBAlW45QkA395g28xhlDj/Y65q7pt0e42xhkFfQ+fQ4+WnzVB5RpZZIhcXBuNP8AgPqPYlDpcRah&#13;&#10;1DvhT7Te6WFKHHRUex9qSYusaup4/wBt3OpgAApvc/T+t/r7BO72bRP4ijHHrJHkXmOPcrRbSVqs&#13;&#10;B5/8X0jsVkR6FZiTwAOeCPqOfaC2mHwnoU7jZE9wHHpaQTB14IFxyPa8GuegpLEUbPXJ1/I+n5/4&#13;&#10;2PfqdVqRQjFOlpsreE2AqBQzsXoahz+f8zIRYED+n5/1/Zlt24G1Yxv8J6CfNXLMe9W/1kFBKmKU&#13;&#10;4/6vt6H/ABuRjzAloJHD+UGSB73IJH0/3r2J4phcgoeHl9vULX9hJtjLeKNIU9w6C/fuKk+28pS8&#13;&#10;1I51WA/zf0Yg/wBPZNukB0FvNf8AVnqROS90i8bwwe2T/DjoHWa3A/IH1/oRceyDI6lHrF791rrx&#13;&#10;9+63SvDrEx+v9f6AX/P4916VR10064nkAWvcgWvb/b+9EVwM9WLA8PLz6Mr0HmJ6HJSYzI08iUVY&#13;&#10;AaeeUEBZFPCgN/X/AHx9i3lydo5jDMDpPA9QJ7x7bBd2C7hYuDLF8QGajP7Olj8jdkw5/b7VkEKv&#13;&#10;PTfuxso1Mote6j8XHPtdzVtwubUvSp4inQY9j+bJ9m3wW0rkJIaEVpU9V40bz0FS1LUXVlJtfkEB&#13;&#10;rXA/HuLlrC/hnHWblysN5CLq3yD0soJAy+QG/wBNXPP9fp7Mo5Kr0FriGjEdZGIa5H0Njb/go931&#13;&#10;d2OB6aQkEV6m4nJnGV8FSpIUOFlReAyMQG/2w59uJMIZl/n0n3SwTcLN4WGaEj16F/MUkOcxOuHS&#13;&#10;0njM9M9wTe12UX/Ps5nQXMGtOP8Ak6i/bLmTadz0S1AqFYevQMysyloyLMpKuCLEMpsRb2RMckDy&#13;&#10;6lKMKwEgNQwqKdYLc35/p7b6d679+6912Pp7cj8+nYyOHWE/qP8Arn/e/dyKinTvRhtoZF63bkJR&#13;&#10;iKqkVolNxdZIeAf9iLexFZStJadvEY/4vqDeaLBLPfWDj9OQg54EHj6dTd3Yim7C2VMgjUVLRSaS&#13;&#10;blqavpxpcf7Er+f6+7X8CbrtpA40p8wR0k5a3KXknmpJKkx6hX0aNzj0rjoiVIZ8fVzUNSrJNSTS&#13;&#10;QSr+kh0Yi5H+9e4zjDwSmF8EGnWYd0Ir21W7goVkAYfYR/qHS8pJdaDm9weeLXAvf2bJJinQOuYW&#13;&#10;DUPl0/YqubF5ChyEbFXpaqOU2+ojDAScn+q39rIXMUqyn8NP2dE24Wo3Cxmsm/0VSPzpj9nH7eh8&#13;&#10;3pVTUUGA3ljG/dxNXTzgp6fJR1KgSxll+uri9z/vXsR38pRYtxi/Aa/keoW5RgjuZbzli/8AguUK&#13;&#10;0P8AGp7SK8D+XSt7MxVJvbYlHunGWkqaKBK+EJZpHpnQfdQm3+pPNj9Le1+8Qpf7Yt5FllAIp6Hy&#13;&#10;6D/IG4XHKfOMvL1/VY5SYz5DUCdJHyPRRjzz/t+Lc/m1vYKHWTiigpSnXVrgj/ff19tS8KdaBFSB&#13;&#10;69YvbXW+pmMqjS5CiqVveCqicj+ul+R/tvbsD+HOknoR0nv7f6izltjwdGH8v8/Qr9pwCemxGXRS&#13;&#10;Q6GFnIBvrUOtz/T+ns93pA6pN5GnUae3UhguLvbJDQg1A/Oh676S3f8AwLPVOKq2H2GbpymlidC1&#13;&#10;kakRXXkci6j37l+8FpcNBIe2Qfz637s8snd9mTcLXM1o1fnoY/txx6yUYgxu99x7UaxocpJJksbG&#13;&#10;v6Whq+KiFAf6Mb+7R6Y9wlsThZMj8/8AZ6aujNfco2HMozJbjRKfPUvwsfPIGf8AJ1Jper85UVVR&#13;&#10;FPF4Io5bJJ+oNEeUdT9Bdefd02m6ZyGoB5fZ0muPcPZ4LaNom1uRkDyI8j869CHjtjbT25CKnO1l&#13;&#10;MzDm2pGfgfQMbgH+th7NY9usbYCS6cf8V0Cb/m/mXfJDDs8LBT55p1yrO3NtbcR6bauGSpqUBQTt&#13;&#10;GEQEDhvM12P/ACCPfpN7tLVTHZR59fLrVp7Zb9vUon5juikZNSoJJ/YPL7T0EG4eyN27ld/4jXyQ&#13;&#10;U0hIFLR3gSxHAaRfUwt/j7JbndLy9OqRiB6DA6k7Z+ROW9hC/RQK7r+N+4k+tOA+ynSEkjIk/UdT&#13;&#10;m/qvc/8ABmP+9+y0rkevz6GKTOF+zHAf4OH8uuBH9W/w+n04vcW90I01Un9nTgcelD0tMDOmUx0+&#13;&#10;AqTdgploXI+jKNRCkn6gi4/wv7X2zrLCbc8fLoKb1E+3Xi7zAME0cfL1p/s9M2JyVXtnNU1dEZI6&#13;&#10;iinKTxrdRLFfTLGwHBDC9gf8PaWCRrS6EgwVwfn0b7jYW/MG0PZyUZZVqp/hNKrT7D0uOwMRTSCk&#13;&#10;3ZigHxu4I43k8Z4grmU6tf8ATXax/oR7M9yhVlW8h+CWlaeR49AzkvcZo/E5b3E0uLIkCv4k8qeu&#13;&#10;kfy6C1rr+sW/1vp/vHPsnLEGjfs6kVKsanI64sFFwQCbjSfyP9f3tQGwR1ZTSQacdY2cxr+3qVhZ&#13;&#10;gyEi3NyOPdHGk6V888T06ERmJbNfIgEfz6zJla2mZXjrqmOVrG8U8l1twPr7948sZ1KxB6afb7KZ&#13;&#10;SksKFfTSP8nU5N2bhgJMeRlJk0q8kiRzE88m8ik/7z7ub66DatRz69JX5b2Sb4oFFM0BI/y9Zm3j&#13;&#10;kljMNRR42pDAu0ktIolkP1Op1P8AxHuw3GYCjKrflQ/t6Tjlfb9XiW8ssRGMPgV+R/z9Ypdx4mqj&#13;&#10;jWq2vRR/SSR6SV45XH9dQAHP+v7813A9NcI/I9Xi2LdLd2a33GQ1xRhUD+fWNanY1ROZJ6DK4+J1&#13;&#10;sfDMsxLW9Iu5P5/PuoewOWRl+ynTrW3OMMOmCeKfSRTUCuPy6jLj9p1SzH+O1NCqXSOKpoTKXAvb&#13;&#10;VJFwD/X3TwrGTIkKjyqOlL3vMtsUBs1mY/EUcAD9vXVPt3Q9LVYfcWImrYpkalp0klSpB1cFk5IB&#13;&#10;HB4t72trRlkglUnyp1SffAwkttzsZVidTrZh2Gv7MjyPS4yfXlRTVtDna6rxWHxuepJ4K5JKtZGF&#13;&#10;ayEFBAnI1nldXsxm2p1dbqZljSVe7PnTH2V6CNhztazW02y2cct3PZOpjYIQPDB9TxKrgkYx0Vmu&#13;&#10;x1TDkqvGxRPLLTVEsOiJdRYRyaUPpHAK2Nz7BDxuJmhRdTKaGnDrIu0voJdujvpGCiRQwLY4gevE&#13;&#10;9OkWA+3VXzFfBilHqWEaZqx7c20J9Cfp9T7fW08Ma7tgg8gMsfy6QPvbTnw9rha4JxqOEH7eOeua&#13;&#10;ZjHY82xGOVpltevyBE0zc/rSE8D/AA92+pigH+LJn1bj1R9rvr0V3SfSv8EfaPsJyfl0y1uQqq+d&#13;&#10;pKyeea51Khf0If6LEtgP9gPaOaeSY1c56NrSxtrGIR2kYWnnTJ/M1PXVBXTUNXHNC73DFwLEfXgq&#13;&#10;4b8fUe/QytFIHGB5/Z1a9s47u3aOZRUjz/1eXS9EVNW0xx8hUUOWZqjFuWFsdmQuqWja30WS1gPZ&#13;&#10;uQsieGfhfK/Jv9VOgS0txZz/AFy18e2osg/35EThx6lan8h069aVCJmspsnKo0NHu2mnwU0TiyU+&#13;&#10;UjUyY2pK8ciQAA8fUe3NnbRcttkxxOCueGo8D0X8/wBsTtNvzbt1Gl2x1uAwwWhJpKg9arxHy6De&#13;&#10;upanGVdZQVy+KroqqejqUfkpPTSNE4P+BKm3snlieCVoHwykg/l0PLO5gv7WK/tG1RzKrofkwqP2&#13;&#10;VAPWDUjAagCQRpN9ICaf1KP8D9PbXTulwfl59Y2bWR6g1pEJJAv9SoJ/x4/Hv3TseFJ+RP7Ovcs5&#13;&#10;W4GkA6r6jfVqtxb6/Qe/deyq6/M9Y76mvcqn0MgPJHIIuLci3F7j37q4qErxr5enSm2NnX2xvbam&#13;&#10;4F8UYxW4MZWyfcKstN9utUoqTOn0ZBGWZlI5vb2u2y4NnuUF0DTQ6/ZSoBr8qHog5u2hd+5U3HZS&#13;&#10;CTPbyIunDatJKEHyOoDPSh7Kwi7b33ujEwmR6WnzVZJj6iaMwtVYyrkNdQVQgI4SWKRXQWHB9qd5&#13;&#10;t2s9ymtz+FyR5Ehu4H5gg4p5Y6IuRN1bfuUNv3OWgd7dFkANQssY8ORQfVWQgk1yD0insSunSpAL&#13;&#10;CwNwynUosPpx/h7LWpivQrjKjtofl1jXURbizFhZWsOLksQf8fem+DHDp3Uqt8/s68CigDh2Cr+S&#13;&#10;Lceu5P8Ar+/VUDBPWiGc1r1jLXLXIALqwCsQQ5FzpN+f8PdCa9OADT8+uuW0o3ALBiGJItqutm/1&#13;&#10;wf8AW97ViOvEFD10STqYn1FTyLk2f03JI5H+x9+Y6jU9eH+odYgpAJvz9Ra48tzZR6bf48fn3Xp1&#13;&#10;gGcKMdcSHABB0AC/pBLEfRjb8gD+nv3Ti6WFaV+3rryISRcXe45ABYgWvfg8m3vXn1vTQ6uuDOF1&#13;&#10;cKGa1gNTCwGloirfTn6t9Pp79xNOrBSWFP8AV/q9OsbzxxqmtrDyIAJJBZna6LErmxNzwF/PFvfq&#13;&#10;jh5k/wAutlWozLwAr9maEn0AwSSQAOJ6Pt01/Ln747I2RSd29o5DZPxL+NM0l1+QHyZycvX+2M7H&#13;&#10;oZ2g612lUJ/Hd1Vb6WWnp8PQukr/ALazBxp9rorCdozNKVREySSAaEVU0JAXVjT4hTXWiBzjqOt/&#13;&#10;90eWtovE2PbFl3XcJSyrBaI8o1KwD6pI0kxH/o3hLMbfjc+AhD9Lifuz4HfF2seD4ydL1XzK7QoI&#13;&#10;56ZfkR8v8HLhumMRlo6iSJMz1R8WcW8MtfpXQ9NVbxyBAukopFkRk97F3t9vIPoYjKVNdchK8GND&#13;&#10;poHzQYAiI8pSKoSQcse5/OkB/rnuK7DZyCrWO3gPcsrRhdM90zSRAhtVC31EbKXjezVxHcAnffPy&#13;&#10;V79+UO4qfdHyB7Z3b2dX45IocDi81XRUmzto0tKf8kx+zNgYRKXB4ilgAXwxY7HxBLEjkklDPLLc&#13;&#10;AG4bUeNAAFBxQ6FAWooKMQWrkknqReXOVOWuUY9HLtosDaSpmJeS4kD01h7mVnnOqgDr4gVqCq9A&#13;&#10;bcavpp1W1EXJPIIs9+SQDyfbWPIAD/V/qxjoS1k0LqYmmQK4yKHHkT50pXzx1wNrt6mYkKxfV6bg&#13;&#10;Egn+mq5/3j37rS4pQBaenXHkEtpVtR0EK5XVYlHiY/Uj0kc/4/4E76uCcAVr/qz15VU2k9b6bH1W&#13;&#10;JKG/1j+hPNwB/Tn3rrbM1NB6zRAKDexV2DRfq1PcAssTWsbXNwfre44I9749NOWYjSCQONOA+3/V&#13;&#10;/g6XO28FU5KshhhiiaR2jhU2dx5aj62Ki4CqwYi/Nhbn6GllaSTPSMZ+fnX06B++7xBY27NcMQF1&#13;&#10;H00gDia8a0p8uJ6N/kETo/CYvb2GxtdlO8t7fw7G4TbmPoanKZfDtmdMeMFBiaIPPJkauRlFJThW&#13;&#10;Ykmyk/Uc3BTlq0WKIar6YABRnSPLAzqPp/xfWNO2Jc+728zbluEgh5U20u80zMEjuDESXDSMQohi&#13;&#10;ApI5IB4asgdDRJsXrb+XjiaHsH5Q7T2t3d8+M9LR7g6x+Ku6q6HcnXfxoobfeYztD5Z47EyFcjua&#13;&#10;VzHU4fYBnUQ2E2U0D9oAuWVbGFby5ImuZCCoNSFBJyaEZbPfX5xf79WUE/e3uTezct8omXauVrVD&#13;&#10;Dc3sa+FNeystDa2niK2iKMVWTUpJFVuMf4nNWR29272X3z2Tuzt3uLeeW392PvesNfuPdObqFkqq&#13;&#10;plUQ0VBRwx2ipqKjjAgoKKlRIKeFViiRVUeyS6uZbyVp58s3pigrUKAMBR5D/CSSZy5b5a2XlDZo&#13;&#10;Ng5bgFvaW+EUVJ1UFXdj3PK2C8jZY0Aoqqqhu7G5H6QBYAKCiqCNRA/J4I5/p/j7ZJqBXo+QKRw/&#13;&#10;1f6sfYAB1w13Dj6WYAqbEL/WxH1t9Lj6e69X0jzA64gk31LbknUvKm7D0A/T/WP55/p791vC5Udc&#13;&#10;XZV0pc/U2YggAM9+Cn0+n1/2H096ZwD1ZQWGr+XWIOrD68XBB4Y2+hFyB/t/dDID69WApx6xOxRg&#13;&#10;7WFybH68ji7EcXP9L+6E1NR/Pq4FTjrp5DdAGJst+HS41rYkqRYn/H3okk168FbiR1HMzEj1G1yC&#13;&#10;GIVgSb25/wCI+n196qAQOrhB59YfISPprJ1KwBuxZrAm4H+2+v8Are6a6cenAmrA6xahcnVbVpN7&#13;&#10;kXuACCp/wva/09s+IpJ6vobroG+tbsdaXBuT6QAFKkfW3+w961gmg49WCHgesbHTdW4Zi7nSLkcf&#13;&#10;RWPK/k2J/wBce6FgBpPEnPVwtBTrEJA5POgfptcobXJK6m+vA9tjuqR1bh1iaVCV0k3tdSoYMA0f&#13;&#10;AKm5vYXvbj+vupYV6sFx1wLlHLaLX9TWszOCoI9R4J5Ngf8AAe66s163p6wma1rWXVG6hQAwa19G&#13;&#10;pVvYA2u1ufrf3omop1sCnUaSVryOABZEUBSLMyEAtc8kNbSCP6X/AB7ZZsdWAz1iZ2C24uSl1lNi&#13;&#10;SRcFHa5/oRb6AG9/ddXTqoNZ+XXR1NJHDZ5WllWMIivI80pa0YWBQdRb+yL8/wBOfdRq1iMVJbAo&#13;&#10;K1PkABk/lXq5pQsKAICScAAeZJ8vn8q9CfS9Y5Wjgp8nvqvp9i4acKsK5OA1u5qhHiE6/Y7VpWFR&#13;&#10;GjI2uKorTBE4vokcggH0exXUca3G6uttCf4jqkNPMRDuAPqxUD1PQFk58sbqdtv5VhbdrkVzGRHa&#13;&#10;qQxU+JdvWIsCKMkImkU4ZFqD1JTem1tq2TYG3VOTjBKbx3QKfLbjVy+nzYyjP+4/HG2nQY4qidSF&#13;&#10;KVEfqUuDctu21h+54v1Aa+NJRpa+qKaIn9Htc/0gek7cs77v5EnON7WBuNla1gtiCMCWbNzcKeDB&#13;&#10;mhiYVDQsKEB5l85ls1XT5DL5CsyNbUBpJaitmmnnkuRpR3qCzaVJPoJKqP0gD2UXF7dXUhkuHLk/&#13;&#10;xGp/MnP88eXQy27bbHbLZLLbYUghj+FY1CKMUqAtBWnFqVbixJ6aOAblybj1/WwjJvwp4N7H6D2l&#13;&#10;NaCnRjpAWi4H+x1lj1sWSBGkdnFo0DNI1yRYBAT/AK34HvaEudKVz8q/sHTUhQDU7AU/Z06R4p9M&#13;&#10;b1ky0sY5DeUMdSclC17I17cEkg/ge1i2nbrlYRgfZU/L5fzPSQ3SNVYVMjfmKf5x/I+fSjfcmJqI&#13;&#10;0p66mYVsaaYNyeJ3rEcWEUeSjuHqoh9dQ0yL/Rl49rjuFpTwZlAemJSKkD5j8X8j8j0TDab63k8e&#13;&#10;yb9NvitiQqnz1Rmn6THjQkqeOD0lMtBXUbxtXyo9NVALQTxNHNRVal/rQtHYFv8AVRsA6tYML+yy&#13;&#10;6SdSDIaq+FpkN9gx+zBHz6OrO6tJ1YwDS0Xxq2HQ/wBOopT+nlSMgno5/wAef5bXzk+UdDHn+m/j&#13;&#10;rvvIbEYTtW9q70paTrLqPH09K+mtqKrsrsKXHYkinuWliiqXlIB0xki3tbb7HuUxVI4ygfgXqCQW&#13;&#10;0gooBkkAPxaEanHhnoCcxe7ft1yx4y7pukTvblleOBlmZGEXjBJnDC3tmkTMZuZoVckKp1MB0Pc/&#13;&#10;w9+CPx1mX/ZvPn1guzd30QpZ63pH4CbaXvDII/iepfF5jvXPmi2jRlhGKaaWjeslpZX/AHIDpYe1&#13;&#10;QstjtDS+uvHYUrHEBWlWDDUPEpSgwwjYV7gBnoKnnv3N5rUpyJy21pBRwl5uh8FVJEOiQWzNDI4B&#13;&#10;dywVnR1j1QyvqHThTfzFfjr0HURw/BD+Xz0313nKOlFJD3p8tKyr+Vfd4qUgLU2fw2EygotnYHIw&#13;&#10;ys7Ry0WJnjZQgkiZh7snMEdpGU2yySBzSruCDTSQaaG1jBJzO0ZPGMDHSZvaPmzmaVp/cXme4nhJ&#13;&#10;fTZ2KxxW9TMsq65JYgkiqiIiFLKC4hqxW8kJ1kmvyA+Z/wAsflVVBvkF8g+zuysZHNVSY7aWS3FN&#13;&#10;ieusNHVJHBUUmB6220tHgsfTssUa/bUtAkVlACD8lk97e3dUmlYoeKiiKwpShRNK0IAqKUPUh8ve&#13;&#10;3nIvKrLcbLtkS3CZFxKDc3OqrNr+puDLNr1O51q4YljUnoucKiCGKKJIVhjJEaDTFCFkP+64lCix&#13;&#10;HIFrXHukQ8JNMYFOFKYofKnl+X28ehcxLyGRiS54kkkngc1Py6nxkFgbs4uo/o9yeFs9+eDc2t7f&#13;&#10;Rh+LGAP9Xz9fU9MsK/M/P/L5/LrMjjVcWsytpLA20p+kcD8C1hcH6e3lahrx6b0njwp1PjJHClQQ&#13;&#10;gsr6ja5AsUsRwfwOeefagHgR0mNOHp6dOFDXyUcvmj/cVoZIKqnmBeCspJXJmgnUf2T/AFAurWYc&#13;&#10;ge3Y5DGdY4+h4H7f9WPLpJeWkd5F4L1SjB0K8UcCistfMZxWjAkNg9TaumjiSGpg1S0E5McQmcGa&#13;&#10;imiF5aKs0ca1t6H+kiAOB+oB6RQveuVP7QfQ+lPL1GfUdJbW4kldrS4/t48tpB0yA4Dx1yyngRxR&#13;&#10;6qaijNFUg6kGpgy83K6bjTYAX41Dn/Gx/HHunHh0pKn4m4g/t4f4DUHrmji3A5UaXIOrk+o2C/Xk&#13;&#10;83/Fh/h7srEVHr1plZhqNB/q8+s6vYAEgW0XYuQWKj9tVIC2sV4Fufdlb1PTLDBAx1mRw6yXZPSo&#13;&#10;9Q0gEflWH155H9fbgaox01JRaef86enSrwLCnwm6ql4VMj0mLxlPMylUhnrK8Vkocrx64Kd1sRcj&#13;&#10;2st2C2twx8wqCnEamr/NQeg5vIE277dCp7RJPK6+TKsfhj04PID/AIem3RDUaopAJomjN4iolchm&#13;&#10;8h4YHkGxN/8AXuTazJ0uNLcP9X+GnHpYzyQqJFPdwrxqBUedRTy+zB6sO6b/AJh/Ye1tiY/on5L7&#13;&#10;NwnzU+MFHCtJjeo+5shWNvDrakZYoHr+h+6oQ+e2xWRpAqwwComx7adDUyh3JWxbhJGrRzjxVbiD&#13;&#10;8RoKDJrrxga60/A8TEv1Fe+e1223V2u9co3B2HcUrSSDULdiWDsslurqIvENC7W6qr1P1MF3EDAw&#13;&#10;iV/wX6h+UFFXbx/lm9pZbtHNQUTZPcvwu7rqMFs/5XbOpoUkeul2A4lp8P2Jj6cRMVmwTpWsDHei&#13;&#10;1sENhbwXCGS1cFl+IHAC1oWzlFqQdT1iUUHjEkVYi593vle7i2z3JtPp1kYrBewDxreVioIi7FOu&#13;&#10;VjVUVFS5koStmoDlK6c319uXaOcyOD7IxmS67zGGq5cdltv7wxWSxO86SppJmgnopdnViRVscsbK&#13;&#10;yO00EaBgQXvx7qtnIgDXf6K+WrDMP4kT4qehNB51yOhvDzLaXcI/q3/uwap7oXUwIfPxLnMS0qKp&#13;&#10;qaQA5TI64Y+uSmmMO0MLPUVkQdRmMvSw5HKot+Z4IQppaBALHy+qRQL+RfbkM6htG3R6j/GwBb/M&#13;&#10;v25p6jpLfWjzQGTmi7VImIJghdo4S3oWB8W4JP8AofarVp4bY6hzrQQyzVOaykm4snPIXlpcfX+e&#13;&#10;FpAbouSzcvkDAc3FMrAAWDDgjTrGh8W6cyufIHH+2c1qPktfy6VRG/mRbfabcWVugxJJGFb7Yrdd&#13;&#10;JRvnKVJ4lT1GrM1WVMP2cSw0tArAHH42NqakmWxDJUSAtPUcfRppW/p9OPbEl1K40LRF/hXh+eST&#13;&#10;+ZPSm22i0gm+rmDSznhLMdTj10rhI/sRVp6+fWLC5Spw9StVDFFNFNFNBV0MyXoazHyALU0taLcq&#13;&#10;bWBX1KRqQgj362nkt5Ay0pwIpgjzB+VP2HIz1fdNttt0gNtKzKQQ6yA98cintdW9QeNcMKq1RwFn&#13;&#10;A5vG4fHVEAaTKdX7rlhTKY+Zy1XtXPqt6SWpMYJSWI3MNRGVE0XHDqV9n1pdRQRFAC9lc/Ete6Nx&#13;&#10;5t6ECtCB3AiuR1Gu9bTe7pfxygi15h24HwpFFI7u3PxBCSAyvjXG1TC/mUIPSV3VtifbNWFimavx&#13;&#10;FUS2KyiFP3omRZjTVEYYoksaG45sykSLwTZFe2j2khVDrjOVbzI9CPKn7CMjj0I+XOYYeYrYvKBD&#13;&#10;cxACWI1oCCV1I1BUEg1xVGGh+FSxUdXJQSSyBDUQyRPBXUskZjpqyGQ6ykzrbi9/G4AK2BX1D2nj&#13;&#10;cxCqAMvAjFGBzwP8vTo3urZbyER6tDqQ8TqTqjdcVX0rnWMhqkN2mnWetxrGmaqp2klxNQGgUsB5&#13;&#10;6SoZ9bUFYNOrWv6klFlkUhgfqBuSE+GzL8BpThVT6NjHyPA9N224f4wLeddNylCRXtkWlPEQ+a5o&#13;&#10;yHMZrqxQkce/JpM/WdbdnTeWpPbHVuErM1U1E0lWZd87BJ623ZPOzXj11S0FFVrBHygmF1RSAx/z&#13;&#10;FWeS13VhX6y3XU2P7SAmF9WKd2lWA40IrjjFPtDGNqs975Hi7Dy9uk6Qhe0Cxv8A/djaqn4j4Rnn&#13;&#10;iaRq6zH2sxrQu+PposXkTX4qP+C5VFPgy2Gkkw2TVZoBAz/xDEmGVLrrUhXBtqFvV7DUKCFy0I8N&#13;&#10;vVO0muOK0PA9TLfSLuNn9JuIW6tycxzos8ZIJYVSYOpoaGrA5pnHRr9g/Lb5Y9O7Ep6Dq75RfInr&#13;&#10;3F5DduVaox+1+2990eOq3xOGgnmgeGeukWSxr43aJhY6rgWIHtU6su3p3GniNQ1qahVY9zVahJBI&#13;&#10;rQ/soA5OWeWdw5nlW6221cR2kNV8JEU+LLLGuqJAsbUWGRFJWoFRnPQ343+bT85Vx9DgN99hdbd0&#13;&#10;baooGo8nt7vLoHovsul3ZRyUj0EkO79x1uCp8/XKYXAWQ5pZWst5D9PbC3cwujdMyliNLAigceQc&#13;&#10;x+HJ5DIkBNBUkVBYuPajk2fb127b47izjjl+ogEFzLptJak1t7a4NxZxgFm/Sa1aJSzFUDUYf//W&#13;&#10;1sCbm7c2H+8H3lyT5dc5HOQOlts3cP2dQKKdwIJDZNX0Bv8ApF/ZnYXWh/Dk4dBTmjYxcwfWQqda&#13;&#10;8adLbdOFp8zQSoyK2tCVI0n9SEi3+w9r7y3SeIgZx0E+Xd3m2i8SStKeXzr0TXOYyfAZSWJlYRCS&#13;&#10;6nnlQbLf/X9gK5ie1mKvw6yq2jcIt729XVgW0jA/n0+YytDqpuOfqP6f09qoZdQoeibcbPSxNPXp&#13;&#10;SKQ6kXvxf6H6H6H2p6ISKGnUScEX/wAAD/sRwfdfPpVEfPoYOusxVVEtPAFlknpZIwH5AeL6Ndvo&#13;&#10;fYg2qd2fQOI6i7nraraCJ5mNFkHr/Onr0OO7MC1djJKlYwS9ORKB/qTHze3F/Ygvbfx4C1OIoR1E&#13;&#10;XLW8iy3FYCcBsH8+ifVtM1JVT07ggxSMov8AUqD6T/tvYEkUo5Q+XWTltMtzAs6HDDqIzW/oP9f2&#13;&#10;2T0rRNeOstPR1tc2imgkmPIuitoBH1Jc2At+efe1SWQ0jFetS3NpZLquHC/nn9nr8uljjdjVc+lq&#13;&#10;ybxKxv44lJcAm3LtYD+n59rotskfLmnQWv8AnG2iYrZrqI9f832dLWh2zisWFbxxmQKD5JLSyEjm&#13;&#10;4ZhwbD8ezJLK3iyePQRuuYdy3A0DEL6AUH59dVG6cXg5o5UmUTROrBYiZJrqbkWjva9vz7217Fbj&#13;&#10;tORT/N16HlvcN2jZGWqt64H+z0Y3E7mx+8tvlrAxy0/j0OQ7g+O1jf8Ax9iiC5ivrfV5HqD902K7&#13;&#10;5Y3rSOKtXGPPoifaGzXxuVmkgQorSu0LgALqvcoxF+DYe453nb3imYqMg46zC9vOalv9uSOZgcUY&#13;&#10;fb0HGOrGU6JLqynS6k+oEcf7b2URSEGhwRx6Hl5bqe9Mg9KJSrfQkgi/N/of6e13Egjh0RFNLjri&#13;&#10;6oASQOPqT/Qj+vv0qrTVTPT4JqB0I2xs0jBsbM1yi66ct/qPoVF/r9fpbj2Y7Zc1/Tf7OgBzftJj&#13;&#10;YbhDwPxD/L1A3jiftKsV0KWgqr67G4SUfX/b34903CAxyeKnwnpTyxuIubb6OQ98Qx816Rnsv6FX&#13;&#10;WLU39f8Aevbyig6UKAFx13rb+v8AvXvdOrde+h+l/wAk835F+P8AiPdXYKM9e+XQq9aZFUmrMex9&#13;&#10;EqioiUj8j0t/vGk+zXa5dLtH5U6jX3AsS0MV4mCvaT8+I6V+28mMPvHIbeqnZaLOBayjL/oSrYaX&#13;&#10;RC3HqPPtbaS+Bfm2k+F+4elf+K6C2/be+7crQb3AP1rSqSU80Bwx+zy6ArvjZn8AzsW46GHRQ5N/&#13;&#10;HV6RZI6tfoxX/ah9f9h7DHM+3fS3Quox2sc/M5P+bqZPZrmsb3tDbHdOPGhFVB4lT/m6DLFVY9AB&#13;&#10;BFrD834/Pspt5NYA6H25WxWrfPpWhg4HP9QedPH0tc+zBW1LQ9BoqQ3b0YXa7rufYlRjJgHmgp5a&#13;&#10;Nr21Axj9lj+fpb6f19imyIu9s8JskAqf8nUIcwxty9znHuENAjsHB9QTkdTekdwKwyeysmxJXzyU&#13;&#10;kcobSUv46ums/wDT6ge78t3QIbbZc0rQHz+XSb3b2QjwOa9uFPh1EYIOCrfz6B/f225Nrblr8foI&#13;&#10;ppH+6oWtZHppyXRVP50m6kf4eyLdLZrC6aMZBNR+fUn8lb8OY9hhugw1qAknrqXBP59If/X+vsqP&#13;&#10;GvQuBqK9dOwXgjn+g/3s+/dWC164oQdVhyLni/IH+v78RXHW2HqehwrmXOdbQT/rlokjZiADpNOd&#13;&#10;BVR/gDz7EstLnaQ3mo6iC0U7Pz88HBZiaAeYOf8AZ6BJJJKWaKpgfRJFKJI3Xgh1s4P+vx7DySFX&#13;&#10;DrxHUuyRpcRNBIKhloa9Lvc1dL4dv79oQHqMRLG1Yot66RyEq4m/1jz7MbyVqR7pGK6CCfsOCOgb&#13;&#10;sFpEZb3k69wl0CY/k4BKU+Z6GTdfYWTr9v4zIYiRUpp6eOOWWPkqsqhoHBUf66m/59n93uk0ttHN&#13;&#10;FgEZ6ivl3kmxs95udv3UEyKzMAfMg0P8s9AfkK6ur38lVUzVJB5LFtIv+AtyPz7IHeSU6nJP29S5&#13;&#10;Z2VnZJot4ljHy6hAPa4KkHj8fjni/wCfda9Kywr6jrkygEIou34v9AP8B73U0p1pf4uAHXBtTtpY&#13;&#10;DUePypFx9PdaA8erCgFV6wsqqSl7n/WsRwQf9790bSOHTgq41AdZ6WeWlqIamBgJoXDJc2vpuxFh&#13;&#10;/Xke9xsyOJF8umbiGK5ga3nBKuKH09P8PSn3JSpXUlLuKkKFJwkVXGvJjntYMw/1xp9qbuNZEW6U&#13;&#10;faPn0Q7BdPa3Mmw3NaoaoTxI4j+XSr63yFPmqPI7BypHiyqPLiHP1pqxRq8aavpc2dR/xX2t2idZ&#13;&#10;kfbZvx/D8j8ug7z7ZTbXd2/Oe3CjW5pMvqh8/nQY/Z0HeQxFXi8lXY6uiMc1HPJA4ewBKk2ZD/Rh&#13;&#10;Yg/429lssRjlaKQZUkdDax3O33CxhvLNqpKoYU+fkfmOHTY8JH6iDcHgNdl5/PugWhqDjowEopTz&#13;&#10;6xMALr9ARyfzb+l/dXo9UrSnShTUA9YtCMhKj1Eafpzx+QfbGgMCR08XYNQGg6wPbSY5CxQBStvS&#13;&#10;wYH6X/PvxZdND1ZBU6l49YWMTDUdVrgaD+CP7P8AsPbNK56eUSKe0jPkOsRAfUSCoDXA1f2foCDz&#13;&#10;b/W916dDaeHHrLR4qvyknhoaSaq1HnSgEaEflpTpUf7E+3I4ZZ+2JS1ONPTpi73CxsI/EvJRGfKp&#13;&#10;qT+XHpR0+16OCQRZWretq5QFjwuEiavrGNwFEskYsnPB/wB79q0s4kOmRizeSINTf7b5+vRFPzFd&#13;&#10;XC+Lt0QhjHGedhHH9q1+IH8uhLoOu91xU6yS4/EdeYZ18jZHMyxT5qaNV+oh/HH4vf2bw7TeKlQq&#13;&#10;WsY82PeR8vn0A73nfl2S5KLNPvd2MCOAFYQfSvCn7eo+Gy3VW0841NmZcjvxap9M7VMrxY9a5f8A&#13;&#10;gNUccBVYA8fj6k+6wz7NZXPhSk3VeNT26undy273F5i2oTbYItmMQ7QAPEMf40J86j1z9nQO9tZe&#13;&#10;aHcUlVicZTbfoMvD5Vix6qzCSIaHvOwv6hY3HsPb7cut14sCeEJM46lL222yObYlt9xna+mtjSsn&#13;&#10;Claii/Lh0CDOzszytLJJf/OMQ5Zibepm5PHsNnuar8a9S2FCDTFpUegFB9lPl14fW6/UPYH6EG1/&#13;&#10;979+xwr1ag4nrxB1c6SfqWbj6c/j3rNaHqtajHXHk2B/rew/oRY/Tn3Y6R1aig19elRgauKVHx1Q&#13;&#10;4WKfmKVgQ9PUrzFVL9OVPB/w9rrV0J8GXgeB9D0Ht4t5I2W/gUlo61A4Ovmp/Lh8+n3MR1lVHHnI&#13;&#10;AKXM4aoposv4yPK0lOwejykYv9HAGo/4+1EwmZBdU0yRNRgPl8LfaeibbWtrd22ef9S1u1cw14d+&#13;&#10;JIjXHaTjp67PhjyM2D31SRp9nvPHCaqCfohz+NUUmVjlH4ZyBJ/Q3449v70qStFuUXwzrn/TjDdF&#13;&#10;ft9LJYRXfKFyT4u1S6Urxa3lOuFh8gKgefr0FYBYBrKQFYIFU3C31cm/++t7IupGPDTX7fs6xtI4&#13;&#10;0l1bV5BqW7ABSOCfre/1976cQKQdORQ9ZP8ANrIRZiXI4IOlhdDybf7b37pqgaik+Q646dKHU2pg&#13;&#10;QbH9NyusAi/H19+6vU6gqjHWLRdASV9dnH01Di54sBb8Hj3o8OrVAYj+H8q+mfn0Ofa8z5in683x&#13;&#10;arkO6tkY2LIVVUyvLV5vbLNgspLHEp9CftxqgIva59iPfXNwtruJz40Kgk8S8fY1fsoP29RF7dQj&#13;&#10;a5975ROlRt19I0aJWiwXQE8QqePxPX8ugh1rdhoDBhdWY6uCP02t9f8AX9kGqooR1JjDAoaU6xtp&#13;&#10;IuV4AOq3F7G9gP8ADi9vdOngzE9darBTxpC/psdRJNjdj/xUe/da01YoTnrgSeOSpbkKy/QgaBcm&#13;&#10;9vx+f8ffutg0rivXEkKQuk6bk3LIbsRy3P4v9D79SvTq/CWTj/g64H0kjSTpW5BY3BTg6SPxxf6e&#13;&#10;9Z62vetT5Hrj/ZubkIgLKbEAG5Da7i5vx/h72OHWzSopxLZ64HXyCVIAPJII1W50/U8/nn3o1pUd&#13;&#10;XPXBNbzQUyRl6mpligp6OBXmnqZ5WCQwU0NPd3dmIVUQEsSAATYe9gFnVFBJYgCgJOfQDJPoPM06&#13;&#10;3IUiheZzojQFmdqBVA4lmYqqqoyzMQFUEk06sa69/lrdnw7Rw/cXzA37sr4G9A5aD77F7y+Qa5GD&#13;&#10;tPf9Ck8cc0XUvx9xwXdWbqCJV8TT01JTfQvUKjKS+kCoC903hLq0mpBYEafMlVBGpSyEl1FaqSOg&#13;&#10;DufuJYrP+7eU4H3q+kTVGlvmChWQo7TIsp8KQxsEmVGgYUpKRqKqWT5dfFL4usuN+Bfx4pt8dhY9&#13;&#10;Ghb5jfM/b+J31vtawHUmY6j+OhMm2Nrop0mmqM2MhW2AEtPHIolLz3kEQ0WEOivxO9dRwc5CNSpB&#13;&#10;H9kpoV8BjRyQw8jc681Frj3J3TRase3btvIhiUVU0mm1zCRgq5Aa7YNV0vRG7WyEG7j7v7k+Q29K&#13;&#10;jsXvntLfPcO+plEX95OwNw1meqaKm0Kgx2Co5dNNjaUIqoKXH08MWkLqUkX9lzs8lPGaumunyVa8&#13;&#10;dIFAK/iIAZuLEnqUdm2LZ+X4Wt9itIrRZqazGKvLprp8aVy0soSp8NZHZYlJSJUTt6C0yE861FjY&#13;&#10;adZUMONI/qL34/r/AK/vw49G6r9pHn10x5GkMNTAK/AUtwDf9Vza1r+/deAx6geXy68bsuqwJU3Y&#13;&#10;jixta30ve5+h/wBhb3rrQIBK+Rz17WC30duQ4UqHY/2XGkg/1sBbjn3vrZUmlMf6v9Vfy6wnWLfo&#13;&#10;41Bg3LX/AFXJX62sT/rfjn37p0gcP9Xp/hP+qnWSP1OrFjp1MoA/tMeFVSLAn/W4J5HHvx6q1VXQ&#13;&#10;ozx/1f6vt6UmGxc+QmjCIDrmESHUhZGA8i3XTyLfi/4+v09q7W38Z1AFST/qHQf3W/hso21HFKnJ&#13;&#10;HEgcfl/n6sT6g6v3Ds/+49Ltvr3L9j/Ift/IQYzonpvE0P8AF9xZ2ulaRzuquoI1VaahogvlkqZ2&#13;&#10;SICKSSZ4qeGVxI1vFBytt67leIpupl/QiY8eI8RycIingxNGOPLrEHmLd7r3c3265e227a25e2kk&#13;&#10;7tfoG04pSyttNXlnlWvZGrMAwoGdlHQnb37o64/l61+6KDqTd+H+Qn8yvJQ5XA9m/KmgqKTP9P8A&#13;&#10;xHrsnCcfuDYfxqimUwZ/ekEeujyG9pV+1xzh4MYjSLKfYCv9xle4kmlZprlwQ7sAACaBl0kClML4&#13;&#10;ZFSKmUgHwBNfLXJkvNu2WFvJb/unla2dZbawQ6bm6WMsYJJpVYrodi03iKWFRGbRiwXcDTfXVtZk&#13;&#10;q+uyWTr67KZTLVtTlcplsrVVOSyeTyWQlaor8rk8nWtJNU1U8haWeolkaSR2JZixv7I9TaixOTxP&#13;&#10;Gp9T8/nx6yAihhgiW3gRY0iUKiIAqKi4CIooqqKAAKAABQdQW+gQgMAT6tVkuQGGnSCR9LgD8f43&#13;&#10;96+fSkDOoYrxHn1hZyoK2H0DEjTYqPyb8kf0+nurEAZ6uq1yesfFgOdRJYM1gwU2KrpXVxe9vp70&#13;&#10;rrTOOr6RWp6xs5uDYrqAHCqBfVdtP0HBF+Bz+Pp7bLGuMdbAFDmnXBywCAMqjTfUwI4/rqP5PIH+&#13;&#10;v7qSTk9WTTWrDHy6xM9wLlQCBpFhdVP+qUg3A+gN/furLSuK/n1j1gH1MCw+ouovb6nj6g+61WvH&#13;&#10;q9OsTt+SVsDpBjNgDwDpB/J/1/bZcA8erBTTh1iL+ssFDA/oUekr/wAg3/H5JPPuhkUN1vSaV64m&#13;&#10;VAGXUCGBIuLXVrfpA+n05459tl1pk9O6MgU6xF4ybBiQtgCCAb20pYsL2+o49s6hWvV6U6jtK9gq&#13;&#10;21Hk29CkA6QDpHNh/X3UsRw6sB5nrFqYXJLA3CPZls9jYc3/AALXt71WuCet0XrhJcjXf0HSAoPF&#13;&#10;ks3qYD/WsbX+nvTEcerKtTQdY2l/cW7C6Bi31sRa4AKn62vza5/NvdCaNnrdDSvWB5LsSNZJJKrY&#13;&#10;LZjyoJDcG4N7XHIP+HtsvUmh4dXEbHrhrLAkNpuACiKhAWw1gkci1zqvb3rXqNR1vsUaWFeudJS1&#13;&#10;tfWwY+ho6quyNa6U1NR0dNPWVVRLI7RpDTUtGjO7MSqBEUtc8cnn0Uck0ghhRpHbAAqxP2Bamp4U&#13;&#10;AJ6pcXVvZ273l5IsMEYqzs6oiACpLs5CqABWpPQlQdeUuEvP2JuCn2uUQONr4j7fcG9HBYHxVNFH&#13;&#10;KlHjnItxkauKQaXXxFxoJ1HsyW4/3dSrAB/oa0eWnkGAokf/ADcYH+iDjoFNzlPup8Lkyza+B43U&#13;&#10;pe2sh81laNprgHy+lhkU1U+IEOsefseiwCPR9d7fpNrhoXil3FPI2X3hVRsGWQybhrI0MHB/RjKa&#13;&#10;jW4BBZhrazb5DaKYdlhEOKeIatKfU+IdLflEsY+056qOTZ94Im51u3vzXV9Oo8C0T/mwjMZDg1+p&#13;&#10;luMVB7TpCC/itTUTzrk5KvJxVzqchDLMzSysWMjVoklJLVasxdZnJYksGb1GxSbqVpGWcl1fjU1r&#13;&#10;6sP6Q8mJrXic9C82MMUaJYKkLRCkdFCqooBoooAEVABpWgFMCoHUOrhamn8QKTU8oSop6mPWI5oh&#13;&#10;+h1PBBBOhkJBVgQRce2pF8N9KHUhyG8yP8/kfn0ogkWaPUQUYGjKTkHzFfT0pgih6xxxS1EirCry&#13;&#10;SsSyMBcrb6FxYhQD/Uj/ABPuiIzkBAW+fkPt+XV2ZY1rIQB6ef5fPpyGNECB8hUJEt9aqsyuWJGp&#13;&#10;kLJ9bfS6q1ibfX2sW0CCt21PkOJ+X+fpMLjWSLdTX1/1f7HXGbL01MNFDTwwDWFWSVfG0lzoZI0Y&#13;&#10;kufwC7XuPoPenvI4xot0Cj1rn8h51/1cetraySDXOzEegpSvlXFfXhgD18jo9A/y2/nF8osLJvXr&#13;&#10;DoHdsXWlNBJXZPuntCoxvUnTeJxVLRHIyZSs7D7Dmx9C1IkS65J6OSZF41Wv7Ups+53DapIihKlv&#13;&#10;1ew6dJaoShloQMOF0Vxqz0Ct490OQ9gJilv455hIIhFa0uD43ipAYNaN4IuEkkXVbvKk4TUwQhT0&#13;&#10;YGb4h/y7PjodHy9+ezdzb3xs9V/EujP5em04e0quJ6aOBnw+W+RHYH2W0aKoZ5XRJqKDIU7CNys3&#13;&#10;09uLb7FbQsbudrh1BokYoamNWXIDtgkhtbQjyEgOOgxNzj7p8xXMUfJnL62tqzANdbjJQaRLIrsI&#13;&#10;w0dVaKLxI5IDeSRNLGJbJlqDJ/4cq6P6Eo6jBfAj+X90Z005kDf6Zvk1W1Py475rjTZMVdHmqRN5&#13;&#10;U9LtTBVE8EcYnp6LD1Qia/gqLAXcTmE2nZtVusCVr3ManKlTRSxU1UjvnmoTgg06Tt7R7xzTGknu&#13;&#10;Zvs+4PpUCG2pbRpSOZXDMoRZBqm/tIbSxEgiQywkk9E2+Qnyw+Ufy1nkyndvyE7b7opFCStsrd+6&#13;&#10;60bd28kMxrI1x3X+JWnwop4WkYxTU2PDR8aglh7SXct1uCvIJ3mR6mSFjp01NaMiUEig/CzBmHqO&#13;&#10;hdyvyXyXyS8MG3bVa2MsJZYblUDtQoqEQzSlpbYuiKrRI8cb07Q1TUqyiOJbI3pHAj5GlSCbApa1&#13;&#10;r8gL/r+yuiAZ4ehpj7Pl1Ifxdxxw+38/P8v29c1kAQ8W0jSgDF+DYfuA2Fz/AI/n3tZFy3+o9aCf&#13;&#10;M9S1ay3cNGSASdOpVNvUPSosb2sbf8V9qQdK1PSamaDqUrIFU8kqvKsZATcWBANvyD+Lj8W9uAgZ&#13;&#10;60a58upKnUU1GzENzZS4Zrh1v/XT9Obke7+YI6bPoes6OwCWsHuwA0KArfpElwDfULjj8n27qNQO&#13;&#10;Gem2Sox5dTFckqADfUo0kg3AbWjllsL8gm/+x49qFI+EcTw6YKjjTA49S0eJCLAEsqEah+RdCL6Q&#13;&#10;fweL88+3gVBo2emyGbjjpwoKw0pdWjE1JUxpHW0UjgQ1MX6omWRgAssZBaGReVP9VZgX4ZdDEnIb&#13;&#10;iP8AV6eXSC9tRcopQ6ZYqtG4zpbzFMVVgKMv4hjBoRIqac0UkcsMxqKSqDy0NSIwFqVQlZ0li4Kz&#13;&#10;xH9uVD9L3HpKkuMoQ6o8q3A/4R8iPMf5CCW7a4FyCsqaJYqB0JqVLZFDwZG4qw4jBoysBgQk88ev&#13;&#10;Urgvd2RQLWKn8jSRf8+6dPsoqa8Kcesqj1F7Eq41u41G2o6QpL2I5+pB+nHuwBJp00xBAA4jH+z1&#13;&#10;JBbWoUAc8A202KAnRq/SSb2JFufrce3ioAOnHTZp+Mk8K048R/gPSrp38G0+ZFK5Pcsh0FdXkbC4&#13;&#10;qN4JfSRddVXKoN/wT7WLVbIngGk/46v/AEMegxKpm5lwKfT2oz5AXEzlgPtWFSem7zEG4sRJ6/Tf&#13;&#10;U92F4wqAWF7i1vpf/D2weIwT9nS4w/6HkeXyHnU1P+rHSjG3p6MLU52ti28jR6oKaogkqcxVLIL/&#13;&#10;AOS4cHyDUD6ZZ/GnIbVbn2s+kZF13LCIHgDlj8qf5TQfPojG+xXDNBs8ZvWBy6HTAhGCWmwtRQ1S&#13;&#10;PW/kFJx074TMVuOydJWdcUeSwedxc0dXS7up694944aaH9OUx2epGijw7qbhJqd1lQEXqG49vQTM&#13;&#10;JANsjKMv4z/aAUIJDVATBPChofiPRduFhb3FqV50njuLeTBtdJFpIaiimFtUl3wU0cFCw1CFCCer&#13;&#10;JsD8+tgd4YjF9cfzPdg5f5Z4fFx02O2z8iutshhdl/LzquljXwJ5Oymhho9+UkN9Rxe40kIUHw1l&#13;&#10;wsTe8aKK38C8KzUyAq6gvqDpKFc5rFp7iSyy/AQS/JG77fuTb77fO21tJHokguZGeKcVBDKsq3Ai&#13;&#10;KjA+rWQlKJHJZavqYk32l8At17k2JnO6/g52Zh/mt8a8EkdbuaPqvCV23u8uoqWRDKKfu349T+TO&#13;&#10;07Q8rLlqOOtonZHkWSNbqHLpfFjH0r1iJACCnHOAaASMaHiFlNDSHy6vy3zbDb7j+7OerJts3cI8&#13;&#10;hmmJaF41IDSpKxKwREMtShe0j1AfWSAK71mI66AEWKQqXjYeS8qs3p0yLYEaLfT+oP0PAKxRagCh&#13;&#10;/mPkepY0h85NRig7PWoPAgjgfThihPbBh6NZAZVUMOGVifWUhQi3HB1X96/wdbBDZ4kZyfL7TWvW&#13;&#10;dGJ9IXQGYmJmj8iiMelCtrAC45IP5931Hhw6YZVp4jGvr5VP2cT+fTljMhJh6p6iMRVFHURCCvx9&#13;&#10;SpMWQpHe89LItwVIILpIAWRgHVtQHtTDM9u5ZKMGwyn8Y9B8/MHy4jpBf2KbrbLBISkyHXHKuGjc&#13;&#10;CisPUU7WX4WUlWFD0JuFqcbNRw4tpGyW2sgXjxMtdKI6iir2bzDbGXq7OKafUfJQVYIQMSSDHJIq&#13;&#10;m9vJAYBbk64G+Ek0YHziY/hYfgbgfMUJ6j/dLe9hun3JQLfcIczBBVZIxRTdRIaGWM0C3EJ7tI0g&#13;&#10;iRYyyCy+JfDzxC71eLqxOcZVujI0ktO5iqqWsp+DDWU7EpUQMQV5I1KysS6e3a2cB8xt8J4E08iP&#13;&#10;Jx5jy6GO27im6wliBHcR6fFQEdoYAq8bUo8Tr3RvShBoe4MBwpMnJQoyuElp5k0VlE8rGnrYpGJA&#13;&#10;dhqKSx/VJAAyHki1wfRSvHhiKGgYeo+f+fy6cuttjvG1xdsinUkgHcjYGATlW4MuQ4wCTShgKHHx&#13;&#10;bq+M27YKAx1J6d7DwfYdDPKwSvTaXZHh673VRTwxXU1FHl4sI7ORGhiqElUtdtB6qpdcqyIhqbSY&#13;&#10;TLU5EctIpFPqwk8OlPwHV69RBPdS7F76WFzdBk/rLts23yKqlozd7cX3C0lQ0BWGaze8UAlmWWMx&#13;&#10;EKVGouhJRWDai0zMrmN31KjWIj/Jt/aYC4PJt9B7D3AgMc/5+ppAV2DJhRTB9civl6UqRUfz6UlZ&#13;&#10;UpJtbb1GwRkfN7vyser9yaLyU2NxKKvC2W9Ew+hIB9Q9PKt2Bs4kJGXlbP2Iv/Pv+Xy6ILOGWPfr&#13;&#10;25FQfp7OFqYUkNdS1+39fGaHyGTRJu6HUUdGZ7LrVGMKEOdLopIsrKRwPze9ip9oGYMKAjPp0JER&#13;&#10;1IZhRRX7SAOB9WB8/QinHr//19akuSxI+g4/wPH195c9c61iOjrkGKuHS6spBB/oR+R7rwaq8fXq&#13;&#10;4jLRmOXIOOhh2rnhkKQ0s5BliQKwJsSAOCD+fYgs7gypofiOos5k2Y2Nz40IIVv5dIXsjay5Clkq&#13;&#10;ooiZE9XAPHpuP8PZfutmJV1rg9DDkLmOSyuBbue0049F0ofuqer+08Ls17DSmrj6fQewlGXSTQBW&#13;&#10;nU63i209v9TUBTk1PQt4XBZGvClgKWMlbGT1Saf8EX/iT7PILaWWnljz6jLdt32+yBKEufl/n6ES&#13;&#10;h2PRJaSpLTsBe8w0xDm5/bH/ABPs1i22MEGXPQHu+b7l6pbjStftI+3pR05osK0U0RjQxc2QKkYT&#13;&#10;8gkAf717WL4Vu2oDh0QTfV7wHhlqdRx6/l0NW3tw0G4MWY4J45io8UyRhWVC3IBI/qOePYgtrmK6&#13;&#10;hqCDTBp9nUU7zsl5su4VnUpmqkg16AjfnXWRTNrV0ojioawH9w3JVgf+Oai97E2uR7DW57XMLjxI&#13;&#10;/hPUw8n88WDbT9JcMWmi8vLpux+xMfBperLVD/W8xsmoizaYQf8AW/r7bj2yCPuerfbw6XXnOV7P&#13;&#10;+nagID/D/n+fSgeTFYuK7NFGkdxdtKIB/hwB/sPakmC3HkMdEyJuO5S4qxP556RuS37SRft0KNUM&#13;&#10;NQuvoiBA49Z/2/A9o5tyXITPQnsOS53pJekJX9o/LpA5HcmXyRYSTmnja/7VOTGLf7VJyT/t+fZb&#13;&#10;JdTSYrjoa2WwbZYU8NfEYfib/IOk9qDEjktbk8knn/VH/ifaatT69HJDAfLoeeqNw/aAUsr+iN/H&#13;&#10;Ipa5EchsDx7EOyXXgsUPD/B1DvuRsf1R+pT4iKj7fTpf9g4CnzNPKqqC8kP3FNJYEsRa63/1+ePZ&#13;&#10;lutqtwpX5VHQL5J3qfarhWBoFbS3yB6JZmcZNR1MrrGVqYJCk8YBBcJwWt9f8R7AFzCyuX4EYPWW&#13;&#10;G1bil3brQjw3AK5/b16jqfIgBsbA88i1/pf/AHn3qCUL+fVrmDw3JHU9gWWx+h9PF7/1HtUyiQce&#13;&#10;kgNDUdcKaolx9VFURMfLCwYf1NjZgf8AX9tI/gvr9MdaubdL23eCQHuHQ3B6fceFUWQpPFdSp9ST&#13;&#10;Acgn8c/X2fVW6th8+okZJ9i3Wh4ITx8wTx/y9A5UwSU80tPKtpYXKMLEEW+v+34Psn06JSnp1KVr&#13;&#10;MlwgmQ1DAHHUe1vr7v0p67YhVFydX4F7C3tiSULhePXusRe/BAtcX5/API9sNIWILeXVlB4+nSg2&#13;&#10;xkDRZzHzE2V5RTyDixSa0Y/23tXZz6LtCcKTT9vRNzBYi82aSH8QBP7M9CJ2TTPT/wAKzNNdJaec&#13;&#10;ASgm6uf3YmFvoPT9PZru6MipdLxX/PXoCcgzLMLnaZxqWRTj1BwehByNNRdq9eMhUGqmpjE99Oun&#13;&#10;ycC8Hnn1Hkf1B9msyw71tjL+Ij+YA6BNlcXntvzuGU0jRtQpwaJjmh+WQeiEJDU4nI1WNqlaOooa&#13;&#10;iWnkUgg6o5NIOk88j6e4vVZLedoZPiUkHrM9ng3SxS/tjqjkUOPPBAPS5ophNGCbXt9P8SeQfZrG&#13;&#10;1OHQOuotD8Ohl6my4pcxV4yQ2jroRJGpJt5of1cf4g8ez/ZLik7QtwIx1FXuVtf1G2RX6A6oSR9g&#13;&#10;PCv2U6Z9yS1Ozt+/xOhDRMtRFkqexYCRHa1Ql/6MdQI9s3evbt08ePGa/t6NNiig5p5N/d95RgUM&#13;&#10;bZ4EDHQ0dp4ym3hsyg3XjLzT0MC1d0sWkpJV/wApib/ghv7EG9wJfbel7F8QFT8x5/s6iv273C55&#13;&#10;W5sm5Zv+2OZimcUYfAfzHRUhbjni9h9P6X4/2HsDeXWRwBIr10bMLW+v0+vH+t791amk1PWBgUa3&#13;&#10;5+h/wv7sACaHpyoI6G3rmaOv29msPJYlUkMaN9dFREfp/rN7EG1OJbSS3byHUS89wyWW82m6JgYr&#13;&#10;9oP+z0DFShimkgKlWikdGBHN4zpPsgYaGI9OpWhcPEsvkwB/l0sdpVMdbDkNu1i64a2B2hV+fWV0&#13;&#10;yIAP6jn/AGHtfYyJJrtmGG4fP16CvMtvLaTQ79aGjxkV/bg9O+wJS8Gd2Jk2JmxzSR0RYtq+0lYv&#13;&#10;TSoW/CkAce39qkJSXbJeKEgfMcRTos50jVZ7PnLbq+FcKNVP4x8f7RXprMLU7zQyxaZYpHje5YHU&#13;&#10;ht+fqP6f4e2CuglG4qadGKyidUmjaqOAR8q9RWAU2BPqLMRY/X+vPvw6UglqA+WOskaoF8kiDUtz&#13;&#10;YluOfrb+p976bkLhginj1w8RlcyfoP1VgLH/AGIPvVcdeMyxDT5dR3hcsbgkj6/0IH9ffj6jpQsv&#13;&#10;hgBeB6xaWRjqI1C/qXj/AGBP+HuoBBqT06X1ihHSs2xWQyPNhq0a6PJApHf+xUEW4b8auLf0Iv8A&#13;&#10;n2qtHB1W8nwv0HN+tZUVN2ssS25Bb5p59MFVDX7eywCs0FZQTJLBMLh7qwaKRSPwR9f9j7TyrLaz&#13;&#10;6kNGTh/k6OLeaz3zbaOA0VwpDCvAnB+zoXN6wUu7Ns4rfOIFq2FBRbipQSdEyHQJ3AP1DcXI5BB/&#13;&#10;Hs9v1jvbRNxg+MALIPn6n8+oz5Vnm5a3655S3WpiY+JbOcYOSB6inD519egVUyElpeLEqWHDEj+g&#13;&#10;PsgAIy+KdSywjwIamvXA2JI5IIa7kcfS1v8AfD3TiDjz6dB0gauI64SftxAqL2H05IA/r/vh7qaq&#13;&#10;tR5deRtbkdYJNOr1SDU8Y0oF1BmHOkadXPPts8Tnj0oSvGmFOT6Dp9xe1Mtkyrim+zpmCkVVaDCo&#13;&#10;JNjpjtqa/wDgPaiCynmwRpB8z0TbhzJtu3gR+J4zivagBI+08B8+l3idgUUbqzRz5eoQnV5w1LjU&#13;&#10;YHjSo9Un+259mUO2Rq3AyN88D/Z6Bm5c63ckRGpbVPIqdUv7Tgf6vTpXVODxVBSM+5M3HR49STHj&#13;&#10;sWUoIxb/ADkTiM+VwQbXJ9mDW8ESE3kpVB+Ff8HQatt33C+uVXYbQyzGtZZayU/pAntB+Q4dJSp7&#13;&#10;cxu2qaXHbEwNDSFPrk5IUM7LawZZDcm/1uR/sfaJ99gs08Ha4QD/ABHifn0Irf20vt/nF/zlevKP&#13;&#10;99VIAH2eXQP7j3ZufctQ1bm8rV1LvYczMU0nnxhAfpb6X/23sP3V9dXbeLcOWPUobJy1sWwxC32m&#13;&#10;2REHnQA/kekiVUFSG4Zm8bEEfX6KdPHtGBQimRx6EhZmBGmgpwHmP81adK3P1VDuXrpRIhTcW2cg&#13;&#10;reYkXq8POuhg6/Ush9rbxo7vaBUUlhatfVTxHQb2W2vdg561xkNZbhHwH4ZV8h9vQHhgBcEi9hcf&#13;&#10;Q3HPsMZGR1L5FMKMD9o/1cOuxx/gPof+J960t59aoeu2NrBTweQf8f8AX97HbXr3kevEKABpIub/&#13;&#10;AFHA/I974dw8+td1ajh10knifWgN1Btf6cn/AB/PvQJqDXh1t4xKhjfgadCDjsh9xCmSK+Wajh+0&#13;&#10;y0AFjX4iT0uzC4u0X1BHIHH59nEMyyKJyMr2uP4lP+bz6BN/Y+FIdvTtSVtcLn/Q5hw/JvPpcYnH&#13;&#10;Lltq7t2JC61UlHCu/NkVDcmWKlGjK0UX9S0JuwJ4IFh7Xwwiazn2xTXSPFhPyUd4HzI6CG5377Zz&#13;&#10;FtnN0lYhKTt98vADWawufSkgwTxBz0BqubBy7XA1hSpA1N6LH8i3P09hqlPn1MNBqNOBoPtIFan7&#13;&#10;eudjZSDaQC4GonUoFlct/t+Pz731UVJNOHXTSKxAVbqSG1gMW5AN+f8AW9+60kehjnjwB4ddFv7Y&#13;&#10;bVqCaSAtgedTEW+vPv3VgPI46xEEBk/F7qATc/jgW5N/z73x/wBX+r8vn1ctTuH5/Z5/y6GGnKZX&#13;&#10;pKWPTTit2NvhQZHlaWubFbux9ljihs2mngnp7kgga5OefZ4g+o5apQBraWtfMrKvD7Aw4+p6jK5M&#13;&#10;m3e6ytVjFu9hSgFE8azloCT+J5IpRQeSr0F5JYI49d+RyQD/AFIsOPZGxBPb5Y/Z1IOhgxWlDWn7&#13;&#10;MZ+3riXsqeoEaAxt6vxa3NvoLfg+9deCAtSn2fLrhqUIFJ1Hg2LKp+pbXzb+nA9+6tpcn/L5dYtd&#13;&#10;1uwtd3ui2FrrfUwW/A4ANvfunWQ6zQ0wOutZ4FxdlI0XuH9PF7ji349+69pBGc9cGYsC2kklRwAS&#13;&#10;vC/S54/2w/w9+4dbAAwvWWhpqzJZDH4fF0FfmMtl6hKPFYfDUFXlc1lKpwXFFisTQpJUVEptxHBG&#13;&#10;x/w9+4toAJOcDJxxoBk04mnAZ6tMY4oWuppFhjSmqR2VEWp0jU7kKKsQoqRU0AqSOrKdu/y3Ml1p&#13;&#10;g8R2F/MG7q2j8E9g5ajjymD2Humhn7D+XPYmOdWZF2D8a9rvJkqLy6Sq1+6JMfDGWWbxTwhyrhjR&#13;&#10;SDcMFHAhTnjQgNR6UoaoizPVf7MqdXQEvee/rHaw5ItJN1uqV16CltEDGzqzljFVGYAh5ZbS3kyi&#13;&#10;3izARs4VXzx6h+NqzYD+W78eKTqLNKjU0vy++RcO3O5PlvknCSI+S2HQ1EdRtLYDOJCYxiKatqor&#13;&#10;LasI4Wxu3VStmBCtDmgZjUUIaurWDUggsY2AXVFQ6Qij5BvuYdNz7iX7Xuk1Wzty0VpGQyOhqFj1&#13;&#10;ENEKOEW4jLEx3IZfEeuXfe/N99obtyO/ez977u7J31mpdeW3pv8A3Nm957qr2uWRKjPZ+aoqWUXt&#13;&#10;HEJAiL6UVUAUJWLOQ7sWNPM1pxwPQZwooF4KAtB1INht227Ra/Q7RbxWsNalIY1jVmJ1NIyqBqZi&#13;&#10;avI5eSRqvI7OSekfpf6cGzAFSbXX+39B+P8AE+/dGVUGGHl5evr+fXBrsp0ISWLFVVm5I/sj624+&#13;&#10;t7X/AK+/dbTDCvXgx1D0WkQWIJ9Ou12Nn4/1yPeutlQFOnhXrFqv9CVa2oOoRGa76bkN/Xi5+vvx&#13;&#10;IHHp1YwTUZHWNZAGLXQgjSAdJAKgh2+tjY3F7/6/v3Dj1cx6qLTAPXbTa76D6AyqzlLAhACy2UD6&#13;&#10;8jkX/wAPexSlR1RUFakEMa0zTrh5D9QoX6rySuoMNIYlh9FIsOBbhfejnHTvh1x6Z6lU8YclNa3K&#13;&#10;g6mA0KDYWCx3tdhyAPqOPqfdkAqB6euR0knkKZoa/LH+bHr1bh8GPhfvHtCWHezbYx2boqbDbg3N&#13;&#10;iMZu/cFDszr9cZtYlNw9jdt72yTLT7e2PhHVP49maoapGtRUcVVWOIRIey2W37Ft55i33SyUJiiJ&#13;&#10;/tWB4EDu0VFTQEsV0gE8MLvdnn7eOcea19pvb92iuneJL69jUMbG3cKzCPWVikvZUctbq7JHEp8a&#13;&#10;d44ypdq+SHze2l1nh9z9M/CzeNZndzdhUM+O+UHzppNv1O0N+d2RTAwz9MfHGmyCDJbG6moIx9pF&#13;&#10;FCYcjnERZqyRIDpqQPuu9blu1415cS1d8llFDmtFDfFSIUVCMJSqEn9Z509vfaXZtl2hbDdbALZW&#13;&#10;nZaWM7iYKocF7q6Udk13dtWSdZQ8kqmlwIUYbfbVEWEcSxqiRoqmJUiUxqLAGyILi31uAPZSOH+r&#13;&#10;/LnqdVXu1E1r/q+f+Hrt3ccKGdCE+oLBbszxnSxUDkWt/S1/dSSOAr1tUFQSaEceojOgLatd7/Qa&#13;&#10;VBuLkWB/Nwt7+2y7eWOnwKCo64SOBcF7gKLrzfUbCzqwtc/6q54twPfmbUK+nXgucdR2kFroCBx9&#13;&#10;D9GW+kKv0v8A4290qOPTip69cGnIKg+rnkhrE3NzqU2/23ujOBwz1vQPLrg0oUqACq3ANiRe630h&#13;&#10;Pr/r6T79rIYHq2klc9cC1rgaWCsTx+Ta3B/Fv6D/AGPuhOdI4dX0nj59YiwSwLBgbHS7FQ6qb8NY&#13;&#10;kfXj88e666ChPVimMdY2kEbfUCwNiSpFmPpJY34H+Av/AF9sByjVB6dHWJnBUrdrWLAFWUagCVYK&#13;&#10;T/xHupbyPDq1D1H8jAsLfQaQACT9PTpA9IsfbeojHV9I64E8HyhjwEublQLWOki/1J5Nveqk8et9&#13;&#10;cNd2JIU2JK6VXUdV0Dx3+nAt9Pp9T7rqX1691g1qXN+LIFtcAaVv6tRueD9R+Rzb3XUNXyp1cKwo&#13;&#10;R1hL2RL3Dcm7sT6babAKebCx5X/Y+2i9QAenNJLNXgesRYsyqWNirXUKllDcutwRf8/pt7oGJYin&#13;&#10;Dq6gAUHDpywuHzO4chHiMBicjmco6GZKLG08lbKsccojkqJkiVhFEpNpJZCqLwzMLe1Fvb3F7P8A&#13;&#10;SWcbSyEVCoKn7TigA82JAHSHdNz23Z7M7hu1wltADQvIyopNCQqk9zOaVWNAzN+FSehBTZO2NsHy&#13;&#10;7+3SZ6qPyxybU2LV0WQyAnCgPSZjdsomxdHpYaZIKRK6oVlaN4obiRTZdssLL9TdZ9RAP6ULDVX0&#13;&#10;eYgog8iqCVv6K8egeOZt835AOVLDTE5BF3fq8UZU/ihs1ZbqaoyryG0gIoySy5jMGq7Pq6Kjnw+y&#13;&#10;MZRbGwk8LQ1K4PzNmcnCUaMx5fc1Y0mSqo21OskBnip3XT5Kd9IIaffXijNrtKC1iOOwHU3+mc/q&#13;&#10;sD6F1U+aGlen7fkezublNy5omfdrlDqXxwBbxNUENBaIBbRPgESFHmRixjlUEghq8tTOxeZ9cqsS&#13;&#10;zOoIV9Wh9A+g9P8AZAH0Fh+fZCXkmqWPD8/+K/LobLHHGAkfClAPkPL50+fXiwUixUAaBcm6hWs4&#13;&#10;cOOOSNX0+h/w92BpmtPt4fl1cAnh59ZoaaaqEgjSSSMlFLXaOJeAyCeR/Tz+W/wB49uRwyyKaVIr&#13;&#10;k+Q+ZPTMkkaEEmhIxTz88dKOnGJoadqfc2Rp6SimbXDKpI/h9c/oSo0/51onACyogAIOsNqQezBB&#13;&#10;aQx6Nykopz6aT5U86HzoM8a1A6Kp3vZ2+o2mJnkT4gf9ET09A44xk181p3dHh6X/AJb3zr7727V7&#13;&#10;v2D8ddy7T6rx8gbJdy9zVWE6P6hoY0eBWqH7C7WnxOOdSs8csQhlmaVNTQhyCCoRb92a1tohGyE1&#13;&#10;1EBu0hGotCwOpx+EkmtKmvQa3bnXlHZLZdx3C88dZFQr4CvKCJY5Z0JdCUCeHbvWTUqJgyMqsKjb&#13;&#10;/srH8sz49VcM/wAtPn/lvk1u6mamlr+mP5cex33vjGl+91vR535NdwjC7eCmNTFWQ4ugepp2bXCZ&#13;&#10;gqlqGLa4W13dx47o1CiVPwyMrCoJJOkAjxZbWTuwrDiQtzN7jb1qtuWdi/d8bRvoub6RECO1rE0Y&#13;&#10;KaSVZJZSoa2g3aylELo08TEhYkH8znq7oaMUPwF+BHx16AyFNFRRUPeXelJL8tvkcKnHxT6Mvj9y&#13;&#10;djww7aw+Q803njqsRgYpIyioWlVblhd6e0bVtkaxaCpBq2olQ4NGXQwqHGGlNadwbHTtz7ZXnMaP&#13;&#10;Hz3vE+4RyCVGt41WO2aKV4GCPHIJYmCLCUp4AK+JIYnjPEjfyG+Xnyh+WeYOe+SnyE7W7qq0qWrK&#13;&#10;Kj31u7JVu1cPVTUi0kzbe2RRGHBYstFGsci43GwBgPXqJ5QSXU0sYhllZgNNBUBMCldChUDCpqwU&#13;&#10;M2asSSehpsvKHLHL8zXez2EUE8moPMV8S5ZNZkEb3MxkuHjDH9NWlMcWFiVAoALuiRqqxRrEiRHR&#13;&#10;HoRVK3/sqOAv9eOfbQ0g08vKmP5eXQkJqdRqft4/n10JVBjUKJHH69B1SKRcHUx+lwObDn8+9aiC&#13;&#10;FXJHHrdOskMslNNBUU00kVVDJrgmhYwzQPxpkR0IZSTwPx/gfdkYwOHQlWBqCOIP29NSRRzxmGZQ&#13;&#10;yNghhUEfYeP+o9PRnosyoSuamxWb1qq16WixeSct6ZMhAun7aR2IvLFaMnmRF/X7MC8d4SLjTDN/&#13;&#10;F+F/9MB8LH1GPWnRaIbrbatb6ri3AqUNDJGPVG/0UDyQ0cDgTwLfU01Xj6h6PIQeCeJQ7rUqoV4i&#13;&#10;LRTQOG0SRt/x0j1IeCD7TyJLC5jmFGHrw4eRHEfP+fS+3ube8hE9uwZD6eR9COKsPNTkHruFAziw&#13;&#10;UgXV1YWF9P7dyfT6hydR/wBf8e7KAVLHy4/n/qx1pyxpUU6mJZbN6jZwqs7IRE0qfTSBdiNNg1+f&#13;&#10;9b28BQg9NnHUjkBdROmxUsCGkMiqGKlSDyL8f6ofj8+3BU8eqH5dSebrcBmbUdQYKWJHJNrA34+l&#13;&#10;h7cUtWoz1U0GT1nty1rowsdRNypYlbhObcC9rf0I+vt9fUY6Ybiesygq44+jm0kdrrpsdR5Ivfgq&#13;&#10;L/63twCpo2fn02TX5fL16zjUosukpdCLqOfoDY/UL+SP949ueVOqHSTU8eHTnQVwgVqarV5sfVOB&#13;&#10;NCgjaSOSFWEFdSWtplh5JXjyICjfUMH4ZAnZJlGOR5/aPmP5io6QXlo0jLcwEJNFhSeBDEVjf1R/&#13;&#10;L+F9LCpFDIqaZ6acRF4amCpUy0VTEp8VdDIzCmqIVtexsQUYBkYMGAIPtxlKtk1rwPkR5U6btphc&#13;&#10;RGQBo2Q6ZEPxJIB3hvKtfMYYUYYI64R69SHQRquqoW8pW5swYA/m3pNwLn+v10DTPVzppQH8/wDV&#13;&#10;/q/yZlYMCHDEOo8gF19MaeggMAG4vzyT/j72pxp416bYUaoI+3y+38uhFfG0i7c2xJlcrRYukegr&#13;&#10;8gKanP32Zr5K3KySxGDFQsBGvi0Ks1VJDGQvpZyLezcxILKH6lxGArNpy7HUxp2ilKilCSOH5dAV&#13;&#10;L+4O/biu320lxIskcepz4cEYjhVSDKymtHqWSJJX7qMqCpGWgydXJI8OzMS9H4lBqM3PItdmolAb&#13;&#10;XJPmqpUgoBa5HhEZAFw/1vaKaQjTt0emnFy2o0+ZPan8j6Hql7t9vHGJ+a7kS6q6IAvhwE+QSFC0&#13;&#10;txnBD+ICaVQY6gH+DUpmqq2Z9x5CR9TQ0dRNFQiQJqJrM0489Ux/LU6qh+vlZSbNEQRsXkJlY/hB&#13;&#10;7PzY5P5Yr5npWv7zuUjtrRBYQAcXVTIR/RgB8OL0HiMXp/oS4q312arq6KOnm8dPRqNceMoVFFQQ&#13;&#10;InDS+FGu7c21TF3t9GA9tPcyyLpOFHkuFH5ef51PpTpXa7VZWkzzxfqy8DNJ3yN/RrjSv/NPQg81&#13;&#10;J6hiS4v+41uQWcCyj9s6ZOASAQbhtVyB7aDefS5kKtRqCvlgn9nz/Z0vOrO2Ozek984bsrpzsPeX&#13;&#10;VfYeDdnw289ibhr9t7io0J0yQS19E2mppZbBZ6KqWWnmX0zQyJdTtC4bUD5fKh4GjAgqymmVYMpI&#13;&#10;FRwoX7rtO27vafSbrbrPGp1BWB7GyA8TpSWGQAnTJC8UoqdMinPVlQ+Ufw9+aKpjfnp13N0B33NC&#13;&#10;sNN86vjBsylek3RXftxJX/Jb404wQ0WWdwsj1md2qYK0khvtX5YLjdJdNW7qWoe4kkk+VW0u1eIO&#13;&#10;vxVyArQqNSxuvKfM/JUTjkWVJ7EurCxl0qI0ppZIT4kUYUkqVEZtWQq8jJeSsY5S+/JT4D92fHja&#13;&#10;tH3DSNtjvn4wbiaM7Q+VvQuWffHS2UFTaWkoNx5OmQV218ro/wA/h8/TU8sbhlDSKNftiaJFb9M6&#13;&#10;qAt6Mqj8RUFhp7h3I7px7zSvQk5d5utN6UQXCGxuw/hG3mbuM3cAkblI9bHQxWOWOC7IAMlrGe3o&#13;&#10;kTuhdZNKyrJbQHVizlv0CxOmx4OpSb/j2xxPr/qx/sdC1VbTorppWp9Kcak+noeHn12CyOkmkEBV&#13;&#10;SRrkElAANaMqkfpBYEfXi/vdSDqHVdKMmgtUnI+f2cfP5/l084rMzYupmDKtfjcpF9rlsXUFvFW0&#13;&#10;zMHQC4YxzJZWhkUFkccHTcFRBcvCxBoyNhl8j9v2cR8+izcdog3K3jIYwXELF4ZVyyNQgilRqjNa&#13;&#10;Mpw4xg0IFuOeDJ0BWIvuPGV0Kq7HTSZDcFNjKMFWVFsIty4eN9Ic8VtMpIEgLez9XSWMKpMqMONa&#13;&#10;FwooGp5XEQxX/RFwK8BGssM1hdh2pY3EJqPxR2zSuajUfj2q9YamXjZTsPhx0GOaw4xUlM6VP8Rx&#13;&#10;mSjafEZCCN/BXUaEJOzC5aKri1COelc/ttx6kKOxNcW4gcANrRxVTwBA4/MMOBX8JNaUNeh/tW5f&#13;&#10;vCN0aMwXFvQTxOQWRjVlPkrxNQskoqZFq2HDKo4fGHJ0x7Q/uJmZvDtfujbG4uodwUilbVMu7cU9&#13;&#10;PtWaZ2YJB4cxHj5UqgSIQGf6XBPuVJgd0/d1x/Y3yNbsOB71IjOfhrJp7h8PHqK/fnbrheQv63bY&#13;&#10;o/eHK91BvFvJx0rZzK10oAzJrs2nXwqfrVVaggdAPksfUUEipUsqa6uooZZEs/jrqGX7bLYubSCq&#13;&#10;yU0gkWSzaXUCWO6Op9h2aN48ucEkV/pKdLL9q0Ff4viXtPUsWF/b3cbNACxCLIoyf05VLwSrWmpZ&#13;&#10;lKupABUnwpKSKR065XSmB2QkjRmQ4jcM01g1v3t3V/iPjuWLmOwf030kEC3r9qJyRbW6niFkP/VV&#13;&#10;+kW3qW3ndmUnT41uop8rK3rTyoG4ZpWtSD2lOk+RkKJGA8bHQ2oKsbNqke5uVBdbKDY2Nze1/aRq&#13;&#10;tkAf6vXo6WqAsSfLhkEg+XDIByc0OPl1/9DWoH095cHrnpGCFz13791fqTQ18uPqYamIkBW9QBtq&#13;&#10;U8EH25DIYX1qekF9YRX0BgkFeND0NFAYdwU0aKQ/mVbqCDe4PBB9iCIi5UCleokvFl2W4c0I0nHl&#13;&#10;0kNw9dvQyNWUsKKQPIVCafJp/AI/P4t7QXe1eEPFVfn0KNk55F2gtLhjnHH/AGek5Rbjoscp8zpC&#13;&#10;Y7qwdtHqBsVA/rx9PaWK7jh4kCnR7dbFdX5/QUsG4U/z9cqzfzTr46CMsfV+7MCsY/ppjXk/8hf7&#13;&#10;b3uTc2YVi63bcliFtd22k+g4/YfKvSKyWSr6+5qKmV1JB0BtMam97CNeLe0Ek0szVlNehVt9jZ2Q&#13;&#10;At0FR5nj0rOtd4DbOXanqGZcfWOgazcRSDgOF/oR/j7XbVuAtLgg4Vj5noM8+8sDf9t+ohFZoQSP&#13;&#10;mP2dGey+eoMjimj8isyr5KdkBd2cLcBVH1J/xPsXz3MUsJ058+sfdr2a9stwD044avACvn0WXNb1&#13;&#10;yZknp6eBaYxO8btN65LqDyEFgPoPrf2DrjcZSxUDSeHWQG08o2CxrNM3iKwB0jA+dT59IGoraqsY&#13;&#10;tVTvUm97uSVBJ40j6C34sOPaB2d8sx6GcFra2q6bZAg+Q6iWIbV+Prb/AFxz7qBXp/FOuTWNwCDx&#13;&#10;f68fUf7H34CvW1wQeovINxxzf+t+PbVSrY6f6VG08k1HmI1disdSPEwFgC3+6yL+1tlMRMPQnPQf&#13;&#10;5ksRdbYzAVKd3+cdGhxtcmSxwpJm1T0Z1Q82ZkPosL/04PHsXwyiWHQ34eHWPG4WZsb83EIokvH5&#13;&#10;dAb2Rt0wTfxaCO2r01Kqpsf6Ob/7z7Du62oQ61GDx/PqYOQt7aaL93ytw+En5dAfUUrU0oqYlJhk&#13;&#10;b1L/AGVYmx59hp4zGarkdS/b3IuUMEnxLw+f+rHU+CQOvN7lfr9eD7fik/CeksisrUPWGoUjk8/0&#13;&#10;AP8AT68n21IKsR6npyJh0stk5gUtW2PnY+Gpv4ySAqyr9AP9f2YbZcFWMTHHl0FObtq+ogF7Cvev&#13;&#10;H7On/eeKC+PJwqSGVI6nSBxa4V2t/tj7WXsWkiVRx49E3KO55bbpWrT4SfX0HQekm30AFudX1/1u&#13;&#10;PZeXGmvQ88q9Qib/AJP5sP6C/wBL+0JNTXp4Cgp11711vrkhZWV0NmRlYNe2kg3Bv7spIIYeWequ&#13;&#10;FZCrCoOOjA5If3j2MZVAaU0KzLyWKzQrqa1vzcaf9v7Fc4+r2/UMmlfz6hKyY7Hzh4fAeIVp/RY0&#13;&#10;B8vXpLdQbo/g+a/hNW9qDNWiXW1hDXp/mJRq49YupH9be0exXphuDbt8En+Hh0JPc/l1dy2r96Wo&#13;&#10;rPaGuB8cZ+IfYoz0kfkPsaXDZqDdtJEVo8hIIchpHEdSCAkj2HAbm5/r7L+bNvaC5F6goG4/b0Jf&#13;&#10;Y/m5N02t+Wrp6yQgmKvEr5ivqPIU6B/EVitpUsLMf6njn2RW76lr1J+522kV6X2EyZxmUoMiv/KP&#13;&#10;URtJY8eJjpkW45/ST7M7aUQyrIMGvQN3ayF/ts9nIK61NPt4joWe2aFKmgxWdgBIjcQyOoLaoqhQ&#13;&#10;0ZufwGt9fZ7vUSvElxx9fzHUZ+2l29teXOyzYqCwHoVNP5g9KLovcdPXQZHZuSIeOSOWeiSU6lkp&#13;&#10;5Rarp1DfW19QHtXy3diVH26bNQSoP+D7OiX3e2Ga0mh5ssBpKsBIR/EPhbHlihPQN7725LtLclfi&#13;&#10;SP2fIaihYAgNRyyaoyL/AFt+n/Yew7uVmbK7aPy4j7D1KfKG+x8w7DBuAprA0P66wBWo+Zr0lNa3&#13;&#10;C8aiOCOP8Lnj2Xjh0JesUqWGr+ht/vHu5BGD1aNtWOhC6wrhS580xYBa2neMhjZS6eoH6f0uPZpt&#13;&#10;Eum58M/i6A/uHZfUbH9QvGJgfy6T+8KNaDceTjAIUz+ZFP5SVNeoL/j7S3sem8dRgVr0ecr3f1ux&#13;&#10;W8xNe2h+0Y6TtNVy0NVT1cJJlp5VkU/k6SCy2/Nxxb2lEhSRXXBHR5NaR3lu9rNkOKD5H16We5Kg&#13;&#10;YjMbd39Qm9JP4qLKqtghpalgIpJAP9Q3A/p7W3LG3nh3KLgxAb88Z+zoK8vwfvTab3ky7/tFBeGv&#13;&#10;EMtcD7adLzdOHmqWo8vj6Sepp8lGCz08bSjzKoYG0Yv6hzx7Nb2HWRcRCofOPy6BnLu5RwrLtt3I&#13;&#10;qPC1O40wa4z6Hj6Y6QcsMlOxEkE8ciXJRkKkWPJIcX9l5VhxB/Z0MIp0np4bqQeBBrX7KdYH9RBW&#13;&#10;TS39CQNVzbkDn/ePdNS5NelCgqNJH+frPrJ06h+nm4FlI/ob29+zStOmiNNWx+ZHWOUhfVpAvYAc&#13;&#10;EG597zxPW4wKUBqOoMsfqDckOb/Qrzf8+6kGtfLpXHVjp69bR45EkZNLahp4IZT6WHP4PvdeDr5d&#13;&#10;erUMjKCCCM+del7lY5tyYKLNxhHrMangyCgAP4UH+cIH9P1D/XPtfMv1dr9QPiXB9adA/bXi2DeW&#13;&#10;2mSvhTnVGT5Mc0+z/L1J6t3HTYvMPg8vpfCbjjNBWrJbxxTuhjp6i5+mq+kn/WP9n3bZrpIZzazZ&#13;&#10;SUUPoCeB+3pr3E2KfcduXeNuqLuyIdKDLKCCVxx9afLpPbs2zVbY3HkMVMFMcEhnoppOUqaKUB4J&#13;&#10;FYXuSCV4/IP9fae8tZLG4e3OQpwfUHz+zo35a36DmHY4NyjPe4pIB+CQYZacfn0wQU0+QlWnoqaa&#13;&#10;omY/op43ksfp9FB0j/X9pwruQkQ1E+mejqeWCzjM93KsaL5swH/F9CBjOq8tUKtRnZ4MHQtyzVLg&#13;&#10;TsAOVEZP1/1gfZjFs1wRqum8NT68T9nQLv8A3F22Fjb7MjXkwONFdI+08D/Lpc4jbG3aNr4agky9&#13;&#10;VESprZYv2QR/baolsAOP7Nh/X2YwWVpEK26az6+nz6CG68w75dqV3acW0bZ8MHu+yg/z9Z8rmcDh&#13;&#10;leTNVtO8sK3bHYsrPNqU3s0p9Km/9Afd5Z7aBT9QwJH4V/1Dpnbtq3rdWC7ZCwVyP1Je1ftAGT+Z&#13;&#10;6DTL9qZKeF4cNTw4ml5AmZBLXMDcKTK3IP8AW3snn3mUoRbAID/PofbX7c2MMom3Z2uJa/DwjBHH&#13;&#10;Hn5fPHQSV9TWV9T9xU1M9Y1wzmeVpbv9TZW4A5PsjkkklbVIxPUm2Vva2Ufg28YQDhQAU6glb8ka&#13;&#10;UBJK83+lgfbRHn0prmnUeREEmpmuLXsTcXbgekf0HtsivSgEsmMdYnKgMqsYwG1RkjVdQL3F/wDW&#13;&#10;974D5dWWrMDT5dd4urgiqpVqgxpqyNqSrVSovDL+pwP8Pr7tHIusq3wkU63uFrPJbqbfLxHWp+Yz&#13;&#10;T8+kPmMa+HyM9FIQ6KdVPIeRNA4/Zk4/qOD7JriEwSlG+0U6GO1Xq7nYrdoKHg4/hbz/ACr59NZL&#13;&#10;AK1uG+oHPB+h9s1oadGApnPXvqf9a9vzzaw96p1oHtPXFSdIuGDXItbmw/r/AE9+8iOrMBWiZHXm&#13;&#10;BP4BH11XNr/6nj37h1oGgr58OnHF5FsfWRvx+oGRLgxyRkeqGQN9VZbg+37eYwyBhkeY6RbjYJfW&#13;&#10;rKMYwfMHyI+w9C7tDKR4bPYmandPDTVa5fBkkKZIZLrl9vyNz6XiZgBz+Db2ILGYQXKFcqp1IfUH&#13;&#10;4oz1GHMu2vum0XMNypDOng3HnRgKwXIHkUcCv+XpLdkbfj2tvDK0VMjNia0JmMI6OwR8TlB93AiF&#13;&#10;yf0XaI35ut+PZdvFqtluMkafA3ev+lfP8jj8uhLyLvbcx8sW13dNW5iJhnGCRLCdDVp/FQMPIg46&#13;&#10;Qzt+lkNgFUBeCOHNl0j6+yzzHQvVdIo4r10uqUaNRALEIFUC7DkKyC9h+Pfs9XYBfh66Nm1CwBto&#13;&#10;0A6VW91ACqOfr+Pe+qAg5Hn1wL/Q2UEBbDk30jlgP8P9796JI4f6v9Q6uFqpB88dDD1DK1f/AH+2&#13;&#10;UWcLvLZORipoIKVKqpq8tt91z2MpYmPqQM0T63BvpuPZ9sLGf6rbq/7kQtQUrVk71A9OGT6dRj7m&#13;&#10;Itl+5+aqZ2u/j1EvpRYLhTbyMRwJGsUHrQ9BQrWsFfSpGlrEXH0tp08/UEG/sjrU5x5/YTxHUisF&#13;&#10;oaL8Pz/1Z9euJOomzAC/6R+QG0C5JNr/AJt711daLWgxj/B15pFAu36gOHKowvfTaMn6j8Ef7x70&#13;&#10;MnT15Vdjg9vWI6Qbg2YeoKRbUASDdVH+t9Db36vmMj5dOLkYyo4kZwPP7P8AUOlLsnZG9uzN04vY&#13;&#10;3Xe0Nz783nnKuOlw21doYXI7jz+SqZnEMcNJjMXHLKwLEDVpsD9WHt6K3muW8O3UsfkDQD1J4AfM&#13;&#10;0xk0HRdu+9bPy9Ytue93UVpbrgySuEUkCtFqQXbB7VBY+QPVndD/AC9unfjhTxbn/mW/JjA9E5KO&#13;&#10;OGvpvib0euN7o+Xu44mKzx0ef29gp3w2zBPGWXz7lyNOym40eVfGyp4LSyAN4fFY0IWNqKQD5yUJ&#13;&#10;YGhGqFWjBw06E4jROfeY+cRLZ+3FgyoupGvL6N441YAf2duWjoQWQst1NBchSJUsbiHv6T2f/mSQ&#13;&#10;9S0eZ2l/Ll6B2l8JttZSj/hGR7mmqKHtj5mbxxy04pJJ8j3ruGnaPayTjVI1JtCjpXR28grRIDdJ&#13;&#10;NdTXCGLw0gRgAVQECtKHBJqK1IMhlI16k8Jsk/23kAfWpufNW5XG8TRszRiRwsMWp2ICBEjAIQqj&#13;&#10;G3jtVkRTFci8jEZWsbKZXMbgzOT3JuLL5jcW5MzUz1ua3JuLK1+dz+ZramdqmepyeayjzVVQ8kjv&#13;&#10;KzSSG7kseSbpwFBJ82qSfUnNTWpqTxzTzpUnqQkSKC3FpbIsUSkaY0VVRQqhV0qoAFFAWpBOlQK4&#13;&#10;FG5voHLX5P8ARh9RdSAP97966uAcjrg7LY+oKHKkMwZQq/S1pALXBtf6f0Pv3TirQcKmhH7esOvU&#13;&#10;bXBvYLa4Dc3ZtIFrj+o976c0gpwoRTj14sCmo6jzY6+Afx6n4Nv6Ef7Hn37rYBoOH+r5f6v2dY2I&#13;&#10;I/VpBF9ILErzfR6jza3Nxb37pxVowJz/AKvs6xggaUMbCxABF1PK6W4Qi5JIvb3ViBx6toJBYdcC&#13;&#10;7GQqWub6FUXcXPAUajcWPLW+lvbeqgock9W0gAaRnz6xC5PGgLpCaS3pdfpp9RAJItYW+tuePdOn&#13;&#10;TShJqSOuwwULpUMQdKfQv9fUv1Ytybfp/wB4921sOPl1oqM6seZ8xTqx3+X38Nab5GZrePbnb278&#13;&#10;X0x8OugHpM18g+/92s9LtjARtT/f4nr3bqqGly+5ssismPw2NhmqmV1PivLErm+1ybdbyG63XuiS&#13;&#10;p8MYeUinap4BRVS8hqqKVFGd443hv3f37mex2leXORohLvV8RFEzpI8VsJSyrcShKM5Yq4trVWEl&#13;&#10;1LHIdUVtBdXMCk+dn8xpPkDjct8d/jPs+p6O+E+LrMJT4zZVTT0cfand8eyUkh2vu3v/ADtCXDQQ&#13;&#10;s8tbitmUkhxuNaTyT/f5LyVvtNuW+7tv0pl3XQijEcUYISONT2x5w1AASSDqYBmZqIEUe2fsbyf7&#13;&#10;XwQz2TT3+6istze3bhpJrqUgzXGhAsas1WiiKgpBFVLcLrlkmqyZ7MOQdYfjUCgLJdi2r/ev6f7E&#13;&#10;EtLjif8AV/q49TKFJXSfL/Vj5dYpHZySrDS6uwWwHAbk+nnm4A/1vdCxAqOrooUUPl1gYgEEhvHq&#13;&#10;a2kaQWAueZf6C9gOfpz7pqb16dAr1jklv6gOdOlWZTrIBsLFbC9vrcX/AMfdCaCvVwhIoeorTSH6&#13;&#10;EsFZAQObgWvbVfnj6+2y5Ip04FxUeXXTvHpT6kgEuNSvdb2UrzcXJPBHvTuoAHW1Vi3y6wlrq1lF&#13;&#10;1F9BLEqSeFsl/wDefp7Z8Q8KdO+GPXrGZGDC/wCthqsGAvcEC2n6n/X91Lt9hHVtC+nWNpSwGkEK&#13;&#10;rAE+rSXA1E6ST+Pqfx7oWJGet08+sRcsuoWZGAOoCw+llKMOP9a/1911Y6vp9euJl16jfTr+gIDs&#13;&#10;pHHLMPyfr/vHv1RSvXtJ8usJNzYONWkfVE1WVebm19P0tyLf0Ptvq/WHy6lLIqgqFDjUnCL6SfRy&#13;&#10;w4+v+2v7rqrw8ut0p8WOsbSlFOkgkG2r0GK5Asov/Xg3/wCJ91L4qPz6sqajjqOX5S3JUkoF4P6S&#13;&#10;WuZP8RwSbfW4PthmZc06e0L6dYA0hIW7aSptpUMNFiwJu1iNRBv9LkA/4Uq4Y4r/AKv2/wAurfCP&#13;&#10;9g/5ulDt3am4N01clPt7Fz1/2yXratfDS4fGIPVJPl85WvFSUcUakM81TUJGgOtmsLe1lpYXV7J/&#13;&#10;iiGTSuTwRfm0hIVQOJLMBTiadE287/s2w26zbxcLD4mETueaU+SRQRq80zMRpVIo3ZjhRXpZ/wAA&#13;&#10;6/2oCd2ZyfeOZBYxbe2VVvRbbglJ12yu762Npqv6uGOMojESB46uVG1gyay2jbv+SjJ9S5/0OE6Y&#13;&#10;/teRhrcH1jj7vwylc9Bs7vzfzCa7DaLtdqcm4vkMly49IbNGCREUA/xqYMFPdbxyKVLVmuys5X4w&#13;&#10;4DEUmN2ptpinkwW2aV8Pi53SMpryTlpKjISct+9lKuqkALKrpHpRWLje7l7f6O0VYbdT/ZxjQvoN&#13;&#10;XFnNPxSPI2TkCg6X7byXtFlffve+L7hen/iRdN40q5rSPtSG3XA7LWG3SoDFS9XIfO5eS8rsxWMr&#13;&#10;z6gqKNOm6+kAAWA4/oAOSCR3ZmqxNP5fZxp+zHQwFaZyT5k1J+08euKepV4ugS+rlgLEMdQBcgE8&#13;&#10;WFj/AKwBJ9QHuBxx/IedMnjjHVTQDiPT/UTT/V8+s8XmlMSKUP3jLFCvkK+aoY6YYqVZT+9I1wsc&#13;&#10;cZZybAKRb29Gkjnsp3HicA/YTSprigzXFOm5JI4kZ5ThMtx7QM6mP4FAFSzUWnnxpY70D/Ki+cHy&#13;&#10;C2o/ZG3ulK/YfTcFE2UyHe/yGzmB+O3RuNxMVFLWy5tN8drzY1sjRRpE5nfDQVrxCxkjVSzKZw7e&#13;&#10;tB4zBdVKa6ioZWdWCKrTsjBCA6RuoNAxUZAD3P3F2Gw8QWjPevFrV47QI5DI8MTxPcyPFZQTL9RE&#13;&#10;4huLqGSVSfCDsNJFbJfHn+WX8cCw+R/zt3B8qN40CTx1PTv8uXZH8Q2bBmKai1DGZH5X9xQ0mAmp&#13;&#10;pJpYxDlNrYnIowhmSRIyyH2y99aA9pdkIxooufDLKBQutNbKpoynBDqKU628nO25Rsm22cdkA7L4&#13;&#10;t0Xkqq3SxeJ4RFuwZreOWUo8MiVliMVxIupjCj/mi7H6PQr/AC/vgd8a/iznqaedaXvvtDFP8vvk&#13;&#10;0ytCtDFX0m7e8Y63b2DqqmBXWvixG3vtpGkYxRRWuWX3IjxBaxLEJNQ1HuYKVVTShDfhrpeWaE6j&#13;&#10;+mOkMft7e7nLbXPOe6z7gYBC3gJ+lAZI5JZRqXETeGzxeBPBaWV9GLdNV04Zh0RnvP5QfIz5bZ6X&#13;&#10;PfJbvXs3urcqxyLhqjsXemYzuIxcP3b1q7cxW3HlTFY+iEkjvQ01BSQwU7EpGiIRpoHS91wzUZnL&#13;&#10;MB8KlnILqVXSoBIBFABXypToX2Wzbby9HH+6YNMcSpEWJaSZViTwo3E0hedisQCMWkLspPdWtS7u&#13;&#10;fGQjxlHjVh43UwmO3oMaw8m4+gWxtxa3tMxKijAmnr2gYzjJ/wAg+09CAEsSzGpNOGa8KZ/n8+Oa&#13;&#10;9cI5DIRJoTxjXq9OliobUrs/Baw/Tc/n6Wv7oHLGnl15hTHWQOAtpLxjUG1O2uQKRq9IHqFz/aJ4&#13;&#10;P6ePdq9lB5ft6r1jLK506tMj20g6lewu10vbUBbkG/5545pUsO3H29eAPHrmWUaBbVLYfpAVmVf9&#13;&#10;Ww4+n0sDf3vgARx62AaVPDrhJbTwCgksrcam1arjSVPKEc/4/wC396cVXt4fzr1sAHHn1w1pIS7F&#13;&#10;rFhEoDs7WVbK0pGrkH8WFvx71ipZs8Ot0oQAKH14n7Ps9fXp9osoyU6UGUpo6/Fhy8MQnjWuoJG5&#13;&#10;14qruTFc3LwMDE/FwDYgwhuSFENwokj8iSC6/NG8vmGqp9PPoturAtKbqzfwZ/Mgdjj+GVODD0YU&#13;&#10;dfIkY6mVGMNPC1XQS/xTEKxBqdLRVFDqtphy9NdzA5PCG/jk/sOTdQ89q0aeNDWSM/tB/p8SvyzQ&#13;&#10;+R6Zt74ST/S3S/T3B4JWqyHgfBagDinFaa1xqAqCYsTSFnXUpFlvclGBBsSyNyPwLcfTiwPuiMCa&#13;&#10;agfs6VtpAHr/AKvy/YT/AIepasSCCQfTcEmQgtpubABv6255t7eU1x023r1nUqtyqghwDZOTZLoE&#13;&#10;/p/iFP4sfx7cDUyp49VIB49SlKgkMbk2VrKQQv19Sx3BPJPP+29vawBU9NMlTUdZlC31I3Cup9dw&#13;&#10;2nRcaybXIBseeSB/X28BnUOHTX29S1PpYm1yV0gggMGGgBjweBqB5vfk3vb27gZPTFCTT8+ucY1F&#13;&#10;TIqmwY6Q0hXQtgxXn88ekkXHP0I92UHgaYz+WetOwQAqT9vHP2Hz+fl0+UVREIv4ZXllo5JFmSeN&#13;&#10;A82MqdJQ1SActHyi1MYsXAuLuqn2qjdfD8KXIxQ+ak8D8x6rxOCMjopvLeUzC+tFrKqlSpNFlUGu&#13;&#10;j5MPijY4BJ1HQxA41NJPQ1LwTxaJFMUnmuJIp6eSEtBPE63Mkbgq8bC91N/epEaOQxtxGT9h4H7D&#13;&#10;5HgenLa4t7u3FxDmtQRwYMuGRlrhlOGXiD+XXOlx9dWiZaKBpEpFfyVMjRQUtO3PFXW1LLFEB/R5&#13;&#10;ATcW5I97SJ5KlRUDia0X824U/P5dUnvbGy0C8ehkIoqgs5z+CMKXYjj2qeFa0z0MOfxOyaCox1H/&#13;&#10;AHugzeZocTisfPSVODzmK2jQGDGxyRx/3hojPW5EKzujmnoKcelgHtpYiC5i26JkjabVKiBSCrLE&#13;&#10;KKvBxV3oTTCL58RnqL9l3Pm27gnul21rW2mnmlVo7iCW8fVIylhbSCO3t9QUN+rPOeFVBJUJerx2&#13;&#10;ZysckFLldt5OhpmZaXHYnO4zF0kZI1o1Dt/IvR1LknnyGmZiReRi1yUbQzXGEeN1HBVcBR9kZ0t+&#13;&#10;emvzPQitrzbNskEs1vdW875aWW3llc+REt1EJ4RgYUShB+BQuOm+r2/uLGkCuweapQI45NQx1Sod&#13;&#10;T+l/uACujnhjcHnnn2w9tdIe6Jx/tTT+Qp0tt972O9P+J3kD5Ip4qmlCcUNM+oHA4AA6aEYK0qar&#13;&#10;SLbyqy+v0v8A2mfS45Okr/h/T2wcHu/wj/B/sdGUihlGMH4acPyAqD8z5cT12Wd7h1dtRc63dPRd&#13;&#10;eNIHqH+PPAH1v79itCQPtNOtlVqdNKmmAP21oaH7PPyHXkb6BPUyG40BXYFv7YPNzfksDz795daY&#13;&#10;EmhwD644f5PQHrICw5AC2C/mUKJA3AZiTq+n6fqf62927uIx/q/ydNqF00GRnyrQHjQU9cg5HRgf&#13;&#10;jp8qfkH8UtzV25ug+0M5sRtwJ9pu/ayw0e4Ot+xMVIjxVOH7H603HFU4HO0sqSPG0WSoZHQMTDLH&#13;&#10;IEkXaMUkDodJBBx8vMcNLce9aOK4YGh6J995e2TmG1e13aBZQ6eGXx4mjFEDkNVAR/ZuHhf/AESJ&#13;&#10;1LKTtVVb/L++cH296fC/yz/lXk5KWKaehp9xbo/l/dtbhrKxkMj4+kFXn+qZ6ppYwzKK3BwkMW+3&#13;&#10;hBZrLIHf9SoJppK0J1VIFVqqEHVg1iYUqfEYlmDiwczcswARkbtYxlq+IXFxDCFrqWRhNKzppaqf&#13;&#10;42slf01tIwqQk6+SfxJ+Rfw73VQ7Y+QnV+W2V/eWOpq9l70jqaPdfV3ZGIUhoM31v2dtiSpw2bpm&#13;&#10;DI4NHV+eEOi1NPTykxjSa0BZ60DFSSDQN/CcVViKEI4SUqVJQVFTzbd92jmK2ifbJwxMayiIaFlM&#13;&#10;daawFd1lj1lkMsEk9qZEkEdw+knouLkFTrKhXkAZITZWAtcozkC359N/8T+Pe2rXPn/q/n0cIGU4&#13;&#10;XipoT9p40J4UPED+iKGvT9gc7Vbfqf2lmkoahoxX0QnaJ50glEtLWUshW9PVUxBenmjHpbg3V3Vl&#13;&#10;NrcNasRQlWpqWtMg1Vh6MvFT618iak+77RBvNqdTASoG8OQqCBVSro4/0SGUUSWJsMoBwwVlETIr&#13;&#10;RihnzNPFJldp5hjUbggo44oJ6DJoy0ibow8MtxT1EbMqV1K5MYkax1U88TRm8oj8MzIPEglNZAME&#13;&#10;Nw8VeNCCaMh8ya1UqQBbA3D3ce1XDi33K2FLYyEssiHv+lnYU8SNwrNbzAB/DUEaZ4pVcP6w5La2&#13;&#10;Sx1diqyHzRVGOzm2c5Ts8tPUS4uoWtx9fTA6iGhnQJUU7DVEymNxwCSiXxLVw8DVpRkbOdJqDUZw&#13;&#10;RRhxGa9DizFnv9nPb38JBKyW91bsKOniKUZGFeDxsXikHa4IeM+g1fISsjj7Xye8aCl1bZ7tw22O&#13;&#10;5YsW8lFKskPYuPOSy4pI6BpRST0Oaiy9LBwGj8JDho30secySKm8yXUYrFfhLnSdP/EhQWoFJClJ&#13;&#10;fFVaZooqKGhi72ctZJPb2Dli9fTf8qzXWzNKBICDt0jRxazIqmaOeza0llI7W8XtKOtVDDdlD/DU&#13;&#10;2tplp6rHS7PwtZRVKx+L7qKvM2Rn+7S6GOqjMwEsDm4PqjLRsGJdfIIkgKZQxKQfkxLcOIOcg/bw&#13;&#10;z0OuXb038m4lkMU4vZo5EJBCGMJEhQ0OqN9FUkAIPBgHWgSCPqltq1t5UKykjmwcsHeUAqQpUkKG&#13;&#10;4vxbkFyspOnoSyLRKsKAA1X1rQVUA0NTXJz8646//9HWpHHvLfrnsMCnWNz+P9j731vrETxYn8cf&#13;&#10;X/eB79QefDrR9PM9LTZWYnocpTxKkksbSL6FUt4yTYg24F/x7X7bcPHKFyVr+XQS5r22G/25pCQr&#13;&#10;AHj8ujb1eKXL4cuiDW0RYKQC6FlsVa39Prx7HEkRmgzwPWNNtftt24hWOA1P2Hqv7sna9Zh85VVS&#13;&#10;CRtUjF1a7Bh9Q4sPx9PcX7vZPBcMwrg9Zp8icxWu57PHE58vL1x0msbWhwNRJIH0I9QtwRyPaaCS&#13;&#10;va3Qg3C0KZHDpRa1kUW/2I/I9qTXy6IlRkbqDIpV9Q+oP1A5DD9PN/en4ahxH+qvStD2kf6qdDbs&#13;&#10;rcK19IKKoa9XTBRyP1rawYX+p9n223QlXw3PcMDqJebtk+huzdQqfDl408q8emXfeDuf4rSpbUoW&#13;&#10;qVR+LWDED/efbO424B8ZBWv+To05O3ntO3XB4fASfLoMQPqfpexsOALc2sPZT1IVM0PXB344/P5v&#13;&#10;/jyPejgV6uEoeoylv68MLkW/3j22GIPTlOuXuvXuuUcjQyxyodLRsrqbn9asCP8AW97UtUafI168&#13;&#10;yCSNkbKsKEdGDwuReaipK6A2LwqSB+WI9QNv8fYoglOgSIft6hHd7JEuXtJhgcPl0s6ilp9z4V2V&#13;&#10;VZ3WSOVSOY5VXSVNv8RcezJlF3bV86Up0FYp5uXt2COSApBB9Qf83RYcljWxuRq8ZUISgLCNSv1U&#13;&#10;/Qi/0/PsGSRGKRoW8ushLG/F9ZJfW5yQM/4ektUUz0E2j1eFzqhfkgC99P8Ar+0MiFD8j0JILhL2&#13;&#10;PVwYdduda2/oPrf6/wCt7qTn7OtKunqOrNE6SRkq8ZDK1/0uDwx9+YGMhkwelDKsiFDkMKHodsHX&#13;&#10;U248IYJyvkMJhqAf1LJaytc/48+xNaypd2+k8eHUN7tZzbFvHiIKANqX0Py6CLKUMmOrZ6OYt+25&#13;&#10;0t+HQn0OP68W9h+4jeKQoeHl1J23Xcd9aJdR5LAV+3zHTdwPx/T/AHrkW9p+l4yMHrgxsTxx9Qf6&#13;&#10;/wCw92VdXW+u1a9+G/HA/P8Ah78RQ060eHQ7dX1i1mJrcdK1zSyOQOABHUcgAf697/8AGvYn2d/F&#13;&#10;t2iOaf4D1DvuJatabnFuEePEpn5px/z9A/l6abEZetplbxPSVrGF1IUoFk8sLL/sLEH2Qzr4FyUB&#13;&#10;oVbB/n1KG13MO5bXBORqEkY1D1qNLA/zr0ailFB231jNQ1YVq9qRqKrvpMkORpktBP8A4a7Kw59j&#13;&#10;VPC3zZmikoWpQ/Ij/P1jrcfV+2fuFHeW5KwhxIlMAxMe4efDz6ryaCqwWVrcRWr46qgqnp5VN1N0&#13;&#10;YDWoP4IIP+sfcUBXtbl4JcFcH5HrN8TW+8bbFulmwaKZAwI+fl+XSypKnXH+prEWt/sLA8ezNWVl&#13;&#10;z+3oKXELRuflx6Mhh5RuvruWjc+SpgpZac35InpvVA3PP4H59i2B1vdsKnLKKfs6gfdYZOXufFug&#13;&#10;CI5GUkjhpalf2HoC8DmarbuZocvSuUnx9TG7oL+pI2/dicfm4uPYYtbhrO5WdcMhp+R49TFvO12+&#13;&#10;/bTLts41LOhA+2lQejLdr4+l3ntLGbzxMfllooFmkkQepqKVf3Uaw/sN+PYx3uOO+skv4BXSPtqP&#13;&#10;n9nUA+219ccrcyz8rbi2hZWIUHgHXgfz6K6j+kuRfSR/he4vf/efYLI9OsiCtG09ZeGW5+hvx+Dx&#13;&#10;b3YkMK+Y8uqAUFOpuBqxj83janUQsdZDqsbeh20tf/b/AOx9v2jiOeOQ+vSLebc3m0XFv5tG1PtG&#13;&#10;el12xSBMvQZGEft11HpZ7WLvC1+P9gbezDe0PjpMoww49A/22uS21z2M/wAUT8PQH/N0FJBP1+v0&#13;&#10;BH9n+nsi0lT3DqSdQyR5dLzbywZ3A5Xa1YVOunkmpL/hXuTpF/7D2IH49mltpuLZ7GU58v8AV8ug&#13;&#10;Zvni7NvdrzDbdpVwHPz/ANkY6W3VO68lWbVyO25WT+M7cmkpP3016mpbmlkCki4dfSD7Mtjvp2sn&#13;&#10;tKjxISVNflw6CHuTy3t9rzDBv0Sn6S/Ac6TQVYgOCc5B6znfeQjSdZ8ZQTvLdX1qyOjD0tdQCP8A&#13;&#10;XHuw3GUAiRQx/wAHTH9TrJmRoZ5EC5WmRTy8x5dRhuXCyU3jq9txMWI8kkQhuovzpsA3+8+6i8gp&#13;&#10;+pF+fSn9wbokwe0vmoOAIP8APPWZ6rY1ZJAgo62gQr+8yark2v8AhnP+8e/F9sloCCo6ZW15wtVk&#13;&#10;IljmOrtrQ1/l1EXDbOrJ52i3FLSIq2jSdUvqtZf84Af9h7qsFk7EpJpHz/4vpV+9eaLWKMS2SyM3&#13;&#10;HSRj8gD+3qO+z4ngMlJnqCqV30xRMypKWJ45B+n+w96+iBGqORT/AC6eTmeVZdFzZSx0GSoqB1Fq&#13;&#10;9g7gpjEoSlqzKAYlp6hSxv8A112/3v3ptvuUIpQ18gelNrzpss1WYvGF4llIpTqbgaPPbcyhgrcV&#13;&#10;VLRVifa1yIonUpJwrEx3Asf94J97t0ubWZkkQ6WGaZ6S7xdbJvlgLqyuU8WNtUZPacZpnrBVbA3F&#13;&#10;LlpqOgxdQYHIlpaiRft4BFI2tT5prcrf8X+nuj7ZdtOYo0IByK4FP9jj0/Bzlsce2Jc3dwpdQVdR&#13;&#10;3NWmaAf4PLo01JsbZW6ti0tfvncP8T3bsuJI6vA7b/yjI5PG6OBI6AuQQL/QWYH+vsYx7ft97t6y&#13;&#10;7hIXmt8FI+LD5nz/AGdY93HNnM/LvNcllyjZ/T7fujVWe67Y4pfMqDQAeXngjHSbgyksERp9mbSx&#13;&#10;OwMPpJlzWb8U2UmQD1SrC39o/wCLE/4e0onYL/uvhW2T+J+J/L1/Po3msI5pPG5n3KXeLrgILeoi&#13;&#10;BJ4VHlX0FOg7y+8dqY+dqmrrK7fGX13b7t/HjY5VNiRTrZQAeQLeyubcLKFtTlp5Pn8I+wdDjbeV&#13;&#10;eYr2MW8Ece02tPwishHzY0JPQa5vsHcGaMkELnF4/V+3R461PEBYfqKAE/19lNxudzOSVIRfQY6k&#13;&#10;DaOSNk2rTLIn1MwH9pJkn9pPSAZ/LqLStKWezt6ixN/UWLknn6+yktqqWNT0M1UIAEUKFGKYp9nU&#13;&#10;aW8brpQBWa5F7/X6X90PHpRFQqaHqK4VGP6buRewPKkX/wBh/T348On+5gAeA64D0hQNNv6liCGb&#13;&#10;6Aj+nuh4dWFCePUUgurmXQkha2i/1t9H45590IqtDg9KFbThBWnUMhVkUObBL3HqJAP6iPdc00t0&#13;&#10;oQFk7BWvD7eoraQ5aMuU4F5ENzb6fT8e2yAOBr0sQEoEmNCPIHqfUUy5/DSQgIuVxCmekP0kqqH/&#13;&#10;AHdAx+pZfqv+HtyWNbq3NMSJkfNfMdIoJ/3Juqymv01ydDeiufhbzqD58M9BvyfqCCb/AFt/rEcf&#13;&#10;Qj6W9kXn0PKBeHXF7jhDa31PNz/yF/X3snyPl1sMvFuvMpIvc2FgX/IF/fq468rUxTriATdQDovY&#13;&#10;G5Nrj/W966cNBk8esUg+iqrXTgXLai31DH/D3vFOro1Bql4N0sMJUrVQtjHmWKRpY5qOp4U0uSiF&#13;&#10;6dtQ50SWCtYj6+zC1YyIYK0INUPo3+z0F92ga1n+vRdQoVlXiHiPxV+YGR0Lu7aKXe3VOO3lTqBl&#13;&#10;eusqNsbqpQG8lJQZZteNqnVjxF5wVBF+W5I9nl+rbjsibgB+panw5B50b4T9leHUZcsXMXKXuJPy&#13;&#10;xMf8W3uH6uzbgryw9siDiNeihIqKU8+gBBVbEkL6QdSq2ol72/UTa3PsLfi+zqaSWYkD/ivXrkLr&#13;&#10;6vGSD+llNi1wASb35/1/e+vUHn15nvY/p/o2kLIDGDZbfQC/5Hv3VFUrjiOsLFT9Af1aeWH7jEX/&#13;&#10;AB+Pxf3o4FenlBA6V+wM9/dfe+2M47VC02PzFJ98lK+iafH1L/aZCnEpAAMkMjqefp7W7VcfSbhD&#13;&#10;ct8KuK046SaEfmCfy6DXOWy/1i5S3HZ0CmSeCTw9Y7RIi642P+ldQR6nHWbfWCk2vvHdW3ZY40OF&#13;&#10;3BkaQJBIksCxLUs8RWRdQICaLMDzwfdtyga13Ga3NBodgKelar/Lprk7eU5h5W27eYy1Lq2icll0&#13;&#10;nVoAaoxnUDx6SGolR6jp1BjqsSLnUEP9OALi/wDT2h9a4p0JjqAqFJAoMfZxz/qHQodR9I9xfIDd&#13;&#10;9BsTpHrHe/a28MnP9vSYTZO3sjnagyqmuVqqemj8NPFGtpJpqiRI0W7MwHt+CyubmrwqdK/E7dsY&#13;&#10;+2RqIBTzYjOOiDmHmnlzlOANvt3HatIP04ydc01a4gt4w887mh0pFEzGhxg0sQofhv8AEL4pOMt/&#13;&#10;MP8AknFuXf8AjwXPwy+GGS292n28a6nMkc2B7X7feX+6W0pI5ohDWUklZNXRElTGt1f25OLeyWsi&#13;&#10;+PKK9tWjQEBsE4kfuUBsRAhqiQDu6CMPMXNvOhReULU7dt83d9dcRxyOUJi0vDCWMA1xSPJG5a7a&#13;&#10;sZV7RnBj6SPZf8z7sKi27meq/hL1hsj+X70ZlaaTGZLD9IVFTmO+d9Yt4UglPafyZzyf3hrGqFS8&#13;&#10;1Jhv4bS2Yo61OhZyjnuLm7jEc8mlFNRGgCKDg5UDSTgdx1PxBkfBBvsXt/su23b71uhfc9wk01uL&#13;&#10;p3lKga+2HxCWRKuwKp4UB0qY7a3GpDWI2oyVU00k9RUVlVLWV1bUzS1dXX1051z12Qrql2lnndjq&#13;&#10;knmd3Yklib+6KEFfUmpyTU+pJNST5kmuB6dD/UwVVQBFQBVVQERFHAIigKqjyAFB5U648leWU3Ja&#13;&#10;50ox55IsSLf7E+9cOtdpatD+X+odcC2lQStlFgSoFrW4J459+6sq1wDVuuOr+yvrBufSWLWccHi5&#13;&#10;AP04/wBj791sAV1E066W4BIABY8LZTpueCRcH/Dn+n09762TU4Jx/PrGHAUKQQ1goZudN+bXAuSf&#13;&#10;6H3rp4IcUNR6HqO0hVgwIOpWJOoKRewQBb/7xxYfj3pmp+fTqoCKEU+X+rj+zrgSLm4PqUq6m2pX&#13;&#10;/UF1vY/0J/2/ujPxXq9CaCvD5dY9RUMCAVB1FyrNyoDXHBX82P8AW3+x90BxnPThGQ38v9WeuItZ&#13;&#10;wSZARpAb0KQ4LDgWN7/4/wC92966sVzUY8+uHF9JPGlhy5tbXwwU2Gr8fnj/AFvfurEdpY/6qf5P&#13;&#10;l1jaZdTFTySTItypuFPICiwuRYWHA/r7qG818urKradLYr0u89252PuLrXYPTWY3llqrqfrPNbr3&#13;&#10;Nsjr2JoKPa+J3bver+93Vu+to8esa1+ZrAsNOMpXGaqipo4qaCWOBQntuQK7I0gBKKVWgAIUktQk&#13;&#10;ULHUzHUxLAk0IFAGLLbrazury8gDCS9dHlLO7glIkgURq7MkK+HGgKRKiMRrdWck9BzYWAUNr0uP&#13;&#10;SqjlHMZYaB/T6E8G9/etZpx+3/V6+vS/gPl5D0Hp1gacpqCufRqYgqLjULMBHex5+pH+B/w91rRa&#13;&#10;eXTgQ8SOsQlYG4ZnF72+gva/5vq4FjcfTj6+2y48ur6BSnWB5je1rpzYso5uOGtfhTa/0HPuhc0z&#13;&#10;1YJQaqdYS5AIUkk2B5U3Gq5Un8fj6c+2/EBwD054Zpjj10WBJIZ+F4upJCkXW1r/AJ44t/j7prpj&#13;&#10;pzTw+XXAtYoCdDqPUC2oXIvYqSf9hb3VqVwa9bH2U6jSyHiyhQpZdajUdRGq8lz/ALyT7bZvTq4W&#13;&#10;ozx6xiSxN28YKGxIDaX03Nxa35uCCR/j71qqat+3rdKCg6xMzhDcGzhTe7La7cFX5HP0uPdM+fDr&#13;&#10;dBx64lwwa35DawLFQD6Qbnm/4/r/AEt70TjHW6Z64CUAEngEgjWGZUU8cAtc/wBOB/tvetQ4162V&#13;&#10;oaDqNJMWBUNYcgrZAq3bj83BJsRqPtstXz6dSMg1PWIMb6dShiAvIW5Zhp9NuP8AY3HA9tUAft49&#13;&#10;O9cS3ouwVD6wfWpJBHpJa45vY3H+tb3rWWoTgCvnx699n7KE/wCAdKnbuydybrgqMhiKKAYbHtqy&#13;&#10;O5MvW0mA23j1JLATZrJSRJLMbFkpKYTVMihvFDJY2W2e13u5KZbYDwlNGkdgkS/LW1Ax/oprY/hU&#13;&#10;9B3eua9k2CWO13CVmuJv7O3hjee5kP8ARgiDOqg0DSy+HAhIDyrUdKf7brbZ+o1k1R2XnUJ1UmnI&#13;&#10;7d2LBIOEJanlizOS/tLZnx0Zurh5RqjK8x7LtgrO5vZeFBrjg+YIqJXI9SYVPr5dESyc78yU+nC7&#13;&#10;FaP5jw7ncHAzwdXs7avGtLxviUxodLhP7g7E3HuKnpsXNPHjcHj3V8ft7GUlJisBQeJi8bUmCxix&#13;&#10;UsbgsSJvEZLkkSG5uku99vLsLFF+nCgosaqFjX/SotEB/padXqT0cbRyfsmyzPexRGW7lFJLmd3n&#13;&#10;upPI67iVmlIIwU1CMgAaBTpENy+pnaR2JezMzvIx4ZA9wwJKmwP1JvcX9k50/E5J8+JJr6DBP+1/&#13;&#10;Z0J1otAKLQAA0wAPKmaflQcK8OsEkscbRozRLK50orBvK6MGdpEVbM34BHJBv/gfen7My0/bXHr5&#13;&#10;U+a4YHy6uFqNfln9uMfn5Zz5VJ6se6S/lOfPPvHac3ZEHSv+hPpinikqK/vT5U7nwXxj6epaN1hm&#13;&#10;WoXd3b0uOephl88cdNPQ0dRA7syrLqVlVRNZ30KPrgcCNS5BBDhe01ZKGRAQ6srOixsOD4PQMj9w&#13;&#10;uS57212+yv47uS8k8KIwMjxPKGnSSOO4LrbTSwtbzeNbwzSXcWjvtwCCRnh+OX8pz41VPl+SHzc7&#13;&#10;E+aW9MbU1NNV9Pfy+uvzgNjitos29LJR5v5Ld9wU1G1P4YXaoTDYCRpldXoq4DxyNWOW3jfQQ0xV&#13;&#10;6MKBVUJKq1oCSytGXbSZISSAyyDB6Svec973beLtlvDtySwxOjSmSWas1nLJpOqONYGiuTbxmUWu&#13;&#10;4AVlWWzOkgQj/Nax/S4Wi/l+/CL4wfDRqf7GWg7d3BhKj5YfKgT0aTK8v+mrvSOpoaItLKtRTnEb&#13;&#10;YpJ6Jo4xBWFFHtxr+5I1wKkINPIE0SV3jH9IAMo0zGdqIP1CKAag5CiuP1OZL+53JwGHefDWktrD&#13;&#10;bSOqqoSJ20SszWcVjA5uH/xRXBdq7u7/AJF9/fJjdT7u+RPdvaXee45HgmXKdmbyze8lgqKakWgg&#13;&#10;/h2LyMrUlOyQIsKGlpoyFN78m6AIo/SqXTGGytQKAlcKTk9xXV6Hoax2VhDcm/toI45yGUyKgEmh&#13;&#10;38QoJPjEZfu8IN4dQKKKDoHS2ggsXdiCvi0sdQRedVuVAHqDAn8ccC7pemKk08q+VMD8vlTp9VoC&#13;&#10;EFK4r+dfKh64qyCMEiQm5Z3bUNRVieW02vZuDe1rf140WPE562VoaDrgx/cKk+PhQkZFhdiRbyq5&#13;&#10;ZWtzyeB9be/MdL8NOKUp/l69poKjB8zX/J05uVydN5A2vLU6B2CjR/F6VOXmCkN/lEIFiQ13jAc8&#13;&#10;gkqSBdoKEmZP+NjzJ/pj5cRk56SIBaOVGIWyv/CyfIeqtXFfhPaMUo2esnyICTdjZuPSRpIkUAEA&#13;&#10;8gE/63tIQWGtOlgp8LeX+XrwkWHTcgWU8pcMH+inTYAn8XPIHuwIDgnFRx+Y63oHl1xKggFjYf6h&#13;&#10;HaRG5AuBELcXuwI5/PP00aEVp+z/AFU69RxgddldGiMKPUVIYNpADcK1lAIv/Xkj/H344otMnrwJ&#13;&#10;OTw68JpFuxBXQdIHrCqrfQknj/WU/j8+6hyTU8R/qr1rQOHWXUkYDFx6j6gTpBA/UFVfqCbf4j3Y&#13;&#10;nT51r16r1x5ddxjSdKcBf0nWEaO4LlIwV+pN72/2/u6KDUAHHDP+x1Xjk8ennH19TjalaujkeCYK&#13;&#10;yk+GSSKWKRdMlLUwTho5Y3HDxuGBvcj2tt5zBJrgJViKHzBHmCOBHqOHSO9tYLy3aC5AdWpg1FGH&#13;&#10;BlYUZGHkyEEZzQkdKKKlx+dYtjoYMVlnLl8NLL48VWyBQ+nA1NSbxyN+KOc6SbCKTkIpiEiuatAB&#13;&#10;HIaVjr2t/wA0yTUE/wADefA+XRO015tKlLstcWwpSUCsq5pWZVFHUY/VQAhcuhPeWd1minennhan&#13;&#10;lp3ZJ6aaEx1EbRcOkiyIrBlIN1YC1/p+Sl70fSw0kcQa4+Rr59GkckU0YliYOrCoIIIIPAggkEHi&#13;&#10;CDSlOs0UgPpKhrKCwsrmxOogf1B/Tcm/0tbg+7qa4I4dbIHl1nJKpwxsWj1KhY3VuFQN9LGxANuP&#13;&#10;yfbhAoCT01pDEgCp6lAgqbonLkK17FvVpbQLX5uLAG3F/wA+1IrTAoT0w4zx4dZULaWf0FvSNZUq&#13;&#10;XulnaQWsbgerjgfTk+7KDSvn1U6QQBw6zp6WW7gt6jdiuprDSqlTbm/+3uOOL+3VNKL58em30kE0&#13;&#10;xw6dqDG1WQEstNAohidvLW1DrT0NO3101NbUERqTYlELGRrNoRx6faiJHmVigoPMnC/tOB/h+R4d&#13;&#10;Ft7fWtiyxTsS7V0ooLO1OOmNaufLU1PDX8bLWoU1DUYGKnixtbNHlpVJGNrpnrKPAYqeSQsaeeQB&#13;&#10;auspZGOplDwpG/7t5EaSMrY3t0QQykOT8LV7Ebz1fida5xQKTXINOiK7g3qSRr+1U2yEDxYwEe6m&#13;&#10;VQAGStYYZVGMiRnUGKiMsbiL5cvlspjsRXGSO2RpqSOgSOKmo6WWaqVAsFHSgQqpBHjdELFT9SDy&#13;&#10;3SWedYZjxIFOA40IoMfZ6+vSnTt23bbcbnagGsTyGWpZ2AQmpkclyw/ECdIIyop0odyrjq+sye5M&#13;&#10;Ek0eIq8pVLU0lRMJajBVEs5EMVTMqrrpZF5ppwoFrxPZx6ll0I5He9tgdBY6h5qcYPkVNKqQPUHP&#13;&#10;El2OS+tLSHYN4Km4jiQrIq0W4RQKsgJLLMhxNGXIzrQ6KBUpeMrYajqJ1pyyKj3N1LMFIFhpP4+n&#13;&#10;59ohpbK1ofUn/B/qPQioxcEjIIpwGaZDVFQR6f4R1Ox9fX4oyHHZCvx2pPIXxldU0LTNqDI0yUDI&#13;&#10;GBHPqW3PPHt2KSWE1iZl+xmH8gQOkl7Z2u4BRfQRzAVxJGrgDhQawxFPUEHp/fd+ddIoMlVU+Vih&#13;&#10;vogzmKxuUjMf9rS1TCSx4uS7M3PBHtSb66YUkYOP6So3+Fan8yeib+q+zprksI2ttf4reWWHI4V0&#13;&#10;OKUPppHqD1jbM4iSzVW1cOSsmo1GLrctgquT6gRwR081RQxHn0n7IgAfQA+9fUQH44EPzBZP8Hb/&#13;&#10;AMZPTg2zc0JNvuUwqPhmSG4QU82LIk7D5fUD5k9cZP7n1jSAR7nxLsy+KmIxGeQFB6UkqrYyQ8D+&#13;&#10;zCbcAe9arBzXvir5dr/z7Kj7Fr15BzPbANWzuhmrDxrc0+SD6pR/tpBn+WdcRhJQgod4YgzMQWXK&#13;&#10;UOZwckbj1qjyeKZGP9DfSf8AX9uCC3OI51r/AE1ZP8h/I9Mvum7wk/V7ZMFGKwyQzgj1+NCPspqH&#13;&#10;mOuf9187INVDDQ5aNpGVWxGXxdbPIA3pMOOpJjWC/PP24uePr7r9DcltUYWT/SMrH/eQdX/Geqnm&#13;&#10;LZozou3ktSMkTwzRqo+croIf+qp6aq2jrscTT5PH1lJJ9WhyNHPRuB+fMtWEc/0tpAP5J9tPHNF2&#13;&#10;TRshPqpX9tSCf83Rha3Vlff4xt00cwrgxSLIP9qQWVaeRrj9nRxPjb88u7fjztbJdRyNtDvr4yZx&#13;&#10;J/72fEz5C4mfsbofMUtU4+6qcBhJXjqtsZI2U02W23V0k0TgMRMuqN03hw/CMKQFIzSlNIXgRQeS&#13;&#10;urxj8SMBTov3rl623R1uwn0l2rgrcRqFcPqDgnvV3LMtZJIpILl8lLmJqSKY5fjP8R/nBWR1vwH3&#13;&#10;tB8c++q+Cjkn+Cfys39QU+39x5mpIpq3G/F75O59hRZsPKymg25u/wC1yThgkVRJZYY3FVtGoHuJ&#13;&#10;UUNSWqQoqKF/Q/piRQNRCQoAikc27b1yzI39alFzZnxC17CFj8Lw4mmPihykajsKq0728lCkbS30&#13;&#10;9bieujtPq7szovfu4OqO6tgbq6q7O2nVrDn9hb6w0+A3FjJAglp5Ujf0VNPKreWnraOWemmjIMM0&#13;&#10;ikH3pZFZQc1I1eXA8CCCQynyZSVrUVqKdCm0urXcFN5Yv4sSlkdlrqDq2lleJwskTg/FFKiSLgsg&#13;&#10;BB6aNrbnm21VSMYzW4zIAwZbGyshFbTT64HenMoZRMiMwbUoVkYxuCrcLrO8+kkp8UbYdTwI4V+T&#13;&#10;UxX0wR59E/MHL8W+2oQN4dzb98Eq1rG4IYaipDNGzAUAOpWAZKOBVXZ3D43b1PSVFO82Z603dLUT&#13;&#10;42vx5MlftvMxQqaqjWOWwirKdQvmppSBU055s6iRDG6t7e3VXQmSzmB0svxRuBkUp8QNCVJGtMY+&#13;&#10;IBraNyv96uJLecLa79toRZYpTpiuoWJEcmpfjgkqdEy1e3mqQdDGN17vjBVWT+NuxN0yNR1eQ6m7&#13;&#10;E3D1pXV9FM8TVmx+zaeXf+wctFHLqmqUGVpM/TehgtLqaGWNZG1Mq3C3MnLdtctQtaTNCSuNUU1Z&#13;&#10;o2rQlm8QSilewHTQGp6C3Ke5x2Hvbu2xxh44eYNvt9xSOQq3h3+2sthuENFIWPVZy2Emoq3jkLIj&#13;&#10;sgC9A7mcnPS5GHF1gjmx8G3tvY+rpEldXj+0xMM9HV08qhhHWReQvHIbqbsrqUawKp5SkwhkoVCx&#13;&#10;hgDmmgEHzIOcD9uDTqRdr26K4sWvrQlJ3ubmWNnFdQaZw6MCatE4UCRa6sKUYMAWaY8JkquUQ4ek&#13;&#10;fIIfJW0tbT+KKEwRAxz1eSmqnWGjaGwjlNVNGqsD6rMpLH00paluuuuQy8KDjqJIVCOB1EVPyPRo&#13;&#10;+72FtG0m7SiA4R0YEsHNCqRqqtLKH7nXwo3bRXFVNP/S1ptZ/A5+gX6lv9a3/FPeXGfIVPXPVjpy&#13;&#10;cD59OVJhcnXEFYGjQ/25QUFv8B9T+fx7dS3mkNaUHRXdbxY2gPiOGb0XNOlbQ7MiXS1Y5na/6R6I&#13;&#10;wOOCvJP+xt7MIbFK/qNX5U6DF7zTIcWy6fnxP5dK6CioaBPQkUem1gFUWI5/H1P+x9r1ijiHaKDo&#13;&#10;NXF3d3h7yzA+XH+XQt7R3bSS07UjVMbTxt42jUgyafxdRe3H59nNneRyKEJFR1G/MvLd1BcfUrGV&#13;&#10;QioJGK9I7tHa9PlaUVkSKS4OsDh09PAJ9l+82QnjLqOhL7ecwXG23BtnNAKUqcfs6Jdl8NUYmskZ&#13;&#10;QbKxLoB9U+oZfx7AFzA0EhxUHrK/bN1t9zgWpyaDPWSlqPIFYH6gav6/7Ee7xPqGk9N3UBQ46c20&#13;&#10;utwQbEfUf8Qfb3y6Q8D1xxuQnxlbFVQkgxSC6/howeQf+I92hbwpNS4PVb2yj3G0a1mzUY+R/wA3&#13;&#10;Q/0lZTZrHq364KqLTIOG0kryGB/4r7EyNHcw0Hn1C9xaz7TuAUijxnHlUcf8HQJZ3GTYiumpyP2i&#13;&#10;dcLAfWNm4t+OP6X9h64haFyp+fUs7PfxbjaJKD3D4vt/4vpgv7SFiRTo566t/vHHuvXuu/fuvddE&#13;&#10;A/W/0t9bf7H3dWp5dXVivDoUdjZDXSy0LG5gfVGD+Y5DcqR/gePZvtsoZTEeo85xsiLlb1RQOM/b&#13;&#10;/m6Wm3s5/AtyyY2pYLj8wA8Ra+iKpB0sBq4F/qR7XW1x9Pd+DIe18j7R0E992c7xsP19sKy21a04&#13;&#10;lfn69Ye29ryNTDPY+PXPSgySpGBeSG92PH19+3uzbQLiIVIyfs6c9tOY40uf3NftpV8KT5N5D869&#13;&#10;AlSvTZii8ZYc3Mb/AEMcnNv8RY8Eew2mmdepduI59su6jgD3ehHy+Xz6Tzwy00rQzAh4yFJPAIPG&#13;&#10;r/Ef0t7TlCj6G/Lo8SaO5i8aMinWJvzb+v4/PP090YEoOnIzk9P+18w2JyEZZv8AJqhhFOCeAD+l&#13;&#10;rf4e37KfwZQDwOOiXmHbP3lYMFFXTIPnjy6X278UtZRx5KnUtJAoMlhfywMPrxzx9b+zS+t/Fj8W&#13;&#10;Py/wdArlXcDa3LbfOdIY4/03+ry6CpiP9Yn8fgj6359kQBIqB1JQIpj/AFevWMmxAA1Ef1AN7/6/&#13;&#10;txcLUdb8s/6uPXXGkg2Fvp9C3+IIP+8e/ANq1Hr2VoehA62yRotxJAzqI6+J4SbgESKfLHxcck3H&#13;&#10;+x9mm1yCO6pWmroE8+2P1ewtOBVoDUfYePUztLHGjzkFai/t5CmUMdK2M0J0WY2+ugj/AG3tzeYS&#13;&#10;t0JR+L/Z6Te3d99Ts72j/HC1R/pWof8ADUdZup93f3a3EtHUuFxub0UdQS37cVQx/wAmqP6Dn0k/&#13;&#10;0Pv2zX4tLnTJhJDQ/l/l6p7lct/v7YzdW4rcWlXFBkqfiX5j06Z/krsc43K0u86CL/J69lp8n4xw&#13;&#10;k4F4Z30/hhxf/H8+03OG2tFMNxiFVf4j/l6MvYTm/wCtsJOVL0/qRDVFU5KeY+ZHkOgFxVaWCgGw&#13;&#10;ItcEf69z7DVtKGGk9TLuNppYtT/iujD9RZRUrq3GSvZauHzwq36fJHZJEF/yRY+xVsMoEjQk8Rjq&#13;&#10;Dvc6wd7KLcYgaxEqSP4fL9nr0h964r+FbiyVKo0xyT/cQ24Hjm9dh/WxuB7Ldwh8C8aPyNT0M+Ut&#13;&#10;wO47FBcMasoCH1FMft6HTozcVLXUWT2RkyHjkhmmolkbiSCUWqYAD/qb6lF/Yj5Zu0kjfbp86sj/&#13;&#10;ADdQ57v7FNaXVvzZt9QyEByBwYGob/IfXz6BPeW3Z9rbhyOJlB8ccxlpXsQJaWY64HH9eLg/63sj&#13;&#10;v7VrK7aI8PLqWeVN6j5g2GDckpUqFYVyGGD/ADz9nSX1sAOeB/h7L/n0IdAJqeuIY8MpOoMtjzfU&#13;&#10;D6SP9497DCn2dWKajpPnX+eOhn3cwzOxMLll1FqUQa2PNta+KRbj+h+v+Ps/v/19tjnXitOop5Yr&#13;&#10;tXN91tjYEhag9fNegNllseCbfi1/x+fYaZ/MnqYI46cR04YjJyY3IUlch/zMoL8/qhY/upb83F7f&#13;&#10;4+3YJTDKJB0h3Pb1v7KS1bgwqPkwyD9vS0qqyLae/MPuOCQLh9ypHQZAj/NLO/qpaiQjgEi4v+PZ&#13;&#10;g7rYbnFeIaJKNLfb6n9vQVtrWXmbk262KUVurAmSMH4ioPcv+XpT7uoxRZUyU63o8gBUxFb6Qzi9&#13;&#10;QgNz9CdXH9fa++iEUusfC2R0HOWLlrvbfDn/ALSKqkedAaA9JZyym4I0m3HJsb3vc3t7RmtePQhR&#13;&#10;QRpPEdcHXUyyB7AfUBrfj8i49648erqSo8IDj1H0oXBTU9+LEj68WB59+GOHTxZiKcKdeZHkOlEa&#13;&#10;SS/pSJWJH+I0/wDFPftLMNKgmv8ALrwdVOuVgB6scfz6V2L21nSErKiuOFpV9RqJ6mRJgttX7aXH&#13;&#10;P+uf9h7WRWlzpDuxjUeZP+AdBrcN/wBlBNtBCLuQnKhAV/M9CNt8ZZdZwVJmdw1F7tksiTHjAF+r&#13;&#10;CWqFjY/TSD/UH2Z2pnyLUPMfU4H258vP7OgNvZ2xyp3aWCxjPCKHMufIquRXga46Wsv+/noqmh3j&#13;&#10;vanxmTxMRqEx+BYIaulUEtTSSRkM1voTx/h7MHrdoU3Cfw5EHwp5geVR0FIz/V+5S75Y2lp7a6Ok&#13;&#10;yziul6/EoOB60z0ntm7hrto7iospsuDCmjlb7bKQvUq+QraKVh5ZJRKCPIt9ahieRb2ksLqSwvFu&#13;&#10;LDSV4PU8QcE56PuZtntuZdimsOapZxMBqhOg+GjqMAaeAYYx9tek32/treOOzZrqj+I1+383/uQx&#13;&#10;MsZM1IsE3qenQQEgqjGw4/SRxwfabe7S+huNRBaGQ1TNRnj/AD6PfbXeuWbzaPpIjFBe2g0TK3a5&#13;&#10;IwGyK93E/OvQHTCaCXS8MkD6yGSVHjNlsNRDgW/x49hxiyPkUp8j/h6l+F45YgUcOABkGtP2H/B1&#13;&#10;hIOktGySFrg+vhSRcWt/h7rwBp59XBBNGHUTxyWZUPIBLWWx/qef+J9slWHl0pDxggnrB69CKyqw&#13;&#10;/TYm8gN7W/2H9feunTpB1VpXh1HcOzcrYKdHBJ9N7ktbj3UjPy6eUgDj11r06wwBQG6HTdiT/W17&#13;&#10;2/1veq4p1vTWhHHptZrkysp5IVGVNXH9bf63ulSTwOelqrSgFOsRZTrUnUyfR3sGY/W3P4/w90YL&#13;&#10;kdXAkVVfhXjQ9YWv6mDEKv0KkWBt+kqPrc+264p0ojYjBXj59Y6WqmpJ4ayJVEscwIBv45ATYo4P&#13;&#10;9QPdldoqSqeBFfs6dubeO5ge0lJCsOI8jxBH2HqBunGxR1EOYo4/Hj8ozyhFtpp6y96mAqv055U+&#13;&#10;0+4QBH+oj+B/5HpZy5fvJA22XbVmgoKniVHwt86jj8+ke3DX8gW/ILHi9+AB/wAT7LehQpBFNNev&#13;&#10;O+hbnWdXpIB9P9bqB9f9f37rUY1NigpnrirhFCgEEfTVyQo5tyD791cxlmLEinn10Rzr/DrZ7XBU&#13;&#10;jkE29+6srAjQfyr1zimeOYXtGRxcMLE2u1/94t/sPdlNOqSweJCQO6p8/wDVw+XQ27H3MlPNWNNL&#13;&#10;rxG68cNp70ob3FTQVZCY3MqrCweCUISRYhh9bE+xHYXqiVi/wTL4co8iPJ6fI8D1EvNmwySRx+AK&#13;&#10;XO3yfWWMlMq6CksA9RKhIocHoLs5iarA5Wpxc5MwpptEMq3K1FLqJgnW3BBUgnk839kV1avZztC/&#13;&#10;kcH1Hkf8/Ug7RusG9bfHfw9viAFh5q3mD6ZrT5U6bWdjosAlwdd7gSMrcX4A/wB79t/hr0YBQAa5&#13;&#10;pTrwf9zSNI9J1fpJIYnTp1f4/wCA96BXrbINNT13xpNit/UQdLXDLwE4bhT9QbH3sV8+q6hWvXEg&#13;&#10;H1ctERp9V7arXWTixYqfpz9f9b36uMcf2fz/ANVeHVhTTQ8fSla1xT1/Z+w9Hb2h8VvkP8vN3bRl&#13;&#10;+PfU24Oy6zceyduz7ir9tY16ba20KvDp/d3K1G7d15Hx0NGR9sKurkmnXSrMx+nsU7nYXG4+BucQ&#13;&#10;VYpY0DSMVjjDr2EMzYLVBNFqxr1A2x888q+38O4cpcw3Trd2d7dfT2io095cQSVukeC2hDSeCok8&#13;&#10;JHdUjAUHWBwMZS9Afy/PiEq5T5b93P8AL7urFzJMnxP+Iubgl6/xuRgjSVMb3F8n6mN8ZBAruY6u&#13;&#10;l23BWz3CmLyIZACxRtloAzEXL0LAAMY66TTsqGNCQCZWiAoSqS/D0vfdvdPndjFy7aHl2yD6JLm5&#13;&#10;VTesokCuYQdUSExq/hmFLxqnRNLZNplUKu5v5nnyI7D2TU9LdOUm0fhx8cJYWoJOkfjDSVmyIty4&#13;&#10;plEKw9mdk+Q7j3HI8SKtQs9dDTSEyKafxv4wiur+7vJV1khY6lEUika4po0hVUigJZFVm9eI6E3K&#13;&#10;ntVytyuG3C6iG57jcKv1N5dBpXndQVJdXeQspLNSOZ5UTtIXWus1zRwxQKqQKkXpNhEqooOr6AL9&#13;&#10;Lf61v6+0KgLlcdSMzFsvn/V5+R8v2D065HkmxNibMLnSG+pLEcfT3vyp1uoweJ4V+Q6x+mzaXRS/&#13;&#10;qAI+nNvSbfW3159+6sD5uKjrjquSW49Kg+kNquPqSGB9+4Y6ueNUqfl1jv8AqDDgABWULa49YKgf&#13;&#10;i5t+r3vpzgRTiOP+x11rvf16Cb/p5Dm/qBve9x9QRx/X3rrwVjwX9vXB2AZtRIDWP1C3BtxoUHiw&#13;&#10;4+h9+qOnY1qtKVp6jqPJJYAcsLfqUi9l/wA4ptyAAb8jn3UvTFK9PJGCSxNKf6h1hdg3BIf+n0+g&#13;&#10;JtwbXHP59ts9T04qk8cdcrGT1Cx0nTqYDTq+n5H+J/4p7qSSanrXw1B/PrEDp4YqBwdRbhiTZGJH&#13;&#10;FzcixHv3VgG+ID7OuDOqEA2UEi1yTa3oQgX+pPBPHvVRw6eVWIq3UcvYqTGAdTXW3F7cFivHP+9W&#13;&#10;91JoR1dUAB8usTyFGHIQMFupJLNb/OlAL/Rrgf7e3591ZqHSPPpwCvx9cZCSNSyLra2kC7gLGdGp&#13;&#10;TYf4C9uSD/T3Q9px15a+fUN5b20gpoJUCynSVNkMhuv4sDxcAD6/X23qxXp4KOHWJpWVvRoNy5Ki&#13;&#10;xCkmxcf4H6m491LEHB6vQU6xFrg6VABYXAWycDUbm/0udX+ufbeocenBHjrhr0leCygDnSCACSSW&#13;&#10;ubkG4/p/j7aYnV69OL8Ir1iZgAWBJBBDKjCxBP4uTwD+b3v7bY+fVgOsDScAmxCg6iGawB+gVh+P&#13;&#10;+J911Drek9YJJBxdQDYn+0WNz9GU8Cw59ts3n1cCnWNnuqAqo1AWNitynqZhfg2HH1596JAGetjB&#13;&#10;qOuHlAHpP5KWbSAotfkgfUi1rX90Mmet6SRjrE0mi3jAIIIC3cFSSdaWY8XNjbkf63vWsDh/Pq4j&#13;&#10;J446x+XSeDbyBYyhUD1WuWUE/wCx4H+w901heB6toUGjft6xg2uCpJCrfTZtI+upioIFgOb/AOuT&#13;&#10;7a16e0ivTvWB2Xh2kVCeW5sqkfR1b6XsPqbe2nNQZNQB/l1sCp/1f7H+Efb0u8H1/uTNUEWZqVo9&#13;&#10;ubYYl13Lut2xeJqUIJV8TTaZKzIE2YKMfSzAkaQ1+Ab2WzX11H9SwEEP+/JjoUj1UUMkny8NGB9R&#13;&#10;0FN05x2nbrw7Xah7+/HG1tQJJFP/AA1yVhtx5k3EsZAz3Du6ev4h1vs5FTF4t9+7hRvTl91QNTbc&#13;&#10;pJEbT5sZsujciYEg6Xy9VIW4Y0cDAqVYfY9tAVEN5N5PIpWP7VhBNaHzlc1/30Mjor+h5x5ibTuV&#13;&#10;yu0WnEw2jK90w9JLxwNBzQraQoBkfUzAghIbj3tujdsy1Gby1VU+JDDSU7LDT0dDTynU1JjMfSLH&#13;&#10;TUkI/U0NHDChbkqSbktv93v7963EhwKADAUfwoBQIvqqgA+Y6EWycubHy/D4ez26RajqZhVnlYVo&#13;&#10;80rlpZn9Hmd2AoAQoChJIR5oKeBWkkqZY6ampIS8lZU1UrWhp6SnivJJJIzqFSMO5JCqL+y9DlVX&#13;&#10;uJ4gcWPkqqoqzcCQAWHp0eSNGkTTzdqINTOcRhV+JmdqKgUfESVUUJLUHVj/AFD/ACmfnZ2vt6m3&#13;&#10;/luoIPj109NLS/c90fLLdO3/AI2daQUVVUywSVVDW9nS0ddkvDHDU1ElJjKGoqWiiLRQyEopVJt9&#13;&#10;86rVfDDsFqxoRqOmrIKuoB4h1B+R6Al37mco27TW1lO1/NFC02i2RpEdFj8UeHcPot5S4KqpjmZQ&#13;&#10;zoH0A16GOk+PP8p/470wq++vl32t84+waKOGaTqL4MbJk676WbIxU0lW2M3B8pe6Ejqcjjah/t4J&#13;&#10;K7bG2xV0zeT/ACeVfWquDb7YoC8jVOkmmFoVY0ohLNpYLX9aBxq/smFaIZt39wNzuWtrC0i2yAmZ&#13;&#10;PFlYy3HZJEqmjxCO3kKGdkAs9xtp1jWl1DrUtJ/4dcoujnqKX+Xp8OPjN8JCkctNjezoduf7Mj8o&#13;&#10;Yop9v/3emyCd990w1MWMyJElS7Ve38HQ6zKzPCQDdnXAoLxAKxAB0AqwLxaHOpdJ7qkrWtAe4sak&#13;&#10;qU5J+sm8bmG7lv6yawk1DABHfC8hQwTGcaQqQRuqhEqjGIxalSOt7vD5Fd8/Jrdj75+QXcPZPdG6&#13;&#10;pJK+WLLdj7vzW6p8W2VmFRXU2ApcrM1LjIJ5UUmhxUFPTDQgEQCqPaWSV2PhfCoJOkfCGYDUQMAE&#13;&#10;hRWgFaCtSOhfYbTtm3MZbGBEd1RWkpqldI9ZiWWVtUsoj8STR4jvo1uFoGPQLahAqskttXKIqB1V&#13;&#10;zyqSAXIFr8sSLc/X2wx0YVyf6NB/g/wenl8jMVY9wpThnh9npXzp1hDB42kP0AEZZVuoGkK7qFAs&#13;&#10;Bzpvx9PdCdRLkDV69WIUEAD5/wDFdc2KeNfUHBfg2K/QXIRbH6Ac3AH9Pz7sdKqKca/n1qhNfLrp&#13;&#10;XV3trhA9S88AqRxbRflb3IUfm39feqkSlR/q+R+fWwg8+sLBjrUlrs1ymi7KyKENio+gsP1WsRx7&#13;&#10;bOrSR1YAUx1JLrbQoC+mMBwxaMhkN2YiwAJIufx+R7d1KDpFTXzrUfyx1ShHn15WnheOePiSm0y0&#13;&#10;5hLKFlT6OGCkcMOPUARfj3vUUIdDRlyp+f8Aqxx68/hupjcVVxQ/Z5/l1KqWSrikylOkcDBgMnSQ&#13;&#10;ogWnkmPprqWJePE5tdAPQ3B4sS5Ivjr9VENNPjUeRPmB6HOOAP29JYqwMLSQ146HP4gPwt/SFRnz&#13;&#10;Hzr02trLKVDOQpFvSLvblmtqFiCeb8+0pJrrXP8Aq49LAKYPXQKaFZXKPcKoA8ahf1NGGS9zcXH4&#13;&#10;/r78rKFrXP2dbJoaDrIPJZ3cgs9woOhvSbWN7KVHFvS1v6397XUcHif5dVqCaAGnWJ0VBpshAOmz&#13;&#10;BHKFr6w1yefxf/Wt9Pe2ULn/AFf6v8PWw1W6kkRqqu7DVpDkI+pkOkksGA4/p/h+B7t2KKnPWizV&#13;&#10;I65QhWOpWAJ/zoWRYwqX0qo0DmwN+T9T9Bb3eMB/z49aYnh+zqbHwxAVwq2Gk2cx6VsSbrwWIDEA&#13;&#10;8/W49vIBkgUp/Ppph259R1LYMwAKlidRQEJdDxJpZibBv1E/k/7D2oOQDTP+by6Y4MfWpz50pSlf&#13;&#10;QeXSoiy0OQSOjz6SSqgRKXNwqJsvQQpH9tDTTqShradBpCxyMJEXiKReB7MorhJwI76pxiSlXUeQ&#13;&#10;P8aj0OR+E+XRI+3yWUjXG0HSWJLQn+yc8SVwfBkOSXUFWJrIrZbrFkMTU44wzN4qjH1etaPJUTGX&#13;&#10;H1elPUqyOAUmU21wy6ZU5JH1I9LbSwkN8aNUqy/CwHGlcg+qsA38+n7PcrW8DRAmOWOmuN6CRK+d&#13;&#10;BUMD5MpKHybqMugABks5UOEJAYiS4RBGeP6aT+f6fT22ClMA1+f+bpYdRNDwHHqSiaQro/r1qb2J&#13;&#10;0t+oF+bmwJ5BP+8e1CqcGuOmHIyMdOtDj6muV5YUWOjTUk+QqHSkx0Ekdj4pa6pZVZluAyRlm+l1&#13;&#10;UWb2piieYlhhfXAA+2vl9lT8hx6QXd7b2bCOUkyEArGo1yMDXIRc0NMaqDB7zTqdGcNj7oiHO1ll&#13;&#10;Vpp0mpcHGxcgiKlYpU1Q5GppmhQglfGwAYuA28Sk/wBofXOj8uDt+dAfQ8Sidd2vAGkP0UYPBSrT&#13;&#10;kejSZjjB8wglfgQ/EDHWZKuyQgNVK5iiRo4YI0ihp4EJAZaakhCJGCOG0rcgeok8+6yTTTUDk6V4&#13;&#10;DyA+QGAD6dP2m32u36hbrTUas1SzN6FpG72pmhJxXtAGOooDaSQQDpICqpsbj1nQCNQ/1/8AW960&#13;&#10;tSgwOlFVBJ/n544fs4/bnpe7JIy2axlPPKtNX4qKuyOKyEkgjV2xGLmyGPxNXO40qDPHHHSu36WI&#13;&#10;iI0lSDTbQJ50jftZdTI3roRioP5gAcKVpkdAzm1X2zZri5gTXb3BWOZAKkCeVI5ZVAz/AGTM0oGW&#13;&#10;VS/xBqs2NyVXiasyJEGH7tJkqGeMijrqQt/luOrIE5ZC1yALMGs6MGAHtqKWWF9dKgk1U8GGMH7S&#13;&#10;P28Oje/sLXcbfwS5qNLROuJI2A7JkY8DpJr5MlVYU6c8xj6dKeHLYYzVOHrnaBWk5q8XXFR58LmT&#13;&#10;FbUyqLwzgaJo/UOQwVyeKiC5g7on4EnKHjoan8j5jpDtt9cPM+2brRLqFakVok0fBZ4Ca0DfjjqW&#13;&#10;jfBqCCWN2/SxuSHa6oxBvyQWUXY3+qtbni9vbNSFqePRwFFdINaqDX8vy+zj1yVidLaWGpmKqpCA&#13;&#10;C9wAEvzcWa7Ef1tf3by6o4xxr9uf2dS9d0cKy3AVCZI1MZsnCM1+QP8Abf19+GOk+khwRX8iR/kH&#13;&#10;7OuJcMoUWZQF06LjkkXKyoNK/wBf8f6e/Dj9vW9OmQk5J9f8orU1/wBVOuzIgLXYoiqmlQrO1zYD&#13;&#10;UR9Ln6njj8e9CgGB1oRS1AADHPmAB9lP85+3rMgQOQShIS2pPUxuLjTGPpY8fqt+fewAMg0r0ySw&#13;&#10;VQMZx8vkP8wBPTnRbhztBE9Njs7laaF2Hko6bJ1sNFLGH/5U4ZVhl/OoPGRa3FvahLm4jXTHK1PS&#13;&#10;pAPyIGD+Y6LrrZNovpBNfWcMrDg7RRmQH+i5XWv+1YHqWu7cjOwGSo9t5V21xI9dgsasiWTRrVsa&#13;&#10;tMwaw/V6j/Q/W7gvZvxoj/agH810n/L0mflqxjT/ABOW6gAyQlzLQgGpFJWlx6rQCmCOuT1+2qmI&#13;&#10;0+Q2pojk9MsmKzVbEZgFAkjajyq1lP8A1I0xc/7D3vxbWhEsBFeJWRhx+TBh+VOFRXqq2W/Ry+NZ&#13;&#10;7kH/AKM9vE1fP44TDI3lXU4pQEDHVjPVX8wSiq9jYzo35n7Fk+avx8xVD/DNpba7grWpe6ukqN4i&#13;&#10;qz9D/JrAMdxYLxSJDKMVWUGRxjeGNTSoqqytulhKBokaMgmhZFK93xFmDKWJoM6BIaD9QCgAWuuX&#13;&#10;t+huP3jsqQWs2AzWsrwhwnwokMsckSois6rE0xtlMjk2sjPIHVma/l1bN+RFJmd9fyue4z8p8Hja&#13;&#10;Koyu4/i/2NFi+sfm31vRJBUV9UlHsTINFjt/UFOsPiXKbTleZhbXR8NOzbKqMNBDRMwXUTQCoYir&#13;&#10;voCKaADxlQ1YBXmFZOnrHmbdrAC350tWtp1VpBJCplR0V4kP6cLy1cGUOTavcDQrSywWRP0qV/YC&#13;&#10;g3js2rzm2d1bIz+Q25X1EuF3js5qapizeOq6F2EdTHjQjVmPzWOlN4PNAsl1MEyeB2Hs6tRe2bvB&#13;&#10;dQtLBIQsig1YejqBlZE+JSRWnxDQekW+T8ucww2277Hudva7laDxbW6JCxOGI1QyOzLFNZ3CDTMi&#13;&#10;SMoJMkZ8WMdDd0Rhsll5+2vjZItbndo93dX5zObHr6OgalqaTe/WiN2FsrcFDFkilPQzyGhrMXma&#13;&#10;SpliOmd4xIs5p2c42a1lmku+W2ZmhvIXeFgnCSH9SMjVhGYqY5gzLSpXVUg9Rl7o7zZ7fa7B70xL&#13;&#10;FbbjyzuUEF9G0tVNjfsLK+hdoSXuIkWaK5spESQNoR/CZBKqgLvqk27jdy11ZUVqbtargxdViINu&#13;&#10;TVMO1qvFJiaemp67+PzKlTWRSshAjpEW5AV6hWV4SS7lHZW96zMwnLBSvh1EekqAGMlKuDQiiAel&#13;&#10;RQr1KPKN3vu47BDbQxNtojeVJWuER7tJvHkZolt1Zo4XVWBEk7NQmohKMkwztXVNPSw4Xfc1TjNr&#13;&#10;vNSVy9d7fFPi8rHLHFLHQZOKiKSQ0FSiu6SVWSWWd1d4zCyeuHZkkjTwtxJSE58BAAT5AleCnyJf&#13;&#10;Ux9D5VSzt5bhtz5OVJ79Q6fvO5LSxMCVaWIyV8S4jYhWENrohVlDiUMaS//ToAotvUNGOI01LYl3&#13;&#10;szm3FtTfT/Ye81YrSNKHB65S3e+Xt0Suo0PkCQOnSSroqRCS0aqnOpmVRcf1J/1vb7OiCjGg+3ot&#13;&#10;jtru6caVJ/PpK5DedOhK0oNQfwU9EfJ+hY8/7b2hm3BFxH3dCOx5Wlf9S57R+09IWv3Bk67UGnMU&#13;&#10;ZJ9EV0uP9ra+o+yya7mlwSQPt6GNlsdhaKGCam9Wof5cOpm0srJjMrFIHIWZtLkHhm/s6i3u1lOY&#13;&#10;Jw3SXmXbI9w2toytdOR0aqgrI8vjGiYl20EkfUXta9vY5ikFxCVPp1jhe2sm2X4kUaRX/L0Ae/dr&#13;&#10;CRJKmnT1IWItYk25ZSD7C+5WdO5PLqaOTOYyrJbzMAK46ACemeilMqL+ySwcf8cyPSbW9hdkMZ1r&#13;&#10;wPU2w3C3aeHJ8Xl8+pkcg0D8ggWub8+30YMtR0hmj0NnrqQWLcfUfn/Ee/MO4Hq6HPSw2bnfsKkU&#13;&#10;FQ9qaoay6mAEcpP05P59r7K5MMoRvhPQY5q2b6y3N5Av6keftHQhbmxceWxztGF+5gXXARa5F/0m&#13;&#10;/wBb+zO9jSaPWuT0B9h3OTbLxVevhsTUeWf9X7egMZGR2RwVZGKMvPDqSCPYaIKnSepdVkdQyZBA&#13;&#10;I/Prr3rq3Xv99/vPuwAqOrDuYY6xsSGPJ/H5/wAPb3T4AHAdP23K/wCxy9OS2lJyYWJuR6yGH+8+&#13;&#10;7W03hTr6kdEm/WQvttYKMpkfkOl3u+nkloErYNQnopknjdQQQNVnIJ/H59rr1WMYlTiuegVyxNGl&#13;&#10;21nP/ZzAqQeFehg2Nm6fee2vtarS1XTxfb1UZI1OtrLKL/j6XHs+225XcLQI3xcD/q/LqM+b9ouO&#13;&#10;VN/FzbHTG51oaYB9P8HRV95Ymo683Y8Uhf8AgmVlMtPJY6KaV29S6j/X62H59g3cIZNpvSD/AGbn&#13;&#10;H2nj9nWRHKu5W/PHLYZDW8twAw/iA8+nOsokytKk8JHnjUsjAD1C3Kkj+v8AvHtyWNZRUcR0htbi&#13;&#10;XbbnwJsqTkeX7OkVZlJVgVdSVZT/AGSPrf2jAJWjY6FoZdIdfhPDrCwKvcG1ha3PF+QePac4NB07&#13;&#10;ilDw6GTZuYXJ0D4+pIM1Ohje/JlgYab2P9PYhsJ/GjMbcRjqK+atrfb75b61wrHUKcA35cMdB/uD&#13;&#10;FtisjJBY+Fz5IGsLaGPCrb+n09l1zCIG+XQ22TcU3KwEn41oG+3piub35v8A4/X/AFvbPl0eFVCm&#13;&#10;g68Tc3t/vre/HI6bX4TXPUmhqXoq2lrYzZ6WohnHNh+24Yj+tre9RkxSrLXgR0zfWy3dnJa0/tFK&#13;&#10;8PUdDh2NAmU21SZWEB/tZIaoMvP7MyCOS7f8hAn2I92Hj2izJ+HPUP8AIcp27mKXbZDQPqWnDIyM&#13;&#10;fkegB8gvqQ+pW4YG1iv0Yafz9OfYW1k08qdTUVbQQRxGfn8j8vl0bbATUva/WtXhMgFevp6X+HVZ&#13;&#10;ca2E8cX+R1fP9bC59jq1Zd62g28nxAEGv+HrGjeYrn225+i3axxC7+InkApI1pj5eXVfdVRVu28z&#13;&#10;kMHXraqx1VJTTC59Wg+iSx59SkH3FTpJZXLW8nxKTX9uOs2Le7s9/wBqg3ex/sp01Dzz+IH8+A6E&#13;&#10;PaGZbHZjGVwYBY6hPJe5vHIRHJx/rH2cWFx4U6SZ4gfkegLzPtSXu1XFlT4lNB8xnoYe2KBZExeb&#13;&#10;jsUlUU0rAAXuPJCxI/2P19n2+Qg+HdLwP+XqMfbW9ZWuNpl4qdQ+0ccdBXgc1U4HMUGWpGKvQTxz&#13;&#10;cNbyIptMlhb9Q4t7JLSdrSZJ0OUP8upG3naoN52ubbJxiRSBUVo3kc+nr0Ynteig3dtvF70xUfkN&#13;&#10;LTRtUFFBLUco1MDpP9hvx+PYs3mNb20jv4fz6gv24upeWN9ueVtyNA7sEzwcef8Ath+3osbuQzaR&#13;&#10;e1/zxpvYEr/sPYOY5JTh1kGqADvNOsbT2HIA/qT/ALfj3Xq/hgmq9DVtWQZjr7M4tl1PS+fQARdA&#13;&#10;378VhyeWB/HsQ2Lifa5YD+HqKOY0baedrTcl7RLSp8ifhP8ALOegN03b1c/ixI4a9rf8V9hzSK9S&#13;&#10;7XtquepIiX6MLC4sPwOL/j/ivvfl00Hc9vr0soKVN17SyWCYg1lBG01FI1tS8+WnkQN/qWFvZiIx&#13;&#10;fWDWr/Eowf8AB/g6Ckly/LfM8O9IP05zpkHka4YemV9elVtuvO8NhxtOx/jmAd6epjYfurNSHRUK&#13;&#10;QL21INQt7XWcpv8Aa+/LxYI+Yx0Gd+s15V5xbw82V4NaHgNL1K/LDY6YI3JV1dhYcg/W4/r7YOOO&#13;&#10;Ojx1yrx+uepFJjayub/JKSWos1i4U6Bf6Ev9OP8AX93CSNXSOmLm/trMVuZAg/n/AJ+ltQbGD+KX&#13;&#10;JVDICbikpAWlc2+jSH83uOPa9NtNAZzx8h/sdBK85wCForJA39N8Afl59CNQbUWhRZokocBRhP3a&#13;&#10;vIGOSrsOfQjG5P8Ar+zSOxWMVxGo4s2T+Q6BF1zHJduYpNd7LXEcdVX9oxTqPJvLrjazSutDUb3z&#13;&#10;UXMdTkG/3HxSD6tHE3oFv6BCfdWvNrtKtQ3Eg8zwH5dPRcr88cwARSTJtNoeKxgeIw8wSBWvzqB0&#13;&#10;HW6u2t27ktTpUw4fHlQsWPxMZpI9N7iOSRQGPFuBb2U3u9391RQQi+QGMfl8uh1y77bctbJW4MbX&#13;&#10;c/EyTNrNfM04cc9ITE5aTDZSnyLfuXkVahWYsZIXAEoJJv8AQcf429lkMzQT+Kc1wfs4H+XQv3Tb&#13;&#10;V3Tb3sl7SBVTTgw4H8qfsx05buoIcdkUr8Y7jHZZBWUksJZBG0i3mgLL/Qkn/W9vX8KwyiSOvhsM&#13;&#10;f7PSHla8mv7A2G4KDcWx0OMUYD4Wof2V+3oV9l5/Jbx2VW7C/iky5/baS5naM00vl8sMa/v47TJq&#13;&#10;DW1WAt9GU/2fZ5t9zLuFg22NIfFiqyZPlmnz6jfmvZrDlfmyHnFbYGz3AiG7ULTSxOJKrTj5n+if&#13;&#10;XoMU3nmViemrYqGsVnvLHXUSifWnEkMmgjTa1jdfr7KBf3OkpMVbz4Cv2dD9+Vdqkm+os3kiIHbo&#13;&#10;kNM5B/Z8/wCXXnz+3azzvWbWpYpmRApxtQ1MsBAt5BCOCT/j7qLmzkr4kIBp+HFPmBwr1aPZt9tj&#13;&#10;H9LuDOoJqJBqJ+RLdYxDsmrMnjyuZxBNORprKVapXlAtYNED6b/k+9adub8bxn5iv8unGm5vtVUN&#13;&#10;bw3WclGKkCvmMZ+zpu/ulHU+JcZuHCZDyI8rRmZqSaK5sFkvq5/2Hto2Cuo8CVXr+R6VjmeSDU9/&#13;&#10;Y3ENDSukMnzpTyH+Xpqm2juGmi838OlkgdmVZKRoqjzFbjUiREtb/EqPbLWV1HkqSP6OejKLmXZL&#13;&#10;lliM4DgV7lK/4cfz6TVRTz0kjRzU1RTPGCNVRFKqix/R6xYW/p7RujJhgRTiSOj6KaK4USwyK9eA&#13;&#10;Uip+eD1CkYkKt9Wm7M3ALFjYEEfj20eGOlC8SzYr1EOsvpk9KhXIsbG9ubAe9A1NCOlNI1j1Kc8P&#13;&#10;l1HcCx02A55AKnj6nV/j/X3R6VFOlkRY0Lmo6jOXIUBAWOk/Q30ryL34/wB490NcU4dKEVRVgcdO&#13;&#10;eMkgrIp8HWyKlPXEinlYg/aVoGmKUf4MeCPbkTJKptZuDcPt8ui3cI5rSRN4tBqlhFXH8aea/MgZ&#13;&#10;6DyugnoKuaiqImWop5HhdGsBZeRwfwR6r+yaSN4nMb8QT0ObOdLu2S6t2qjrUU4j1r9hxTrBqb9J&#13;&#10;IKqLjkgqD9ApH0966e0j4vP/AFcevegksx+gHOon/W9662wcLgceu5DpQXuoa41C3q/pc8n3vFOq&#13;&#10;rVm09RVJ9TBfUDxcn6D6rZvr70a+XSp6UFenvB5BaGqRnHlEhaN4SFEc0Mi6ZIXDG3+I/wAfb1tN&#13;&#10;4L1P2EeRH+rPRNu9gbu3PhmmmhVvMMOB/wANfl0Ku5qBM3jccYWeWtbHyVeMl4b71KUacjQmQWtI&#13;&#10;oCyKPxZh7Pr6JbmFCuX0VX5+or604efUcbBePs9/P41Fh8QJKP4C+Y5QPNSaqTwJIPl0DjOxCi5B&#13;&#10;jAseFUXN3F/yfYcqaAHj5/b1KQXiyjj5dZfIiMpYaVV1ubC5BsQwJHH+wFv8fe6aMH7eq6WOF6N3&#13;&#10;8afgr8o/lfUz1HUfW2Sn2bih5twdn7uqItl9Zbbp1cpNV5re+dMNFGgCuulXZiw0j1EXNbXaLqaI&#13;&#10;XNxpggJxJMWRT/pRTU/2IrHqLucfd3knlK4O0SSybjudMWFhGLm68qNIqNogXuU655YlANWxXo2h&#13;&#10;2f8AyzPhs1PXdh7xr/5lHeVCnl/0d9PZas2J8S9r5K3khpN09t1Mf8Q3UIz4mlp8FA1M6vJE1Uks&#13;&#10;ZT2o8TaLFWEKm5kGAzgaA2PhiBIBB4GYscNqhFRQLqfejn9oxcrHyltclC6KzSbiwDNqV5wlItai&#13;&#10;gFqsYQ6HjvZRqogfkX/MG+SXyd6Gm2b/ABnE9IdK7T3kmJ/2XH48Y6XrDpeHa+4IxlNvxbqoMU4r&#13;&#10;dyVUdZSn/KM1VTJriWeOCGVmJ3dO25bW+5yf20cgVgSTRGHaPJVANRRFRccK56Vcm8m8v+3XO0fL&#13;&#10;tonjrfWbTJcTUkuXuoJFW4fU2piHjMb6pZJplJKCYxhAKyoo4YoUiiiSKFABFDGFRRc6bBEsFI+u&#13;&#10;mw/x9kJNDjH+qvU4trZg8hJagyeP+x9nXR4IsSbqSAADZm5JI+n4/p70AadbGcf6qdd6r3YqbsLa&#13;&#10;/pYHj9JN+f8AW9668VodI8+uLG+v1Djgkeo3B5sF54H+29+62AcVHWItfTdiDwNTWNtNyCCbf4A/&#13;&#10;7b3vpwCgqOuBKkC5D8n6g6vrq1JpJFh+Rcf09+62CQarj7MdcGYgFb82tcDhjcW+gsePwR78Pn08&#13;&#10;oStanrA7hRcqqswUkkG6i9hdgObn/H3VjQZ6eAJ+zrESvBCooNgdLWZgRzq+tze9iD/h9PbT0NKD&#13;&#10;qwFME9cHNz9XVtNl0fqsxIYofqQfr7rUjpxQfIcfXriLE2sGV76BxqY2+rf4CxI9+68xJanz64M1&#13;&#10;wCACbIgCgfU+q9jxq5F/8PeunBGQ1SesRkGlSCSGJI9Ckn1XJug4/rxz+Px799nTunVjqPqJ06Tw&#13;&#10;GDakMQK+qwYA8g8888+2y9Rjj1cDSK9YhPdVHqutmuWUKBchisbXBsP6f4H23U+vVtABFPPqO0l7&#13;&#10;FrLcs63ANyVA5D2vxfke9MacendA6x+RzdmFtWoX1EhvSOBZvqLcEH6A+2yxOOrBQMdR2fh7g3N1&#13;&#10;A1gjSqnUCrH/ABvb20XAJqT06FqoA6wtIfWukXN7KLclbsGYHSSAeLfTj214jfZ1cRgGo6xmWwcM&#13;&#10;OLkavQSAgDmx/TcH+hB91LkA9OaesbTeskkooAJQv4wpQG6MOD+bct7bZyfhx1YKPPPUQyhQdIVm&#13;&#10;stiQ3JUXDnX/AIXtyP6+6FqZ49bpXrHJI3pYCwBYAsw1Ek8Bje/PPA/1vbbMadXVCesPl0o13ZfK&#13;&#10;edTWsT6AwseVtwfT7qWCihOT04Ys46xO5vqFhp/Rcn08kD1N+oc/Qjj23rr+Xr04FX064mQHWzWV&#13;&#10;iAtyIijJbhgLkqfwRx+LXv7oZCBVuJ4U61p+dOsR9XjKuoOojUVL8q1v6Xv/AK4/2PujFmyOrEYq&#13;&#10;euJkUMuoKx9KIo+rSsdCRx6hYsSQABfni3vVRgt+Xzr5deA8h8yfkAKkn0AHnwHr0I2K6vzTpSV+&#13;&#10;7MlQdfYetMb0tZuiOqGUqoS+gnG7VolavnT6hZZo4YAeHnT6+zy15fu5FWa+ZbWJjhpK6yP6MQ72&#13;&#10;+1tC/wBPoF33PG3o0lry7by7xcRjK22nwkNKgS3chFuhpQ6FMspBqIW4dOs+49mbInmotobbGYzl&#13;&#10;JKYpd2b2gx+XqElT9UmG2zZsXShrFopJo6yQAgq6sNYUvd7RtErR7dF406EfqTgMf+bcYHhJ8ifF&#13;&#10;bzDdIotk5k5nhW45mvvpreQEizsGeFQB5T3NRcykHDIht0amVKsUIeZTce5d3ZtBka3LZ/OZSTw0&#13;&#10;9HG1bmstkJDysNNToJamcqv0jVWHH0AHsiutxvr6es7tI710oalmp5AZdgBnAIFOAHQss9s2Llvb&#13;&#10;mW0SGytIBUtSKGJcHuZm0xrVsVbjUnierCuqP5SPzk7H2r/pH3j1vt/4vdOxUVNk5u6PmLvnBfG7&#13;&#10;ryHFVdOKijy9D/ftkzeTgdGULLisPVLdlDlSwJVQ7LfyikqiMUIq5I+Aa8xxq8g7SKMU0NXLjoG7&#13;&#10;n7scobfMLTbWm3e4LIvhWKxuxd5vp9Innkt7MN4oYCI3PiOEkMaOVIAk1/Sf8o/46RVEfcXys7t+&#13;&#10;dvY9JBKp2J8NdlU3UfR65pGjjbH1vfvbizZOugRvJarwuBkp510lJIz9H5LXZ7Zh9RMbp11ApGQF&#13;&#10;qGGlewsBVa5F01KZReHRFab77vc1xqdp22Hl+FxEVkvFaWcIwmLv4cyxSalKwq8E1hbSLrd47iRV&#13;&#10;UtIp/wCaZunqMz0nwM+Kfxh+BNNGlVTJ2LtXZMXenyUq8dVVSzTx1XeXeq5irpllEUXkjoaWnWNx&#13;&#10;qgeK4HtRBfXEAZbKGK1WtSWUMxXVqUNhdQAAUpO0yGladen9qds3m5S95y3G93pwir4bTyRQK3gC&#13;&#10;NpEjRwsM4kMssN1YpZ3SBxG7sFqa+e5u++3+/wDddRvbvjtrszvDeMrJG25O1N67g3zXxKkrSwwU&#13;&#10;VTnpp1p4YS7rDBRxpHGjFY9Ci3tHNdqwClvE01ABAooJL0RRRVAZiQqKAATTqR9q2Wx2pCNsgS1M&#13;&#10;h1OYx3uwWNNckhrLLK8aR65ZXeR9A1liK9A5NX1FSGWVyIdSiyECLS41SMfybXJLMbn6j6+0Ut1J&#13;&#10;KKuaCtaA4r6/PhxPRwsESNqXJ/y4/wAw6b7hyxLot1ubtr9IUAmzG1tX1/4ge0eT3Fv254dP0IFP&#13;&#10;L/Nw/wBjro8ku5ARQHZQAGGoWKr+Li1guo6v9YD34g8WpT1GOtaj5566eT1WQkuQBZgyooUfuHUd&#13;&#10;J9TXPpsB+fp70XBakfn/AJP9XlT8+rAVNSB11fSdKo7tIrEKCSST+kK31uADx6rgk3uL+61pj16s&#13;&#10;Rqz1iVkI1X0ER6dXiBBtqsSGsOP62HA/x9+AVu2tD8+rDrkSFOoo0j+MhApUKrgEowkXmxsQePzb&#13;&#10;8n3slQaE1+zr3yPWIya7soJkVUjvJeTUg4AYXvzcAWX+tzb3TUSa+fWuAr5ddam+mslY2VAVMa6v&#13;&#10;pGQzBSVNuP6EWvbn346vLy69imOurkgKwaReWsx0DUgsgJJFyf8AYDj3UknDdbA/KnUilqXpKpZ4&#13;&#10;9TPIjxyI/kVJIWARo5k4Uow9LA825HNj7tHKYpA6HPz4U8wfkf5cR01NCk0Xhtgca+YPkR8/Ov7c&#13;&#10;V6k1sMcUMVdRDXQ1GsNCGQPRVCtqkop9VmJCklGa2teQb39qpwqILmAUR8EY7T5jzNB5E9MwOzFr&#13;&#10;acUZQKHPcPJhnz9PXHDqErk2YcIjEqygOiuDpuVBNwARbT7TBycnh0r+3rwa0kzoVFmvdBIGdyb6&#13;&#10;X/pbnj/bW9+qCzHV/LqvlpPn125JuAr+NP0MWGgM9hcadQNyDYkA/wBf6+/GjGvl1sU8uubBtOm6&#13;&#10;iNiCsjBXCNpJkJl4Fj/UX54v78M461ipJ6yojIYwUYN/uxksAfVcsSmoEn8XH5+tvbiEqwpinHqh&#13;&#10;GruHl1OGk3ZxZrmTSSHGm+kKyAg6m/oDwBb2rU1GeP8Ak6ZYnX8upIVgENrgghmuQGFwEdePrwb3&#13;&#10;Pt7Ipp4dNMdRrw6yhzGWdiV/cDKLuWZVWykFeWAJH1/F/wAe7AkVJ9etU1dnr0+Y3K1OOkeJPDU0&#13;&#10;dTpNdjqyNp6GsWMkRmogYghhqJjmjKul7qwt7WQXDxVGGV6alOQacKj19GqCOi692+C8Wr1jljB0&#13;&#10;SIdMkZPEhgDj1RgUfgwPSppNrPuCOXJ7bhdaKECeupMlVIstEpcrK9BU2Br4VK/ppo2qFAJMTWLe&#13;&#10;zGOwe6rPZDsU9wcgFfsIprH+lq3qDx6Irjf02eRbLe2rI50xvCpIkbyEqZ8Bj/FIVhJP9oMDqAk2&#13;&#10;HogRDE+ZqWUo9ZOHpcQg/HhoQfLMLkFWnZb2GqIcj3RWtYu1V1k/ib4P954kfM/mvS3wtzu2Bmb6&#13;&#10;WIfhUgzN61kyif8ANtTQ8JPPrBWVtbXyIaypaXQrLDCAsVLSIBcJRU0AWKJRc2WJFUc3t9PfpXkl&#13;&#10;YeK1fkMAU4UHAf7UD59PWlpa2MZW2jC6vibJZj6uWJcn5uzEjgescelH1eorqQafS3kF7BX50kfS&#13;&#10;7Dj/AGPvVNB19PsCaacdc1+oIunLNyQWAIv/AIA2tzqN+OQOfe9THz6b8tPkMdZGdgxIax03BVF1&#13;&#10;ECzLrBJA5H9bf1F/d2apoOqgAjA6Uu3gEp9w1TozLFhGo+DNaCpytfHCjXTkMyxSqfUPqbGxI9rb&#13;&#10;L+zlk8glD/tmHRFvaia5srbgz3GvyNVhjZjg8aGRDQ+nUmKQZsIgPkzcUaLAxvfMUsQKpTllK2qo&#13;&#10;go0N/u1RYkuBquhFywAzIBg8C49D6Mvr5jpmVTtB8Q4sWrX1gZiO7I/s3JJbyjJwApIGPFZOTHzT&#13;&#10;M8YqKCtp0pctj5AyRVVMsodgrDUY5oiS0M1gY3tYEFl96t5jCTjUrYZa8RXP5jyP+TpzcNvjvIkX&#13;&#10;V4c8JDwzLkh6UUacVjcUDpkMtfPSwz5jHJRNTVNLUy1uEyPklxlaIo45pTA4SahrIo2Ihq4SdMqE&#13;&#10;DizpdGVvd54hEVeI6on+E+fzr/SHmPzHTW13z3oktblBDeQUWZKlgC3B4yctDJQsjDiaowBBHTVc&#13;&#10;gj16TazFv80sn6lCgAgLb6WJ9t/Z0YUqtSMeWKE+oPDrIt/GXZpFDEqFuTI3FtQCkEH6C/597Irn&#13;&#10;qhJD6VAJHDFKfb69c/oulPHrvZlKpGwa2lNWkcAgXsOLj3rHWhpVyzMaeWf9Xn1xRrlrEiURrquU&#13;&#10;55u1gOB9OLe/VzTrbVCgtwr208v83WYPLI6geNRos4COHFwVKuW9IJ5Y2sP639749NlURDrJ+VaD&#13;&#10;9lBXryOAtxrEbF40caSqi5BLaOQSAPV/Xi1vesAV4daYNXS1NfE5NOutYcaFlClvJw6ykMNVkhFr&#13;&#10;n+tzzwb2Jt73xHWihDFtINCOBApg5/P08uszg2V2/R6maMNHZrMLoXCg2/H9bfi9/dcDPVQ9WKjF&#13;&#10;fM1NK/b/AIeHzPXIR64jK8ahQAxVFC2It6CvCrYcG4sb/wBfe65qOPVNRSTSGpggk8afInjU+Q8u&#13;&#10;n7bFRuah3Dj8zs2pz2O3Lt2spctiM5tuvqsRm9v11HKtRSZXHZ3HyQzULxsoaKcTx6bAqb+3oI5Z&#13;&#10;XpbLqYeh4DjlsAfn0W7nPtlvZad4eNIpewh1DK5IIK+EVJkJ4FQrEevVqtH87Ok/kBj8Zsj+Zz1b&#13;&#10;Xd67tCUuK278yvjyMPsT5g7OoqQwU2Po+wM3AaXC9o0cKRSQinzdP92Fkk8GSMsjv7edIIZAxYM9&#13;&#10;SCEUgEVJADIVAIBZAEDQqrFliLmvUeR8s7pHHdX3J7PYRmkgS8bxonfQys0kMyyDQV8KV2uHivXM&#13;&#10;SRvdpAscarnO/En5H9F4Tb/yX6X7Nw3yt+HOy8lt/ekm9OoMVl4Ow+s8dQZQVa0Xcnxny0VTuTbW&#13;&#10;SstTFlHr4arFVNOrNLkYlmpk9ibb923fab6KO8dkhj0yIihhVFKklF7g5ILCQ1JKhhKsR0oIf5g2&#13;&#10;728572LcNtFlHbbtfLPZSXMkkb2rTSJLGRNdlkESAJHJbkqiiV4msJL6MSTMUXtDLbH6L763rsJ+&#13;&#10;v9mb165oM5ls91puzLQT4dqzZXYcFLu7Z24Nuz7NajixtA9BPFRtHSQmWBhLIxMsboxjd3tjse9y&#13;&#10;WE1nE9urs0TOrIVSajo6FCoSOh0AAagDU0Ip17lHYuZvdH2vsOarXfLyx3iSGGHcra3dLlRdbeZb&#13;&#10;a7guhdic3N0symb9WQxydsQHhFWVBZrNdT5jO1sO2dipsXKpV1Zqtt5CbBborKeoViyR0NTuiml+&#13;&#10;+RgQkLjIiWVWWWKNgQSkmn2K4nZbO38CSuUYoxXzoDIhL1rghw2QQDUHoRbZtXuRtm0xzb/u53e2&#13;&#10;Ma6LmLxraNlPnItpKngMKanX6bw10tG8g0kD/9TXMr921UmoU0fiUn9b2ZyB9LJ9B/r395gyX7Ht&#13;&#10;UU65o2fLMEXdMQx9PLpLTVU1U+qeV5XN7anJC3+lhwPaQyM1TIa18uj+O0jt10QoFHqOo7NpIAH4&#13;&#10;/wBsfx7oWJwOHShEBNT1hJtcn3Xp/rGsjqwdSRZgw5t9DcA/7b34YIPXiodSrcCKHowmy863gpZw&#13;&#10;3DALINV9LgeoEexVt1yVUP5DB6hLmzZh4rRU+Y/ydLvK0UNWryqFaOYaythwzCzX/wCRezO4RZRq&#13;&#10;9eghtlzLasIyaMv+Dos+78F/DKt5Ql6WoZtQsCqM3pvc/j2D9wt/Bk8QCobqe+WN4/eNsiVIlQcf&#13;&#10;XoOZYXpDwGMDkaXHJQr+CPoP9f2U0MRxlf8AB8+h/HKl2mlvjHXdza5Nxa4J+trfn3bUSuemimg0&#13;&#10;p1wPADIWBQhg3H1v9bn+nvz6iAy/h6fUq4o+cEH8+hj2nnf4nRiCZv8AKqcaGvp/cQcIQP8AY8+z&#13;&#10;uwuxNHpbiOoq5n2Y2N0Z4v7N6EDyrx6TG8sN9rOMjAl4pzaXStwjn+0bf1PtLuFuEbxVwDx6P+Vt&#13;&#10;0NzCbKY9ycPs9OkOCAbn6A2/2I9ltCeHQxQEn7Ova155/P8AQ+3EUg56dUUr1jbkkj6fT/ePdyQo&#13;&#10;qerdYC5Dq6GxQgqbfQqbg8/4+0Jc69fp1cICpV+B6G+hmTL4WJns3np2ik+jevTpII/1/YkiZZre&#13;&#10;pzjqILyFtt3ckcFatPz6RWzNxy7O3OjO5FM1Q1NWRkkKYy1lYL/Ucc+0G3XT7fe/Kufs6F3NWxRc&#13;&#10;0cvEU/V06lPzFK/tx0YftHZtHvzaUrU2mWX7U1NFMgu2oDUmgj/bexVvO3RbnYlkyaVHUH+3vNV1&#13;&#10;ybzKEuahC3hyLw86V6JXs7PVGMr59v5cslTSzPTqZfSdUbaCh1cn6cf19x3t129u5tLkVINP2dZX&#13;&#10;82bNDf2ib7tuUkXUQM4IqT+X7ehAz+IE0X8RpVGr6zoo/UD9GX/H+vs4uYdQEyfn0C9l3LwnNlcE&#13;&#10;0OFJOP8AV9vSCk5Vrc3F78j9P19lBI1HoaDjXqZhclLia+Crj/Srqsq/6qMn1KR7ft5TDKHHSPdd&#13;&#10;vj3Kza1k4nI+R6F/cVBFnMOtZTENLFEKiFgBdoyNTxG3s8uovqIfFGdPDqL9gvZtn3Q2s/wudLV+&#13;&#10;2gPQMk8n8fXj+ljYjn2R618+pbBFMcOvBhf3oshFCevY68bgHgH8/g2/F/enNEqvDqg7pKDowG1Z&#13;&#10;I9xbGkx8pDyxU1RQuWb8xgrExH/BSp9iexIutt8M+Qp/KvUI8xIdj5vXcIuDOr/kT3fsPReTCYZJ&#13;&#10;I3FnikeJh+A0Z0t9f8fYTYEEj0J6nESrJGHTIYA/71kdCF1pvBtp7lheSS2MyQWir11HSA50wzkf&#13;&#10;1Vv94Ps22W+NjdKSe1sEfb59Ab3B5XXmLYWCCtxBV0+dBUj8+sfyU2aYa2l3zjok8NQUp8rJGLBy&#13;&#10;9lgqSV+oIIBP+P8AT3TnDbaSruMQwwo3+fp72D5qM9vJyjfP3pmGp9MMnpUfb0AOKqwY0VGP0/4k&#13;&#10;W+h9hi2l1LT9nU0bjaszHA4+fy8vzp0aeGUbt630MS9VTUtgPSWaal9Ib/Ygcexwri92inFlxT7O&#13;&#10;scZUblznsumI5W48BR+PRfyQvB4NwLWP1/p/vHsKnGT1NwIbhmmfy6Ml0ruOHI0OS2VlGV4ZYZZa&#13;&#10;NZDdTDMtqiFQ39OGA9i/l66SWN9vm4UqOoF919kns7yDm2w7XVgHp5EZQ/5Pz6BLdmEqNt5/I4iX&#13;&#10;UUp53MEhvpmpnN4pFv8Agj2G722a0uXib1qPs6ljl7d4t+2W33OPjIoLCvwtwI+2vSYYFvpbjjm9&#13;&#10;+D/h7RspPQjBBFR0K3U9SY8pkMdIw0VlJrVSfTqjBRrj/grG3s72NiszQtnWOo29ybbXt8V7H8UL&#13;&#10;j9jU/wA3QdZyjbH5nI0fIMFZMqj8aSSyDn/A39lFyrRXLRelf8PQ52m6W92u3ul/Gi/nT/iuoQcm&#13;&#10;PRc6g31NrfS2n/Ye69LdID1HnXp529lGxGWpahmAhciCpFwQYpDpYlfzb6/7D29bzmCZXJoKgHoq&#13;&#10;3ywXdNukth8Y7l+RXP8APh0s8K6bR7OSnLBcJvdF8bNxBFlEA5P0H7im3sxtW+h3nQf7O64emr/V&#13;&#10;Tj0FN2V+afb36ph/je0nIHEwmvl/RI6HE9ZYjE1cs9ZL92jt91TwD1BIZCXVSososeDc/wCw9iX9&#13;&#10;0wwSFpG1g5A+XUQj3A3PcrRYLVREy0Vm4EsBTPE5+ynThLVYPEQhpXgoqa1lijZDJ/XlraQf9YH3&#13;&#10;dntYFrgDpDFDvG5TlY9Ur+pHb/P/ADjpF5Ps2lpi0OBoV1nUgqpBcg/hlZ+T/X8D2hm3YDtt1oac&#13;&#10;ehZYcgTzgTbvMSP4OP8Ag/Z0GeRz+WzLyPka+aYG5EWoiO17EafofZRJcTzd0rEnof2GzbbtiKln&#13;&#10;CqD1oK9MZK2uBa635t9QPwfbFVUVpX7ejhRVwK1/l1hULKVNxdSSBx9Bz7ZwxNDTp/ujqAMHj1im&#13;&#10;0+kem9x9bfg3P4H+9+6E/F05FWny/wAnDpaYF1z2Jq9tVDhquJHrcNIx/TNGLvTk/hT9fr/X2Y2z&#13;&#10;rdQG0k+ICoP+T/i+gnvSHY9yi5hthSM/pzD5Hg2OOfSvSXxWXrdu5qiylPEaStxVWsjAswuY20TU&#13;&#10;8v8AtLC6sP8AH2jt7iayuBKuHQ/7BH5joRbltlnvm0ybfcHXDcRkADy1CqsD6qe4dCN2Ri6GqfH7&#13;&#10;52+P9w260WWoVSAKDKr6aunKg2UsRe30JBtx7Nt2giZ03K2/s5sH0Deh/PoC8hbld2yzcob1/uVt&#13;&#10;xIU1/tIuKsPXBpXjQgdBNJoYvHHI6G92L2Gr8kBv8D7IWAr2nqSo9QXUwBHXWpyq8clGGphc3HpF&#13;&#10;r/7x78TXia9bChW/ZjqKNMaEKjeW5JbgkgmxsD7qKAef5dPtVnr+H59c46/I0TqKWtracqCViSol&#13;&#10;Vmvz6G1WA/2HuwkmTKMR+fVZLOwulrPEjetVHTrDvLcEaJHJU/eQ6mkMFbBDVBpCbfuEgMRb+je3&#13;&#10;Rf3QXSzah6EV6LJOVtkkkLxReE54NGzKQP8AV5DrlNuXG1Ecoye2sXWSzEap6UPRyIpN/wBtUvpt&#13;&#10;/r+9texsP14g3zGD+zh1pOXr63dfob+WIAcGpIK/OtDTqH5Nj1KyHx5vDy6QIlSVK6Jpf7RkMnIH&#13;&#10;P0X3VW26TFGQ/tHSjRzdAwzb3K+ZIZGp8wO2vz6wHbmIqWT7DduNJEXkkTIQS0Lh3JIhUi4Y+6ta&#13;&#10;QONMUw/MEf5OlEe+7jb1a+22QVIAMTK6kevEEfIenUR9o56yfbU1PX+cM6Pj6umqX0IOWaEMGUfn&#13;&#10;n201ldacDV8gR/gr0pi5l2Rj/jEjwaaYlRlyfLVSh/LHSWqsXXUqlqqiq4QpHreGWNRIDxomtY/7&#13;&#10;A+0T28kZ7gV/L/Vw6EVruNnddtrKj1AwrAmh+Qz/AC64bgj/AI5j48tGt8jj1WlyMVgpkpkXTDVl&#13;&#10;fqWH6XPtu5/xmEXI+NMN8x5HpzZJDs+4NthP6M/dH8nOSvoOkJqBYDmwsAo03YC6gm/FvZZ0MSpA&#13;&#10;JPl11ckkhQAQtxwTccWuB/h7314V0/F14lQ59TKoABvayN+omx9+63pOnAqTwyOo8hKqGbnWdKgA&#13;&#10;3BPN/T/X37pQlK0HDrtSQVIBGlRoNgQCeTcH/H37ANT15hUUHn+f8vs6GPZFQNwYXLbaFQtPmKaN&#13;&#10;dw7RqnYADNY1C1Xi7HkpWRB1sDbUPz7PdtYXdtJZA0kUa4if4l4inzHAedMdRTzbAdi3W231Y/Ft&#13;&#10;JD9NepStbaXCzV8jC1Gr5DNQOjedJ/y3vkt8nMMe1ttbUxfUvScSSV+8u6e7spRdY9W7OWnUy5iu&#13;&#10;n3BuU00c8EaBpx4AVCn9QAJCl9jkm03twyWqSDURKaOT5mOMAyMCeDadA/ip0B9w97+XOVZ5eV7J&#13;&#10;LjmTc7d/Cjh2xfqA6mhiW4uQfpraQDDpJKZSB2xsaKRpg3N/LK+GFTPT7V2/k/5kXfuNpovtdybr&#13;&#10;Sv2D8P8Aau4Y445amSLD2jzW6YYHDBbLDTzMhVJwjiU7+q2Tauzb0NzKK/qS6WocZQUaNPPuKzsK&#13;&#10;KRSpoSxbJ75e6MAuubblOUdqdlP0dkzm8lSj1We5Uxzk1EaskT2FQ0hYsVCsVP5SfPn5PfL1KbA9&#13;&#10;rb6hxPVuEMibX6K6vxFN1v0jtOjWaSakpMfsDbzJBViAStHHV5iSsqmQJ5ahyiWJLq/ur6QyXMhc&#13;&#10;k5JJz6VJJLUqQK4Fe1VGOpe5L9tuT+QLYR8tWiRycTK+lpCWKlwCFCoWKIzFFBd1LOS5Z2Jt4ygC&#13;&#10;CyqgUEKRpZT9QqD8FbcfTjj2nOR0NjIHJcitT6Z/P16FbrhHyOP7C2k/jf8Aj2z6zJ0QmnEcEeU2&#13;&#10;pKubjqfED65TTx1MES2uS59nWzgSw3W38fFiLAfOLvr+wED7eo657KWN9snMqkgWd6sUhC1JiuwY&#13;&#10;CvyUSGORv9IOgkV+L306hqYAjiy6luOLf61/9f6ew/qLDWfPP7c9SUQdVCf2/Prx0n6X9X1I54Jt&#13;&#10;pW5PvfXqkGhPXBpLKwuRpbSbkjRqNzpP9OPfqdOLHVgfWvWNnQiwOhhYq5vpZj6Sv15J/wB6v79n&#13;&#10;qwjkFGOfUfLrBrUNoF7EEMxIsNBBUgKBYk8c+99PeHUemeuDS+rgKFI5BQXBNixBv/sT7pr9AT0+&#13;&#10;FxnrEzkWF1IUWf6C4/LJYgn6nn34sQOHXgtPi6x+tdS/Ut9BcEmxuPSAeLfgf4+6a2bA6t9nXAMd&#13;&#10;QIIsSdS6ltYj9Gm3+8+6kngT1cBaVf8ALrry6V1erUFYksZLfSxjJJ+n9CD70STx68qFjnrC03Cn&#13;&#10;0hfUdIF7hvTe4PNz9Ta/upIXj0+IgPKtOsDTKQAx0m4IYWW4C/RQCLm30B91EgOD04EIOomoPl6d&#13;&#10;YZJNKg8HUzAi6LYjn0EgH/GwP9fr7aDFcjpxRU9R5JLarIpuQLGzj+mk2uPp+T/X3qpGPLq4WvnX&#13;&#10;rA8hVi4ZTf6cIOTyxYcnm1rcH2yzUJYeXToWtAOseo6TdmDNbUDdvqL6WYg8f4AcWt+T7p4uOPTn&#13;&#10;hmvUcsFUEMo+pAFgb2sRHbiwFxf8EX/w9tuwqCvVkUivXFnVAQG9ZI1LcW/VfQ9x+fxe/trUAOnK&#13;&#10;E9RTJyVAS3Kk2Zh/tSAgg2HP+v7qW9OrAH16wNIQAv6r8N6lXVZjazXvyCtre6En7erfb1HMzAnU&#13;&#10;QQTdgCv6r6bhwP6H8e2y5HEdXVC3DrAzOxa5P1VgCQuoMB6Txc8fgn207NxHT6qFFOsBZVI9VyTc&#13;&#10;mwKg20n9N/r/AF5t7aeRPtPVuPWNpiuoLeQ6CjBEJdGHqUyItrC314B/2PtvxCqmhrX+XWwp8+o/&#13;&#10;mdtSqpcaTquoBB1XAFrHm/8AT/Y+29R+E9w49boFFW/1eXXqaOaepgpoKaonqauS1PT0kUk9TK5G&#13;&#10;nRDTwBnYtbhVuf8Ab+9IHaQIqks2FABJP2AVJPWppY4IWnncJGoOp2YKqj1ZjhfzI6Fak6zkxINV&#13;&#10;2Lm6bZNPpR2w6QrmN7Txut1VsBC6xUJNrf7k6iFwbHxEG/sSQbC8FX3qZbVf4cPMf9oCAjf81GBH&#13;&#10;8PQDm52O41j5NtW3J/h8csYbBTw1fUMNdx8xbRyoRX9UEEdSqHetBh8hDg+rNqOu4KuWKnoMtPTP&#13;&#10;ursGtknkEUIxrxQt9o0pIHjxVJHIbhGnlX24m72dhIY9ktyJDgSkmS4Ncdp0gJX0iVT5F26buuV7&#13;&#10;i+tv3jz9uHiWyVLwKfpbBfM6l1gz0p8VzI0ZA1LFGxNT37C/lK/PTsnCr2T3DtfbnxK6vyE8Iqu3&#13;&#10;/m32BiPj3g6kyVPif+H4LfkqbhydSI1eaGmixhadEHhd9SX0u0b9uMhlvD4VaBjKxLCraf1Il1Ot&#13;&#10;PW4EIPlJSlQpd+83txsqptvKscm8Oqt4Ue2RAwELGZD4Ny5itp9I/tI7Br24QmrQE8VxSdW/yhOg&#13;&#10;Aq9tfIbvX+YP2RhaakmTr/4vbW/0C9GZCWEzVE+DyHc3Zkb5+vpkAijkbHYmjqVBb7eRxp9uJa7I&#13;&#10;p8K9la6kjUVUdoIBaqUjYaqUBWl0hAIGpsgJ7i/95+YEP7otLXl21lMiGSVjcXArFGUlVpY9MZ8R&#13;&#10;2ALbdOh8MiWJdQPTXX/zc95dbY2s2x8Cfi38avgRgqyCajTd3WO0G7V+SNdQvQmij/inyJ7gGSy6&#13;&#10;Vcep3irsRS0FQjMf3G+vtH+/pYohBtkCRKQqkACrHQyNVUCKxOo90wmkFB3k1JNI/Z3bru//AHtz&#13;&#10;luV1vE6O7J4zssceqaKVAimSRogqwJHJHZtZ2cyvKGswrUFc/ZnZHbvee46ve/evaO++0Nz1tVLX&#13;&#10;1Od7E3hmt2ZP72b1VEiS5yokipmaw1JCFvbhfaWSO8uR/j8pIqDSvCgC00CiKaKAcE0A9OpFsLHZ&#13;&#10;9kTwNitY7eiGOsaAdmpn0+IB4joXd20uaVZiANRqg1r6GiJShgEz/UzSg+k2uFWYjW5H50lR+LWH&#13;&#10;Nfqba3qtsoJ/i4U/ymnS0xTTUaYkV4jGfyGB+zpsnq6mqKpNKTEq3CKzRx31C68Cwvfg2PPPtJJc&#13;&#10;yzdkjY+XSpIY4hUDPWL0Fl9Opgbpp9OlwdJQjm1gQf8AX9tVUNUDPW88AadYhp0qXCj6DxkofUfo&#13;&#10;LsDzYcj8fi3utdQJJ/LqzdxoBU+vXFQWV9QjBYNpYX1lh6wADfggfpuL/wC2Hvw+Hu+fV21cB1yM&#13;&#10;ti51axKQFsAC0gBR9I/UC1+BYce9EmppkHh1UIeI4jrGtiCrFAwskZIZWVdOn1BL/SxIv/rf62ga&#13;&#10;ZPH/ACdb4ZX8+vPpCsqgsQbRlbApqbWY2lY3Fv0jk3/Bve1iQD25/wAn/Ff5etZ48B105YS6mMgV&#13;&#10;UK+TxqfSxuwDArZeBpt/tifdXJ15PVlpTHWG+nVrDoB6tKI1i5XTpfUbhiPqbGx4F+PbfCteHHqw&#13;&#10;A1AeZ68CuvSEa5sh1IVRPrJpJa3ItbVe/wCBa/vYYE0HHrZwKnrtmI/tWNl5P6zY3YxD9Wmx9Nyb&#13;&#10;fUH34kgjI6r8uscv7jliHks3NzYsoI0sQ9wLDmxJ/wBYe6kknV1sccGnWVSjKLDTcAuCgQkvZQx4&#13;&#10;so/xtcj6H3eq01Vz59ayDnqZQ1Rgdw8Ymo5UWKeCNgolijGlJNbkfuIfXGSDY8EEE+3oJPDYgiqM&#13;&#10;KEf5ftHl6HpmeMMoKYYZB/w/l6jz/LrHW0MtPMqK6VFNVx64549Bjlivf91TcK6nh1A9J45491lg&#13;&#10;aKSiGquAR6U/z+vVoZlkT+FkJBr/AKv2evWEqoIPDegAEah+ng+NGYAfT0sAP9f23xGOrk4yOu4n&#13;&#10;LNyb+ghQ6KmotZl+pUG5H1P9L/n3sMS3XiAKEdeCyLYG6GxBRipdiW4F7EfS3Bb/AB96AIAU9eqo&#13;&#10;Nafn1ngLAa7KItKEoC1/JfkMHP8ATgWP49vRGmOPy6o+RT18+pSsCAQGAOtXOjVZdX7luRzxYH/j&#13;&#10;Xt4MzntxTjTz+XVaVFOpUbfrtYekE6zr12FhGSfz9Bf+nP8Aj7eDAqacP59NuCaAeXTzS42pq4hO&#13;&#10;Eip6D6NW1kj09CgRVBSNx6pWNwTHErt9OALn2tjt5JU1jtUfiJoB/Lu+wdF01/Bbv4Jq8h/0NBV/&#13;&#10;tzhR82IB9TTp1jlxFGlqKCXL1hsWrcjGExymxHkp8SjFpDfjVO5T6jxm4PtQr2sOY18R/wCJsL9o&#13;&#10;WvH7SR8ukXhbjdGtw/08fkkTHxT8nmpj5rGoI8pBmuCbIV1VUR1k9TUPUQENSSh2RqR15iFKEsIi&#13;&#10;PqBGBbj+1c+/NPK7+I7EsOBrTSfkBw/LpRHZWkFu1tDGoRgVYEfEDx1DOqoqDqJwTjpQGsos25/i&#13;&#10;cqY7LSMAM142NFXyu62/j1JHcqxvc1MCE8/uxsbt7WiWO7NJzok4a6Yb5Oo4f6ZfzHn0UC0utpSu&#13;&#10;3gzWw/0Aka0H/CHP4R5RO3DCMo7Om6soazF1S09dTmGXwrIoZo5YJ6ZuEqKOeAsk0TWAV42tx9fq&#13;&#10;PbbI8BVJQdXrxBHkVIqCPsPS+0vLbcIPqLNg61oa1DqwyVdSAUI89QH7MnEGZRcm7AtcjSdYb1Ip&#13;&#10;J/ULEHgW4/w926cNHoesiksp0/llNrXTV+kj/W5N7e9dVoFNOPXNSwVQWZXY35dr2t/nPrY/T+h/&#13;&#10;1+fexx61xPSkoHkptrZaVJgn8SzmIxzwiymVKOlmyIYJGBwrFT/Ukge10LMtnIw/0R1FPsBb/DXo&#13;&#10;hu0S45htYnX+wgnmB9DI8cfn6qD03CQAF0XxukmqMLG6TpIxvFokTTflVPH04PPNmkfNRx9fToxK&#13;&#10;E9hqymmCQVp8/OmTXFTw6fJGizMMlVEhGVgEn8QiCIseThijLCup4rFvMnJqVX9QPkH9q6r/AHIX&#13;&#10;xAKSedPxU8x86cfzNOidVfa5BBK3+LsR4bE/2bE08NmONB4Rk8MIPKnLE5eKkSehyKSVeGryv39L&#13;&#10;HpEhaK4hyOPa9kqI7+k/RlvG3BNtwXGhTDKKxt8Q88cCD/EP2Uwevbltclw63tkRFdQV8JjWndxi&#13;&#10;lGNUL8TXKt3rQjPeTxUuNqY0jkNTRVUSy0GUpo1WDIUtvTPY2AaM3SaMnVG1x9PepoRGwHFCO1uA&#13;&#10;I/1YPoetbduUd9AzuvhzIaSxE1MT+Q9aH4kalGGRXptAkVkC/wCALIwZQv1Utrut/wDC35+vuhqM&#13;&#10;KOHS86SO88RUD1B/KvXP+0WZTIukBmFhoMZKq5KWI/xGm1ve8Vr1XCqFWgPoeuICI2oNcDi5lUrd&#13;&#10;RYEqOCf9TxYD6+/Chqet1PwMM/If6v2ddrd0YAxkaRddXL/UqT4xbkkeoG9uPdFzwPVTpBBIJ9Dw&#13;&#10;/wAx65N6WuESNdTEBjqLajpcAXFrf1+g492NcEY+XW1AppY6iM/YB59YlezL5GeVgHT+0ZAQfoZJ&#13;&#10;B9ALWC/kXJFvdQSMMSfyPVihyYxQGjVpWo/L1/l050WPrsjUfa0FLLWzKhbwxKjCNY01yS1EjHRG&#13;&#10;ii7NLJIFW5LED2/FHJPJ4cI1kZpx/M+QA8ycDzp0hu7y1sYfqLyRYkJpqINa8KKoGpmJoFVVJYkA&#13;&#10;VJHSoocHSw1BilEu58pAriXEYKUrjKNzYO+W3KQYljUmzGGyWU2mH6/auK3j1UzM/wDDGaKPtfK0&#13;&#10;+z9o6DV7u9xJbl0IsLdyCJ5x+s3yitahyzeWvuyP0ie0q6bCqtDTxbtzlJt/AmX7iHb214l0Tsh1&#13;&#10;rZo7tVzFkGqpY1Cmw/ec8Exe3UIovpVhj4rHGBkedSK6mr51YV/FToNxbtIbyRuWrSS+vKaWubs1&#13;&#10;0jhkkAQqKnRHSE0P9mvHrAOxKfb37XWuGh2oxheF9018aZTe06ykgvTZOuEgoQVsVSjAYE3DoCyl&#13;&#10;o7slr27RH4P/AAxu6U/YTXQPkvDp4ckTb3+pz7d/vEAgi0QmKxWnk0MZTxyCDUy4alGV8EZepu9e&#13;&#10;4uhOzaHuLpbtHe/WfaVDUGRN57Wz9bS5itWRGSspM4zl4slSTIzJPR5GOWGZXZHRlPJSZZDI0juS&#13;&#10;zHUdQ1BiM9ymoY+lfPzHHoY3Oy7Ze7Wm03dtGbaNCiIg8Pw0bGmJkKNBqIH9mRQLXiKG4/sr5FfD&#13;&#10;b+YJ1H1jvL5k7NX4v/I7Ox7h6wqfmL0BthKnpyffGw9B263yE+OeJjX7WnyOGyFLPNkNoiOcrGwE&#13;&#10;PgpYKdTuWAvs8V/PMzq5eNRKWfwDCAAiyM7FhJG2pVkBoOzxgFA6gOyTeuVvcjceW+TbaMJapb38&#13;&#10;1uvgw/vG33GZ2luY4YooEiuLS5heCWW3YRsSJjt7zTyykhXyS+Dnfvx727hM1vfG7Z7F6ozsMkXT&#13;&#10;vyk6SzadjfHftbER1U0dLtun7GxKGHG5SNIZJKXE5z7WqgKyUTCQqGjRLFNPb+BKAHj7EYcCikgR&#13;&#10;yHFHIBMTnsemiOSQZA42TnbZJt08a18Sye4YNdWc40yxSFEZ7mAcJkJdFvEjAuYGZJrm1tJC8T//&#13;&#10;1dZuW6Fo2UqyMQwP4I+ot7yzataHy658xBCBJEdSnI6w8/8AFPdenuve/de64tyCLj/H/D37r3WL&#13;&#10;37r3S62VkfBPJRM7KsgMkdz6dX9of7YezHb5iHaNjg9BLmmyWS2F0oyuD0NlHlTFGom/QpsxaxtG&#13;&#10;31J59iKOag0t1E15twd2aIZPp1B3Vg4K+jk4V4pU1q3+pDDVqAHtu9tkmQ1GOlnLm7yWFyO7Symh&#13;&#10;B6LtVUIpp5sfUxkgXQEj6qeQR/vHsJyR6HMbDj1OVve/UQreW5rgE/b0lqimekl8bhtFyYnNyCo/&#13;&#10;s3/B/p7SspjOk8PI9CCGdLyPWh7hxHXRBIIHF7fX+l/yD72uDT16uldVOs+OyD4uujqorjQ1nANg&#13;&#10;0ZPqv7pFK0M2sev+XpvcLGLcLRrUj1IPnX/i+hqWWmzWO+qvBUR/1uY3I9iIstxEPPqJGjn2m/1U&#13;&#10;IdD+0ef8ugZyVFLQVc1LILFGuhP9tB9G/wAfZMYzGxVhn+XUs2F5He2q3Mea9QNJ/wBh/Xm3vVR0&#13;&#10;t66YqByfxa4+hB54/wAfbEjhkp14VOOow+o/HP19penm4GnQl7GrtSVNA7cjTNELi9mHIt7Otslq&#13;&#10;DG3QC5wswrrexj4u0/l0w71ojS5L7lF0pUqzfQ28i8Ecf7x7Zv4istVFK+fRxypeePYGBmqY/wCY&#13;&#10;6HfpLei5Kjfa+RkDVFOhNEztcvEbjQL3+nsScu7h40JtJTkcK9Q17t8qnb7xd/sVIWQ99PI+vQI/&#13;&#10;IvryXBZWDd+KhMdNUuBXeK66JQ2tJDoH9fqT7DfN22G0uF3CAYPGnr1LnsVztHvG2NyvuUgLIOyu&#13;&#10;SRwoOmPYm7I8nTLQ1jr9yiKvPIlj+gIJPP5HtPtd8s8fhucj18+jfnHlptunN3bAiNmqKeR9Osm5&#13;&#10;MK1FKaunT/JJSS+k3ETn6i39D73e2vht4kfA8em9h3cXcX007fqrgD1+zpHSCxP+1f74+0IOKnoV&#13;&#10;pmgPl0KGws2HWTD1Dg29dMGJsy20vGL/AO39nO13OomB8jy6jznPaimncoRQ/ip8uB+zy+3pk3fh&#13;&#10;/wCGZEzQoRSVmp4z/ZWX6yILfT/D2k3G38GYECgPRvyxup3GyEchq8fH7PLpI+y/PQl65Bj/AFP+&#13;&#10;93/17+91PA8OvdCz1PkRHX1+LcnTVRLUxi4Ch4/25Lf42IJ/2Hs/2KakrQt55HUZe5diJLGHcVFD&#13;&#10;G2k/Ycj/AC9IrfGP/he5cjCAVjqGFXF/aAWcapBx9PUD7L9xgEV23oTUdC3lC++v5fglY1aPtb7R&#13;&#10;jpH3t/X/AGH1H+I9oTw6FHRoNpVNN2XsGv21lGE9XR0xoJQ3MrxaLUlSCbcgAC/+HsYWUi7xtL2c&#13;&#10;3cwAX8vL/Z6x75ntp+QedYt+24FIpH8QEcFP4kNaDPRGa7H1e2c9kMFXq8U+PqpadtQbVJHf9mRb&#13;&#10;/grY+40liksrt7eQUKGn5Dh1mDa31tzDssG8WR1LMisfkadwNPPowvT2ZV3yGHdwUmi+4iX02N/R&#13;&#10;KF4P45I9i/YLgMzQNwOR+zqDfdHa6CDdkFCp0n9tQekJufH/AMLzmRo9NhHO7xAnkRSnWh/1vx7K&#13;&#10;r2IxXLIfKp/n0LtgvRuG0Q3ROWUA/aAAR1gwOYqMFlqDLU5KSUc6uwufXFwJUP8Agw+vulvO1tcL&#13;&#10;OhyOPT28bZFvG2S7ZP3iUEZ8mPAj7D0YTtbG0+49vYveuNjWXRTQGpKXJ+0mFwzEc3VuCPx7Fm8w&#13;&#10;peWse4xDNBX7KdQr7cX0+w75PynenTqY6AeGsGlB/ph8uPRbQwJtb/Dj/Afk+wiDXqeVFM+vSo2h&#13;&#10;kXx+5cXUE2VqhKdiSPUsymMKR/S5X/be1djJ4d0jVxWnRBzTaC+2K4gNCdJYevbQ9PPZtCKbcss2&#13;&#10;khK+CGpDW4Z1XRIbj/Wv7UbxEFvS3APnon5BuzcbCsRNWhZlp8vL/N0HV7GytxxyfZRWhop6HPln&#13;&#10;rk6llIv6v9a1wCLj3cio+fWhpVtZ8ulfkI5tzbM/yY3ze2pYqqkkW/mElH+5T2ZeeQNJ/wBb2tnR&#13;&#10;r7bivCSEgg+eM9BixePl/mqko/xTcVMbjyo1QeOMVr0NsG/K/dPXOJzWPbRU0sCQ154aZNJ8FUtj&#13;&#10;9Cri/P8AX2I03OW+2pLmPioAavlT7Oomm5Ostg56utrvBWOQl4v4T5rThxHQUVE9TVHXNNJUOpF2&#13;&#10;lZmPP6jbj6eylmLgEtX7epHgjhtqpCojHoBx6iSO1yRwTYX0jkW/Bt9f9j7ozEdPqBxrU9Y/0j+p&#13;&#10;tf8Ax/qSbe2xU4Hn04VpxPWOTlGtY2HpH0AP1JPujKCta56fjpinWBQA3k+mlSwAvbUfwf8AC/tp&#13;&#10;Pi6eNaUIp1jf13k0cC5axsQwHBHvzKQCerp2HS3HrumrKmiqoaulbRURPHIjXF9SNf6WtzaxH5Bt&#13;&#10;71HI0Ta18iOvXFpb3Vu1vcDUjggj7cfy4j50PSr3ZBTVcVHuejQCnyiKtaqC4psigBljJt+bH/XP&#13;&#10;+uPa/cFEgF4gw1K/I9Bvlmea2eTl66NZLbMZPFoycfs/wfZ0oOvMlBlqXI9d5ioENBuL97D1D+r+&#13;&#10;HZqFL0/jJ4USW+n9eP7XtVtcyTRvtU57JMqfRgMf6h0Sc8WMu3XEHPO1x6p7HtnUV/VgY0NQOOn/&#13;&#10;AAZ8ug8ymInxNbPQ16tDWY2WSnqEN7tKjW9Kn6g8EEDkEeyqeBo5GjlwyYI6HG37lDudsl5ZkPFO&#13;&#10;oZSOFCPP09Omu8mhbu2kXku6831E6OP8Pp7Y6MaKGJCipxjrppYiQ41KXcgEm97jkW/A9+qCvXlj&#13;&#10;kUlT/q+3qMWdjqH9kXQAn6g+rm/9Pdc8R0+oVfl1wZTICzEkO1jb6j82uPx71kmp62KA6fTqM7oQ&#13;&#10;0TJp9WkkGxsgupuObH3Xzp6dPIjYcdQyIxIsjWDAajb8G/P6hb3UABulayOF8McD+3rAy6tZZtes&#13;&#10;EghWuj/Xk/g+/OK+VenQxAXRjSc/P+fDrGpeFw0MssLDUbxStGzBRYX0Ef77+vtsa1NVqPzp0+VW&#13;&#10;ZSkyKyk1oVFP2n/J0pMPkN4VBjXF1FbUpDcqJ9MlHDc3LFqoFBx9bk+1cMl+2YKkf0sgfmfLoP7p&#13;&#10;ZcrxBjuKIjPxCVDkeWEOo/5elbTbjw+FeVtzLiM5kKlJIaqkxGOjeYwzgxSiqr10oODq0oPqPawX&#13;&#10;kNsSLrTI7Yoo9cccD59Bq42Lc920/wBX/GtIYiCjSyEAlSCNEVGbJAFSfOvQDbixYxGRkSnLNQ1Y&#13;&#10;+7x05A0y0rn0Je36lvpP+t7DF5CtvOVT4WyD/q9Opm2HcG3SwRpv7WLslX+Fx8R+w8a9MgDAElbA&#13;&#10;hQTxq/Avx7S9G36Z7UP+r065kBwBoL2UXuSTck6Sfp/sPe+q5jOqtK/y64LG0pSNY2lllcRwqoLS&#13;&#10;szGyJHHEPUx+iqAb+9LVsKDU4A9fs+fy49Xd0iDTuwSNQSWrig4k/wAI8yTTGeHViPRv8sb5B9nb&#13;&#10;Nl7b7OqNr/F3oOjp5Kur7h78yMezcLV08cD1TJt3EV5jrMjO8aOYIIE8kliIwzWHsVWnKd66i43V&#13;&#10;hZRChPiCsmk+Yj4rXyMhQdY287fek5H2Lcf6scjW8/Nu8sSot9t7olZWCkPdgGMlGKh1hExQkawo&#13;&#10;yBqwnyE/l3/CnJQzfG3qPK/Nru3COiwd6fIOnqtrdHYjMwShpshsrqOnC1+UiiYPHFLXzUyEIkqt&#13;&#10;KrlfahN32HY1P7khM02or47kV4/ErcIxw/s01+kgoCQrde2fv77zIH92d3i5c2WdUf8AdG3LquDV&#13;&#10;KmK7kJrKVqB3yeESGWS0ZaDoDfkt8ofkd8vtxQZvvTs/M7q6+mp8fBh9m0Yo9qdTdcKlOq4TI7Q2&#13;&#10;DgUpsVSvGodHmjp2mOuoQP45SntLPC9zIzyMXhmABZiSQeILM3e9COJbB+3oc8t7dy5yhYiw2Gzh&#13;&#10;ttxtHkdFiQK0tKrLEFQaIgQdWlFRSViZquuroh+ToKzEVlRQVOiRqaUQ6otOmRFXRFLFwPQ6lXQg&#13;&#10;/Qg29h6WF7eVoX4j+Y9R9vU27df2m5WMd5AxAcE0YcCSSVPHuUgqfmOoyMEkBOqWM6pJPoGC2NrX&#13;&#10;5I/PHuiihz0pZfETTQBupEca6S1gyOv63TV42kH9tSBZv6cf1sf62pivHpO71ahqCPTzp0revM2m&#13;&#10;2t97XytSKbwxZemp65pVL04xlbN/DK96hEvdUilaQra5029rdruRabjDMxAGqh+w4avy0kn7R0G+&#13;&#10;dtpbfuTtw26EsXMLumn4vFiHixUPkS6BR9vSa3RiW25uXcGBbW38GzWRx8TSRtE0lNTVbJTSaGIK&#13;&#10;64gsgB/B9pr23NpeS2x/A7D8gTT+XR9sO5jfdist4x/jcEcpoa0Z0BYV4Ycsv2jphaRWBuwBUgnh&#13;&#10;yqg3BtY/7z7TdHKRurVIr1iaVCV0f2eAdQWwFxcj/WJ5I9+6diR1qT59Yi51em7G1yTYEXYAgFDa&#13;&#10;/wDW9vfunqHrG0upSB6bH13HDXFgv5+hsRY/X3osF49WEYDam6xlnUGzMR6lCnUCAeW1EAXP+A9t&#13;&#10;6tIwQerBQfix/g6wO5F76gB/wbnUxujB/wAD/AEe2un1TT6GvH/Y6xauFvcqLkgEcD6MoCi9/wDW&#13;&#10;H+x9+6tpA+ECvXG6adTMEBJsDceq30LHkXB+gFvfur9Y9VhI5YnTyNLEoCP0jS35/HA/2PvRYadX&#13;&#10;Vh5A9YZZbLdlszIVZFW97kWbVzYfn639tSGtCOrqv7OsLSsbfkWcG/JADAclv94/3j3StD04EHHq&#13;&#10;I0gIIAJ/FiSRz6bcj8iwH+t7oz+nTgUDI6wlj+bEnkkBSQPwAD9Pzf6+2i48z1fQQadcDIL2B0nS&#13;&#10;3It6ri5UK/8AvJA/1vbTuCKDpxUANeo3kUspLkaVINtKqSbC/qsSL8/T+vtmopx6dCk56wn1WuOL&#13;&#10;sWBBszi/HJI9XqJ0kfQcc+6k14dep69RpJW0mwbgoluWvqGu4Yfi39fp+PbZYDpxV1Gg6xSScNfi&#13;&#10;9iVBYhdICfX8/k/19114+fVhGSadR3l0quuxAY3LAJyxAUrazfg/kfT+ntgygHj04EAPqOoskoFw&#13;&#10;17D8C5uAoJADH/eb29p2kPA9OgFusT1PAB1q6MzclPpwl21Xsf8AWF/6e6tJqXT6dWCHz6iPJJ6b&#13;&#10;kIH1BjyGPqGuLQSL3Nj+DY3HtlnJpXz6uEWlaf8AFevU3HY/J5iuixuJoa3L5Cp9EFFjKearq6gO&#13;&#10;QzhI6YF7IAWZm4VeWIW5D0Ec9zILe1QySNgBRUn1oPl51pjPSW8vrHbLRr7cJkt4EyXkZUX9rECv&#13;&#10;oOJOACadCnhOrIzlaLEbmyNdktz5SqShx/W3W9Iu8N95XIM4VMfoxKz08M0rKU8cCVkw/UIGF7CG&#13;&#10;25fjikpukh8RyALe3AlmYjy7dSK2CTQSMBXsx0Bdy53lkspL7Y4Ugs40LPuO5MbSyRDkuolMcrqB&#13;&#10;kM3gRk9plQ0Jsu2J/La+ZdTs+Le+W2JsD4D9M5OnSZu4fltv3H9LZTMY6ejeoFdQUe4RJu/KoAoE&#13;&#10;tNi8VGFaVV8CK2gCCC13OGJo9nt49tRgQ8kh/W+Et3lS0isQPgcwk1xFTHUObl7k+3st8kG4XN1z&#13;&#10;luFVMVtaQBrKrOsaPCjeHaSRF20i6T62NdJMlzVdfTbWbF/lFfHaVT2h3f37/MW7Ao0vV7I+O+Li&#13;&#10;+N3x+iyf2SLUUGS7f3qmR3Hk4knMjQ5HD4uFJVCiSJSSfZQyctW2ptwuJL2QYCx1EdQAcrE6k5JG&#13;&#10;r6sEEHVCehGb73+5seM7NZWfK1k+gs85+ovtGuRSEM8EsUbqqIWgk22aJ0kBhvozWnHJfzeezuuo&#13;&#10;mwPwV+Pfxw+Au3IkyVJRZzp/r6h3j3hU0NZLG7S5rvLs5MlmXqmihSOd6A00D3ZlgTVb2mk5h0RP&#13;&#10;bbVbrbo9RwXVQsDQhFjQ8KVKsSD3FiB0Z2PsjtdxewbzzzuN1vl3F4Z/WllEJdVcM4jklnfSWfWi&#13;&#10;NKBEyqYvCAp1Wj2T2p2v3fuqo3j3D2N2D25vKqZ/LuPsHdmd3jlGVp2nKQ1Wcml8MWtmZYo9MaXs&#13;&#10;qqLeyee4u78lLlmkCksAfhBLFyQgoi5PFadS3t207PscbR7TbRWocKrlFpJIERY4/FlNZJSqogDS&#13;&#10;MzEKBWnSXp6FodNZV1S0/i0yIYyB43RiQPO+r1fT9AP+PtQlsI6TzsEIyPt4ijH/AADp95FlJhRa&#13;&#10;gihwCKHjjH86dOtXlKV6WSsxdIkRUpHlUHKQSsbx5CNFJYpLf1auFe4IsbBVLeRmNprVdND3+YH9&#13;&#10;Knox4/Py6RQW06zfT3Z1A5ixQkfwny1L8qEjzrWqTmqZJ9UtU8j/AECaiihFcW/bjPAAvzpAH59k&#13;&#10;ryvK2t2JB4f6sfsp0bxx6P7MU/y/6vLPXBCg169DL/YWwKtzqXR+SQbWAP8AvY91Tia/t6s3l10G&#13;&#10;ZGKjxlkPJteU2UAHSwJHptYXHPvWqnXjp4nz65f2HQqoJjsUTnTe54aOwHP1I+nvYJZTXqqgagOs&#13;&#10;d2cMAqsEBHo5jOq3pF7ktfhrAcf4296qxrjy6dwvAdcRp4IDKw02vpCIxP6dFibAiwv/AFH9PesU&#13;&#10;+fW+uIYlvGxRtXCiwj0sFNldmJIOpeQQLfUXv70TVs+fWiPTrixW6XUv+2gcG0gIH6xcXB1ekAXH&#13;&#10;0Jt9fegQaDrwxjrkRGBrMhRlKqjK0nGkEhgr+okAgc8fT+vvYApU4qeqgktQ9cbMxuwRdCt9WLaV&#13;&#10;d9QQE2JJufpxx9Pp715knPVjUdcP1h0dtOpVv5AwdQQHszt9Ab83ueByPxqpZT59b/EKeWf9jrjr&#13;&#10;QEksYkMajTGQw1sPUQDzYkWBFrcf4+9Vzmo61Snln59evyCCx0oysCQSISNSEAAXAsCbA3tf6e9H&#13;&#10;ND8qdeNBx65EBdMYNjqRgqsrLrsCR5BYjSDchhb/AF/ezUinVqV66JQhwzAtdi5YEuxB9F2ABsWA&#13;&#10;02H+8e9Nx6qeuY1aG9Kq9iQqjWXZQF8iN6tIH5J+v+HuyZHXsUz1No6hCqUNWxFHK7SIwV3+yqW/&#13;&#10;VVwheSGFvKn0Km9rj2/BIn9hcYRuB81PqPt4EeY6ZlVg3jxDuXFPJh6H5+YPkfl1inhloGlhmQah&#13;&#10;pYFSrwtG6/tVETE2ZHHqWwN/p+LDUsbW5KvxH+A8GHyPVkkWZRKnDh9h81PzHUYkEoyF5FsvI8ep&#13;&#10;SVuDwD9PypHtnFarnp0VpXrLG7ghVBRZgwIRmdgLXA0ggq9rc8X/AKe7AkcOq0HE8eu6dCoBjsqg&#13;&#10;MrM+oubcamBPIFrgL+bm/uyLU9ppTJPXmKk0PHp/pcdUTRCslaGjoL2FZWO8NOT+RELGSUggcRKb&#13;&#10;/wBog+zGO3nkjEjkImO44H5eZ9cA9F8t5HG5hQGSQfgTuYf6byUf6Yj8+p8dZi6MEUUX8QqQecjk&#13;&#10;I0FOGFyssONLOp+hsZ2YniyqfqoWS0ir4S+K3mzCg/2qg/zY/l0w1vd3B/xlvDTjoRzq+xnpUfYg&#13;&#10;H+m9ME9XU1chmqqiad9MfiEkp1JHq9Cqq2VEBPCIBb6AAe6NJLIxMrF6eR4D7AMdPRQw28YFuoQV&#13;&#10;PDz9anixPmTU8OssahgDpaxUqS7XKsv9gAXFi3144/r7uoPEdeY6viOf2f6vt8+paKSUN1WdwVN7&#13;&#10;2uDcFdN7f0uCPb6qTlTnppiF49Zla9xwQWJB+gAvbVqP9P6A2PvwzjgK8fTrxJHyPT5QZdqanNBX&#13;&#10;QtksSzM5o5pfG9LNcnzYerUM1PJ9GNro5urow59mEV14aCKWrIeNeIP9A8VP+Hz6JbvbvHmF5Zv4&#13;&#10;FyooJABRh/BMtQJU+RIdeKODSkqrw6JC1biag5HEIyrJdfBX453sEiytCmoR6i3E8d4259Skhfbr&#13;&#10;wKieNC2qMccdyny1LkgH+L4ccRgdM225MZVs9yQQXJGBWscgpxicgFqAZQgOteBALdNQlWy6SblN&#13;&#10;OphqNgoFxckCxJIt/tvbHHoy0MTQcf8AV/q9OumuwdlZVB9K8gkgElE4/OoHi3AH1+nv3DrWBg5r&#13;&#10;0qa4ldu7eo2WNBWVGeyusFrzQvVx42B/ybK9LMVKm5LN/S3tbIxFpFGaAsWf+ekf8d/w9EdmFk3y&#13;&#10;+uqs4jWCEAjCnQ0rUzwYTIfyHTEkl7M8h1a01EWK6RZWRRa5+oNgbjn/AB9p9Wfn0b6SPgHl+fWe&#13;&#10;OaaGSGoiaanqY3UpLTSKk0MsY1L4+P6j6fQ+3F1KdVaEeY/ydMPDDNG0TqrowNVYVBrgin+qhyOn&#13;&#10;qaNK+J8lRLGlRTIZcnQKuiOJH4NdQw8Axsb+RLXRrEegiyhwsy+ImGT4gP8ACPt8wOFacOiyFjYu&#13;&#10;thd1ZHJEMjGpYjPhueIZQOwn4lHHVUdSMVlaZaaTCZfyfwKokEyTouqpwuQY6Fy1ArXX6WSojT/O&#13;&#10;R/jUAfbkE6MhtpsxE49VPqP8BA4jpjc9tla4Xd9s0/WqCGBwtxF5xyepGTGxoUfz0k9RK+gqsRUf&#13;&#10;a1ToHKiekq4LyUmQpJDrpq6kZf1xSD6E/QjSbEEBuZHgbwyccQfIjyI+VOlVje2+5231UII09rIR&#13;&#10;R4pFw8b14OvmPQ1FQeopmkRGjUX9YJUsPVf1Ei1v9f6+2zIQK4PSoQhzqIp6f6v9VOu/Lq5XjSBq&#13;&#10;8Y/bIdirDQL8A8MASP8AH3bXkenTfhZpWlSafL/P1m86gs0YjF419JIATQOQFsTwSDz+fds8B/q/&#13;&#10;Lz6oYS6gSVNDxqKn509OslLS1VdItPR081XIyBjHTamkTkAzO5sqItxqkchR+T7sqvIdMSlj/q9f&#13;&#10;L5nHVZ57W0iM92wiX+JuB9FAGWY+SrVj5A9LWj2vBTwmtzM6Swpb0JWrjsIoVizx1m4KkHzG40sm&#13;&#10;OhkP4MsZsSYJZKimSdiVOfi0pT0L07vmEqfmOgjc8wTTyfR7YhjY5H6RlufkUt1ICcahrt418/Db&#13;&#10;h0oNFC1EoqWSnwKqssUc0VVt7bE2k/ttQ4alZsnmm+jrNM0aX1XDLc+1RERhGrEXEVUxxg/JF/Um&#13;&#10;9ckD7c9EYe5W9Pgfq3vwsVZLm6APHxZ3As7JR8Phxq7jGkhqdMdXvQJBHTYKERxxAGOqq4KOkpVX&#13;&#10;1aZMbtuk1UlNYXIebzzqf922Ngmk3Gi6LVaU8zQD7VQdq/7bUw/i8uji15U8SVp95cszcUWSQvgC&#13;&#10;oluWpNL81QwxHFYzSpRc1bNWSyVdZO9TWzuxlqKoy1NVUyBLGPzysXJA+luB+PZezvI2tsk8STU/&#13;&#10;mTSv+Tyx0LY7SOziW3t10QrgKgVVQfJEAWp8/XzBJr13q4BXQDHpBCnWY0UkNGQT9bnlgeP8bH3o&#13;&#10;Y68BVqeTevA/y4f5Pt66Dv43AUKgdZkXSHHPqWSVj+NP045Jsf8AD1WpQceqFKMDqIJGmo/LI8q1&#13;&#10;HE8OI8qmH6ugXefTffPXAFRU5bAYbCd97Jp1LVQ/iXWdY+G31DS04Iu822spVyyuTZFpuQTz7EG1&#13;&#10;gXmx7htgGp4gl3F66oDpmUDHxQsSxrwTz8ob59lblr3O5T56ciO3u5Ztgv2oF/S3NVmsmd+IVNzt&#13;&#10;YlQAEs04yvS/+J3ze+QXxJrcli+ruw58dsLdM0w3b1xufE0O++o93UlRAI8hS736x3Ak2Nr6Gvjj&#13;&#10;FPV6YkqVQCaCaOVBqL7G9KBYpTWMGqEA/pVHxKQQyhq9+kitAaVGRPzvyTt3Msb3ngA3ZRUkoQhn&#13;&#10;WNlaNXLBo3mhbMTOjKoZoidDkj//1tdrfmBFHXy1tMloZSWk0r6QR9Sf+J95j7laiOQyJ59cxuS9&#13;&#10;5+qs1tblu9Rj7Og6/wBf2U9DrrixsP8AH8e/da6wji9vz9f8ffuvde9+691npap6Oqp6hDbxyqzc&#13;&#10;/wBi9mBH9Le9q2iRWH59Unt1urWSFxUMMfaOh0p6kVdJHKrXWVF0ngg+nn6f4+xMhEsYkTqIbiA2&#13;&#10;1w0VKFSelJtXLpXxTYesZTNTswQta7JewQ/7f2psphNWB/iHRDzFtkllKm62o7X404DoPewNuvTu&#13;&#10;amJLFGuCARdTyVJ/437K9ztGU+IPLob8lb6k0f08rVBxnh5cOg4jhp8hTtDKBc8A/lHA5+nP+39l&#13;&#10;Sqs0eluh08slnceJHUAfsPSVqYJKOQwSC7AkhrGzrf8AUP6+0tDG5V+hRbXEVzGJI/P9vUOQBh/Q&#13;&#10;6iL/AEP9fbM4Ao3SlTRgR0q9oZw0lR9hUP8AsTEiMkk6HI5t/tvayxuAh0HgfXoMc0bSbqD6yBe5&#13;&#10;a6qenDpX7pxIrqX7qFb1NOC40jl4/qRf/W9r7qEuuuPJ6DHLu5ixuRaykhH/AJH/ADdBEZHDH+yf&#13;&#10;oQfrxxyD7D7MQSD1KAVWGoHBz1w1tYC/0/wHuhNer0Az1xJC2+t/6H8/7b34CuOvZIz064Ouagyl&#13;&#10;NKGsjOI3J4BR+DyPay3bwpAR0W7varebfJCR6kdCJu+l+8xJnUangtKDe/o+pC/7A39ml8uuHUON&#13;&#10;OgRy1P8AS7l4LHSHqCPn0GuGy1Tg8nSZWifRNSzLJdb+pNVyjW/BH+Hsngka3lWeM00kV6Hm7bZb&#13;&#10;71t8u3XNCHBAr5GnEdHhmp8R2jsctojmSuo2SVbhjFUKBc2B4N/cilYd423NDqGfljrEaK43L275&#13;&#10;uBqQYXqpHBkr59VoZfFZHYW6azFTmSKWgqHNPI11EtOWPjb8XFuD7h64gn2u9aFxShx8+s+9r3Gw&#13;&#10;5x5di3KKjJMncONH86+meHRgds5ik3NjTDMoL+MxzIxBNzxrA/3kexZaXEV5CADmlD1CO/7Tc7Bu&#13;&#10;HixntrUEenSFz+JlxNU0RW8LkmCXmxS1wpP9fZbcW7QSEeXl0Mdl3OPcoPEU0cDuHz/1cemOmrJs&#13;&#10;fUwVcN1eGQOGBJ41XKm39faWNzG4dTQg16Obm2ivbZ7WQVDD/V+w9DrMtPuzbqyRkeR4/JGfp46m&#13;&#10;P6xkfi/sTOFvbTVxb/B1DsbTctb4UkrprQ+hUnj+zoEpg0LyRSKVlicxuhFirC973/of979hxkKn&#13;&#10;S3UtRlJUWSM1VgDX7euIYEDkD/iv5HuvViprgdKLauT/AIXn8ZVBgqGpSnlJXUDHUkREEf65B9q7&#13;&#10;GUw3aOPXP59EnMdj9fss9uRU6Sw+1cj/ADdCH29jQf4Xl0QlXDUsjBbKQRri+n+IP+39nO9x5S4U&#13;&#10;YOD0A/bC/wAXO1yHKnWB60qD0CB+oFyAR/tz/T2F2JbqYAAOltsHdD7S3HS5Aufs5yKTIIeVMEzW&#13;&#10;8lv6oTf/AFr+zLar02N4rnCtg/5+grzty+nM2xS2ePESrx/6YZp+fTp8jtpJO1FvrFR6o2WOHIvG&#13;&#10;LiSKQa4alyPxz9T+D7e5ssQ+ncbcVBGT68Mnot9ieZvBEvKO4vRgWaMHyOQUz9g+fQN7CzRxmcxd&#13;&#10;WWAjWoSGYBrXhmbQwP8Ahf2QbVceDcLL9g/b1KPOm1rf7RcWo46SRjgR6fb0MPamOH3mPzESjRUw&#13;&#10;mCVr3DFDrjYn/EG3sQb1EDIlynBhTqLfbq9P0021ynujbUB6A4NK9BBKzCxUBb3+trH/AFr+yJdJ&#13;&#10;NKdSaoBOT0Y3pjP02WxuU2RlGR45YZJKRWsdUEvpnjW9/wBJswA9izYblZYH2+Y/IE9QV7pbNLtd&#13;&#10;7bc3beulgRrIrgg4OPUY6BfcuFqNu52vw8ynVSzlY5CP85Cx1ROoH4I9kF5bvaXLW7jh1LWw7pDv&#13;&#10;mzw7nAcSKK/I8CPy6ZVmaJo5Uazwusi2I4ZPWCL/AOt7TawpBHEZ6MTEJEaMioYEf4R0LPYyrX4X&#13;&#10;b+bjbUHjSFyB+Jog6eq/9R7Ot3BmtYbgDj1G/I0n0m7320sKUJYV44b9nDoHuLHg3/H/ABPsP1Wn&#13;&#10;z6lCh64+Umx9R4P4/wBh9PeyWAB68VxnpQ7Wyy43MRpKdNLXKaaoJB0+oWjJt/r/AF9qrKfw5qPk&#13;&#10;Ng+nRLzBt7X+2NJEKywEMn5cadLDY86bY3rmtl1moYfckcuTxKHiHzONFZTpf/kse1+2sLPcpdub&#13;&#10;+zmBZa8K+Y/zdBnnCFuYeU7Tm2zFbnbyI56fFQfCx8+PHy65ZGgmx1bWUB4+2kYAsbmSP9UUgvzY&#13;&#10;rbn+vt2WIxOY28uq2N1HfWsV4ufEFfsPmOmwF2Gn9Vr8j+yfbQOO7PS2iqa8OuH5Nj6uRY2vf/Y+&#13;&#10;9Kv4l/n06WqKHrDdgSrC4va9iLD83t/T20e06WGT0+CunUOunEag6QwYclRf1XH5/wAPem0+dR1Z&#13;&#10;CzZOesaaiGVbKSRp+nP+FvddVeAz041R3HPUcsqNZ/18l+P6EfS3+t+PbQIU56UaSy6lPSs2rWw1&#13;&#10;Iq9v10o+xzQCwOwXRS1wU+GZf6aiAOPqbezCydWDWsvwy4HyPr0F+ZLeW3Kb5aYltCC1OLxniv5A&#13;&#10;4+Q6SU61WEyZilLwV2OqmAYE6lngk1xSxE82Ngy/7D2ibVBNpXBU/wAx5joTQSW+6bf4qUeKdeB4&#13;&#10;aXFGVvsz+dehZ3ose9NuYzsHHqgylOYsRuylX6LWRoEpq9lX9KuLC5P0I/p7Pdw07haLukI7l7HH&#13;&#10;qfU+dOo15V18p79cck3xJtpKy2b/ANDi8YPmR6fL59BKSkvL+l1urC5VSRwfxyeLeyAUPxdSWBIh&#13;&#10;0qcVHUVCFDBFUIbrpPqIJP0BP++HuooBSnShgS2queo5tExYKVWyqiksQp+p+o91J09PDvGckdRQ&#13;&#10;7q8rKSbANoIICrq5Ygf7wPdCzAEr5Dp8KjKgOM9cVMcgLhfIAeGf9bc8aRf8fT6e/HjXrbDwzpJ0&#13;&#10;n5cB1FqODbhNRIKkXtfjSpNv9490LDVUdKIA3xMK0+zp2o9u5WtjEqkY+hNtdbkGWmp7KLsya/U3&#13;&#10;H9ByPahba4kAfCr5k9F9zve227FGBmmHBIu5gfmBjqZ49r4a7RB9zVSqdMsoNPjVlB4KJ+p+fpf6&#13;&#10;+7MLSHI/WPr+H8vs4H59JPE5h3aitSwjJyB3SkfP+E0z0zV24spkYhTzTinpBcx0dEgp4VX8LaOx&#13;&#10;P+x9sS3UkuHNFHADGPTo2s9h26ybxo08SXzeQlmPqc4B88dJZiNbejw2camZSyGwFjb/AB/r7LWY&#13;&#10;ByEFK9CNQQgrVvlXIPy/zcOnaKBc9j5cPI+utovNVYl3JU+RF1T0OrgAOBdePr7Uqi3URgJAZQSp&#13;&#10;P+D/AC9Fjyvsl+u6opEctEmA9DgPT1U8fl0gKWmrK6qhxtBSVdVX1NQIIMdS09RV1tROzeMQ09NT&#13;&#10;qzuxbgBVJ/2/sqjSSRxFGCzHAABJJ8wAM19OhtcXNpZ27X95IkUKLqaV2VI1UDLM7EKqgZJJwPXq&#13;&#10;zLqr+WD2pkdl0/cPyj3zs74cdHiM1S7r7ir48fu7cVOAhNLs3YOr7+vqZA6iKJY7lmVbXI9jK25O&#13;&#10;mij+p3+YWUWKg0aShpTAOlTngzBvRT1inzX96/luTdn5T9mdtn5z3mpWlqCtnG3dQvcUJdaKamFG&#13;&#10;WgJLgA9LOH5dfDf4lQS0Hwi6Di7n7OpaqGSn+TvynwsGUipJYZjFUVOwOn0bxwwzIqtTVGSlSQK4&#13;&#10;JgWRPbz8wbLsyeHyzAxlGDNIaufmp+MDgRpEf59EcHsr71e79z+8PvCb8u37cwxsm0OY0AwQLqfU&#13;&#10;0cjA1DBzcg6cMFJHRG+8u9/kP8ndwrvL5F9ubr3xURz1U+LXdmVb+B7eFY6PLQ7P2bSeOix0AEcd&#13;&#10;o6KmjB0gkliSQ1dy7huTePuMgVa17sKCQBVUGNWMMat6sesheTuVfb/24shtHt5taRMihWMAJkYA&#13;&#10;k/q3LkswLMx8MERrqIRFUAAFzVYXHFo8bQyZSePla/LpqjRkQgvDQji540l2J9pDJbRV8BS5/ibz&#13;&#10;9cf5+habXdr1Q99OtshOY4TQ6TnSZDU19aU458uhBxWarc5gJEzcslVHiD4KunBUR/3fyc1k8VOg&#13;&#10;0I1NMS0dvoDYCx9m0Fy9zaH6klvDwRwGhseXoeHy6BW47VZbPvSttYWL6ruVqGvjxClC2SRKmGHn&#13;&#10;Sp6j5DDNlcfNRlpJ9wbdSOqhqAzv/GNp6S9PMhVSWlgADG54Q2ube2pLfxYTEMyxUI/px+VPmB09&#13;&#10;Zbp+7bxLsALZX9UZcAQXgNCrDyWQkjhQtSlK9IeKAyqgYIhKuFlkb0hlHEeoXNyCB/Tn2VqhJoce&#13;&#10;XQwkmEZOmpApUU+fHHkKE9ZvtlhVhKhBeIPKFLAaoyWKSO1vULgCx4t9PbmjQaSDHy4dJxOJdRiN&#13;&#10;ADivFq+Y86dcHRZYwAkbKQ5MgBL2DFTpI/tG4YG1voffm+EjyI/yj/B/l6ujNFJXVSlME4J45HGm&#13;&#10;T+fSz7g8lZnsFuyQSsm+tn4DcE083iU1OXgpzgdxTIqH0oa+kqAqk302Nva/fmMt1FfHIuYlev8A&#13;&#10;SA0P/wAbU/l0GPbPTabNe8uLQnab24tlVQaCFn+otqk0/wCI8yEkYqCBw6CJmAY2AN1t/Z1fqvbj&#13;&#10;/eLeybqTlH8XHz+3rCxANgHZgbn6gafqLW+vurOFND1ehr3cOuBcgtZuDz+s2+vCgkAckcke29YB&#13;&#10;JHn1YgUr1idtTWuPShYJZmAtySWY/ni1vdWbUa9ORrUZz8+sVy5sh0kOTcsQWuttQPNvx/r+6jOF&#13;&#10;6d7VHdw64kqjEg/UDjnWBwWckDj/AFr+/dbWpHXF3PHJKAFuTzqPFh/W45I/x961KDQ9WAr1FZgS&#13;&#10;55a503b0rptZS1+OPoLD2wxJOenKaQAesLOEFvp+kcAgkjgAtxx/sPfi2KHq6gk9Qw5sCDYkFb6l&#13;&#10;1Ajk3P5H+v7bD8dXTtOvM7MCSTpaxbUQP0j1f763ttnNMnpxFB8usBdgBp0lTqALE/RfySB/tjf2&#13;&#10;yZDwHVwgGesTyfVVF2vySQDcNewC8ni4PPtokeXV6dR2nN/qGBJJVTyWQjTfV/rm5v8An/D3XV1c&#13;&#10;L69YJJL3XULrYrbTYAXKSG/1IFj7bLD8+rdRWnstwAfVcnUV9bD6FVsL3AJ/x9tNIwGOnFj1CvUe&#13;&#10;STTGWYaWJII9Iv8A2RY/T6f7xf20zgCo6dCqMjrFUTEhfGT9DoCsGLhSGAbUbji97m1v9f2zLJWh&#13;&#10;6siVPUA1GrTYqwYFgXcWDv6bOpNvUbKFHH9Le05eoz1cIOoxJeT6q2rgH0gpFbWwNuCSebC/1A+v&#13;&#10;ugbUdXl04cCo6UGzdnbz7CztPtPYG19x713LV3EG39qYbJ7hzLx/paZ6DEpJIsYJAMjoFAFza4u/&#13;&#10;Y2G4blcGy26Jppckqis5UAHLaQdI/pNQefRTv/MHL/Ke2HeOaL6DbrUGnjXMqQRlvJFaQqGc0wq1&#13;&#10;ZjhQerdut/5K/wAk4sHTb7+UmR6z+IuwJIIK9858l+ysJ1BQvSO4EROPqRVbgq3lTX9tDjcKUnIs&#13;&#10;lcjAqBxZ8lRwQG43u4RQrf2aMH4aQQ7oCoYFgCtUAqAZRnrHbe/vHWF7uKbN7d2FzuMzntn+mdUI&#13;&#10;0PIpjS4MCOrqhKsTLIwVtFpKCpKhy1b/AChfjhi2xNX2h3z859yU/wBv5ti/HvbzfFb44V1XFMZ5&#13;&#10;Yty9kbxFfvXPxqyLBUxGmijkVmkppI7ge1Uu7csbYn09u5daisUJ0BqOdWsowDVWhBe6uV9I14At&#13;&#10;teX/AH65tuvr3itdmchvDur0m9u4w8AKGBZ4owiiQmOSNNs2uVAhC3Mw0sQ1yv8AN+7v2LQy7X+E&#13;&#10;/UPx++A2z6ijlxr1PQuwMdmO38pRSKyj+P8AfXYaZHcU88YYmCeCohljJGhxYWJH5qu1iFttsEcC&#13;&#10;kKD2r3BQw7lGmJwQ1SJEkqQM46HNr7AcrXl4u6c83l5zBdKzsjXE0gWLW0bAwAM0sEiGOgkt5YCV&#13;&#10;aQNXUeq0Ox+0uzO4t05De3b3YW9+zt3ZOf7mv3L2JunN7vzNbUcap5sjm5p5SxAFzq5sODx7Dlxe&#13;&#10;Xd2wkvJGlA7QrE6QAKABRQAUFAAAB5dTDtGw7HsETQbJZw2iuzM/gxqhd3YuzuygM7szFmd2ZmYl&#13;&#10;mJJJKLpqWeoZ0hhaTgklFIjHIGl24S3NwCR7ZiimlwgJ/wBXn8vtPRlJIIxV2A4f4KeXrTP+o9PU&#13;&#10;eMp6b/i4TAj9Swx+Qax9fRLbU3/IACn6aj7MI7RI83Va+QH+xx/1Z6Stcs9fp+Ff2f6vmOuUmVSC&#13;&#10;Lw0EIjFgQ7uikjTpLCJdQP8A08LEf4e/PeRxx6LZaD1/1cfz+zryW8rtrnbpnmqZJRqnYy/184IT&#13;&#10;9N7IGJ+hPH09oGmkk/tDqPz6UrGqtRRTrLR1b0sq1MUQdNJgngkIMElI4tPDIPoUYfTjg8jm3u8E&#13;&#10;xjfVHwpQjy0+YPr+f29UmhWZCjnz1A8CGHCh8upFTSxweKop3EtDV6pKaV/XJG8fEtHOUNxNGLBr&#13;&#10;/qWzDi/u88axgSoQY3+H5eqmnmPP1weqQzMxMTg+JHx+YPAj5H08jjqERdH0EBURb/T9FiSTG1gQ&#13;&#10;fxyP949tsO2g8unxViK+eeu2dZFAIMdrMbqVjJC6lJaT8cG4HupoQK469Qg4FesKyFRwwABGoFiS&#13;&#10;b+tyw+nqvdB/T3StM9XcYr115CjOkhKHnj8lrfqXSwN9VgNbc/7D3svxUcT/AIOt0qKDy6x6z9NT&#13;&#10;M7MAvl1FX1NosqkWBueCSQOCfdNRApxI63w678kaufSxC6dF2LAkAvpcfW/4sP1G/wDre/NRHxxF&#13;&#10;P8/+Xrx6jiQgADTcMnKszgMFsWCsTc8AAm1r8fn3SpUgn7OvcDXrKrx2SJjrjGtgSCJdARVR1Ci5&#13;&#10;IH1A4v8A63uwYfC2QK9aNa9vXGZj6zGrlCqhWcFQ4PovYf1sOAOD9fr7qfNVNfy62KVz11dClgxv&#13;&#10;ciRjqsxYWLhDYWYXvwLX4NvfgRw/b141Bp12SEuA5YjyBb6S1nOpwzDjSbfhvxx78TTt40Fc9erj&#13;&#10;PXG5ERjjZV1LdQur6FbjgggaRwLn/YH36tRpHXgRWpz12hJsrAKgDahwwt9fVzySf0/j3oY6159c&#13;&#10;lLgv9H9N7On9kNaUhBfT9LE3A92BqevV8+u2IQsrsCHQosaRnTqPpJDBdJ5BJ5+n+Pu2FyeHy68O&#13;&#10;7h1xFtI9JZSxl1BmUgXuSUawF7345/p7qKaK/OvWzUE049O1PMMhCmPnmSOSJwuMq5WkjKMqkrQS&#13;&#10;iTjxsx9DH9LfkAn2tiP1cYtpCAQexj5D+A/L08weksqi2Y3EYw2XA8z/ABD5+tMHpukPi1LMGikj&#13;&#10;aSJ9TWk1IunSwH055vwDx7SNVDoYFTwp5/PpQO+hUih4Hyof8vl9vU+kx8xUVNR46GilAVKmscx+&#13;&#10;Tjk0UPMkw+nqRQAP7X59qIbZ/jlIRT5tUV+wZLH7BT5jj0xLcxKTFGC7jiFoQD8zUBfzP88dTY6n&#13;&#10;G0FjQUclXPdj97kYUK3IKhqTHgmNBwLeYyH/AHiygSW1vm3QufNnGB/pVrT8zXpOYbu67bpwijgs&#13;&#10;ZNaf0mpUj/S6esMk9XWzCWomlma5uZGdgqEgpGhP6FF7ADgf4e2zJJM2qY1PHJ/wf5ulCRwwrphX&#13;&#10;TT+HAP2jzr6nPXNAC3pu3jS1gzAqmu7D9NgDYG5Nx9PbyjUMHrQWi1xX/P1KiBck/R5BqWxViULF&#13;&#10;WLEckj68/wCw9vLUk+XTZKqNNK06mR3RdLNddIAYhRrQn6Xawsp/2/t1T5dNGnGnUxNPKlyjekgE&#13;&#10;ktpiGo8vawt6vr7dU0z02eswBuAFshF2BAK213Y8nkD/AFvp7d4EADB49VPCpzTrIFUFmGq4BIUs&#13;&#10;Ctwps2g/UXBJsPz9eB7dAxX/AFfz6T+fU+jyFVj6v7mhnmp6hCFWSMj9LAK8cqEWdGubo1wQeQfb&#13;&#10;0M7wSiSI0Ir/AD4gjzB8waj5dJ7mztr2A214gkQ+vEUNRpIypHEEEEHII6f9OMzra6WKnw+amVbU&#13;&#10;BcQYTJziP1HHyOSKWd2HEDHxM5GhkPBU0huCdNI3PkcIx/o/wmv4eFcCnRRrv9nAFwXubYY8QDVN&#13;&#10;EteEirTxEp/oijxFAqyvlgwVMc9LM1PURTU9RTs8c8dSDHNFIr2N0A/ofqeCLWNiPadwyMVYEEVq&#13;&#10;Dggj5enoejeCSKdRPCyujAMuk1BB/pZH5Gh8jmtFzl5sBFBtvF5OiyTy0GBxvkrsZkVilSTIBs1U&#13;&#10;Un2dbG8K6ZJ3S/8Arn6m/szuDahIYJ0clI17lbNW7jWtRgk+XQT26Hd3lvNyspoQJ7iWiSx1GmIr&#13;&#10;Ara0ZWJZI1PGnpjHTdHRbcmUtDn6yhmlYJDFk8O00MaaTd6nJUEtxb8laYgf7b22IrLBWUqT5Ov+&#13;&#10;VT/z6el8l5v0R/Vs45lAqxinCt9ixSqoP5zDrJ/dqeV3/huUwGTSLhBBl0pJpNQNooKbLLTysx4H&#13;&#10;Ccc8m/u/0cpqY3Rx/pqH9jUP8um23+GNV+vt7i2LH8ULSAfNmhMqL/vXz6yJht04eeKsTD5SKdFa&#13;&#10;VJYaNqyn0FbM08dP5P2iNSMDYEXHv3gXsBEio2OBAqPnWgP8uqNu3L27QtaG5hdSQGBcRtUZGnWU&#13;&#10;IYGhBHA+fUWthgmi/ieP8cMQmVMjjzKQcbXTA6UCPcmmks3iZvofSwvYmjqGVZ0pTIYfwt/hofI+&#13;&#10;uOlNnPPDN+7bs6nKkxPT+0jHGpWtJE/EARqFGXFenDFV1PVUX93ssyrSh2lxWTZpGmwdXMx1RlVD&#13;&#10;FqWRh+9HoGk2dfzd6CVJE+muCKfhbzWvl/pSePpx6Q7hZz211+/NvBMlKTRgAC4VfME0pOgwj8CO&#13;&#10;xuPTPXUM+Kq5aGvj8VTTsRIG9QdJBrikjcH1o6kMrD0kfn2xJFJBIY5hRgeH+riPmOPRpaXkG6Wq&#13;&#10;3dkxZH9BkeRBFKqynDKcgihp1nxtFkM1VxY3EY7IZXI1WkUtDjKaasqZADodvBCrN4wfU7WsPybe&#13;&#10;9xRSXDiGFCzMcAAkn7AOA+Z6avryy2q2N7uVxHbwx1LPKwRR6DUSBq9BWp8h0IlRsnC7TQNv/OUl&#13;&#10;FVogkk2ziKiPJZhWcjTHX1dCzR05/wBoV1Nvq4b0+zRtttbIV3aQBv8AfanU35kcD6j+fQGg5t3T&#13;&#10;mQleSbR5Ymqv1c6mGAU4tGsg1SA+pWn9EjPUyTLT/YRLhcPQbQ247DTk84DPLXt/ZnosVYmrlH1D&#13;&#10;vHL9eGQer28Zm8MJbxrbx+r8W+wGuo+hoR9nSdNsh+tZ92uZd0vwMx25p4dfwvMCBEh81DR8Mq+O&#13;&#10;k1Ubjo4JRVY4VWYyQey57cyrXVkZVAmrGYVvJSwBf91mRncX4IIBCM3Mavqh1O/8bmpB/op8K/bQ&#13;&#10;/l0fW+xXU0X097ptLZhX6e1JSN85Esw0ySE17tJRTmvnVKVlbW1s0tbWVlTX1EjO71NXNI0krBrE&#13;&#10;NM5Jut7/AKv9gfaOZ3djJKxZjxJP+qn5dCS1tLa1t1s7SNYYloAiKAq/YtKH7Tn59YNdwrqrKqhQ&#13;&#10;yqE1CRB6kRgVubHixNvpx7pqxUk9PPhir5NTSp419euasAraJdKlWTUh8SksCp1KhKliFIJv7spD&#13;&#10;cOqMDryhJweNR/qHl15WUM6SLHYgFQdSugDcOI7/AFvfSpPHJP196LAGh626s6AJWta+VOHCvpny&#13;&#10;4/l1zLeRGkH7YJb6BQunSxLOb/T6eni9v6c+758uqUCuqUBr6/xf0QMn/Z6Gv47bwp9h92deZzJU&#13;&#10;j1236rK1O0N74tQyJWbA35jJdj75SrdQ1okoMhPOZTYIYgfqQfZvy7cpZ77bTOpMbP4cooaGKYGK&#13;&#10;Sp9NL5OKCvUY+83L9xzR7X7zttiVjvYoReWMjDUF3CwkW9siq4q/jwIir+JnxwPSf3fsZesN4bs2&#13;&#10;Huapepymztx5bbVVjaAtAJ5sLkWpBNX1k3FMs6RpOII/I4RgLo3BZubJdpu5NvvGLPE7KVTFdOBq&#13;&#10;OQuoUYLk0IyOjHlzmubnnlzbua9hjMcG4wRXKyS0cJ40YdhEgxIYizRljpWq6gGFKf/XofyVPFlK&#13;&#10;F/o+pdQP1BBFuPeb0yrNEQeuRO3zvt16K4oaHoBctQyY+oKW/bYsyt+Bb+z7DM8ZjfPU0bdeLewa&#13;&#10;q5Az00Ekm59sdLuuvfutjroML2/1+fxx71Xpzwjpr1jJDH6fTj37p6NAufPoTtmZDzUr0RPrpz6A&#13;&#10;TclD/T/W9nW2TalMJ4dR9zXY+Bci6QYcZ6l5WpmweUpMtASkbusVRfgAhrqxH5Hu1wzWtwJ1OCc9&#13;&#10;Jdugj3fb5NtlFSASvrT0HQxq1JurDCdCru0VmAP0fT/Q/wC29nn6d7AG446i1luOXd2MLAgBq5wK&#13;&#10;V6LBuOjqNr5grIrGjqpLLIQVEchP6GP+tx7B92jWkxXyPWQuxXUPMW1hkp4qL5eY6zVFNBl6UDgT&#13;&#10;Kt45FNyLC9zb3Z40nT5jpqC4msJ8/D59IeeF4XkgkBWROefo1+Lr/r+0Ei1PhyYI4dC+GaOeMTR5&#13;&#10;Hp6dN7lldWUkOpBB+mllN/qPaYE0p5jpWoDLpPwmoI+3B6GLa+aGSofFPzUQL45UuCzqB+r2ILO5&#13;&#10;EsVHwR1GHMG0nb7zXH/ZtkH08+kXujD/AGFYZ4wTT1J1r/RWJF1P+wNx7LL638N9a8D0KuXN1F7a&#13;&#10;+BKaSIP2/PpJsVUgf15uP6EcHn2gAJNOhN1huT9f99/sPbwAHDpQFUcOvXP+2uR/gfqP9597P8/L&#13;&#10;rRRKZwOhsws6ZbBRq5DXhaGQfUh1GliR/Xj2eW7ePb6fPqIt3hfbN4LD+INX5HoGq6FqSqqKZrgw&#13;&#10;yso4tqS/pJ/2HsOzKUdkPr1KtnOtzaxzLmoH7ehv6P3x/A8wcDXSEY7KlUhLNxT1JNlPP9bj2I+X&#13;&#10;dyEE30sp7XyPt6iL3b5QG67YN6s1rPb/ABADinT/APJrrBsvihuzDxFq7GDXUBI1JnpmGp/0jkgC&#13;&#10;4Nvavm/Zzcwi+gyy8fn8uiX2B9wP3XuB5a3RqQ3OFJOFYY/nwp0S7a2enxlVFUQN+goGjufULm6s&#13;&#10;tvr9f959x7Y3bQMKcPPrK3mLZLfcLZoJBwBAPr/qr0ZNGoN2YdWUqWaP0k+p4prc/wCsL+xeDFex&#13;&#10;VHHqA2+s5a3Kjg0Bz81rx6BzKUVRj6h6WZWV0b68DUt+JB/r+yGaNo3Kt1KljeQ3tqJoWqDThx6V&#13;&#10;+wM99hXfwyoa1NWMwiLNfRP/AI/4H2v2258JzC/wnh9vQX512UXlob23/tIsfavmfy6cd+4b7apX&#13;&#10;LQofBU+moA+iTqLBr/0bn/Y+3dytxGwlXg3E9IOTN1Nzbnbpj3x5X5r59B1/hzxwfpYm31FvZXxw&#13;&#10;Oh3Sgz12HK2KmzKwZSCeGXkG4P1HvYYDI4inVSmqoPAgg/YcEdGMzDDdPXKVCgSVEdHFUqACxWam&#13;&#10;s0ov+D9fYpuD9ZtQdckD+fUFbYv9XefDA2FdyvyoxwOi4m5ItwD/AIXt+fz7CZ1HqeaAdeb8XP5H&#13;&#10;4/w/w96dfw+vW0bNejGbFyFPvfZmQ2jlAstRSUppjqILS0ci6aecXvco3HsW7ZMu5be1jLkgU/w/&#13;&#10;4OoK5ys7jlLmq35mscRysGGngHGSpr6ivRMMpjqzae4q/BVepZsfUlUY2Hkh1aoZV/HK/wC9e47u&#13;&#10;IpLC6NvJkof2+nWVO3X1rzNscO9W9NM6A046SRRl/I9GfM6bq66jqAQ9TR08b2LXcS04s4It/gfY&#13;&#10;2DC+2gSVyg/mOsfBC3LvPJhOElag+xq0/n0CjBZAvBFxze55vyPYdND1K6ko3yPDrPg8vU4HL0WW&#13;&#10;pGKzUc6yWXjyR3tLGR/Rlv7fgmaCdJl/CemN22yHedtm22cVWVSB/pvw/Zn06Hrs/GJnsJit8UCi&#13;&#10;VGgiSrKNyaacftyPp/KG6kn+o9iDeYlurZdyi8xnqHfb3cZNn3e45SvqqQxMdf4hig/0w6L79VuF&#13;&#10;/V/UW4PIJHsMHIx1NYAp+f8AP16F2mX+MdY1EHrebEubEHUbUsmtQB/XSfZ6hNxsxXiY69RhOf3Z&#13;&#10;z+s/BLgDB/p4/wAPQLJcG2oG9yf97HsPtQrqIz1KpB01I+zrNcfS3P4+v+x9tjqlMV6wuxFibKQw&#13;&#10;0MCR6vxf/eLe3BRc16eiUMwU8CDX7KZ6WO4JavLbbxG7aBC2Y2hVxTyKh9UkVPxURPbkh4/x+fay&#13;&#10;7Ly2cd7CP1ICGI9VHH9vQZ2WODbN/ueWrw0tt0UqCeAJFV/41jj0J2Zng3Jg8PvHHxSTQVlHDFVN&#13;&#10;EpbQXT9ouVv9G1Ib+zuYpd28e4RDDDP2+v8Ak6j3a4pdi3i65XvGCNE5KazQmnED/COkPqZGsigF&#13;&#10;7fXjgn/X/wBv7RYrjz6F1FdaufsII/ydcJDb+moH6i31/p70RVhXpyMV45HWEta7c8EXv/X8n23K&#13;&#10;2nNOnwoPaOsMhLLqBvZv6cm3Nr/8U9sMdSljx6dUBOPWISMNIVQHHPJ+lx/Q+9B9I7ePThTia1Hy&#13;&#10;6xglmu4VpADwL8/S/uhNcnPTihQoVSfz6wOdJTxl0Mbq6FRobWpurKByLH3oEggjy6dWhqHAIaoN&#13;&#10;c4pnpYbgjhz+GpNyIvkraAR0GaUaQ2of5iq9Nj+QpJH5/wAPZhdAXNst2vcymjD/AC46C2ytLsu6&#13;&#10;SbFIQIp6yQE8Knig+fH/AFEdctgbngwmXfHZHRNgdy038Ky8DECJBUHxU1ZY8Bo24J/APve2XYt7&#13;&#10;gwz5imGlvTOK/l8uq867BNu22C+sO28sX8WEjidOWjzihAqARnpv3Fg6ra2ercJVLdoGU08zKdM9&#13;&#10;FOC9NUIRcHUtvVf639s3lvJZ3LQPxGQfVTwPS7Y92tuYdoh3a2agbtdfNXTDA/YeHSVcOXMYUC7G&#13;&#10;7N6WsDe6k/j2kz0Il06dZNfL9vWOVkmRgzFpTYqARpAXjSb+6MAwoc9XTXHIGp2nj8+sSxPJK0Ua&#13;&#10;F3qE4igVpJCAuhToUX4/1rf4+9KhLEUrX06u0iKniOQqr5sQo/n0o49qz08aT5ypgwlMnqSKoZJK&#13;&#10;2cEXUx06m4v/AEPtYlkUUNcsIx6Hj0RScxwzSmPZ4mu38yoPhj7WPkPl1gny+DxZEe38W9ZPGC0m&#13;&#10;Vyg85Vr+ow0wGkf7b3Rp7WHttlJI8yP8A4U6ej2zd9zBk3u4VFPCKHAp6M3Gv59JbI5OvyksslXV&#13;&#10;zVSuP20b/NRkH+xGpAUf4W9opZ5JWq5/1fZ0JLLbbPbo0WCMR0OScsR8zmvTa5dVsdPCrcAm3140&#13;&#10;+2tR6MI9GWXzrQnj1jkZmDki6ppNvo6k/wCv9ffiCBnq66U0r5mvUzF4bL7jydJhNv4nI7gzWQZY&#13;&#10;aPEYegqcjkamVjYJDR0itIxv9CFt7skFxdSi2tY2kcgUVV1Gp4Vp/wAV0m3Ldds2GxfdN7uYrK2h&#13;&#10;BLyTSLGgAFSC7kKKjyBqeGOrL9i/y08nsrb9B2t82O39pfD3r2VI8ji8JuWSPNdzbwhDIft9r9dY&#13;&#10;1pK1nk1KFZ4SAGDNpUFgK7flNLJP3hzDOtrGtO1SrSV8wWJKrwyiiRx/CeHWK3Mf3ok5l3B+T/Yn&#13;&#10;ZZ+bb8gq1yVeLb4aioLSEAyAeTkxRGg/UqRVzzvzc6R+N0AX+Xn8fMVTZ+tmkpMj8le/cNQb37Xl&#13;&#10;yYLA122NjOJcXh45P25oGqDKynyK0f0Pt2bmaDaov+QpaIuvDTNXxSKZHk9Ps0KfNBnpFtn3fecP&#13;&#10;cm/H/BK8zzzW9uBJHs23yLBYBcYlkX+1YZQrSRgApWbIpWx2z2R2j3du2v7C+QHZu5987trppJJK&#13;&#10;7c2XqM5kYEkYH7PGUTN9tQ062VI4KeOONFVQqAAD2CruW5vZfH3ecsfIegxhQKKowMAfz6yx5Q5e&#13;&#10;5U5F2tOX/bXaorW3AAJjQxq5AprllNZZ2OSzyszFiTXoNhmYKNwmEoI6VizKtfU2qqyRiLFk40rc&#13;&#10;G9lF/wCvtH9QkX+4yafmcn8vn0KjtMtyvibvMZF4+Gh0oPtpQn8zw6kx4bMZUrNPDWVBDqwknV2B&#13;&#10;YAHU0rf2bfT8fj3cW1zOQ5Bb7Qf8vSdt12vbAYYXRBwoCP8AADx6cYds1AkjaVDEkuvyPoDldLAF&#13;&#10;gq8EgEafxf28tjICGOOkEu/wMjLGQxWlKcDXh8/LPSiwNImNysUdWGWgr5v4VWu6rqNNXLpWpK86&#13;&#10;TGSklhcgjixF/a21UQ3Chvgc6W/Pz/Lj0R71cPe7c0luQZ4f1lC+TpkIDiusVU54H7OlMsWUxU2i&#13;&#10;iPl3Hs2sqzQI8bxy1lPHIRX4eWCNbvG6N5YlP9ksPqR7WaZoG/T7prckKDTI81+dfL5cOg+ZrDcY&#13;&#10;xJdALZbsieIRkRvQeHOCagOr0ViBxALVpXpNbjxsMMtJmMXAqYjcHlloYnVT/DaxrtX4x57ka4GN&#13;&#10;kDC5Sx559oruARlZ4BWObI/ot5r/ALXy+XR/sV/LPDJtl+xN1Z0EhrTxEBokgHHTIPi9GBApXpN2&#13;&#10;IjKLKV8vmZ9Z4jdD+7AGPB1f1tbn2jOFKr6dH+oeIWpkaaEDiKGjfID/ACdRFgheMmYP4onMoVRZ&#13;&#10;PALjWtgGFmNj9LW/PttY1063OVPD5dKnnlV/06AuM+dD6U4dLLdMIyXUWAy8UIiqNn70y+3awyS6&#13;&#10;qmTGbox0ecxREa2KwxVFPV/U21zGxPtffAXGyRTIKGGV4z/pZFDr9lGDfmegty1N+7fcq82+R6pu&#13;&#10;ljDcpQHSJbSRreUV4FnjkiJ9ESp6BIs6qjWUcAgG40q/05ta/wCR9fYdLk8DggfzHUskUJH+Hjjr&#13;&#10;EzWA9IIU2OlhdiLn1H/D8e2+nRGCvz64NcC3qe4Ci4YqAOfoL/UW976cC0AHp1juBYnVZR6rObqR&#13;&#10;yFYD82HvXVqV8+PXTS3FmW1/oSVOofVbg8C30HvRZacet6PnXrDIxuvJ1G4ZSdSjjVchv8P8fbTt&#13;&#10;q4dOKP5dRndkLkWB5KgFbfj6Dm34/HunAV6uq6h1FeZm5Yki4UgDgFTcc/T/AHj3TWaVA6cCgcOs&#13;&#10;RckMSH4LfQgLzzqI/P8AifbJmDccdOKhPXAsSDe119IsAWK/1/H/ABX2yXavHp0KB1ieQJrsVLE3&#13;&#10;DC39ocgge6M1ePVgPLqNLIqsPpzwLWudS8IQT9fdWYDHWwK9RWlCjklyVbVckgi9ywBsPdCQOPTl&#13;&#10;Dx6xNIFVrkP/AGkJuFYghfUbf61veiaAt5dXRdR+Q6hM4LLchQf7RGpT/VLH8hbf4H2leTPSjHAd&#13;&#10;YGmDAerSb2P+bQDkLIsasTcEjgn2yZCa562AfTqFJMWQaXZydQZdIPNiDoII5JNwQOBxf2nd+Gk1&#13;&#10;r1agqajpz2/t/cW98/QbY2ht/Pbx3NlqulxuM2/tXD5LPZmsraycUtHS02MxcUs7tPI6pGoUamIU&#13;&#10;A+6wrLeSi3tUaWThpQF2+VVUE0Pr0m3Hcts2Oybct5uYbO3UEmSeRIkoASSGkZQSKcF1H5HHVrXV&#13;&#10;n8kb5qbs2hS9q97U/WHwj6YMcVVP2N8uewMJ1fNLQvQTZGUYPr2SSXP11SsULMKE0cFRIzKIkc8e&#13;&#10;xHb8nbtcFPqNNvwqrBncAnSSyJVYgDSouZbalSa4PUJbx943kaDVDyjHPv8AKSyobfRFbySKhl0x&#13;&#10;XE5VrsugJRdrt9ykNAvh6nTU+SbQ/k0/Feo0bq3r33/Mr7ExbSK+E2DDV/GX42VVaMbFeFNzVvm3&#13;&#10;blqE1EkjJUU8dFIBHpeNhdiuS15T2zuu2ku5PJRRlB08CsTKlA3Ck8wABDV4dIZrr7w3OcqJtos+&#13;&#10;WbJyC8gUyXWjxc+G91DIwYxA0Mu323cV1KlTSTvH+d58k8Ltqu63+F3WHQX8u/q95qgQ474ude4v&#13;&#10;D9l1tMtWk9LNn+581FU5uasZYkSsqqKamWpGryxkMR7R3HM8zwfR2kKwxZotFKeX+gosduCT3VML&#13;&#10;SVFfEx0dbP7EctWu4JvvMNzPum4UUNNJJL4hozlR9TNJcbkUCtp8Fb2O00jFsupq1Jb77A352xuC&#13;&#10;o3Z2jvbd3Ym58gzy1G4d77izG58rLJPUNUuEq81NOyo0juwVCFBJt+r2Q3V3c7iwkvpGmbOXbUK+&#13;&#10;dBwA+wDqXdn2XZ+XbUWOw2sVnEoC6YY0TCDSASoBJ00GScdJVhZDc3C61Qvpf6gs305sSfof979p&#13;&#10;iK0DHhX+fr68fPoxqQSa/Fxyc8P83+H1NZVLSVVUzRxKS3B8tgsXpfSG1sSpJv8Ajnj29DBJM1Ix&#13;&#10;+fl03JJHH3Ocf5endcbSUSB8nKZWVtaQqXPLelRp4f8A2+kf09r/AKWCBQbliTx0/wCX1P8AIdJf&#13;&#10;HlmJWEAD1/1cP59cZcsdH21KiU8ZCrGQLShlOu8cXChh/WxP+PujX5AKRqFHkfPra21Dqk7iOPp0&#13;&#10;1NPLI2qWQkNZD5GaTUp9K+o/T8hgALcWt7RtI7Zckn59KtK6e0U66uF1BzZRyunglja1w34Fvz7q&#13;&#10;aevDqvGleukZJBoa5HKlgSAjMxIIYgD6f4292FDhurkGtV65IpuB6mR1H6+GFiVVgGNrk8cf0+nu&#13;&#10;vA6V8+qtQiv8unKjnjiMlJWFzQVhQyOgDTU1SF9GQiH9Q3pcX9S3BHtdbOorbS/2b5rT4T/EPs8/&#13;&#10;IjHp0lnRyFmg/tE4Z+IHip9a+XocjzrDqIJIZ3glRWdNGhwwWKVZAWSoik5LK62K3t/r/j2lnVkk&#13;&#10;0tx/kfQj5Hp6NkZA8Z8yPmD5g/MHqOXUqoZNRJBa92QWOosLGwAt9QP6/wBfdAQOI6e7qnyHXD9s&#13;&#10;N+siNnUk3ZCqst49QNvoouDY3/P196AoascHrxrp646rBwSbiSzPJJweLeo/QAgtax961EdlAft6&#13;&#10;35067eQOxUG1gdRj/QxKqhYML/4f69hf6e9E58h9nXgKefWPgOoIY3JOolgxLkqnqUcaQL/6wvxf&#13;&#10;3oEBgvEEE9e+3rosRbXe4fQQTyRIo0qrPb02JKk/42sD7rWmPP0639nXV2siyi4Qm4ZvV6ho1xAX&#13;&#10;F/pYXtb35aA56r1je7Fg7AsdQvpZwSjaQjMP8bCwFr2P9fdckaWNa9WyBUdcpnZQXk02KLpt9Fsp&#13;&#10;jDrcFiALjn6D3ZyfyAx17TX4euZUrcsxsUAULpaNw2ohQ/8AZt/RT9P9j7vQgg+VM9er59dEyBDw&#13;&#10;GFhZg+rxsQHZyq/Q/wBkj6f4e6AkDA/PrwpxPXRJKugBsdDWDB9QF21FY7X5/H9Ofeq4p1rB67Bb&#13;&#10;RyAA6mS4cqxYcgL+NPBJFj/T3cYHDj1vgcddqyR6wVcorNp1XNiSdZOri5/3o+9LRVPz62STnrw9&#13;&#10;K6WKkBgxu48YvZEBH0B/Go/X3sCgox619vTpT4mWaIVVTJBj6aQgrLWXQyoV+tNSf52Q34GkBfyW&#13;&#10;HF1SWcjKHlIRfIk0/YOJPz4dJJLyNH8OIGVvQDh9rfCPsOfkePT1HV0VVCVx8PkztIoc12RSNnr6&#13;&#10;enTR/k9KhKJPCq3Vn1My2IIYAEwWWGZCLcBp0GWeg1Afwr6jjmpoD0iMFxFIDctSB+CLWik+rfEQ&#13;&#10;eFBRVrmtcJmWpqapmeeV6qR14eZ5Gm9QKgK8h4AJtwAPpx7KJJZJZDrYufMn/Vw6M44o4lCQroA8&#13;&#10;gAP8HH58esiR+gMVa2m3jLOf8LkNxcAEW/23vYFFPXmJ1fZ1KCh0uQz6gLC/FmP9ofgcfi9/b9K/&#13;&#10;0sf6uHVT8usqgXSK55s4Jd1LFfUWk/P44/qbX9uKUNE9etEHTQcepUchYjTdVQltNidILAFgSRz9&#13;&#10;b+1QNTjAHTDqy5bz6noVN7ksWS6JpIXUh9KBiAtrEn/eL+3FpXPTTA0r5dZkN/I5dQrBmDX9LsDy&#13;&#10;X034t9f6nj6e3B6+vVWqBjJ6khiQCwLBEIUqCfqQpuLcC34/Nvr7cVjWp8uqkVFB59ZLrYKXLgjW&#13;&#10;CxVlAsRfjn8H+n+x9ugkYJ456aIXy+z8+u1YEH6BVGvWLG5bldR5B/4i/wDre9hgTSuOqlGHXOMO&#13;&#10;5CR3ZySkaKut3LHlI0Fy31I0qP6e7KCxATPoPP8AL0+0dVYpGuqTAGSa0oB5tWgp8yfl0sJJKSOh&#13;&#10;MO+JWpqdYTHQSQss27aZfAXpo4KZuPtTdQfvCoAI8f8AiYPIiQkbsdIpQU/th6cK9v8Ap/Lh0GT9&#13;&#10;QbnxeVBrLNWWtRaMR8TE8fEHkYQQad5HTNkMzTZ3IV2ThgWliqJtUFJqZ2hgVQkUbva9wn6vxybc&#13;&#10;Wuw12l7I06DSD5edBgV/I1/Po2sNtm2yyisnfxWQHU/CpGSaf0mNa8ccOo6aboDLpcFiGBjLXsGN&#13;&#10;iQORfgt9bfT3UHIHr0qLVqTkefXO6xn1BWspDsbo5ktdrhuDY8EG97+3AFDU8+qkMwomPMen5enU&#13;&#10;+Ctr6OQPQ1dZSghSTS1UtMbOQQAUKqQSdJvx/hb2+skyNqRyv2Gn+DpHPZWN2nh3kSSj0dFb/CD0&#13;&#10;q6TfW5KR4ZWqafJRRKySUeaoKHMY6aBxaamqaWsjZXVje5/BtYgi/tbHul3GwYsHoKUZVYEehBB/&#13;&#10;1ZGeg5dcnbDcI0axPbuxB1wPJBIrD4WR42BUr5UwRgggkdOLS02Xkjlodm0NdDWS6ZTiEr6Cuopr&#13;&#10;E/Y1UVLIaSMC5KTPCAy/ngj28XjmYOlurBiK6SRQ+hAOkfbSnSBIbjbA0d7ujwvGtV8YxyRyCuHV&#13;&#10;nXxXJ4PGshIb7R0qpI9g1NBT4fPT5VM7SSgYSio8rQV9NT06jU+I3BuUxqIonkt4vEsniv8AqAJA&#13;&#10;WFNteIW14W8RT2gOrAD+FnAGDwAAbT0H0k5xgvJN02VIms5RW4keCWJ2b/f1valiXZV+PW0YloaI&#13;&#10;TQ9QTmd3U9BWY6kXH9ZbbaR4KswifEyZDwgrIs2RmLV+SZrfRXaO5t6FI9tm5vwjRJS0hrSoqhb5&#13;&#10;VP6jfkaeYpXpX+6OWpr6K9ufE5gvxR49WmZY9WQyxKRb2wH2BqYOph0josjhsYdOEohlMgrMTmcz&#13;&#10;AtSqzcXlx2Lu8cTA+oSTmRr8rpPPsvEtvDm2XW4/G+aH+ivAf6ZqnoUSWO7bl3btMIIePgQEqCP+&#13;&#10;GzYZh6pH4YHAkjpkqausrpmq6yqnrqphpM9TMZZCwJvoaSwS/wCFj9pXd5O+Rix+Zqf9j8uja3tL&#13;&#10;a0jFvZxrCnDSo0j8wKV/P/D1jHp0uULK0YBV1Lay8YUnSLcAC/0/qB78uod3Gv7enOIOcj/J1xDn&#13;&#10;xsp5s31vdwW40NG4+vF7g/Tj35iSp1evW2UBwwPz64C2qS5Q6l8Tt6vSS50ER2+q/U/m31906uWY&#13;&#10;mo/4vrmqcMEVmYsxUFVICKQBqiPH0+pv/S/velvTrTP3DXgf5T1np45KmSnipopKueZiyRRRs0kk&#13;&#10;lrLpCer9QWx+l/boRnICipPl0nmdIEaWZljRfNmGPU1OKU8vLp8OPo8d+5mp5PuEMbSY3HeKaqe7&#13;&#10;WC1tSC8dOosda/uOL2Kq1wVHgrCP8ZJFPwpk/YT+H+Z6KPrbm+7dnQaSKCaUFVHzjTDy5OGJRSBQ&#13;&#10;Fgaj1VlnnhlxdFTJisa8bwyUtCWV6uTR4S9fWG00zMpYWd7CxCgLx73POZA0EQ0IcUHAlhQVOCaA&#13;&#10;nPrwz1q32tISt/eSNPcIVbU/BMll8KP4UAIX4Qa1BLEgHodPkGjbkm6m7nhcPH3L1jia/c08iGTR&#13;&#10;2l13M/W/YEcsqDSslUcbj68QIQVWouyAOtzjf2a6e13wU/x6FS58zNCPAlDHyZvDSSgpg/PqK/Zx&#13;&#10;Y9it+YPa91Kty1uc0duvBTtm4U3GwKCtXjiFzPba2rqaEhWqtev/0Nfna+aWoghSR/QygC5/tAWI&#13;&#10;/wCNe80rS5DIFPXKrmHaGhlaSIZB/l1G3PiEn1grxIuuNrcB/qOR7bvIBQt69Pcu7m0YAPkcjoH5&#13;&#10;43p5WhkXS6n/AGBH9fZEwKmh6lGFkuU8aM9p6wMb2/oP+JH5966UxpprXrr37p3r3vVfLrXTxgq/&#13;&#10;+H5KnlIIjdvHIR9LOeGPt+2l8KYHy6KN5s/rrCSIZYZHQqZikXI4yeHTdnj1Rkfg2uCLf0/w9n12&#13;&#10;izwVHUbbZcvYX6ufIgH7OmPrzdUuJr/4bWsRCXMbAnVyp03tb6j2k22+NvIIn4HHRxzzy5HuVmdw&#13;&#10;tuPxetf9joSN/wC1KfcGKmdVWQSRllcAeklLoysPp7Nd0skuoSR+IcegHyVzJc7HuKo7aaHIPmOH&#13;&#10;A/4Oip4XK1eIyk2BypZJ6eUpTTOeKiEcIRq/tC1iPYJtrh7ec2svEfzH+XrI/ddttdy29d327KOK&#13;&#10;sPMN51pwFel1ksZFk6XywhRUKpMbCx1Ec6SV/r+PZnNAJ11Dj0ELHcJbC48OTKtx+X+boO6iJ4md&#13;&#10;JFKOhIdW+gYcfTj8eydlZHKtx6HMEyyIJE4Hh1lxWSkxlbFUqx0AgSoD+pCbNcfn+ntxJmilBPDp&#13;&#10;nctvj3C1MLCpIqPkf8lehjqEpc7iyqkMksYeJrj9trXt/sPZ64W4hq3Dy6i6J7jZ9w1MCGU0Izkf&#13;&#10;Z0C1dTy0lVLBKLPE2n6WFgeCP9f2SMnhNobj1K9pPHdWwmjIIYeXr6dRPdel/Drx4Fze3H0/1/dX&#13;&#10;YKOtHIx0IOxK/TLPROxCuBKqm9yf0uAP979r9tlUN4fQG5wtNUcd4ozwPy6bt7UJhyC1aCyVKf00&#13;&#10;2deB/vHtrcYtEwlAwcHpbyjd+LY/TP8AFGRjzoekbFI8TxzROVliZJEdCQwkQ61YE/X2XKxVww8u&#13;&#10;hU6RzRNFLlWH8j5dH46x3VS9h7PbHZMibIUsDUddG2ktIhTQktiPp/j7k3aLyPdbDwn+ICjD5dYa&#13;&#10;e4HLtzyTzKL2w7YZWEkZHAEGpFft8uq9e4Ni1PXO9KunWN48VkJHqqBgCEF2u0N/8L3Fv6+4t3/b&#13;&#10;G2q/KgUjYkqf8nWbXtfzhBzzypHMzVuYAEcVzw404+nXtnbmlxc6XZmppCFmiJsLA/rUfUW97sL4&#13;&#10;xMCOq81bAm425qtXU4PDPz+XQxZ7FU24salZRlWqBGHhdQPUmm7IxH+29n1zDHdReIuT5U6i/ZNw&#13;&#10;uNkvzaXQpGTkeh9c+XQKP5qWexDQywOBb6MsiG/09h52eKSh4jqVEENxDU5Vx9tQR/PB6HvDVtNu&#13;&#10;7bjU05BqBD9vPqt+3LGLRzX/AMeCD7FNtLHf2mh/iIp9lOod3S1ueWd8E0fwFta09DxHzxxHQNVd&#13;&#10;JLQ1U9JOumWCQxt/jY2DA/4+w8YzCxibiD1KtvdRX1ul3BlXAP2HzHUZQBf/ABJP+39skAHHSmvQ&#13;&#10;99V161mHyWGmOrwyMY1Y+nw1KXIsOf1avYo2SUSW72x4/wCf/N1DHuRZNZ7rBusWNaip+a/5f59A&#13;&#10;plaQ4/J19Cf+UarliX68x6y0f/JtvZBOvhStGcFTTqWNsuRf7dFeD/RVDfmBkdNx+oF7E3/2H5/4&#13;&#10;j2wxqelq8On3aG45dt7hospqPgEghrIx9JKVzpkBt/T6+1W33TWl0sqnFe7Pl59EvM2xpv2yS2NB&#13;&#10;4hGqMnyYDy+Z4evSp+RG0ocjQ4/feHRZBHHGlfLGpJlpZQGhmNv9Tx7Wc1WKSom52wxxP2fPoP8A&#13;&#10;shzLJYXlxybux05Phg/hYGjDPmTmnSX6Wzqz0eSwk7ag4M0aMeCki6ZLe0XLlyWja3lyOP7f8PQj&#13;&#10;92Nla2urfeIuKmmBwp0msvStj8rXUTXAink03Fv22YtGR/sPaWeMxysnnXo62ycXu3RXY/EBX7aZ&#13;&#10;/MefTJJ9Dxwfp+D7aYkU1cOjiIKSAcNx+XRium81T5jF5PY2VbyRzQTvRCTSP25f89Gh/wBpNmHs&#13;&#10;T7BcC4hO2THiDpr1B/uptM+17pBzltg0srAyAeo4HHqMHoG8/iqnAZfI4qpUmSiqJEVr31RG7RSA&#13;&#10;n+q2PsP3UUlrO1u/EV6lDZdxi3ja4dxg+GVQaV4HgQfmD0v+sqr7iLPYVn1CqpvOFPNgyGKQi3s1&#13;&#10;2ZwyS2x8wafPHQL5+tzBNZ7qK1jfSaeVCCK/5OggqI3paqendNLU88sRH0P7b6RcHkfT2SSEozRj&#13;&#10;yJ6k+2pc2kc6PUOin5cOui+ogrY2/r9efr9PdUC0q3+Hr3hlVOv8vn1hkOo/j88fW3vbaQO3pTAo&#13;&#10;AIYU6V2ysisNfNiqxwaLLxGnkD20CRhpUkHjken6e1m3zaZWif4XWh6C/Nlg0lku42v9tasGX7Py&#13;&#10;6EDqLNzbfqd2dX1WgxK8uRwZlUENRVLEhEv+I3/p7MdhuDaST7NJQgdyV/hb06BXuZtEO9Qbb7gW&#13;&#10;5IY0iuNPlInBsfxr5nj071G4qVZ5abKYKkkemL07GMBHV4zpZlJH59qWus6JowSuKcOi2HYp2hWb&#13;&#10;b7x1D9wqaih4U6g69oVJDPFXY/gs9iZE1EfRQdXHts/QuamqH8+lQTme3BUPHMOHoQP9nqOMBi63&#13;&#10;SKDO0xLEt46r0WA+nI/x9t/TRS5STHp0o/fW42mL60YAea5r+wdQajaubjRzAsFWjPpj+2njYk/X&#13;&#10;UEYfT/evbbWNzSiEEdK4OZdqdgsxaM0qdYpT5dMFRisnSMxq6eZGT0cxuUv9T+4OD/t/aZ7edDkG&#13;&#10;v2dHdvuW33YAtpA1fmP8/TdePUQ6Mbs39VHH1IP5t+facDOel9CV7T1gl0KpkuFIYcEn6fTi3upo&#13;&#10;BUdXiJbt+Xl0odsZaDGV7Q1jK+NyULUeRiZSUEUv+bnIP1Kk/wC2v/h7W2c6xS0k+BhQ9EnMG2vf&#13;&#10;2Sy22J7dvEiPzHFfzp00Z3Gy4quqqQemOO0sLlQfNSyeuGVD/jzf/EW9p7mMxTNH5Agg9Ge0Xybj&#13;&#10;YR3X42qGFfxjDV9PPoUKmpl37saGqLeXdOyIUjrHHM2Q24CfHN6eS0Frf7A/19nTsdz20Ov9tAM+&#13;&#10;pT0+dOo+gt05O5ue3OLDdmJQeUdzWpp5APX/AFU6Cykoshln8VDSPUMNOho1Ok3Fh5pTwB/rn2SR&#13;&#10;RTTj9Ja18/IdSHc3dhtqiS9mCAiuaZpXgPP8v8vT8u2MXiCH3Bkl899bY3GN55ww5KyTcqo9qDZR&#13;&#10;QZunyM6V4/tHROeYNx3Hs2W3IWtPFlNE/JTQmnUR9zfauIcDj48ZAwlUVjiOavnHI9dQ97W/oB7o&#13;&#10;15pOmBNI9TxPT68vm4XXvM5uHH4PhiHyC+Y9K56SdVVmqkFRVvNPM128k0rSFXv6rljwB+PaSRy5&#13;&#10;1Oa/bn9nQkt7dbZDFbBUThRVpX+XXFvEFLoGRRflTYEgXN7/AF96oDnqw8TVoNCT1AaMf6vxyXsp&#13;&#10;02v+TwPr7Y0mhY4p0tikBpQahwP2j/B097R2Xu7sHO0e2Ni7Wz279xV8qQ0uF23jarK107N6Qwhp&#13;&#10;VJUEkXLkAf19qLW0u72QQWUTSyMcBRXHr6KPmcdFvMPM3LvKe1ybzzTfw7faIKma4dIlFPwrqNWY&#13;&#10;+QUEnyB6sxwP8uvaHS+BpOwf5gPe23/jviKynjyGI6b260W8++90xODJFT020saXajEmkgy1AULy&#13;&#10;S4YH2LU5ZstsQXPMtz4a8REhXUfWrCo+X6SufUrx6xYv/vMcx+4N/Ny193LYZd8mi7X3O6R4bGIk&#13;&#10;gVBYpUVINZniDChRXBA6w1nz4wXVVHWbP/l79EYjorFyUb0FZ3bvuixm9u984hQxSZGHLV6SY/CM&#13;&#10;xJZRAs0iEKyuhuPbr80pbxm05XtFt4zUGUgl3BxmpPlx1lgf4R0ntPu4X3M19HzN95TmabmC6Dak&#13;&#10;222ka322E1FE0IFeXIAJRI1IJ1O/Hqube25M9vfc+R3t2vvjcXYm9snPLUZDL5rNVeeyssr6mdZc&#13;&#10;vXu5RATZYobIBwFAA9g25czT/U7lKZpT8zj5DyH5f4OsqOXtus9j2lNh5I2yHa7CMABUjWJBpFAx&#13;&#10;VQDIaCgZ6twz0x0O6Ssc+DWKPGYTLKaaf7ZAKhZLWhrHqG9RZHINxbgn23HfYNuUCxvj5/I149Lb&#13;&#10;rlzUw3jU095b96hj2kD4loMUIrQfZ0HFTgMuucXAJS1Vbl56uOlpKemElTPXvOdNL4EW7N5bgrY+&#13;&#10;yl7S4Fz9KAWlY4ABNa8KDzx6dD+DetrbZzvjSpDaRozOzUVY9PxByaDt/n0bKqx+xvjPtCWnzlFi&#13;&#10;d9fIfdFDDLDjKqOPIbc6kxMxDa8tE90nysotanYegfqsPqNSm3coWBSdEu90mUEKcpbJ56hwMnnp&#13;&#10;OesboL/m7365lE21TTbNyVYSEGRCY7nd5hikLDKWi/xj4jgVPBuj73odx00FPkduYrHTzReKqXHU&#13;&#10;sdPTC66PLClrjUxN0UgAWt+PdU5mju4xFNGqkjJUAD9nSiX2dvNkuHubG+lmRGqgldnc+YUngaDz&#13;&#10;NSekxV5rF1SrFS1CSLClQkkdSljEkIAYqygAavov+HJ59pZLmCRaRmo9COH/ABfR/a7TudsxkuUI&#13;&#10;BZaFT8X2ih4fKnn0k6yqWX1sW8FRHIrhlLtC1OoSyFxfkaQSD+b+0LyajqpT/Y/z9Ca1tylQtC0Z&#13;&#10;ABwAdXGtONPnXPSizNZLLT7b3XTaoZKkR4WtlVnWSHMYKJRBO97DXJCIpGuxLhWv+fam4k7Ir4Y1&#13;&#10;UQ/6ZBQE/aKHoj2y1jinvuWrnvEZNxGOIMFwTrUfJX1qMALVadZ0XHVSNjRKaPB7sqv3GdfuRtvd&#13;&#10;calPupWAAWOVSzArwYyf9Tf3ceDJ+kpok5z/AEJf4h6A9J63sDi/ZfEu9tXFDQ3VoTXTT+JDpU8S&#13;&#10;HHlWnQcV1PJj62sxdWrGZJZKQxaQJNcI0SCKRgAoYrfVzcEG3solHhSNE2CuKU8+BP50x8uh3aTJ&#13;&#10;e2UW427CjAPUHt0sRpBH9EYK+RwePTVCyBvOsghWMyltaKVI0eVGaMHVytvTzYk829sLQfqaqU/n&#13;&#10;0YyLrTw9GotpyD+RyOJ8q+gFelptyNslt3sfbAnikTM7Ui3LBCYnlnqMvs2sTLQwwE38f+SS1cku&#13;&#10;kWKpYcD2ZWg8W1u7MMT4kZlAA/FDRhQf6UsTTyHp0Ft+c2G+bJzBoINrd/TOa0VYL5GhYv61lWFR&#13;&#10;X8TetOgBM72AH6SpJ5BGm9uCfpe/49hINQefU0+ECa8OsRZ2UfpGokWY/Q2vax/1/fg1fLq1OvO6&#13;&#10;pp+vpA9NgwsT9C34/wCNe/FwOthSeo5kA9FyOV1HSTqsLAix5t9D/t/bJYnj04B5dcHlVNf69TDR&#13;&#10;cEaV/oLf0H+391JA49W0MeockrBg1mRfrwOSV/xPHvTSk56dC06xs4HqJHIBLXFz+LG3tsv5t05o&#13;&#10;IwOsWsc2PDXYc8W/oVN+fbHiHPTmheuDOQpOq12ABYjgG+oC3PulWAx1eleo5l12XkMQX4b86bjl&#13;&#10;+f68W9tlxWnn1bSeozOoF1cEkWI9QN2PFgun8j6kf4e6cOr9R2kKsRYhlChr6Q1zxe//ABX22z0H&#13;&#10;+fqyoW4dRnlB+vFwDYn9BvyRb8e2Xf0z59PqukU416jyVA41Es4bQour3AJUf05H9CeP9f2w0hwO&#13;&#10;rBc14V6m7dwG4t9Zuk25sfbu4d6bkr5jTY/bu08LktxZuumWMzSR02KwsU9Q7aVeQlYjpCkngH3q&#13;&#10;CG53CUQ2MTzuxoEjUuxI40CgnH8ukW77ttXLlk+58wXcNhbRjU01xLHDGorQEvKyqBXGTxx1ZZt/&#13;&#10;+UD8r8ft+PfXycyvTXwX67NI1cNyfLDsjEbM3JVUqwRTUNThuqMO1fuaujqZZo6eOSHHWWUsJSio&#13;&#10;SRBFydvLIZ9xaKzhyCzuJACCAQfDbw1YVyssyyD+CtAYQ3D7yPI8l1+6+Rra+5mvDpKR2cDxq2sM&#13;&#10;VOq5RJHjZUJS4ht5bZlp+uBq0jJtvrf+UJ0A0mQyFR8iP5i+ew0syyZSaWD4ifE6qmhrotUUWbrF&#13;&#10;yG7My9KYpB4qVft62KeMSJB6XQ6sdh5dtwZdLXiiv6khKWuG+FaGIO2kH/Rp0NQGiIIoE925p99u&#13;&#10;atNtqteVhOFpa2qi73ZBJCxR3eRbhYV8Vgs0b2tnIojkNvfqy6Xybl/nG9kdb4aXY/xD666O+Iu2&#13;&#10;DT0tKab44daUe0q+eGnqZaoDJ9h7lav3ZlVlmk88kdflIodanTTrxZbcc42W2qsG1RISgAFUURAV&#13;&#10;JFI1WOM8eJiQkYYEkkpNq+7UnMc37w9xry5vWl+LxriSW4JKIlDcNJLNEqlCyf4zO6MwMU0SqqLU&#13;&#10;n2j3V2l3VuKo3J2l2BvDfealkB/i27c/k89VokcfjjjhbJySCIKihI9AFgLX49gTdN/3PeZP8dmZ&#13;&#10;wPhBNQq+QC4VftAr8+skeU+R+VOSLQ23K23wWOuviGGMI8pNBWaTMkhJALEuw8wAOgxIYWD39R1+&#13;&#10;RXMjflCuoc3PAJv7Jjg1r+fQpqpGMdcSY2ZWVzYXeRtQCa+FPpBHPB96wMjrdGpX/i+p9PSS1NrB&#13;&#10;kRnCiRlIS4YFrLYk2/Atf/H2ohgklOBx8/8AVnplpVQVJ6cfs8fQeN6mX7io08Kuh0Q/Qs1MPp9f&#13;&#10;1SH/AGHtb4Fta98h1v6f7H+U9MiW4m7VFF9T5/6vl1wnzc8htTCOnjHAMZAlX0XJIAUG5uPQq290&#13;&#10;k3B2P6YCD5deW1Sn6tW6a2flWe3kK3kYHUwdjwdX+P4ufr7RFtRDE1PShRTgMdcdVgG1ahrBudRZ&#13;&#10;W0kAgEWJH9R9PeqilfXq9R1yDhL2UMSQblAVJtzoYWOrgE/65PvdQop5HrRA8+ux+tQQTd9TK12Z&#13;&#10;XvqKn/D6kH8+91ocdePDHWSxIkBiJABKkoGsL3kOkcE/4W92AbiB1UjOD14SxgsFudXquCLFl9PN&#13;&#10;wLEf4ce9VHl16h8+sbBwgfW4DFn0s5ZTI3IuwOq1v97/AMfdTnFcdWJBOOnOlVclBFjZRGtZAo/h&#13;&#10;Ts7KHJPkkxrPcgLIbmNibBvTwCfayIrdx/Tse9fgPr/R/wAJHz6RzH6Z/qAOw/H8v6X2+R+XzHTY&#13;&#10;SVLJIeYg6kMulQ9/H+8jcizD6e0pBFVbiOPS0EMAy8Dw64anINhrs4U3VmvckhSG9IU8j6/S3ugY&#13;&#10;8PMfs69X149efSRcASKxaxJNk13aPSp+h5P0PvxoRUcPTzr17rg/rcOCCC51MCTq1kEOw+q8/Rb8&#13;&#10;n/D3oghQevfh67UalsqhOPopKsFJFwLXA1c2FyPdaVx14Eg9YX1aQyhWRTpcN/ZQIFbyMv05sBa1&#13;&#10;uf8AD341IrxA/P0/4rqygE566UFdJJFyiqpJJGsoG1SKbWY8X/3j8+/AaaE561wr1mDqz/RnVwqW&#13;&#10;A8bMxuGK/wBDwAo45v8An34ZPWqECp64xpYg3Zo7FSGBS+pbAksR/S4A/wAL/X3sV/LrZJ66CiJN&#13;&#10;RDOHLanj0lggOkegfpN7ajc/X374fizX+XXq167WQmxI0q0fIk1sEAYCzWIub/1PvwNSPsPXtPXK&#13;&#10;NbtoQlGCM6EjRFpX0v6jyb2/Jt7sgJNF4/5OtEkDPXlAGkFeSx8bW02Ki4AtcNfkDji9/flGR69e&#13;&#10;HTrFi5VRKqskXGUzhT5anUZ5Vf1XpqMAO5NyoYqB/tXtUtm/9tM3hKPM/F/tV4n7TjpM9ypqkA8R&#13;&#10;h6fD+bcPtANesxrKShKR4yicyAuf4jXCKoqAT9HhpSWijHAs1mcG92II93E8MA02yVPm7DUftA4L&#13;&#10;/PqghmlOu7YAfwIaD7K8W/OgPoeml5ZpnlmqZ2ldjIHnkKyyOzcsQ7/Ure3C/T6e0heR3MjGpPmT&#13;&#10;0qQKihUFF8h6fb1iLFXFmk80T6yUOp0dDqT1nSDYcq34+nPugYr3L8YOD6H1+3rYCk0cY8/T/V9n&#13;&#10;TrKgr6eWvhjjSSIXytNGqxLHf0jIUyX5Rzbyqf0Mb8X9rZALgG4UUK/GB/x4Dia+fp0nQtC4gerA&#13;&#10;/AfX+iT5U8vUdYFlYXVF1AWWICwe5F1B5HNrkgn6cj2zrPwr+X+b7enNJJ7jnrNrRRyfULagAXMe&#13;&#10;nhxc/hSbe76grAdVoesyhQ7AogKuZTqubBRZgD+QCDa3t1KA09M9Vbh1KhW6qxNk9XBLR6m1HVZh&#13;&#10;bn8Eni5v/X2pQVGs4HTbmrFRmvUsWIBK3PjkRRfTrUG4TVwPTfggXuOfbvTXy6mC9wLCO+q7sCy+&#13;&#10;lhYWH4Iv+ODz7cBJp035465ghUIGkEk6jqJKnlU55uP6e7BsY4HrRyc9cwzXVdJLArGulTqYt6UE&#13;&#10;YQ/U34H+3t7sCTRKV/1cOqtRQSwFBk1wAB5n5Dp3kx8WPiE+4KxcTHYulLGn3eZnViAFhxyG8ZF7&#13;&#10;3nZAD/Z5F1TQrbrrumEY/hGXP+18vtPRYu4PdN4e1Rm4PDWeyFf9NIalvsjDH59Ns27Pti6bfp/4&#13;&#10;RpAU5FnFRn5mH67V7cQoSSbU8a2Nje4JKR91C1FgvhjgSfjPrmmPyA6dTZPqGDbs5uacI/ggX7Er&#13;&#10;VqesjOT9mAmQZZXM3keWST1vLKxeSY6rtcsfVYf19l4EhJZWJJ418+jsJGoCotABQUFBT5AcB8up&#13;&#10;2Oqmp2Lk6BLYal1GzA6U1obgm/4/pb/D2rtZWjOvhXpqeLxeymR/PpUxyMAWjsToUly6sWYD6oBc&#13;&#10;ANz7NVPmKUI49FWkNx8usseliyornS5It42N1U+oahYgfU392XSTQ1r1VqgVPUqmpqmvqVpKGnkr&#13;&#10;KmSyR08UZlcEjWWKItlOlSfwALkmw9uxxvLJ4cQLN6UOPt6T3Nzb2kBubyQRxrksxAA/zjIxxqel&#13;&#10;MmJx2OkAzFS1Xk3aL7fbu33FXVsz82rMkgMcRJ+qRiRgeBY8haIIYSPqmOo/gj7j/vXBf2Gny6IW&#13;&#10;3LcrxC20xCK3FdV1cAon+0iJVnHnqYqPOnQnYzC7kjoXmzVRh+tdj1a+LKU1XUSLV5ykY30fYwk1&#13;&#10;tZUAA+JpWASQC+m/s5itrwQ6rkpaW546sFl/0o7mb0rivp1H24btsDXfh7Qlxv27xmsToBpt5Rio&#13;&#10;c6YIYv8AfgAqykgFumLNVuydsNH/AHBxVVuCjkaQ0e9N5wU7VxKAGSOk2xFemo5oz/anaZ2/Ups1&#13;&#10;gkmbbrQ/7q4zItDSaWlfmREO1SPUkk8ejjarTmzmCo5zuVspABrsLIsE88tdmksyEUNEEajKkYqc&#13;&#10;lJvTc25oIKSuzM0m4MdDLT4WfIikqqfKUeoy/wAHqBVRsqyi5NIyLyP22Nre3I9wvL9BFNITKgom&#13;&#10;oA6lH4TUcR5H506pc8pcv8vzPdWdoosp2BnWMuhialDKgQhihp+spJ/34Mk9I5tx1WqeKuwm3qyU&#13;&#10;gxzNV4SnSogkRx5EZqfS6MDdSLfXj2X/AFcms+LGhI46lz/LoUfuKAoj2l3dRrxGidijA8Kaq1BH&#13;&#10;Cvl10mUwcgKybXiiKt5HmxuWyMZkT/jmsVUZIk+hsRH/ALD34TWxwYQP9KxH7NVerNt28RsGTcCw&#13;&#10;pTTJDHT8ygDn9oPXaVGzpqnSp3LiltY3kxuZYNr4VEWOmtzx9bn+vv2uwZ6AyJj5N/kHWpIuaY4S&#13;&#10;x+knJwBSWEEfM1k/ydco6Db85dodzJSodbsclh65ZnAluptQmYKT9QC/HvYitWFEm/JlI/wV6q99&#13;&#10;vcRCz7eZCKUMU8ekH/b6CR9o650+16ipMSUWT2/XvUylKeEZOSPJ1bN6B4qSaNXLHgWJuP8Ab+/J&#13;&#10;ZM/bEyMT5BqH9hA/w9am5ht7cO95BdQqgBdjCrRLji0iOaflg9PL9e53FXkzNFJrdVEGLwdXjctl&#13;&#10;Z00amWZaGaZKW/JBcMeeV1C3tQdquYlrcL/tUIZj8jQmnp5n5A9FC877PuB8Pa5QAPimnSWGEH+j&#13;&#10;rRGkz5g0Pk1OLPXT5ikjNLDiqvblNJ+08Jpq2nqpowPFN97XzoJHBvwg0gm9gB7Ydp410KjQqMU0&#13;&#10;kftY8f5dGlnFtV1L9RNcpfuKEHWjKDx/TjQlVoeJOfnUdJ5JxEPGSpjJN45SAoYgeQ6z6gX+n9CQ&#13;&#10;PyPaRaLgHo8eGSRjIVo1KAjOOP7R+0Z9esrH1g6gsbEREIeY0RB5Bxcn63Yf48XsfdyWPw8OqrTS&#13;&#10;B5jNfXyH7CP+K6MbhjNuv4tbsws1CstX0X2lh+ysZVMWWSPY3ckEXX+7qNVBtLHBnaDBSysQfF91&#13;&#10;/RzY/irccrzQuO+xnSZTT/QrqkMgHqfESNjTgPtr1Ce5CPYPfzb9wgfSnNe1zbdMACf8f2Ytf2bM&#13;&#10;3BNdjPeooFBIYs5VR1//0darbeRMFR9szXVzdDcek+8ubaQq2nrndvtkssHjgfDx+z16F+KdclRP&#13;&#10;A9jURKGU/TUPxb/evZ6rrNFQ8R1Fzwnb7wTxfAxz8ug5z+K86GojU+aEkOv5YD+lvZTcwFzUYI6H&#13;&#10;mybiYX8GQ1RuHSDvzb6fX68fT639l1aGnQ0DA5HXiyj8j/b/APEe/db64M9lJB/pb/E/n36nn16g&#13;&#10;rXrE0pve5HIIAPPpFxz/AK/vfXio4Hoadt5AV+MiZmDSRr4ZfqbMhHPJ/P8Arez20l8SLPl1FO/W&#13;&#10;H0W4MFwGyPs6DrdVI+Ly4qKcFFntMrfRQ9+QPZVfI0MtU+38+hzy9cLuO1+DLQ6e01Hl0OfX+64c&#13;&#10;1jlx1W6edF0oGsSSV0lTf/D6D2I9rvRcReFJk9RBzvy7Jtd8b61H6ZNcDh0EPcuyHYfxjHKUqqZ/&#13;&#10;KjxfqZQCSCV/1h7IeYNtov1MQ0sp6k72s5vUE7VfkNHIKUPlU0HSD2Vuz7tFoqxiKiIWJJtqKekk&#13;&#10;X+n4vf2Wbff+KPBc0I6GnNfLQtXN3aiqPwpwz/k6WGawy18TVVKq/cIPUALGUWva39fa+6txKupO&#13;&#10;PQX2ndzZyfSzmqE06DSdPGzKQVZSeCP0m9itv+K+yh1OglsEdD+KQOA1aggU9OlptDNGGT+HVD/t&#13;&#10;SE+FmPCt/qP9j7X7fc9wjlOPLoKc0bSsqfXwDvXiB6evTvu3Dioh/iNMg8kIImVQPWhPDW/r7UXk&#13;&#10;IYeMOK9FXLO6GGY2Ep7XyPl0GPstPUiEgig8+vEXFv8AEX/1vdHUtSnXgNKgHqfiqs4/JU1QDwki&#13;&#10;q3HGhyA1/ereXwpQ3SHdLQXthJARxFR9o6E/dVIK/DmdBqMH7yEXBItdgLf4ezm8j8SCvyr1HnLl&#13;&#10;0bHdfBfAJKn/ACdAszEtweAeAOPz+f6+yAcOpXCgDoRett41GytzUeQ8h+xnZaeviu2h4pPSXsPy&#13;&#10;vs02i/awu1cntNAR69AfnvlaHmvYZLNgPGQFkamQRmg+2nRqe7th0XZuxXrcYEkrYKZchjaqP1Md&#13;&#10;KeQICOSPwR7GfMW2R7vthZMsAWUjz/PrHX2l5zvOQOb0tr8lYWcpIh4caVI6rDonqKGeajqkkgqI&#13;&#10;JzBNG3pZHRtLIwPN/cOxs0EvhtxXB66CXaQXcCXcBDJIoYUyKEevQ17M3Q1E6UdS5NLMyiMsbiF/&#13;&#10;pf8A1uB7Elhd6W8KQ4PD5dRJzXy+t0pubdaSJU4/EPt6UW89siqjbMUC6nRQ86J9JUPPlUDi49qb&#13;&#10;+zDx+NHx6JOVd+aGX913p/0pPkfT5U6SWz84cJlYxK5FJUkRVK39PLaVkIP+pP1PtFt1ybWfSeBP&#13;&#10;Qj5n2gbttzFB+ogqp+zPH5jpeb/xMc0UGbpVuFXRVaQBqiNjFMSv+Nhf2Z7pArKLmPh59BLkvcik&#13;&#10;j7RcHzqlflxH+b18ugsW9jf+v/EeyPqRfn0vOuMocfuiCEsBHXxSQOCQBrA1xk3/ANYj/Y+zTZ5/&#13;&#10;CvADwIp+fQM5925b7l9pAO6A6h9nA/6vl1z7UoTR7jFZGNMWQp1clSGBlhfQxP8Argg8e771EUuw&#13;&#10;4HxivTPt3ffU7CbVjVrdqfYGFeg81qvqJuCSRxzyPpb/AA9lHQ56wSqgClb8/QfW9xweP959+HV0&#13;&#10;J+H9n29D711loN0bWyWzMoRK0MEyQLKeXopbqAAfqUNvp9PYn2u4W/s326bOCB60PUM88bZPy7zB&#13;&#10;b817cdCs4LU/jBHH/TDotOLp6zr7sNsXV64oo6s06u1ws1NOw+3fn8fTn2DoVfbN38FsDP7K9T9u&#13;&#10;Fxa868jfvK1ozOobGdLqO4fma/b0IPYVGEyFLko/0VsAR2HC+SPkc/1IPs43RP1Fm4ahToFcj3Gu&#13;&#10;yl2+TjCaj7D0H7Ac2P0tx9f8OD7KiMVBr0No2bVQj/iunLCZiqwWVoMpSuUlo6hJLA21xXtKht+C&#13;&#10;CfbtvcPazLNGaaTU/Z0h3naLbettm2+5FRKpA+TeX8/Poce1sSmWw2L35jLSRTQRRVxQAnxSf5hz&#13;&#10;b8oboTx7Ee9QLPCm5R5FKH8+od9uNxfbt1ueTNwqGViY6n0+ID/D8+g16/rxQ7poDewqxJSODexL&#13;&#10;rqjB/wCQvZXtkvh3iHyIp+3oec7WP1fL0484yHHrg0/l1D39QCg3TkkUaUndKtD9AVlUM1h/S9/b&#13;&#10;O5xiO7YDAOejHkq9+t5ctycmOq1+zA/l0i2YixB+t/Zf0KSAeIr1iuf6nk/j/jXvfVj1kSR4pEkR&#13;&#10;yJI2Dow+oYG4592B0nUvHqkiLLG0TiqsKEdLncmQelG1Oysav+U4ieKlziLyXoHYRVYk0/XTfXz/&#13;&#10;AK/tbeymIwbvCMoQH/0vn+zoH7FYpcncuRNwNY7lWaAn8Mi1ZSPt6E/ekFPUSY/cWPs9Dm6aOZpV&#13;&#10;IINQEvchf9UnJ/1vZzuCqzLeRHtkA4cK9R/ypNPCs2xXtfGtHIAP8Nf50NfyI6Qxu3AI5v8A0PN/&#13;&#10;wPaAgkU6F60+I8eo2nQQfS/IHpZbrz7YAoc/4elOvUtDX9lR1yiq6mnZ2hqJo2V7L45GW1/6W4P+&#13;&#10;PvZZ0PaSPz6rJbWsyhZIwa8cDpwg3NnYLo1U08esMqzosp/1iX+v+39vLeXKChav2jpFLsGz3B1e&#13;&#10;HoI/hJHUv+85qEKV2Hx1WGIZmEQhkb/VKrr9PbgvFK/qID0l/q6YZPEs7qWMgYzUfmDxHWKoqNnV&#13;&#10;yyLLQZDFTXRYzDL5ogDwzspP/RPvRewkHwsh9RkdXhh5rsnVopo7hfMMtD9np1GbBYSp5oc/Dq8Z&#13;&#10;0rWwNGxJFmCEkD6/Tj6+22toSKRy/tHSkbzu0DVu7Jq1yYyCKf5OhHg613HvDbEbUi0dVkMKiItU&#13;&#10;tZGqz4uQXtIzclorD6f8T7Nl2q7vrPtI1R+fAkf7HQDl582Hlnf3W58SOG7NSug9soGKUHBuHp0w&#13;&#10;7Yeh61ztDla2nrs6YpHgyNHTwyLjKmglGiqgllW+saTqA/qB7TWenarhJXVpSTRhTBHnU8Ojff1v&#13;&#10;Oetom221ljslPfE7EeKkgyrKPKppX5HrvsKWoocuYcKUxu1MpEmTw0NAv26NSVFmMEk3JZkPpI1A&#13;&#10;/wBfe91Lxz/4uNEL5WmOP+X5db5Higu9s1boDPuFuTHMX7u5PMDgA3HHHoKpDIGkRlkLhCNRkuNX&#13;&#10;B9Rb/C4I59khJqQQa/t6kVFTSKEAccDh8qfLrC4KqFjPjAI5tqVSR6j/ALH/AF/dSG8x08pqe7ur&#13;&#10;+XUNwojGjxjU5LhRcn1Hmx+g90LLSteH8ulCFtWrNKU+0+g9T9nS5646t7J7g3BR7T6v2Tn99Z3J&#13;&#10;TxwR47b+OqK0wuzaRJWVCDxwR/6p5GCj8+1ljt+4bpL4G3QtK3DHwqfViaAD5k9Bjm7njk/kDan3&#13;&#10;nnLcodthQag0rAO49IU+ORiKkBFJoCR1ZLRfBP4//GjG0+6fn931jduZ4CKqpPjb03V0u9O2sozA&#13;&#10;vFRZyWhYwYtHKsjvUSIFNwWHHsXLy9s+yhZeZp9T8fCjxXzoWFXb5aQFP8Y6xcufvCe53u3cPtH3&#13;&#10;cNgeS3robeNyUxW6AHLIrDQxX4hqZ5OH6ROOktuz59bowmMqdk/CTqvbfw862enlx9du3HJR5zuX&#13;&#10;c1I6+E1Wc37kYyaJ5Brbx45NQLD94soIbn5ou2hNpy/Cljb+baULt6GuQprnOtgfxdLtl+7Zy9Nu&#13;&#10;i8z+/G83PO28htSwNJIlhCeJWOBSusDABcRJ5eDTPVeGcyq5LMV24NzZnNb+3Tkp5arJ53P5SuyE&#13;&#10;+QqnYu1RXZLItJPOxYliGe1ybWHsIzSqzmWdmuJDSpY1yPOpqSK59PSnWUW12dxa2KbZstvFtFjG&#13;&#10;AEhgjVNAxVQqARgnzYDUTkknpNV2cr61Pt2lSnorHTRUiiCnsOeQv1/2P19sSXDyChNF9Bj+f29H&#13;&#10;tntNlaN44UvL/G/cf59JicqTYKG5CKARwNfP1/3r2gkpr0gdH0YJXVITwz6fkOuqWkrcrW0lDj6S&#13;&#10;or66sqYaSioqdGknqZpmEYhipwDckm3A/PPuiJLO/gxKSzEAADJPy6tcXNrt9s91fyLFDGpkeR8K&#13;&#10;iqKlmbgFA416OnM2J+Om05awLidx/J84TiFilfSdS7bqowsFbIhBSfNBWusBYGNfUbW5kNvC5Vsj&#13;&#10;KAsu7aPxUIt0PmfIyHFBx6xXhXcve7mFbYmax5C8fiKxvu10hoUU4ZLIntL0o5BCnNRX/WV9bkqy&#13;&#10;qyGTq6nI1+RnqKyvrayV56utqqlzLU1VRO3qZnYkkk/T/Cw9xjLK80pllYu7mpY5r1mjaWdrt9rF&#13;&#10;Y2ES28MCKkcaKFRFGFAXgABjFfPJr1jWRo9JQaSCSragSgDAEaj71UjK9WeMSAh6EHyp06x17sxG&#13;&#10;ti+hwAw0qykgkMQPqfwR7d8RvI9Fb2SKpIAoDX1z8h+3pypq+cU1QzyyFkCtHrLO3jRhqQWI4Y6b&#13;&#10;+34pm0tmv29Ibi0iFwuhRRjn8xxp0udu18mXbI7faGKQV6GuxkMsmrRl8fqqIoIgPxKrSp6eSbA8&#13;&#10;D2Y2Vw1wz2xFQ4qoP8Yz+VeHQO3yzi2tYN7VmRoD4cjAUrDLRTX5qyqflmnHprw+XhtNhqvTFjsk&#13;&#10;AkxF2+3lp/3KCrVgL64HuDb+yWHP09tW9woJt2wrY+YPl/q/Loy3Ta37d0tB4k0A7QaANrxIh8gJ&#13;&#10;FyB5kBhQ9PObhrcjQVFVVKxzO3I6aizipL66/GBvBjs5FqN2VYylPJIPwUNhyfb9yrTx6mp4kIAb&#13;&#10;1dfwv+QwftB6K9omtbC7jtrY/wCK3rPJbVH9nL8U1uR+Es+qRFPoy8QB0ieFRdC1HijlXxtqUBi6&#13;&#10;nTGwa50soNr/ANLH2XEroqOA/wAP2dC1dTNrYgs48vIV4inz/l0seva+nxe9NvVlZI/8KbKxY3Mm&#13;&#10;kKtUSYbMIcNlqaEt+gvT1Eqk24+n49r9qlSPcIXkPaWKt/pHGhv2qzDoL862U248qXtvZhfqFhaW&#13;&#10;HVUATwETwsRxOmWNSPmfn0C+fxVTt/PZzBVkXjq8Jl8piZkQh1WSirGgbQw4P6eDc8cj2HLmN7a5&#13;&#10;ltpaBo2YUr6GnUqbJuUO9bNabtbtVLqCKYHzpIgIx5EcCPLz6aWNz6muByOfoHFwbPx/hce0/iVw&#13;&#10;ejTgKAV6itIoIYE6mThvrZLABSW/4p7aYhTnpxVrw4dRnlUj6EAi31N9P1tcf7D68+6616cCgcOs&#13;&#10;BbUNf1YEjTwbAf11C/tpm/EenAh64FgOAQObAm1v6/QDj2y0np04qAdYHlvYjg82Xj8H/H634t7b&#13;&#10;Zq8er9YZJNV7a/ottQUkXIPFvp9efdC3p1YD16jPL6b2YAagWIGq4a17f8a901HpyhBp69Yy+pSQ&#13;&#10;De97N9ALCw1L9D9Afeica/Prekk6eoks45IJ4FmbkkcDgKb/AOsf9h7TvLQEjy8uNPt9Pz6cWNeD&#13;&#10;8en3aO0N6dj5+DavX+0N1b/3NXSwQ0e3dm4DLbozc8tTOIafRjcLFNKqM7BBI6hdRsW92t4by/kM&#13;&#10;NjE9w4p2xqznPmdINB6liFHmR0W71v2w8rWH7x5lvbfbretPEuZo4EJpq0q0jKHcgVCJqdqUVScd&#13;&#10;WXbe/lAfJTBYSh3z8ud49L/A3ryp0zHI/JnfuMw3YdTQRB2qmwfTOAeqz9VUrGvkhpZqeAzAgI5N&#13;&#10;wBBacmX8sQut1nhs4cGrOrsBVgaEMIS1RTSZgcHIp1Bm9/eW5Pju5dn5D26/5n3BNS+Fa2zoiOPD&#13;&#10;P6jSp4yqVcNqFs2pCrIHDLXMKn+Tv8cI6mSId/8A8x3sjGS0zU38SR/jH8YJsjTQeZqmWCmap3Zl&#13;&#10;8bLIVieCR6SYhSVfn3YnkTa0LfqbjLxNTpjJKUBxpjUA0Pd9YpyKeiWOP70PO9zS4NjybYMzYhIu&#13;&#10;r4qJQKa2VnYSQhqeGu0SxMwOp6U6WGQ/mbfLmbbdTs34y7W6R/lx9NZfFwUFHi+gdj4/Zu983jqG&#13;&#10;60JquystHVbvzNaq3QV6TwtIJAryFTf2aQ7jv1xbiGzii2y2YdpYAFu0L2ppUMcalIgUBjgj4uih&#13;&#10;faP2y2/c/wB4c0zX3Om8RONRkleRYWEryKS/iEW2kPoctdM8kaaZVkyprT3X2LjqzP1258vk90dv&#13;&#10;b7q6mqqqnsLtrJ1m5MhJkJ5jLJX0eFyU9QkEhYCQ/ezTnVcFbWAIbrdbGGb6iQvf3IJAmuDqC+QM&#13;&#10;cJJWOnGhrwpTqZNo5QvI7Bdthjg2HbiF/wAS2pUgBFMrNdIiNKTWjNCkJbiTqNSFm4N37h3NUtUZ&#13;&#10;vK1ta5vq+4nlaCCnhTxQ00MS2EcaLdESNQNFgBYD2Q3u7Xt+2q6kZ68amuBwA4YHkPIUHl0ONq2H&#13;&#10;ZtjhEO1W8cIFa6EALMxqzMx7mYnJZmJJySTU9JQ6Q8mg+pg1yynSv0kkKAkXH14tf2VkglgvE+vR&#13;&#10;0wYqAeI66LqzMVaOIMCCugvY3ClLH+0eT9ffixJ0g0+wV69pHn1PpKGsnJsrwQmw8kpC3b6PaOxa&#13;&#10;1iLcj88+1ENvLLkYX1PTUksacOI9OnLx4vHqiuDVz3No39RWQ+hSQhKrz9L3sP8AH2q0WtvTX3t/&#13;&#10;L/Y6T6p5T24HUeqylbLdYgIEGogxHWZLDV+7MfVf8D6f4j6e25ruVsJ2j5f5Tx6ukEacc9N+lhJq&#13;&#10;DIzMh16zYl76rBrDkD63NvaTT6Hp7FPQddqQGHIte/Fizaf6KeOPyOP9j7tUVpTr1SePXRCrqYhy&#13;&#10;LBiEAZRrGkrYj6i4vb/E+9H14de49ZEYuuhGNwmomQKCCv0Kmx/1uCPdlFRQZ68RTrJEoUjUS4N3&#13;&#10;dTcABWtrL3uDY3Fx7sF0t3Z+X+XrTfDjruQHyOptJ6QAEKsAFXSHB/ryLi31Pvxrx8+tKe3rwZwt&#13;&#10;lZeVRbXY6nHrZmJIsR9Pe1J8uvUBOePXAysViDBfIrgg3H7SsL3DAkE/1Fv9f22CSoUcR14Chwa9&#13;&#10;ejZDJZFb1O6qSXuJAug8jgjg/wCH+v7spo/+rz63wx15Ayj0qUZdS8JZ0Or0hXfgH8gqv197Wq/l&#13;&#10;5f5j5HrxGoUP8+H2/Pp2qgcoj1wIWvgjvkYVRdU0UYvHkEF+W5Vagf0sw/te1Mq/VDx+EijvA/h8&#13;&#10;nH28WHSSL/FXEJr4Zyp9CeKn5eSfz6ZQTpIjUm5W0eo21avWdDf4gXN78G3tFXBp9nz6WEH0+z/Y&#13;&#10;68WuXI4sGVCAPI3ruwAa9ybkXPP1t78TU48h17icdcQx0nSxcKQ9wNPpVWl/UBfg6Rb6+/D5Z/1f&#13;&#10;8V1s+nXC3CLdVcuLqBYg67lmDlvqLX4vwtvz70RgH/Vx69TzGadcxyPX5VRPHIBYLyrBFS5/2ocX&#13;&#10;/wBj78KZDcB6fy61ny49Y20SJpOoiyuFOpBHp/3Wsv1I/wBSfqBYfn3VtJH+r7etmqnrkri0jAHw&#13;&#10;tpJVVsbspXUT+SC17j6W971UGMdVr1yAc3JCswN/SupVAN11KfxybW97/COveXXuWYaFVmAVSU1C&#13;&#10;MIEB1m/AF7/W/v3xE068fXrgnjW6JZywYI+sNpB/WACOTYBR/jyPelCZCCp4f6v83W2HmwoB08RY&#13;&#10;wxKJ8jKmMp29SfdK01dKtjI3gokIdvqCS+lfa1LUoviXR8NaefxEfJeP7aD59JHuR8NuvitXy+Ef&#13;&#10;a3D/AAn5deWvpaK6Yum8cqoyrkKlo6iqIUXLwxgCKEt9FKqW/IN+fdhPFD/uGgBPB2oW/IcF/wAP&#13;&#10;z62beaXF21R/CKgU+3i354+Wem+V5altU0rTvpu0kkjNMb+uzs/1AJvz7SuXlbVKxY+dT0oSOOMU&#13;&#10;iFPlgf4OuBfXr/zqKNIWwUeXTwzi36f9h7oStWxTA8+rUC/OvXAeMg6ioIUlUYEDj0W1i31v/T3U&#13;&#10;UPHrXWRtCKxkVyb+pQrBUu+low45+n5PtzCqD5nj1rPDh1JgqaqlmSqpliBRwE8mmSMqQQ0Mi83B&#13;&#10;F1a/1+nu0U8sTh4sEf6v2eo6rJHHMpjfzHl5f7PofLqTUU0DQx1tGNNHLJplhsXFBVsOaZ2Fm0nl&#13;&#10;oSfqvp+oPt+aJCqzwCiE5H8J/wAx8umopJA/gS5dcg/xD/OPP9vUVDpcsx0R8M/psVIARdINyQCb&#13;&#10;Ofzf+nthPU8On2ytOnAWazlkGrTymlWcNcLbjn6/7zf2qUVU/l00ajqTHydPIjBAHKMxB5IIvzf8&#13;&#10;2/w9qF8lJx01IQDUfF1LV/U/BbgtYG68EBl1D6Ag8D/H28DU0Hl0yQKVrx6khlYeOP1uyaUiS7cr&#13;&#10;ZPGChJLf72fbvxdi5Py/1ceq6Spr5Dj8vt9On6LBTR09RXZOdMdTUNOtZNTJaozYphKInqRi4yGV&#13;&#10;A7Lrkl0ql+Ra/tWLVkjae4bSqCpUf2lPUp8QHzOB59E0u6xtKlrZKZnlOgNXTAWpXT4lKE0zRak8&#13;&#10;Bnptk3SabVHt6i/hlO9o2q5JY6jNyIGBLfdEBIL8HRBGv5Grkj2kk3TwyUs00DgWJq+fn5V4jSPt&#13;&#10;6Urs31AB3aTxzx0gaYAfLsBJf7XJrxpw6TBld2kkZi0j3meR/wByVifQXLEkswBAB/p9fp7Lg5Ll&#13;&#10;2NfmeJ+316O0XQoQUAHkMKP9KPIf6vLrtUt6VvydagqL2C3uS4+l7af8D7sq0pQgV+XVs+XWX6IT&#13;&#10;9Vtq4suoD1W0nmx+irp+n0+nu4Pn1oOCaefXNV0+ReXBDARgi6i12ZrfQXsb6b/T8+9j9v8Aq49N&#13;&#10;SHuqMf6uH29PuIaeukjpKaOStrJRanipond5FN1PoIvwNJDGw+tz7MrWSSUiKMF3PCgrX5U+Xrw6&#13;&#10;LrsxWyfUzssca/EzGgH5n14eZp0JmM2sRxWmWurFV2fEYVo6iSBFQpoy2V/4D0gsGugZnIvxdfYh&#13;&#10;hstOJe9hxRMkfNm4KPkTXoFX3MYID2wWGAkhZp6hW/5ow/2sprSjadIJGelbDSxJjX8tXT4XCMQs&#13;&#10;9JhJVjgkZB/y9NyVQZ6x7XLrSrJ/VQD7XJGvgaSyxw+apw+et/xfYtfSvQce5lO4h4onurwYV7hd&#13;&#10;T54iK2XEQ9GlaPyqCMlqO8aDCRCn2njKaA2IXLyU4csFBDGLykyyG3H7zaTa/j9tfvKG0Hh7dGB/&#13;&#10;TPH/ADkf6YjpcvKd5vEhn5mndwf9BDUH56aKK8DoWv8ASPSNrq6szM5rMpW1NXVSEmWeqd5THdPR&#13;&#10;GtzYIRpC6bWUW/HsullknfxZmLOfMmo+wDoX2dlbbbD9Lt0SQxqKAIKA/NsVJ+ZJPn5nrnRVi0sj&#13;&#10;0s8fnoqwJ91Crl2RlX0VFNfhZEPKEnkek3v73G/hnSwqrfy9D9vTV1bfUKJ4n0SxfC1KV9Vf+ieH&#13;&#10;7D16rpXpZIAsjGKXTNS5CK+mdSxZHjK/odTw6X4IsfwfepUaIgBqVzq9fkPT5jq1rcJdRuzijLh4&#13;&#10;zTt+2vFT6/iHz6UQCbrTyRxqd3UsJ/aj/bXcdLCnMthcfewxqS1v86tz+ocrKrerqGJ0FKDg4+X9&#13;&#10;MefqPn0R55ckKyH/AHWykEE1P0kh8jX/AECU8D/oZxw4I4lme1gF1kA2CMHIsAVNrWJbg/X2gFWN&#13;&#10;Bx6FIEYWjGuK/l5Z+fl1JB1yBbGUtKukKjO8knB0JHGLluBcKOeLAm/vYzhBU8Mef5dJ2DJDrAIA&#13;&#10;U8SAAPUkmlOnkYqKhCyZmqjo2CLJFQ02iry80THXzTX8cBYfQykMBzpPPtSIFi77k6fl+L8x5fn0&#13;&#10;U/vOS8Jj2mMzD/fjEpCCBT4qanp6KKf0uunzBhSeDFQxYenlSSJp45DLlKxSODNk2AfSxIVhEqr9&#13;&#10;Rbi/vRuCF0W/6Y+WSfz4ivoMfb1tNpWVll3FjdyAgivbEnqFjFVOPNgzE5qD0zxPKhaWMOhJco6S&#13;&#10;GJi6AayZUtz+Lj/H2nDEd3A/6vn0bOiv2MA3yKin2UatOnSlz+domH2WayUK6S14quo+rpqDEyX9&#13;&#10;JsCb/W9vb8dzdIaJKw+wn/L0W3GzbPdAtdWsbkcaqp8/SgB/1EZ6lHdmdEZikkoa3UfHqyGLxtdM&#13;&#10;78xjXNURlrqAfo1+L+3Df3RTuKsD6qK/tp/l6SjlnZ/EEkSyQ0FR4UssYH+1Vwv5aeubZ6ibQlTt&#13;&#10;jb7te7VFLTVdNVEhFPreKa3H6TpT+v8AX376qNgokgj8+AIP8m60uy3gq0O4XQGaKXV0FSaYK1Jy&#13;&#10;ONa+ZoOjifHfcvXuX35tfqPdWMqcFtTuPZ24+os3lqLLiZqao3xSGLb+RlfIj9mODOUuKnV+SVj1&#13;&#10;fUD2NdhvrCW6i2iaIrFfxPbEhuBlwp7vhAkVGr8qdY2e7/L3Ntnyxe+4e0Xaz3vLN7bbxFE1uKFb&#13;&#10;E6rmMCIgyPJZSXUZFQtZNJx1/9LV8jmKMkqsAyNqvbkaf9t7ywU8GHWCEkWtTGwqKdC1hcoZoIqu&#13;&#10;JhrSwZb/AFH5Fh/sfZvbzDTqH7Oo23Xb1ila3kGCKjp7rPHKRPGLpKCCD/qvzb29LpbvXz6K7TxI&#13;&#10;x4D4K/z6DLcOMall+5hQ+CQ+vjhD9b2/3s+yqeLSdY6H2ybgJ4hbSmjL/OnSWsWPJ+n++49p+j8i&#13;&#10;nXLSD9SSB9B791rrG7kEhbD/ABtz707enTygU6WGyckYK1qSRgI6oErq4tMouCLe1VjMVcoTg9BX&#13;&#10;myx+osxdRjMZofs6V28McazFvKg1SUpMym/Om3qX2tvog0eriegxyxfG2vRGT2yY/wAHQaYPLzYa&#13;&#10;vhqomIAYGQXsP+Df7D2U28zQuHX16kDeNrh3S0e1lFajH7OjNfc0u6cKrDQxkiAZbrw2jnj+h9jE&#13;&#10;ut9b1446gDwbnl7dynwgZBPyPRL99bdqtp59qymV0pp5hIG5CxyXtbj/AGx/r7jvc7VtvuvFjFAe&#13;&#10;sruTd9g5l2VbachpFFKHzFPXoQdn7ojycCwTMoqUVVsbWfi+oezWwvRPGATn/D0COaeXJNvlM0Q7&#13;&#10;Ca1pw+XUrcmAMqtX0gBZQWmjVf1j6ki359u3NvqHiIPtHSfl/ehGws7s0XyY+R+zoOtTRSAqSrIb&#13;&#10;hrWZWHI+v+PsmqUao8j0OmUSJpIqHH24PQw7ey0eXoPHKwaeNfFMv+qU3Aa3+t7EFrOs8RU8fTqL&#13;&#10;t825trvfEhBVDlT0gNw4k4uuYKCKab1wm1wB+VJ9l13CIZKkfZ0Nth3L94WqljV0w3Sd12+gB/1/&#13;&#10;aNpKigx0fdcLm5N+bH82P4PB/H4/HtvrWOHqQP29DNt6sTJ4RI29bLGaeQH+oGm5B/w9iG1fxbcg&#13;&#10;9RXvls+37uWXAJDDHzz0DmRpTR1tTTHgxSMFuPqtyV/4p7JJkKSFR6nqUbC4F1axz8NQB/l1D1Ei&#13;&#10;xP8AsBx/sL+21p+LpXTNOjmfHrfor6KTZeVl1TUytJjmkb/OwsCGhIP1t9B7HnLG4GVDYzGpT4a+&#13;&#10;Y9OsWPezkx7O6XmuxSiy/wBrTyYHDfL9nRdPk11rJtPci7qxlOVxWVcirKrZYazVcO1v9UfqfYS5&#13;&#10;w2j6O6N/EKRvx+3qc/YDn6PmHYjyzuD1ubYdgP4l4ADoDcVWakU3HFvofp/tvz7DttIGpXFOpd3S&#13;&#10;00seIPDodNnblWeMYmuYNdStO72IZfzET/X+nsTbfdiQeBKcev8Ak6hzmrYDC53K0HCmoD14g16T&#13;&#10;u8dufwyoavpEIopmJcAk+Fybkcfgn2i3C08J/GjGDx+XR7yvvov7cWdy1ZUFB8wPKn2dLrY2Vhzm&#13;&#10;HnxNdpknpovC6vyZaV1sj8/049mm1zrdQGFzUjy6BvN+3y7TuabrZDSrmoPo4yQft6DXMY2TD5Kp&#13;&#10;oHB0xyEwsf7cDcxsD+eOD7JriA28zRn16kLadwTdNvS9Q1JHcPRvPqHSztR1lJWrfVSVEVRyeLK/&#13;&#10;qT/G4v70jNDKrjBHSm4hF5ay2zCokUqfsI4/kc9Df2fQpkdr4/NQ+oUrwSlwoA8VQmhtNr8cg+xH&#13;&#10;u8YlskuBxFP2HqIPb28ew5gn2p8B6ihx3A8fz4dF4W9yObAnk2/HHsK5rTqcaggVHXg/JH0te3+w&#13;&#10;961CtD1vSBw6e9uZubb+YocxATenltMgvaSnb0zoSP8ADkce1NncfSXK3EfkaH7Dx6Jd82qPedrm&#13;&#10;2+cZcHSeNGAqCP8ABx6Xvfe2YsvhcZv3DASyU8cMk7RC+qjcCSN30Dko1gfZlzNZrNbJuluOFKkf&#13;&#10;t6CHsxv0m2bpccl7mQquWChsUfIPH16TNZWruXY1JWKA09NFFO1tROqJdMtif8Pr7RtJ9btqTeY6&#13;&#10;ENvaty/zfLathZWK59DUg9BojagOR9Bfnm/+t/xPspBqAfXqQSKE9eYAAvfm44/P4/Pvf+XrVSDQ&#13;&#10;ft+fRi+n89TZrC5jYWYZXhnp5ZKDWbnxOLSxqD+UazC3sUbHcLcwSbZcHBFV/wA3UE+6Gzz7Vutp&#13;&#10;zltYKvG4EtBgU4H/AGwqCOgXrqWo2zuN6WVikuJyKeof244ZLq6k/hk5H+v7IpA9rd6DxjP7RXqV&#13;&#10;7Oe25g2L6lMi5jbHoSOH5H7Olx2pCk02GyyWZayk8LN/VgBKn0/wP1/w9mO9KpaOZc6l6CPtxM0U&#13;&#10;d3tkhoYnBA+WQT+3oIn08AX4FiP6H/D2R9Sb1j96BFadbp6dcNdrj68/19tFzXHV9I6XG0qmmros&#13;&#10;ntmvCPTZemlESOLqJtFiAD+SP969mNi6yK9jLkSDH59BPmi3ktJbbmCyqsts1SR/COPSs60nmym2&#13;&#10;9w9f5KU/xbadRIKAMx8s9Kt5aF0B+oI/bNvx7XbQ7SWc20zGkkDdvmdP4T9mSOgvz9FHt2+WXO23&#13;&#10;r/iu5IuumArCmsenHPl9nTc4Gu7XV01Kw5uCOG1A/m4+nurgBtXA8D+XRghAWqZBNR9hyOovIZlj&#13;&#10;FwSTb8n8+2e01z0p/CD1idvUoCAtqvxcfX63/wAfdCc9OoAO5uvan0qtjq9XBP4JFrk+9l2IoevD&#13;&#10;Rkg464+PyKUVXkkNvGiBtTW/FgPfgKjSASfl1slUJdyAo8ycft6faba1fNHFWV0iYqiVNTy1JAmc&#13;&#10;FeNEf1P19qltJmXXKQqj149E1zzFZQyNbWStcy1wEyv5t1mbIbdwotjaR8zW/pNXWXWCFweTHDYX&#13;&#10;A92aS1gxEutvXy/Z00LDfN0NL+UWsI4ohyftPUWl3pmqTJ0+QesmFOHCzUFK709LNTP6JYvFGQOV&#13;&#10;P+3sfdI9xuI5hLrNPMA0BHSi55U2m5sGshEGamJH7mDDgQT86dZM7lMtg66ObGV1RJi60Csx6SWm&#13;&#10;jWOf9UADggFDwR+P8Le/XE01vIDExKNkV8q8emtpsLDd7QpfxKtzD2SkVU1X4WpXgRw9ehM2lup9&#13;&#10;57cqdjZigw9ZlMQk2a2w0lOI5qzQuquxjSrzz+pFH1/2Hs3srwbjaNt8qqzpVo/U+o/kP83QD5k5&#13;&#10;cTlPfE5s2yeeO2uisN3RqqtaBJQPUZqfsz0GDVu2KtWNdiKrGVPnIlelqCyIBcMoik+hB+oPsnaS&#13;&#10;1ca5kKHzpwr1IC2fMNq3+KXK3CUBXWoBJPzHrUHz6FXqL439ifIfclLt7pXb25N3ZWomSGRVw0/8&#13;&#10;Kx0btpNVkszYQQoPyS5Nvx7X7dsNxu7V23UVrQswIRR6s/wj7K/zx0C+evd3lz2s29r73BmitRpJ&#13;&#10;RRIGmlYD4YoQTI1fJiAo86dH4o/hr8SPjAtfmvl73XTdu9lYaWnP+yy/H7JY/LZmare5ipd0bmkk&#13;&#10;SnpIta6J7yqUuPSb+xMnLuxbRWTeJfqp+IiTAr5VWoc/MP4aU8/I46T++/vR7ttHZezmyHl7a5tS&#13;&#10;/vnc1YDSB3NEQjxIfNQgnlY5CqKsqB7c+cfddVt2p656E692z8K+mnhkpjh+s4NXY248cQUL7m7F&#13;&#10;CrWsZYz+4tGIOSw1EfVncN/3lovAsY/3db8BpADkZwCoAQfJQSaAlqivR9yN7A+2EG6rzPz9uMnP&#13;&#10;u+1BMl27myifBPh27sQ1GpQSlo6f6H5CtuoymMpqmtqRDU5rL1cry1Gdz8s1VWTTsdc1RI9UWkld&#13;&#10;25Z5GJY8kk8+wW00UZZiC8h/G9WJ+2vHPnWp8+ssodv3GaCOAOlpbxjtgtgqJpAoFHhgKgHkECjy&#13;&#10;FB0m8jkavIOWqal3HpZIlcxxqi8WWMWAA9pZJZZjlia/s6PbGytrKPTbx6SPOgr+ZPHprnZwly7A&#13;&#10;EgAKLjTbmx9p6BcJjoyhVWk4A+dfn1DUWuDdQL+o/wBr/Gx/4r70KniKdKnKn59d09BVV1dSUWPp&#13;&#10;pq2vrZYqempKSNpamrnlOmGKCIAnUxItx/xX214Uk0oSHLtQAedT5D169PeW1nbSXV9IsMMKlmkY&#13;&#10;6QigVLMTilPn0Z8yYL404aZIvs9wfILOULw62ZKug6hpamxaV1F1fLsh/aU3EYOo/QAi8/S8o29U&#13;&#10;pLukg8+4W9R/N/PypUdQAF3j333QNJrsuTLWQEgVjk3hkJAXNCLQH4jxcig41BVzlsiMw+aqp567&#13;&#10;JVNTJV11VXO082RmqWvWSVkrm8jPdtRb+v8Ah7BguZluDcuS7k9zNkt61r65/LrIc7bYfuobTAgh&#13;&#10;gjULEiAKsQUUQRqKBQoAoB/l6aNy4pKGpiraND/DMrE9VQm91T1D7mm45DRPwRb6e27qAQssqDsk&#13;&#10;yD/hHRny/uL3Vu1lcn/GLUhZPsOUYeoYfsPr0n0FhcqTZib2FrA+u54+vtN0emlcdc0eRSArNpAB&#13;&#10;UeMsLjjTcf059+6o6IxIpnrItQFBCl/o2tSfSoPBuOD9bH36p4Dpow1Gps5FD04UtZNS1EVVHIwn&#13;&#10;o5Y56UodLGWJg7aXaxsbWYXA59uRytGyuuCucY6Q3NrFcRNbuoZJAQdQrxFKUxw4/b0odxmOkyhr&#13;&#10;cZGFoszTR5jHrpUmNK3UaijYKNOqObyIdP0sBz7V3f6c/ixDtkGsfKuT/OvRFseq52o2d+1ZbdjB&#13;&#10;J5VMQAR/9smlj6g9KbGZmolSkzsCrJkcLFUU1dS61MWX25JaCroHU/5xoRI1w3PjKstintZDcSyR&#13;&#10;rdDTriBDj+JDxFP9WB0RbjtUMMk2zzErb3bK0cg4xXS1aOQEfDqKihGPEqDUNTpPbhoEx9TSvjW8&#13;&#10;+FydL91h59TytNQzSeFYZtX0lhcPE9yDcX+jD2kvIfBdTHmNxVD50+fzBx/Po62O9e/gkXcF0XUD&#13;&#10;FZ1pQLIACWHosgow44NOII6azrDNEGMRjDMkiel5Hv6JSv8AZe/0ubWvf6+2RX1pp4Hz6MD4bAM4&#13;&#10;DFqKVI4CpqPmOHl6eXU3uTxy7sptwUyU0cW8Ntbe3KFpy0qQ1dZjVo8nA0lyGkWeGQygX0s5B592&#13;&#10;5gIN6t2igCeKOT7CQFb7TUEH5npL7X64uWpNkmLMdsurm17gAWRJmaJgBkL4bgJ5aQp8+ghchrn0&#13;&#10;30cWvwFIcgA/T6+yAjqSlXScdYGYEm9wStgCb/ptYA2/Pttjk46cGcdYX5a/P1DA/jgafbJYrmnT&#13;&#10;mkNw8usTy8X5F2AN2QmzAH9J/wB49tM2rpwCleo0kh5tfgEDULAnTYllBNz7bJ6uF9esOs+km4se&#13;&#10;W/BAFuDz/r/T3QmuerADqPLKw+rWve4JLEDVcAFf9h+fp/tvdC1Dn/V+zqwAINa/l/OvSh2Nsffv&#13;&#10;aW4qbaPWGyN39i7qrphDRba2JtrLbszVTUNdxEtBhYppAxUMyhwvAP8AT3e2iub6QxWMTzsK1Eal&#13;&#10;6U/iIwv+2Ix5dIN43zYeWLZb3mS9t9vicgK9xKsQapoNCtRnNTSiBjwxnqzfAfyfPkFt3b1Pvf5d&#13;&#10;dndAfA3Ys2N/jCT/ACP7CoYuyKnGWVjU4TpbZ7V2fq3LOI3haGOWJrh4xY+xCnKF6sX1G73EdnFk&#13;&#10;1qrnAqcl0tx/trhT/RPAwPuX3leV7u7/AHV7f7becy3Z0hfp4nigOtigOtopLp1DAgtb2Nwq0Jco&#13;&#10;AxEuoyv8mr4xz1EWI298hP5lm96L7uNMtujJ/wCyzfHhqqKrigDUeGwhn3LkoNKSzU9U0sQlVgkk&#13;&#10;K3JFWm5M2lKR+JuMtCKmvheWK6YUB410RzoaU8U1qE8Nv95fnwqL2a05NsmABWNRLf0cPqUVa6Ip&#13;&#10;VKFpbR+7vtojGQ6Q3f8AziPlrHt+o65+MuK6o+DvWldoo6PZfxM69xWwtxV0GuWOSLL9nzJUbkr3&#13;&#10;q0kC10ZrRHMyhxGpv7SXfOO7Tr9NtkcdrFUGONI1YghiQyqR4QcY7o4BICCQ9ST0b7L927kGylbe&#13;&#10;Ocbm75gvtBE9zezuAwMIilR9LeObdhqZraa6e1o5/RoFAIRmtrby3Rkl3R3PvXMUNdUIsjZLfmXy&#13;&#10;28N911PHErwiDHV801WqMjDxPUzRxi911AEe0smzbneabvmK4MYGQ0zNJMQfIIW1CuaatPyFOpFs&#13;&#10;eYNg2qA7X7dbbFcKp+G0jjtbNSSRV5lURNQrwRZW7aELUHpuTeO2NqHTsXAr/Fha27dxvBltwQuh&#13;&#10;IEmPh0/ZUbG4IEMUkisoIksbe6jc9s2uv7phDSDhNLR5B/pBTQv7CR5HpU/Lm874Kc1XmuAihtLf&#13;&#10;VFbkGlRI4Pjzj5M6owPcnDoP8pm8xl637zKZOqrZ3OovNPK8kaoPIA5kNyFv6VBtf6AeyS5vry5m&#13;&#10;8WeQsx8yc18s8fy4fl0LbLbtv2+AW1lAkcYwFUACnA1AFCSPMivqT1HrWWvg/icKhKhNNPlI1RNC&#13;&#10;VDPaPICNTwlR6lkH4kv+Cvuk3h3CC5TtIoGHoa/Efk3A+jV9enYQ1vIbV+5clD5UplR818h5r9nT&#13;&#10;S5PN3Nrqhb6l5DYKq2FiP7Vr3A/23tGD5n/B0qApWvn/AKsjpwTHVU0v74+1V11qrqDLwumyx8FQ&#13;&#10;R6QXsOPz7Ux2jyMPE7FPmRn7fsPzp0wZkA/T7iOpjSY7HljTpJV1EYWNJiIpHBA5JdhpFmOkaVJF&#13;&#10;uD7f1WluP0xqYcDXqn68ta4X+fUCpytVUixl8cJHMcSWB/aH+dbgsTexN7e2JbqaYAk6R6D/AC+v&#13;&#10;59PJbxxnWMnqKCyadI1EXljAtpZS1gCp+h+pt+Pr7YHp1atccB10G9YuCAxfSNRdACup1Cgi9z9S&#13;&#10;f8P6e9DJoT14gUqD1wYBiQLoB647ggBWNrleLX+tubj34ivVlLDhkdc1Y2IuG0qqOBYa7HR6D/xA&#13;&#10;97UnOnPWiM9ZwA5ViyaECgctctYKlk/N7WYfj3b4sV6qevFl1MoupYt/WxJX6MPpwfoAfp/j71QV&#13;&#10;oT16g65KOP0HyabglxfSWA9Z/tfThSD7sMcM9e4ZB65PYBVZSGJjSVTZVfSOdJbjVb+nvZYYPp1q&#13;&#10;tcjrsFtCryiksGVhpFidS2DD+liL/Ue/L3KCOvEGteuA0ngiRk5II9Nxq0u9gOAAfp71QeQ63Wme&#13;&#10;HXUbgNGkjX0A2IBQBZBYFW4JP0uT78rlcP14gkE+vXl1FlJH9SW1Mb8jWTqNuLgf6/Pv3eW62a9c&#13;&#10;6WrkoniqoL64mZhdyYnQv4tEqi9w49Lqfqp4493jma3YSLllNfkR/D9nr8vLqkkSzL4LcD+3/UPL&#13;&#10;06kVcFNoWvpB4qCpmN4nLP8AYVMN3mo2f9RFiGhY/qTj6hvbk6R0E8OEJrT+EniPn6j5dMwyyA+D&#13;&#10;N8Sjj/EPWnlXzHr1CVlu3isagXZdXA1XHoVT9dIubjg3HthWJOpfw5Hz+XSkg0zw6xtrudLBQWvd&#13;&#10;VLLfSNI08csCP62v7p3H4cf5Ot4pUeXl16wZl/TKW+gDHllILOVP0JUHgf0/x9+xUkcevEkUAx1x&#13;&#10;sx8ZIQrYoJNWvU7H/OaRc/U2ve/0/rxqj0DGlPM1/wAn8uvUBJznrn6GRQCquEXgg6U9TMwKv9Pw&#13;&#10;R/h78oFKH5fy6rxPXmD69RbyE6vIf02lhYLYafqLWB4t/t/ewCT+3+XXuJz14gAj0stnSOMAapHJ&#13;&#10;VnEZC3uSQLW/qT72KUr+Q+30px62OFTjpxXDyU+mWunTHxS2kjp3vPXzXiLDx0QNwDyNUlgLjg+1&#13;&#10;K2bxqZLhhEDwByx+xRmn206Tm7EnZCDIR58FH+2zn5AE9c1yEFFaPDUoha+r7+cR1GQclSWMfGiI&#13;&#10;H66VF/rz9Pd/qY7cmOzUD1c5Y/Z5D7KdaMMkw1XrV/oLVV/Zx6gSPNMZJGkkeeRtJmklb1ukYLGV&#13;&#10;n5IN7fXm3tK8jy1LdzH1PT6KiDSooPKmOuBkiXXpKxFAoZEWx8hOoOhbkrcXX+nvWpa8KEDhT/VX&#13;&#10;qwDY8+vDkEOFBALAC5DMxD6Wf66uCbWt7sCOA68fl16M6/LE2sE3Jt/u1hzww+nHJ496XuBBFOtn&#13;&#10;9vXYYkq2pSPUeTrDAnSAVb/EXIuDb34/FX06r8+uaMfWD5GNtJCMbsSAo4J/Ivf3sOOBHXifTrja&#13;&#10;xIJRjK1mHq0IVU6VIP1+n1Hv3wkD1/l17h1PpKuOCZkkVaimn0xVFKS0azRA39LqL6kJujH6H6e3&#13;&#10;4Zlhcqw1I2GX1H+SnEfPpmWNpF1KaOvA+h/zfLrNVUhprMkiVFFUxl6WYKFadVa2guwBR0uAyfUn&#13;&#10;mxBHt2SHwmqp1IwJB9flX1Hn/s9UhlVxoYUdeI/y/YeI/Z1yQhylwRqB9CJZ5AR9Cv8AqVsbc+9L&#13;&#10;3UTz9OrMSBq8vXrOsZPjuianZUiQAtJKxa37dr8n6kD6/j+nt5FYEB+PAD1+zj1okGopUAceAH2k&#13;&#10;8Onw42KkVZs5VLio5bBaTR58xMhUcx0II0KRazTlQL/Qi/swa2W3XXeP4QPAcXb7Bin2tTopF6Zy&#13;&#10;YduTx3HFuES+R7yO4/JQft6jzbhalX7fA0qY8MSZMgzpV5qaM+mwqiPHCGsAUgUcFhq/ISyX5RfD&#13;&#10;sUEani3F2/23l+XV02tbgiTdJDN/wsVWEceKD4/tYn7Ommkrq2hq48jDUn7xZJZEkmLSNIJVKT09&#13;&#10;ar38iSAukitfV9D9b+0sM0sUwnB1OOBOa14hvVT5g8el09rb3EBtJFAjpQDhpoagr/CVIBUjgc9O&#13;&#10;lfRUslOM5iiI8dPOaesohqLYbI6dYo5AwuYJAHemlP1v4z6l5VXMMTR/WW2I2+IUyjen+kP4T+Xp&#13;&#10;0itLmSOb913urxkGpGIxJHgB6jAcYEi+RyBpOGmzmOMj9HLAC+sBV08H6fU/1+v1+ntIFYpgYPRm&#13;&#10;DUkenWRVUKzMbj1jSGJZT+pv8Rbm/wDTgD2+NIUkn/V9nVXLEUX9vWRUeocQU8csksgYLTwK08xA&#13;&#10;fR6okBIC6r3JuP8AD35ayMEjFWPBRk/njA+f8um3dIv1ZWCqOJJAGPUkgV8/Ppc0OyftKd63cVVB&#13;&#10;jqJF8n2vkiiqJrn0CXIOGWP6WZI0kfm9hb2dQbOYVM1+wjT0Jofs1cAK4oAT8ugxccyfUTra7Qhl&#13;&#10;ckjVpLKPnoFC2DUElVxxI4vdBXUUKK+GoUp8cqKtVWTvLhsBUCNjdKqtJ+8ryt7lA6qLGyaTpC23&#13;&#10;lhAD2aFFplmOiMmvm3xyD7KfZTotube5kbw9xmLzcUVQss4qK9qkeDADitQTQ/ETnp1n3bSx/wCS&#13;&#10;U+nLSIx9UlGmM25Tm9w1Ht+EgSW4OurLc3Om59qjuEdSq95+zTGD/RTz+1j+XSODl64dvHmJtgcH&#13;&#10;SxkuXA8nuWqUGfhh00wNVMdJyuyFbk5lqchUPVyMCI9b6FgCn0/bxCyRoPSQEUD2mlnkmYPMdRII&#13;&#10;HyHoAOA+XR9aWFpYQmCwjESk5pkn11Masx+ZNeoyuinVGjoSdB1La6sTrBJ+vP0b+n49tqwVajpS&#13;&#10;yl8t5dc1Y6GJ5s1o0BuL2tqYE3sALDj3cGq6jjrTL3ADy49cmYgBQryFUszG/LWv+b3BFx9OPfq8&#13;&#10;B1UKKn5np0oq2KzUtazSUVW/k1ry9BOpstXSqfzaweMfqW9+faiN/wDQpMqf+M/Mfbw6QXdm+pbq&#13;&#10;07ZY6DPwup4o/wDhVuINOsUkFZiq2IJ5EmWVKiiqqdm0ylvVBU0ZT1EN9QLcEEWv7oUkhlBXyPaf&#13;&#10;M/Mf8VjqyT2u42rmTSyEUkR6Zpgq9cY4CtKihPGvS4qcFBlqKXM1tUcNlaeIzZfB08YfKZmmjGo5&#13;&#10;fF0MZCxm1vuUkKkH9xVIJ9mUlqtxEbmRvCcZZR8T/wBJB8/xDy9OgjDvNxtl0u1Wsf1Vq7UinZqR&#13;&#10;QOxP6M0n4hWvhMteGgkGnSWOa+zj8OGjXGxzxSL93ZajJ1QX9ttdba6IQR6IVUXF7m1/aM3GgaIO&#13;&#10;0Hi3Fj+fkD8gOhB+6luZNe6N47pnR8MS1yDoB7yPJnLUrw6aG4a7HVJq8j3Osl2blpJG/N/z9f6+&#13;&#10;0v8AP7ejhBXCYAxTyp8vT5ddAlyWEaPIqnWwUqgTR69KLbkcG4+p92AYitOtUVRp1GleHE1+3qZS&#13;&#10;0E88eoBSlm1SSkiBEFmYljwLfTjm/wCPd1jL5HDpHPewwuaE6qVoBUn8vTrJUx0kH7cTyTyRsDNM&#13;&#10;lmjWMqNQjX+0BqAX+trW597bw1+HNOvW73M36kyhFaoAPE08+oIdlVlIJbWg/c5PKkBiwHA9R/19&#13;&#10;NrA+26jTQ9KtJ1AqcAft/wCK68AI5FVguhlVWWylldOSt/qNRswPJJ/1uKg0PXv7RTTBBqKYx6/s&#13;&#10;r9n8ulTkqvJ0VVt6twsj02bxlJjshh6mCELPQ5XH1or8XURJaxMUqwspPFxb8H2uuC6vEYKh1UMM&#13;&#10;cGVtS5/0wU/lToO2FvY3MF7b7kNdrO7xzAnDROhjkWtRSqFwaZIYHr//09WilnE0YsQWIv8Am1r/&#13;&#10;AE95SxyasHrCS6gMZPy6WG28h9rUmnc/tSkAAkWDW4+vtfayaW0nz6C2+Wfj23jIO5OP2fLoR1m8&#13;&#10;cbJe6sNX1+l/6f7D6+zMNp7TkdAMpqbVwYY6jzRx1kDxSWZWBBvzY/Q/X37tcEHp6KR7aUSLg9Bh&#13;&#10;k6WTG1DQsCV1ftORcNGTcc+yqVWiwR1IVjdR3sIdeNMjqB5v8BcfXni/trWKdLfDHWIm5J+tzf8A&#13;&#10;2/tvq4FBTrLTzPTTRTxsVeKRJAR/tJF/9uPdlJVgw8uqSxLPE0LZDAjoe6KeLJ49JRZlqIDqFxa5&#13;&#10;4I/3n2JoyJ4c8adQxeRSbbfMhwY2qPs6A/K0LUGQqqZlNlkJW4sCrG62HsPvFokIPUwbXcLe2kdy&#13;&#10;D5Z+359LbYW52xlYKGof9iXSoLsQLH6C/wDr+zDb7rwJdDnDdBHnfl9b+2+ri+NfT9vS67C21T7j&#13;&#10;xE7qqOWjLIwBNza5IPtfulot5Bj06B/JHME+x7miMxGk0I4dEwjet29lXpnLQy00h8bAEB1vZRf+&#13;&#10;nuPAZLK4KGooesq5Ft9625bhaMrqPnQ9GF2zuKLMUyxytoqFULIhtZuLXA9iu0uluFpXuHUJb9sM&#13;&#10;m2XDSR5Wp8uHTLufA+FmrqNLxtYzxoP0MeNSqPx/X2nvLUj9aMY8/t6NOXt6DqtncGjDAJ8/t6Sm&#13;&#10;GysmKrknBOgsqzqTYFGP1I9pIZzBID0Jd021NytGj4sBVft/zdC1kqaDO4z0MG1xiWnksDZ1F9PP&#13;&#10;9T7N5UFxD614fb1GlhcS7PuIWUaaYb049A7LE8MkkMqlJIm0OpFrMPr7IWUqxU+XUpRyJNEssZqG&#13;&#10;HWMAXLX5ta1vqD7105XFOlvsmr8VXLRs/onXyJyQFcH1C3+t7MdulKyFCcdBHm60Mtqt2BUx4/I9&#13;&#10;cd74/wANXHVKLLUIVZgBYup+p/x973BKSCQde5SvPFtZIG4pkD5dIJlK/X8/n2XdDMHUOnXB5msw&#13;&#10;OVostQuY6iinSZWQ6Syq13Qn+hFxb2/bzyW86zRmhU16Ld32q13jbptuulBSVSDXo++QpsN3P1w4&#13;&#10;/ab76gYFT6npq5Y/UP8AX1C/uSpVg3zbChzrH7DTrDexn3P2t55BXV+jJ+TRk1+XAdVbZbFV20s9&#13;&#10;kMFkVKT0NRJFc3AkhVrQzJf/AFQ/3n3C9xby7fdm3mFCpP7PL+XXRDbNys+Z9nh3ezbUkqgk1rpb&#13;&#10;zBp8+HSgx1W1kdGKunKMCbhhzcf4+10LhlBU9EN/bA1VxVW4j16GvA5iHcNBJjq9VapEZjdWI/eQ&#13;&#10;iwkW/wDT2IbadLqIxScaU+35jqKN42ufZL9b6zB06gRTyzwPy6RLrV7Jz8FVHrNJ5TocfSWnc2ki&#13;&#10;P9SoNwP8PZcEfb7sSD4OhVF9NzZtD2xp4npwow4EccdCNvHHw5zDQ5rH6ZZKeJZVK2JlpJRqZbr+&#13;&#10;V/p+OR7Nb+IXdsJ48kenGnHoEcrXr7NurbXemiyErngGHA/n0C6zXte1/wAG/AP+x9h8sW49SoU0&#13;&#10;0YHoxO1ZYdy9e1OMdhJNBT1VAb3dtUakQkg3sLaRf+nsVWjC72owniop1BnMcT7DzzHuKDSjsrft&#13;&#10;IB9MV4dFufVEzI62dGaN/wAWaM6Wt/sQfYUYaWofLqd1KSgOvBgCPs8uuGpCeR/sTbn3WqnjTp7r&#13;&#10;pytrD68EEcWsOP8Ae/dWK0oOqqpBqc9Dv1ll6XNYbI7NygEqmGVqUSWs9PKLSQgH66Cbj2JdlnS5&#13;&#10;tmsJjx4A9Q97gbbLtW6wc17f2kEB6fxDgcevn8+guwNBJtrK7k2ZXC8VNPJPQs4JWWhq76WT6WA+&#13;&#10;n/I/ZPbRtaTTbdJ5EkfMcOpE3q8TfttsOarQZkCq4BqVdfX7fOvQfSqaerqqZjY080kf1+qh7qR/&#13;&#10;tx7KyQsrR/w46G0TCe1juB+JR+3z66JH4/Aufe2YL1YCvU/DZefB5SiytMziWjqI5ioNtcfHljJ/&#13;&#10;IZbj/Ye7QXLwyrOPwn+XSTddsh3fbZdtmGJVIHoD5Hh5Hobe2cPTZXE4jfeJ0yU1VTww1xUX0pKL&#13;&#10;wTMQPqrftn2JN7hSaBNwgyGHdT16iH213Sfbd0ueTdyJDxsSlccOKivqMjpiy7nM9a46rAHlxjxJ&#13;&#10;IeWcCImFvryL8Hn8e00zePtKuvFejrbVXafcCe3fC3Ax6ZyOgdLWH4J/43+fZDrAH5dSkUAOeuPk&#13;&#10;AFz/AFtx9f8AW9t+IetaR1x4NyWH1N/yR+efdOrceuMVY1HVwVULaZaeRJlsbkshvYfU8/T3tXaN&#13;&#10;1lX8PVntVureS2lHbIpGeGQf2dDZJuLAbUym3OwKSheV82KbE5mZQAkMc7BUeYtwAr8fT2I2u7Sx&#13;&#10;uId1RKmSiOft4E/IdRIux7vzLtt9ybPMEWz1TQrxJoMqv2g1x09byxq0eUNXEoFJlojXwFP82GmA&#13;&#10;8qKeBweR/gfancYVWXxB8Mg1A+WeizlS/N1t/wBJMay2zGNwePbwP+TpFH9sNJxqvo+nq+trcey4&#13;&#10;KRw6FldXY3l1ygpKyulCUlPJM/0KIpYC3AYt+Pflgkk/shq61NdW1nFquXAHqTw/Lz/y9KFNsRUE&#13;&#10;fmzmSjpNQEn20TCWp0j1MoC/T2sFkkYD3DgfIdEZ5hmu3MezQGUDGo9q/bnrm+4qDHXjwFBHCdNh&#13;&#10;XVSrLUHUOXCG9j/j7213FGNNsv5n/UOqrsd9ekPvMxPn4a4UfnmvSPqKuqrpvLVVUksi3W0rk2N7&#13;&#10;EKh45/1vZfJI8h1SMSehPBa21pGI7eJUr6DPpUnqCTqAJFrCwuAOQOW91ND0rXtFB1glIWz/AKlW&#13;&#10;O5t+khuAB+b+23oM9OKT0rsNKMxiZ8CzoKylL5DDGS2vWqk1NJc/6rlh/r+zCErPA0BIDLlf8359&#13;&#10;BrckfbN1TeI1JjkAimA/4yw+w8f8nQv/AB5+L/yI713PRz9ObBzOX/h1UlTWbpr4pMTtTDxQNaaf&#13;&#10;JZ6tCQLGq38iqzWH+P1XbLsG+bhdJPYRldJqXftQZpSpya8KKCegR7q+8/tR7fbLNZc8blHqnQqt&#13;&#10;nCRLcyE0pSJSSprQqXKjUQD1YvuDpT4C/GKZd89372yHyq7NrJJlj6M6MqIn69w+76IImRxm8+wk&#13;&#10;JpYdMsi+SBZHmILFYSFawuurLlvaZ3vrit5PWmhKFA6gagAG0jj/AKKysOIRh1izsHPP3i/dizTl&#13;&#10;nkuBOUNqRQW3HcNSXz2shYROkTrqkBRfito3QfC9wjAAlx7p+ePdu/ME+wtry7c+LfTIhemp+q+i&#13;&#10;A+FyORoGv4qbd286cR5CtkZbCVEkhhY3DRPfV7KNy5n3S6j8BXWztwP7OGmrPDU5AIBB4IFHrXHU&#13;&#10;pe3f3cfbnlu+/rFeQS84b7IwL7hu1XhRgaaoLdi0fGhVpRK9ANJjyCQFM9TUEzHDwGiZi+vIVJ89&#13;&#10;ZKWN3dpG5Vz9S31/x9hJbmONq2wKluJOT/q+fHrJxtonu4wu6v4oUUWJRoRQKUCgYoAMAUp1Cl3R&#13;&#10;nhUSO+ZyEjkBl8s0lQraT9Cslxa3490N3dGWviN+2v8Ah6Wx8u7P9OAtrGq/IAEfYRnrPJu/ISXF&#13;&#10;dQ47Ilo1j1VNLGLLe/oaIA/T3c3kpPeocfZTpuLlmxXNnLJB/pXPH5g1B/l1xOT2nVlxW7cmpj49&#13;&#10;IfG1rKrP9Q+iUWAv+B78JLKSviREH5GnWjt/MtqAba9EgrwlTyr8uo8lBtCr8Ip85W49pDqaPIUb&#13;&#10;SwRn6CNZIOSf8be6GKxY9jsh9CK/z6Upd8z22tp7RJgvAxPQn50PmeNPy69R7NyWUqYaTBVVDnKu&#13;&#10;tnFLQ0VHUD7yqkdwkaJTyWJ13Fh+Pz7pHYTzSiO2ZZSxoFGCT6Aep63PzZY7dC9zvMUtnFEKyO61&#13;&#10;RaCrdwrQAcSR9lejIVWN/wBlfw7Rw4tc93xmqNxLk4oBkcJ1RQ1kV2FJKqtFNmJFa9vpDwT/AGQw&#13;&#10;reP+p9tpEfi7lIKnAItgeAr5yfyA8uoNtr5vf3cVM1wbPlC0bEJJjn3eRDXU4NClqGH2vwU1rQm9&#13;&#10;dJWS1FRPXS1dRWVM81XVVVa0ktZVVVRJ5J5queclmd2J1aifcfymbWzysS7Eks3xMTxJ9esn7VbV&#13;&#10;YI4LRY0ijUIkaABERRRVVVwABgAcP59QQ76ZNQVlWwBb1HgW4Nr3H0+vtnV6gHpayqWGknp3x3jy&#13;&#10;tHUbfqHSNapxU4uWX0ilyaIbx+Q/pWYXUgfkg29qois0bWrn4u5T6H/Z8+iq9J2y7XeoQWaMaZVH&#13;&#10;4oSeNPMp8Q/wdB7NC0EkkUmuOSGRopIW1ghka0isrf0It9PZeQQaEZHQ5ikSSJXQhgwqGHAgio66&#13;&#10;8gAC/TTyBYn9SngG/vXXgprX165WujC5SQgIGI4YMvI/P0/rf37rVGBB8q/z67jYqCzHWNAFmtfm&#13;&#10;xb1n/Dn37qrhWotCMnpVwynI7enpWZjVYCpOQpJOBKMXWusdZEfzZJQki/QKCT+fapSJrQp+KPI/&#13;&#10;0pNKfkcj5dB2ZBYb4lwCAl6gjcUwZoxVG+RZOxj+IgcKdNuMyU2NqIJoGhHjkS0LqWRpVJVmZfoy&#13;&#10;kEq/5IJHI9tRTtBIJRTB/wAOOl247fFfQPbyIRUHuBFQAK0HmCCKj5gdLSOGkr4zt1CPs8tLJkdq&#13;&#10;zy6g+Ny3j8dZgJJDe6TcqrfTUY3+l/ZiFjcfRr8LnVGfRv8Aff5+Xz6Cck9zZsN9caprYLFeKP8A&#13;&#10;RYK9tyB/EnxUNagSA/COkWkzxTujNMksTvC0MqiMxtFIYwkzNe5DCzLfm3stBINDxGCD8uha8TPH&#13;&#10;qoCrDVqBFSCKgr8uGc06fd5f7lustp5YJIJdp7gzO0amOOMiKChzA/vLinZm/ty1D5AKDchU/wAB&#13;&#10;7f3Ok2zw3PnDI8J/0r/qp+ZOr8gOiTlgfu7n7c9vNANxt4L1fUvB/isy8eCoLYmgyZPl0CVz6r/8&#13;&#10;lar2uL2uP9t7DJegrXqUwhrnrgZDc8lgRYHjiw/tEfQf4+2CxJr07pGPl1h8rc3a17H6/pt9BY/4&#13;&#10;/X3XUTgnrdOsDMQTcgspPPq44+pP04t+fdCRWh4dWUeZ6UmwuvexO2M/BtbqzYm8+ydySuEhwWw9&#13;&#10;sZrdWTLSSCO70+EhmZFDsqs76Qt7MR9fdrS0vdwkEO3xPOf+FqX/AN6K1C/YSOinmHmXlvlGxO48&#13;&#10;1X9tt0IBYvczJCAoUuTRyC1FBaig46smxf8AKM7y2biYt3/Mvtnob4HbMeGnqzT9977x1Z2pkqOa&#13;&#10;QgNgum9ky12ZmlkjBamM6RRyGwLr7E1vyhd+D9bu9xDYwDiWdJDSpBOsOsFR/AJmkH+++I6gPdvv&#13;&#10;Ocsz377H7a7PuPNF+q1CW8EkEIPhrIhdpIzciORTqWdrVLVgCBcg0rOi3h/Jz+M4J251/wDIL+Yv&#13;&#10;2FRCMJl+y8ivxy+PYrY9Uhr6fZuFM+4MjTE6Elo6yZFkUFkkB+rZuOStrP8Ai8cm4yY1Fq+HwyQG&#13;&#10;Ea0rQ0aGZDjB8/Da/vO+4iuN0u7PkyxcvpW30z3mmqmPxHBnpjUriK5tXrUrMhK6UXvn+cJ8vMhg&#13;&#10;q7YHQS9X/CjqurpExTbA+Juw8R1xNJjEpftUpcx2IY59xZJtJd0nqMgJVc+lwPaC7523eZBbWKx2&#13;&#10;kS8AihiKClVLKEjx5wRQ06Odi+7H7dbfdtunM8l3zDeyYle+nkMb/qeIFeIOZJ1Vvh+unvHAJGoK&#13;&#10;dIrMyuT3b2DuefLbhyO6N/byzFa80uUzeQyu69x5Wsnl1STPVZF56iR5G5ZmYkm9z+SGGN7uVz+o&#13;&#10;ZLic4VmLSSUpSigkkADFQeHp1PFtb7Ly1tRhskt9tsUrrEaxwQrxJL0CITmvElScny6V8HX0GIX7&#13;&#10;jfu4odu6R5f7vY0U+Y3VUmQj9uaKJvt6G4a96mW4sR49Q0k5j2MQL428yrB/wsUaU/IjIj9cmuOH&#13;&#10;qHZubbrcZPC5SsjeKT/uTITDZgUOVdl8ScY0jwlIqQS9DqHKXsDG4CL7XYGBh26UUpVbglmbJboq&#13;&#10;w7AXlzMyAQqb8LRRRC4BBv7229W1iPD2WIRkcZD3Sn56yO3/AGgXPVU5RuNzc3HNd219UgiADwrW&#13;&#10;P5CFSTJ9s7uSCRpHQZVeRrMk8lVXVVTUTVEjyTyyyySyStxK0kzSklyT/qyb39h6Wea5cyzklm41&#13;&#10;JJPzNa1PzOehpb28FrGsNqixogoqqAoA9ABQACnAY+XHqKZCgYECPSFtwx0MrWDOOfx9D7YLHVUg&#13;&#10;dO+f/Ff5OuCrISkUMdy1lZUA5YnylUIF7f4f7D35QzCiiv2cetHTQ6jTp6xlHPTT+erVYoiHjrIW&#13;&#10;0lp6SfiSB2J0xmQD0Em6tY2uB7MLW3eEmWairnVXOpTxB9Cf5HpNcyJNEUiy4GD5KRwPzA4kDJGO&#13;&#10;pNd/C8TIBjAKunqI/LQVd7F4HYxWkmI1eWJvTIiWs17ekj25ObW0NLY6lcalPy9D8xwNKdNWz3N0&#13;&#10;mq5Gh07XX5jzH9FhQg+h9Qek9U1lTUWbVqUARiNV0xkaSJBIPybW5N/xzf2WTXEsvcTkfs6XxJGg&#13;&#10;6irJHGSAG1L9SWOsauTpZfwAw59s9qmnTpUnhgddpe628ZjQMGsoYhUGlnFhfk2sP9b+nvYDAUNO&#13;&#10;vN8OeuuZG8Y0qQmvnSv0FtV/6H34k109VoFFT1xQGFm1rqEaSJcGxVRx9G55B/2PvS4Ocih62aMK&#13;&#10;LjrLezRqQvDajJyZNBGkCMH88cf48fj3Y4p8+tUwaHh14ILAanUmUkxm6uQ7cPr+gFvpbkm4PvdM&#13;&#10;agaUPDzPzr6dVr59ZW4L6gF0ogsUCsxXjUCPp/Un+nu1CAetfZ1kQpp0gltC3DI3pD/gLf6DkXvb&#13;&#10;35QpGevDriAAbX9Z/wA5fSwuWH6SpP0H1IHva4FPPz6312StywY3aQmw4KsP7S3+gJ45HvRApU9a&#13;&#10;xTrtV1alaxLDU7ONTooH0I/rzx/j7tk8aHrf29dcHSoN+FTUCq2AQuQGb+o+vHBHv1R8PXq9dsbE&#13;&#10;i2uwYtcgsXK6f03ufoLX9+LL5560PXrCdKiRBYlSrByOUIIcgkG304t/X3QUoQRWvWxnHXfo0n1M&#13;&#10;hIBsD6gSNQYA/X+gJ96FK569wbqXR1SQPLDPpaiqQY6qKNSCQGB8sLtyJYv1qRxewPDH2/BKI6pK&#13;&#10;Ko3Ef5vmDkfs4HpmWMtR1w68D5fOvyI4/t8uuNXS/ZTeCRkkR4hNS1EahoqmmkGpJkIsbk3Urf0s&#13;&#10;CD71NF9PJoOcVBHAqeH5/wCyOtwTCaLxKFSCQVPEEcfy8wfMGvUQOGVlUsjMNJ1Aho11eoKfoNVg&#13;&#10;L/j8c+2ailfXp3INeuSluGUAEsJBoS/LehGUj6XJFhb/AG358uDjrxIP29ePIS37iqG1IFBvci3h&#13;&#10;U883PJ/wH4977SaAdaFOutLLphAdi7rZPG15rg2U6bk6gQOAfr70RU6RUn0A6v2/Hinzx/h6d/4W&#13;&#10;KZFkydQmOjOr/JZIxUZKVWJ0BaK40f01Sso4/wAR7W/SiGj3biMZxxc19B5faafZ0i+qDuVtUMnz&#13;&#10;4KPtbz+wV6yHJ/ZhRiacUWn0islVarIvHosdc59MdyVOmMAj+o5vs3KRClsmimAxy/7eA/Ifn1r6&#13;&#10;UyEvcnXmtBhP2cf2n8umdtc5kkJlafW/nkcs0pZDxeQi5NyLn/H/AA5RlmlcyOSzHzJz0tGAEp2+&#13;&#10;nl/n/nTrsOxuwGpi5u1/UfSSt1sRa3IsOfega46r5565ICFK6NWkSArdQdZjHqCtyQR+Pz9fdgFH&#13;&#10;xdeNfI06x2jIUj1CMJyQCoBAFgvBNxcEfX3o0IqOvVpkddOvk1LdlC8g6yrAaQQQn0N/qT/sOPdT&#13;&#10;ViOthiOswAXSCbl9DLquCCTYglPrxz/h7vTSB1ryx17UQWNwSzlnOrUEu12tc2IYf0BP592qBg+f&#13;&#10;W6AY67VbksFA0Ih03vYMeAgHI+v0/wCKe9H0HWmNOuipVNP1C+oRm5MbH1eRvxpsOT+Pzz782ACP&#13;&#10;I9ePHrs6ZJPTGLhuNQVfoVsC68XP9Pe6jypXr3AcenSgmj0fZVTs9FO4EbRC81PUsLfdU8YudY5R&#13;&#10;hb1p9LEX9qrV1Ki2kYmNvOnwt6gfLz9ektxG4JmiALr6mgYcdJ/z+Xp09TYJ8ZOqbglXE61DwRIv&#13;&#10;3OUqqUqZFlpaMEaUkFrSSMvJ9rnsTbNpvyIhxHmzedQBwBHAmmcdII9zS7QvtY8ehoW+GNWrQhnP&#13;&#10;mp4gVJx69Y6PdqY2ScYPG0NKft56aSfJwR5XISa/Q0gkOlacqD6DCAw+oNx71Fuy2zn6GNUHAlgH&#13;&#10;Y/nXtP8Apc/PrV1shvVUbnK70IbTGWjTBqBj+0FeIbB9M9R2yWEqXByGFlkZ5v3qjHZKpWonZ9Um&#13;&#10;ub73yKLk3Fvpa3tr6mwlJM8GWIqVZic18n1D06fNtfxKfpZxRR2o6jSPkNBU/lkddiDAVKk02Tyd&#13;&#10;EdQWRK7Hx1dPCjC4/do3DswvzaK1+Rb37w7GXEcro3mGXUB9pX/IOtGXc4iRJCkoAwUcqxNPIOAP&#13;&#10;+Nfn1mTBh+aLM4OtSKzRf5YKCpmJkKBVpq9UYnkDlgPoQfbiWOo/4vNHLTNK6CfyYdV/eNDSe3mQ&#13;&#10;nj2awvzJUnpyo8ZuLCVEjyYOorqWSJo8hRxBaukrsdIpR4Z5aDyKulhrSQ2MbgMpGke1EEG52cg/&#13;&#10;RMimupQQwYfwkrUYOQeIOekU17tW5w6FuVicNVGbtdH9QrAVBrRl4MCQeoddhp0qaP8Ahq1mRoMk&#13;&#10;0qYcLC75AzM+mTF1VNGDaqhLAOFFnJVh6XFmpbORXQwamR8J2nVXzRvRgcHyPEcelFruYaCQ3xWO&#13;&#10;WD+1JICEf79Qk90TAEqSaihU5XKupdoYfGKmR35nYsLAFVjt/CKmV3dVIAfGXpImEFICVW71LhuS&#13;&#10;dHFvZgu2W1u4n3mUQhf9DjpJM3yKjtTPmx/LoP3PMW5XrGz5TtDdMTT6masNovCp1EeJMRntiUio&#13;&#10;ALZr07U+5KpKSWn2Jt6l2vgzI/3O4srNFU5GWMwqh+9y1SAhb1XWKBCLEAjjhet9MIzHs8K28Ry0&#13;&#10;jkFiPOrEAVHooPp0hfZoWnWfmq7a/uRhYIlKRKcmiQgl/KmuRhwqDmnSSmyeNpahJRJU7ryqD0ZH&#13;&#10;M+SLGQerTGKHHlgZRYehpiq8208eyp7i0imBYm6kFaNITpHzVPMelaAenQhjsL6aMw0WyhY18OIg&#13;&#10;ytine/wofP8ATBP9Lpjqa6uylR5q6oeewdYyVHigUH/NU9MqrGo5I9Fh/vftJJPPczB7g6gOHoB6&#13;&#10;ADAH5dGlvbW1ihS0ULU5PEk+pJyfzJ6z0M5J0tb9V1LvywU61V1a9+Ppb639vWzsVArQDPWpEBHD&#13;&#10;/V9nAdP8UoOlnbSP1nSGdVOqxCX/AMben/bezNJA3eBw6L2jI8us5DEhQBr9RRG0K17+RmK/VbD6&#13;&#10;Bj7uaU0+fHpuq0rXHWcsDdLKdIViCvBLA6maT62P0F/bg71z1rTTPXAseAFchgApmYqWkY3tf6/i&#13;&#10;wUe2xUNjNOA8z9nVlUUJY09TStPX/UT0/wAeGeKNJMtPHhkdYnjp3RpcjURkA6KahXkXFv3JSotz&#13;&#10;9PaxbcadU76K+VO4/wClH+Xokk3ZJpPD2xDdEEgsCBGnzZzg/NEDMPLp4hzlLHT/AMGpYv4bTiR2&#13;&#10;os3VOtTlqCQgh4vuEssVPKb6kgA03DKbggqFuYwot0Gn0c5ceoB4AH0A6K5dnuGuBu1w/wBRJgSQ&#13;&#10;RgrC4HwtoPxyKPhL1B4EUz0mWmr8ZkBJ5ZKXJU0wlWoZ2kYOADGxY38isD/WzKfoefaLVLC4oSrg&#13;&#10;1BOehAEsb+xMQVXgkFNHAUPHA4EH/eWHlTp/roKfLUBzOKiWGWnDfx/ERlgKF5mt/FKNbH/JZHuJ&#13;&#10;AP8AMv8AX0ke1sqpNF9RCOFNajgv9IeZUnJ9D0TWk1ztl3+6NyJZX/3HmP8AogXJhkI4SqPg4CVc&#13;&#10;juBHTJFR1NcjsEvFGwQys6adSL9S7WuODY3/AMf8PaREZ/hX5fL7QfMH+XRu93b2sgVmywr+3yp6&#13;&#10;jgfn1mloqmKBnKrLEEUymCUOY7uVU6hYjkX4P05I49uFJEWn7ek63dvJII6lGJxqFOpssrZeKGOm&#13;&#10;AWpok0fZwNpWoRY7+eIiys9/1D6m9/bhJnULHhgPh8zTpNEo22Z5Z8pIa62yVJPwk/hWhx16HDQU&#13;&#10;xgfJ1JpnlWN2p4B5ax49RukkIF1IF1H+AB+o96+mVKNMaHzA49ek3OW41x2MYk0kjU2EBHmCK19c&#13;&#10;dTZ6La0qxJS1+X80spRnrKeHwxSFgqLI8PBubcrwCf639vtDZEqsbMCcVPD/AAdJYbvmKNn+pgh0&#13;&#10;KBQIxqw8yAT+dOJ6Zamklx1Z9nWLeaMoJCFBiaPQTHMpS4YEFmDD/b+0bxvExjkFD/qz0bQ3K31v&#13;&#10;9VaCit5E5BHEH7DTHzz05HcVecZTUytAfsYhAs/2/iqWjj1mLVOPUbBgw/1ubjgKDdzeCFFO35Z/&#13;&#10;Lov/AHHaLfyTtqJmbXp1VUN2gmnDPnXHX//U1PcZkDGfHJcMpKlWJ1K30I95LwSmtDxHWI+4WQYG&#13;&#10;SOlOllBODpkjOkoVZeeL35N/8fZkjaspx6Cs9ucofPoWcTWx1tEjg3kUKkg/NwLWt/vHs3jkDxg9&#13;&#10;Rpudq9pdkHh5dcfuGo6tY5P8zUW8bX/tn8H3YvoYBsV6cEBvLXxYRVk4/wCU9ey2PTJUrAWE6C8Z&#13;&#10;/wARyP8AXHvU8YmXjRuqbZfPY3I1fATnoL5I3ikeOVdMiOQwIAIP+w9lBBU0PEdSEjrIodOB4dcf&#13;&#10;r71knpxVLYHXj9P+Nf8AEe3QoHHp1Y6Gp6E7YeS1RTY+VgTGxkg5N9DfUc/QA+zbbZtJ8I5J6jrn&#13;&#10;KwAlW9j4Ed3zPWPfmOsIsii+q5jlIHFibBvdNzgZD4g6d5Mv/isWPzHQaq7owZTZldSpBtYjkey3&#13;&#10;UAQfPqQHRWQo+Qeh32VuKPKUIx9S486AoAxHItz9fZ9Y3IlTwH49QtzfsUlhd/XW9NJNcetegl7a&#13;&#10;2S2psrRJaRAxOlb3UWNrr7Id924k+MnEdSZ7Z82KB+77lqqcf6vz6BvBZaainjeORlkQlbeoE+r6&#13;&#10;MD/reyC0uWjyvxA9SrvO2RXkTI1Ch4k+XRhsJmqfM0ljbzBQssTcXv6S1j+PYst7hbiOh4+fUH7r&#13;&#10;tM213Xix101qp6Q25cC9DI1VTpqpZCCbKP2mPFj/AIf09lt7bMneuR0L9g3hLyMW8x/UGB8+nLZu&#13;&#10;aKN/Dah/SbmAkk2sf0c+3LC4/wBBf8ukHNe0Fx+8IlA8mHr1N3bhwf8AcnTx/U2qAv8AX6BtP/E+&#13;&#10;3L63BHipx6R8s7oQpsLgk/wn7PLpAfTi/wDvr29lIr59Dc9TMfVNR1lPUqSPFKmrn+wx0n29C2iV&#13;&#10;T0kvbYXVrJA34gafOnQo7lplyeFMkYDPGgnj4/oLm1vZzdL4tuSPt6jrYLhrDdQkppqJX7adAywI&#13;&#10;P+AH9fpbhvr7Iq4qepWGeuNx/Uf0/r9ePeg4HVtJPQ+9E9gnbmdOCr5tOJzThYy7ft01X/ZNjwNX&#13;&#10;049iXl3dRbXP0snwvw9AeHUM+8PJP792j99WSVubXJpxZPMH1p5dTvlN1qKunj3zh6ctUUlkyXhX&#13;&#10;h6UjWHsP8De9vd+dNo8VF3KEZT4qdJPu8c/fSzPyfuTaY5jWLVmjDBH7cdEwxVcLKLkm36ri5/1/&#13;&#10;cfW8oGG8+sqdysskgdLagr5aaWKpp3Mc0RUqwNgR9Sh5+h+ns2jkKEOmKdBC9s4pY2t5xVW4/wCf&#13;&#10;oX1kx28sM0baUqAhEgNtdPOq/rBHNja/s7DRbjbFT1GWm95U3fWgOg8M8VPWPYmQlo6ir2nlB+5C&#13;&#10;rvQl7gSwG4dAT/geB73tkrRubOf8vs6vzhZR3cEXMu28G+MLgq48+kLu/CNg8vIkakUlVeekf6hU&#13;&#10;dvVGf9Y8eyrcIHt7khfhIqOhfy1uy7ttokY/qR0V/lTgftPn0uuocosdfkcVKRoq4VqYgXIBdPRL&#13;&#10;wPrwV9mew3AE0lv656B/udtxksYdyjyY2oT50JqB+Rz0hd7UBxm5cpThQsU0/wB1FYm2ma7mw/4N&#13;&#10;q9le5RGC6aMDByOhhyre/X7HBMTUqNJJ9Vx0kydIufp7QdCIAnh1x8oUEgXv9f6j8e7x5r1Yo1aH&#13;&#10;pxw+aqMLk6PKUxKPSTLKRcqJYw37sbaf6rcG/t63la1mE4yV8uke5bXFu9hJt84J1imPIn4T0NPY&#13;&#10;WNhzNHgt/wCIW/jhSOt0DU0lBV24ex+sTmx9iDc7czxRbrb+XH7OGfsPUUck7g+1XN5yXuJIq9Yz&#13;&#10;6OvEj0BHRed1wmnykdUt1WsiBLAAgyR/Xn/WPsJ7ivhz614NnqceXZVm29rb/fLH9h6b0csmr63H&#13;&#10;JNvp+fbANRXpawoxHXFnugcc8kD+g/HupPbUdeqaafI9D91PmKfOYXL7Byz6opqeaWg8hABjlt5Y&#13;&#10;01Eco1nXjgexVsFwtzBJtk3n8P8Al6hf3I2ubaN1tuc9uU6lKiSmPhOGPyYVHULbdFLBi94bRrBa&#13;&#10;oopKkIGv6keO6SBT+DYWI96s42W3nsn4rqp9nSzfrqOfcNs5otj2S6NX2rgj7PLoEGV1ujFVYNoP&#13;&#10;1uLekgX9hkig+zHUt6gwDLwYA/t6iswU21Dj+n+PHtO1Qc9OojOMeXXB2H6b8/Q24Nvrzb34LqwO&#13;&#10;nYkPEjrFcMb2HP0YAWtb3dzpNBw6UedOl7t3wbh2/mtnVg1NU08lRjiTzFKPqFJ+hU2Ps0syl3bS&#13;&#10;7e/mO37fLoE74Jtl3q15ptcBGCygYqprx9aivQnbEqsl2BsNcJOqvuLZdQ9HVhz42MdP+zrcsfo8&#13;&#10;Y1D+pF/ZztbzbrtQs3IE1udLV9Bw6j7nG3sOSecjusRP0G6gMukcWYVIHpRjT8+pX8JwmLUjKV33&#13;&#10;lQg1GkpLMpY/QO4ubf19uCCC3H67VI8h01+8933Mj92w+Ch/HIPL5enTXXbpqhG0GLhhxVKSI7QR&#13;&#10;jzOvAuZOP949sPeOBSGij+f/ABfS+z5egL/Ubk5uJTnuPYPPA6S7zSyMzyyM7fqdpCWcgnm7H8e0&#13;&#10;JZnPca9CJY44l0xqAPQCnUcOGEjJYeq1yf8AeePdQT5dP6NDBWx1gdfJZdZAD3MpX6NbUT/vFr+9&#13;&#10;gU6dVitTTrqRo+QylvH6A5a3J4YW/wAb8e69tc9bRXAqCB0bbof4NfIr5FH7zZGyKnD7OhjL5TsP&#13;&#10;eci7a2fiqJT+9VyZTJaVdES7nQDwDdgPYj2zlPeN0QPGgiiIy8n+SldX5DqCfcj7yftX7XM1rvF+&#13;&#10;L3cK0Sysx405fyVgnZGCcVkIYcQOjS01B/Lp+F8grs5uKq+c3e2IVGpNubHnGJ6IwOVSykZjej64&#13;&#10;65Ym/UtEKnUAyglrD2cK3KXLLlgf3jdL6EaARj1KAedayn0SuOoflb703v8Ax/TQWy+33LU5AZ5w&#13;&#10;W3SaPiR4BImTUO0ahbproTJoOroB/k586PkL39haPEw7louremKumENH0309R/3K2XRSRxhJqHNV&#13;&#10;GOKV2VINyHrp/Gbm0KAlSWb7zHu+5QBkmMVuwI8OPA8gQZBR2BoKjtUZogqepK9oPu9+1vt1uE08&#13;&#10;1h+9N9iYsdw3ClxOVNQskUb6oYONKqHl4a5XKqwKx1ll41gyOw62oShxu44lGLlh/aGNzMQ1UjQ6&#13;&#10;ANKyk6Tptc2/r7KtnuAEba3NEnHbTFHHD7K9Sz7gbbI0lvzjaI0txt/9qDkywtQNqrk6PIGtBnoP&#13;&#10;8jR1tDkK/H5KOUVlNUzU8kcxLNqVtOtmb63/AAfZZLHNFK0cxqVqOhpZXNne2UF5tx/TkVSKYFCK&#13;&#10;8B1BdHjiAXQYwQZAyFit+Xs/5/4j21kJxz0tV0LlWBr8uHXF09AdwillNwC2s83Fyf6gj3sivWlp&#13;&#10;XSoI+3rBKCpBd0j1hnC/UgEfTT79T1z0oiNQQFLU9OA6jsWSxC3QWJIA/P6T7aYHUMdPJokyxo35&#13;&#10;/Z1mx+Pr8nXUeOxdJNXZGtqI6aipKeMyTzyyHQsUaJ/ieSeB+fdo45JpUiQamc0oPt6pd3dnt9nL&#13;&#10;fbhKsUEKl5HZqKo9WJ86+n5dGVqKjDfHPEyUWONFmO9c3RyJX5IrFV4/q3HVKeiKiDgiTLOt7n6R&#13;&#10;jng2UiotBytb+DCBLuUoqzVqkCNgafSXOfQdQVFb7r747kt1eh7XlG0cFIqlJd1kQ9zt5izBAp5s&#13;&#10;3aCcnotJz+bWokqjmsjLNPO1TNUy1s1TJNVSsXqJ5JJi2pna5LH63/w9hE3c6NqaViTmtSc1yftJ&#13;&#10;6nc7LtDQi3FpEqKAqoEVdMaiiqAoFABwGMeXUpt25iVdFSKDIQ6i7pXUcMkklxZbypZufz7cO4XF&#13;&#10;e5QwP8QrXpGOWtsQl7cyQN5FHIp9grT+XWCXL4Wp8grNuU8LyBWVsXWS03juQBoge4/x5NvdGuLV&#13;&#10;8TQ0J81NOnk2zd7cq1rfs4XylUP+1hnqP4NqVJP22Sy+MlAJhiq6OOrDSK36jJSnixsb+6aLB+Du&#13;&#10;h4gEeY4HpV4/MsGJreGdT8RRimP9tXy6z782vURYnH7rSelq0qXjocs0KTRNHVxRjwVphnVWCzJw&#13;&#10;xsQGB55933KyKQx3ykEN2tSoNRwNPQ9Ncl8wwz7nPy46vFoHiQhqMChPcmsVGpG8sEqR0FDEW03D&#13;&#10;FgCLheR9Cb/4cgeyaoJNOpJAY5GKEjrtGBABN1VVsDoXUB9Qf8P8fes6j1phT7T1juLX9QKSadKf&#13;&#10;2wxAOoHj3bq5qSAc+fT3hMguOycc1QqmimWSiq4Ct/NQ1aGCqAvwSFOpf6MAfx7ct5VScFuHwn7D&#13;&#10;g/s4/l0UbvZPe2DQw5lFHQjgHQ6k/IsKH5E9RcjTS43IV1G/q+1mMcbqSfNGR6JlLfVJEsy/6/us&#13;&#10;sfhTNG/l/gP+x0o2+4ivrGK5jwJAGp8wamvzD1H5dPWJqBVU74mqkKvUOj0tUC6yUVep0UlWkq/o&#13;&#10;Ug+Kb/Aq31X2ot3DgwE01fCf4XHBv8h/2OifcoWtphuduKhKh18pI+LoR+I0qyD1BHBj1Oy8lVlI&#13;&#10;Zcw8CJk6eePFbjpyFUGsjRoIMkYwP93gWYjgOC39r3e48SRPqStHU6XH9LhU/wCm4/b0l2yO22+Y&#13;&#10;bVExe3cGS2YH8FdRjFf4G4DzjIHl1PwgGY2Z2Zts8yDA0e78cplRIUyG1sirVk6R8a3akqKiOMA3&#13;&#10;sT9fp7vEv1G2X1k3EoJR/pozU/noJX7MdI93rtvM+wb8nBrh7OQgE1ju420CvkBPGhJ86Dovhlsg&#13;&#10;v9SOdTFVPpFgfYKr6dTAa/6hXpa9ddY9n9xbhpNpdSdd747R3RXVMdHSYDYO2svurIyVU1xBAYsR&#13;&#10;FKELkcGZ0B/Ht61tr2+qLCF5qV1FVrpoM1PwqP6TMoHmeiTmHmnljlK3F1zRf2+3odIU3EqozsxC&#13;&#10;qET45GZiFVIlZiSAoJPVj1B/KS7Z6+xEG8Pmz3f0F8EtnzaJ5MT3HvODcvddXSFlFR/Cejthmsy7&#13;&#10;1EWq8lLU+CVRzY/kQpyfc29uLzebmK0g06g+rWWqoYBWLLC5yQTHJIRQdQbefeV5d3O/k2P2x2jc&#13;&#10;OZb5H0MsMLQRxsJvClExlQzQmIjUFuIrdnTKaqnqTL2B/J++OUdZBsfqHvf+Yf2BSPUxUm7O6c1/&#13;&#10;oB+PTTrKsUVTT9f7SaXcOSpiqmWneeqgcagsifU+3DecmbYCLaJ9wfIq/DIqCGcLGKcD/i1xXyde&#13;&#10;PSWPY/vQc+uG3vcLLk60JUmK0rPd0UyCRW0MZX8QaSjJuG3NCQPEglypQnYX84D5k5zbUnX3SuV6&#13;&#10;++HfV4janj2F8Sdh4XqNZqVv2gMrvGhE2drJTH+3NM1enl5MiXPssv8AnfdrhTDZrHaRgmixrq48&#13;&#10;KGTUEYHh4axj+iOhByz92X262idN05ne65jv6JquNxlJLui6SzRQrDG5ZaBjJ4rMAA7OBXqsPMZb&#13;&#10;K7gyM2b3Blstn8xVO5qMxnslX5rMTtKdb+XI5SSaU8ktbXa9/YSnuLi6m+pupGlk/idi78a8WJIH&#13;&#10;2Y+XU+7bt237NZrtuzW0Vnbp8MUESQxLilRHGqpWgArStB17D4bK7irkxuBx1Zl69xcU1FBLPPxZ&#13;&#10;Q1UEAWNLjlnYAcXPu1raXN9N4NmjSsfwgGv214AetcH8uq7luW37Pam+3aZLeJT8TkKP9qPNq8FU&#13;&#10;EnpeDZm3Nu/vb93Ak1Yjtq2vtGamr6yJ0BIjyGfcGjhsTZo4DK4Nx6SAfZyNosbEa95mq/8AvqEh&#13;&#10;jjyeU9qH1C6iOGOgv/WLe967eVLPREf+JV3qjQ/OK3H60hpwLeEnnVhjqPXdkVNFSy43ZeMotlYu&#13;&#10;eJ4pv4S0hylWn6deTz05NZMSpuyAxoRb0fn3qbfzDGYdojW1jOCEPf8Aa0nxv88gZ4dO23J1vcTi&#13;&#10;95knfc7hKFTMKQxmtaJbg+CPQEh2/pdBjNLLVHyyyPIWdpbkX9bsSboBa7cNcm5/J9ht3eX9SQlq&#13;&#10;/PoZoqxiiCgHpj8vkKeX5dYuARpuWHqYEqAdIvp035I1C3P+9e9AhurYPXFFZmAgR3kY/wBlWJ4u&#13;&#10;EDD/AFvVa3P9ePegp1ARjJ69VRxx08R4tkUyVc0cKEaCiyi3K25la6i1lJAuTYH2uWxIGudgv+r1&#13;&#10;OPy6TGfU1IhX59cDXUlNGYqWIh2svn1MsXkJ9bMxOtg1uAbKPdWuIYV0QLn1P+H1/wAnVxFJI1XI&#13;&#10;p02VFZPUnXLIzRFdBTR441IIYWRP6WHNiSSefaOSeWY6mNV8qcOnkREFPPqbRMksTYuVxolmaWhq&#13;&#10;3LKtHX2BGuRuNEyhY5hY2Ko39k3dt9Dp9K5opNVPo/8Amfg32A+XTNwjpILtR3KArL/En+UpxX7S&#13;&#10;PPpreOSmZ4Z0aKSOSVJUkGlo3VrFC2q3DD/eh+fabQULJIO4HI9D6dKVZJKMmVoKH1+fWFm03BYS&#13;&#10;ORbQBYhgoXQdP5ta3+x96ZhSgNT1YAH4sDriNY0urcBQobi7kEMuu4ve5Fj7qA2kU/L59bOk4PWQ&#13;&#10;6hpZ0CBwAHvqIupBVR/jb+n19+r/ABY60KE8a9cgXYqgbUNJGvnUeSeT+b2sL/0Pu1AcV61hcnrM&#13;&#10;ikL/AGnYDQFt6gxGtWBb6WA/2JuLe7g6senVAfTHXLTpuBclQFIFmU6uQBctc2/Fvr78wpTrR6xs&#13;&#10;eRdhxpt6RfUihSLk8/43X3qp69U0p1yLaXK6CNJfWY1WQSfQnUbi4tYEDjj3YGpApQdb+fXM3Csy&#13;&#10;2Yem4Rily17Evew+gFv8PfiW1E9e8+uJ1lTIqICpsRfxm4N1VdVyTfm4IHvWT3enXu0Ej166F1LD&#13;&#10;SdbIjWXhlNixZgD9b/k8e9Zz5deqa5z1xuUEasuptIFy4EfALBWsB9bgn6/n3ry61nj157LZlUcF&#13;&#10;G9WpSxAsrsPrYAE2+nvwwa9er1k9V7MFKK7AunKsHbUtgAdRsPx+OPr7vkgCnXuuKyatShQSsluW&#13;&#10;J/SAAliNR/w91Jqx+3rZFM9dLrZVIUWJuzM1hIq24CcAfQj6c/X34VI1U6sKK2enOmaGqT+HTO0S&#13;&#10;tI8uPqnNo6WudAZ4Db9MUtgrfhG0uONXtXEyyg2snrVG8gf4T/Rbz+dD0klDxsLkCtBRh6r/ABfN&#13;&#10;l/mKj06a6gTU8sqFdM8TBJIbsPBKpVZFdW/VYgtY/wBb+0kmuKQhhkYI9Dwp/q9elaEOAwyCKg+R&#13;&#10;HqOu0MjvpWLWZCEVUXVN6gGWNFT6tYcKAdX0/HvShzin+fPVWoFqTQDPy6eRjVpVJylQMczhNEMY&#13;&#10;WfKTAKpQrTGwi1c3aUgXudJtYLxbCIH6tvDwKAZc1/wV9Sfy6Si6MprbLr9ScIPz8wPQfn1j/iHg&#13;&#10;vDjYRQMY0P3Mr/cV7si+XQ1VayC/BESr+eSLe/fVLGDHagxmnE5c0/peX5U6t9PrIedvE+Q+Afl5&#13;&#10;/n02ahLrPkMhkQ65XZjLK7NdWbV6jqIGo825J9oqkjJqWGTxP8+lFKAAYHkOA66KkJ9VsBGXCsqq&#13;&#10;qgAAk2te/wBf6ce/VK0C+XHr1c565NFpkZFZ2dmIKsSzqnFruCL/AOH+A97K6GK1yetVqOu4jHyU&#13;&#10;YIpvbSblmUX1MT9BzwPfl0nu9OrEGueuAKBQZD60IAbUGYi7IfWR9Abf8g/63vWCK8T1Wleu9Kkg&#13;&#10;u+i4DFEViof8DUPoCD6bX497oAaE46tXy6yhpCf0xsFJ8Z0qdTJZdI/1ib2Nvfs8QOtGnmaHriRw&#13;&#10;HfSGGosW06WZ+EQFf9497wBqPWscR17QxdYwCDpGvkAa1Fren9N/oR+Pr+feqH4W69UAVPXSlW5L&#13;&#10;E3Oo6SzFrCyBG4YAfm/vYIbgeHW+uSDWPEbqdX9bykObGKO4+vPJ5tf34AN2qCT8utYGa/PPD9vT&#13;&#10;0cWtKkdVmahcbFLoaOFwZ8rOyELeDHobrwLBpSq88X9r/pFgHjXrCJT5HLt/pR5faekJuvFYxWaG&#13;&#10;Zh5jtjX/AEz+frQVNMdYv41HSHxYOhbH/uaWr5zHU5uSJSWkPnI8cIC/2Y1vcj1/j3Q3oi7LFNA/&#13;&#10;jOZCPQngPyH59bFk036l+4l/oLiMH5A5b7Sfy6xU9QK9WxtdPqqPKXoMhUOC0ZawakmnkuzRSG2g&#13;&#10;m+lrH9Jb23HItyDBM1Scox4/6Un0J6deI2xE0K0XgygUBA/Eq8NQ/wBXAdQCvhYxSBoJYW8TwmLR&#13;&#10;IjxSaUQofyW/IP5vySPbBUI2hgVK8Qf9X8ulKnWmtDVW4H1+Y+X/ABXWVY0YKB9ZWZ0s7WIVbh2H&#13;&#10;+Av+L/197C1wM+fVM8KcOswDakRgSkSAkOF0WH6byJ9QQQf9b6+3RUlRwC+vDrRFQT59SUSSpIji&#13;&#10;jaadyreBY/LK+v8ASwiW9wQBYgG3t5RJKQijU3mPXpp3jiXXIdKrxJIAH5mg/b0pYMd/Bm8uXyVV&#13;&#10;jJrMf4ViZicjLqOtkqWiYQwGykAyEtfnRZuDGO1Fn3XEpjBH9mpox/0x4ID869E8921+Am3QrMAc&#13;&#10;SSD9Ncfh1LqfjkJReNGx0v8AD57deSx01IlPVUGyTH/l1bVVTQvGQPFFkKfcNbokkqY+CkcPEgHi&#13;&#10;K3Ib2eWt7uVzEVCmO1p3MxoB5AiU5LfwqvxHtpnoJ7ltewWl6l07rLuYxGirrLDiYngUsqxN5u3w&#13;&#10;V8QHprrtuYbAz00VFlsHurIV9LDkaOvq6qfG4UxVKB0khWsSJ6qRWDJIJGARxaxIN08tjZ2cg8GW&#13;&#10;O5kcagWbQhBzUVzIR56jxxg9LbXeNw3a3d7q3uNvjido3iVFlmqppQsmpYlOCKCpUg4HTBWYzdWY&#13;&#10;kV5YjlFiZ0VKGpoZ8bDdzIFpoKdkijUlz6UTi9vp7RSW+53Pe4MtPTSVGamgDUH5Y6Obe92Pbk0q&#13;&#10;fALAVLowkbApqY5PAcT0xS0GSg1mTH16BZGD6qSfxghgEKy6NP0+nqsT9PaF4LiJi3ht+YND+2v+&#13;&#10;Ho1ivLSRh4cqNUVABFc+lD/qz1DST0qELXRXujqimRwLH63vqN7ccfk+6B6imr8vTp/QFNWyOpEC&#13;&#10;lHQM91hRmUfpYhfUAJbk+r6Dji/u8QIbiadNsajApnpQUNWqICzhzKGYahcsEOhUt/XV7MreYIvd&#13;&#10;kHpDPCXNQKEceprPGGQhXBY6iX5LNo9bci+m/wCk/wCw9q8E6j+35dJwCV0k49On6DESLCtXlJlx&#13;&#10;VE7M6SVCP91VqhAZaSgUmWQg30lgqC97+1SwMFDzHw18qjJ+xfiP50HRPLucbObewQ3UowdDBUT/&#13;&#10;AJqOe1fnQk+VK9STloKHyHB0wjnUrqydYkdRkSv01Q3vFBf6ARAt/tXtzx0iBNmBUfibLfl5D7P5&#13;&#10;9NDbZrxh++JCy5/SSqRfn+OT/TNj5dM0kkk8/wBzK7PNMX+4kdy8kpsP1GT1Mf8AX+lvaZm1trZs&#13;&#10;nj8+jaONIYhFGoVVHaKAAfZSg/MAV65szamRf3BcAsbMt9RYBr88j8/T+vvbE1pSor/qPVQoYBnx&#13;&#10;0944PnDTYeUoMh5Fgw9S1vFLIz648bVSsQApJtFIb+NjYnSfauKt2RAw/U/Af8jfb5dE98w2jXua&#13;&#10;gmChM6A5X1kQebD4mUZcf0usH+5nbWVl8sUmNydBUSwVtFIhBF101NPURObPFIpIkX6MLf1B9tnx&#13;&#10;rS4YsNDIe5fWvlTgQfT1+fThO1b/ALYvhsJ7eZQySKa/6UinB1b4T8Qz8x0qdzwxT0dNm8FGYcCI&#13;&#10;4oamgLh2w9XMwZ0m49UUrf8AAeR/6aD6xcrb5Q6C5tsRUFV/hPp9h4gnjwPDog2CeSG8l2feiGva&#13;&#10;lklpiZOClR/Gg/tAv+mGMDBsbbmU3fuCkxOM+3plnlMk1fkD9vQUNHGfJVVNZUtwkSqSSbE/ge9b&#13;&#10;ZZT312ltCQA2STwCgZqf59P8379tvLGyy7puGp2QaVSLukkcg6ERf4mNMfaelbVdWbpp63J120qr&#13;&#10;C7wpMK33jT7cyEVdNTU8LEvMlGdLsBwbqpvqA/Htc+zX6yvLYFLhUqaxmuBmp/LPQYt/cXl2ezt7&#13;&#10;LmaKfbHuho03URQMzClA/DJNFPHj0FdbWT1tRPVVbyfdO5aZHXwaZFJYho14UkixU2Iuf6+ySWR5&#13;&#10;JDJJx/ZT8upHtLa3trdLe2p4NBpIzUHH548/PriC0kqmnRmkYKoiBW8hP+cdBH6fqF0ccfnm/utD&#13;&#10;WkeetntiImwMnV6U4CpzkHP7OlqcDk87FjqWhonkyEUUy11SQ0FPR0TMGhlqJ2IRfQzjx8nSQLD6&#13;&#10;+zQ2txc6Iolqw+InAAwa19cnoJLvO37RLPcXUqrAxHhpXvZqUOleJ7gKnhWvn0IVBs7HR0yLVrT5&#13;&#10;WoxLzfdyMIaPCYzyShPJlaioaNC4YDT93KgCsGER/JpDt0Cp3nxGSoJwEUVPxny/Py4dAe95ovjM&#13;&#10;30xa2S4A0DveeYAcIVVSQM/6ErEspBkB4f/V1S90YWXG1b1MS6Rc+RQDYqDyTb3k3e2zQN4i9Ydc&#13;&#10;u7rHuFsIJD5efWPFV+pVUv8AkWufqLcj36OTzHTm4Weg9CRtvJCmqRGzft1FlIuLA/QH2bWsw1aT&#13;&#10;joCcwbeLi28VBlK/mOl3lKMVVG6of3FAkideCCBx9P8AW9mEsepaL0DLC6+luAz/AAnB6b8JkxUo&#13;&#10;aeY6aumJjcEWLBeA1/8AWHtuCXV2HiP59Lt42/6dhcxf2b5B8q+f+Hpu3Hiw4++p1BYcTrbnT/Ww&#13;&#10;9tzwq3cvHz6MNg3IKfpbj8ukULAfW/8Ar/Xj2lAHEdDFaVr5nrD7tw49W6dsNXtQZCmqNRUCRUkI&#13;&#10;4/bcgG/+xt73FIscokB+3os3eyW+sJYjxpUfaOhtydLHlcZNDfUs0JaK9zZrXUm3s8lVZ4iq+lR8&#13;&#10;uoi2+4k2zcUl81YA/Z/sdF8mWSCV4pAQ0btG4IAsyGxvf2FnMiSEMcjqb4WSaJZozXUAf29OGMys&#13;&#10;mNrIqqJmUow1rfhl+hBH+H4Ht+K78KQSKKHFf8vSHc9vTcLR7eT0x0YOOWk3RhibK/li9dxzrIsT&#13;&#10;b/X9ihCl9BnqEZIbnl3diFJWhqKcOie7127PtrMSyIjLSzSMVsOFJP0I/wAfYB3OzeyuDIOFeso+&#13;&#10;Ud+h37a1jY1kUCtT1nwGVlpXjlhlsyW4/BWwJDf7z7ctJypDoePSfetsjniaOUVXy+3odMfX0ebo&#13;&#10;SG0MxUpNE1r3vYkA/wC39iKKVJ46evH5dQ9f2VztF6CMDiGHl9vQa5nFT4WtWenuIS4eGQXbxkG4&#13;&#10;Un8eyi5t2t5PETPUhbVuMO6Wv00/xUyPMjoQMNk4szjtMpDPpCVMZsbkjSWt/j7NreVLiOjZPDoD&#13;&#10;7rt0u1X+uLArUfPoO8vj3xtZLEwIiJLRPxYoTwOP6eye4hMMhB4eXQ42y9F/arJ+MDu6ZWckmx4H&#13;&#10;9f8ADm/tqlOjVVxnz6F7a9atfhvt5D6o1eJ7nm3IX2d2ciyQaT5Y6jPmO0Nluv1K8HIP+foLcnTG&#13;&#10;jr6qnINkkbST+UY6l9lFwoRmT0OOpE264F1Zxz1yRQ/b6dQfp7TdL+uDSvC6SxGzxsrKwNnRlYMp&#13;&#10;X/be/AlTUcR1spHIjJJ8LChHyPHo+vWG56DszZE2IyxSWso6b7GujkHMsenSktj/AIfn3J2z3Ue7&#13;&#10;beYZh3Lhv2Y/l1hn7gbBd8h81LuO31EUreLGQcLQklftrXqurs3Ztb11vKvxbRutBNPJUY6UqQrw&#13;&#10;SPqMYb6Er/T+lvcUb3t77VuLQH4Tlf8AN+XWcnt7zXbc8cqQ7gGrMi6JBX8XqeoFBVB419X1AubD&#13;&#10;/e/bcLh1Gc9Lb22Icg+XDpT4jMVGJrI6mE3W+iaMkaJIj9Tb+o+vtfbStayeJ5eY6DW5bZFuVuba&#13;&#10;TB/CfQ/7PQqVsMeapqPN4dguQpCtRTyA2dih1PTyaebHng+zmRRchbm3wy5+0en+r16j62lba55d&#13;&#10;p3MHwZgUYU4V/GP5dPeapYd4bYSohS1fTI00aNZZIp4hpqKZx/Tg2HtRcxi/s9aijAVH29E+0zy8&#13;&#10;scw+BKf0JDpb0Kn4WB9acegi2vkTidw42pJ0BapaecG19E37LqQf8bf7b2QWLm3vEJ4cD1JfMVim&#13;&#10;5bLPbfEWTWPtU1XoQu26K02Ny6qNM0b0srA6rlf3Ir2+nF/z7N9+hqyTjgR/h6BPtreAQz7axoU7&#13;&#10;qfnQ/s6BVm1fXgf4X/1vZDp0oepXRaNTrBci+k2vcD2z0tKKxqR1jJZQSTdvxb3vq/Q69VbjirKW&#13;&#10;v2bkW1w1McklCJCpGll/fp1v/wAlAexHsl2siPYymgINPt6hv3I2J7a5h5qsRR0YCSnHHBvs8ug9&#13;&#10;7KwU2NpZoSt2oJVnifSP3KV/TdT/AK31/wBb2Vb1aGOLSeK8Ps6G3IO8xX9wkta+OKMPRvL9vQV0&#13;&#10;k6yRA6iQQLW+nI/NvYeBDZHn1Il1bsrnHDqaSungEfk8/wC293OAAekQUl6N59T8Lmp8HmMflqUs&#13;&#10;slHOruL28kWq0sZt+Ct/am0uTbTpOmNPH7Ok+7bVFuu1z7ZNwkWgPow4fz6Ndkaahqsnht4Yq0tF&#13;&#10;n8cKPIFLWaQp5KKVgPyLsjf7D2OZUjeVL+H4ZVz/AJP2cOsbrGe7ttvuuV9xqstlJrjBxRa9w+w8&#13;&#10;eiubnp/4fn8pSFSohq5HRdP+65jrBH+vc+wRfRtHdunzr+3rInl6dr3Zra6qDqjAP2jy6Tusayfr&#13;&#10;b6fUf65/21vaOo0/n0d+GxiA9OuJcHVZTf8Arf6c/UX9+1N15QyihNR1h8imNtI5U8XPJ/pb/D/Y&#13;&#10;e6eQPr0+sXdRj06belyceVoqzGQVFXPHOmqGCPWWj/TIrWsBcE/X2qtWmSdWiUk18h5dFu+R2Eu2&#13;&#10;TWV+6xo68WIGRkcfmK9DU1PmOruxcLnamGaj272PTrj6xj6YBkhHqgZ3Hp1EGx/qbj2IdM+ybzHd&#13;&#10;MpEN52tX+IZA+3j1E4uNr9weR7rZ7dllvtkbxI+BPhAmtBx4ivWXcuMOHzlRSjUIZL1FOxu+ummG&#13;&#10;tbt+bcgn27eQNBcMvAcR9h6rsG4Dc9pS6xqUFW/0y4P7ePTA4sZFbhVt+bXvyLD2iaobu6Owppq8&#13;&#10;+sfF2DcMAp1EW4+ljf35SCzefTmNKkmo8vn/AMV1i8fkvHHA0kkjgRRwq0sk8hNo0VEBLEn6AAn+&#13;&#10;nvwUkUAqfKmf5Dj1tpBGplkcKiipJIAA8yScUp59Hh6J/l6/ILuzDPvKsxWP6l6poIRWZns/tSsh&#13;&#10;2ltnH0QI8tYZcq0RZbW0Fiqk2Gq5A9ivbuT9yvI/Fuz9JCRUtJg09dODTPE0A6xz9xfvTe2vIu4f&#13;&#10;uTaXk5g3dm0RWe3gTu0lD2l11KrYPageSle08OjBJvz+XL8O9dPsHbNZ85+7saLpuvOvNtzoXAZu&#13;&#10;GRVLU7OjVGVWFhIVSjp3jYqFeoi1awYHcOVNgATbkN9cD/RGoUU/b8Ioa4Cy8KdldXUbx8p/eg99&#13;&#10;CLjnS8HIfL8p/wBw4KtuUsXGjBGDqGFBWaa3FGDJFNpaIkq+RHzS+RvyfjGO7L3ouP2JS1UrYfqb&#13;&#10;YVCdm9YYalMgeno/7s4x/wDLxDpQRy5SaoYFQ4Ik9XsLbtzBvO9Ai+lIjJ+COqrSpwwJJkpWgJJo&#13;&#10;AMCg6yF9svYX2q9oX+q5Q24PuLKNe4Xem5vXalGdZGULbl6sWFskQ72X4CR0VGVI7pHDEyINLhSA&#13;&#10;guRdgFHNuP8AW9kh8guKf4OpoRnNZHOot5+fSq2vVU9XHV7ardKwZUH7SR+FpcmF/bkT/Bv0n2qs&#13;&#10;n1K1nKaaq6T6Hy/b0G9+tpbeRN+ta6rfMoH44sBl+3zH59JioiqaKuaKRGjqqGoEbEOUCSRNdGQn&#13;&#10;6WKhh/sPaZgYmpSjKRjzBHQht3gu7UMp1xTLqA8yCOB/LB+fQsbn1bt27jd7UkaNkqRY8VuyNf8A&#13;&#10;laiW1JkivBIkUAE/1Ps6vCt/apuUfxLRZR8/Jvs6jjl4/wBW97uOVLlj4EtZrMngEr+pF8yp4D06&#13;&#10;CZ5HMrg8XGqxLaHH6Co/HskLHXQY6kdY1CBjkn/i+uEmsofLoCBtIXhQxI9NiebD/D346hwz1aMA&#13;&#10;t2YpxI6i6WsxnAIUXjjDGQAnhOCPpf8Ar7a0nz6VhlDBYeJwSf8AP1LxuOrMnW0uOxtNPkMjXTx0&#13;&#10;lFQ0kRklqaiRvSkca/X6ck/SxPtyKKaWRYYAWkc0UCpr9n+XpLf39rZWUt5fOsNvCpaSV2ACquc1&#13;&#10;8/Sny8+jKS5DE/HnCz4/Ew4/Md5ZeCakyeSkeKroetMdWwjXBQgakbJSKbXI/aPJ5spFzSwcsQeB&#13;&#10;CqyblIDrc/6Ah/h9XIwR5dQZFY7h717sl9uTyW3KVqytFGKpJussZ4yea2qn0+MYXiSCsVEklTNL&#13;&#10;Uzyyyzzu8s1RUSvPPUVEh8k080supmdyfUzG5PsGszsxaQlmJJqfn1kLCiwQLDAoVEAAVQFUIBRV&#13;&#10;AGAFHAAdQyLte4FlsASAtieSBcfT22wJI8gOlVe2vXUKySy+GCGaaok9KxxI7tLf6FVA+g/1vdF1&#13;&#10;sxVBqbrUhjjTxJ2CKOJJoAenr+670caVO4chBh45S0opWKVGUYLwFSkj/Tq+l3It7fWwMY8S9YR/&#13;&#10;Zlj9o8uir+sIuZGg2OE3TqKa/gjFeNZDxA9FB+3rDJuChxqeLbWLSnmDn/crXiOpyNrn1RRveOMG&#13;&#10;wP0Yj6e6m9jhxZoAf4jlv9jp5NlvL9vqN+uNan/QY6pEPkadz/n01UWbqFyFRLmJ5a+jyEb0WWSZ&#13;&#10;2kLUsxu0kRa4Vl4dbAC4sPaeK6YSE3BLK4Ib7D5/aOPRjdbPAbJI9qQRSwkPEQKUZRwPmQ2Qa9Jb&#13;&#10;OYefDVz0kgLp40qKKoC/t1NBOPJS1UZ/o6n8Dggj8e081u1vMUbzAI+YPA/n5/PoR7RukO62guo8&#13;&#10;GpV1P4HTDKfShr+RHTPyQGvyAAASAxP6Wuf9h7ZBB4dGoHkRjrtUZgx0hSVLX4IJJ1fj/W9760WA&#13;&#10;wOuBLg2LWQAKhBsHsljpX/XuPbXeMtw6udCiqihP8j5fz6U+UYV2KxWaW7VFODg8mQWsstOt8bMx&#13;&#10;QceSL0i/JKG3tZLWS3SelSo0tT9oP5ig/LoPWCiz3K52kikclLiEcMPiRQfPS+fkGHSfilMZ1f5s&#13;&#10;ABWKglWWUkBWAPN783/HtJ4gBrwpT+fDo8kiD1QDV5DBqCK+fkVI/MinRh+pupu2+6tw0WL6d6s3&#13;&#10;723uCpAxWY2/sjbGXzVVk8dIFRK4S0MUirLT3HkZiChVHbhm9n1pa3lx/jNvCXUUSVjhNJ4Eu1EB&#13;&#10;X/TcQOop5l5h5b5cQ7Tv24w2ErlprNS2qdZkDO0awR6pnV1VjRYyCpkHkKXRfHP+QP8AKldw7a3D&#13;&#10;8mt59T/FfY26oMpT0NF2NuSmzPZe4NvZOnfA1M2I68260s7qv3CTJJPKkPkUCRkP1NNl2h5LyVLI&#13;&#10;m+eIOrx2ql9OpGXS8raIFNCCU8UtwOg9Qd7r/eD5a2vly0mvEO1R3rW0ltdbi5tIiUljmW4htYxP&#13;&#10;uM8R0PEsotI4mYSr44oxQhGS3r/KY+JG4MhhNm9Bd9/PTtPaGUqsVkNx/JXMQ9CdKYvcOKlqKSZU&#13;&#10;6n2a1bmK9qSqSNZIMhWCnqYwwJjPsLyycq7LM9oltLc3MLFX8QkKjq5DANLGoJHmotKVFVnpkyft&#13;&#10;tn94n3UsId2u92suWdnvohJGlmomupYJ4o2QnwLiXw2WpeOdd2bUraZrBPwhh2j/ADevmpvLb1Xs&#13;&#10;Dq/c2xviP1PPTfw+Pqz4j7Ew3TOFbGNjExc2NyW58UJc9XQuil2WsyTkOzFSL+yq45t3qVBDbulu&#13;&#10;iUoEFWXTUAq0msRmh4x6GxQEU6GGy/ds9s7G7O5b/FPv17L4niTX8tUcSsGkWSCLwkljZlDNBcCe&#13;&#10;EkkhBU9Vk5TL5PO5KuzmeymSz2eyMvmr83m8jW5jNZKYn1TZDK5J5aiZzwS8khPsNyXD3Enj3EjS&#13;&#10;SvxZyzMTwqSxYnFMknHU5WG3WO02MW3bTbxWlrENKQQRpFEiitFjiiVURfMKFAzw6bnY30ki451B&#13;&#10;ueW+ntOzn4W6V44L5f6v9R4dO239r7i3bVPR7exNXlGhDPWVSrFDjKGIG5lr8lOyQQqL3ZpJBb25&#13;&#10;Zbdf7jJps4mcjiRhR8y5ooH59Fe777s2wQifebhINXwqSTI58gkagyOT5aVPS2G3th7WjM26M4d2&#13;&#10;ZaNV0YLbMj0mGimLBXpMhuSZPJNa3K0MJFwQZQDf2d/u3Z9sAfcJzPIP9Dj7Ur/C0nFvnoFfUjBA&#13;&#10;bXdubN9ITZbUbdbtX9e7XXMw8mhtlJC18muGX1Cnh0z5bsvNV1JJhsDTUW1MAzuBiMDT/wAMpnQ3&#13;&#10;TRXSgtUVZAJBaqlfV9CPaS53+5eL6WyRbeH+CMaR+3LN/t2PS/b+Stqtbhdx3RpNxvAP7a4YyMD6&#13;&#10;otBHEPPTEqnzB6DuaUyPqlaSQkXCF2KLZhZhpBABP9kf7x7I5GLmr1b/AFf6uHQvVaYp/q+3j+3r&#13;&#10;ECVLBdDEWvrK2Lkci7fgf4e2sA0Gft63XNOskcU07hYYnkZdSBYibqLay8hHFreq7fTke3FVpKaA&#13;&#10;W+Q/1Y68zKB3cOnCLFxRR3rJrRm5aKN1UMyi4AmPP9R6VJP0HtUlmkYrcN2ny/zn/N0wbgsf0RU+&#13;&#10;XXObJQ06qtDHGFcE3CsAVUkhii3ZzexOtv8AkH8e9yXSoALdQAf9X2/t6qIS58SbJ/1Y6Z6iaSr0&#13;&#10;md5ZGFuCCsaKQVtEgI+v0uAPaGV2nPeTUeXl0pUKldOOsTDg2IJjQKFsxCjQVUavwNQ4/wAPdOOe&#13;&#10;tgd2euBJEeqNgPSBq4JL3FpAFtweCOLjVb3UmgqOtgd1D1xewADCwAsoIBRnZgGTR9bevhr39+JF&#13;&#10;M/s8j9v5V6uBx0mnr6/l+zp0n/3IULVBPlr8fF4qpVFzV0KokC1dzcGSHhZPyUCva4b2petxB43x&#13;&#10;SxYI/iThq+1RQEegDdJVJtptCgLHJkH+F+JX5A8R5AkqPLpmZVABjb9zSQbEKwN7Mjs3+08/4ce0&#13;&#10;QovwHpXWhowp16Q2YsCUGkFXNiFOu4GmS9/qfx+Pe2rWvWloVp1k0vIrFxeMk6VCk2Ae4A/pb8/1&#13;&#10;+nvYBOTw60SqmlOspUl7OAPGrF1tc3FyCov9B/X/AB/w93p3V8h1UVGBmvXfPEuvTaQ6pL6xe31N&#13;&#10;/wDX1cfQH3Y1Ir16nkRnrjfSDoWw0BA2pQQb3Lrxe3P6h/sfeh6jrVM8evEgsJPoFNgjC11WxSPy&#13;&#10;Efkf0/HvYJBr1sahjrtbM0iqq8glipH9oXIAJ4t/qre6jJoOtEMBU9cmspJUozXuulTcWWyl9P19&#13;&#10;+PDGT1qmK9eGpkQ2DsgVwoewCatJLn6/U8e91qM+XV+FacesYcSNIG0KQNPpQqD+BqcG97f7A/n3&#13;&#10;od4p5deoQBTPn10XJj9IjF2KqTp1H6D1qTf6fQ296qxxwp17ian9nXepTezrZWNwNRkXX6NRYi5H&#13;&#10;14HNh798wetEEmgHXYdSpspCgAai4b16fSdI4J/I/wBv+PfgUNQcAf4evBc0PXJGHjkYeQaXAQur&#13;&#10;Fo2NzdrDlrgAg8WA92DaRq/b15gQQB1kXkhDrQ8m+llWJtNogwJ44HI/w974inXtOOvBC4RY4zJI&#13;&#10;7Ivi0s9mDXCKi3bm4BsP8PdkVn7FFa+VKn8vz69qH4+HrWgH29Kz+Fx1VEZsvMlNmaNEkGLhT7jK&#13;&#10;5KhpiU1eMNognpwCv7xJaMagLrybta+PEHvDpmUZQdzuoGCRWikepPw0wadE31jxziKyQvA+DKTp&#13;&#10;SNzwxnWr8aqDRuOD0znKSwJJFiqcY5Vj8ZqIz58hOWX1I9cw9K6W4WJVuB9b2PtGLx1XRapoHAk/&#13;&#10;EcV+KmPkBSo6XtapKwN0+smppQiMUP8AB/nr9nTMzH9xidNyzBtXrYyuGZiTck2uy+r/AIn2iPEk&#13;&#10;4rkn7fPpXQFqL5dd86WUtF49bBGufJZ7IqrIfwSRc/k/jj3rVRTU4p59aOW4Z66VSFUFil43Cubf&#13;&#10;2iwtICeLauWH+HHvwBoPmP8AKevFhX164qy2Gn1K901lgTwNWh7/AKbXuDb63/r78CC1PI462a0p&#13;&#10;w6zFuSPV49YVtaeQqC1y6E/6r/eP6e91UYYdaoOuBsVuir6TdnAPCKwGl2YAXJ44HPv1Bp1A9eAp&#13;&#10;g9ZCQoF1AYqEZWXTosPIpQk/Sx+pHvwHbn9vVaddgsoGnSWsWFuQFP8AmwLnjn6AfT6/j3riAB17&#13;&#10;5dcVKkBCjLLqLFxcpIW/DG/F/expODx635ccddm3Cl1B1rZrpbT9DYD6lT/X36hrx/PrXHI65kat&#13;&#10;KKRcllAjuBKP7No1P5PHP+293ZSSF8j1uoA1Hh05LjFpolny9SmKiKftIyebKTRAgyGDHobqSDyZ&#13;&#10;CoP9far6YQgPeuIR6cZP9qvqeGekhuTKSlkplI450oD/AEj5j5CvXA5/7b0YKjjx6OPEa+qK1eUk&#13;&#10;NryMshBjg4IbTEo+ti591O4GIUsYwnlrb+0P5/CPsHWxYeNRr+TWRkRqNMY/L4mH+mx8h0w+t5ml&#13;&#10;mk1FwzN55pJJpC11Kh5CTc/4n2g7y/iMxNfXj0uOgIFQYH5fy8qdcCjCYrf9lnjF/qTyS3HP0/rq&#13;&#10;A/r7qVbVp4j162MJ+XUlldmcM2q8QcStobgmwX+iHgAD+hIvz7eYOxOnGONcV/ydVWgIJz8un2Ip&#13;&#10;k42WQqctSxqsEoZi2QpoTxEkbf7uiUEIR+teLXA9rk8O8GhzWZVx5FwOOPNh6+Y6QGtqxK/2bGtP&#13;&#10;4T/kB/ka9Qo4dciJHHPPwsaJTgyyGTVwkYQE8L+B+T7TAF2AA1HC0GcngKD9vSkuijUxoPU4H21O&#13;&#10;KfPpSJg46bQ2eqWopR4ljwtEq1uancoXaIwgiOAfqB8z3At6b+zMWSx0N6xU+SJ3SN8qDC/n0UPu&#13;&#10;TzH/AHWJ4grmZu2JPKuo9zf7T9vS2ocHlJKeQ0/2eycSdC1tbUyrJlngcNq89WbSatPrWNTECP0g&#13;&#10;kezqGyumjBjItIj8Rr30/wBNxr6cB0HrvcbGOQCbXuNwB2oi/pBh/CPh+1jrA8yOuUeY2NtWIjCY&#13;&#10;SPd2XVvIuX3MrS4iimVbI9DgoiFqGLeotOxQmzAEFvdRdbRtylbaIXM1a+JLlQfUIKBvsbtrnz6a&#13;&#10;l23mnfmpuV2dttSMxWtfHkB8pJ2qYhTAWMasnVTBCRze485uKsNZmchVZCoAIjSUxJQ0qsAohoKC&#13;&#10;n0wQqVBsIowCLD+nsrub66vpfFuJC588UA+SqO1R8lH29CPa9m2rZYRa7bAsK+dBVnI/FI5Jd2Nc&#13;&#10;szE/Z1xx9ZTVUCYXKyaKCaZpcfkXDg4PIPYvVALyaaUgCqVQfoJFGpSTa3ljlQWk+ErVD5ox8x/R&#13;&#10;Y4f0+IZHW72CWB23SyXXIoAkjH+jRivb8pEqWib1qrdpFG2opJ6GsmpayP8AfpWYEKyurMPSJYqg&#13;&#10;WvHICpVweQdS3B9p3ieGYxy5Kjy4fIj5Hy6WxTpcQLcRGofP2eoPoRkEHgajj1LTMZSkCpHk8nH4&#13;&#10;Xv4o6upenvGAqQrTFtFlP0BBt/sfbwu7iLCyMKeVSf8ADjphtusZH1mGMsfxFRX9tK56kJuXNlrV&#13;&#10;lVBkLXitX0dHURIvlAAGuMfQAWtc2vf6+3E3C9DfqNrH9JVI/wAHTDbPtyLphRohx7GZST+RIHUq&#13;&#10;PPwsHkrMFt+c3AWZaepoRf8A3YClFIihrcqSp5A493G4LkzRRFfUBh/NaD+XVH2uXCwXc6DjSqv/&#13;&#10;ADdTUfn09Y0YVo1qclianEUbqBHWpl2YzRNwWx+KqYDLLz9AHC3H1BF/a62Fqe6eLwkPBtbZ/wBK&#13;&#10;pFSOi67fdY3aOzuUnccUMI9OEkytpT/eSeldHW7Gp/DHgqnP0dWoP3GY3FjaGvmRnGoigo8fK6wg&#13;&#10;/wBksGa/1I+ns1jk2sUW1MiyLWruqmn2AHHy6D5tebpdb7xHbyx/hhtpZIwf+akkqjX8wNI+XUJ8&#13;&#10;XR1krSQbuxdTMS3mqMwcjQzOBe6/vpKSOOCDx/h7oYYpCSlwCf6WpT/Mf4Olq7ld2sQjl22VFHBY&#13;&#10;BFIPkaqVp88V889dptXJy2lpDiqyJZFcGkzOOYMNNmtFLIshv+Ro+vvX0EzmsZRqejjrx5jsYz4d&#13;&#10;wJo2P8UMmPtKqVH7eotRt3OUq658NlY4iBpmWmeWFlYX5dbi3FtQ/F/fntLiManhIHrxH7elEG97&#13;&#10;NcP4cF3EW9NY1D8jQ9NjiSMXnp5YWDXQPC8SjgqQocA2549pzqVaFSAft6MUdX7omDAehB/wV6nY&#13;&#10;muio8jDW6iRH5GXT6StQ0YCsCt7FGtbnn27bSKk/iemR0i3S2a6smta6dVK18xqyPzFR0qxX/wB9&#13;&#10;0Wmy1U7bpijMOKyMrBP4tTRghcVWTNw04bT9vJ+V9B5t7XLMu4qFnY+OK0Y/iHkv2+n7PLoOvaLy&#13;&#10;k3j7XEF24mssSjUYGP8AoqKPwEf2i8AaMPPrN11umr2bvLC1NZj6LJY2DJ0kOd23mUV8bmcaJguR&#13;&#10;xeQjmBKrIgIMn1RrMOQPdtpvJdv3FGlXUoYCRGGHXzUj/B6Hh01zzy9ac1crXUFvK8EzQs1vcwsR&#13;&#10;JDJT9KSIjiysa6eDKSOHSw7c3fW7nztbmsLBSYXZlRkq6mxOJwtPDSLhYWlEkWByjUqxtKwjCmKS&#13;&#10;X0zINQ5v7Md9v5Lu6M9tSO2LMFRcaB5KwGSR6+fQY9teWbbYNoi2vd2e63VI43mlnYy+O1CDcRai&#13;&#10;RGCx7lU1iY6TinQc7X3Nm9t5eir9v19XjqpJ41RqVljaZJBeWI6bAo1tLBr3B/w9k9jeXNncLLas&#13;&#10;VZTTHnXy+zod8x7Bte+7VNZ7zAk6aSaONQWh419QeFPPpWTJuDeG9a2fauEkrclVM0tRT0lPBPT0&#13;&#10;qyp/ltRUyOPDFp/UZJGC/U349rnW5vtyZ7KLW7DIpUA/iLHgPXJ6DUbbNytylHBv92IraEBUZ2ZW&#13;&#10;Yj4VQA+I5JqAqVYkgDJ6XGF23hcbVzRzzxby3LSOZZcHswwRYHDSwSACbcu7ZClPHAhssogbi7EO&#13;&#10;SApM4LK2ikKyN9TMvxJFTQp498vwgDz0n516CW679ut7bJJDG21bfIABcXxZriYGtPpbIAyNIeK+&#13;&#10;KvlQr5hrzfY+Mo4Pso2pdwyUeqOmwm2JZcZs+hZmOqPL7ijC1WScKBrSlEaE6z5ebFNc73GiaFpO&#13;&#10;RgJESsKn+nIO6SnmFoPn0q2nkbcLqf6pg1mJCC1zdgS3rgjBgtT+jbA5KNNrcDSTH59BPl87nN1C&#13;&#10;BMzkYjS0kn+Q4HFUiYzA4oaTpNLiqchC4FrySapCeSwJNyG4nur0D6uQUU4RBpRf9KvCo9TU149S&#13;&#10;XtWybRy6WbbYT4kg77iU+LcyH+nK1WCn0SiqBhcDr//W1vt0YSOvgaVBqurf6zah9fp7y/vbdZIy&#13;&#10;aceubfL27S2c4iZvl/q+XRca2lmw9a6MCImY6TYgKb/Q+wnKptpCDhT1O1pNHulqDxYD/VTj0osf&#13;&#10;XagjBgGWxXn6EEEHn2qjcihB6I72zWpRxg9DXgMkMhRKSwMkYCPpPHp5B/2PPsQQS+LGD6dRLvNg&#13;&#10;bK6YAUVjjpOZ+KXE5GPKUwIjlI8oAP0vZvr7S3A8GQTLw6Ptkkj3OxawuPiHw16VmOq4cjSpIrKy&#13;&#10;OtnX6lQV5U+1qusyBh59Bi8tpbC60nBU4PSHzmLbH1GtFIglOpCb2Df6kk+0ssfhtTyPQz2bcfrI&#13;&#10;fDc/qKOk9K2kFfqS1+B9Oeef6e0Uz/hB6PlFT1gueefwT/tufabPr1fSoz0OWzsochi0ic/vU37R&#13;&#10;+t7f2T/X/X9iWwmaWAA8Rg9Q/wA17cLLcjKuFfPSB3pjPtMo06KfDVr5AbALrB9dj/iOfZZuFuyz&#13;&#10;DT+LoZ8qbgbrbTCxq0VB8+kgY1/JN+dVrWv/AIe0og9ehXrNel7szcLYmsSklf8AyWdiuom+g/63&#13;&#10;/Ej2Z2FwbdhGxwegVzZsablB9TEv6iCuPPPS435tWDcWKkkjUM+jXG4HN/qo49rtzsku4tfr0D+T&#13;&#10;OY5Ni3EJK3bqoQeiftHUYiuloqgFZInYC9xqAN/7XsAd1vMYmxQ9ZQI1vutkLqLIYVNPXpcYXLzU&#13;&#10;ksdRC3AtrTj1Laxv7N7ecowYHHn0Et12yO5RoZMeQPQuRy0Wfx/9hxItpEJGpHIt/t/6ezwGO4ip&#13;&#10;xHUZvFd7Pe0FRQih8vz6QMPn2tllJ1Gimf8AVY8gmwH9Lj/H2WLrs58/CehjJ4PMG2mv9qgwPMkd&#13;&#10;LXN0EWYxvkhs0qoZYHBFybatJ9mVxGs8WocfLoKbPcy7VfeHMaLwYenpx/PoJGUoxRgQykgj+hBt&#13;&#10;Y+yI1yD9nUlRuGUOuQRx6V2zK0wZF6diPHVLwCbWkXgW/wBf2q26QrKYz0G+bLQXFiLgDMfpx6lb&#13;&#10;5oRDVwVqAlZgY5GFv1KNSk/6/t3co6EOPPpPydd+JbNaMcrkdIJ5FA/3kC31t7KuhoEJNB1glbU1&#13;&#10;xa1v9fn/AF/funFjplulv1rvWo2XuakyKu4op2SnyEIN1eB2Clrf1W9/ZjtG4mwvFdeDYYf5egfz&#13;&#10;5ypb82bFJZOB4qAvGfPUo4fYf8PRle+9hUnYey1zmJCz5Khp1yFBMi3M0RQM0V/r9L39i7mfbI91&#13;&#10;276qEVdcg+oGeoH9medLnkfms7TudUt5j4bg/hatNVDTquXG1DwSNBMCksTGKSNtQKvG+lgAfoRb&#13;&#10;n3EkcjK2k4oaEfPrOm/gSVBNFlWAII4EEVFOlbFJqH15/wADxb2ZqwYVHQcZQpoPLpW7X3HJhKxE&#13;&#10;mkJx850zITfxn8Sr/T/H2usrkwSUrg9BvmPZF3WAzR4mUGhpxHp0O+JaJKv7imZTS16hmCldBlIs&#13;&#10;kqAf1HB9iOAqrBl+Fz/q/LqGd0WSS28K5/tITj1I/hP+T8ugn7BwJxOUXIUq6aLIN5gQABFVIbsl&#13;&#10;x/qidQHsn3S2+nn8ZODfsHUjck7sNy236GY1khBHzKnAPzp59CPnGXc3W8VYtmnpqWKqFtI0y01v&#13;&#10;Ip/x4I9mtyBd7UHGSB/g6AuzK2xc+NavhJH0n5g5FOHn0XC545BBFwR/tj/vXsJEkn5dT5ShrTrg&#13;&#10;WsQP8ef8PfjTy639vXFzcjm/H49+631nx1dPia+kyNKxSekmSWMi4vpPKn+txce/RyPBKJkNKHPT&#13;&#10;F5Zw7lZSWFz3LICCKeuB0ZzclFSb12Umco18s0dKJJkSzFYZl0VETj63je59jK9jTcdvFwmTTPWP&#13;&#10;mw3dzynzYdnvDoQvgn1BqpHyYD9vRIqaQ0tXUUUl1NPK8ZBPqAVrD3GtdEjRnFD1lzcILi1S7TOt&#13;&#10;Qf5dPgb8A3B5H1JI/wAPbwand0UUQZOKcK9cX9TActquAoGq9/rYLyfeq569QgeJ5DP+o8OjUdIp&#13;&#10;lcliarbuQppYaSFvucbNONB8MhvJEgPPpY6gf6ex3y2s01ubKUYXK1+f+brHX3dbb7DcY99sZA0j&#13;&#10;dsoXNSMVP2j7c9BZ2/i5cXuktKmiSeExyn66pqY6CwA55Ur+PZFzBA0F4CRSoz8yOpC9sNyj3Dlv&#13;&#10;9NtSo2Psbh+zPQVMgJBB5Um97/T8+yE4Fa9SWjUBAFenzEbdzWccrjaGeVQbGdl8cAI+up34Nv8A&#13;&#10;C/tTBZ3Nz/ZIaevl0S7nvW2bQuq+lVTxCggsfsA/y06XUWx9t7dRaneGahMlg5x1JJYux5AsPU1/&#13;&#10;6AezhdtsrVfEv5at/CP8Hl0D5OcN93t/p+WrUhOHisP8uadRa3sqmx8LUO0cPTY2AHT95NGr1DD6&#13;&#10;Bgn1/wBix9ty7uIV8OyjCrwqePSi15CuLyUX3NFy0z8fDB7PsP7fToU8hlKvs/4+jDVlSkm4NuZL&#13;&#10;7vHVnAqllpZjJAQw5Fvpx7OLiSXeuUzBIayxNVSOIIyM8adRzZbba+3/AL1ncrOIrZX8WiSMHto4&#13;&#10;AI9KYrnzHTZQZVt79dYbc5AOVwSnHZiMW8iSQt9vP5Af6MA/J/J9twT/ALz2mO7p+pH2uPPGD/Po&#13;&#10;xutvTlDnq65fB0214TLD/DQ1YKCfMjHz6TUdPUV1VBS0tNNV1NS0ccFHRwyVFVNK59CQwQAs5N/w&#13;&#10;P9f2kMck0mhFLE+Qyf2cehA80dlbPcXDCJIwWZ3IRVA/EWYhafOvl1Yd1F/La7i3jtqbs3t3Mba+&#13;&#10;OXT9LAlTkd89rZSi29H9qE8rfaUda8ZMmgMwV2DW/s29jOy5Nu2X6jeZVtIqfiI1UAJrTgPhPxEf&#13;&#10;Z5dYq87fe05K2vdRyr7eWtxzZvMjFI4LFHdNeoJTxFVi/cwBMSsuQCwqOhDo/kf8GPiSGj+NXVE/&#13;&#10;yf7ZoFECd1dxU9bhes8XWI6+eq21s+ZEyGSS+rxyPBSQ3KuktRHyXP37y9sY0cv2/wBTIDQzyYFQ&#13;&#10;chT8Xkcqqggghz0HZPZ77wnvYTP70b0vLG0ymo2nbir3LKQdInkVjFGaaSyySTN8SPBC9KEW7++U&#13;&#10;vffyhyIyPdXZGW3RjYJkkxey8ese3euMAY0MQTAbExHjooSFJHnnWapIJVpyoVVCm6bvuO8ODuEz&#13;&#10;SKDUJWkYPrpB7qerlmpjVTHWS3tx7Se3XtLCYeRNpitJ2UiS7f8AWvpa0/tLtgGAOlQUiSGGoDiL&#13;&#10;XUkvSoVjBReA5UlbKFsLgAAcc+ynT6f4KdSdrDtRj8/8/wC3rjEG0gaRcMVIuyg8csCfz/sPfhqp&#13;&#10;TrbMNWodYZSx0kcTaGVrsOAvAFzx9PenJPw9XQChzjj8+o9mEiyIGWZCjpLGwUKYyGut/q3HvR1V&#13;&#10;DLhhkdPgh00nKvgj1Bx0q86qZ7FQbjhT/KY1jpM5ELjTUIv+T1TBfw/0J/PtZdjx0W7jGVw/+Q9B&#13;&#10;raC20X77HIaI51wV/h/GtfUcaZ49d9fbhixGYko8g7tt7Px/wjMwycqiTG0VUuri8TEEN+Bf+nu2&#13;&#10;1XXgXGib+zkGk/n5/wCbrXOuyNuW1rc2Y039mfGgI41Xih+TDFOoO58HU7aztVg6jVKIXEtE/oEV&#13;&#10;RRSnyQz6vodSEcj+ntm9tjZXLWx4A1U+oPS3l/drff8AZ490hxqADqOKuBRgR5EEdJ2RtbM8nq0u&#13;&#10;Aq21WA5NiDb/AFj7TaiPLo7jxSJPxdZ8dQZPNZGmxGIpanIZPJVEdLQ0VJA89TLPIRoVI0H155v/&#13;&#10;AMR7cSGeaUW8Cku2AAKkk+nTd7eWO12D7pukqw20ALO7sFWg4+dccRUZOOjNV1fhPjdjJ8HgJqLO&#13;&#10;d55zGmk3BmhprMd1pQVsQMmLoVa6nKOBZnH+avqPOlSLJZLflSH6e1Ik3CUUkkw30604AcNZBofT&#13;&#10;59QLZWW7e+d+u7b0ktpynZShoIO5JNykQ0WWQ4ItVIqP46EAUqQVCoqp5ppKid5Z6iWQzVE7lpZq&#13;&#10;iolb9yWapkJZmJ5ZiSSfYLdmy71avmTUknzJOesi7e2gigFvCoWMABVACqirwCquBUClOAGB1zp8&#13;&#10;fU5CSOKgpZ6qoZjdYUd7C97ueVBt+Sfe0jkk7YgWb+Q+09amvYLFTNeusUfkWIFfsFan7KdP529i&#13;&#10;sSFbceUtUIoJxeLK1VaL8lJ5v83Hf6Hkn2+1nbQDVdvU+imv+YdEq73uW51j2O2qtaeLKCq440Hx&#13;&#10;H9gHUSXcr0q+HAUMeFhVdDTxt5clOh5YS1j8i/8ARLe2pbx1XRaqIx607iPt8ulMewrcN4+8ym6b&#13;&#10;joOIlPoFFNX2npITk1DyM7PJK5Y65Xkkk4FiNbG5ueefaCQ66s1SfUmtehPB+iiqFCoBwUBR+wDq&#13;&#10;IyuSyEMXUrzqGoqbctfj8+03SpSPi8vLrAyrpKsB6uFGq2oKeblR9be/Dp6pejLjp6iQZ/EPjSD/&#13;&#10;ABjBRT1WMdhZq7GqDNV4xb31NDxNFz9NS259q0H1kBhPxxAlPUr5j8qV/M9FLt+5N0F98NreMsct&#13;&#10;OEUnCOU8O1/gceuknoPSoI5NwV/tc8lyFB/Nv96/PsuDAKCfPochgzELnzxTh/q4ddu4VA919Wn6&#13;&#10;qIwWFgS34/r/AMi9+LAfFj7f9X+x1ULUnzBrwBPn6cf29C91B8eu8e/s7TbZ6X6k7D7Oys+jRBtD&#13;&#10;bGVysUSzyCJKmproI/BFAHNmlkkVB+WHtdbbdfXqareNtOO8jSorUCrtRRkHz9fToJ8y+4HJnJ4c&#13;&#10;8xbnb20iKz+Fq8WchAC1LeLXMaVA+DBYV6s825/KXynUtJVN89vlL8f/AIaYbKpTQR7Lz26qXsTv&#13;&#10;CoyopmydHTYvqzZDVNStWYgRFHVvEJdRRH1EXPbXYra1hruU6FJaaQjLQNQkETSFIieIKxeO/ECM&#13;&#10;9QDvXv8AS75uot/bXl+83C4snbx5JopUjEepUkDW9uk88atUMkt59DZ6gNV0hr0mE7d/lRfHKSPH&#13;&#10;dLfG3uP539lU8VZjqHsH5L5WTqfp6u3E9JFT42qxfS+znkzlbRTztNrochV086EJ42f2kS82azdY&#13;&#10;bOEzS5AcqTVtJGPFUVqeFbUECpAbHR03LfvrzmTuHNm82/Lm2A+I0EBHirCJGfVK9vKyxssIVZAu&#13;&#10;6TROBXxIwWHVklV83e9vjZ01RdofLDL4bpOPfzV2V+N38sT4uYnGdBndWMro4qih3/8AJ7cG11G4&#13;&#10;8ftqijVBRRVddFkMoCI9JjZiojk3KXb4473dFUT58KJaMyLQDMkgbSQQSfBEMa1pJG7ERjHO29tN&#13;&#10;g9wd4uuSfa15rvboCh3bfb2SSS3MiuT4VrbRtHHck1Aje8+tuAFrb3EMKPO1IHd/y07++Snc2W7k&#13;&#10;7K39k8j2PVUzTdf1+IqqjDYfaO2KZyIeuNl4uFjHQUNOoZY6dLlpg8krPJKzEPnc76W5Nwj6Je5o&#13;&#10;dBICg5Za51E0JLGpZiSTnrJ/Z/bHkflflROXorRZ9vXw4b9LhRKZGUaYrqTGVUNpjRQsccRVEUKt&#13;&#10;eiW981MuT7Ly+7XMrJ2FTY3sB5pgA1RkdzUi1O4ZY1HHjXJLWKn50gX9gzm0s28yXdT/AI0EnFfM&#13;&#10;ug8T8vE1U+XU0e00KbfyTbcu0CtszS7dRagCO1kKW4IP4jbeCx+09A1rW5ZrKVVmbUFANvqdR/P1&#13;&#10;P1+nsKs4JLE0HrmnUkAhjj1p/q/ydKnbuydybpjkqcVQGPFU66qrP5OaPF4CmC8uZ8vXaYja4OiM&#13;&#10;s35Cn2Z2G0bhuC64E0x/78ciNPn3tQHHkKn5dB/eeadi2CRYNwmDTyYSCNTLcSfwhIo6uKmvcQAP&#13;&#10;MjpTPTdc7PD/AHtS/YeajC2gp/ucXtGKW3rPIWvrdJ4YlYIiV+rqfa/wti2pCJG+rk/hqVhr51wJ&#13;&#10;HHp8Cnzr0TiXnTmFh9OP3LbtQVOmW8I9OJghBHCjSuPxBWGE1n+x9x5+lXGSVKYzC0xvS4PD00WM&#13;&#10;wcCj0x6MZSARlxdtMs3klINg5HtDeb/fXaC3BEUS5WOMBIx/tBg/aan59G+08nbJs05vIY/Gum+K&#13;&#10;4mJlnP8AzderBTj9NNEePh6Qrs8hHLLcNdyS12IHq4NvwL2H1/23skqx4n/V9vQoA044/Ph1xva9&#13;&#10;yRe4VmYc3N2fUeOBzb/ePeiadb/LrLT0tRVOwijdiv1cDTEoIA1SOeAL/wBTf25FFLMaIPz8h+fV&#13;&#10;HkSMVY/5/wBnTmmPp6VFlrZo2LMPHAuoRkH06FsC78C50gA/S/59qhawwjXcsK+n+rj0nM0kh0RC&#13;&#10;gPn1gmy5iBhpIIokCEXcAlLKSbIDYHkfqv8AgX90kvmXtgUAevn/AKvtJ6stsCdUpqfT/V/kp01z&#13;&#10;TS1D2kYs7aV8jFvoXuLX5AFr8fX2iaRner9PoAgoOuBI5YaYxGNNwECqC17k/VW+tuPei1Tq9Mdb&#13;&#10;pTuHn10QbXY6VtqFmcsUIAY2tc2BsR9ebj6e65Pb1s+nWMBgA3JlLMpisSbMhYvcjnj6f4+9cM9e&#13;&#10;J7sdY9LkDQQpCc6iLtpa6WI5uCovb88/Qe60Jp5UH+XpztHHj15iRo1jT+g3teRiH9AVv9Va+q5/&#13;&#10;3n34mjVPAdeAU5HWSmqp6eoiqacRrNC4lQlG0MxB1xSA/VSCVcDi1/wfdoZJI5BJFgj9h9QftGPz&#13;&#10;6rJFHJGY5K0PH/J+w56zV8UWmKvolZqSsaUoGvrpJ421VNFI/wBGZGbUrf2oyv15tecLpE8C9jn8&#13;&#10;1PmoHy+Z4U49NwMxJt5jSSMDP8QPBvz/AMIPDqMqHSCwu6oOFBPoK2VVLXvYgD6e6CtKHpwtU04d&#13;&#10;c+E9QGkspAS5BHK2FyfwSTzwbe9E0OetZPb1xKhrEEEC9ywbxusjEGxjub2Ck/4+9kEHH+odbHZg&#13;&#10;9eMllXTwxVRYKdAUNe5Yf0/p9fxe3v1fIcevcTq8uvIeDEt/UAV8hVQEB9XNr255A+v19+qa6fPr&#13;&#10;xGdQ4dZdSozMoJHqWykEBlIW4vcjgn63/wBt73kHqtDSvWMMLuyEHx6gXUgkKWPFj+pvpx9feiQM&#13;&#10;9bZaDrlLdeAQGFy8jMSWBs+kMDY88W9+Nfw9eQV48OsZfxi59IC8sNKqdIF1s3J5P4v70e3Lf6h1&#13;&#10;vRXjx64PJqGhy9gA3KkobmyOSeb2/r70WBOcdOU6zaSFAIEgLaUUBi/+vdfr+OPdzgV6ZOTjrxQR&#13;&#10;soj0t67FPUitc6dJa9hyT9Df8+9cMgdWBqKN5dcFuLq7BF1usoUDh76AxNzxz+ePdUqcft68QCcd&#13;&#10;Zkid20RRySzSt+zFCDK78hQqpzcm4v8A7b24qO3aBqJ4AZ6oXQEM7aQKVJwPt+z59OiUCUYtkqzw&#13;&#10;sDf7Cn8c9cW0ejzXbRBfgXZtQvwLi3tV4CwEfVPp/oChf/beS/ma/LpObhpP9xkr/TIIX/a+bfkK&#13;&#10;fPrpssYlaHHxRY6IKVeeEsa2eNrgLLXyWN/oNMYAPP1v7094YwVgUIPUHuI+bHz+ygp1v6UP+pO3&#13;&#10;iEeR+EH5KPIfOp86jpvjlmp3jqfM0dUsomWaIjzCoPpRle1z67X/AMCCfbILxOsmrS9a1H8vz6Uy&#13;&#10;LHKPCIqlDg8M8ep1ZEskAyEESxxeVVqadVKLSVbq2iKNV/3VNpLwsf0ENGTYAl2ZfEj+ojAoPiHk&#13;&#10;rf5A2SPnUdJ4G8NzBIfI6Tx1KOIPzXFacag5zRrDWIu9mfSAGAPpJ8YYC1iF4AuPybfi6U6VNCa1&#13;&#10;6UUJIr5ddrYKSCFLadV1kKkiyqhFuAoN9Vub/wBfexjrVaGvr1yIBXSpQaiE1p676GP0P5IAJsTY&#13;&#10;2v79x4mletAVHXB2fWBpBEn6D+k6iS7OoHHIsD+Cf6c+/U8j+XTigEZ68vkUkqRIV0WJOizKD+bj&#13;&#10;8Ahh9Bf/AGPvQrXtz9vWmCnH+DrJbQn5CsyKP6lgTqJQ8NpNwf8AD8+7Aqq0I49VrU9eN1OnUzEX&#13;&#10;dv7Ctq5Ghjz9PqP6m30+niO7SOvEnh1yMQswK2f0mxcC/NzIt7cf7H8G3vzCi449e4Z67QLdRbyG&#13;&#10;w41FS0jco8YAsbEc8fke9ig454U+0+nr141pWnzPy+fTuuKmpwtXmaqLGBwXhpiiS5SrD8qIcenq&#13;&#10;AJ+jSFV/x9rBaPF+pfP4fouPEP8Atf8APTpA18kn6diplYcWFRGPtanH5Cp6n1lXHSYlK3bNM8AX&#13;&#10;TSZKorSajO0VUb+JhKg0QwSCxR41BDekkEC780yw2Ym2tdKjtdmoZFY/yCnyIH5g9MRRSSXhg3Rt&#13;&#10;RoWQJ2xMuOI4sy+hORmhz0jVHnkDSMszXeSUyPIzObG4LOLlvzZvr9SfZOv6rVYgsak8a/Pjno7I&#13;&#10;0g6AQDSnCn8sDroT2QoUGgmT0eN7RgrpKhkPpva5Avf3rWPIdaC0ofl1yPkZvL41KxhdWoLrBuDK&#13;&#10;4W9+VsLfi3v1SSGHAdaoANJ8+uKeJ1cKnrDX50lHbUdaXtYi1yfflWMglRQjq41Vp1mhXWYljjke&#13;&#10;WRFBiVDeb9JjHiS7fTgfT83ufbsagtRVOr0FT/xkVJ/LppqICzkKPUkAD8+A/b0tcbtapMtLLWvU&#13;&#10;U0p0zpjqCM1WYChhpklJtFSJqA/cnkT/AFiRb2c222Sl1eaqsMhVGp/z/DGPm5B+XRJd7tD4LCAK&#13;&#10;6ji7mkWOIBy0h/oxqx8jStQvafGxVsNTV4tY8b9mnk3BSYGWOTIrECI/4hk901gWlplk+lTBS3dH&#13;&#10;FwmhjY8igWVC1mVi0g+IIiuojzZ5mIVQ1e5EqVOQKHoLz3ksEqwbhWUS4gacERajwjjtl/Uk8PJS&#13;&#10;SQhWXFagVaG3Dh8KrwYimpJ6kTEGeneZIC7KI2kmydRarqAJB9IvCn+LKfab94WdkAlmqlq17agf&#13;&#10;azmsjfYukH7OjJdrvtzZZbyR1QcA1K5/hjFI1xx1eIfkCOktW5KvyLqaypJjhjAjgiBgpYbLq1Q0&#13;&#10;0dlV+P1G7H8sR7LJ7ia5JMrHAJAHD8h5f4fXo7t7K2tFrboFZuJ4sfQEnNPkDpHko6b2YN4k1D6O&#13;&#10;GQ2XWNAdiGS54W4H1N7/AI9pyF7I606WgdxY+fXYIXkDQDb+yBqJ0OzE3vwPyB+LDk+/M2KLjy63&#13;&#10;QHPXrMtjo1GSS7tqVUCtxr0BrgWB4P8AvF/fhRR3LX/B1r7Dn086+telDRSQZ2k/hFfpp8jAIo9v&#13;&#10;5BnKobEkYWtMnDROf+AknBjb0H0NcGERW9jNpL2uhHht61zoY+Y/gPkeiW6il224O4W1Wt3r9RGA&#13;&#10;K/KZM0qB/ap+P4lOoGqfdJElngeCSI3kWaCRfG0TRDTKhB5BU3v/AEIH+sS8rIkjRaT6GvkRxH2j&#13;&#10;z8vn0bo6tEJEIZT5jI+2vChrg9TafF1jp5pJY6GiJNqudmVJ2JI0QQgl5X4BPjU/7A/R+K2lahZx&#13;&#10;Gn8RBz8gvE/lj59J5rqJG8JQZJB+FaY+bH4QPtNfl1IirqKhJFBTR1FUpBOUr1jldXF4yaOgIKIQ&#13;&#10;RdDKHf8ANhc2fSeCDUtuodv4m8vsTgP9tU9MPa3M41XTlI/KNCRX5tJ8R/2tBTz6hmeapk8tVLLN&#13;&#10;UArrkmkJ/aViLAsOFFhpReOOfp7Y1s5BlJdq1qfT/J6U4dKkgSCPREAq+gFAPy8z8znp1pp7O3ru&#13;&#10;xdBrJBYAsHCkrYaj7WRSnVWuSR+zpmRAV006c45Cbm5WUk6QtlWxJLAKx4W3+x9rFJ8qgn06RlRh&#13;&#10;TkDqR6WUOdRaPkX0g3c/kpyLG31+vt0AGmonH2f5KV6pVtVK1r/LqXDWVUPrgrqmAg2WWmnlhFw1&#13;&#10;0usTLYcc/wBfb0bugLoxU+oJ/wAH+z0mltracFJokkU+TKD/AJKU/Lp4g3buNGRzmKmVirIWr1p8&#13;&#10;h6QbKVGRSUWHHpAv7fW/vEapkLfbQ/8AHgeiublrY5FKfTKo40jLRfziMfWVdz1DvK9VidvV45Pm&#13;&#10;qsPAJmb+yWenMQ5PPpW/u31kpq0iI32oK/tBFOqtsEKgLaXV1ABkBJyQP97Dk/YT1x/jGEdIvuNs&#13;&#10;QQSFhIZ8dl8hAyurao3WGbWi2/s8fke9/U21B4kArx7Xb/BwxxHzHWjtm7o7mLcGdaU0yQxkMPRm&#13;&#10;WjEHz9elzKNk71gLLFuXFbnooiZ282Ly/wDeSkpqe8kkUCimH3sdmZlv+4gH1YG5hq23c1oPEjuF&#13;&#10;+at4iji1O3uH258s9BJG5u5Rn72tLrbpTgBZYRauzY1Gsp8Ek0DCnhsTXtIpO2zkMQWrMDE0eap6&#13;&#10;z7enrqXJ4XKUWRnoITqPmq8cJ4ad6dgCkjspRub2BBds57Vi1riQPQEMjAkedStQtPIk46R7/Y7k&#13;&#10;oi3d62rwAtG8M8UkSucUWOXw3kD8GUBgwxSuRPk2ltzA5TwYVqzsCaokk/gsG2vJJQPFEqtUxZrc&#13;&#10;NgkMsDMiVCwR203YyKCCXmsbO1nMduDca/hCZUeZDSDAI4MBwHoKdIo+Zt73jbvF3RU2QIB4xuiB&#13;&#10;JVgQngWtayRutWQyNqrQaGII6j5rdlJQ0MmHyWRiqooZnX/R317OtDtiCcPxBuzdcWqSsKmwkije&#13;&#10;Zr6rmMtct3G4JFGY5G1U4QW50xKfSWQZcHhgk16e2rl24vLtdz2+EpIVFdz3JTJdMvkbOzaiwimV&#13;&#10;Z0jQimHA6DfMbhzGchFBVSU+KwMLO1NtbB05xuHp21hyahEOuqdfzNUySNYAgKSR7J5ri4uVEUpC&#13;&#10;RDhFGNKL8j5vT+JqnFcdDvatg2zZ5vrog91euO67uG8SZuPAkaYlP8EKovrXpnCRrGhgukaJ/mge&#13;&#10;AvDEMRYA2Gm9/wCn9fbICqKKKdHAkJch/WtfXjWp8zXrOqCRtTENrdgVCEeEKDIVJNrHj6k8Gw93&#13;&#10;UDz4f4OmS5jGkDI9fPhwHnx6/9fXMwuTir6ZYXYWK2sbkji1veYlvNrBVuuaG7WD2cxkQcDjpD70&#13;&#10;2ws0byogYWuCAeCBfj2W7hZIyk0r0LuVN/aKURM2R8+gQhkmoah6ea4ZP0n+o1f09hxWaN9LY6l6&#13;&#10;VIbyETR5Hp0Jm1M2aWrjDOfHNZWX6gN9L+ziynCsFPA9R/zHtP1FqaL3pkf6vl0K+So4sjRSQn1a&#13;&#10;kLI3+Nrr7N5U8SMqfPqNtuupLG8WQeRofLoOMLkpMPXtTzkmAvocE8LZrareyq3lNvKUfgeh7u9g&#13;&#10;m62Qmh+ICvQk1UUGTo2hP6ZE1RuBze1wb/T2cOqyR0Y1Hl1H9vLNt114nAqSD0FFfSy0lRJDMulo&#13;&#10;72t9GUGwYf6/skuEMclGxXh1Jtncx3UImiPHj8uoPtjpWRUU6WWy8n9llVhdiIasCNgTx5Byp9mW&#13;&#10;2zeHNoPA9BXmzb/rduMiirJnoQt34/77FSSKoaWmPmS45IH61Fv6j2b3sfiwljxHA9Able9Nnuax&#13;&#10;twkFCPn69Am7BbFeb/S4t7InlKjHHqXVFe3rGHJKX+q/Qji31JI9pSxOSeHVioCkeR6HvYe4o8nT&#13;&#10;HGVTKaiIaVLEXkUfRrf4+xVtd2Jo/CfiOoW512J9vuRfWq9rZP29Bh29shkJy9FEbr65BGtzYg8m&#13;&#10;3F/ZLv8AtpFbhBw6kH2w5vWSm2XbGjCgr5YHQF42sKWUk6wdJuT+OOf+Rew3BLUUPEdTFf2lV1J0&#13;&#10;IOFy8tDKskZJjb9cf4I/Ok/7fn2bQTvEQRw8x0Ct02yO7TQw7vI/PoRqhKLO0J/SyuvB41I1voP6&#13;&#10;EezciO5i+3oDRPc7Re0FQQfyp017eqpaGdsPWtcjUaSVvo8QPCC/5HHHti1kaJvBk/I+vr/k6Mt5&#13;&#10;t47yD95W4rUd6/M0of8AD037sxYhl/iEKjxTEiWwsA5+jj/D21ewBf1V4Hj0t5c3HxkFjIe5R2/M&#13;&#10;dI+nqTSVMNRHdTFKjggeo+oE3/2B9oFcJMHXy6E00Kz2rwP+LoWM7EuVwTypy4iSpT6agwS5Isfz&#13;&#10;7OrlRNbVXqNNol/d28eG+ASV/Z0ChNzybtzf2Hz1LKsBQD5dcQW5uLc8WN+P8ffutsGLAjrHIPp/&#13;&#10;je/1/wCRe2pBkHqyljWvEcPl/wAX0bfoTfa19FPsvKTeSSBGkx3mNxNTkWkp/V9bfj2OuV9zEkTb&#13;&#10;fOakcK+np+zrGv3k5O+ju15qsFADECTT5Hyb9vRa/kD18+yt2PmqGJlxGakMoKA+OCqYkshsLC/s&#13;&#10;Ic1bSduv/HjH6b5+yvU9+yHO6c2cujab2St1agKQTlk4Aj/Vw6CvH1YdAL88/wBBb+v19kkEmM9S&#13;&#10;Le2pjatKca9O5a4F7/4/i49rMEY8+i4EqajoRNj7paknixNdKfA7Wopm+kUhYftsx/Btxz7M9uvP&#13;&#10;DYW05wcqegLzdy/9TCdxslq4+Mevz+35dDvuDCw7k25KqKGLqQTwftqyNbxygi1g44/2PsT3VuLu&#13;&#10;0oor/k6hrY92k2HfgWagBB/0yk5X8ukP1pM02Lze3K0ET0c0sfhZSTpnBB4P41BuT7LNmOuGS0k4&#13;&#10;r/l6GXP8Sw7nab9b0KTKpDD1Bz/k6ArI00mPyFbRSLZqapmh+luFkOn/AHj2HJx4UrI2KE9TDYXA&#13;&#10;vbOO6Q1DqD/IV/n03s1zzYf7Ee2da+vSzSeuLNYcc397LACvXgtePXWoD/X/AMeP8efdRItO7q2g&#13;&#10;efQ9dF7jjGZfaNc6GkzJmWl8hGkTyLpeEBv9WBwv9fYk5avFM/0LntcYr6+nUM+8OxOdq/rPaKTJ&#13;&#10;alS5pkqPxfLTj8ugb7s2BkNldiTUVLC9RTZVVq6IwI7XVuGSQ/gi/PPsP8x7ZNtu8FEUsGocDFT5&#13;&#10;dSn7Sc62nNfJCXFy+iS3JjfUfT8Q+3y4dZsD1/X1ojqcpUx46nUBmF1kn/q3PAH+xPu9ttEsi65j&#13;&#10;oX+fTe8c7WdoTb7dG07k+Qx0q3yexNoApQ04zGRQ8sbSkSfXU0jelef6e13i7ZYCkQ1v0HE2/nHm&#13;&#10;c67p/pYPT4QR6UHHHrx8+mfGdp5mPcuGyBYUWNpsjTGpo6XjyUZkCTRyy8E+nmw9p4d9uhexyA6U&#13;&#10;DCoGKivr0ZX3tztUmwXdlp8W4kicK7GtHoSCPzHR0fk11Xity4XY299n1tMaTI0kCZOWR7qnkjuk&#13;&#10;oRfz+Df+nsf847LFeW1vuFiRpYd1fLhnrFr2D9w77l7dd25T5njYPC7GIAeYORkeuR0Uc43YGz7S&#13;&#10;ZOr/AI5kYwD9qlpED/W4iSyj6/VyfYH8HarDulYSOPL/AFV6yS/eHOnNQ0WEf0cD/ibtNOHxUFcZ&#13;&#10;oOk7mez8pWq1HhoYcLQFWQCFUMxS1gxa1l/2A9pJ94ncaIAI18qcejravb7brZvqt1LXkwz3E6Qf&#13;&#10;s8/z6DSaaapmaaeWSeRzdpZHaRyW+pLN7KmcyOWc6j8+pAhhhgQRQoqKPIAAfsHWLV+bD/ebk/jk&#13;&#10;m3tkHSTTpwVFadGS6FgzGep9wbYwOMq83kp2inpsZjqWaurqoSx6Xigp6YMSePr+PYw5YFzdJLbW&#13;&#10;ymR+ICjUTXjRRx6gf3jl2vZ7iy37eZktYVBVpZHCRrQYLMxA8ycGvVlHR/8ALhzewZcrv/5S9lbO&#13;&#10;+OvS2/XpTj6beWXoMZnMlkcgpjWkxdLVuGaec+mKmp45ZnbhIywt7G208mLszz3e/XMdtbTlQIjI&#13;&#10;ocs1KKCSFDEnC1LEkCg6xC9y/vYW/O0Njyv7M7Pd8x79tgcvcRQyvbrDGR+qQilzGgqWkYLGqgsX&#13;&#10;C56Xn+zSfFr4vQ1W3/hx0zid2dj4+oqKKp7v+RmNqzJBMkhjWu2r18kkVXNGdOuGSvqaNShVjEDe&#13;&#10;MqW3zato1WnLduqutRrmB1HJ8zRyDxArHT1r0RR+zXuv7tPFvHv7vs37tcCRNr2aRPCC0DFJbjug&#13;&#10;DLWjaEu6OCAWUkivTu7sjvv5A7nG7O5Owc92dlKZr49MllITg8DC9mSm25tWhSnxeOjBAISio4uS&#13;&#10;WJLszMDdx/eW4T/UX0njn5GgBx8KgBBwrheNSampOVHt/sftp7b7T+5+Stti2iNx3skZ8aXiSZrl&#13;&#10;y88pIOmssrgLRVVUVVADz47IUhk89BUxoL8zQycWBBN/p/sfZY0My11oeHGn+r/UepKh3CwuAphm&#13;&#10;QsRihH7ONePD/Oa9M5lERKspVSw0m30YkrwPaWujj0aKpYVGfs65MzrwDYADWVH1I4uf6m/vZNMd&#13;&#10;aordwGaUzjrCSyI0iuGOsDS5vYX9Wn8g+9cBXpwKrEKRQEdYXu5lGqNS3NiDquv5/oP9v7oanhjq&#13;&#10;6lEanH59RwWkCxqSbfUiwAuP1c/4X967iARjp4hUOtuBpT8un7bOTix9VUUVbc4zKxfY5AMAVCSt&#13;&#10;pinAP0KNY3/p7U2UxikaKT4ZBQ/5OijmCwlvbdLq2H+MW7eJFTjj41/Mft6Z8njJcRkqjHyjzaGJ&#13;&#10;hkS5V4HOqOUD+hX6H2nmhMMpi4jyPy8j0bWG4w7rt6bhCQKjuB4hxxH2g+XQix6987KkOr7nc2yI&#13;&#10;wGAA+4yW3C3p9V7s0JFv8B7OAH3KwoBWe3Ffmyf5x6dAVgOUealpRNv3ep/ox3IwMDgH4/aekFhc&#13;&#10;JkdzZWkw+CoZq3I5WWKkoaCEGWeerkbRGoVRwB+pm+gAJJ49lkEEtzOIIBqdqBVGSSfLHD/NXoZ7&#13;&#10;tutlsG3S7ju8ywwWwLySHAVKVqCfM0oBxz0Y7J5Ch+NtLV4HEVdDlu56umEOdz9O0dVR9fxTxEfw&#13;&#10;zHEAq1eVPLD/ADfDG3pBFEskfKiNa2zK+4MKO47hECPhVv4iM1/CeoOsbK998rlN33OKS25YhctB&#13;&#10;bkFJNwZDh5OB8EEcPxioHmQW6mwmVzlTJURLNXSVEklTWZGplYpJUTuXmqamsnPLMxLMWJJNyefY&#13;&#10;WihnncuoJ1ZLEZJ9WJ4/b59Tlcbvtm0wiKUrCEAWKJAMKoosaRr5AUAxQDANOnJ6LbOITVkqps1k&#13;&#10;Yx6cfjWEdCHQcfcV/wDaF/8AUe3Gjs4RqkPiOPLyr9v29IIrvmDc3IsYhaQMa+JIvfn0j8scM48+&#13;&#10;m6t3VlKqnNNRQx4WhkHNJQKkJcfpvNUr6nuLXuefbb3srLpSiD0XH7el1py7t0E5urxjdzD8cvdT&#13;&#10;/Sj4QPTGPXpLsxuVP4sG1sx13/JJ9oqZzkefQlTIqc+n+x8usMgDAhCqAg2YnhTaw5A+l/bbgae0&#13;&#10;+fW0IXDZ+3qLK8SARSXaQi6Ot7E6Pqf9fn21UBc8f8PSlFcsZYuH+D8uoR/VrDsSzoBpUhSo02DG&#13;&#10;3/E+2McTw6WLSmgjyJ+fXTtEmovZSQ7C5VbC4CAhjYfQe/EEeXHh5dWRXIoleOaKSF+2nyzjoaOl&#13;&#10;Pj38he9dwY/HdDdP9idm5ySsT7YbO2xlcvTrUxspaKor4oxTxghhqEkguDb6H2vtdv3GalzaxmiZ&#13;&#10;LtREWnHVI5VAoBBNTwrWnQO5p545C5fV9s5q3KCB5aRi31GS5kaQ6IhHbRB52Z3wgWMksMGvVima&#13;&#10;/lLYzqBqXdvzp+WvQXw6wOVlpamfrn+ODt/vKnlmrIqPK0NH1j18ayoQ00soE4qWQ04dfKoAJ9m1&#13;&#10;zsVjDW6vrjRG+QEGlSarULLJpDqajvgSZRUVI49RHt33gt+3sfuD2+5fuN4urdghmlZUATTLR5II&#13;&#10;mdreZfDo9ruM23zyEHwkdiFLDH8h/wCVN8ZcmsfQfxT7J+aO7sdNH/xkb5b7ij2H1zFW0OUZZZ9v&#13;&#10;dY7Cklqq2nljVJ6OWtqoldbRzxjmzK7xsm3tSwtqvqNXJDYVgCQ86OmRUilufkw49K5fb7375/VZ&#13;&#10;ebuYI9ls5I1raWiSK7a4yHWUWlzDMQHPwnco2jIo0Ui1Ug13H/Ns+dnbeIl2pie1qXoLrVbCi6q+&#13;&#10;L21sN0Psqho0pjQSUbts9BlayKaA2rIK/KTQzOS/iQmwLrret0nYSGUqVpSlSwoSR+pIXl86afE0&#13;&#10;D8CIO3odct/d+9suXz4t1ZtuUzliz3bKULyKiu62tulvZI7aFrItt4z0rNLNITIa88Bhtzbw3Xhc&#13;&#10;Pt2hzu69+7oyeMw2Co6Za7PbqzuWmqFhxtDTvK0tVUSeQ6Y1Ja3+AuQU28Vxc3McdurSzuQF4s5I&#13;&#10;yOJJoMnNVHHAGJZ3K72PlvYbm53JoNv2q0SWSaoSC2iTSfEYhAsaKRg6QCzacE8beZo+p/5W+Xrc&#13;&#10;/ubEbe7n/mIVWKFdtnZrRUe4Ok/h1uDKU0ckmc3i4LQbg3tQF5Hp8MuqnoZDE9QSw0kcXB23ldfF&#13;&#10;UrNuMq1AH9nECDUA4rWtQw7iKhNCFZDh5t7c8/eaYbVB4uy+39lJokmY+HuW9iJgI1SMg+DbUQq5&#13;&#10;kopdav4zxvbipXfe9d69l703J2R2NuzO7535vLIzZrdO7dy5GTK57N5Wpku9VW19RewUHTFCirFE&#13;&#10;tkjRFAX2B5WnuJDPKxdj5mn5DhwHAAUWmAKYOYuy7TtOw7RBsWy28draW4pHFGOxf4jnvd2bueWR&#13;&#10;2kc5dmOepGNnNfRPRQzimrYJ4avF1SExVMOVhX0wQuhBRKm1rnjyBSTcn2shbWpjqFaoKnzDDyHy&#13;&#10;bhX16Kr+I2t2t0yeJEysky/gMJ82B4mL8P8AQ1Dy6Um99mt2DsjY29KOvwe3FxmS3FtHeFVuCvNB&#13;&#10;Bi6oyR5/Gy0VIyvPUQSJPL44aWJ2WTyppFvd962tt42+23BZEg8NnilaRiAvBl0gAswzRVUE8R0G&#13;&#10;OW+Yv6mc2btytcRT3njxW97ZrbxeI0qUa3lDtURxurIoaSZ0Ur4bVz0Eklb1zs82xuPqN9ZqJUvl&#13;&#10;NwQ/Z4GmnjGsyY7bVM5ecf6k106j6ExG5X2HjLse1DTChvJR+OQUT7RFWpHoXI+zy6kFbbnPmKv7&#13;&#10;xmXabcn+xt213LKRgSXTDTGfM+AjYJAcGjdJDc2+9zboaF8tk5mgpNS0OPiCU9FQQWLEUVDRLHT0&#13;&#10;6gk2WniQA34+vsov96vr9w0jmg4LQBQPQKKBf9qB+fQg2PljZtgVxtkCq8mZJMtJI3mZJXLSSHhU&#13;&#10;u7E+vSMYyAKeFJsA5N3dm5NwP9e/Jv8A63soJYDUftr6/b8v9VehGFFSSBT0pjH+D8qdYCQt76+D&#13;&#10;cqQy2PNyF+t/z/xT3TgSet8T1Np6SrrGHgiSONh655ZRFFoUfUu3B/2HJ9qIbe4nP6YFPUmn/F/l&#13;&#10;008qRCrmvTh9jQUSFqyQPI4DLF4yCQCLOkA9R/w1soPP1/CpoLaEUnbV8qU4fLpOZ5ZTSIED/V59&#13;&#10;R58pJYx06injS9nARpAVsAwVQY1H+sCf8fbUl61AsY0j18x9nkOnFtxxk7j6eXTVIzO8jyM0khIu&#13;&#10;XLMWuAAzu/5H6vp7RtqY6n7vt6U0oNK4HWM3KKShsLIjcXspNyGJ5v8A1HtsdaAqadeINiwNwRfk&#13;&#10;yGy/15uBa9r+/HOevdcWJHDesKHCKbAaXB02ZT+ogCxJP5/1vfqnr1cU646ikgYEI3JBV1LXK86P&#13;&#10;r9T9L/4+9U/Lq4XUKnri0gKuyD1G6CzEaVuGPKkc8Af4e66jSo49a0GvWMvIXJ0L6mYkECwBBGgj&#13;&#10;68W9Nv8AefddTFq9OaE8+ui9+WDNdEDILKbBB5NAbnSCOeL2/rf34mtcHrwUDh10vK6W8iiQRhrN&#13;&#10;pCaBa31/1/p9fzf3sICM1HXmPAjy6c6GemhaejnYx0NcY452QMzUssVlp65APqYzy+m+pCRa9vai&#13;&#10;KWOMGJ8RyHPnQjgw+Yz/ALUnpPNEz6ZohWSPIHqDxU/I4/22eo01PPQzNTuP3oGGkREOrwsp8c8L&#13;&#10;2sVcaXjP5HP5HtuSKWBzEfiGfyOQw+RGf5dOI8cyCVcqf5H0+0HB+w+nXEaibaSwDGMvY6rOC5+v&#13;&#10;I/IB/wB596zxOerUHkeHl1wj1hlRb6gjFWJJ/s2Nlsbfk/X6e9KCKJ/PrTAadZx166K0pC+O7GIi&#13;&#10;6KrWUKCCBxYn6f0977Qanz62VIAA67Y+U6iDG6ppsLhTe1ljdjb6G5P0PvwozYxTqwWgp10NZTyA&#13;&#10;l1VmXSxchwRc2CAgf4gG/wDsPdV1GvWjSmnrGCNTaVZ/1EOGZjqAHKgkG9h9T79qAc46tmnXvJwd&#13;&#10;BViWKqbafSf7KIbEfQWNz79qoop1rNeuSgM2oOCbOrKxFwyD1XAHHPH197FPiXrRYr5deHqHHBVV&#13;&#10;A0yBlBv9ST9PxYH3rDLVsdeCkefXNkQeNQzoouwjKrrv+nSzAEXv6gfoR72QDQHrQJBOOskcUssk&#13;&#10;MESPPKz6AkaPIWJ+gAUc/Ug8Ac+7KrswRRqJNMZ+z9vWmKqhdyFHz6czj6eh5ylRcoSz0dEYqipC&#13;&#10;M+oLPKbxQnhVIZyy/wCp+l1TW1vB/uWTWvwrx+xjwX/D0mWeSYVtBTy1MKD7VHFuuTZSZUanoVjx&#13;&#10;NM/7Tinuat0fj/KMhLaRyFI9C6V/JF/ezdMq+HABCvDGSfkW4n7AQPl1pbdGIedjKeIrgD7F4V+Z&#13;&#10;qemlFChwfG/rugCEg3/WPTzyACSR/je/tGAFwfOvl6f6uPHpUxqoqTT/AFf6qCnXLSJEV3QBgUcs&#13;&#10;A976xdNLXW3PpBH492oCtD+3qoND29cTeSWNSEmOof2bW5ZDpZOLng3Fv8Rfn3ViWbuzwp1etMgU&#13;&#10;+XUmkqjRTEi01NURiCqprkCogv64vzYi4Mbi5RrN/Ue3YZhC5Y5R8MPUen88HiDnpiWHxo9K9rqa&#13;&#10;ofIEcD/nHmMHr1VSpTPG0T+amqY/uaKtCqWmRn1MkrXFpI5NSyoeQefppv6SIRkECqNRlb1B/wAB&#13;&#10;BwRxFM8R1uKbxAVIIZDpKnyI/wAIIyD5g/b1guQ1kuGIDKfWAQoBibUQAFbn/H6X9t8SQRnpzFKn&#13;&#10;y66JW6hwW0KDIhYlERjfVqBBNyATcWPA+ht70VBofTrWQPkeuwGk+pJsqr6lF2sukaFfmz6vxx73&#13;&#10;qDcOthqcB14BQrIul420lFUWOlUOoFr3DXNjpIv+ePfqnz60Wqa9cmuVu5M3jBbUqldJI50MfoLk&#13;&#10;kgc+/GtM5p1sAFsCn29eCOoVS6eRyqKjO7EhrjS4X6c8MATcn+nvdGUgVBY+Q409T9nXhmpAwOPl&#13;&#10;/h6fWwFbRQR1mYMuIoqiJ5KeSaleasyCsLD7OlRQNP8AZDSlFH+NvZidvmiQS3tYozmpBLH7AMfm&#13;&#10;SB8+i5dyt55Wt7ClxKmGAYKqH+kx/wACgnHAY6gSZsUizLhKT+HJZAmQmEM+XkRgFYRMw8UP0v8A&#13;&#10;sqWB+j/j2la/MIZLJPCrxc0LkemcL8yM+h6UrYNNo+ufWTnSDRAfnQ1f5asfLpkY/dSNUyO2rUsk&#13;&#10;gu0jawAt5pZTrJI4J/r7Q/27+IxH2cT+ZOT0tBMa+Gg0+nACnypgdOmOrpcZWGemiFVBZ4q2IyAx&#13;&#10;VlDMR9xTujX9R/DclDZgfr7VwTvazeLENY4MPJl8xQ/LI9DnpLdW6XMHhSEqeKEfhbyPzp5+ox1m&#13;&#10;yeOSBaespVmkw9a0r0VULPIPGVE2NnYEWeEkBweW4YcH25dW6xqtzECYXqyMRn00N5gr5144PVLW&#13;&#10;4MrtbSkePGAHUcOGHHqHGR6ZByD01JEEDEiJiSTofyAfpN9QW45AuORY+0apoFPz6VMwOa068mp2&#13;&#10;KLGWabmyq7TM0lljjQLybi36Ofzz+drqc6QpYnGOIPXjRRqY0AzU+n28B+eOlpQ7IrvtjWZ+WPCU&#13;&#10;CoHENSAlTUxuR4zCspCRkgll8jXP4DHj2c2+xzGPxdwYQR/P4mHyrgfma/LoiuN/tjKtvtwM7muV&#13;&#10;NVBHqRUmnmVBA8yOn+kfFRTS0u2MZLkbJJFWZSoeWgpYoZFY+Ssy8oWRV4VmSMQrp1qWIt7MYWtY&#13;&#10;28La4/EoKFmJVRTzMhzT5DTxpUdF0q3zxiXd5RFXKoAHeuPgiFQSfwli5BoQOo1TlKVIjTT1S5mS&#13;&#10;UyOcdjf9xW14ZR9Hn8IFRXH6BiTZjfVIeD7aluo17CxmPEonbCPtA7n+0k18yenoLOe4lEyJ9Of9&#13;&#10;+S0kuTTNFrVIq8Qo+GtQi8OmWbNZGqlhkap0wUzsYKSCOOHHUyOimSKOiiAjKuFKuXuSPqb8+0j3&#13;&#10;dxIQxI0A4AACgegXhTyNakjj0YxbdawqxVKyOKM7EtJUHB1kkinEAYB4Yx13V08TQrkKFWSCdlWS&#13;&#10;E6f8gqpRdqJubeMgEwMbgr6T6l53Mmr/ABiHzycZU/wg+lBj5Y4jrcM0iyG1uv7VeB8mTybFBrHB&#13;&#10;1GBxGD1C0nUvK6H9EmkgGQaTZjq/o3pt/T/Dn2n05UA1HD7elgHr1yHAZ1ZPSpcv+RG8gBIQW+hB&#13;&#10;vb63sOPe1Q0OrFf8Hn17rg2kOANVzYX40OqRjUCtm0v6je4PNvz70Qi1A86fPh/g691xACwuVGh9&#13;&#10;MbhWZHP7gCquhrk3NwRcWvzb34MqrjH8/wDV5/t60c+WPP5dOUWMqqyNZnaOloi4DV9W6U9H5VIA&#13;&#10;WOQDXIdP0WME8kcDkKUtbiajP2KDlmwMDypxr6ceksl5DDIYlrJJxEaZfHA/wr6kk0+Y4dLQVGPz&#13;&#10;FIsOOpvv910MSocvkImWLPUVPSeVftMbdl+9hCli07N5kH6PIpub67e5TRAuu5SgLNnxFArhOGtR&#13;&#10;mpyQBgkdBpYrvb7gvdP4dhIcRpxhkLcXkNKROTQBaCMkmugjShKmqqK6V6ysllqJ3ARZqh5CIwy6&#13;&#10;LBlACKukrwLfgi9j7JJZZJJNU7EmtKnJ/I+Q+XQpgghtgIrdQi8QAOPqT+ZxXJ49cFRlZ7ei3i8Q&#13;&#10;XQoGpQigXHLcsQQP9f6+9AZPD5fIdXIYnSfXj1xQqtrjWNJsHjOtnL3NiliB+FFv9f3tcEGtaY6c&#13;&#10;YVx1ngZARJJf0C4UEgyOBZfqLXX8CxPtyIitTg9MyKTSnT1BUM7AALyLEEf2h+VN7H8X9ro5Wrnh&#13;&#10;0kliPHp0EqlFMjN+dJ/bb1Br3s39D9Qb+1mtcV8+kmg1qB1x1qzDVI1gFvpTTYWFpLm3H+0j/ife&#13;&#10;wQTUHr1KCp6zIwRiDZmRteordhqFxpv9BcfkX93FAQT1RxrH2jrNNPJIAGYELddIUxklmJErL9Li&#13;&#10;xH0N/wClvfmYtjh02kcaVp6+efy6y0lLU1k8NLS089XK0ipHDAryPKWKiPUYePqSLmw/ra3vaRvK&#13;&#10;4jjUsx4ACteq3Fxb20bXF06xxjLMTQKBxrX/AAZORjpfba2Rla3KU9DjKbK57csU8c0OA2irVVbR&#13;&#10;VMN2WXJ5mn1QUoT6udbOg1E6bC5tZbbO9wIYw8soz4cPxAj+J/hSnn0C985s261257q/aKzsGUqb&#13;&#10;i8oqSKaVEUJIeavBRQajSla9CTuam2bhaer/ALz5mDI7ip1Zsn1N1TUxNSNMoJfIbq3zIZIVYuP8&#13;&#10;shgaeRWJZERSyg3vTYWyt9XKHlHxWttTj6yy8P8ATAFiDwoOgFsN3zPu00a8v2zRWTkCLeN4Qhgu&#13;&#10;AIrSxGlzRf7BmEKMoAZnYVIS5reGZy1AMJRx0W1NrS1COu09tPUUtHMFjCK+YrWb7qunIXlpJNJ+&#13;&#10;ioo49kE97dXEBtkC28DEVhiqoNPN2+J2+bGnoB1JO18r7ZY3Z3S5Z9xv1X/cq4o7rWpIgSnhQICe&#13;&#10;0Iuofidm7uk5HTpCghSMJGrNIixiNWTQvjsUtfkWC2+lvp+fadVVRoGB/q4049CB5mlfxWIJ4Z4e&#13;&#10;X293z8+HWdQRLoC6woEekcGRpJVAdCB/gQf68+7juND00+kLlgK/Phj/AAfPrK8JsSGZAt4ypHrN&#13;&#10;k8wUIw4IBALfSx930V/LptZCV7qGoqPSlaV/Idc0T0akDXa8jAaOAb+PSP6nkkEnn/Ye9haCn7eq&#13;&#10;s516W9QP5f7I9Ov/0NYLH17UdQjqzaC3qANhx+Tf3lmj6GDdYI7jZC8gKDiOhThmgy1JZmDEraxP&#13;&#10;1uOeB7NFYTxdRxLFLt11qAp0CG9trtE7TQpYqWYMBz9L2vf2GtzsyKSIPn1LvKXMCyqIJSM/P8uk&#13;&#10;Hja0xsqsSsiHSwJNwQfrz7LoJMEHBHQv3C1Ei648qRnowW18r/EKBAzBpYlKsGPJsOCfYps51ljA&#13;&#10;OSOoT5i2w2V4SoorVI+3pj3fivFKlfCoCSi0tgeH+tyP9f2kvoD/AGi+XRzyxuPixNaSHuXh1n2v&#13;&#10;miD/AA+okOoAeEsw+n9L+72VwD2N5cOmuYdoObyBag8R0+57FDI05niUfcQj8cahb6c/19qbm3Eq&#13;&#10;Y49Euybl9DP4E3wMegyI0kqykFSVIJsQQbc+yRgVYg9SCrBwGU4Ir1zikMbpJGSro6stiSbqbi3u&#13;&#10;ykqQ48j1WWMSoYmFQwI6HvFV8eUxUMmq/lhCSCwI1WseD/tvYpimWeCnr1DO5Wj7duDLw0mo6BPN&#13;&#10;UZx2RqaZr6VkYxn8FGF1A/1vYduYjHMy+fH9vUsbRcre7elwhzwP5dM5b6af9if+IsfbKp5no1QV&#13;&#10;b5dOGLyVRjKyGsgkZWhIJAJGpbi6n29G/gOJF8ukm57fBfWbW0g+Lh506M/Qy0e8MCf0SeaHSyEq&#13;&#10;Sj6fqfz7GEZS+tiKcR1jveR3nLG89updDYPqK9E039tWo2pm5rIRSyuWjI5UXNyOP9f3Hm6WMlhc&#13;&#10;agKA9ZU8l8yW3Mm1DurItB8+mzH1WoAE/j+n+PJ96ikUqGHRhfWpQ46WOJy0lBKPUTA1g6agAB/q&#13;&#10;k4+vtdBMUatcefQX3LbVvEOKMOH+bpez00GUpo6qBwJY/wB2GZSA6MBqDf4/0I9mZQTIHjPDh0DI&#13;&#10;Z5tumNtKO3NQf9nqdTMmRopKarUCQ3ikVgSCbW1i/wDjz7eU+NGUbj0ll/xO5W4gPaTUH/COgiyl&#13;&#10;HNj6yWkkDaUYmNiLB0JsCD+fx7Ipomik0nz6krb7uK9tkuIyK+Y/LoTdn1aVuJemkYM0JaIgm/oY&#13;&#10;WtY8+zixlV4dB4joA80WrWu4rOow3dj9vQZZel+xydXBp0qrsyGxF1Y3H4H09k00ZilKH1r0Pdtu&#13;&#10;PrbGK4TjSh+3prZwBxyfpx+P8fbBYDo06xEk2v8Aj20WJ49epTqbicxV4LJ0OUoZGSooplmUqxAY&#13;&#10;K3qjYj8EXuPam2kkt5VmTBWlPyz0k3LbLbd7CXb7tQyTKVNRwwQCPmOOOjpZ6jw/cXXDFPFJPPSm&#13;&#10;SPkF6bIRx3KFTyvqHHsfXKW+/bT2mpp+w/8AF+XWKezXO5+1/PQD1Cq1DjDRk0B/n1WxNTVuAytX&#13;&#10;iK9XiqaKokhdGAHCtpVgD/X68e4heOS1na2mwynrPeG4td726PdLMhklWtQa58x+XSngmEiAki5H&#13;&#10;++t7XwuGFPPoPzxGNqU65yEgXVmDAgghiCLH6i3vc2BUcem1GCp4HiOjC9V7+jllXC5l1YyxinfW&#13;&#10;bfcQ30pIb8a0I5/w9ijYd1Vv8Xn48OoQ9xuTGCfvXaxwJbA+E+n2HpV5XAnbO9KXLQBv4dnImo53&#13;&#10;W6xtKF8tLIxXi5AIufZjNbvZ7ktwB2Scafy6De2byvMHKku2TGk9qQ4B46fhYD86dAt2hjRRbkeo&#13;&#10;RR4sjAk/pvYyxtpkF/8AWsfYc3qIx3WscHFepa9vNwF5sIt2oHhYrSvl5E/b0HgsQDYf7Hn/AHv2&#13;&#10;TE1OOh1QjB6wOSG9Jv8A7T9CPxx70+BXj17rG76v6/TkHnm3B5/x9ts1RSnWwBXPWSgyFTjqinr6&#13;&#10;WRoqukningmU6WjmjcurKR9Ofe4Z5IHEsZoVNR1u7sre+heyuBqjlRkYHIIYU4dGb31uA722BR7t&#13;&#10;x9ItZmsVT66gEgSARJariP5JB9YHsbbldHcdrW9hXVKn+b06x+5Q2Ucp86y8tXj+Da3BoPIEE9pH&#13;&#10;5Yr0Tt96ZrMlo6qqeOK5/wAmpy0cf9LNa1/cfjcbi5JDsRxxXz6yij5V2nbV128QY0+Jsn7R6Y9O&#13;&#10;uYPA/wBvxwQfqD/X/X92DU49VII/wdcJWW1v6lT+eD/W/utamvDpyNQePDo7Gw9wTby6tl2vU1su&#13;&#10;haV1i0ykNHZfHIqG9xoYBlAPPuRttuzf7J9C5NaUGesSuc9lj5W9wxzFbxA1YM2MGprnyyMdE8yl&#13;&#10;BNjK2roKzUKmjqpYJdRJLlWuHN/rfgg+wHPE8EzRSDIx1lHt95DuFpHe2tDHKoYUpioyPTBqP59Q&#13;&#10;WC8BTqNgzX4sTyePbBqBTz6WD1OPTpWbI2DvXsjO0229g7WzW7M3VyLHDj8LQz1kg1G2qdoxojUX&#13;&#10;F3dgPa2w2+/3SYW+2wtNIfIKcV8yeAp9vQe5q5w5X5J2qTe+br+HbbVKkvM6rUAfgBOqRvRVBJ8u&#13;&#10;rPtmfy19t9Y4Sm7A+c/c21+hdqywLV4/aCZBK/fW5vHIqS0WDwtGJa6tlDOkciY6ll8ZdTK8K3b3&#13;&#10;INtyFt20QLec5XghU8Io2Bd+FRgFmpXPhqSBSopnrCXmL75HMHPe6ycqfdi5cuOYblTpkvZYmS0t&#13;&#10;wQxEkjMVijUhSwaeSIHSVQOxCkS9n/zAelOlKuXrr4P9D4XaS12PytC3dXbmPpM5v2tqftJoaHM4&#13;&#10;HZxM1JTOkhhqo2zlVUEgFJMYBaT2vtedNqib908q2otY2Vh4rU8Q4JQ6c8MN3vXiDHpPQT3n7rHu&#13;&#10;PznbDnj7yXMUu7zxyQsNrsiUsI+9DJG050sw0iSP/FYovwSJeqw0mtnuHs3tHvGfLb67D33uTffa&#13;&#10;mw8rVCj3JuPKTZHJLio68174zGFgkdHRu2ofbUUUUVlVdJUAewHudzd7nE11NIZLy0clXbLgA6mC&#13;&#10;nioYACgAFABSg6y85C5T5Q9uxa8vcu2ENhsW8QKHghQLF4pTRrkNS8rjjrld2qS1dTEmfuCtpN3b&#13;&#10;V21v/HqpGQpIaXJABSYJgtl8gX6FW1R8/S49mVzKm42MO6xmoYAMK8DTgfsPRLslrc8u8w33Jl6K&#13;&#10;eC7PEfIqTU6a+RFG+ZqekQtTUxBpaWeeE6l1eKaRDxb6Bf8AAf09oFkkXCsR+fQve2tpjpuI1b7Q&#13;&#10;Onmm3Pnobq+RaVCDqhnVJQ6jkAm1/wDX9vrd3IrQ1+3oruOX9llIJhCEcCtV/wAGOucu5o59UeTw&#13;&#10;mLrQbKhSP7Z01867re7f7b3s3gbMsSn7MdNpy80R1WF5LERmjEFf2ddmr2VWBFahymLm5WQwyrUK&#13;&#10;7gXDqp1WA+v49+12EooFZD9tR/PrYt+a7ZyRLFcjyDDSf5CvUQ4DBzsfsNy0qs4Lv/Ekam9SgMES&#13;&#10;Q2BJsPx7r9JbuP0puGaHFenjvO7Qr/j1icGn6Z1UBwSeuM+zc+sKyU8dPkI6ldafaVMUjugW1wpN&#13;&#10;x9P9f3VrCcZWjfIHPVoeadnaUxyl4itK6kIAPpUimek3V4zJUaN9xj6qG36WkhkCvpFige1uP8Pa&#13;&#10;V4JkFGRgPs6Pre+sblh4UyMDn4gSK8MYp01qgZVU316mui8MTewW1yR/tvbNcUzX7PTpcW8NjQgD&#13;&#10;+KvQlQberNybbFfVypjKzAaI6matbTJWYlzZXihHrYpyPp9PZutrJd2njOQhj46uJX1AHp0BJd8t&#13;&#10;Ni376KBfqI7w1RUHako41bgK+nDrnsapen3XiKDZmJrNx5jI1S41Iir2yFPVERVNOlKnGgrdgzkA&#13;&#10;fUn3vbWaK9RLFGmkbt89JB4j/i+q8326XHLd1d803EdhbQL4tfON0FUYt5GtBRePDo1+7dsUXx0o&#13;&#10;arG7NgpKnsPeVPJXVW/a4ouM68xVSxSfC4GokssuRQ6o3KX8Z5b8KRle2icqwtFt6qbm4GrxiRph&#13;&#10;U+S+rg/yr1jxy5zBe+9V7Hfc0O67LtbLGm3pXxNxlXKyzqMpAR3LqprGF8yCazVW28fLUTt5d35W&#13;&#10;eV5aqqrWkjoTVSMXlnlb/OTOzElmP6ibk39gV3tISanx3PE5GTxJ9a8esnYLXf76OOIU223QAIiU&#13;&#10;LBFwEX8KADtAHl0wZHcGWyaLTS1LU9Ih0pj6NPBRxj6JaOIc/TgsSfaWe6uZhoPao/CuB/Lj8+jv&#13;&#10;btl23b3NxCgeU8ZHOpyftPD8qdJ5gjKrAqLPYqCA5WPkWBH5P09pPl0dqzjtNWr58aV65vYjWQRc&#13;&#10;ghWa6qxYen6D6fX375daXiY18gany4dYHvd72Hq1Dk6gCDYggH35u4ZNOnUpQMucdQpVj0ElxZ2B&#13;&#10;5l0AAH6trFufaZgumhOSaen5/n0qiajZ4U8gS35Dh0N/S/xh+Q3yLzNLgOkOlOxuzcjUSrFBJtfb&#13;&#10;WSrKGESS+BpqvKqgpo44zcyOZfSASQAD7XQbTf3MXjCErEv+iPSOMCoFTI5VMHyqP8nQN5j9yOSO&#13;&#10;UZhZ7xukKXUgYraxari7kKjWVjs4PEuGbQOASmfzB/z/ACsdudJU0eX+evzB6F+MIpnxT1/VGCzq&#13;&#10;dw99yLlMbU5PFUsOxNjmpFFJVrTGOCfISRw+U6HdCD7XjabK0dV3GfJIJVKLQMxC98ukUYAkMsci&#13;&#10;kA0Jx1GB98985qDR+1uwT350v4dxc1WBtAjLMEtxNqRfECSLJPBLC1PFVQWZcH+zL/yvPjkpHxu+&#13;&#10;H+9PldvWlpkFB2x8zNwHbmyI6qowEckWXxXRuyWeaU09c8sFZj8tkYFdAHiYe/Lum1WiBbC2BOKu&#13;&#10;RqOVav6kyMTmlVS2t2WhZJmFOtRe3fvXzlKzc8cwDbbRmYC1s1EbUE0ZQMtpNoSRUWR0nfc92t50&#13;&#10;ZEmso2DggV3h/NP+bHduHrdljtNOk+qKuPI0cPTvxuwVB0jsGkxGTemmlwcsezliyVZDDJTK9M9f&#13;&#10;kZporsvlYfQrud53C6YF2KH1GosO0L2yMzOKAHKlSKn16HvLXsb7ccvL4rWQ3CU8ZLrTIklJHk7r&#13;&#10;dFjtnRmarRSxSRlkVlVSOiHY6t/itbmKHP1cksm7a419fmMg71ldLuQk/bZzJ102qSWSVjoqJZCz&#13;&#10;OhJYnSPaWB1lkeK4NPHNSxyS44MxNST5FiSfXqRL6x/ddpb3uywhF26Pw0hiARPpsaoI40oqgAa4&#13;&#10;1UABxRaVPSIq6apoJ6yjrIRBU0dRJT1MTataTIxjaNlH9m62v+f9Y+0DRvC5jYUZTketP8/8+hhB&#13;&#10;cwX8SXVufEWZQysOBWlR8/OhX16FLpTortf5F9g47rLpvZ+R3lu/JRS1X2VHppqDF46nIary+dyl&#13;&#10;Qwho6KAEGWonZUX6Xv8AUw2var/e70WG3rqcjNTRVyMs3kPTiWOAK9A33B9yeTPanlqTm3nq9FnZ&#13;&#10;RsEVqF5ZpD8McES90spoTpUdoGpiBXqwLfPb/T/wE25B1R8QdzYbsf5Zz0FfQd4fMWhooclieuKy&#13;&#10;tU0uV6s+NoyAaFKimsaev3UkZdfXHSMzSNJCI7rc7TleFtr2PRLdZWW8IDnjQrH+EelMhQKuWc6Y&#13;&#10;8cOXeRea/vH7jFz57xxT7dykNMu28tFngNytSY7vdQpWR1IIdItSGVzpVUhi1XNZP3VZnsZnI8pW&#13;&#10;VOSzMNdVbmfI1s8mQyWRlyE4O4aiqralnlnmlkdKmWSQs7t5HdiR7CaFpoZInqzqxkrXUWr8dT5k&#13;&#10;nJOakk8esqHtrfZr+zazjWC1eNbXQqiOKIRr/i+lBRYkCqY41ACqAiKBWnTdTYKqNMKms0YqhcG1&#13;&#10;VXt43kHCu1JSgGSY2t9Fte4v7aS3kZdT9q+rY/YOJ/IfmOl1xu9v45t7MG6mB+CIV0+muQ9iY9TX&#13;&#10;z6mUuXxWJm8uNoRX1MZjvXZZEeO6kEfbYy+hSBcq8xb+ukED26lxBbsGhAL+rfL+Ef5+kc+23+5x&#13;&#10;BNwkEMbVPhwE1/28vxEVwQgUHNCa9Z96TVW49r7hy7VlRU14XFZDIs7RsTVUc7QCopoIdCxRVcU0&#13;&#10;jzCMAeSEgqPet3aS92yaXUdQCsftBzQDADAkkCgqD0i5bih2He7PbI40hjpLHGAD8DgPRmJJZ4Xj&#13;&#10;VY9RJ0TKRmp6Ld6vSqtZdJLqgUKtyLElrHn8jk/4+47YnywD5DqYQRQ6s1NQTx/P59edQOTcvpuC&#13;&#10;hb0km7FSoN+eALf1N/esjjnra1pQinWSkxtTUlf2hDEzeMSPq/cGm3oHLsf+Ce3oLWedqAaQeBP+&#13;&#10;bz+wdNyTpGta6j07NTY2hYGZzNUxBVVQuoBm5LeIHSDb6GRv9h7VGK0thVzqccKGv7R/n/Z0nEk8&#13;&#10;vAUH2f5f83UKbLVMqWpx9sil0UK48rBhaxZbaQeDZVFv6+2Zbx2GmIaR5+p+Xy/LpxLVVbVIdR4/&#13;&#10;Z01W1G7uVZUIA1Mx16r/AFAJ54J559oxk1c46VYFTw6xaQPTckFv7QIJA9QIB/Fwbj+vumkgY68c&#13;&#10;565Ek6VAYsQV1MwUccAMpA5/H5v7qSa1618uuJVtIN20F2VQAEZ1PqGhT9D9QfezgY8+t1pnrgHb&#13;&#10;Rf0qEY8IHbxll0q8d/8AWuD/AF96BocdW0jVTrgZGsS+sBmEgS5JawuQ5IP0AuDf8396JA49e0it&#13;&#10;OujbUwYabD9ShrsWYA2PFwCSARf6Ej/Cpp+Lh/Pqy109vWNgAda6dH5kA9PrPpdlHH5N7m1x/Xn3&#13;&#10;ohga9bB7anrzD1Ehwz6mPjAOrynklCSLr6TZh/rcfX3p1IFR1oMSRjrmqC5LnQrXHLfRdSlw5Avp&#13;&#10;Cgr+n6i39fdxUNSv+TrdSeHXGP1O1r6V1B/SW0lfpqB5NwLf7zx7rXUT6daYlQOuSIFB4ZAAW9QG&#13;&#10;rSwNrKTzdQo4/wBj78EFajrxcV6dYVfIUyU/ravoodePYtqmqaJHLzULaOWki9UkX503S3Cgq4wZ&#13;&#10;4tH+iIOw/wAUfmh+a8QftHl0lci2kL/6FIe8fwv5MPkTgj1o3memhmX/AAK6UIFgfQw0/q5Aa9iC&#13;&#10;DyTfj2kqQdJz/kH+rz/Z0qVRWvp/q/1enWVkkCW8jaFOghWluzKOVDc24tcf4H8e7Fajjj/V59a1&#13;&#10;VORk9YympWcPp1hkKsVZtUanU63AFiPqeb/T3rTXIx/Pr1Svbx64M1mRA76kUjSg5Cn6keP8X/r+&#13;&#10;PdSRXPlinVhWlT1m9Y1WEVxq0EMyOwUWJcC2ogfm1/d8jK5Pl1WmQfXj1jjLCO+mMNquhJB0sPrZ&#13;&#10;jq5v+n/b+9LUKSercT13H+vWxC2VkuC4IDjSWVbfkjkgH35RnWePWm+GnXMu5e63sigNpawBb+0x&#13;&#10;t+f6H3utWxwHWqahU9dRU81VIsFNBJPM1k8dPGZNak3VQVX682v/ALb3tY5JmCxAsfQdaaRYk1yk&#13;&#10;KvqTn/Z6d2oqSl8ZyFSDLYuuLx7RvUAr+taisuY4rfpvqZuf03FvapoY4KNctVv4Eof2twX+f2dJ&#13;&#10;fGkmqLUUH8b1AH+14n+X29dz5aXxNTUEMWKppCA8NOCKicK2kierP7z3/tC6r9bAA297e8dk8OEe&#13;&#10;EvoPi/NuJH50+XWktIwwkuD4zjIJ+GvyXgP5n59My+iRbIFZlurEXOmRhpCx2PFiQT/t/aQHS2MH&#13;&#10;pYKsKt1ya76otYGm7iS7Mj+P/VAj82VVH0t7oRq7a0I60MUY5r1wuUVmk1arn0tpWRVdtcioGtyR&#13;&#10;fSPfhVcn/VXrdQSFHl1yLBEve97BkDHgICbWNh/r88fT3bCjrRBL9djUygorBmEa/UFvHZluT/S6&#13;&#10;+m63sf8AC43xz59bNK54dcowvqQWBOp+AI1C2KySAEEC1iLDggfmw9+UANTzpX/V/q/wdeYE8eH+&#13;&#10;qnThRVMLR1OOqpAKKsKyLUPHq/htSCVFUSt/23DLHMFUjTZv1RqA9byppNvISEfgaV0NnuA9DWh+&#13;&#10;VDxFek88UgYXUQ704ivxLiq+lRSq/MkcCawp0npplhqAInpG8UkZNgzK+uwkUnUpuSpvYgX5+vtt&#13;&#10;leM+HJgoaH/i/P8AyjPT0bK6+KmQ3+X5eX+EEdcAFBZS1rFRG0i8IqliVtxyOODzce6DJNTT0+fE&#13;&#10;dbOfLrKCxA1epgPQQGF/WS7qT/a0ksf6n25WvEdVPHh1xPkYsosSsyOoWwUq4BBQAX1DkEW591II&#13;&#10;4ZNcYxT8s1+XW6ADUaUA9fP0NcU6fFxrU6CXL1ceGiUeVYmSSfI1cToAFp8XcEK4Bs8hRbkH6c+1&#13;&#10;wtxEPEu2ES+Q+KQ/82xmnzIA+fSA3iyv4dmvjt5kGka/6Zzxp5hanypXHUaXORUZMe36X7OLU6S5&#13;&#10;CdI5ssV4UXlKmKnBudQhGoDjWw59svuCwt4e3rpHm5FX/bSi/Yv7T04u3PcgSbmdZFDpXEQP7dTe&#13;&#10;WWAFfwjI6bIMzmKNgafIZBGMgm1NVyzL5dOp5TDUl1Or+pXni309pxe3cNWjkevzYnP2Hp+Syspu&#13;&#10;2WJCKU+EA0+RFCPyPU856skRVyFPi8iCyv8A5RQQJO2r9SfcwLFIQ30Khh6vyPak7hcMoE6pL9qC&#13;&#10;p/NQD/PplbC3RtVszxECgo5Kj/asSP5dZBW4SZrVO35aRlRzE2MyMsMZLnVY0lckxcr/AEMqgf19&#13;&#10;2E1k5Hj2/h+hRiK/7VgeH+m694F+mkx3Kvk6tcYP/GlK0P2KeuD0u3ZTJ9tlcjRyaVeFcpjDK07y&#13;&#10;NYBZsbJIFX6jWbmwvx7bdNtapSZ1b+klf8BP5/LrSS7oAPGgRxXJjf4R6nWFNa0wOlBhsWJmfG/f&#13;&#10;4nK0GSRRPDFkYaWrpJwumCqposgItUkfHpS5dbp/SxpZWxcm38VJUk+JQ9GBphlDAVI8wBUjovvr&#13;&#10;oRr9V4TxyQHtJjJVq5KsU1Gh/iwAaE4r1zqdk/wKqqIN55GlwcVM2qKmp2/ieRyUbr+3UY7HUrW0&#13;&#10;uL2ad0UXsb2Puj7M1nKy7rIsRX8KnWzL5FFB8/6RABx0zDzCu6Wyz8vQPdF69zfpxxkGhErsBlTi&#13;&#10;kaknyGR08UO5IKBTSdebajoXWOVajdOaMeUziqV0iSSee1BQKvBVYlJX/joT9VVvfpCDHsUHh1Hd&#13;&#10;NJ3uPmThI/509ekVxstxduJua74yKfhtodUUFf4aA+NOf9MQD5ovDphrKrHxVhr8tX1u6clIPI6t&#13;&#10;VTpi0kvraSWsID1HIGpIQgN7a/z7RyzWyTeJdSNdS8SKnQPnq4tT0UAH7OjSCG5+mENhElnDwBCg&#13;&#10;vTgAEIOkUxVySPTpurctV5JII5mC0CG0OPplFPj43UfpSjh0gMbA6mLMObNyfbFxcz3KrrJ0cNIo&#13;&#10;ExkYFM09amvSy3sbS1clBqkIy7dzkHj3mtQT5CgGMY6ixrqtqRo4/wBp08bNpJv5OGHJW91/w/PP&#13;&#10;ttQaUpTzFMEfP8+lLY4GvWZFbULXZdJdmuGtpawLgE/S3Fv9t7sa6tVa/wCfpugAoMdT6OpNGxNh&#13;&#10;PDOjR1MEjqkdTC416TJ+GLepGA9L2t/QqIZ/BrUagwoV4fsPl8umJoPGHHSy5RuJB/yg8GHAjj1y&#13;&#10;rKXxWancSUlWnlpZyrX03ETwzKL6ZIj6JFt/Q8hh7vLCU/s8qwqD6fL7R5/P5EdahnElUk7ZE+If&#13;&#10;5R6g8R+z16iPckBgdALAotgCWAsrWPJDG30+hA+g9s00/EagjpScfb1Kp8fVVSao7U1KH9eQq9MF&#13;&#10;HCFa4/yiUgM/1YIgZ7XIBI4dht3kFfgQfiYY+zPEn0yfTpLNeQW/a5LSeSINTHifhFSBwGo0X1Iq&#13;&#10;Opokx9Fp+xhXISqTIayupzHRxEEKggxxIZwPU2qcrc39DcH2o8SCL+xGpvN2FF/JfP8AP8l6ZCXU&#13;&#10;5Y3DCJR+FTVz8i4wPsFT/T6baiprawyyVc9RLI9wzSyFVijVj+3BGtlRVBF1QAcX5I9o2eWQnxCz&#13;&#10;E8M8B5ADyHyHSmGKC3ULCAqj04k+pPEn5mp/LrgskiyRNG80M0cqVFJUU7SQvDOhDwyKy+pSDyCf&#13;&#10;7X4tx70HcEMtQykEEYNRwyPOv+Hq8iRupSYBkaoYMKgg4IIPkRg/KvSgrYhuGjlzdKqRZOmLHcGP&#13;&#10;VBHEPIuj+NUkaaVKM1xUKpHjc3A0EkGEyfXw/WQikiECRPKv+/B8v4qcCa8D0U2znarkbbcCsD18&#13;&#10;CUEkmn+gtXgV/wBDJ+JRTiMpwSOsUxKSPZ1a0QP+bt9LjnUfzfi/+w9l/iOFOoVz5cKfb0cnjSv+&#13;&#10;DPz/ANX8uuKGRl8gARbsSsjK90cN60jABvf/AFVuP9f3oFwutFwfU1P7OPViKHqRezJdtJCGRY+X&#13;&#10;Yccg6baT+P8AD+h9u5OWx9nTZkXgOnGJwqBbGRWVnDlAw5OrQ1vwPp+D/sfagEgADI9ek5Wua/l0&#13;&#10;50jrps3DqTEl47KTa/qjbiwJ4F+fayB0Aoxz0nlRvLqSxe7EABiNTWIYAltKkadQJA5N/wDAe1Ga&#13;&#10;448fy6TilM8OsqmWpkESRNUSyELFFFFrkllAsERVBLcX4tf+nvaF3aign7BXrTeHEhkdggHEsQAB&#13;&#10;619PnXHmOhAxGxq6qkUZKKpLHh8dj2jkr00kFY66rkIp6RiPSFkkM34WIn0k4g2qWQ0mBzjSpFfs&#13;&#10;JOF/M19B5dAzcubrSCMvYlaeUslQhFKVjQDxJgDnUiiMfikpkLyph2fs+maDcldJFUhEKbI2rI0m&#13;&#10;XyKvcrT7izDhJ0jIPqWSSFSLkRC9iZSHb9vXw75yH8oIjViPRnwwr6MUB8gegbDNzNzPKsuxQh0N&#13;&#10;a315TwYzwLW8IBRzxI0LKwNA0hywSOZ7S3fmcf8A3dwkNPsHaLRtA229rL9hNkF0+ILms1T6aiq1&#13;&#10;AWdSVj/2j8kuuN53G7i+ltwLW3/33Hhm/wBO4AY/Zw+XQl2n275f2y+/fW8O+8bke76i7/UCE5/Q&#13;&#10;gYtHDT8LAF/6Z4BFUJONaBqRjSzwAyJ4yIzG8jBmUoFAYFR6lIsQf8faKAfTsCmCP8vQsu1S+idJ&#13;&#10;gJFfiTkgCoqPQ1NajNQDxHTvXUsLQHJ0yxQR38WRoVRrYpp/0VdKA1/tWZrxfXxtdTYFNSiWNTSe&#13;&#10;PhwZacCeBHyP8jj06Q21xKtwduumLMQDFJUfqgGjRtXhKtDq83UhhU6qQUiTW+tlCpH9OAwZyHTi&#13;&#10;wsbcX/N+OT7bCiuTw6Vu5VAQpqSfT/VjrqNmErWkZAj2VrqNLsgiJWQEXAN7CwtxcH3pSA1fLrcg&#13;&#10;VUzQ/lx+WAf89PPqbFHPOHqqeKeeKLS08jQO8Ql8miGMTEaQWcD+t7G3BALo1sKpWg86Y/b0jkeG&#13;&#10;KlvKyo5qEXVnTSpwKHA/w8cdSaeCQ1AaGJ6hJon8QeyCoZwwpnu5AW4Oojggr/Wx93QaiCoJB/w9&#13;&#10;J7idFt9MrBSrCtM0GNRPmaeXrX7ev//R1cWBvwD/AI8fQ3sRx7yw48esH0NVB6UWCyr0cqxSMRG1&#13;&#10;wLk/W97c+3oJRG1OiHedsS5TxV4jpe5Cjgy1GSFD3X9Qta9rfT/ifa2REmioOJ6BdncS7bd14U/z&#13;&#10;9Fx3Xg5cVVtPGjadTXX6X5/w9hO+tXgkLpx6nflveIdytvCkauBjqds/PGjrYwzEJL6HBJAufzY+&#13;&#10;3tvuwsgYeeCOkXNOyG6tWKLUrkfZ0OVXDFkaF4Gs6zJdDxwSLqQf639iN1EsZHr1ENvI9hfCRe2j&#13;&#10;UOegZqRNQ1bqCyy07WHHJsbrz7ISDE9B5dSpC0d5agmml+PpX7OhY25mkydKodrTIAsqcamIH15/&#13;&#10;r7OLW48aMNivn1G/MG1SbfcHSO05GMdMe6cOYHNfTAeGS5mRR+lj9GsPp7YurdQ3ir/q+f8ALo35&#13;&#10;c3bxU+kn+NeHz4dIe5vwTcH6/wC9e0XaMdDNQPxcehE2LktMk2Okb9YMkI/I/wBUBf2ZbfOAxi6A&#13;&#10;nOW3BkW9jHDBx1J33jgYYckg5RvHNYXOlv0sfd9yjp+vTIx0l5NviHewk4Nlf9joLwwN+R/h9f6/&#13;&#10;n2SrJmp4dSJpxQGlOu/9iD/re3Aytjr2n5noROvt0tgsnHTzsfsax1iZSfTHI3CsL8C/59mu23pt&#13;&#10;rgKxwf2dATnbl1d325riP+2iz5VI/wAJ6GDsfaNJuvBPLFGrTR0/mgkSzMQBcWK/429nW7WEd/aa&#13;&#10;hTHUX8ic0XPLe8LFK9FLUINQB/k6IvLDVYmumoakNG8UjIQ3pP1/Gr8e400tazmKTy6zBjkg3WzS&#13;&#10;8t6Mrj9nSmpZS6qDa9hbn8/4Ffa5W1ZHQfuIzHJT06U+Iy8mOlEbNelcqXU3slz9V9roLh4W9Qeg&#13;&#10;/ue1R3sRkXEgrT5/b0JdN45SlTHIumQW1LyvqPpY/wCv7No9JOteB6AU4liBimHwdNe6sKK2lMoW&#13;&#10;1XT+tTx60+jLe3+29sXsHip4i/GP8HRjy9ugtZgrH9JuPyP2dInZ9e1JlVgkIAqAUZCbEOn9f9j7&#13;&#10;L7CYpPoI4joVczWa3O3eOnFeH+r0/l0677x+iWnr1/3aBFIb2sSPz/sfb+6R5Eox0X8o3lY5LRvw&#13;&#10;0I/wY/b0Gzlh9Bxb62/N/ZOoBHd0OVCnriZD/QD/AB/5H7t4YOQeraQeHUdmOo3t9b/69/6+6s9R&#13;&#10;9nS2OMBQRx6G3pPe529mv4HWyWxmZcKmo2SCrtZWJPHq9n/L+4/SXH0z/A/7K9RL7t8nrvu2fviz&#13;&#10;H+MW3H5oOPzPWL5MdfCOWHemKgJB0xZIRJx6uVnAB+g/N/decNp0n94Ww4HP+fq3sFzv4sT8p7k1&#13;&#10;CamKp/aM8Pl0WPG1ZZUAIb0jj8A/m9/x/r+wZHJQ1HWQO4WtCXIpXpQo3kF+B/tX0JP+t7U6tYzn&#13;&#10;oiZdJp1HSeakqIamCRopoGDxyLcMGB49+hcodamhB6eMUdxbtDMAysKEH0P29He673lgt+bKfG5g&#13;&#10;omaxyiOdSVMqtHzT11Oz82455/qPcj7VuNrue3GO4oJVx9h8iP8AP1iRz1ypvPJvNv1u1VNpOaoc&#13;&#10;00n4kamPsr0Gfb2IlbGUlaQWkx8+h3uNTQT+hZePweCL/wDEeyjfoP8AFxJ/BQft6H/tfusX7wls&#13;&#10;0PbMpI+TLn9v8+i6Ozrax4P+H0/wv7BrFgajh1OR49YlJ1gktf8AI5t/sT/r+6q3dnpw0MVaddSS&#13;&#10;LqvcaQbAX+v+HvzGrEHh1VUZjQdT8Vt/L5qQJjqKaVCxBlKaIBc/Qu/B/wB59qre0ubg1iXj69J9&#13;&#10;y3va9ojJvpgCBwFNR+Q6M/1Bs/8Ah1XJt3P5SBYs6jLDSFlESVXjsyhn/UXW4IA5PsZ7Dtwik+ju&#13;&#10;3/tfLyGOHWPvudzQb+Bd72W2YtaEMXzqK14kjhQ/Ph0UnuPYdR1j2BX4oI38OqWNdi5eQjU0x1+M&#13;&#10;f1K8rb3H/MO1ybLu5iJ7GNVIx8/8PWSPtfznBz/ybDuYNJ4/05VpUhh5j7QK9JijqPPpKnUSPqfr&#13;&#10;/t/adH1ivQnu4RFXV86U8+prqbjUR/jzwf8AD3v7ekaNQUr5joaun861A1dRg3MEgrYo9RAKMNE4&#13;&#10;Cjgj8AexRy/dNHqj40NR1EvunsyXixXUgw1UPqD5V+z5+XQw5zoHsHurcGDreodm5fdlbmlio6+P&#13;&#10;GUrtSUko9MNVW1z2iiABKuXYf7H2c3vLm473cxz7LEZGfD0+EfaeAp+3qNNi94uUPbDarrb/AHH3&#13;&#10;KOwjtqvEHbvkBHwogrIxxUBRT5ivRw6T+Xj0z8bMRi95/O7u3EbSrKyliyWK6a2fNPmN+Z6lfTp+&#13;&#10;0wOJWXJzx+oXqFgipwNTGUqjEHMXJnLnL6i55xvdTmhEEVS2SRSgBdwDX4QBRfiweoOvPvY+6/vJ&#13;&#10;ezcvfdi5YkmiRjHLu16oitoSM1LSlbaNjUEI8rSklapRgClt3/zK8f1thqjYfwo6h2/0PthKU0o3&#13;&#10;/mMfhNz9u10mhx/EISDVYXEyG6XAfKTghiahL+NU1/7iNBCdv5VtksYaU1ABpc1ySKxpTHDxmrnU&#13;&#10;vw9HvK33LrjmrdU5x+8Xv1xzTuOvUbVZJYNsThQAERXVwtA/BbGGjKPBk0+Iawt79h7z7I3Tlt5b&#13;&#10;83PnN17rzkgfL7h3Fla7MZnItGfRHVZKud5DEn+6qaMpTxLZIIYlUKI4ur65v7l7m6ZpJH+J2JJO&#13;&#10;a0qc0zhcAeSjh1m9y1yfy3yhscGwcsWkNpZ24/ShhjSKNBQCoRAFLmndI2qZ+MkjtU9Rdn5Jcduj&#13;&#10;BVoXyLFXwrJGWCqyzHxEf7zz7vYSiG+ikIr3Acet807edw5cvLL4S0TEfaBX9uMdCZnapdt9qVwm&#13;&#10;EUWPzhg+7iU/srDXRhFkNyOVZef9f2c3L/Sb21QAkvH8x0ANntzv/tzE0RLT2lShIzqjPD1yMfl0&#13;&#10;4bChXDbi3d1ZXy2xuUjlzu2mdvQiz3eSKK/F45ADYfj6e77UBbXk+xyf2clZI/Sh4gfYfTh0Xc4y&#13;&#10;Hddm2z3Cs0/xiBhBdUwTpwCaZyMZ/wAnTbPBLTSSUshtJDJIkosQUlQ6GVr8D+v0/I96ZSrEHyNO&#13;&#10;jKGWO4iW4TKuAR54Ir1wOmMOdZ1GwB+ov+Rc8f4fT3U08+nqFiAOo5BMiFgSXZQf6ALe7W/x/Pul&#13;&#10;BWo6dNNLKPSvXBkMbvpQElQwIsbD8FT/ALD3orQ1pXrQYso64FkdtEwKLwRx6VJFiASPz70dJND1&#13;&#10;ZQwGpOu4ZawTRLRvUGfWFjWjeQSm50g/tMDx/j72rSBgItVflx69Klt4Ra806TxLgFf+NY/y9Lui&#13;&#10;rdx4xVObz5x1Oi3joqrx1lTIfyvhYEgm3Fz7MI3u4l/xiWgHkRUn/L0Dr2z2K+Jj2qy8WRiKyKSi&#13;&#10;gD5ilf8AJ1N/0iUUK/YUm0cHXmTUxydTTlMvKfqywyQX0XP9Bf29+9UA8NIEY+TEAN/n6T/1HvJJ&#13;&#10;Ddz7lcQBMeEjfoivmwbiKeZ6Vmy9py7o3DiVbFZvG5HJ1JpftfulrpK2ln4eGlxrHyBVU3Z2QAfX&#13;&#10;2usLI3lzHVGDyEila6h6UOafPoOc0cxR8vbLciK5gnt7dNerR4eiRT8TyDtJPAKM9GZ3eOr/AIq4&#13;&#10;x9p9V5/Cbi7u3PRrNnN7Z2KSah2Rj66NvJhsDZPt/vUtoldnuhsbE2HsU3h2nlCI2O0Sq+4SgF5G&#13;&#10;FRGPRTkBh9vz+XUHctNz994K/XmH3BtJrTlXb3IgsYDR72VDUTTjV4hhb8NAQwFAQM9FqxGI3b2R&#13;&#10;hMrtPL1/8fytE9Xmdr5CHJwVImrnJnyNBGl1P73qcAJyT7C8MN5uttJZ3LCRwS8bawaniRTHHj8+&#13;&#10;pu3Lc+WuRd3tuZtqgNnbyBYLyNoWXSmFjeufgNBxFBw8+gErMNlsbLLBWY2qo5oW8TxTQTBldPQV&#13;&#10;ZwLAi359hmS2mQlJVKsPt/1U6mG03Ha76JZLedJFPcpBFCPIgV8+mzycDSXuinWSSDrv/a+huPx7&#13;&#10;aqdAAwf8PRl4ZOosK6iP8H+o9R9aPIp1Ro2llJdgNOnklm/2o+6DtyelGlo0xkClKZrX7PIfzp0Y&#13;&#10;PpX4l/Jb5IZKPE9JdIdkb/q3YXqsVt2sXDUyfXz1mZrFipkjIF/I0um31Pswg2jcbmH6gRaIvKSQ&#13;&#10;iKOvGmtyoavoKk1+fQC5i90+QeUbk2W77nAbgqSba21XV0RXST9PbrJIoB+IsFCipJFD0e6P+WV1&#13;&#10;n0wr1vzr+bHSHx8rKCDI1WQ6k2NWyd0d4Tx4SSBcpiqTaOyhULHXxGoRGppmVh/WwJ9rm23a7ZNd&#13;&#10;/cGU0JKxUQUUVYeJJQscgaYYpXByAeov/wBernHmV3tvbTleaRQ8aLc3xdEJlr4Z8GAOiJIitJFJ&#13;&#10;eXdjbvShnQnrjP8AKL+Wd8cKkp8X/hhn/klvHHNJDS9r/Mzc3+/WnrKPLxaq/G9P7EmZGpaqlR5a&#13;&#10;RqzKCaF2Cy0/101O52Fo2nb7dEY17qamAwB3yhgVK1IdI4XU01J0qg9u/d3nGkvuDzE1pbOqk2tq&#13;&#10;PC+JHNTHbNEEdCwWe3lu72Jqao7k0Wpf+4v5o/zm7mw1TtCo7syfVvWhkCU/Vnx+x+M6P2RR0tNk&#13;&#10;3yOLSal2ClJW1U0St9vNJVV7rUxgidDe3spm3XcZ5fqDIQynDgt4ijVqw7EyKAaD9N0VgMx06HvL&#13;&#10;vsl7a8vW/wBKm3Ldh9JcXIEsMrCLw9T2wAtJmyXiknhmuoW7luAwB6rucK7ySHU8gVi0pN5CzzGW&#13;&#10;RtTC7Xdmcgfkk/k+ygkli1c5z55JJ/aST+Z9epfjAijEdAqt5DArQLkfYoGfIAeQ66bgFvEmoNqI&#13;&#10;Vm5IF7Fv6f1HvR6dWmADSigfZk46it42kNnBa4YXBX1A+mxB5Fzx/re9eXShdaLUjA/n/wAV1gYf&#13;&#10;nTa4B4W4ksbNYfU8j3U/Lp5B5rwPn0bH44/FTsb5lbpGO2k+N2xhtj0P33dvbe65o8Z191t15jKN&#13;&#10;6mTfW7M3VGOBXpaSCSE05l8sxWIgWLt7PLHa5N6Kyu/grEdMshGNIFVIPAtQGoYjgCSBU9Q37g+6&#13;&#10;uzeythItzG1/PeAybZt8Gbq4uWkVJLdEFWWFpHjcSBWALSJGrvoj6E7uP5V9adY9c71+JvwSoMzg&#13;&#10;uo90VsWN7e+RudWSm7j+TdNi08JxlJFEqSbe2bPMWlp8VGRU1cJjNU0aSSQl/cd7s47U7Ly4jRwH&#13;&#10;DykkvOc1OBUDNAcVSoARSwYMchez/NnM3MNr7u/eIlgut4gAl2/aI0H0GyK5DLrqxFxeKQHZm1JF&#13;&#10;PQs0kkMTrX1HgGpIIpMnUwYiAozQ0zprykyXHjWkxiDUAfUAXKqDa5sfYcW0aNKzMEX0oK/YF/2R&#13;&#10;1ki+8ieZ49sRrlgcsDSMH+nJwOfJan0FenHFbjpNu5CkrMPQlfE7xVVdkVSqrpqWa9PWxxU3EUQk&#13;&#10;hZlsQ5F/1ce3YbxLSVZLdaZ7mbJIIoceWK9F+4bDdb3ZTWm6y5YApHESih170OodzAOq8dPnjppz&#13;&#10;cFTTZWuiqqmStkWQyxVckzTvLRSxiSiqBLIxuNDIQQbW+n09p7hXSR1mJYilCfQ8P5U6Mtnmgudt&#13;&#10;hmtkVF00ZFXSA6kh1K/0XDAjj69NSgAkMvksoaRXtYt+kAuDfj6k/wC2/PthBUmnRmzEgae0f6v5&#13;&#10;dKfadekOVioK9Xnx+Wpq7CV8EQ1yVVDmIGo5YUUhlSYOUkiOkEOoP59rLGRBN4MgqkgZGHqGBH+y&#13;&#10;Pn0HOZLKWbbmu7M6Li3ZJ42bgrxMHqTxZCoYMDxUmvQHVO2clRV01HNpiSB28c0qsWmpkkKRVCRk&#13;&#10;a9Di4/oCOTe/sFPtVxHMyNQKpIrxJHr69SPBulpd263UOdeSuBoY07SeBNKU41GR14DGY+xBFTKo&#13;&#10;0KyCF9En0UhmJRfyLDWw/wAPe1+kg4fqMP8AVxOB/M9WpdTmjDSPz/4s/wAum+qyNXMxBKwQkWZE&#13;&#10;a8igDXaSa+o/6wIHtLLdSyDSBoXzAP8AhPH9nT8cEUfcMn55HTc6lRodbjU4jGgjSSv+H/FfaWox&#13;&#10;0oBByMdY2cH6hXLLbhW9QY8fk/T8fn6+65LdbHHrjYglivAKBgNX1sCSx+v1/wBt70xJ4eXWjnrl&#13;&#10;qN21MRHrI/XZbAf2ibn+1b3o1OevZ6xAlU1el/ErEBmCqbH8uTcn83H496qaevW8eXWNiraS2pVG&#13;&#10;ojUxIFrAsxI/tfi34+vF/dTRsny6svD1PXciuvDXKOVdimjWGIElgo+p/FuB78xKnu4deWh/03l6&#13;&#10;dYjzHxoCq9o9a6SQDrAJa97c2A+nv2GGOHVhxzx8/wDY6xyNrcv5Gvcm7IQRpQon6Ra50+6Me7UO&#13;&#10;rAUFOsl2Ys9yF1fpBvo4DAm/9Dq+vFvdtBPA9e8sdc2VEW2sl/QWZuHDMAJLq3BBBIv9ATf3umKV&#13;&#10;/wAvVAWrnrgbKyDVraS7EnShL6Lx2YDi97XNxf8AN/dfMUI/wfZ/On8+t1qD1yNufGTG1hoOuxCF&#13;&#10;SqB1uNTHgMRe35592IU4GPP7R5fy49aUg4PWPkhVRpFAaQDTcFVNmJMgAHDAix/xI96Iqop69XoO&#13;&#10;skPnV43jkKSRP5BJHOxkRkYMDH9fULEgWtbk8397TxAQQaUzx8+qN4bAqwqDg1Hkep+QRZ40ycUI&#13;&#10;hV3EdYkIPjpaqRC8hURXASf1MgvdTqX6L7fuE1ILhBSuGA8m8/yPH5cOFOmYSY3Nsxrp+Eniy+X5&#13;&#10;rwPrx86dNVwg1OTa3NzcH6i4v9AoGk/7z7SABBU/7PSk5FPXrI7FQUN0VrMGYBwY5FOhWUf7zb24&#13;&#10;zeX8+vLppX+XD+fWMuslk0guosr6WX9PqYHnkfT6nge2gVY0GT69aoRk9ckYsukxuNdruoXTa9yx&#13;&#10;BN1J45BN+AePdgainXivdU9dlAt3LKzWQEiy35Ki55UkfiwPu2lQSfLrfnTz6zUsc1ZIlNRxySSs&#13;&#10;T+2gkkLBf7TALx+PrZf62Hu8SyXDiOAEn0p/qx03JJHEpklai/6v5fZnpxahoaGVxkahJ5hof7HH&#13;&#10;NHIylhdkq64lokA+noDEfgfn2q8CCBqXL1P8KZP5ngPyqfs6TCeW4UG2Sg/ibA/JeJ+VaA8a8R1i&#13;&#10;myzPC9PSqmOoSwj+3oi4Et7qVqqli0kgtwAW0/kqTz7aa7Zk0Qjw4zii+f8ApjxYfbj5Hq6WyKfE&#13;&#10;lPiP/S8vsX4V+VM9RAbBlZwdQK6VY+sMPpoW/C/8j9s488dOEkmvDrvSdJKKV1FmUpISCWGrSvHP&#13;&#10;HFgOPyf6eFBw68Ca+vWIsdR/cKvwCQFBjOqxBB/H5A+gH09+rkjVT8unRQjrj+lLg63ZmfU7hdKX&#13;&#10;D2CW/obn3UVC6l7j8/8AVjrQy2MDrIzglWLBG1Oqk2JZr+kvGocqfxYAW92I9eqhKHj12AGQXAUK&#13;&#10;QSjDllDFAvkYcta1vSFBA/x9+oD16mk166aOxB/c0hWjjDmzsFu1jZiSvNmsOB/rXPtIFB+zr1fK&#13;&#10;nHr2tQ4Mq6HIZVvcFeC36gNIv9NN+eb+9agOPHrek0oDU9cIi6sTdlGh9MakqVEoCDWqkv8Ajn/D&#13;&#10;3pS61JOny+yvn1shaCgrwqD/AKv9R6dkVcnSrTGRTkqCJ0odTWNZSi8jY65uDKl2lhJPIvGP7C+1&#13;&#10;igXkfhMayxjs+a0yh8yQKsp9Kr6DpGxa0l8VV1Rynvp5N/GAPI4VhwrRvJumxljKhmChdIeMsQdP&#13;&#10;1YFgRyGOlR/r2+pt7SUUha5xw8/y9elratLBfI+Q8vtrQdPBxQpUEmaq1wsUokmhp5R58pKnDBaP&#13;&#10;HqwYFhwHnMafTnkXWfS+APEvXEAbyNWenoqeX2tQZ406QNeCRilihuKYqCBGPmz+dPMJqPoMHrHJ&#13;&#10;nIqO8W36Jce6xSNJka6T7jLuH1IXjZh4YRxYeEalH1a/q9tvfCHssE8MU+J8yV9a4C18goJp5nra&#13;&#10;WLTgPuUvi1NBGg0xgD183/2xAJrQUx0n2SSodpi5aaZn1yGSWSSTUNReVnu7XX1ama/svZXll8ck&#13;&#10;ktxOa/t6MgyrF4QFFXgBw/IeXXM2uyqzuFZTLoALAXuocm/qv9Lgc8fS3u1MlQSc5/2eq/0j/PrI&#13;&#10;WVhZfW6sFUyBrBgDpsALG5DA2vyPx7dLcQoqemwCCC3nXrjYWUB3SQrdR4irIVOplHNx9bj6cce6&#13;&#10;0UnDUY/Lq+aVPwjrIheRtQaQsjEBFjdlMjLysaLzqI5F+Cb+7I7E6q8PT1+zr3atADj/AFefT4cK&#13;&#10;tIkFRmqwYtZkWWCj0ebLTRBdKrDj1YGO97lqh0Tkf4e1v0ghCyXj6K5C/jp/pRQqP6Rx0XfXiasd&#13;&#10;hH4zKxBYsVjH2tkE/wCk1V8+lDhKDOZT07N29NTU1KHar3DVSIZqaNCTLPWbiqxHT0gX6qIQCDxq&#13;&#10;J9mFpFeXBptEGlV4yvQ6QOOqYgLGPsB+3oq3K822yUDmK6Du+EgUEBz5KsClpJvnWqnzA4dDZ0T0&#13;&#10;LvLvzddJ1h1tsLe3eW8JpKyXD4/rrE1ldj8fknjNS9Bkc5IB5YJyAzsmlFazLKQW9nWybGu7FrIR&#13;&#10;veeFqcOp0wxNxIeZyFZW8yaBTmvQC5/9w9s5E29N/wB6vbfZYZnjj0XXdd3IPav0tnEGkM68I0Cu&#13;&#10;zCqui0HRodl9RfGTqPp3M9o/LXK7n3N2ND2NuPrDZ3xIw0smzMht7P7SPi3JuDs+t2995PSwQynw&#13;&#10;QJIA8rAsDp49jGx2nlTado/e/OTSSsZHhjsUIQJIhyZfCLsf9M3lQgkt1BPNXPvvXz77gQ8jewUV&#13;&#10;vt22/R2+4XfM08f1aTW10CYorBbjwYncgAyKrEoa1VKHoZsH8S+oPnN8Y/kZ3Z8Sfj1urqrevxbo&#13;&#10;cBm9w4LbO6d59ibG3rtjKV7Uk0aHcuPhqocrDEXmeKGVyxX/ADQQ3DlztHJnNewS3ewW/wC776OQ&#13;&#10;rDGJGKXGldbKFkClnC+YBIag4kDohtvcH3y9kPdLaeWfdfeBzRy7u8Je7vGsoLS72d2dIopp5LWa&#13;&#10;SEWkkzLGjShAELtqYxuwqOn2juWlkqoajGTRVWPqZKOspy9KlZTVUfpmgqKGRllR15BQxg/W/PuN&#13;&#10;H2m/VmWSPujNCo01B4ZUkEH1qK9Zqpv+z3CJLbzq8cqB0ZdTI6HIZZFBRl89QJB9em2pxGVpTrq8&#13;&#10;bkaZAoZmqKOrgVlUBiPKyhWBNybW/N7+0r2l0h/VR1HzVhX0+X7OlkN9Z3BIgmjc/wBF1Yj8gaj8&#13;&#10;+oilUYKdOpXswGngqAWVWA+lyL/4+28gnWKHP7elPDj1mjIRCX0sCHju0sao1l1t6ifqCR9OeLW+&#13;&#10;vtxCpWnE/wCr/P8A4Pn1RgTgClPPp5xcU9UKmN45Ewk0garqHcRU+LqFWyV8c0mldcYIUwhi0iEg&#13;&#10;3IVlV2qtLqRsQtkknCn1Gadv8IqWqRxoei++aOHQ6n/GB8KirGUVymnJGryJoFNCCMg5amHGYiVq&#13;&#10;Zo0zdQq3hqT5Y8PNFJEBSVVLFYSTh769UjInDKUvZhd1t7ZvD/tWphs6M8GXzYeYJNPljpmGa83C&#13;&#10;JZwfp1NdSmjTal+JWodEY8qJqPDuFadMdRVVVY6PXSPUMAFgT0pDTxyG/jpYox40UcXC6Re5N7+y&#13;&#10;+WSaUBpjXjT0A9AOA4Zpx6M4YIoVIiWleJPFvmScmlaZ/LrFHq1WkZRfU3I+pvxoUA3DmwGo/i4F&#13;&#10;j70KhgK/6vTp4/4B+zrpn8XIdiwuy3CiRDZlK3JYcglRwRwb/wBfe3JBrrz9nVVAIA67+g1EFteg&#13;&#10;BdRDF1XUqspFrKfrcXP5+g91r2VOS3/F9b4mnmOstJV1FJUJXU0scVRAA0ZlvomjYePxTRNYaXXh&#13;&#10;1K2YE35PtyGWVJfHQ6WHr5141rxHqPPh0zcQRXMLW8oqG8x5EcDXiCDwIyDTy6cszHSz0kmaxY8d&#13;&#10;BJMKetoAXH8ErnfS1G7MNTQSmz0rkcW0Mbi5U3apJB9ZbYTAdf4GPl/pW/B+w8OkVjLOkx2y+7pF&#13;&#10;FUkNP1lHFqeTpwlXhXuXB6ZdfkIViCVLq1uQbktpZVuwN7AGxP8AgPr7Q6g1EPAfmfz6NSNPEU6y&#13;&#10;KZLjTcgXCQBPUo1nWz3NidTWtyR9Pp7cBLGoYAHAWnl5/b1UqKenUpXU+htShww5NkTS2p2MF/rc&#13;&#10;gHm35H9PbystacK+X2dMslBWtT1PiJPpUh2coxCp+4zEWXSGB/JFgDc/j2pQ+SZJxTBJ+zpiSnmM&#13;&#10;j50p6kngKfPoT8RsWteFa7cNTDtzHmxWWs0rkKg2ssFPRSsllYkAGRr3I0qxspEdrtMgUPeMIVPr&#13;&#10;TUfkBUf6jw8ugPuHN1qJTabKrX02fgqUQfxM4GaU/CCDTJAqehBddubOow1WWwsU0SukEqS1O68n&#13;&#10;DKQdcOJTw1IhtYq9U1HAbm6uLAm5NhtsRaSsanypWVvsQEPT5nw1Hz6Bni75zPPS2/xspWrCgtIi&#13;&#10;OIMp1Ra/URJdSkfij8kbk+xM9VKtFtnybUxiglKikdZdwTo6FWSSuhWOKlV19LrQRRNwoeR7eyqf&#13;&#10;dr2ceFaf4vEfMH9Q/IsKKo+UYFP4j0JrDkfbIpPqt+I3Gc0JVgRArDIJRizTEH4WnZwMlUXFEJDA&#13;&#10;kflKgM0xEzSevU5cESSOz3LngXJub8j2Xonhg04k1J9T6n1PQyaTXReAUUA9B6D0H7Op0TK2i3Ds&#13;&#10;WdZLMY2W3rYRfhbXY3+pI9vrUgV4/wA+k8gZATTAxT1r5V6clpoqioX7iuSGEMiSzVCyvGtrrqpo&#13;&#10;qfWfwP2xz/Q25DqxqZBqag86/wCTpG008UREcWs0NFBC59GJpTPUirlp8ZWQ1WGqZ6mlEckaNW02&#13;&#10;k1SM5jraOppwCGhkJ4VnuF5HPu7+HC6tbNqXIyOPqD9v/FdJbeK43C1aDdIxHLqDEI3wUpokVvJ1&#13;&#10;HFl4kEcMdc56SNof4hj9a41mEE0TFnqMbW+MzJQ1DSEBlc3NNJY6hYW1KR72YwwE0Iop8ialT6H1&#13;&#10;r5Hr0FzIsv0d9TxwKqQKLNHUDxE9Cg/tF4qT5qwPXVDTwTVCUojnqJquSGCCKBfGYjJ+0Iy0qWaz&#13;&#10;WBBtfkX+p9+hjR2EYBLMcf6uFOvXc81vbtchljjjVmZjmqiuo0rXhUVHDHV7fR3xt+LeS+NmEqvk&#13;&#10;TvLL4fc9RU5CPCYvaeDiXFUktHG0mOrMnlKYq8skpNmidj/UMCoHuftn5Z2V+XoV3ygZuJU6QG8v&#13;&#10;hBJx6/8AFcnvc33p94rX3i3BfaK1E1ugSpuH1tIrU8QKrtSNVNFXQtaEkmmDUF3H1huTqffOZ2/k&#13;&#10;YJaahTJ1NViKqAL9pk6CocyUeUpJEuhRo9LXW/IYXuo9w/v2z3ey7i9vIulclCDUEeRFMH/Jw66L&#13;&#10;e13uDsnuNypa7xaMHlMSrMjZeORaB4mFQ2oNUUalQQaCvX//0tYnL0n2dZKo4jcl0/oB+R7y0kXQ&#13;&#10;3y6wM2i7+pswz8R0ySuBpsbG+q/+8X9o5noaLx9ejdVBrqz0uNs5og/azMRYEAk8MPpxf2vsrjV2&#13;&#10;v0DN+2kAfUwj7enrcuChytG7qiu2gkXsSb/W5H+8e1F5apMlV/b0U7DvE23XQjJpnosuTx9RhK9g&#13;&#10;bhPLdT6vSdXH1v7Bs8L2kuOHWQNheW+82ag/ERn5/wDFdDjsvOLkKBImI8sQsfULj/b+xPt1z40d&#13;&#10;OJH+x1EXNWzfR3jFB2ua+XHqFvLHWKZCIcOCs2kDg/6rj3S/joPEXpXyrek/4jNnJp0jsdlZsXWR&#13;&#10;TxE2uPKPwyE/S3stgmMMgfj0KL+wh3G1ML4YZHQ101TTZahUkB4Z0swJvpuOQf8AY88+xDGVmj1D&#13;&#10;IPl1ElxbzbZc0FQyHoLM3jZMXVvGSfA7EwtbhlJ+l/8AD2S3ULRy0HDqRto3Bdxtg4NWHH16g43I&#13;&#10;NQ11LVJf9qUXIP8AYJGu2n/ifbcDGOUOp6V7haJdWbwyeamn2+XQ6VSxZbFSRCxSohDKx/qy3W3+&#13;&#10;x9iOUi4g0N5j/COogtWk2zcw3AxtkfLh0As0bQTSwPYPHI8bA3H6WPPq/wBb2GXXQ5X06mWGUTRL&#13;&#10;MvBlB64ji5/p/jb6+9A0NR1frtiQVsWX83U2P4sRbm/192Zycjy60EBwaUNePz6Md1bvAZKjOEr5&#13;&#10;NVTTKFh8jf56G2lbFvqR7F2y34mT6eXiOoG9xOVTt91+9rFex6VpwB8z0HPduwTG38ex8XpOppxG&#13;&#10;OOebm3+x9k/Me1D/AHIh49Dz2m501qdkvWz5VPn/ALHRdcfWEEK17r6SD/Ufq9hSCah0MM9TnfWi&#13;&#10;kVXzz5dKgVAZPpbi1/xZvr7W1HnjoOmJgxXy6f8AA596CX7edy9K59NzdoyTwR/h/X2qtbto30tw&#13;&#10;PDoj3fZku4zPENMij9vy6GWhKZSm8KspnRdUL6gwlS36CR+efz7P0AnXQOPUW3erbrgy0opw39E+&#13;&#10;vr0E25MVNhslFkIkKIZ1dgP91yq3P0/B9kl5A1vMJUFM56kjYtxj3OwNnKdRCnPqCOlpl4lze3DL&#13;&#10;GoZmhWZD+da+r6f4+zC4H1FlqGcV6C+2O20734LcNWn8j0Bp1X0te6+k8WsR9bj2RAUOOpZFKal4&#13;&#10;HPWJg1uTcD/C3tp9QPy6UxMooKZ6xk2F/r7p0p64LKySJIhKPGweNlJVlZTdWDD6Ee9gsDqU0Iz1&#13;&#10;VkWQeG4BVsEHgQeIPyPRyNkbjpOxNlz4bLaJKympvsqtHbUZAVKxVIL/ANbj6ex3t90m7bd9PN8Q&#13;&#10;FD8/n1ivzbslxyNzWu7bcCIXfxEIxTOU/wBWOiJ7w27V7K3PW4ioVkhEjPSyNe0sDNcaf9a/uM7+&#13;&#10;0fbr1rc/CT2/5usxOVt8tubOXodxiNXKgMPMMP8Ai+s1JUhlF2v9FNzxccfX+n+J9+jY0r5dNXcJ&#13;&#10;DYHU9aSqrpRHRU01TMzCyQozlebEkr+P8b+3Y45JGPhiv5dIjdwWKeLdOsQGasaf8X0LGw9n53FZ&#13;&#10;SDK1sq4+lUCOpp1bXJPTSGzJKw9IN+RYn2ebXt1zBMJJWCg+Xy6jjnLmfaNx259ts0M0vFWIwGH+&#13;&#10;foyW98LR5rZExonWoaCkaGSxDlo1/cp5ieeQf6exhudulztzeGakDNOoF5R3W62nm5Ful8MO9QKU&#13;&#10;Abgw/wBngeiKFZNXiIJa5QIouzMptYAC5PH49xgdddHHrMAaSPEY9vGvDjnz6VOF2Jn806Sim+xg&#13;&#10;sCKmqBDFG5ukX6r/AOvb2YW223M2aUU+o6Id05v2XagYi/iyD8KkH+fD+dehDi2ns3asa1WdrY62&#13;&#10;pUFlWZ00s45Pjpx9ef6+zZbGwsV1zHUR6n/J0B5OZ+aeY38DZojDHwqvl9rHHTHlO0WjR6PblBDS&#13;&#10;QquhJ5VGsL/ZZIBx/wAlH/Ye01xvQXstV0gdHG3e3iyEXW/TGVzkqCTX5MfT7PPpCUG5cqu4MZmJ&#13;&#10;6+olqaSvgmSRpCuj90XKKLKP9t7KY724+qScu2oGvHHQwvdg2t9luNrghVY5YypFBnHCvHowPfGC&#13;&#10;/wBIu0aPc0H7uYx1KJQqaSziEA1MTL/ivrX/AFj7FfNFqu77et0nc6D/ACdQn7O7u/I/Ms2wTUS2&#13;&#10;nciprTu+Ej7DUHojGNqxF6H9NjbnizXtY6v8fcaW81O1iK8Dn9vWX15bGRQRmorj7OPrT58OjU9L&#13;&#10;fGHvL5A5Sjx/XGwszkqeplSP+N1dLLQYKIM+nU2QnUK1jYaYgxv+PYx2XlXft+cDb4DpP43GlAPW&#13;&#10;ppX5aamvUB+5nvx7U+0Fo8/N+7QrKoqLeNhLcMaYURKaivq5AH246tU2V8Mfip8OMrisv8ye5qbO&#13;&#10;9iNFBOOl9irPms+kNRqIbI4DGv5qeAGOQfd5WWjpyylBJ5SqPJNjy1ynynKsm/3Yubkj+yUFhmpG&#13;&#10;pVyFFD3MUFQK8R1gtzN94b3/APvEWUth7F8uttmxg53S8KxhqUB8KWakZkIYDw7cTzUNQlAxDjvv&#13;&#10;+Ypm5Ruvpj407NwHx82WKCsi21nNsiCt7GyVEwNOmVG52hSmxsp1PdMdStOh8csVajhiVF9zhPcT&#13;&#10;TbPtyLbJpIQoBU+hBpRfOgUGlahtWeknLH3VNp26Kx9x/dG7n5lv2mU3Md3X6WNgSxhMYbxJ1poz&#13;&#10;PII2AZPA0lV6pD3pm92Z3cmdrt5ZbK5nc1XWz/x3K5mursnmMrWeZ5JKrK5fJSTVdZI7O8jTVU8j&#13;&#10;sWPPPuFr2S7kunN2xaTg5OWNCTUuSWY1JNWJJrk9dNOWdt2DbtktYeXoY4LMIDAkSLHHEtANMcSK&#13;&#10;scarRQFjSMAAUA6SJYqgLEk35X+pv7TdCIrrao4dcZAuq9zcj8Dgc/T37pyMMBQ9c4nWMxyg2aKR&#13;&#10;XDKbENGwIIv/AMR78CVIccQa9UkVpFaI0owI/IjPQv8AbkYq6fZ+4YohEmRw6RMysrSvLEqvrc/1&#13;&#10;A+ns93zS6wXCimtAMeo6i72zY28267JK2owTE0oaBWJH51r5dNmRyFXX7a292DjwZc1sOuhTJxxD&#13;&#10;9yoxqELVI4UXIaP1c+2J5Xls4d2h/tbMio/iXzH5jpZbWVvY79fcm3g02m7xs0J8kl8j+R+zoQt3&#13;&#10;NS1c+M3Tj1Axe56OGa6lSBVLEGPqH5ZSL/6x9nN9odo72L4JlBx69AvlkXVrDc8vbgQZ7CQrwodF&#13;&#10;SB+Q/wAvSWALhze62JF2sQx4+v59ofir8uhEQUNPP/V59cls6xst1sLAE3N/o3u46qxCMVfqTR0V&#13;&#10;TlHEFBS1EzlyP21+gH4Zz6QAb/U8e9xxyTdsYNT5/wCzw/n0nubq3sl13ThAPXifsHE/kD06y4nG&#13;&#10;4z9zO1t5Lj/cZj280zt+Q8g9Kf48f7H2+YIos3Jqf4V/z8P59Fy7lfXpI2uOi/79k7V+0A0Jp9nW&#13;&#10;Nc3Uz2odvY0Uupykf28X3GQfi+qScg2P/Bf9v7r9Q7fpWiUH/GurNtVvAPq96nMmKksdKD7BwPy4&#13;&#10;n06kz7YSBoqzdGWjxzzBmahVvu8tO1gSmlSdJI/r/sfp7ubML+revQnivn/LpmPmB5la05etjMFp&#13;&#10;RyNEY45JNKj/AFefThgGrM1mKDa/Wm2XqcxkZ1pKJ5YhW5SaVzoZ1+qRIvLNJbj27bmS5nWy2qHV&#13;&#10;JIQFNAW+Z+Q/wdI94W323bZeYOfL4LaQqXYBjHAoAqBjLuTgLkk8B0YPc26MT8cMRW7R2tkU3L3t&#13;&#10;nqY0+8t7Mwq6PY1NPHrmwWBkYlTV2NpGUDRyW9Qt7E97e2/K0DWVm/i7jICJZSarEv8ACno1eNPt&#13;&#10;+XUM8v8ALu5e+G5Rcy8wwGw5Rs21WVj8DXzLwnuKAERnBANS9cY6KxRTvuLFVWJqpHqMpSPU5Sgn&#13;&#10;qGaSpqZJWMlfTSSm5YsbyEtck+wchN5G8Lkl17gTxavGvr69ZB3UH7i3KPcrYeFBKFidUoqqgoI2&#13;&#10;VfIeQOKDpK0OWrsHXUGUoaqSjraCqimp2ikaJllhYN4vSQTqNwR/Q+0cNw9vIs0TUINRTzp6fy/1&#13;&#10;HoSXu3WW8Wc9hdRrLDMhVtQB7SMmvDHxA8DSo6P7sH4t/LT5L1+Hzfxx6g7F3tjd2osmUSnwVRHg&#13;&#10;cbloGEVW2Qy2YSOnSFm9V9f+sDf2MLq23WdU3G1IhinGpmmZY4wfPMhUH5AVPWNVtzr7Z8qy3PKP&#13;&#10;NdxHPuG3toiW0SS6uXiapjCxWiysHpir6APMjo18/wDL56e6UjWv/mAfMr48dUZA01JW1nUvUEcv&#13;&#10;cnePgq6lqamilwew/PBQJLKjQNWV7QQRP/nZUUX9sU2iFSdxcXOocIk8NCNRWviONbLqBHiRQyKp&#13;&#10;4sOPRK/O3uBvUgg9q9hvbZULUl3GYSEMqLIf8Wibw45VjkWQWl5f2tw6EeHE5IUJyn+YH8sroJaj&#13;&#10;/ZYvg9uDtveNJDjzgu3vlruKPMUlDXmkmhrMinUe152phJTVAhmigkyrxTobMycj2kg3izt5FksY&#13;&#10;Ug0hdJVA751VrLMZaEHSaxxqG4roPA/ufar3S5rtfC565heaJ/E8S3hle1hZdSFAkdkLd2WWPWAb&#13;&#10;i4keB9OqOZRQgV3b/Mh+XnyAw1RtDL/Jyu2T1/8AatTf6Jusdv0/SXWyU1Tixi8hhk2/sGOA1tJM&#13;&#10;LusWYqaxkc6llBF/aae5kvJDL9V3UFSwapqul1Dvrco1SdDyFQxqmmg6EnLPtZyryZBEi8vmXQ+p&#13;&#10;HEsUuhllMsc4gVYLZLhRpja4gghlmRf19ZJJIFNsXO1MtVWU4oMtNVuKqpno8hTZGrmcRgCprJZH&#13;&#10;8jSBQAXe7HgH6ey99uupC0na5J8m1GlBQkmh1YAPEY49SvDzbsttElm3iWqRDQqvE0arU1KoFXSF&#13;&#10;rmgoBU0x0ma/F5OkUfeUVXR2CBfuYpUWZwbjllsQQLize0UsEqDuBH2/6qdCCy3Lbrh/8Xljlp8Q&#13;&#10;VlJA8qitemxlvN410ElfrpB0BWvchRyOB9fp7ThaEV4jowFPD1OGyTjh+X7OsTKpJ0Mpu1gASRYq&#13;&#10;Lk6SQCOfx7ppSpWuR04C4FStfmeH7TjqLJwVChgAdIBC+Mg/Rnb6k8f1v7bOMdKUq2ommaU8jjr2&#13;&#10;hCVugCqdKi3DEca7/wCxNv8AG3vWK9bV2x5/5P8Ai+jf/G/4fZHuTZ26e9Ozt747o/4wdcZbFYnf&#13;&#10;fbedx1Vkq/N5XISj7bYvUu2KJHqdwbgqowwp6OlR1V7GSw1WPdt2Vbm3bcdwl+mtVxqKsxkNQKRK&#13;&#10;Mtx06hUVNBqbHULe53vMnJ+72/IvJ22vzBzRfJqhso5I4orZKEi53KeRlS3gWhajUcorOxSMaiIX&#13;&#10;yW+VmH3ritrdEdPbaqujfhn1oxXb3SdLU0Fbv7t7JTQmjzvZvyIzOIKrlM7kgGkpqKtnelxcbqtL&#13;&#10;E7gyhTeXoEi2qkwWSdogBzItTUyAMRmtdJNQe5tT00kXt/7aXVu1xzhzC0e8c4Xx8RtzZQLfbm7W&#13;&#10;SDbZGjWQwxMADJGgElGhXwoifEIfuKpXb1XNTbbgjosXXRx12IzDP97mq/G1KsYWmrCAsMsbAxTp&#13;&#10;Cq6ZA63tYEhunFu+i0XTG2VY5dl8hXgGHBjg9TxskD71brcb9J41xCzRTQCqQpMlNZVR3Oj1DxGQ&#13;&#10;tVNJoDnpBySSTya5GeSWQsWdzI0pPIYSN9Tcm9/rcD2XOWJqxJPzPQwWOOGMxxUCjgBw/IeXUfTo&#13;&#10;4JGkhtOoaP6+K4Hqufpcj6e2wAag+Y6UUrjzFOHSmrmWuwdDXo58+K/3D17P+abT5sTUizHUqjXA&#13;&#10;HH0CoPyfa2akturnJTtb7OKn/J+XRBaarLeJbFvhuF8eP01KdMyfmSHHmS7Hy6S+q7KAGDXudAY6&#13;&#10;hq1hDe5Oo/19oSSeGP8AL0IgvaVPXMtUIQ8L+OeMLNHKqtrSVXDBrLY3DAMOPrwOL+/VK94xTP7O&#13;&#10;qMkTr4cwrGwIYeqkUI/MEj8+mbec8tbl8hRq5X7iOn3BiIopBEr0+SplrKzGSfmRwzM8ZYn161+p&#13;&#10;AJZuzSzXTwseIV0pioYdyV9cVHzJ6ty9ELTb43YCqM0EppWjRMY0cH/SgVoB2UJ6DAMHCkHUGKs5&#13;&#10;BUafwP0f0sef9v7DBJpSmfX/AFf6vPoY0oSo8v8AV+f+brr8eqTjUNIOhk0p6Qx4/wBe9/8AD36h&#13;&#10;GScnrw64kEXvYCTnSrcstwt1U/kf6/HuhFBSvWuuw2i6fp+liqKGAW5/Vxa9vdtQ63XrESWPCkDQ&#13;&#10;CSbE+K5Y2JHAv/U8/wCPujauJ/Z148OulJkB0Kf0Nqv6iTqsCdP0uOLkix96Jr8uvUoaN17UDYDS&#13;&#10;rqQjSE3tYarobXvz6hf6cc+9mh4Y63TzGOsLPqFgCWNrlit5HJsJELXJ55/3g/Q+22ONIz8+rBaH&#13;&#10;rsWsq30MzlLN5AeT6dWkm3PFx/vHvZ9Py68alqkV6wepwDrt6xZQEU8A21mwPqPJIJ900lvOtOrY&#13;&#10;B4dZdALS3UOsZUMUNjoK6BJoBBPq0gn+nH1Pu+DXHDz60eAAwT1yIZGSyqquSOQn+bdLWJaxUFOQ&#13;&#10;B/t/ftVO4ClcHr2oHB49ehJBFkkAazAggSW+hQ3+l7gf0sbj+vvaAg0ApnrTDGTXroxugXUJOdIu&#13;&#10;pT9JZmUn8Egfkm1+Db80IK0Yio/z9b1D166YmItd/JqtpDa2Cq1yEdlsLjn63+v0+nvwAjNCak/y&#13;&#10;+XWwdQqBQde1MjDyXA1aibKCpMfMpIsAAPTwfzqH09+qVND58cefWuKkL1wle3ktyPIA7Bb6WBs7&#13;&#10;+QgLyL25+hHB91YkAgGpJ6stad3UvH1a000gkRpqapVoKymjcK01JIQ5dNNtLRnS6tbgi/5I9vW8&#13;&#10;ojlYMCUfDCuKeo9CCAQfXpmeJpY1KUDp8JpwI9fUMK1HXVZRClqDGrq0DLHLSyh/TUU0q3jmX+tx&#13;&#10;dSDyDdTz79NAIXK1qtAV+Y9R5n0PoajrcMxljDN8XmPQ+lPL1HqKHqIU8ZBS/pjfTISWB0ta5Nz6&#13;&#10;T+NIA/1/benSa/Lj07Wo66BUjSoUBTa+hVbUeZbso/P4JP0/2/uoI0VA+3/L14jjmv8Ak6kwUtTV&#13;&#10;yeOkgnmfS0gijXyMpW7am0D0qB9WYgWt7dSGWbsiBNfIZ/nwA+3qjyxRDXMwA+Zp/s/lQnqf9tQU&#13;&#10;KqtdO1bOsdhQ4vwiGFgeVrMiQYx9bFYQ5/GoH28Y4Lei3LF2p8EZoF+TMRQ/7WvSfxLiav0yBBX4&#13;&#10;pR8XzVBn7C2n7OsU2Rnkhamg00VHqBipqIeIsedP3czfuTnj/djkA/pUDj3Vrh3UxRnw19FxX7fM&#13;&#10;n5kkfLq620aOJnrI/q2aH+iOCj7ACfMnqDHpPpBRVRQATosNR9KstuB/sLf63tlAKaRj59PE6csa&#13;&#10;166KKvJcBTLpvoDC9yNJYAgmwuCLcX96oFpq49aLGnDrlKCH9BjNvRrCRsVUnkBh/Q/4+7HDAjJ6&#13;&#10;8pqKHrkRcAqrSIiOxIOlvpqYc6bXPPB/w971ZBpXrQxWpoeuJJP4ZGBjEgQFluyFQSB/r/S/PNz7&#13;&#10;8TWp4V68B86/Lr1yXYDl0Uop8b6AT+o6pVIcW+hP6fp9PelcE0FT+R/4rq5IAqTTrtmOpFUgLo1a&#13;&#10;lIRkBSw5H9m5vcDnnkW96JOoAdaADLVuI6xF9TqFZWRgsj3B0rYGRV/1I1D6gDji/wBT7rq1Ng16&#13;&#10;95cKddvqk1uxCBD+oiyhy4W4IAtYWJIvwbH6+9mtSa00jrwwApHXGNWsC/qWwfTpL2ewbgD1G9gG&#13;&#10;V+bG9uT70AwILZB+X+r7Pz6u1Kdoz6+v/FdSCgRpFZhIzXLFS/7gYrFGkZH6m1cWA/NgQCPd27DS&#13;&#10;uWHnx9BQcTmgx02CaahwH8qeZ9Kefp59PcWONNFDPlKkYSN41mgjcO2aqVd1QSU2PRhIqoSSk8xR&#13;&#10;LiysWFva1YPCQSXjeAKYHCVuFSFrqFMkE0Hz6QNdCZjBZp9QakMajwlxWjucGvmqBjQ5AU16k1ub&#13;&#10;inp3yG3qD+GVSLGmTqZJIKrMM4YIMxRyKAlJFM4AkWnj1RyD9YRwocub4SQG525PCdaa2qCwHAOt&#13;&#10;PgBPxaRVTnVQ9J7axmif6fdJfFTJjVQViCn/AEEg1aQqPhZ270OV1rUo6RWlleeSQy6njeedn1Tk&#13;&#10;6v8AOzMWMjN/qvp/W309kjJqYyEkg8SeJ+frx88Ho+DLGBGFC0+EDh9g8v5/LrIry6w8gBWzqQWb&#13;&#10;gkgMvkJLEAAaf6NYHgn26NesMfL8v55r8sYPTdFoQOPXSRMzBFVVQ+QhSXaxZgoVOQo+gJDXFz/T&#13;&#10;3tUNeygH2nrdQBn/AIrrsJpUvZ0N1LaLoWVTfgnkcghgP9ce9UohoDnjT18utFjUD/UOpIeQj6aE&#13;&#10;PjAhc3k1EakIGnk/S/B/r7fJINPPgAOJPyHn+XVCFJoM0rUg1H/F/Lp6hwlRGsT5qZcIJnd1p5kW&#13;&#10;oy1UpW6mlxQKyWb9IaYxpf8AJPHtallIFDXrCIHguDIw+SA1I/01AOi5twjkZksUMxWlWXtjU/05&#13;&#10;D2/kuo04jpU0GOyKuY8HQ/3YQxh3y2XZKrcM0INmligVSadTzdoo1C2s0yi/syit7knTZobWn45c&#13;&#10;y6fULxHyIApwJHRRcXdqy+JuUgvDX+ziOi2B8gxBpIfTUxrxVOHWFqjaO39ZSlO8Mujv5ajJTh8V&#13;&#10;HIedbx0jfvaibkJJIp+hdhwKF9q2+oC/WTA8WNUB9SvBvmAT8mp1cRb1uYCtJ9BbYosa0lPyXUP0&#13;&#10;6fxaVPmACAelhtnc9PkMvhs52HSPvjZu1cpDVZbqjG19RtejyGDQeSoGK+yUQoouPPoVpAvquQOF&#13;&#10;NpuiXFzHLvaG5t4SC1qpMaMgr8IU6aiuaipHnQdB/feXrq32q62/lCZdr3O+jaOLdJEF1JFORRGl&#13;&#10;Eh1PioTU+jVjSMVPN1J/Mc7l273x0JT9KHDfGfrLbXbGx56fZXUsP8HkrcXLuCCnqE3dunxy5CvM&#13;&#10;0Lss2oCNr8xMPY6g9xL/AHTd7LZbOCKw2tpkV7ZFFJI3YKVmahL1Br8xXy6xs3z7qnJ+zclb/wA6&#13;&#10;cyXl5zPzathdzQ7rfTMZrW5igaSOWwhRkjtDHIo8Nl/UFKaxUgoH+Zjtuog+d/ynxs7Uz7kTs7L5&#13;&#10;2nloY6YU+cwuepIM9Tx0xpHeN6uGOe4ZD+8v4VhoBX7jWwn5wvoY+2ZSrKNNNcRjRgoFcSLXFcsv&#13;&#10;nUdC/wC6FurS/dv5Pu5CWiNmIZSZBJ4dzHNJFIxYAAxPIp+GoQnzUk9JTZXz8+buyOs9k9G9T979&#13;&#10;pddddbakmG2tj9Rj+49HlsnlKhRNX51tn00NXnKyWQ6IpcjLUSAnQBaw9lUHNPMiR20O3OY/BjCR&#13;&#10;eFCqNQnIDIpdu7OTUtUsDw6HO7exnszuW4bvvXNO3QX8m6SCe9+vupZ4S8aBEZYJ5zbwKqAKdEaB&#13;&#10;UFAaKOjU/wAz6mqs7sD4edqd5bWpdlfOLfvXWbn+Q2MoqGDC5DdW0sZLDS9V7+7B2/T0tKlDuOrp&#13;&#10;dSVoUF50CSyBX+or9w7P/dVtO6biqJuU6OZkQ58MfCznNDqNADwqVXtChYF+6VvA/rvz/wAnci3E&#13;&#10;t9yHtV7DHtU0pJSO5YN9ZaWjEsXtYtKZNQXqxJkdyanqXIVlGVkgyeSo3j1PC9NW1EUqy0/rj1lW&#13;&#10;NtRugDDj9R+nuN4pZIgNMjpXOHIGM8f5ZoOs0prG1mUpLbxODx1IpqDxwVzTzpXp3o8ruWuerljq&#13;&#10;RX6Xby1GXocRkYo0X1MZ6/KRyeP6DnWL34PtZFc381WjbURxMgRh+ZYf7P29F89js1sI1KNCfwrE&#13;&#10;8kVfIUSJl1VpTh5UPDpwGbxFAXhqsBg9x1o0LI7UGTxOPSUOLkijqIZJyAzE2hiUi/4Fy8bu3iPh&#13;&#10;SQRTt5/psij/AHlgWH+1XpK22bldUMF5cWUfkA8Mrkf83I5NP5vIfz4NlXlsPlHjSsw1fGkIAVMZ&#13;&#10;l1NPTLpAP2dDPAIkJk5ci5sR+SfaeW9tbk0niYAeSOCB9ismj/L8/PpXb7duNlqNtcRuxwTJEatn&#13;&#10;8TCRnOPU8eFAAOnGlTZ9ZEMdJktwYcs7nEVOSxtFlhRVErt/ktRLTVFOEgn9JZtLCOSzgaSw9vQ/&#13;&#10;uto1gZ5YznSWVXCk+Roy0RvOgwwqBQnpHcPzJaMLtLe3uOHiJHI8WpaDuUPHJV04AVqy1FQaHpon&#13;&#10;xGPRmVc/ivuKctTzU9VT5bGVKSxARlJiaZqdfy2rzc/Utxf2me1twQqzIWGKEODUetU0j1+I16M4&#13;&#10;b+4J/wBxZtDZDq0Tr+VJA5+zRUHy64Db2QZljpjjsjJJpelTHZjF185DMwUCKCQleQdXpBv+Bb3o&#13;&#10;WNw+F0uDw0uh/wAB/wAnW/3xaAF5vEjVa1aSKVAP9syBf2E9QZsFnKd5Ip8PkUliVvJ/kMsoto0h&#13;&#10;ZCgf+zqBJI+otcn2y1jeRH9WNlA+XH9nT0e57VcRCWK5jKtw71FaelSK/l1BlXwlogHQpcyLpIna&#13;&#10;y+hygXVwQRYEXP0v9fbDroAUf6v+K4dLkIkGpcg+hqD9hGOuwylSrHXaOJlcFwzOT+2VU8ckGwPP&#13;&#10;14+l9EBqitTQefVQcYxnhivUrH19TjZ2qURailcNTZCjnKGlq6BxaShnCj6cXRxZlYBlIPt6Gd7e&#13;&#10;Uy4ZDhlJGllIFVP/AD75g5+1Pd2kN7H4bMVcUZHQjWjD4XX5A4YcHWqnHUnJY+Cianq8bL5sVXiT&#13;&#10;7Cd2/wAoDqf3qCtPI+4iFrgW1Lpdbg+73FskRWa2YGJ/hPmKfhJ/iXhnjSorWvTNpePc6oL1aTxE&#13;&#10;BwvwnGHUf77YjHoaqe4EdNDh2OmN4YolQnVK4Biv9HQsCRxpuBb/AG/tP+ozBUoFoePz9PP9nRkP&#13;&#10;It5nh6/Z0v8AE7BrHoafN7kydBsrb1TdocrnNf3eRMK2ZMHhKVTV1bEcX0rGCQWcezi12aXw1ur6&#13;&#10;UWsROGlwW+UcYq7k+WAB59A6/wCbbRLx9o2eCTdL1KFoYaFYwTjxZ3pFF+1np8KMehNov4HtWCCq&#13;&#10;xFJ/dykkUtHvfflOtdu/LkLZ5NpbNpiWiVzcRyuwRf7cvJUiCD6Xb0DQL4CNWk9woMzf80bcEHP4&#13;&#10;SaAeZ6Bd2d332ZrbdJPrZVNDY2LFLSIk1Au75wNZUZdVGpvwxDB6StdvysMzLt5aihqCpV905qWH&#13;&#10;Jbs0Dhlx4UfZ41DzZKNNdrDyA3HtBLu0zHTZ1iJx4r985GeApojr/QyK/F0IbXk+B4f93TK8ddS2&#13;&#10;kAaK0B/4dU+NcnHGVtJP+h0oekmFZpJZ5XeoqaiQvVVc5MlTMx4eSpqJQXJ+pF3uP9b2k0d+sksz&#13;&#10;ZJahNfUmlfyHQooiRiOJRGi0ARcKo89IBAz6U/PqaFYLI3jp1cjV6ggJ1EMqXQgA2AI/r+PakLqB&#13;&#10;J6TsUFBUkDzz05UlLPIhaSN4qdA6xzSl/GJypeJVD8MSQbAAWHt+NHKaiMeR+fSOe4RToiId2pUL&#13;&#10;k6a5OPy49cYqmKOGSH7KnqqqdTEZnLuYGFyJY4ka1xwQdP4/qPflcAaSlSRx9KdbmgeSVZjK0cYN&#13;&#10;SvANjga56wqskkhSTzPK8jam0vqkCEFRGxHNrkWB4/Nrge2wGI+Kv5euen9USjWtABTFRj+Z/wBW&#13;&#10;T0JeL6f7OzGyq7e+P2XuSv2vicpBjcnlKPEV09PTVFVE0kH3bxglSwU6AwUWJ/I9nEOxbxLt7bgk&#13;&#10;LtGhoSAfXFRx/l0Atw9yuRNs5qh5Uvt0t4b+eMyRxvMisyg5CkkDBIPEnI6SapWYKukiqKSZHn0p&#13;&#10;V4+sSenSqo5GVvBUxnRcA+tG+qNZhyPaMJLayFXX4viUggU+fp/hr0JGe13ezEtvKpCklJIypKuA&#13;&#10;RqXj8Q7WBwylgQQejCdF9M5fsfdGNFLWS4/ZCZCNsrumdKaI4imSVZsjQZKqKiKOpWLUV8jaCPWn&#13;&#10;6h7FXLfL8+63iFG0W1au5NNIGStfJqcPLz8+oU92/dLbOSOX5/qIlm3doiIbQF6TGhWKSNK6pIi1&#13;&#10;AQO7Glsipv0+V/eH8s3ZPR3U/WPWs83aG99kpQU88OIrJw2PljjUVc+ezDlBUEyOzgKTyQLgLf3L&#13;&#10;u47/AMtbfD+771o7hImUQxxOS4pQl3fA9AQSa08sdczvar2o+8tzTzbd85GO62Y7mksl9NeRqkLs&#13;&#10;/wAEVlAAzAKFPcVUBSB3EZzbszHwx+VHRGxOucnsvG7d3xlhLRYve0+4qOifYgMRIrKmZWbVEGYl&#13;&#10;Kdl0fUkn2/vN1y/v+1qlwqeGVagqNcdBWqkcP9Lmpr0i9vuXvfb2e9y77drG6nlVJl8RNDGC9DsF&#13;&#10;0PG66VoKB5hpdB3Anh1//9PWx3FR/cUjSot5Yef8Sv5HvLu6QlNQ8uudGx3QiuvBY9rY/PoMnfkg&#13;&#10;/W/JtY3+lj7J9JJqeh+o4DruKdonV14ZSLEcfm/u4BVtSGlOty2yyIUfgehc23m466AQSEawApHF&#13;&#10;7/Qezu1uBIul+ox37ams5/GQUHEdJ/e21UraeSeJAx0two/P1uxHtJuFkJEJAz0c8pcxNaSrC7Uz&#13;&#10;0CuAyE+3swKeZtMbsIr8W9RsP6ew7aSvZz6H4HqWt6sId82vxYgCwFa9Dy5gydE8DDUksZsW5FyN&#13;&#10;SkX9ikhZkoeobTxLG5EqdpQ9A3XwSUtVJTSDmJmAJ4LC9wefx7DzqY3Kny6lG1nW4tVnU8c9KDau&#13;&#10;dONqhSzt/k05/tEkK5Fvz7VWd0YZBGeB/lw6I+Y9m+vtzcQr+qo8vMZ6FTJ4yLM0JiPLkFoJFKkq&#13;&#10;bXXn/Y+zqaNZ0KnqOduv5tqvNa4ANGHQK1UEtJPJTzKVkjbQRaxNja4B/HsgkBjajcR1LcEqXMIm&#13;&#10;iNVbP7ehY2TlDVY80sjhpKV7AEknQeUNv8PZxYzeLFQnI6jfm7bjbXYuEWgk/wAP+z0ld6Y80uSF&#13;&#10;Wqnx1aaiQNIEgPPA49o7+LQ+scD0IuVL36myMD8Y/wDB0jQ5F78/6/49oKA8ehQVB67MhNrf0/pf&#13;&#10;36ijz68I69TsXlKnFV0FdTMUmgkRgyta6j9SEf0PtyGUxSCVOI6Sbht0G42kllcZR1p9h9R8uHRu&#13;&#10;cRksfvfbgZtLmeHxzRsdRilCaTYH/aj7HME0W42elusZNzsL7lHfOyqlW1KfUV6JP2FtOo2lnZWW&#13;&#10;NvtZZCUIB02Jv7jrd7JrK6JA7SestOReZbfmXZ1BIMqqK+vTHRVQlVQTfVwL/wC8e2ImWTAPRvd2&#13;&#10;/hsaD7enIgEDnkX4/qCfb1Bp+zosznpZbX3NLjZo6aok/b1XgmYnVH+NDH8j2YWV4Y20t0F+Ytgh&#13;&#10;v4mnhWjMKMPX7OhlymPpdz4ozQqDIyMGAH9rT+P8b8+xBNGt5b0WladRZtt9Py9unhyEhRQD7Pz6&#13;&#10;Re1TJDBV4erJEtE7xgEctE1wjf4i3tBZdqG3kGVqPy6FvMeiaWPcrQ9koBr8+P7a9BTuGjONy1XT&#13;&#10;2shcyx3Bvoc3Fj7JboGO4K+VepK2O4XcdtjmPxcD+WOmRmuAB/sfaZmDdG0cegmv5dYnIsRfn8f4&#13;&#10;/wCv7r091h96rTPW6V6Vmyt01G087S5CNj9s7rDWxXsJIGJBY3/K3vx7W7femyulkBNDggdBvmzl&#13;&#10;yLmPZpLRx3oKofMHy6Gzt7ZCb92/TZzCxxTV9PGlRDIBZWgexbUy88X59iDf9s/etutxbgFhmvy6&#13;&#10;iT2w5tfkvfZNm3RikLkqwPkwPz/i8ugS2v1/SQokmbqy+gXaFLxRAr+rm+ogf429h2y2lEAkuWJI&#13;&#10;xTyHUt8wc8XEp8PaY6VOCRVqHhSmK/IdL+o3htHa8X2uNp46ioVTeOlRT6hYXmlva/1/JPszk3Cw&#13;&#10;shpiyT5AdAuHljmbmKUXO4SMkZ4M9RX/AGvn9lP2dBZn9/ZvK6wk5x9OfSIqVx5CpFrNKw+v/BQP&#13;&#10;ZHc7rc3BKg0X+fUi7LyXs+1gHR48gzV+FfkPIft6M98T85jM3JnNo7hnEmmEVNJ9zJreenluk8YM&#13;&#10;pNyvBHB9jLki4in8SwuT8xXzBrX9mOsfvvH7Ne7SlnzHsqaF1aX0D4XFCpPyOfnjpk33i9i9Zblz&#13;&#10;FKIo5pzVSVVEPVUTyU8zGRNAN7AE2/oPwPabc4Nr2e7daDVUkY9cjo25Rv8AnD3A2G2uKlU0Kshr&#13;&#10;pCsMGvqTSvQL5rsvLV2qHFouNpSTZvS9QwP5uPSt/rx7Dtzvc8tUhGhepV2j2/2uzpLuJ+ok/wCM&#13;&#10;/wCz/l6DmonnqXM1VNJUSkktJLI7uxP5JJP+9eytpNb1kYk+p6HkMMMCCKFRGo4BRQfmOsOoAkm1&#13;&#10;hb+p+v8At7+0/n256c44UV/w9RTMB6QLsSAPzck+mwHPPNvdjjh/xf2dPLEKd2R8v8vCn59WffGv&#13;&#10;43d395UOEi2rsrIJhshHFHXZzOQTY/FwAJoNRGZ11SgC9wgsQbk29y5y7sO77lboyxFIj8TSAqM4&#13;&#10;FAcn7B1gV71e8ntp7bbldDdNxSS7iYlILciaQ1NaHSaJnzYgVFOjS5H4nfBT4O5KvzPyB3VB2r2t&#13;&#10;T2zA6326kOWqcS088minraaZ4sbi0VopIlky9XFIzBQsT6h7MYti5C5TLXt9S8uMsAQDSv8ACuFG&#13;&#10;RQF2FfKvURS+833svvHW0eye3dr/AFa2Soha8l1Ru9AoPdRriZtJDulvG6qMsyKdXRRu8f5n3aW7&#13;&#10;KaXZnRqUfRXW9Olbj48N1zOKXPZbHzIKURbh34kENUUaLyaqbCLQxN5dMstR4kPsK777j7huFbPb&#13;&#10;T9NbrXtjIBbhQswAYDiCsegHzdhjrIP2o+49yRyvKOYvcfXzHvL6HabcAXjjkAJLQWjO0eosVpJd&#13;&#10;m5ZRGrJFEzMeq2MruTL5qrkyGSrJqmrlmSpnkclmqKhP01NZM5MtRL9P3qh3kP5Y29x5LcyudbGh&#13;&#10;+QA4HBp6gYqc06zS27Ytt2u3+ktIwFKlKnyV61VVFFQEmulNC+o8yLuYz8tCuzt90LapKGSKKsVL&#13;&#10;fuU06hZoSFAuLgj/AF/8PZ/PO8UdvuUfFaV+w+vUXbXs8V627cmXeROrFSc0dTUMPn/kx6dSe6MJ&#13;&#10;TVq4nfmJAagzlPCKpo+QJzH5IJX/AKalBUn/AAA935jtkcJukPwyAV+31PTPtPvNzZvc8m7kT49m&#13;&#10;x0A/w8CB544+nRfDy3LXva5HP+8fT2GOpuXhgU66ZkUG1yCRYj/eb+/dWAJ4dYiV0kh7er8j/Vcf&#13;&#10;n3R8Cp6sqnVQjoZMp/uX6hw9esRaXBZFqaWoeQkqjuYiqA/i5UW9iCbVPsEctKmJqVx9nUV7YBtn&#13;&#10;uhdWzkBbuLWFAPHjnyxnpM9cZqKlytVgqxlfG7lpnx1SjgaBOyFYmsP6j0+0Wz3ASc2kn9nNVafP&#13;&#10;h/Po/wCfNqkudtj3ezBFzYOJFpxI8+H2V6X+yqeWowW8OrMg4GV2nO2U28zteSoxzsZqfxXubLfx&#13;&#10;cf1Hsy2pS1pcbJcfHbtrjr/Bmn7OB8qkdAXmmeODedr9wbMf4vuCiO5A4LJhW1eXlqHyB8z03bdp&#13;&#10;Mnl28MVKVXUyyTTkRRRNc69bPzxY+62cc860K0NMk4pnoz3y727bBqeX4shV7ia5FAPI9K5oMBiS&#13;&#10;TWTtmatAR9rRNop43v8ASSU3Bt/gfa7TbQYk7yPTh0GhPvO6Gtmv0yN+KQDUR8h5ddxV2fzv+47B&#13;&#10;0slLALRtHQReBAh/UJqo2/wuSef6X97Wa5uj4NsNIHkuB+ZPWpLLZdn/AMc3iXxZPIyGpH+lUeX+&#13;&#10;qvWRsJhcOXm3Bllnq1CqMPiiJp2Y8fv1RuFP+xv/AE97NraxfqXb6j/CnH8zwHVI933bcVWLYrXR&#13;&#10;Ef8ARpRRftC8T9hx1FrN3ypTCkwVHTYKlDeuSniVq4hhYioq25BI/wBRb6+6PfSafCtlEY+XGnzP&#13;&#10;T1rywjzfVbvK93Kc0dqID/RQYoPn0z7f29nd7Z2iwO3cdV5vP5eq8NLTRa6mpnlY8tqYEqiAFmcm&#13;&#10;wAJJHtPbW1zfXQt7VS8jGgHHjxqfIDzJwOjPed52flbZpt33uZLSyt0LO+FVR/COFWbgBxJ4Do0m&#13;&#10;V3Tt/wCL2AyOydk1NBmu7M5TNT7u33A0c8eyaaoj01G3tvSXI+7NyJZF/QP6nSPYynurXlC3fbrC&#13;&#10;jX7ikswNfCB4oh82PDHrx6gDbtg3r383aDmrmyKS15UtG1WdgQV+uZcrPcjBEWBoqRqzTFembon4&#13;&#10;NfLz5PVajpvobsHeK1shmqd112LrcVttDODUPXVu4swI4yhF5HnXWPqSbewsuzbnLF9ZOggjb/RL&#13;&#10;h1iVifMlyC1fVQc46lLfvd7225Zuv3LJuAu7mIUWw22J7+5UquFEFosnh6AMrIYwoHpno8kP8tr4&#13;&#10;/wDxqjXOfOr53dUde53E1WSSr6U+Phi7t7fTLYnHQ5abbWUiwLS0OJrnhmTRT5aWnaUH9vVb28sG&#13;&#10;1WDAzyPcyKRiIeCldOsKZJhq7gQVpCVcEaXzgCn3J9wvcFTZ8jbBHYW1wq/4zuUpnk8N5WgE62lk&#13;&#10;5iMayo6yFr9ZLd0YTQgA1c8980vgH8ZZGyPwt+DGF7Yz0s9auL75+Y2Wq92U0lbC8c9Fk8b0ztmW&#13;&#10;mRY2YOJaWszVO8Z5WORQAztxu0tqjS7fHDDqqNUSszA6QBSWcO9a1qEWAilVbNOkm2e1XMfON1HZ&#13;&#10;e5PMF/cRweGz2GuO2hKlm1IbexKRKwQIUknm3aCVWZJYlFCC7dkfzNfl58njkOvOz+5s1tXrvclI&#13;&#10;MZhth9XLB1P1/gKuDJtmMFGm3uvkx0cv28reCOpqC87RBUmllsSU8FzHf3ZW9WryrpWQszOGLBgT&#13;&#10;I5Z8FQA2oEDBJ6Gj+2ezcibDFdcqwBlsnEk0AjiWGeLwWhmX6dUEK60d3aMIYtbM6IhoBXHlcbV4&#13;&#10;qvyVDXQiGrpq6sWqRY1VpKyeZp6urC29TzOzSu1gXLFjckn2VTQyQTvDJXVUk+WakluPGtKHz4kZ&#13;&#10;6lrbNwtNwsoLqwYGKSNCtDjSoCrHilFQAIBwAUCmB03gSMC7M40X4Ci9ydPI+nPtkVK6j0YuYwQo&#13;&#10;Az/g6xSyaSglBUkg6bhGY6TyQ3+t/T3RiKDV07Gg0kx0/OpH7D17U4IlieWNhq1FWEQRTyoNvyLW&#13;&#10;uB79XGpCQfl1Tw0b9ORVZT6jVn8/Lpzpt17lontT5mt0qrDxS1X3IETLa6pVawAPxx7dW/vUNEkJ&#13;&#10;+01/ycOkFxy7sV2C01rHU/iCac/alDXqUm7pZdH8WwW38oqeQqz49qWeQkEa5qrFNGzNa59YIPu/&#13;&#10;7wLmtxHG49StCf2dMNyykSn92Xl1bGo4SalFOACyhgBX7euC1Wx5niFTh83jbRXmnx1ZT1kcjG7B&#13;&#10;Kemr0i0CwNwZGP8Ah7qH2tsSRslOOlqj8ger/Tc2xKfp7i3uST2iaMxn/bPGW1H/AGoHXVDtjDZu&#13;&#10;RYMHuJVqZHlk+yy+Lr6X7aCJTpmqa6lEyE/WxAC/1t78lla3B0281Cc0ZTgfMgEU63db/u20xGbd&#13;&#10;rGkYHxwzRsGJ/CqOUbjQcfs6sh6M+DewuttqYz5N/OnLzYvpk4+fK9VdD7GydK/dXyqzUMgjx+A2&#13;&#10;Zi52WSjwbSlDlc3NGsUUJ/zi6r+xBFy3+7Yhe7sFkNeyAGviHBBahUkUI7AQTUF2RKt1j5zF7/3P&#13;&#10;OG6y+33tBFKLtD4d9usyCO12tSWVj4zLJEJgVajsrhSjLDFcXAWElm+Uvy27r+QuRw+LzWCxfT/U&#13;&#10;HXkVZiOpOguu8XNg9gdW4iqkJlp6KR1NRkMrMllyWaq2EtQxfRHTwSGEFO6bxvN44E4MMcY0oijS&#13;&#10;ABijUAqadtQFGmoCgMayb7Xe0ftxyGk17tMx3fc7867zcbqYzT3TAD+N38OHXV44gztUgyyyyIjg&#13;&#10;l7aTdLhtQkZ0TSACW03svF7/AJ/2BJ9h0aSaAfM4OP8AV8upwqQBISO2gHlWnqOIB+QpT9vT/j4x&#13;&#10;nsTJt8kCtppKrK7dlHpDTpEJK/Ca5CoUVSrrh5N5lCgAtyrhX6uA2hy4JaP/AJ+X7W4inmPn0UXk&#13;&#10;h2fcl3xf7JwsN0PQaiI5wB8XhFtLHgImJNdIohgGK6mJ4uugkhrsAGLG/H0Nyfz/AI+yuhC1PQuI&#13;&#10;GVXJPp/q+z/UD1glbjlQSVOo2l0n8rruP6/kfT/Y+6mpGOn41AYtn8+nfbkkc1TNiZn102ep/wCG&#13;&#10;6pbxQw1urXjKh9dkGmYKh1cBXb+ntTaNVmgc4kAX7DxU/tx+Z6Kd+Rkt03OIUks2Eg9TGarMMcew&#13;&#10;kgebKvl0yTLNHK8MwKSQyMsi3MTrofQY2TjlTcDn/Ye0zakJB4g0I9OjiNkkQTR5DBSCDg1FRQ/Z&#13;&#10;1jRltZlHru3LFNMltN/Gv+N7f4c8+9avNhQdWZchj5EeVf5npi3mrmh2zk4ZXiejFVi3kCt+y9NM&#13;&#10;K6kl8wuC7eVyqkCwSwPsp3xWEcF3GcqWSvzBBUn5CuP2dKNjIW7vLJx2y6Zft1LobHlXQtfmT0kM&#13;&#10;jClRGmUp0UR1UmiqRGOmHIr/AJ5dCGypKfXFz/qh9VI9lFzGGT6yIdrcR6P5/YCeH7Oju2kZG+kl&#13;&#10;NWUVB9V8j8yODfP7emlmILXa9xfS36gFAuABcgfQ/X6+0JBHHpWCCKrkHrptTOwAII1kJqOtlDWN&#13;&#10;yL88c/7x701DmvXjTrGSosCvLP6QgBJa3LM5Nx/T/iPdTpNA3Drwz166XuAgF7aVLFwW9Wprkj/Y&#13;&#10;E/6w96qeHXusTMzahfRqBAJYlQQfS17c8D6G/wDsPfmYcDg9W7fPPXCMqLepQdVwdWgG1+Tfj6Wv&#13;&#10;b/Ye9LpHn1c5Xh152BBJEbH8s0hDEOb3TUOBccg/T/Y+/OR+fWlAPcOulEjFGPpYFbsAFXU3IP8A&#13;&#10;jb8X96WpHVmNBjru0a67BrF1jJCqE0rcMzf64IPvVVOetVbA65AWQAIWDLq9ILBVQFjdrH63OoE8&#13;&#10;Ag/ge7aacP8AV/qr1riaHiOuIOlArgrGLfuAklV1abXAsb2YqCeTbn34UppPVqL+HPXnuv61u41K&#13;&#10;qreVdLLYjS1tJAHAAN7cmxHvTa0FafZ14LnrEsltfOoHxs5XTqL6tK3Zx/Wx4HP1PFvdPE4qc8Cf&#13;&#10;9X+r/D1vTipGOububjUxN3fyKdK2C6Q13I0kkX06eQL/AJHvZOa+Va08+vUA+H/Y685DqdbOisX/&#13;&#10;AG2UFRc6QTY2uRewPB+g97LVzU09OqgEfOvXQHoBN18VuHYa/qwRrFfp+LEf05597oSucU6sTmoz&#13;&#10;X9nXUaxqoZGVmCFdIspubNyTzb8EC3+uPelVR3Vz/qx1olyNIx07UUiVlOuLltGRKZcbOZOI5v1T&#13;&#10;0iktbRMfof7L83AZvamFvHjFrIAKEmM1yD/Cfk3+H7emJQInNyDWvxgcMcG9arnh5fZ1DpqGrqJX&#13;&#10;gggknliQvNBErkqiEmRp1sqIBe7M50gC/wCPbcUMskphRSxFagcABxqTQAD1PVpJ4Yo/FkcBSQAT&#13;&#10;5k8Ao4k/IZJ4V6lxw46llX76Z6+UXKUOOY/bRcDT9xlGUg82Noka/wBNfAPt1UtYnBmbxD5Ivwj/&#13;&#10;AEzmla+i1Hz6aaS6lBWFPDA/Gw7j60Tj/vRFPMcR1jqcjWTRfaxJ9rS6zposeRDT67XJnK3aQkX/&#13;&#10;AM47H/H+lJbmZh4adqngqYX8/X7SST1uO2hRtUh1t/E2W/L0/Kg+Q49QdILXQRow0AoY2Kxr9V1F&#13;&#10;gTe/4P559sFMavP0pSn+E/tPSmtBQ8PX164g6NSsCxBVdNzcORzIXIHCjk/0Hvw7CdX2dbrXh1yk&#13;&#10;YlVWGUmIgWfUE8jKSxNj9OP0lj781MBDX7OqrxJPHryssoZZkLXVLXDG8hJ0rqAIYi9tIFiPx73g&#13;&#10;1rxGOtUKnHDro6kOp5NJU6VewVARbhdQuBe97cfj3rSRk4/Pq2TinXbnWQZFDHSGYrqYswF9KMOB&#13;&#10;/Q/1+nvZJPz+zrwAU0H+z1xeRgza2R1CWN9Qv5FuFA45Fwb/ANR79VtWM4695V8z1yDaIwAv7ayI&#13;&#10;Q+tpOAfoSf6HjSCP63PvwwgAGOPHPWjQnST/ACHWJ2V2T6Mqho38ehlBPpJGuyG4twbi4/r7q3cQ&#13;&#10;FFcU6sB5cOuQc6UFhJYqlyhb9V30kHmylSSADxb8e/VqQQKnh9nWjTz9OszQylVUklrFWXSGBZiW&#13;&#10;VQJWBuT6b/T6X920tw40pUf5hx/yfPh1oUGQPKv5eZ+VPn08/wAOFMqy5ec4WERxOsEkZmzU6TKH&#13;&#10;T7bH8MgKuHElRoSzalLW9rfAWIa7tjCuO0jvavDSo4YyC1FoagkdIfqtbabJfGbuGoEeGCDQ624V&#13;&#10;BqNK1auCASOp+PyVJK02PxFKuGr6xPDh87XTLU5FKqIhloWldPDTR1f+bR4BeN7a5WUtZyC6idmt&#13;&#10;7FBC71CSMdT1GdBJ7VWShA0ZU0LMRWia7tZwBdXshmSM1kgRdMRWmHC11u0XxEM1GUdsatTpHSRz&#13;&#10;vK4qI5PvPPOJxUvIagyXaEpVXcnWWVhZn1cX/rcnowajqddTXUSDXIIK8agg0qc8R0do8fhDwtIj&#13;&#10;IGkKMUoDqU/w0IpTFCBw67gqZaGZ6mMKziE+WFk8lNPDJZZqZ2PBjbkuSQBxYFrH3uOR7WUzRAAg&#13;&#10;HHEMDgqaeR/F6U9RXr0kYmi0vw8iOIPkR/S/h/MHB6nVNIsT01TTq0lBUrKsGq7SoGbTVUU4awEs&#13;&#10;bFVP4KAPaxt7USRCOkyVMbAkVyfPUp8qqcV4EUPDgxDKXBgkoJEIr6UPBvkGGc8DUVqOoBOg6SpU&#13;&#10;hVRZQWCASM1pWhjAZm5Kqv05/wAB7YNVYDPpXyp+WenhQ5rk+Xn1kIBkij0/kJ+dKuFsqkE/TUPp&#13;&#10;Yg/09uNXUFINfKgr/qr5evWqqAdR/ZkftGP29Kai2pXOYhXeehM/7kVO1JLV5esjZdWukxFLZwGF&#13;&#10;rPL447cgnmxjDtkzU8asYbgKEu3+lQZz5F9II9eiifebVQ5tyJtGGIbTEhrQiSQ4FPNV1kHBAxVS&#13;&#10;0VJFRTSUeNianrAXkkTFrTbh3QYUF3kariIx2ORVILCORnRbiSX8ezOGNIJDb24Kvk0QCSan/NT+&#13;&#10;yhHqoJYfiOOim4nluIvqLo6460Uvqgt61+FVP68/qGKhGIGhM16xS5jC4aRmhiSWtkc6/sqx6uqe&#13;&#10;eQlWOS3VWLcNe4ZKCEX5Uy2swo15Y2VdIBkY07W1tX1eVq0PqIwP9MePT0e37hfKFLGNEFBqTSgH&#13;&#10;9C3UjUCchpnanHT+HpIV+byWRE0DzeCndwGpqVWWncrYeapkYyNO54Gqod3uBySPZRcXlxdVUtpR&#13;&#10;saVrTHmSxJf/AEzEno5trC0tSsgXU4/E1CR8loAE9KRhFoSKZ6gsGVjH5I9WkGPxD9wqp0hoCSSe&#13;&#10;fof+IsPaehB0g0Py/wAnH/D0r1CgYg1+fA/l5dc4JZ6WT7imaZJU0aXLMzah6AAoXURa+oMbf7e3&#13;&#10;uy1XuQmo8yem5I0nBSQAqcUpinU+kqxQZHFZiI62x+Sx2UjCpKqpJQ5COoKXjZdK6kFjqBH0H49v&#13;&#10;wSCG5iuqU0Oj8M9rA/6vkT0nurY3tjPt0n+jxSRVr5OhTOCCcgGoI4kjqy/+bI1FU/MObsPb+Upa&#13;&#10;um7O6g6R7HgrsbVQ1f22WyWxqWnromnhCSRyRywAPHUqZRaxdhY+5Q93FZOb0v4G0+PbwSqRSupV&#13;&#10;0flVVU+pr6GnWHX3Fzcf6wX9WNxjIk2jdd2smQhsoLoy92oAGnjMKR9gZSKChqGPWvzv+T3TfX9F&#13;&#10;tzpzsv8AujhcdkKrI1dJR7Q2FVZnbuYyLLHJuLbO5MnjJ8hRLJpXT4KhftZy0kWjWD7R2/PXMNrt&#13;&#10;Qg2ycCIVEi+FDqjDHLRto1KrHjntNaZPQ85o+7d7Pc682vvvO21tdXM2jRJ9ZepDMsS0WG4t451g&#13;&#10;lZUNCZFImior109FW3PuXfXZ+68/vne+4tw7/wB5bkq5K/cu8N25KtzeZytdMf3KrO57MSszWNjq&#13;&#10;mlCgABdP5CUkl/uNw9zckzO1KuzHIGMsTgDyrQfn1OO2bdsXKmz2+x7PBFYWcC6YoIUCIi1P9nGi&#13;&#10;gsx4E0LMMsTQUZUTGUnLN/GqkBzIsHnp8RClvV5JifNUL/ZIQRqObOeLtqtrCaN+s44ipEfyqaVY&#13;&#10;D+jSvrTpVqu7gHR/i0Z82AaU/MKSVT5E6v8AS+nCqrqrIsgqJAKamdfDSxpHTUkDkH9uGni0ILi5&#13;&#10;9QLCxN/epJZLh1MnwrwAwF+SgAYz51PE149OQ2tvahzEtXkHc5JZz8yzVJ+zh6AdR3jLStIjBwWa&#13;&#10;Q6VOtRJ+hSSbnjn6X/s/U+22QlyVoSfl/s9KQQEzwHWOM+OzKijUS1vIdQflgGUm4GkXJsCf6fX3&#13;&#10;oHR8OK462SCSg6wMoJZANWoIj8lxoKgFWt9AbhfoT+bcg+2yQXKqT1bIXGB/MfZ07U6DLRLTp52y&#13;&#10;sUZjxtkPmytPTxXaiIceqeJBqhZj60ultQQMoj03UQGfFUdtOLgDgcfEPw+ZwONCS+dvoZNbKBAc&#13;&#10;vQ0EbE/2lP4WPx04E6uBY9NrKkzrEzLIAiKdfjlOoXGsCwAFz+b2JtcjgMuF1BOOOJzkfP8A1U6X&#13;&#10;oWqZAfiPEVGPLzHWemqauBbUVXU0ZZY1b7OtqqQExAEK/hkUMLfUEHn62A9uJLIFAhJX7CR/gI/n&#13;&#10;X8+mp7a3uiDcxpLTh4kaPQ+o1AkH516dE3Ln41EKZWrlp2dZHhnaGpUPpKx6jVI5P+9D/WJ9qE3C&#13;&#10;9BxKxHoSDWlT6dIX2XaWk8b6dQ9KVWqHPEjSVAPp/n67ObM/h+6xe26vQCy68VDQNIpkIczyYI0r&#13;&#10;XJv69dxxzzc+N54lAY4mPHKUPzroKftr15ds8MEW9xOmr/hpkAHyWfxVH5f4OsL5HCzann2/4BD6&#13;&#10;dGOzddjY9TnUSEyKVnIsLDWB/iSfdDPaMDqg0heOmRlBr6ateflXh1v6Xc0TTFd6j/FJAj/tEbQg&#13;&#10;fbQn7aU6WOBpdtxQyNm5NwYLb+QiArZq+moK1ZtJLxVWEpkdKioqEbiOSOBUtqSRgD7NrOOwRW+p&#13;&#10;WSGBviMgUjh2ugwzMPI0ApgnoPbrc700q/uwQXd3DUoEd0zT4Zm0tFHG3mrOZBh0UkGiiosL/d6B&#13;&#10;8njosZicTGFmoOyd3RrLVV0M5M9PUbY2+VkHk02VlhilmiYcyxH2rjtvoAZ4QsaD4bqfLsDw8OLI&#13;&#10;H2AMw9R0S3O6Ddz9HfF7m4OJNtszREYfEt1cYqnzZ4UkU0EcvTFPuukpKyfIYSGXM7gnDJNvjd6p&#13;&#10;kssGf1OcPiZzLBR25aN5vLMosR4jx7SvuCRTGW1UvMf9HmGpj6+GpqqfKuogcKHo3h5fnuIEs9xc&#13;&#10;WtmgGmxsz4cIH/DpVCyShvxIhSM8H8QZ6R9RUSVtTLXVtRVVtbWaXmraqeolqZC4uNU8isefpYsf&#13;&#10;rYW/BazmWUyTEu7cWJJb/eqVA+VcdCe2t4LSFbWzRYYk+FEUKo+wLQA+pFCfOp65xMVIUgFiBrZT&#13;&#10;JYqF5UgCxA+vN/8AiS6pIo3H5/7PVnCkUz05x6ltIjkGVyxjAUqH/TqVAB6T+kAX/wAfapO2rg1r&#13;&#10;x/2OkjjUdDYA8+nHxsIoal0bwM92RFJ8cpJQaudNiwHNv8P8PamgKrM3n5DpJrUO0EZAb58P8H+b&#13;&#10;rKskxSOneY+NnLxwqwcRBQRGylSCCT9VWxPNx9PdtTUCsxycDyHz+X59VKRVNwF7gKE8D5V/LFan&#13;&#10;odenfj32l3bl8Vi9i7fqMnTZWpqaH+JwRwwwU5podVQlZPOY1hZVVmAc3tyLi/sSbHyxvG/yLHZJ&#13;&#10;VHJGsGgFMmpPDHrx6iX3O95uQPanbbi+5rvVglgVXETai7aiNJRQDrWpA1LiuDQ9H4zG+tkfEnpj&#13;&#10;sHoTdHWG0dwdjZCqxeT21l8q2MzG4dpbjiaNKyuaakErJBNDZHpZZAGuGsPcj3V7t/Jmyy7HcQRy&#13;&#10;XFaoW0uVcgVJoDQHFBX16w/2fljmv7xvuVtfuts+83VrsyKyXKRCSGK4tqtSNA5UM4YmsiqaUpU0&#13;&#10;6L5Q/Prvjb23tw7N2NWYfZWzd1Jh23BtfHYyCrhydRh7zCtNVlIpZo3lYkPGjKpFltx7C49xN8SM&#13;&#10;xWei3jIFUVa1I4mpyCaZAwccB1NMv3Qvazc9xt975mW53S/tTL4VxJI0WlZPgXw4mVDozpZgWVu6&#13;&#10;pqR0K/Wm/wDrP5Vu3Xva+Gwu19/1kUUO297YenpsfHkihMMdNkYIdCCcsAU4s/B+ot7EO0bns/OY&#13;&#10;O2b3GkNyfglXtLefcPX+Veox575O5++7wo5y9u7qa+2aMlrmymZpTF6sjGpMYBp/EucZr0svkVtr&#13;&#10;G/FHq2PqqiyJzqb4C1dbUJIlG321MlkJWIgiVGk1U85NuCnqBt7MOZrW25L2ZdpibWJuJx/qqOOr&#13;&#10;y4dBr2W3zcvvDe4b+4F3F9L+6qqimrDUTXzyUaml41AOQ2CK9VdyUclNUhZalHo6oVE2NrBG8Iq2&#13;&#10;RyCFUi6yLKfHNCzXRh/QqTDLRaDpB7WBKmhFaHPGtKEgEca8fLroFBcrNCHjjZZI9KypXVoqBxFa&#13;&#10;FWFGR1FGU+oIEw5TJODFNk6yNIYUNIsU0qp4Ev5XeSA+ocAc83/pzexknZNLuaClOPDP+qnXhaWk&#13;&#10;cnjQwL3HuNBWuKYNaefD5fl//9TXHikjq6fVwUlSx4t+oc/T3mGpDrUefXNWSNrW4auCvQV5ejNH&#13;&#10;WSIQQrHUtvpyeRz7J5l8NyD1Iu2XIubZXBqwoD006l/1/wDW4/3v2n8RejXuODSnUygyElBOs0ZI&#13;&#10;sRq4vwPdkn0NqFekl9Zx3kDJJxpjob8RkIMvRAXDa1CMPqfryAB7EVvKk6UGa9RDudjNtd3Ufbjo&#13;&#10;IOwdnMC9bSxkEHyBh9UI9Qt7It1sGzIBw4dShyPzQpItJzUEUofn1h2VmnqKUUdSzLU0nodT9SB9&#13;&#10;L/69uPdNuutUQRj3Lg/5+nObNpEMxuoB2SD9nUndtAsqR5KFQbDTMB9Rb88fX27fRBj4q9JeWrog&#13;&#10;mwlNMVWvr0Hz3sGvz9ARe30Jv7KZKYI6GytXB6FfZW5RUKMbVuDPCB4me4LqOBb2d2F2HXw2wfL5&#13;&#10;9RtzXsBic3tovY3xAfzPThvHCCshFfTKDUQj94KOZIwbm5Fvp7vf24kTxYx3Dj0l5W3f6Wb6G5J0&#13;&#10;vTT8j/s9IfbOTOOzEOsgRTnwuxNhcmwDD/XuOfZfZSeFNnFehhzBYm/2xtOWUVFP9X7OhO3RRjI4&#13;&#10;lyiAyQDzxk83ABuAR7OLxPFh+fUd8vXjWW4gPgP2n/B0CgJufp9P9h9Pr7Dpr59S8VCjHn/g6xsw&#13;&#10;JHIP4/pz/re9da65iwNr3ueB/rj+p9+FQa9eORToQOv92vtzKpHMxXH1bqkylrLGx9KyAWtbmx9m&#13;&#10;21X300wVjh/2dAnnXlhN920yQgGeKpUjiQPLocOw9r0e78C8sCiSZYmkhddF29N1IIv/ALDj2I90&#13;&#10;so7+21JxpXqIuSeYbrlndxHK3aW0suRSh8+iKSQT4fITUNSGV45G03+nDWH1/pz7jN1e2mKMOGOs&#13;&#10;xEmi3WzW7t6EMAen2GoV1B5P+P8AUe1irqFVPRJNbshx11KSwuPx/rXt+CPe6MoofPq0FAdLcOhS&#13;&#10;633j9pkKbFZOQimndYo5mIsGPCh7/Q/j2dbVehJRFNwOP8PUec+crtc2Tbht696VJA9B/OvQ0bm2&#13;&#10;7TQzQZzHlI6i2irRbaZoGHDaRzcH6cfT2f3VnGrLcw4xn5jqJ+Xt+uJI22q9BKfhJ/C3p+eegM7B&#13;&#10;o7/a1yrYA+KRrcnVYqeOfxb2HN0iJIlHp1MnJF2VL2bH1I6C4ycmw/J/P9D7J+pC6wsW1cWsTz/X&#13;&#10;k+6M2kV6sACOuRFxb23XU3d1elBjrD/qhb6A/T/jfuhA4db6N98Zdy0eVyMuzMzNGxaB5sV5yB5k&#13;&#10;T/PUysTyeeBb6f63sfcn3sc8xsLjLEUWvWMnv7sNxt9knNW1KQA1JdP4SeD+vQRfKfaeX2Ju+ObH&#13;&#10;VM8e18yokjp4JCiU9YP87DI6/UN+AWAvyPZDznZ3G23oeIkRP6eXUm/d45m23m7ll4r1A1/aGhZu&#13;&#10;LJ5MAfMevRd6OqV4gb/T6ji4Nvr7CiOSMHqcLq3KSU4DqZIhdCBYkcg/6/vfnTpJGxRtJ6Uuws9P&#13;&#10;trdOLycMzw2lEEjoxW8cpClWAtcXt9fa/a7lrK+WYGlcdB/nTY4t/wCXLjb5UEnbqUH1XNR86dGT&#13;&#10;7fwKbmxNNuOhjElSkAdmFjIwjUNPE1vzbkexhv1t9dbi7jywFfz9OoH9sN5fYNzl2O6OiNmpQ8AS&#13;&#10;aKf8/RThc3J/N7fT6f4+wSxIHWSeK44ddwwyTzQ08MUtRPO6xwwQRvNNM7n0JFFECzMf6Lf2nVXk&#13;&#10;bw4xqY4oOJ/IdUkaOGJp5mWNEyWZgFA82LGigDzr0eToL+Xd8i++62hkj2xUbI2zVPFbN7jppo6i&#13;&#10;aJjp/wAhxItLIx+oDBef6+x9sft1vu6gSzqLWL+J/ip8lr5jhUgdYse633yfZ/2uiktLe7G8bjHj&#13;&#10;wLVtSBiaKHmoVArxoD9vVgdL1v8Ay9vg5jZsju7LRfIzuLDNHDUYTBVmMymKxGWAZ/tstuKZmw+N&#13;&#10;ZbL5UR6moRWDCnc3j9jdLbkfkxGcr9ZcpgkkGjY4moRfsqT8vXFO65l+9r95u6S0sweUNhuQWUUk&#13;&#10;jmkh4ahCo+qnBwEJWKJv9+Uz0XDsn+Yj213htzd+xdrvQdXbFLUK4vbXWk2Y23Ux09C33MQy28qe&#13;&#10;Smy9f5XRDUJH9hTcGNabxMbkV/zxf7/bT2wPhx0AURl0IHzYUdgSBWmgYGOJMu8m/dJ5F9qt323m&#13;&#10;Dcg+7X7a/Gm3BYrgOzgK2i2YTW1uVBYozfUyhjqMoKqqkb3nV5DuLrSOatqJqvP7ZXQkP+64ZKGM&#13;&#10;o8dPTL6VEsa6hxcm5JJJPsH7kX3/AGartqlixT00+g8q/LrJjla2svbHn4xWqrHZbialhkt4mQWc&#13;&#10;/EUY8cADAAXHRPsdVGM+NyUK+lweD6eALf4G/H/EewBby6O1/iUkdZOXMSyKGFDXgRwpx/nXj59P&#13;&#10;3lDLrBA4IX635H5+vtfqBUV8+iopTB6FvbJGc2TmsMbvUUAeWAW1aQw80JBNrDVxx+fZ7af4xtst&#13;&#10;uclcjqNOYA2083Wm6L2pLQN8z8J/lQ9KrrDJxbt2tm+vckdcyQS1GK1tcxpcsQhP5iksf9j7W7NM&#13;&#10;t7aS7VLlgKrX/Z6DvuFYS8t8xWfPG3jTHqCz0HGo4mme9ccegJr6WfGVVVQVUbR1NFUS0s8ZHqWS&#13;&#10;JtJNv6Eeof4Eew1MrQOYpcMDTqYbG5h3C1jvLZg0cqqwI+eafl1BuCCAeOSL2P4/33PtsEAaq46W&#13;&#10;U08OHWIsLWF+fr/Qj22zlhTp5FatTjoZNhWzOxt8YFo5p54acZGkiU2ihIF/Ib8fqUk+xBthFxtl&#13;&#10;zasKmmofl1FXOpO184bRvQYRqzeE5pk1xT8h/h6BWOd4Gimie0kTpKjD+y8bBkKn/X/x9hsMUAIw&#13;&#10;w/kepZkiWZTE4qrAgj1B6HzI7i+0l2H25j0BageLBbsRPWjUNQ3iklmCfURv6wb/AEP9B7E1xe6D&#13;&#10;a8wwD4P05v8ASnFf256hOz2P6hd49t74mkoNzZtwoyioVScdwxQCuD0od40Gbnz5lx94sDmY48lS&#13;&#10;zRsKehjWXmZC6W1AMdR/17jj2v3CK5a71Rn9KQBx5AV4/sx0TcqXu1W2xiK+77y1JiddOqQleFK1&#13;&#10;PDgeu6A7XwsS/f1D57IJIVNFSEQ0SlRwJp782+h5/wBh7vF9HbDU58RvQcPz6peDmPc5NFjGLO3Y&#13;&#10;fG+XI86Dy/z9c8juvKVcBpqWSLE0X0jpMYDDcW/TLOnqYn8m491mvp5BoT9NfQeX5/z61Ycubbay&#13;&#10;+PcA3Mnm8uc/IcB0kTJoAQ+qeZtAVQzu7ufSiC12ZibBfqfaLUeFKny8v2mtB9p6ExWvfkooPA/C&#13;&#10;KcScCg/Z0cXoH+Xz80PlFW01D0z8fuws/R1M0Ub53KYSqwG36dGZVkrZMjlVjvFGGDM8at6eQTx7&#13;&#10;Mxs98IBdXQWzhr/aXLrCvrgOQ7VodIVWJPAHqMN095Pbja9y/ctneHedxVS/0e0xSbjckDiGjtVl&#13;&#10;WEV7S8zoikVYqOrXsZ8Ofhz8HNmxU/yH+f8A1dtnuLP0xp+wtv8Ax9w9V3t2dhcWmaGBz22drTbX&#13;&#10;FRj8dU08jGCunqZlmpTeSSEAFoz7bd+2jY7SSDaYppZWBDXOlYlZdYjcRiQGfSrN3ssBdVVmC8KQ&#13;&#10;PzVsHu17ubzFf7paWVrtdqRJa7bPNLdSBzb/AFVvJeC0CbfI80Sg28L7lHbTSOkTTir0LR/s+XwS&#13;&#10;+PDpB8NvgXhN4bsp6inmPd/zIz/+kjdlXVU9ZVR19dRdebekfFUdQ6iCroq6bMZOOTUUqKSNtS+y&#13;&#10;c708bEWMcdqa5MaapGOplb/GJdclSAHSaLwSSSGjJHUj/wCs3zJzHGze4G/3G4RAMI7cP9NZKCsL&#13;&#10;QlNutBBbrGCZILmxvDeiirJb3dGI6KP33/Mj+bnyIxa4DsTvrc9Bs40mOpJeu+uVpusuuZBQ4mfA&#13;&#10;zmbZ2yVpKSeKspqiVK2kqxNTyMdQiVreyiS7uXl8V3LSYrIxLSMaFWYuxLDWGOtVIQ47BQdSly97&#13;&#10;a8i7DEbDatvjFvVtMZRBCE8aOeFTCqpG7WrxoLa4kRruNBpM7VJJFX0kq1iJBHDAGk1krFTp44IU&#13;&#10;LklURQFRRwoAAAAt7TlvzAwPspQCnCg8h5eXUgRR+GhHBaliBirE6mY04szElmOWqak9Kfbki1tP&#13;&#10;V7YrnMdNkGabHyP+imysV/EVB+nk/S39b39q7V/EDWspqr5Hyb/Z8+g/vqG0nj5jsgNcQpIBxMVe&#13;&#10;6vrQ6TTy6TU8VRQTyxSKYaqknCslwHhljIBKm97gjUPz7SyB4jnDKQP2enQiie3vYUcNqjlXjQ0K&#13;&#10;nJr+VR0KG56mPeu2aLeFPERmMOkOK3aIx+5IUAjoMwQv+rX0s39fZveOl9Zpfx/FF2SU4muFb9lK&#13;&#10;9R3sEcvKfME3LTn/ABW6LTWRPwjOp4R+ZJA6CghPGAXKrpszE2Vlv6VJH54v7JqaRpJ4f4epJIYu&#13;&#10;GYDHl8/P9nWAuRpP7hBstypN+bK30PA/qPbb0wenUFSRSvXWhNTC7lyoJ451hrDQf6f1HvwVa0B6&#13;&#10;8WNACB8vs+fUcaUkYFwxMZTW62kIItbWL/Tk+2qqrEE06fBdlogoPQHz9adTcbha3LTOMdS1NQIw&#13;&#10;PLOg8VLA8Y5eoqmARdI+uo/7D3eK1klf9JSR5ngB+Zx0lv8AdrLbYwb+VELUouWdgf4YxVj+XTsl&#13;&#10;FgqGSOKeao3JkXkEUOMwqymnaoe4ipnq0Bknd3ICpToSxOkEH2p8G2ibS1ZpDgKg4ny8qn8s+nRa&#13;&#10;11vF7GXhQWNsAWM1xp1aBlnCE6UCrmspoACSCOFmeH6q63+FmwNid0/LbA0m9O594xw7p6P+DdJM&#13;&#10;uJoRt+OAy4btP5MZSmL1VJhTUJG1Ng2Aqq8rpUafM8AnbweX41l3NNV0wJht1ICRn8LT1B1EHJBB&#13;&#10;VXAX9Rg4TGKXf9/97+Yrnlj2nuxabDbN4W68xya5Zpga+JZ7OoKRxyOCU8ZGVliZpA0CGCSevfvT&#13;&#10;vXtH5HdnZ7tzt3ccu5t5ZpKejpI4o/stvbR21Qgrhdn7EwcLeHG4jHqdFNRwfnVNK0k8kkrg++vb&#13;&#10;q/umu71i0jn50UVqFUeQHnxYklmJYk9ZL8h8icse3PKltydypbiCxgyWrqmuJSAr3FzJQGWaSgqa&#13;&#10;BEQLFEqRIqgM6fcW4KKKKlp83kI4UmMn2zVUktIXBBZnpZg8TAn/AFQ55/ofbYvryMAJKwAPCteP&#13;&#10;216EM+w7JeStPcWkTPpC6ggVqfJ10uKfI4/Z1nO6amqa+QxWCzEsrmWeWpx0dHWVKu3+b+6xfhdB&#13;&#10;awPjAP8AW/193e+aSouER6nNVofsqtDTpleXYYRTb7q5tQgoFWUugI89EokB/Oo65Y+PD5irjhxm&#13;&#10;2s/S5QP5IhtzJmthplh9X3X2mUid7I41a3rUUWvqH1G4vp7iQeBA4fj+m2BTzowJp8yw+3z6pfNu&#13;&#10;u2W+vcL+3kgICt9VDoLFvweJCyrVgSNKwOT5AnBxdl4PEUdZFl8FVivpq+KCLORslHG2H3N4zJX0&#13;&#10;08ePmqIFWoN5ovFOyhvIt/TYU3i2topPGtG1qaa6U7XpU6qEjOSKGgyOnuQt33K6tG23eI/CaAs1&#13;&#10;uw1kTWtaRspkjikLR/A2qNSRpandUhhcA3K+nRpOga7qw4VmvwP+QfZOagkHqQSDpqpz9lOsJZ0N&#13;&#10;kYROGVtY9MgN9SMxsBwfowHJPurFwe0U86/sp+zp3Qr5cagagjyIIoR0oc/pqnpMvEBozVMs1Vp1&#13;&#10;BI8jABDkUWM3a5kAlP8AaOsEcEe1d33lbhR/agV+TD4v5ivRHsmq1SXa5ONo1F9TE/dE3+8nQaYB&#13;&#10;UjyPSf8AXqKIrAqQdJ4/bHHKkXJ/x/2H+PtL3caA9Hgp8XWHKU71m2sxDyXoTS5uONbMAtPIKCvk&#13;&#10;a5JBKyRgAfTknj2lvYmm22VKfBRx+Ro350I6ZhkW33e2lYgeKGhLHjUjXGMYp2tXHp0GFDVRQSSR&#13;&#10;TmT7CsUU9UJCGMY+sVVEbm7RObiwuRcfn2FoJViYxvlJMMPs4EfYTU/LoVzxOyhoyNcZqp+3JHzq&#13;&#10;MU4V6jVEL0k0tPO4bRZGWNyEZHF4qkX+oYepWuQR+fbUiPBIY3/b5H5j5HpxJFlUPHwI4eh9D9nU&#13;&#10;ZSXXnTZeG0AEgcBCWckKL3A/H+B+vtqo9Ormn4euKFPW7W+urlf27jksdN+ODe3+v9OPesdbOQKd&#13;&#10;Y9aRktcBiECvdClg1254txwLc+6mgz1Yr+EddSMTpKnRY2NwCVKrYkk3+o51EfX3sk0BU4/n1YCg&#13;&#10;p102kql+VsLkKeDewDC4/V9b34t71QEVHWlBqR5dcnQt+46vpP8AnBcMTdbMo54/GpvoOPeylfs/&#13;&#10;n1paioHXMnUvCXCuxUrdFJFwp0/Qg8cm30Jt72DUUA61TTknj1hLtZl0R6SgOmzgjSAzMyt9CTYh&#13;&#10;b/nj3TiKcfs/1f5ergeY65B47ANI2rUdbWJN7evUT9R9QL/n3sMBxz1UhtVR10rIC4UWif8AtWLX&#13;&#10;03GlmsTc8Kq2H1PI+vuoKaiPLrdCaFuI64XBVlj1PzItmDmUaLMQzMbXstgfqLD+vuoK5CkGn246&#13;&#10;tnz8+ur/ALYDcr+oaSGW7crqX1D6XFvot7fj3uq6AOH2f5evVNTXrmzp5C7cm5jjV7LwdWoi3qB1&#13;&#10;lv08H6C359VSdX+r7f8AD14iq6fLrgoLaWCqrXdpPrZQAFLBb82AGofUE3tf35RnUn59epQUrw6y&#13;&#10;anJkDkMoKMC5K3jBCB2df7NmHA1Wtb68+991StR+f+XqpZfmPsH+frJTUVTWySpBTmcKULqpAiRE&#13;&#10;PjEtTNMQkUYtYGRhf/En3uGGackxrqp6YA+bMTRR8zSvl1WSaKBQZmC/zJPoqgVY+eOnIU+LpA/3&#13;&#10;Uq5OpFnanx0jQUEUQAYh8na8l2tdYkAP0EoIIKgJaxEiY+JKBlVNFUf81AO77FA/0w6TeJdy0eBf&#13;&#10;BQn4nFWJ8uz8PpVif9KQa9TMhk6zM0KTnRTmkSMV2Poh9tRVMajTDk3gBvIzMAJmd2Ic6/SHt7fn&#13;&#10;upbyASKcoO9V7QwAw5FasfJqk0PD4sM21pDYTFGq5cnTIx1Mp80B4KPIaQKrg105TIYcKpsA2puC&#13;&#10;E1soVSwAJIvxyLfn2XA0IKn18h5+v2eXkOjMgnDZ+2v+fryka7vJq1KAEBUA2Ist1FgTY3uBx+fe&#13;&#10;qitSfsp1ogUwOuSMSLoHV2OuxlAISMGy6mBsPoCL/wCx9+GcCtetkDz68RcM3jB1kEs0oKL9C3DW&#13;&#10;ve3FjwfdiWqSRx9eHWsV4/l12AoA4OmNXdZI1MTeO3qdb31c/wBn6j3UaRQDFPMdb+Y4/Prg+hhI&#13;&#10;iEchHGt5Fa4AU6k0n1WJDW/HvbdxIFPX/Vj/AC9eQZAbrmIl0qhS3HkkuGYqoH1d1vxf8H3sBaBa&#13;&#10;Z60SRX+Xz65uVFrOxiGlSVdTcst7ErpH4K/g8jn+uwQKAH160oNKt1iQkqX9SAPJq8SRFQqj9A1A&#13;&#10;MGN7G31I/PuoB0moP5dXIJI0Z66jLBLmSTS5+pBdRYMqs8ZNtQuNQBPHPvS4U5/b14juyKHrsk62&#13;&#10;KFRquHAN2fUQdSMLA6mF72Ui/wBCPejWp0Uz6Yr9laV/1Y68oZqgKTT9n2n/ADV/PpWUW2MnNTxV&#13;&#10;tdDPS0+sKIoqY1u4JQ0fmAo8FRsKllIAtLMscdit2Cm/s1i22d4xPP2r50GuX8olOoV/iYAfka9E&#13;&#10;d1vlkkjW9q6ysBliwjgXNO+dx4YIOCqlnBBAUkU6bqjKzYstDiqF8NURlkmrspE0mbtIuldCToEp&#13;&#10;Qy2v9vGCoIPkYprKaa8e2OmwQwN/E66pPQfFhK8MAEevn0qjtIrweJdyrcISKJGf0cHNNJrIQRxk&#13;&#10;bORpAanTCTLLI7u8hqJnZpJLvVTVDtKrlp5SbtwxZyWOuwv9eENHZzU97+ddRNSDk1PEniT6HHka&#13;&#10;KI4kCR4VBQAdoAFcBfy4AY4ddSRKUdWjkcTQ6SbNMXuLSymzA6nawClgfqbc+/OFYN2k1FPWuOPl&#13;&#10;mtBT8z59W1ntoaUNfT7Psp69KGpeXO009d5JKjP0EIbINEpmqMtQQIpfIs/GqppU0pUObGSIea7M&#13;&#10;sp9mDF76N5gdU6ga9IzIqjLUqO5Bhjiq92SG6KIlXbJhbKAttLlK4WJ2P9nTyR2qUUfA9UAAZR0n&#13;&#10;fFGFdhJHGWSzuqmPWACReTUQ17i4Dc8m3APtBoQ1ZTk4ODWnlkkg1HyHr8+jXVThn0/PzHmKfP8A&#13;&#10;lkdOlLVxQCpirAwoJhFJNYs0lLwBHW0S2N3i513v5EZlBBPtTDMsepZgfDNKjiVPAMvz41Bww1Dj&#13;&#10;0mlgeUCSH41qBXg1clG8+78JoNLUNeI6V1PsDNin+6zEdPgsG48keTrwkFFXUZRnjlxkJ5lR0AZT&#13;&#10;qVWuCG03INYtivAni3emGH+NjQMKVqg4v28Bivkeg/LzTtZkNvtzG6uBgxx9zo/mshFdBBwQAxrg&#13;&#10;itKz6KTAYxzjts42bcGWZbrX0wYRyRBVMjffzr/k8ScgtSxR2B1Gsa1/b8H7ttf8W2qPx5DwZa0I&#13;&#10;+bH4R6lQKf786T3C7ncp9VvE62kGBoYU0k8KIMOxqABK76uH04rhursnDTLNTZGuWp8rt5dvbWqP&#13;&#10;BjJiLK7ZzOoTJUXYepVaZiedaNyWZ7pErHNJk8YYSVVvnJLxb5gFif4h0st7OaYrLaxFQnCa5AMg&#13;&#10;oMGGHggH4aiNQKCjDAY6vK1NfGaMJT0GNNiMfiolpaJZT/m2nA9UzfkSTu5ub8H2iluZJ4zCAI4f&#13;&#10;4EwpI4V/iI9WJPRjBYwwP4xLTS/78k7n+dMAKD6IFH29NCuAsaIkbLrkN5C6atCmOMEMOAb24B5+&#13;&#10;ntIpoBp9el5FSSx4/wCHrlrMeuOJJHDKpADhVVwwcBS4Ulj9BpsLcixPvddJ0hST8uA6rggliBTr&#13;&#10;IHKB2C6lZbG+sqNXBZpACLgXH4JH1559+BIqwFT8+qCvXVrnRHG7aQxU6SAUcHjxIwLc3Bv9Pd6Z&#13;&#10;7R/k/YPPrf4eu0hcsxLSv41kaTWdUaIV9QcWbSABYAf7H3UI3FiT9vAdadqgBQB9nHpQSyZbccsP&#13;&#10;3NRkctPTUMNNE09VU1kNDjqJBHHSeerdjFDGLBB5BGv9m3syIuL9l8Qu5AFKksAAKAVNSqinmafl&#13;&#10;0XJFYbXE4iSO3R3ZyFRU1yMSWcBANcjH4jQs1MnHTni5aPb9bBW6octVqphqMfRyyrh6iByFqKLJ&#13;&#10;VSAmojkTUkkdOFANj5VIt7UwmGykEtRI/BlHwZwQ5/FUcQuPPVWnSS7huN0tmtgGgQ9wkcDxQw+G&#13;&#10;RBwRlNNOoHhQoQTWTnhK0dNWUbxx7dqWYUFDCVSHF1cIvJjKiBb6p4RcxzvqMkZDB7hwHr4sVWWL&#13;&#10;EDcFGAjDihA/EOIPpmta9NbYUR3tbkVvI6a3bLSocLKh8kbg0a0CNgimklPMovquSWBV2GrUyKvq&#13;&#10;Uqo1WH5uQDe4vb2gWjcCRTo749p4AYxT+Qx1yLOrNaVjqYM2pmZHAPqUs97spubkXtcfnn3wcD/q&#13;&#10;8+qUDVB8uu9cgtIryCbVpjY62KkEyA+mxAFgQmqw+o/p78WegdOJ/Z14AMdDDHl1zkF11MDGQ6ko&#13;&#10;ygrIi8Raz9BzyACfyp92cDSC2PQevVVYhjpyPX06jhEPEgYSakRJCpEcisAJS3q9Bvb1Le5+o+l2&#13;&#10;100AbiDj7P8APXhQ8OPTjaqUHAjrKmmPyMo8cpkBjqImVJ45ywK1DFTa4I40sSDZgfqPdwwjBY8a&#13;&#10;ihHxAnNfsx5ZHl1RlL9rgMvmDkHiKH7QaEcCPl041CjKLUZGJIxXxAVGWpoQiowY6Gy1LDFpK6iy&#13;&#10;mqTSAjXlFlYgKHQzEzoAJFy48iD+NRxz+IeROrAOEMYFnosXP6RxCTUn/mkx9QMxk5ZRp+JRVpDK&#13;&#10;xYK0eg/ob0q5I9JUsLMb8qP+J5HtIKE08vtH+foyx5Z64tIIy5b9CjS0bMhSRf1FnUW5PKn682tz&#13;&#10;7rVRx9KZ/wBXHr32dOtDiKupphkZmjosaspRsnkpBFRNpICJFFIDJUyAXbx08b/Qj0m11MFpLKgm&#13;&#10;YeHGMamNFp8hksfktSfl0gutxgt5hapWWcioiQamp6s1Qkak4rIV9cgGgt4DrquOLi3HUtidobYE&#13;&#10;d07A7IYUENVJGQf9+dtAB6itkJt45BDOzcG0XIAktNlk8H62TRbQH/R7oUBI8oYssx9DRj8l6jze&#13;&#10;edbMX/7mh8Xcb8E/7r9t73QEYN7dkpFAtK611xgZAMmCWmu3ZtHCVU52vjavd2dYWm35v6mhq2Vy&#13;&#10;oQzYDZnqgpVjIDRSVskzi40pHbT7Ty7lt1vITZI1zMf9HuQDT5xxfCoB+HXqb+iOAXWWwcx7lCq7&#13;&#10;/Om3WgOLHb2KcfKe9oHlLZ8RYREhNatISWIe12SyWYqZMjl6yvylfPGElq6yWSonCXtHGsj+mJFH&#13;&#10;6YksgAsEUC3soe4ubmUy3TM7n8TGpA+XoPMKAAPIdDW1sLXbbZbPbolhhXgiAAV8yfVj5uaueJYn&#13;&#10;qNy3jjV2LRi+vQ66V1epmBtbgc/k35Huh1Egf6qdPGoJ1efWRAgLtZSy+Nj6QG1yco8nlGoA2uAU&#13;&#10;t7uqqK1yevfhr69TrSaSto9fJMQACvIr+gmN/STb6c2sPqPboJoB/wAV00fn1lSctwqroCeoKqeK&#13;&#10;ZWe1lILA8f4gj8e3dVRxofkMf4eq6Cw/iH+r5dCINl7mp8ZQ53IYXJ0WArvFNSZJ6ZwauMAoy0kq&#13;&#10;WuR+Lt+Be59nqbbeLAlzNGywtkMeB+ynD8+gc3Newz3821Wd5FLew4ePWAUb58cfYD04UuyaurIy&#13;&#10;/wBruE7PSopxXZ+mx61VRRU7S+SpkFCZF1SLzpWV1/pe3Pt5NskkBnZXNutA8iqDpB41Wor+f206&#13;&#10;R3XNdpbV20S2w3NlYxQNKVV2HDv0sQDwJAbjw62y/wCWf8dtw9s/EbsXqr4idN1uCqt3Yx8vnvkT&#13;&#10;2hDQNWZuqmpXpZKihajZxTQUkIZFipkUrx6pGJvPu03XLXLnLKyQzPapONCPKKmeWTAcIhq1PKgC&#13;&#10;r9p643+9Vp7m+4f3g45uaUi5hl2Umaba9sqqbXYW36jJPcXBSNFkPe7uzPIaABRpHVPXdH8n/wCU&#13;&#10;/WTbgz24twdZ7xpsfl6sZGu27vlMtWUrTaZlqs9Szos1MZVPEb2Y2BJvb2Cbr2v32QtdLMkqnuqd&#13;&#10;aNQitaOAfP1P29Zdcpff79mNya02GCxvdvmkjVERoIzHVCVMcbxMyuV00wKVrmoPVZe/eus31tmZ&#13;&#10;cJnjj5KxQsiT0dZFU0mmO5UiVSWKg34IFwbcgewBue03W0XBtrrSTxqGBGesyOTueNo582obtsgk&#13;&#10;EZNCsilG/YfOlTUVpxPSTgraqiqIq+kqZqOrhkgnpqmmmlhnpniYtE8Wn+0CPSQRoI9JH5QRzSRy&#13;&#10;CVGowNQRxH2dCO4tba8geyukEkbKVZHAKsCKGuPPz9c1B4dWU4DuDaHyb6m/0fdpEQ9q7fplg2nu&#13;&#10;HQiybiEAJplqpnJAlS95gCQ36+GFjLlrvthzfsf7s3fF5EP034a6cPlUfs6wU33215n9g/cX+unt&#13;&#10;+pbl28fVdW9SVt6010C07D+AnIOMg9EAyVFXbXyuR2zuKKohSGreR9CXqYpwRFFlaNLLZ1U2ltfy&#13;&#10;LZW5VbRlKktjcNt95WhbgPJgMMvzoTUcCDngKZk7fd2fMG2w8x7EQ7NGMkkBlJ1NFIQTgtXTT4GN&#13;&#10;RgkFvkgqIZlpp/G6MVno5Y2D09XT1OvxVdLMQo8blCGH1BBU2II9pnjdG0sMcQfIg8CPkfP54Oej&#13;&#10;OG6t542uIqgglXU/FG6hdSOM0I1Y9QQVJBB6/9XWe2vkTJGaSQ8oLqSeSP8AW95b2koI0nrnxzBZ&#13;&#10;GIm4jGG6ybnoVqaf7hAS0XJsCSR/X3q8hMihh5dU2G6a2m8BuDdBsfZKeh5xPWLynn6f0v8ATj/H&#13;&#10;3bpwJ0oNu5yTF1ceqQiB29Z/1Fz+r2rtLgQOATjok3zaE3G1ZlHeBinn0ObR02boNPocSRi7ek/g&#13;&#10;Wv8An2I6LdRnzx1D4NztV6rLUaTnovmdwtRtnOJWRKVgaQrKqk2aNmsWJP8AT6+wvc27Wc/irwPU&#13;&#10;2bNutvzBtJtZT3ilCfLpZQzRZCjKMAY50Zbi1hqSwtb+ntcrrJHo8j0FpoZLO48QcUbj8ugsroGo&#13;&#10;6malb/dbkr/wQ8Lb/beySZWicx8R1IVpMlzAkyenUKKolpKhKmFissLK6EE/gj6+/I7RgOvSw28d&#13;&#10;1D9NL8LY/wBXn0Ou3c5DmqEMWvKilJYeCAxFiSP6exHa3AuI/n59RFvmzzbXeaAMEkq3y/2OkLuz&#13;&#10;CHGVX39OjCnlYO2n6Ry6tRB/oL+y69gML+MnDoW8ubsL+3+kmPeopX+If6s9CRt6vTK4iF2ZWkER&#13;&#10;ikC82YC3Nv8AD2ZW0omiB/b0A98sn2/cmAwK6gfz6B3cFIcZlamHlY3byR/gWY8gA/737I7pPBnK&#13;&#10;EUHl1KOz3C3+3JNXIwf8/TJ5APoDf6/7H2mLjyz0aiMfiz14SC3+I/1/979+1r1soCKU6zRyAf0I&#13;&#10;vz/Uf4/6/u4NeH2dVKNWo/wdGI6u3ktTAcFXy6poVP27uTeWFeAt/wCo9iraNwqn003EcPs6gv3D&#13;&#10;5WMEg3mxXDfEB5H16RPc2x1ctnMfHb6vKqKeLepi3H+Pss5h2yoNxEK06GHtVzfpps16eGFqf9XD&#13;&#10;ovFFUNco9lZTY/ixHB4PsJwvpOk9TjeQ4DihBzjh0+I+sWsb/wBB/T+nter0+Y6JnjCnUpp1hddL&#13;&#10;alOk6lPp4IK8qRb8+60PDgengQ65FQeP+XoZ9o72r8jTLjK2cyT03+bkdiWmgHARh/Ufn2e2O4yT&#13;&#10;J4EnEefUU80cp2tjctuNinZJxHAKT6Z49KfdWJFZipGjF4qmEzR2+oljBJQf8Rz7WXkBe3qBj/N0&#13;&#10;H+W90+k3IRse6Niv2gmtei3FSpKtwykhh/Qg2I9hXqdlIZQy8CK/tz1xP0v/AEIP+8+6v8PV149Y&#13;&#10;v3GfSoLX4WMKSzH8AKOTz/T2noa4z8h05VQKuaAeZ/2elZiNk5/Muo+3+zp2ItLUqyPYkfphF2P9&#13;&#10;ObezCDbbq4yylB8/8nQb3PmzZ9sBHiCVx5Lw/bwH8+hi2xtXC7GrKTcE9ef4ljpY546iWVYkilRr&#13;&#10;kRqtgAwuCGJ49iCxsrba5Uuy51oSQfyz/qPUXcwcxbpzfay7NFD+hONLIFqWHrWnAeVKfb0KvYVR&#13;&#10;hu79oP8AayR1EkccjJKgP7dWiW0xsbHkgEWsPZ3ujW/MG36UIJHUccjw7n7S80I90rIrGlD5ofUd&#13;&#10;VvtTVOFydXi69GjqKOd4ZEYAEhSbMLfgj6H3EZV7WZreQZQ06zvS4t922+PcbQ6kkUMKcB0oYJNa&#13;&#10;/SxtbUeQefoPajjnoklhIY9YJNSSXUnghgQTwQb3U/6/vzcK+nTykSLn0/w9HE67yNZuzAUeIoqW&#13;&#10;pydbWKsdPQ0kEtXUy1sH7ciLDFcnWOD+L+5B2mZ761SCIF2YYABORjFP8vWLnPNlbcs71Jul5Itv&#13;&#10;FHUl2YKqxtkZY0weHn6dGV6t/lc9z9pZx8puBoetNjSgZGauyyocnHRXElVK0UxWGmiS9zLUOAoP&#13;&#10;NvZrZe1+4Xk7XG4SLaQfFQ5anmKeR+08eoh5y+/XyByhtqbby7C2/bsP0wsWoQa8he5QXkPkFjBq&#13;&#10;w8606Orb+X78DsMZ8FTUfenaEELCXLLX0dTgKXIClWWGPKb2qlkgtqePVR4Cmr6kgSKY4WUORWsv&#13;&#10;KHJkBWyi8eX/AH45Xj/pjwNKYQM2RRSDjHqS0+9D96K/C8xXMmw7SxqtnFFIkhQkg0t1KngD+pdy&#13;&#10;20VQQ0inBrg74/mR98dvpX4Wjza7R2jVSaIdo7KSs2xteKjR/JDT1q08v8Sy+kCHU2SrvBIY9TUS&#13;&#10;6mT3Hu9+4G8bmrRo2iM8AOxKCvlXW3+3YA/wDh1mL7Wfc29rvb5otxkthd3qAVuLorcXBchdRRmU&#13;&#10;W1sahiPp4TImqi3JI1mv3J5bJZicVOTrZayVQFj1qkcMEYFlipaaILFEgFgEjRQBxb2Ap7ie5cyX&#13;&#10;DEk+vkPTFAB6ACnWWu37ZYbTD9Lt8QiXNaV1NXNXZizsfmzMTxr0reuK4Umf+2ZgErqd4tNyNTow&#13;&#10;kX6f1559mGzSmO70j8Q6DfPVm1zspuBxhINeJHlx48P9VelDt3Mf3Q3/AF+PqW0YrLzmKdXP7aNU&#13;&#10;tqpZrf8ABiVJ/ofa21uBYbq0LYSTBPlnz/b0Sb7tjc0clW99bCtxbLVRTJCggjHy/wBVegr7i2gd&#13;&#10;o7qeqpYWTE5stV0zgHxRzXHnguvANzqA/p7DnMtg23bh4qD9OXII4A+nUg+2PMy8ycvCCZh9RaBY&#13;&#10;3H4iPwmnpTifXpDUlQJkH01Lxxe39f8AiPaKKTWtB5dDOaPSaHgehK62yQptw/ayH9rIwPAQ/I8i&#13;&#10;C6cX/pcf69vZ1s0vh3ZRvhcU6AXP9gbnZBcRjugbVX0Bwf29YRkqnYe/GrafUv2OQ8pjFx5KGpbV&#13;&#10;LEfweCR9fr7r4zbXuutM6GB+0HpxrG35x5NFrN/osWmp4rImAftB/l0IXdeHgmkxO+MSFOPz9NCK&#13;&#10;toxdFqCoaKVjzbWp0n/ah7NuY7eN3Tc7f4ZRn7fXoF+0m6z28dzyjudVnsnbQDx0cCPyOfWnQB6h&#13;&#10;+m/+88ewr1NAVQajrGWK3BNufqT/AE/oT70WA49WArw6FLqGuVdzVGNmab7fL4urpfHCeZ5FTUNX&#13;&#10;PIAJ9nnL8oF6YWqRIjDHUc+51m7bDHuEYGq2mR6twArQ/t6DHK0r0GSyVE6vGaatqYPC1i6aJiFU&#13;&#10;2+tgB7I7iIxzvH6Mf2VPUgbdcC72+C7U6vERWJHCtBX+fQm9X1VJlI83sbK6ZKLclDMtKGvpjrkj&#13;&#10;IJXUP7Qs1h+QP8fZzs0kcwm2ub4ZVotfXj/OnQA9wrO4sjac22A/UsJAXpxKE5r8hn9vS229Bn98&#13;&#10;dd1+y4vvMhvHrnJtQDFUMMtRX11FExjpwkFOutxJGRo4IuLW/Psysvq902t9tXU1xZMV0gVJHlwF&#13;&#10;cjoHbtNsvKfPEPNMhSHbd6iEhmlYJHG5FW72OlaHjwpU+WOjZ/HT+WR85fkSq1mxuid0Y7b1On3F&#13;&#10;Ru3eUX90du4+hsTJX1+QywQQwoAS0soVPqbi1/aq25c3eKJbjchHZIaUNw4jqMltK5kchfwqhJ6B&#13;&#10;fM33ivae0v5No5dupeYb1SNdvtMMl8Yyx0gSyxgW0IZiFDSyquogE1PR5m/l9fCD43U5rvmn879q&#13;&#10;ZPc2Mk8eS6S+LFDH2pvtsl/BEz8eByGfopf4Lipaymkjehqc1laCmmLaVqNV7KFfYIA3geNuGkAh&#13;&#10;gPpoGDR+JGRLIGkZXWhVkiIqwB09Al+Zvevmdwu0bXZctW7u66r1jue4qsN39FcOLG0aO1SS2lDm&#13;&#10;W3nvFmCRsyRyUFVJt75yfEbqvJQ7E/l7fy+tsZ/f9TLWUWA7i+UFW3Ze7Nc9BH/Dtzf3Hxxgx9A0&#13;&#10;FQZWrKGavq4QFDRVhAF19vebpeXAsdmRbdn1AC3QK4qg0M9xN4kuqN669GlHUChTVgh3f2526025&#13;&#10;uZ/ezeLndLSARSTJeXTx2hZJ5BPBFYWBtLZ4rmBUNuZ/FuIZSyyCRVqQn+VH8xr5Q5LF5TrXcnyO&#13;&#10;3Xvnd2YxWQwe9aLac9PsnqDYGMy8Srk9k7R6+2RHQYaeWLSY1yNdS1NfDGzQ/fFbIq7cHseXDLbW&#13;&#10;rfU7hMGE87sXEeoLqhRnLFqEau4kxktQivRfyHyJ/riix33ctuTZ+V9ulin2zb4444HupbYuIdwu&#13;&#10;I4lQJIUejmMRrcaY3kjYqH6p8jjjh1aNLh5mmaQi5eaU3mqJCblnc3LueSfqSfYLOlTVuJzjzP8A&#13;&#10;FXjU+Z4nz6yxZi1AFCqFoBQUUDCgDyUDhwA8uuyzFzrXgE6Qx4J/Fz/xT3QtVtQ69oBjOhskZ+wm&#13;&#10;v+H/AFUx1x50NYogNyy/05vcA/U/19+1MMdOMAJajUxqOHz48OodmuGkHq1f1NyW/IP+t+Pr7rjp&#13;&#10;aCmnsOOuvI0cyyKZEkVg8em+pZEPoNx+b297BIyPLP7OteHG0ZRwCtCDXhQ8f9Xr0rdwomZx1HuS&#13;&#10;mMQqLigzUSpaRKuFLQ1TqPxIBe4+vtbdATxreJgk0b7fLoNbI0u1X0mxT1Kn9SA+RU/h/LrvYe4o&#13;&#10;9v5y1fF5sBmYHxWfpyy2aiqD4xUKp/tRE6w31Fvftuuha3BVxWOXtf00nAP5ft61zjscm97QGs20&#13;&#10;3lo4mgYA/wBoorpr6OKgjh1B3dt6bbOcrMRIwkpQ61WPn0/t12NqR5KSpiY2uCnB0/kfj23uFn9F&#13;&#10;dNBxUfD81Oa/5OlfLG9RcwbPFuYxIe2VfOKZMPGfzznND0mZRGovID4+SqyuwFmFwb/0H149o20o&#13;&#10;tWpTyr0IIy7HsND9lenjHbfyORgWogp0paAINeSq5RT0ESqNTsKmawY/0Cgn8e34bWeUalAUfxE4&#13;&#10;6LLzerCwdoZnaSauIo11O3y0jgPn1lkO2cQQSZNyZGNv23u1Lgae3J1Rr+9Ofpb6A2IPvX+JW7ec&#13;&#10;z/Z2D9mT/g6ZUb/ui4pt8B4qQGuGrwoT2p+dT077dw2/e1N27d6/2XisnuPcO6MpBitr7N2xRs/3&#13;&#10;+Qrn8UUNLj6b6kEhnllNkUFnYAE+7xLfblcrZW/c0nwoooKDifSg8yxwMnpJuN1ypyTsV3zVv0i2&#13;&#10;1tZoXnupyCwC8FDHJZz2pHGtXYhVBOOrHWqusP5Y53Jigu0e9/5hP2RxNI4ocbu3pb4gSV1OGrKr&#13;&#10;IVM7NBn9906sr09EsLU1A5Vqhgy+GURvNY8qq0FswutyPxMATFb/ANAGgYsBQ8AzHiUQDXjXFa82&#13;&#10;/epkt76+hm5e9uFdm8J3MW48waa6XCxg/TWLN2h2ajBSVSZjqgq63ZundnYG6M1vbfW4s1u3eO6s&#13;&#10;hUZLc26dzV8+VzudylQS0lXX101mJ50RoNMcaBY4kRFCAGTS3F05nuWLyP8AEzcWI8/sAwOGAABQ&#13;&#10;dZbbRtGzct7RDsXLlrFZWNoiiCC3QJFCoOAieVT3Mx1SSOWaR2OSmyZP1tHIupSdfqXSQeCWv6uO&#13;&#10;LA/T6e2alVyKdG50E0U1NRjz4ft/zdT8bgszmpCuKop6zwxiWWUFEo6VAplL1dVOyxxL9dRZwbXI&#13;&#10;F+Pb0NncXJpAhegqSOAHzPl0iv8Ad9q2mPVuMyxBjRQal2PkqRgMznOKKc8SBnqe9HtXEIwrcjLu&#13;&#10;rIMPIuOwsxo8PRy3CGKqz0yh6jTY3WkjKfQrOwvZ5o7CAAyv47fwxmig+hc5b/aLT+l0kS65k3N9&#13;&#10;VpANut/9+3C653HqturaYqjIM7VrgxDBLFkdy5Kvp3ooGpcfiQLfwvEo1FQayQFkqVW8k5uTzUyu&#13;&#10;QDZbA29pZbuaVfCFET+FcD8/M/mT0b2Ww2NpMLmRXuLj/f051yUp+A/DFT0hVAeJNR1CxNVTUzVG&#13;&#10;OrfTh8zClFkQoQ/a6G8lLk4QFJL08gWQW50h0+jEe6QyKuqKT4JBpb5Dyb7V4/ZXpTuVtcXIS8tq&#13;&#10;m6tWMkWT3k4aI5oFlXt8u7SeIFE5k8fNi62poakkVNLMFYpYpLG0YeOdWb9SSppkjYG1iLX+vtHJ&#13;&#10;C0EhgbJX+Y8j9lOHqOj6wvY9wto7637llFa+akYKn0ZD2sOIYEEA9QCGcfQoqgAuykq4sLqzW4/x&#13;&#10;H+ufrz7aNeI4Dj0sUIDSufSuen3GyNksRksMCvnpb53GLa7mamQQZOmjJYKokhKycC7GIAce1MDC&#13;&#10;aF7Y4K9y/Ogz/LP+16J79foN0t91oxSSlvJQilHJaJ2FK9klUB8hLny6TwaJhp1FvTp5YkRm5N1J&#13;&#10;sTxfi/1uAPaXUBivR2QwNSPP/D04YtYpaqOgleD7bJwVeLkWfV40XIQNCk04jAB0OVk/rwP6e7x+&#13;&#10;G7+E2Q4Kn5agRX8jQ/l0h3IvHatcIKNAySigr/ZsGYZ/iUEfmegPaFleRJP87DI8YLEBtUbaGUJc&#13;&#10;W5HN/YD8NlYxtxQ/4MdDoMrLqjrpYA5+fd/lr05+vIUQg+lZjEeWnHJafHx2eSAg3OqD9a/X0Ei4&#13;&#10;tb2pA+qtvDHxxA6fmv8AnB+3HpTpKaW9wXp2SEVPo3r8gf8AD616ZmZyxLE8OSrFTpuwAdjqJ08k&#13;&#10;/Tk/T2hySR8+lYFSevBhIV5L6BZVb0t+nnSpGk8X97LBsjy68QVHWJlBIj0HT6mCWX0swB4jexJ+&#13;&#10;h/P+HvWPhPVgaLqPXLxK0hIDksLeom5Gk8ICBYcf0/r7rpIYnquqgFOuLNddJW6IliSt3UMCWLEm&#13;&#10;3B+hb/be7EgYpj16tTFQeu5GUpx6WA9N+Fs/oYDkrZxwCbG4/p7qacTx/wBXl14K1c9dEsyEx3ls&#13;&#10;yr9VVCpUB18ajk/7SPyPe+4jsz9vWwBqpTrGSx9WpCrWsFACPwQwPB0kcfXn68/n3Rj5VBHV6U67&#13;&#10;YNIwS3AChranjdlXWxDqB+D6eTb3Y1J0jqlQor179xkAUqihCdTMqnSG1B/Uq3J4twfqf8ffireR&#13;&#10;AA41/wBX+fq1AT8z13YIzmx0vG1yCWEjKwsIzY2+l9QNjxcgWv6voMH060SxBB4j+XXBbFQbq6al&#13;&#10;0aRGHQXPqYsxZbk2UckC9+dPunlWuPl/qx1YgVrSh/PP2Y64MNfqZyF0ujakERVhyS9mOv8ADXJN&#13;&#10;v8bD3WlTrr8utA/hp1PoqCeuZhSwPKI1BqpFOmlhDoLmqrZCFQcD/OMAABxbn2/DBJM1IxVfxHgB&#13;&#10;9p4D7f5dMzzxW6gSmhatB+M+mlRUkegoa9TFixdJYyt/E6qPmOKlkNPjEcJrVauuezz2P4iRENuJ&#13;&#10;X+vt8C1hy1ZWHDThAf6THNPsFPRmHTBa9mI0foofNsyH/SpwT5aiT6qh6i1WTrKpBTkxw0yMHShp&#13;&#10;gkFDE5FldYKc+piP92ySNJYgaiAPbU1xPLJpNAo4KtAo+YA4/axJPTsVpBAQy1ZiMu2SRXgdXCno&#13;&#10;oC5OM9QySwJHBYC5UehVsNYe4C+vkD0nm3toAkUH/FdP41VOT/PrNSVMlLUJNEqOEZo5YSjhKiCQ&#13;&#10;6JIZ2ULZWUENYXI9Qube3I3MThhkeY8iPMH0/PqsqCVCjcfw/I+o/wBWOs9XAkBjnp182Oqw1TSy&#13;&#10;P6lVAQho5gR/nIn9BS/PDDg+7TR+GyyIP0pKkH09V+1Tgj0z03FIXVo5O2RMH7eIb7CPPhWop03+&#13;&#10;RdRCuLBbxchSI3X/ADT6lYEciwv/AIe05epoDw6UEGg1efWXTrC6kB0k3ClwyjmxY2F+bn/iPdjl&#13;&#10;akV6qCQ+DTrCbEWRldrkgWkHrI/TawtexsBxce9UXgufl1Yknub9vXM6Gbxm0brcKpXWWvyulmsb&#13;&#10;/W5CsT9Le7GgGmlKeX+r/JXqvzXNesYdV1I8RkUABI5NS8Mw5EDH+n1YW/2B90BxQjj8z1s+tade&#13;&#10;UFS6gxQMtw2spaIk3FrgXJ/wN/8AA+9KSoopA+3rxq1POnXQ0FgmkJMHuJFVtPjI1epmTVc/4A2F&#13;&#10;jf35aN2MO7yI/wBX+Trda91a165EC5EhZA512aw1NypDJYEueALAm/8AZ5t73+LSK5xk8T8hx68A&#13;&#10;GoVzxr5UA8/T/B09/wAFNLAkuXqIMLG6sy08iGozdTEvrHjxQZZFDfTy1Phj+g1/QFUbRoUBuW8F&#13;&#10;fRhqlP8ApUBBH2vpX+l0XruKTuY7BDcEcWrpiU+YaXK1/op4jf0aZHD+OCk8seApDQMpv/FKqeOu&#13;&#10;zOoJZTDOyqKYsGtanhWTi3kC3JqL0ITHYL4fmXYhpPlStNJP9Ba/Ometttv1FG3V/FByIgCsX+2W&#13;&#10;pMnDi7Ff+Fg0owp63E3kaWVJDK00rmOoJK6lkqJmuXX0i3q+l7fg+0S0dw5OrOa8SfUk/tPRjkJ4&#13;&#10;JFF9PKnpTh0802bzVOiQJlsilIlSWjp6yZ6vHxPoKALQVZeEi97gryvDC1h7WQX1+qYncL/SYsop&#13;&#10;5aXJXPpTNeHSOXb9ukkMzwJrYULKAj0r/GmlxSgpRseXWV8y8zM1ZiMNU638skgpHxsxEYLlkbFm&#13;&#10;niAZjp4iNlK2AHq97F2ztqngiZfLtMZx849AqT8qUP59U+hWIaop5Y6DSBqEgJPAkOHckf6b5+nW&#13;&#10;TXt6VZBLi8viV4EJoMjFXU6Mz+VpXXIwLJIpX6nzKRb82HtxWs3SjRPEBjsbWONa96iop6sMcCeq&#13;&#10;GPdo6Ks0U/8AEXTQW+wxvRT5GqMPWnUyOCkpZIsjQ7qiiqaZ/PFDl8RkMaQYkdmXyUTV1MqMGCEz&#13;&#10;TIhVrcXPu4jihcXEN0Fdc0kjdMLxBKeItGrShYCh406ZeW7lQ217Yl0bBMUscvp3ESeDISKA9kbs&#13;&#10;CAckdKTLbFakjo8/PX4PA4fLaZZFWugy8uOqvGwloaPE4ppqspJaSWjapMK6Tpd0EZk9mN3tBjRb&#13;&#10;15I4IpQGNP1NBPFVRSWIoCV1lRQ0r216J7DmVJpJNshilubiDA/TaFZF8pDJKqRalYhZRF4jDiqM&#13;&#10;WC9c8ZuDH4aoSj2Ntr+KZ8Mbbl3XRw5nJUqGTSKzE7aIfHUJFyDPVNUMoPD6rH3uK8htpfC2aDXO&#13;&#10;MiWUeI4r+JIjSKIerOXpihr0nvtnvNzj+p5mvfAtaZtrZ2hjYgElJLntuZ6j8Efgite3TjrjXzvl&#13;&#10;5UTeGfq9x5pI3ixdNRV8dTHTa28rYisyq64YI3IbRT0MTiOQlTJESVFppPqTp3WZppuCKhDAVqSk&#13;&#10;jjtQMeCxq2lvNa9P2cC2KkcuWi2dqTWRmQqXwAZFiADSNQCrzsNagELIAGKQq8rVywtRuq4vHhwD&#13;&#10;j8eJadZJYbIr1oJZ6g/2XapkazX8agH2UzXc7oYZAI0BwkfCvnqrlzTjrODw6EEFlBHJ9SKyy/xt&#13;&#10;QkBs9gFBHwBAjAqMuTQdNv8AtdmuAikFFRI7KQp0OAD9LkgFeb29sEqc0P5nh9leA+Qx0pyKjh9n&#13;&#10;H9vWJxpszqbkh1LSobqq2U+MEci/0LWA5tb23Sho4oScCvH50qP83Vx3DHl1zcFLBgyCXSyuA5YD&#13;&#10;RpOtBqXn8MbH8k2592fUDRxSvoKn86Y6qBWpOaeXXJEXUEJdQC2q4dFkBHDRhBqY/S6/7a/uypwD&#13;&#10;YzT7R6j5+vWmY01DJPUyOCXyRxCS5bSkX+cRkU2YKV4F+LtydIN/byRktoBB1eZBp/xXVdSgV9Op&#13;&#10;lNR1VVXNSQw/cVOolmiLBYYr3Mk5lIVE55MhQA2v+Pb8cLvMYVAZv5gevlQfbTPSaW4ghg+omfSn&#13;&#10;8z8h5k/IAn5dT/tMbSOy1cv8SqVcaaPH1OmhWQcA1eSudRB5MUCsL/7uFre1AjtYWIl/Vb+FTRa/&#13;&#10;0nzgegr/AKfpL493dKPpwIYz+Jwdf+1joCD/AEpNPqEIoesVTXS1MLU8lRTwUysScdjoTDCsiKRH&#13;&#10;LUIt/I4I5aZ3a30IBt7blnkkTSXCj+BMD8/Nvtavyx07FaRQv4gUs5/HJ3H7FrUKPkoX1NWz1Hhj&#13;&#10;jldWMjohhkkI0ISSrl2dgXjv9CbXAFr2uPeolJZc0wfIeX2f7H59KJCdJBFakDPTni67+HSz01bT&#13;&#10;GsxNaiJXUitKtQVD2grqQpwtRCx1xN9PqrXUn2/bTfTMYZRrieuoDj/pl9GXiPI5BwT0hv7V7pRN&#13;&#10;bOI7mLKOcrXzR/VHHaw4jBFGUEeyFA+MqkjaYz0rp91Q10KlYMhSMzJFVQghbaSPHLH+pHUq1iPd&#13;&#10;7iJreTQSWWgIYDDqeDD7eBH4SCpz1eyvEvYjIAUdDokjamqNxQlTTyoQVP4lIYVB6hqpLDWNDSWV&#13;&#10;tQsdJOhrW+p/F/6m9+b+2gNR1ZpSmf59K6deVSy31iNRdCQusiPVfhbcENblVFzwf6DSrxUHSP8A&#13;&#10;V9vVCwRqcSf5ded7lbN5Bp0HUkYs7KXJuAzcDUQ5I/oQOffmpXQDXy+z/V/qHW0HnSh64hGALIP2&#13;&#10;wYUkZWZEbSF9GpQNNydP9LkD6XvSjUrSoB4/yqf8nzp1vOrriFub6GKugdwfIHcE6HRlb8XUC1yS&#13;&#10;bix9+UVaqiqn+f8Asf7PVus0E0lNPDVh5IpYnHiHlZ1VQoV0NiQ0ZXUsgC8rxfg2cWTQ/i5B8qeg&#13;&#10;4gj0/wAIx0zNGkyGGQEq3oM1GQR5ihoRTgaN5dKClwVXl6U5XERpT4vzLRVVRNK0NFjq1iWWhjqJ&#13;&#10;AROJtLGBYA8x/wA0ELgalqWj3cZu7XsjBoxOFVv4a51A/hCVb8JFeiqXd4dvmNlfkmemtFSjtLEA&#13;&#10;NUhUUMeioEhk0xr8evSTpXeF2TDFFPVSrS6aFA2Rzm41hpcRiXaHWgTCVUsSK1iPC2Vlid7gpSM2&#13;&#10;qMm1rtCBDK9P0z3SSAKiHiKxsw+wGUrU0oh4dBDc+aXlZYlLgyU8K3tizTS585lR6qB8QtlcLnXc&#13;&#10;Kv6gz1e/Nr7dq0rNrY87w3NHGnj3fumnFTjMe8V1VMHhJRCDGh5ik8NLGp/zUVls25d6260ctYIb&#13;&#10;ib/f0wBVT/QQ0UD07U+SnpmDlXfd4t2t9+kO3WTtmztW0yShvOe4Uvk51gPOzV/UlNcBjndxZrct&#13;&#10;dJlNy5WrzGQYpHHPXSoRAACYkpEW0VPFa+mOKNV55Av7Ibu+uL2Qz30hkc04ngPIACgC/ICnr0O9&#13;&#10;q2fbNitlsNlgS3hGdKCgJPFmJqXc/idiWJ8+mtHUsxiBvIEaQO2jXd72ZgBILHkLp4/F/qWkZcgc&#13;&#10;Txx/q/1cOjFlxRsU4H/i69ZNIcs2lndmIZizRkE3WRUeQC7XP5+v0t+fewKitNX7emzqWgrjrMF1&#13;&#10;KnqldTZlV1awBBWMNqJYkgWYgsf6WHt1FJFBUj59aZq5pQ9dxu0lj40Uf6tWFgYzpLKWPIN7ct/Q&#13;&#10;/QW91FWNFx8+tUGnXWtOI6VO1NrZXduXpMNi6WeaqcWeWO7pFE3LvI66VC24/Vb8g/UE026wm3O4&#13;&#10;FvCpYnFR6f6vt6I+YN/27lzbJNz3GRY41BpXiT5AV41+VSPlx6NHUYPqXqSChpc3iMhuveFV4Toy&#13;&#10;ETU2MoJW4WysFRlUm5N7kfQW9j1rXYOX1SO5jM1yx8xjqAYd19yPcqaW42u5j23a4uHh0MslOJrk&#13;&#10;gmlBQUH29Dzt/wCX3WO3sXS7WPVUuWycLfZUm5J8xBWUtDUEXaamwUtI1MYAxtoDh7c6vYjtuftp&#13;&#10;tkWzNn4jDAYmoHzCFSpH7Pt6iPd/uz8+bzuEm/rzCtvE/e9sImV3Ffha4EwlEtM1poJwB1bf/LLo&#13;&#10;OiPnHkN69Ldh7Mwe1clg8jSblmm2/RQUT56Cia1NLU1aRgqFNxJGSVZT6vofY95d3vbN+2y6ils0&#13;&#10;8S3ZWZEAAceRNBmnmPPh1hn95HlX3F9keaNj5o2Lf7hrXdYpbaOW4ZpPAdlq66S2NQoRJSqaScUJ&#13;&#10;6UHza+Yfdn8vDsGl6K+K+bxXX/TUcsM2bxkuJXIw0WSqmX+KTUeRlMjiimUgzU8fCSE6bcWZ5w3m&#13;&#10;TYZLM2NtAIQgakkdRH3HKiuB64x+fW/uy+0ex+/uyb1zF7i31/PvEjvGpt7rw/qkVNAWZUA8STt7&#13;&#10;SzFXQCoYrXorvfWH2/2l1HvD5Pbb+RFNu7sLc23aOLePU+xs7Wzo9dVQESVmeFS6KREQZBDHASgX&#13;&#10;0vcsTfekh3Pbp+YLC81ymEaoopKISRQgivAeQFKeVehN7V3+58jc/bZ7McxcqGy223vJGtt0v7cC&#13;&#10;VUVqjw305aQ0UsZSCXqwHaBQpkqzIVE5/iEk8tUkp84qJXeoSSKSwjRmUm35WwFrj6En3jxK8jH9&#13;&#10;XuPnmtKddc9vs7OBB9EipHTGkAKVIrqIGK/PP7KdRWlvqdQChidQVBdRa2mXU4BHNo3YD+vIB901&#13;&#10;HiRQf6v9X/F9P6WNEbBrgnFR/Cf+PetMdT6Gunoa2mq6KeanrKWZKmimRkR6eam5icSgamIABPNj&#13;&#10;wp9uRzNC6yI1GB7SD5/6v29I7yzgu7V7a7RXikUq68QynBBHD/KOOehSy+WfsTESZbJJLU7mxEMH&#13;&#10;3B9JNRS2dxPIqqCG4ZWuByCf0sCTyeX98WxnlBaaIZ+Y46vl5jqOtt25eRtzG22FEsLktozQK50g&#13;&#10;quTUcDita+oI6QuHdauSnw9VJJLS1FQ5oKiClqamow9To8s04olDO9MwANVAlza8qaXUliq27yts&#13;&#10;5OljVcElT50Hp5tT7RnPQy3VXt423WAAOijxFLqqzLwVS5oBKKkQuaCv6bllNF//1tWugqzR1Mco&#13;&#10;YgBgGAvyD/gPeU6yiKQMOsJL+2F1AyeYHQpiSOrpr/VZo7W/pcf4+zkEOv29R5oeCah/D0EmWpWo&#13;&#10;6ySEk6C2pDa30/SAfZFMnhOQepI225F1apIONKH5dNV+Rccc8/09pmOejICgp1xfm1j9Lkm/0/1z&#13;&#10;711byxxx0IeydzGnqFoqhvQwCozfQc2sfZxt94yMI3P2dAXm3l9biFru3rXiaDoU8/hKXO46QKoL&#13;&#10;lLqx+q+kgAA/149ndzbJdQ1HxdR1su7T7Negt8AOR/n6BSkSoxU01DMCDA5AOm3p/Sum/wDsPYdj&#13;&#10;VomML+XUs3Lw7jEt5F+MZ+R9DTpt3NTeaFK+P9cYIltYExkWvYf0+p9t3SBv1PTpdsFxomNlJgE4&#13;&#10;PSGPIJHIPq+n4t+fZczVToXouh9LcR1PwWZmw1etQjEws2ieP8MpNi3+w9uW05gkDeXn0k3nao91&#13;&#10;s2iYDWuVNfPoczPS5rHhCVkgqE4IF1BYWBueR7EReOeGnkRXqIVjudrvtXwuh4cPPPSV21JLhMtP&#13;&#10;iag6YpwZICwOhuR9CT7RWZa2mMDcDw6EO+Rw7vt8e5RDuSmun+X8+sm/seZaaKvjHrp2COQDzG35&#13;&#10;uefd9xh1L4o8um+Tb3RObSU4fh9vQSE6T9frb8/j+vsl1qBnqSkj1Cp65iT+hv7rpDZB6bZKHIp1&#13;&#10;zEn+HP4t/wAT79oYHB6ro6l0OSqKCrp62mdkmglR1N7AhWuVNvwf6e3I3likEgPDpNdWUN5btbTA&#13;&#10;FXFD/n6NPhc3R7vwCrJodpofHUJe/jlC6WH+39jS3uU3G30PQEjPWOu6bTc8rb0XiqqqdQI4EV9f&#13;&#10;l0Uzfe2pttZeRkVlp5HZgbm1jyG9gLdLJrScsvDrJfk7fouYNqVWPeAPtP5dMtJVBlWx/A/wtYcn&#13;&#10;/ivtmKUPg8eje7gZCS3nXpT0ODyeWKrSU0mk6f3ZLxx883DH6i39AfZglvNOaItAPX/P0QXW7bdt&#13;&#10;akXUlTTgM/y6Efb+wRjKiKvyFWXljIIijfxxAD9St9Wf/WNh7M7XbPpyJJT86f6vLoA73zodxt2s&#13;&#10;bJKKwpU5Nf8AJ+fQ80q4vMYqbH05iaRQxjVGVvGxHNwpuB/sfYmQQ3EBiXjTyPUM3TbjtW4rezal&#13;&#10;Q4Joc/YaUP5dFK3LgK6i3FW42KkmklMvkSKONjcP+bC1hcD6+wTd20kVw0dDX7OsmNg3mzu9kivX&#13;&#10;lCrpAqSOIxT7enjE9dZGs0yZCUUcJteNNLzWJ/LHhf8Aef8AY+3Ytqmko0x0r0WbnzzY2imGyXW+&#13;&#10;cnhX7OPH8uhCpsbtDZ8Sz1JplmA/z9Q6NM5/CpquTf8A2lRf8ezRYbCwGo4+Z6BFxfcz8zSaYNZU&#13;&#10;+SghftOPLpHZvtEMXgwdKApJH3NQCgP+1JEp5/5C9lt1vgFUth+fQn2n29ogm3iXU3HSv+U+XQW5&#13;&#10;LMZHLSeXI1k1QS11jeQ+JW/okK2UD/WHsjlubiepkavUi2W3We3oFsY9Pzpn9vHoR+o96f3d3AuN&#13;&#10;q3AxWVdYHFyFhmY6Ufn+pPs52C/+kuRBJ8EnQD9y+Uzv2ym/tlrcWw1D1IHy49OPyN65NP4d8YeE&#13;&#10;FdCjJ+MEgw/2JrICBb83/Ht/m3aNNNyt1FfOnp69IfYvnsTA8qbm+R/ZVx3eYz/g6A7Ym1t2dgV0&#13;&#10;OH2ft3L7jyUrxwpT4ihnrCrP9PLJECqD+rOQB7DO3Wd7ubiHb4mlfhRRw+ZPAdTBzhzDy5yZaNuf&#13;&#10;Ml7DZQULappFSoHHSGNW+wAnq1fob+VN2NvCBNzdz52k652nRRiuylKKikWtpqGNPJI+TzFYY6Sj&#13;&#10;TSCXkdjpFySLX9yvtHtZcuBccwSiCLBKqQWp/SY4A+zPWAPuj9/vlTapn2D2psn3u/c6YpGD+EXw&#13;&#10;AY4lBeWlTQClcY8uj44fs/4UfDGhbanUGDxPYm84GkSp3NUzT023fNDpirKqm3HUxSVubmRi4CYe&#13;&#10;nalLxlWrUBHsaQ7jy3yzCbLZIlqDliafnqarSfYoweJBpXGDcuRfvC/eEvDv/udeTWtmwGi2iA1o&#13;&#10;DUojQgrDaJwNbllmoQyW7gluiAfI35mdufIrET4XL5inoKTEPVy023cDTVe3dmfcSBpICdnxVEyZ&#13;&#10;AxKzpT1mbmq5gmkBYmUWA298yXu7wtHGxqufMIT5HwiaN9rVzkKDnrLL2l+7/wAke1e5JuFrBqFx&#13;&#10;QeJJ4c1yFrkfWFEeINQa47Xwh+FmlBqas8tkstla2SpzNdV19cl4mlrJZJZIghIMMSyGyIPwqACw&#13;&#10;4A9xdczzzSlrhizjB1Zp8h5DrO7bLHbdttFt9piSKEjVSMBQSfxHzNfMsak8emy5t9eP9hbj6/T2&#13;&#10;mJLYPS+teui4UE/W/FxY8e9dbVCT6dSsXkDQZXH1Sq37NTEzfj0arMD/AE4Pt63fw7hG+Y6T7hZi&#13;&#10;92ya2Y/Epp+z/OP29LjtKkKV+Nycb+msplVmUWAkh9aEf7A8H/D2Z72gWWO4Hn0Efbq4L2s9hOMx&#13;&#10;sT+Rwf8AZ6VVSsfanWctDKVl3DgY18Tc+RpYEvE1/wAiROD/AK3tXIq75svgt/aR/tqP8/DoNQ6/&#13;&#10;bnnwXC4sr49w8gG454drfy6KVRztC7xSKVkjdo5EYWZXQ6XQg/Qg/j3H9u7Rv4b8RjrI6ZRLGsq5&#13;&#10;DCoPEGvp0o8fWyUOQo6+IlTTVEUwK83VXBb/AGHsxhkKSiUeRHRXe2aXdlLaPwdSPzPQj9o04eox&#13;&#10;ObgX9rI0gjldV48iL5YgT/rE/n2d76mt47peDAdAL29mMcV1s8574Xx9lTU09PXpedWVUW+dqZvr&#13;&#10;3JOpnp6d6nEu/wCtAPWgjvc/tuAfr9CfZjsbrudjJtM3FQSn+f7Ogf7iW0vJ/Mtpzxt4Ol2CTgCo&#13;&#10;7j5nhVlxnzHQBV1HPjqqqoqtTHVUc8tNOhBBV4TZjY/g/UewrLHJbyNE/wCAkU86+Z+w+XU1Wl1D&#13;&#10;fW8d7bZSVQ4IyKEeo6bTIT9Tc/ji1r/19pwCxIHln8vXpYBXpY9dnIy7526mGoshkas18UDU2Koq&#13;&#10;ivrmWYeKVY4KRWY3uPZjtHincYRArO2qhCgk/sHQX54FhHyle/vSWOCPQTrmkWNAVqR3OQPI9WTd&#13;&#10;efylvmp8kd4ZLL7F6ryG2tl1lRHUzby33rwWLphPGJJp5lnGsKb39ZX6fT2MNx5L3FbmS+3OSHb7&#13;&#10;b4i88ioaUqWCE6jTzxx49YybT97T2y2vaLblvYFu+ad6UmJbPZrV7xy44RmVB4QelO2rEjIBHRy8&#13;&#10;R/Le/l7fEtm3D8wfm9jd9b121UtJkOq/jrHR71yNHksZmKfG5jB5TclFVQbdoa6laoDVOOye5Kau&#13;&#10;8KyMlDKVCs/Dt/LGxk3EaXG4zRVoXpZQAq6qw1S0dnUsCFZVWVK+GzHoG3fuv94P3YVds2Cz23lP&#13;&#10;br2MFHfXvm4vFPBPNby+BaE2whmEDQmaOWZrS5eNLqKFSG6X9R/NG+J3xsrdtZP4e/CzrrFY3P5m&#13;&#10;ixVT2z26Kjs3cmSqIM5PTztWUGOfCUdKtfQpTyUlVLV1bU0zyJLRTqq6lc3M17AsUqyR2cFzIik2&#13;&#10;EYBJWVjpkuZqy6JYQMgLJFKxC6gACGLX7uo5lN1bc2XF7v8AfbdbvItvvl2wgVZLKIrJDtliyQLN&#13;&#10;Y3rT6o5Xntry1WLWkbM1K1vlt/ML+aPdW5pMB2h3tvnM7aoJcXksDt6myVHgdq0ZosZPh4cliNl7&#13;&#10;LpsTtvHVEtPUzwVr4fCUYnuDMJWGshXc2fb9zJjQtIDG6zSOZZmZFfRI0rcZKSOCyqhOFapHWTvt&#13;&#10;3yTyvecpxMkKJEwnie0t41tbKFJ5LeSS2jtYzm1Z7WCSKGaSWONkJjCF2qTnZGF3N2Bn8dt3bdDW&#13;&#10;ZnOZB0Slp0LN9rCoAklckkQwRgcngACwFz73tcF7udylnaKZHag8+0Y8vwgcPKlOhFzbuuw8lbLP&#13;&#10;ve8PHZ2kOWIAGpjUgAVq0jVoBkk1LefRv87vLAfH7bmV6+61yNLluzM3Sih7C7CpiDLgIxcVe1tt&#13;&#10;Sqf25ASyTyqfR/wf9I4u7615atW2vaCr3TrSaUZ0V/AlONfM+XWNG0crbx7x73b85c8wNbbDavq2&#13;&#10;3bmwLgg1W6uRjUPxIhw/D4fiKSHRzI4VjIztKxZmctJIbyM7NyxJNyzEn6359gz4mJYVrmp9Tx/b&#13;&#10;1kYVYBVFAOAAAFAPKgwBjAHDh1HeMXcDgXA4a4sT9Lfj3pBQknp8SnFRWgP59cWfSWZgHZWKxrw1&#13;&#10;vob3H+9+6Pxx05GgZdK4BFSf8nWEgAEF7s4Yi4sysRexPunTqnxF10pp/wAHWEFlASUEsfzq1Asf&#13;&#10;yGNvx72vdhuJ6eAU5XrHp0avU315DE3+vJ1X+n491A08P59X1AinSh29kKWhrGoq1nbGZWD7PIav&#13;&#10;rGXOmnqENxzGxB/1vb9rLHFJ4co/Tkwft8j0Tb5ZXV3Zi6sz/jNsweP5gfEp+TDH29NGSx8uKr6q&#13;&#10;hmBdqd2QO9yJIXF45ARwQwIN/wCvHtqWJoJGjb0wfUeo6MbC8i3G0ju4jhxw9DwofmOHQpYwx9gb&#13;&#10;NjxVTULDuXZUUtRR1c5INbte16im0nU7NTnlVH9n8ezmAjc7DwHNJrfgfWPzp606ju/EnJPNJ3K3&#13;&#10;UvYbqwSRB/oV5+Fq8AJRgk8OkTJU7axqiOhpZM5WKVJrMgh+wjI4jkpqMG5vwQZT+Ppz7Lnks4iB&#13;&#10;EC5/pCo/IeXQsSDf9wJkvJPpIq0CRGkh9QznB/2vDpnyGWyOUJbI1JnjiFoKZWC00YB02ipksqgA&#13;&#10;f2R/sfbMk00zUmNacAOGcYHRrZ7bYbeumxj0k5Zjlz/pnJJOfn+XQldL9D9ofIPelLsPqXaddujc&#13;&#10;NX45q6WmjaPE7exZlEdRm9z5iYCGhooVJaWeVwAoNgx49rNs2a83i4+msUqa9xNAqL5lmOF+zj6c&#13;&#10;egp7he5nKHtdsLcxc73gtoEqIo66pbiSgIhghHdLK/aF/CCRqYAno9O+e8euPgvQy9RfCjdNFvHv&#13;&#10;yXD1e3++PmFDSwVkOIy9SJKTM9f/ABoepUihipeYK7coDvIy6aRi/wC/Ge3u6WuxRSbRy7oeRgVm&#13;&#10;uj3EjIKQ0qikHgcgaR8T1KY+8se3nNP3gdwt/cb31insNiibxtp5cVzCumtYrzdCn6twzxkCO2Yo&#13;&#10;aO5cJAQk1VSed3llk8lRPNJJPU1E9S9TVVFTUTPPVVlVVVDmSWSWVmkllkkZ5GZnYliT7A4VsnjX&#13;&#10;JJNTU8WPnU8ST58esyHESxiKOiKgCKiqFRUVQqIqqAqoqgKiqAqgAKAAB0847bOWykc09LE4oUYG&#13;&#10;bJ1s6UmLpuGsJq+p0qSAOFQsxPABJt7UxWVzMhdR21yxNFH+2OPyGT5dFV/zBte3yiGdh4rDEUal&#13;&#10;5X+QjSrCpp3NRRxYgdOTybT2/GBKG3pXRsAqRtPjNuQyRsbl2YrU1akj6KIlsTzYcvk2NoKGtw49&#13;&#10;aqg/Pi32VpjpD4fM+8uRGF2iFgKk6Zbog/w0rFCwGKnxCDn16YsxuXKZhVpa2cJjoNL0+Lx6JQYi&#13;&#10;nh0BYUjoKbQjE8XMmpiwPJJ9o57yeddDnSnHSoAX9g/y56ONq5f27aibm1jJnbDTSnxJmOaku2o+&#13;&#10;dKjSKUFB0mr8nUbWA1NGrBP3fW7Atcgi31Fv8Bb2jBBJY9H5p5GtfI8QF4A9Rbux1W5j9HqsxNiQ&#13;&#10;WtcAWAIvf6fjge6dKaIoofxZ/wBX+rj1gcG6jSdICuv6AeBoa7NyTYi/5P4H59+p+zp1SBmtCccK&#13;&#10;5GRw4ZpmtBxJ8un2qX+N4RWH7mY25TsS3q/3JbaDAjXGTcyULtYhR/mmH1CGyhh9VbgqKyRDz/FH&#13;&#10;5V+a+Y9Oim3J2fdyr0W1v2pQ/DFd8ahhjRcLXJNPFwMsKopgXL6dTaha2ojQLGxvqPpAv9Lf4cey&#13;&#10;4EHh0K0ooBOOvUVXUY6spq9QzmjqI5QpZlWSHR4ammcuDZZImdCeOGP59+jkeKYS8dJ/4z+Kv2jq&#13;&#10;l5awX1pJatgSKRXzBqCrj5qwVgPOnUjNUkdBkZqSF3ajPjqaCfTGkjUFSvmpGOnkjxsAbk6SNPBB&#13;&#10;97ukEMhjGVIBU+dDkV/L+Y6Z2q5ku7JJ5Rpl7lkUZAdTpk+wawSnqprw6b/JJAyTRizalmQP6SGp&#13;&#10;38kRBBC/WwuAT/T22rGMBvn/ADGR0sMaTq0L5qCPyYUI/YekLvOmFPuTJywM7x1zx5SB9JUNFkYx&#13;&#10;XPJHwlwWLjgf4/g+wvvMQj3CQr+OjD7GFf2Vr0abDMZdpiDgBoqxEVrQxHw6HJzjP29JSCWWlmSo&#13;&#10;hZxLCwaMD1MWHr9SkepTc6geD9D9R7LEd4nDx/Gpr0cMiSL4TcDx6nV0Ef7dZTR6KKtDOsYb/NVK&#13;&#10;cz0Tsw9JQ+pGFroRz7fnjUhZ4x+nJmn8Ljih9M59adNwu3dBJmRaVP8ARPmPWv8ALptV7kEeNQFK&#13;&#10;+sq1yFBGosD+Pzc/0+ntMpH4aCvz6UkNppTrv9sgJdWLtfUBwAG1DX/r3t/re/UUjS/7eqgU7hxH&#13;&#10;r10dSoAU/btp1tquxA4s17KACQQB79kYbz6sK+fHrGyWbTo0K/qVAwdVW9rjyMWJsCVu/wCfdGoM&#13;&#10;H/V/q+38uvah13raIuiCyuY3VSrJdVUH0luOfrfj+nI97qy8MA+vWuIBrnrECjIQFClCSGAFhYEC&#13;&#10;+r/XFgDa4+gNiKAgr6EdOFSDnruRwQtiRy1xYaCLkEog4vcXsPyT/r+9se0VFOtKtMDroWYm2m+h&#13;&#10;3VdZXUCy6eQbnTzpBcDjj8j3qgOKV/P7Ps/w9e68Ax1PcqR6gEcu54uGAH1UW4sb3Itxe3tNCfKn&#13;&#10;59bHHruNDE4BLLGxS5VFYGMC6qysQQPTdl/IFwSBb3VRTDYr16vUqloayvMj0sNhFHeapmdIKKD6&#13;&#10;KJamrkaOKNL+ku8liSAAdQBejhlnY+EKU4k4UelWqoA41qR6U4DpmW5htVAlYjzAXuc/6VQCWOa0&#13;&#10;Ck4rUAE9TyMTQ3mJGaqFb1CM1VFiI2UBiJp4ylTPY3T0eIAHhgL3eAtIKn+2cHyqsY+0ijP+QXFO&#13;&#10;AyWa3tyNC0t1pk4aVhTj3VRCeOfEp5jNBEra+qq9EczRRQxyjwUVPHFSUSBACrR0UKrECTb9yxYk&#13;&#10;XYlrn23NNLMFWUABThRRVA+wY/ZUnzznp23tYLb9RasW4sxLOa8SWJLH5LwHlQdQ+GVNEQBfVfSC&#13;&#10;zlme7tEeTfkcamA+lr/Rv8IZVoP5/wCr9vT4aprq/l/l68Rqf1SKpVgGJ/ZUSMxAJLEtx/jewFuP&#13;&#10;eiAck8fXH+r5daDY4deKgoNJZXDW1RjWAwcjSCmlSLEH9JJ5IsOPfiPLievZHHAPl1xOoyGQk69I&#13;&#10;PpcksyHgFDp5P9GJNj9PemVgQx8v9WevD4aDHTlR1NPOHoKp1ipKqQSLOzeRaavB0QVKG19J4SZV&#13;&#10;H6eT+n2qikikH002FY/kHPBvsPBgPt8uk0qOv+MRZdcfao4r9vmp9cefUOdHhkno54yaiCRopI/T&#13;&#10;K8QHLuJSLt/ZIA/H+HtlhoZoZBV0ORxoPUHiR6dKFIkUTJhSP2n0+R6xLpIGkOP02MaDSoa7KQSD&#13;&#10;exJvqa1j+PdDQjtB639vXEj0q8Y5BsQpUAMDZzJcfnggKD78aUqOvcOPXR13cFBqUElHkN2YC51I&#13;&#10;CWW4/Txb/W9t1YnVQEr5ef5jq3wnLGnlQf4OuKkaeSyB2EpdUsFDnUUsptYEfgf7H3b8OnyOa/7P&#13;&#10;WiSrU8/TrkryRkKSwYkRhmBTWZgV0qhFyW/A+p/HvWojDAjyHlWvDjx/w9e0oQad3GtP5/ZTp9bE&#13;&#10;NTQpVZypjwkMyp/kzRSVOWqEtdZKfEqbhGFgHqHjQi9maxHtebQxL4t43gVHChaQj+jHwFfMuQOF&#13;&#10;K56LhfCWQw2Km4ZfPhCPk0uQSP4UDn1C1B6w/wAcioTEuDgOLIAV8jVOsmXYCS4MdUoENKj+kWpl&#13;&#10;12uGlZePbX10UDBLEGLyLsQXP2EUCV9I8+rdWO3SXSk7k3igmvhrQRfYVrqkp5+IQpwQgbpimZ3M&#13;&#10;sjSs072dhKxEky3DeWWVxc2HJ5te1hx7Qvka65Oc+fzr0ZxgLSIABacF4D5AeX2dePjLIo1ubqoj&#13;&#10;0hnYFSSfQRYgEEMVvdjza/vVUJFSSOFP9VOvAuBnH+r/AFfsHXIAIf3ER3LhfTdvKSinUXAFgq2/&#13;&#10;UT9T+Dc2BoCCAc0+Z+30P+r7anuI04p69ZlUBiq2jdxITw5GrUCXVnNhcqWawudJFrAAuBVT4Bpx&#13;&#10;X5U/1f4OHValuPXJhAoYyhlZ0fWOfSxDRJGxkuqrqFr/AFN7/hffiI0FTgn/AGQP2kU/b5gdb/Ur&#13;&#10;QUx/q/l0oocDJ4kra+pbC42oVDBVZTyNWVgctqbFYqMeefj0lwEi1DQZ9RRWMBZHT4s58GNgCC9Q&#13;&#10;ST5ogozmlRwA8vE4Dool3OPxWtbJPqZkOVSmleH9pN8EfGunubSa+Ge4h6wiV+Sqo6Hr/buTyGQj&#13;&#10;EcpzJpEr8nB4AGapj+lHj4lB1tNI7OLajOgLqVVqZpnEeywO7/78oGYeZI/BGPXVVqf6IKkEu3SW&#13;&#10;ytITcc130UUJx4VfDQ6saSf7a4c/CEXtqaCJyEIzpBiNuV1Y+5cuN1T1aJT5jFbbnWvWpQSszms3&#13;&#10;hUB6ZJoSA8DUiVGl9ID6Cyl0C02+eSTcJvqCcSrF3E1/imytVOV0h6EU1AVHTBl3HeLWOPZbf6FE&#13;&#10;BMMtwugrQUGm0XTKY3rSRZTCzKWOkOEcd7hrMChbH002bxWFrFjqsdTYlMfPjKvFljElVkaiVlq6&#13;&#10;qQ2CyCd2COGSyKqgb3CSxQ+CrSw27AMoTQysv8T1Otz5dzGhFKClOnNsg3V3F3J4U9wgKSGUusqy&#13;&#10;ChKoqgwxpXKaQCylXJdmJKXajxB8a0u541d0hiJymKyOOhpl03LGWgaqBuAC2lL+r+g9l5htiKxX&#13;&#10;IH+nV0A/NQ4+eOjcXV+A5msiACSPDkjlZvWocRUNailenw7dqszS1NZRZDBZDI00TCs8Ococe2So&#13;&#10;04hrqdM41I0jj0x1EaAkgq/1v7WfQG9j8aGSN5QCWCSINY/iHilCSODhe48anPSD96w2EyQ3EU8U&#13;&#10;UmEHgvJ4b+aMYVlVFHxKzsB+HGOmhtsbkp0NVLh8jJTsVj8yQTSUhi0BntWwmWE/XkAsbc8Xv7SH&#13;&#10;bNxRdTwuQfMDUtPtFR/PpbHvWz3EvgR3MeuldOoK/wCamhH5jpnljent9xFPDyFCVMLxeP6Kqhp7&#13;&#10;soP6r3H+29pWBU0cEV9QRT8+l0brPiEhiP4SGJ/IV65XvZX0uB/mykxcMFAu+uE2ZDyPoTcW592o&#13;&#10;CQCAwHCh9Otk6a4p9vU2CGqrp/DSRmWpYakip1mqX0ooYlhDchbXBb08C3BufbiLLK9IhU/0cn7c&#13;&#10;cP5dNyvHbJrnIVfVsCvyJ4/Z06Cmx9GqfxCqOQlUG+OopzJEEve1Zl1Uxqb31JB5T/V7iwWCGCHs&#13;&#10;um1sPwqdQI8tT/h+wam9W9ETTXk7EWqeEtP7SQZr/QiFGPpqk0emngeuFfk6moMtPGsdLjT4v9xt&#13;&#10;Jrhhkcrq81ZUcyztZv1TyOTa3C8e63FxIz+EgCpx0DFT6sQSxNK5csfmOHW7ayihPiyVeb+NjVvs&#13;&#10;WlFUfJQv2Vqeo4IRHGsP/mg5XVI4DOPQUIXV9dQ5sFH5HunwoWJrwHn6/l0qAYHhnrgf12fSGMjA&#13;&#10;tEzoqer9u8A06VNiw9IH490YAGr+f8vt69UqpHWTxlRrC+i4aEEI/qU3IsSGIB/oR9f8fd9JABX7&#13;&#10;R6/5+q/I9ZiGZZHkQxyDQoYARKuoCyyJp9CsefSeT9Rbn2/Qt3Ngin5f4f8ADX16qaBgFyBn9nSg&#13;&#10;xdVSVNM+Gykv+SNI0mNrDwuHyzoFLTyGx+3qDZalb+niRbaeVltJHNEbO4bUoJKE4CMfU/wtwI4e&#13;&#10;fl0UXsE8Uq7lYL+qABKg/wBFiByF/wCGoCWTjqyhw1Qz1FNNSV09BVRNT1MDNBNBJoAimBGoqkV1&#13;&#10;II0snjBBBBvYj2mZGiuDARRhgj58fs+ygIpkdGVvPDcwLc27a43yreoPCvmCOBB7hShz1jZgqEjW&#13;&#10;FI1ahayrpIF9IA5Yn8D/ABv9fdS1VGT+Q/2P9X8+rx0p8+utJQ3ADevxqymNVFwpN5XA9K35BK2s&#13;&#10;fr79ShDD9vl17VqQmnXA6WVh+osPGLRrrkDNexJFiWBJ+pFyAP8ADQ0E4zqxjz8/8H+TpyhI7fLp&#13;&#10;0xuFyGcmamxVLLO8QHlkVLUsFn5FXWzWVVJA4kfk2VVLkj29a2kt05itlJ08fQfa3AfnXPkT0X3+&#13;&#10;5We2Rh7+RUB4fxnH4FFWb8lpjJAyBExOysfFLURyytuPK0kBqK6ko5FTE4UIFVjmamreniiCH0s+&#13;&#10;RqYObBqdv0MeWm1xK1JGNxIAC6qexKeb5RQR5mRl/wCaZ4EF33M93KqSgCyt5GojNmSetaCJVEjO&#13;&#10;Tx0W8UpNTpmFNSutRvvA7cqD9n9puusNM+PqIKVsjSbTFEzDyUFRlUWkrKiMaRoixUWOp1dUY+XQ&#13;&#10;Czsu8WVnKWQidwNNBXwgPMawFdgPSEQoWoSGpXovh5U3XeoB47Pt8YYSq7iJ7vWPxrEfGhiYni10&#13;&#10;99MVZwAmshQw3LlsnlZIKivrzVYxRUTYmGGL7PGY4NL5HpKbFUoSCnmidvXoTU5bXrZXJJFfz3E7&#13;&#10;CSZgycU8kAr8IQUWNhUVpk+prXodbLt23bcrpZw+HOaLMzEvLKVFA7zOTI6FQNAPaoGkhSunpOM2&#13;&#10;oldSvoAfyCMM0QVgq6dViwKabc8j6WNh7QE1opz/AKv9jy/Lo7yooOB6yRliXKMCERhxpS7BibJ5&#13;&#10;b6ltYcN9bCwPHvakj1AHzA/w/wCr16qwGnh+zrnZyHRNdiysALxsUHHlkt+TzxyB+Rcg+3AW0kr+&#13;&#10;VePWhQGp6z6AsS8HSDqDRxIqj6A6jNyDcWuTa1v6+3AQUBIP5Acf29N6gzkV8uvWJ9ICprI9bXtZ&#13;&#10;z+olwA1gCBqsP9ce9irdi4JP+rj1VQRkjh/q8uptJRz1p0wKG8TgT2MUaRGIhB5J0YR8ngH+lyPa&#13;&#10;iKB5v7IVpgnAH7empp0t1BlxqyONaedB5/l1sb/yafhbvPeOJ7C7Wg2FjNyZ6fBZSl6orcxNTV+z&#13;&#10;andsNMz09HVSqJQJ1k0iIyKyX9JCn65Ee2GzR7Pts++7iq1f+yYsGThQk09DSreQrTrkh9/H3fXf&#13;&#10;+Z9m9p+WrqdIxMrbjDErx3JjZsKlQB3oG0rVS7aRkHor3cX8uT5Yf3lz24flRvPaPUWT3BmMpVY/&#13;&#10;CZ2vjrc3k6qKoaFXx2CwoDrGB6RKdAUWJ44JNd8h79vskm5b3uEEMcpYroYNq8+3T5UI+FuHUtcr&#13;&#10;fev9neTbK35M9qeXdx3KXb4kjnrbtbCAACq3D3Per1B7Sp1ZI9eit9j/AAY726WqNiZ6uw0G8tlb&#13;&#10;3yqUO3N5bPD5TFPXwOdOLr4JFkME7raRLqQ1iENwfYc3H2+33YLm3L6biKQgK8XcFIOFamVY8fSu&#13;&#10;MdTLyP8Aer9qfc613Xbrad9s3La4ne4tL0iKXwyO+SJxpDopIDioYVBbBHRsP5a2/cX0f8qarI79&#13;&#10;3rUbJyOVmqNr47GU2NGSy+VydRULFBQZBomCUlOTwwYs1iRo/oL/AG9uIto5jnh3GQRNN+mFIqzE&#13;&#10;5z6Up5/LqCPvm8vbl7i+yFpJyZYfvCGxAu5LjxPDhgiWMkvErVMzHgaALk1NcG6T+af8X6Dt3ZFH&#13;&#10;uN8VjdibrqsZDUYXLY6dpYdw1TR+RIjEdM0oqA12pvVpPIUkX9ydzTsFvv8AtD2wlpMhIRiKHVX4&#13;&#10;Gpk/z+Y658fdQ95N39rOfYo5IWn226CmaI10qhoGnUkER+pbHmAw6oK+Nm3d3/GHtzHZLv8Aw+Z2&#13;&#10;FsmSVYM9S7jxtRGmew0xMTGjoZARKHW5jcxtwfSurgxPynbbhynu3ib+pt4GqG1r2uOHwnj9tM9d&#13;&#10;NPfTe+WPfj2+lsvaOeLeN1U6oWt3XXbyKAxrLwFDxFRQ8WIz0Knzg3D8CoVod0fFPacmakzbTSbj&#13;&#10;qMs9bDSUWQkk1FIqGUho0LEGyhQL8L7U823PJkdqL3ZYY5ZXJqV1aRU8Sp4flQDy6Cf3btk+89Le&#13;&#10;vy97wblPaW9qi/Tq3hNKy0z+pHUMKCgLVJodR6q8XIbczFQDWYxcOZ5VRZcVZooxIboDTVJYtz+o&#13;&#10;gki34JBEY+NZ3D/qro9CpwPy6zkFlve1wf4tcG5AFSJviJHoVAAPkMAH09WrMYWqw88S1B1wTyA4&#13;&#10;6TS7x1cUgsvgUs41XIshB/3v2nntXt2DOSyngaVB9AKmla+mejHa92ttzhdo8SRj9QE0aMg51AqD&#13;&#10;SnnUcOGR0MO3tvxbM25m8tvCpqMHV5WjmpcZgvEJty1sLxh9b0bMsVKjByb1ciuQQVis2r2f2tt+&#13;&#10;7bKS43ElJHGkIaayOIFPL8z86dRjve8vzZvlptfKqJeRW7h5bgkpaoa0oHAZ5SunPgqRUUL1XSQy&#13;&#10;gy0WmSlpoGwmGqf260Y2UVeWyDNP5B/EclLGkkjcFzEgSEN9ItbXJPHMDVYh4UZpqKmrHOdRoCfs&#13;&#10;FFHGgND0PrjapGpczst3dplDKuiKMAUGiEFlXOA5LSkcZNIx/9fVdrIZKSZ4XUgi9m/BH4sfeUMi&#13;&#10;FGoesLbWaO6iWVc14jpabayXlgamc6nj4AJHAP0A9mVpPVdJ8ugpv1j4U31CCisOuO56LzwipRPV&#13;&#10;EbsB/T6k8e6XqCRNajI6vy7d+BN4DHDcK9B1K3pKg2Jt/wAV9lHQ6VCxp1GDNa2o/Sx/xHv3VxFn&#13;&#10;j12jvG6yIbMpBBHBuDf6+7KdJr6dbeJHGlhUEEEdD7sPdC18S0dS3+UQqFZGIBkT/VLq9iXbLzxV&#13;&#10;0PxHULc6cvGzkNzbDsb08j6fLp53dtdatP4jSx/uqLsFH61PNif9b2ovbIECWPj0V8scwm3b6G4P&#13;&#10;aeFTwPQRzxMgeCVT4pA1gw+hPDA/4eyV1JBVvs6kuFw1JojVhnHQX1kL0dTLA3KqxKHkXQ8gi/8A&#13;&#10;h7JZV0OV6ka0mW5t0nGScH1r8+oL83I/3w9tNXSelS8elltPPtQzrj6iQinl5iJb9Dk6gtz7W2F0&#13;&#10;Y28Fj2noLcz7JHdQm8gFHXj8+hGyVOtUsVVF/wACaVhLBIP1OAblCwP5Hs3lUSAOMFaU6AdjO9sz&#13;&#10;WsmUcUIPr/xfTnPIuSxzxOB+9EUcMOVbT/xX285EsBDenSKEGwvxLH+Fqj0p59ALVQPTVE0Dg3ic&#13;&#10;pz/QHj2GpVKuUby6mi0mSe2SZPxD+fUcH+nugJHDp8qDxHXIP9b/AF/FgOD+L+7BiBTppoFqNPDr&#13;&#10;ryHjn6/Qi3+9+9aieJ6uIo6EEVr0sdn7ol2/kY9TMKSoYJOuq6AkgCQqf9fn2u2+8e2mAJ7T/q/y&#13;&#10;9BTmnlyLebF6CrqMU4/Z0N249uU+98YFgCvNoDJIq6ydSjgi35/HsQ3dou5QlV/b1Eex75ccpX9Z&#13;&#10;qqtaUPAU6CnH7NotsVhjyVM3mJ1RyVX7vpBsCv4FvyLeyWHbo7Jikor8yOpIv+arvmC3D2D9o4qv&#13;&#10;+XzJPr59KOu3rhsSnipQk06rYRwBWKkcWZxwvtY99bwjTHn7OiCz5U3Lcn8W4qinzav8ug4zO88x&#13;&#10;lGdEl+zhYAaadiZGF7+qQ/70P9v7Kp76eaqg6R/k6Hm18qbTtoVmTxnGe7gD6gefpnp56v3au3Nx&#13;&#10;xR10jGgyTiCd5CWCTSN+3MzMSbX+vtzZ9wNreBJT2vivz6KvcTln9+7E0lqoE8IqoAABXzFOjab4&#13;&#10;x+LbFpuGhSGSqpYATHFGrPUQEal06eSw/Fz7He6Qw+ALqKhZeOPLrGnlC93Abg2yXbFY5WxqJopr&#13;&#10;p/Loo+c7DytW8sFDEaBUZlLPzUahwQF/Sn+8+wJd7rKx0xDSM9ZObPyPt9sqzXTeKTwA+H7CeP8A&#13;&#10;k6DmtqaiqkMlRPJPIbszSuWccD6X4A/1reySaQvlyST8+HQ2gt7e2jEVugRR5AAdQDxb/E2+tgP9&#13;&#10;cn2wMmg6fAJx69Y3Vl5PqXm3149uKdIz+3pVGyKKHFPXHS6696v7B7RzEOG6/wBr5fcOQeRF10UE&#13;&#10;n2tMSwCyVNYQI0AP+1X/ANh7M9s2nc93uPC2uJpWHEjgv2k4/n0E+dOfeS+Qdsbcucr+GzhAPa7D&#13;&#10;W/yWMdzfsFfKvV9/x/8A5e2Z3Bsmli+RObw+Hx1PCkNdRNkaShoDTmMtHDX5rIukQZlRgEVtT2IQ&#13;&#10;Ei3ueNq5R07aIOYGEnkUHD7C3D9h+fDPXJX3O+9VDDzjLceyttI7klkmdG1BjxMcKAt5VGKCnTlv&#13;&#10;X5E/E/4W4d9v9W7Iwk9XTTVdJBm89ja7be366XHV5pKgYfC06xbizQYxTKs0cdFTuXikWsEZu3tw&#13;&#10;5k2LlKzFrYxpbItQCRTVTyVKa3+RNFPkaEMGuVvZj3s+8huo3bnvdbi9LaWa3glEzIsiB08e4Zvo&#13;&#10;7TDKWTXNMF1DwvERo+qhu/fnh233vXSLWZ6vOCgq5JsPj6ynoaDDYxS6tG2E2Tix/DqYqVYpPWfe&#13;&#10;1i65FarYEARDvfPN9uz/AKLHRmhann6RjsH+21t5F28uiXtV91XkT2xslpbRm4ZAJfDZmZyNWJbt&#13;&#10;wLiQ5AZYvpbY6VItxQ1KPRbiyLblgzuUyFZkq+eoX76vyFTNV1dRHKQknlnlLObf2RcC3AHsKQ3c&#13;&#10;ovFupmLGtDUkn0rk/wDFdZB3ex2J2F9k2+FLeBEOhI1CopXK0UBc+rUrXJJ6GHM5D+C5fF5e/wDu&#13;&#10;PyipQVxBskbv66Se3+B4J+vPsR3EzWlwlwMq9A358Ooq2mxG67VcbWwpNb1dPU04qOkD2Fh1o6xc&#13;&#10;vTJ/kle1pSgOlanTfVx/qx9PZRu1sI5BPFwfj6V6G3JO6Pc2p2ydqyRVoTxIrkfl6dBo8gta/FyP&#13;&#10;z+OTb2TdD+OI8esRcC1uf+Kf7H3vp0RHzx1geQN6eAB/tQDXP1P+w91IJGMdPJGBk5xTh0LueYZr&#13;&#10;r3H14Jkmx/hBYEXUJ+xLxybfk+z66/xnao5jkpg9RhsyttPO09jWizA09M9w/PpIdf7pbbO46eWR&#13;&#10;yMfXWpK9A1k0yOBHKQf9S1j/AK1x7QbXeC0uwa9jYP59CjnflxOYNikULSaHvQ+YoMgeurpq7o2p&#13;&#10;/dvcgzVEl8XuA+eNowojSsYa5lGngBx6x/h7LuZ7H6K9+riFI5SD8gelHtfzF++tiO3XP+5Fn2mp&#13;&#10;qWQYB+0Uoeg2p6hXSwIIYcDVxyOV5/2Hsrhkd0IA/PqQJI9DVOAP8I6Gh2G4Otjc+SrwpBsCSQtM&#13;&#10;dRsPqB4zqv8Ak+xSf8c2avEx46i0f7peewpGiK7HHyJYY/410mesm3P/AHywsuzsLl9x5VauIHF4&#13;&#10;THVeRq6qmkbxzxeGjQmxXgE2AI+vsu2V7wbgjbfG8zggaEUsTTiKAHh51wOj7n+Ll9uV7uHma5hs&#13;&#10;oNLES3EiRIjAHSayFQeGAKkitB1bJg/5SPy1+Se4abdu0NgybF2vkcWcnuHO72viabGU9IoapylV&#13;&#10;ALeKGNP8/NUSRxpa7Oo9yPuvIt7d3KX9zLFt8UtFPjMNZY/hWIVdnP4VUaj5Z6wp5e++J7fcobPP&#13;&#10;yzYRXXNF9ZB2RNsieaJYFYB5Jbll8KKCJmUPMxEcQbvKjPQ70X8vH+W78ZxJX/LX5iUfaO48ZTCu&#13;&#10;q+veixBuegeWGaWKbHy7xxkseBMmuFoWRM9OUkKLKkfq0sx7Hyhtw1TCXcSKd8zfS29KMdQBHjOA&#13;&#10;y6HQDxEYrWMg9UuveX7z3uHcLY8s7XZ8qQuzD4f3tuY0Swq8eiNvp4Zngl+ptZmb6S4jV6XIIAMS&#13;&#10;u/mzfF348YKHAfCT4Z9dbOzWPmjhg372fQ0fZm5qihhp7eX7CP7HB0VR5hqvOdxRMttIie5Gpee4&#13;&#10;bKHwNuVLdWoPDtkEenso2q5r4pdWoUkiKAriSEkmmrL7onMnOe4Lufuxu91vskbF2k3G4Z4XkSYm&#13;&#10;PwdoVTbpBNbHRc2l3reOXut7sBKuTD5qfzDPlV8kEwlfvTtTcVTtbcOFaGfaFHUPQ7HpInx1Pj58&#13;&#10;ZR7PpPFiRTvHArGD7HQHBkVQxJIb3/cmWOCawUR+MHLO2qSQNKqrKQ8hc0kUdy9qVqdHcep09ofb&#13;&#10;HYtpW92bc1Er2bwRhY1S3jZLSWWS0Lx2yxBntzIRFOxedVCoZGVR1WZlczl87Vfe5rKZLMVmkIKr&#13;&#10;KVk9bOkQAUQwtOzBFAFlRAFUcAW+gNmuLm5fxbhjIw4FjUjjXPD0pQDz6yL27bNs2mD6TaraK1iz&#13;&#10;VIUWNWJNdVFAq3qWyePGp6NJ8e6nB7/2tvnpPcZjSTO42fLbQrpWCyUWXpFErJTubFSHSOVdJBFm&#13;&#10;I9jnlRrbdrK45auzQyKXjY8QwzQehrw6x9954t15O5g2j3X2SpFrIsF7GMq8LkirDzGklTXzK9KP&#13;&#10;B7Iru3cDhsFHt6tq+wds5N9rbheCXxtTpSyimnyNTIxAENtMoJJNiQv09rrfbpN9sY7YxFruFjHI&#13;&#10;R5UOWJ+QNeiPcubLf203i53eS9RNmv4hd22oE6y41LGoGS/FKAYIz0Ju4dy9f9A7dyHXPUG8In7N&#13;&#10;yKGh39v2SAzvjvMhSpwO3q2FQsbpcxyyKf2+bAycg3ubrauWLVtp2GcC7fEsxyVxwU/5ft8+gPsm&#13;&#10;x85+828wc7+5e2N+4bc+Jt+3ghRJQgrcXCcWRviUHMmKkIKMWek21lpNdRS1VDl4gvllkgrlZ3aQ&#13;&#10;6mY+Xl2P5uf6k8n2FI7K4JZ0ZZC2SQcn9vU63W/bYgEU8MlppwoMZChRjywABgACgHl1kqMNmqRW&#13;&#10;NXjKyAKBJKywPMqJb0s8kIZQPzyfdvCnjNHU0+zpuDctpuSPpbiN6mg7gM+YzT/L02CU6VRQpDH1&#13;&#10;liOQDyT/ALb20z+QqPy6MPBBJcnSR6Z/wdcHKj9PpX6aPqWY/m/4HuhUjpyMPWrdxPn8vs675srF&#13;&#10;fIVbm3IA/qf9b3ulOq9qswU6a8Pn1xl0lr3JZidIIC6LDg3/ANf3rgcdORhwNJ4dYWW4JW/4Uhr3&#13;&#10;J/xJ/qffjgY49Og/xYHUeQqNKypwTpIN7F/qB/t/z7aLHAYcOnYxU1Q0I8/8P29K6djn9vpU2Y5f&#13;&#10;b0aRVq2Bepxn6YZwSeWiNg3H09rnY3drr/HHx9dPEfb0GLdDsu9GDha3dSnokvmB/ps0HTXtzOVG&#13;&#10;AzGPzNIEM1FOrTQOCY6mkb0VVLKg4ZXQ2sf9f2xZ3TW88dwvFeI8mHmD+X8+jLfdog3ra5dquRRX&#13;&#10;Win8SvxWQH1Vv2jpR77wtHQZKDI4pidvbjjXLYd0KoEEp1VGNewJvA+pSP6e1m526RzeLDmOYakI&#13;&#10;+ZyPtB6JOTN1urywaw3Qf47YMYZx6lfhl/5uLQ/l0NHxe+KW8/k1uPMpQZLHbE6z2Pi59ydqdu7q&#13;&#10;ZaLZvXm1qJDPWV9dXS6VeoKhlgplbWzfi3tbsXL029StIz+Dbxj9SVh8NPIV/FQEnNAKliAOgN7y&#13;&#10;e92xe0O1QJJA+6bzuDiLb9rtzW5u5mIVRoUMyx6mALUqxIWMFjgXu7flfsrbnVeZ+J3w/wAZkdm9&#13;&#10;IZOrRe0O28mrY7tj5KzUI0kZ6aAJJjdsM4LU+IUh6hNJqNCM1Oyzed9tBZjZOXVaK1HxSE0knPDU&#13;&#10;cVAbh66cUVSwYF+2fsvzLfc1w+8vvrNFf8yAVs9uj79v2RWNVSMEss12goWlykcoLBpJVSWMi1Bt&#13;&#10;KvqKcVgWLDYoRqTkcg4oqFI+AggjddcnH6ViT/Wt7DMdg7p4o/TQDicD8hj+Qp6dZE3vM1jBcGzY&#13;&#10;td3DkgRJ3yFieLMO1BnJYjrK2Q2thdIxVIu464WkOQysLU+ISdSBemxXDzA8m8z2/qvvxnsrZqwD&#13;&#10;xnH4mFFr/pfP7Dg9Mix5g3cEbnIbCGlBFE2ucqeOucghMcNC1Hka9MWXz2Yz7wyZOseojWzRUkZF&#13;&#10;PQ0SKmhRT0sAVF4AA0pe31ufaW4up7g6pGJ9AMAD5DgPy6Ott2batnRo7CII2dUjd7ufVnY6yfzp&#13;&#10;8h0xEswZ3jBUaj5FGrRbjUSVvf6/X2mNOAHRsgVWCKxPnnrgUQq0quq/TyAkMZFbkkuLAfW3+v70&#13;&#10;eHTqsynQwr6dRGZSw0G3pVyzlwBzr0lBewsAQCLfi5590qOA4dKBr0FpD+QH+r148cdYWGtfSAos&#13;&#10;vLguWZeLxn8f6oEi/JsPpbWOnRRePrwHCn/F+X8+sb3uCb69Ivr1NYFdREgYmxBNybG9xz7908hA&#13;&#10;zT1/bWn+r08uPWSirqrF1VPXULxLNA6NpddEUsckTRyQTAW1Ryxlo3H0sx4vY+9rJJE4ePj/AKq/&#13;&#10;kRg9Uu7O33C3e0uQdDjiOIOCpB8mVgGBGagdYM7jaekqo6zGeUYjKp93ihLqaWJfL46zHVEt/VJS&#13;&#10;yAwyG/KhX/SwJpcokcgaMdkmR/lB/wBKcV8xQ9X2a/nuLU224kG6t6JNT8RpVZaeSyr3jyDak4qe&#13;&#10;k9IZFLcP5FZi1uWJvbkMbfW/PtE4KnjXo7XQaHy6epb12CpqgjXLgp1oZ2IuDjq9nnoHIka58col&#13;&#10;j9IAF1JJJAKl9U1mGYd0RofmrVofyIp8qj16J4qWm7vDXsvB4q/KRAFcD01oVfjkg0FB0wq17FSX&#13;&#10;PquNLhdI4JIH5/P4+n49pQQBQ9HRApRh/n+X+rzHTFvmAyUe3MopZC8NZhamWT12noZBUUqaL8Ks&#13;&#10;EqID/r+yjfk1pBcDiQ0Z/wBrUr/I9O7FIFvbuyY4BSULTIEgo32kyI5+w18+g5LpfhSCfpYWu2oB&#13;&#10;ToXjkfQqfYcxUD16Emhjnpzx9REvlpKlxHSV5UmRwG+1qidFPWFlA+hOmS39k8g2HtXbOo1QOeyW&#13;&#10;la+TD4WH2cD8umLiNjpmjFWjrw/EPNT614j+l1FnhlpnlgnXRLC7xNGQPUynS8ZsoOn+2oJ5BB5v&#13;&#10;7YlR42MUmClRT/V/qz06rLLSSPgw/wAHH+ePt6wFyQfSfEoLaCF1IU+twpJH4Nrcj21x6tp9T1jJ&#13;&#10;D2ZwvpCn9puCUJI13vckW9PuvHMmB5de01wOsTSauVdVAX0gIVPP1JZv0kE/Q+/GRjwP8unAppQ9&#13;&#10;dOzuhvIziNVDIb2jA4LatJv+Lf4k/wCHuvEdbAGqlOPXheMuEK+hGsWYWVtKuX0fq+tz9B/U8e9r&#13;&#10;UGuP28OvHIzx/wAnXbvIba7kHgxgaRwbhmCW0rqI5Fv9j70TX8/P/N14AUyeuLIdJdgGk1l30Eqg&#13;&#10;JvdfUGPBJI5H0PPFvfqELqz/AKv9X/F9eBBNPXqTTY6srYy0afsRMWnq55VhpKdW9QWoqWbSh/UR&#13;&#10;GPUfqqk+3Y7WeVO0UA4kkBR9rHH5Vr8umZrmC3IEhyeAAqzf6VRk/bgepHUu+KoU4Y5ioQyjkTUW&#13;&#10;JsE0kXgZJ50LcepolOkX8isR7urWkAGfFbPmVQfZQ1YYyKoKUHcOmyL2fjWFMcCGf86gqnDGGPH4&#13;&#10;WHUWrrKirML1E4FPG9qamp1WlpaUlCVelpYtMSE3CsUU2/LHj3SWSSUqZW7RwUAKB9gACg/YPtPT&#13;&#10;sUEUAIjUayBVzUs3+mY1LevGnoor1gZgra3QKrCSaLV+4gNwuk6mN7C4ZQP6kHkAUrQ0IpTI86f6&#13;&#10;vTp0DVUinz8q/P8A1eWPLrgAI9KuFYGyOQWZXIOokqCb29JPptz/ALap+KjeXWuIxjrkdR8jAE6V&#13;&#10;8K8iwAQkBdA/Ub3Pqt/vXv1SCf5fZ14U4Ef8X12Ati8mqVfSjBgXidy2oIXUkf05P/Ee7BfM9eYG&#13;&#10;nb1x0rcG767uqeoMvBBZkHBIKgg3/wBa3utFJ1VI9OrZApSvXTBWU6kLKJbrIWOoJwAZEUWNyPz9&#13;&#10;P8Pr79ilXFR9v+TrQxjrxVWZFJkYnXoKsjBbX5b6+n/fWH096IU9pxWvl6dbqeI6c1IytGIxHfI4&#13;&#10;6nVY20h2rsdFypBUljLD+AQdUf8AwW3tWtbqAKR+rEKV/iQf5VH56fs6TmkEpYsBG5rT+Fzxp8m/&#13;&#10;w58+mpmN1DOCvGkKDobUTa5Qgjn+n4/p7RkkZ9OlORgj/Y69f6r4ldwDdldRZUB1ccn8+q5P/E+/&#13;&#10;EMSRp1EH160AfJqfl1kLorqp8YBGkgNKQ6sSQCxJN/qSo+tuLe76gppTH5n/AIv8uthWYFq1OcfI&#13;&#10;f4Pz6dP4QaIJLmayPDRNGskcHi82ZrIjZVenxSkFRYD11BjDcEGxuFAtfp/1buQQg8ABWRh8o6gj&#13;&#10;7WoPXpEt6bjs26M3BHE1pEv+mkoeHmE1EZ8+uf8AHYqC5wFJ9gjakjy0xgqs3LqTS9pShhpVaxOm&#13;&#10;nQOL6TI3De/G/EOp9vTww4prYBpSfWvwp/tRX5nqg257nSd0kEmk/wBmKrEPTAIMhHrISv8AQWpH&#13;&#10;Sd1zzyl5ZS0jqzPLKzySSnVqeeZ2vybeon6/0A9lx8aSTxJmNT5k8f8AD/q9OjNVjjiKRCgGABwA&#13;&#10;8gMCn7KenWVrnWwaNlYetQruFVF0hyrgtpvwBcAjkEfT26Sa1FKcPX8+q0oM1B66e51RsYh60cuh&#13;&#10;0ACJQy6mQEEj6sOeOeTx7qeBjJFa4Nf2fZQeX/FdbH8YPDy668ZjLaY1AOvQVAuzxKSbJwwuWA0g&#13;&#10;m5JJ4uD4rQlvLypx/l8sde1Bhprw41wP29dqq6XYSrGdGkKVcxqFYsiM4a41Eg6Rb8iw97TSo1a9&#13;&#10;JHAcaD0OTTrzMxpQVqMU4n7BTpR0+CqDF/EMnUw4fGVSo6VeVOmerWMAxnE42IGoqAebyIgj40+Q&#13;&#10;MLe18Vk7IJrphHG9DVqhjQ17FFWIp+KgXy1V6K5d0iEhtbRWuZhxSKtFPpJLiNKHipbWCfh0mvT9&#13;&#10;jaCovA23cU9MakztR7h3CiGvdVYBv4LirTqussgJp46iQMp1yop0BfBbupC7fGV110yyjJOKaI6N&#13;&#10;TVg9iu4plh5Fl5cxDWN5n16KBoICVj4f6NIQlSBkazEjAjTGSNRnNTbWwNS0+Znq95Z59Ikpmq2T&#13;&#10;HyGwiUVs6l2DMFWySTMAPS1OQQyv+Dt1o+q8ZruY4KljoJOCGOTn0LGorVPPpOk+97pEItuRdvta&#13;&#10;nSwTvQnPauF4kjtRTkN4oPxNeb3vnM3SjDx1EOC2ymtjtfBIcfiHAcreuggZDVk6SRJUO5A4UC3C&#13;&#10;W83e9u0+lRhBbj/QoxpQ/wCmHFz8yTjy49KNu5Z2rbrgblIhur04NzcESzDFOxiKQr/RiVampJNe&#13;&#10;klZtRKjU/MasqlQFI1lhDze7WK3A9R+ljf2WUIbWOIxXyp8/X5enD59CE5XQ54Efs9B6elP59KDH&#13;&#10;zQ10H8Byc0cMM0pnxVZaOUYvLaBGv3IJBFLV8LKxsEYLIPo3tfBIk8QsrsgBjWN6V8OQcNX/AAuT&#13;&#10;4T5A58uiu7je2k/edmtWXEqA0Mkecrx/Uj4r/ECVrkdMdZTSwzTU9THLFLExSoppWVNEsa3AtIbE&#13;&#10;8G4ZjqANre0U0bK7LIulhxB9T/L7PKlM8OjKKZJIxLEwZT8LA1qOAP8An9OscMs9JNFPAyRzwnyR&#13;&#10;zBVaMG/jlgkBuvjJOmxLEqSOAfelaWFw8Zoy5B8q+YOKEev+yerOqTKVkGCfI0I+YIyD8x06vRov&#13;&#10;gyVCslPBO4+5ji8kEuNqyS7wMI2BCsPXBIR6lsD6lPtUYqEXVuGVWPdkhk88UPA0qD5ig8ukonZg&#13;&#10;1tcd7L8IajawODZUio4MPXzyOnOj3DuEVUZx2byskp8kVPA0j5WSRXN1Qx1ZlBta30P55A9qItwv&#13;&#10;i48CdjggA1c/YVY/4K/OnSG52rZ5ICl3BHo4mn6dPmCminzznqeMmIHJzsWHytUxkMlAcPiZ6x3X&#13;&#10;hopctHGY4L6rEQh2BFwL/R8XIXF/4cjfwaFr/vYBC/P4j8gek72LPGF2xprdFoNQmlVQPL9PUC59&#13;&#10;dRWo8/I4pty4ypjFGNr4zH0TmQTLg8tnKA1EKgX+6nrqipSRgAeXjIPAVfx70dyiP6KW6RoxofCe&#13;&#10;RKj5kswJ+1aeg8uvRbPeQP4xvpJnHDxooWAPyEccRAHkA6n1Y8THU7Tlluke5MbGLFUFRjs7JLbm&#13;&#10;N3BSgsAB+nUSB7ZX92EigljFRglJK/I1CflnHT9N7giqDbzv5nTLB+fa1xU/y6c6yhxk80jNnEoj&#13;&#10;40EVFVYOuoXjuoEas9EamMC3qvr5ub3PtdPDDI51T6B5B42Wn+8hx/PpPDPfxIE+kEgXi6zqwPrQ&#13;&#10;NoYkedRjqD/dyaVhHDm9v5CRyfHHHmIKaqsn0Zv4ksScglSGe305v7SHbmqU8WJvMDxApP5NQftI&#13;&#10;6dO8RCpkt7iIDixhZl/4xrJ/JT1mXbG4L6RhaqqYHWY6AJmIo00g382GkmABFrhm/px7uthfAU8F&#13;&#10;m/0tHH7UJH8z6da/fm0lAxuFRT/vysJx8pQjfy+fDpulpaqmdoq2I0ToQjrU00lNNFIB6keKQFrg&#13;&#10;/qU2Jv8A1t7baFoyBMoQ/MEH+fn0uSaCZFlhYPqBoVIII+RBoa+XWNJYSSh1WQ8+JgF1fRZA8obg&#13;&#10;PckXFwbce6gpUr/gPH/J1ZkfQrjtB8/T5H064NIOQyEal0ot103VVtpZQCWLWB0n6A/196dtYIYE&#13;&#10;D7Rg/t8/Xy6sgAxGeHEg/wAvzz0qaWT+8VLHQF5KjO0KLDi5HbnKUcCajhZpHIZqhBqNIb+q7QHl&#13;&#10;o9JnFJ9fF4INZY/7M8NQA+AnzYfhpimPTojnA2m4N0O21lNZgBXwWJNJQAKeGwqJsAg6ZBwaqfaW&#13;&#10;63UKgJuLoFAOvQ7Mr2I4U8Wte/H49omYlf8AUKfbWlBXH+fo6ClT3ZJ9M4+ZpjiKevEdT8RhMruC&#13;&#10;qFBhaCtylYwV/taWHzeCOJrPUV9SSsVPCgu0k1QwjQcs6/UO21rc3kvgWyNI4PwKKkfNvJV9WbtH&#13;&#10;mw6Rbluu3bNAbvdJkgiFBqc0qTwVVALO5/CiKzsfhU9CTjNmbbx1dHRZOpqN/boRWeXZ+wqiMYXF&#13;&#10;BNLu25N9SqIESM6hIKMNGhUaqmwOo6ttssIplinY3lwOMNtQovA0lnPaAKZKVGPj4joDX/M2+X9q&#13;&#10;bq0jXarDAF5fr+tNWtBaWCkyOxxp8Yh2BosOqlJOY3NjMdTfwqtmx9esAaKHZOwZpsVtSgZbxeDO&#13;&#10;btjC1Nf+rTJDQOitqdfuY1td663GCBPpLgqVFQLe37Yk+TzAa5M8VjpX+MdM7bse43k31tqkkJem&#13;&#10;q9vws13IMVNvatWOA+klyGKkKfAdgT0F+Z3Nk81Tx0ErQUWLpJB9jt/FUsWOwNHoayLFRU/okcro&#13;&#10;1POXlI9RZjckO3W4zXcYjfSiL8MaDSg/Z8Rp/FVvVj0Ods2Ww22T6lAZbhxSSeVjJO5wCS7VCjzC&#13;&#10;IFTy0jFGFWkF3VSHcJFoMq6URiPTqIX63ZiLH8mwA4QAkHUBx8v9VOjenkT1Poa2ODXS1qzT0FZz&#13;&#10;KANc8Eqr+1X0QBtrUklwDZxdG50sqm2mWJjDNVkbj6qRwYfMefqB50FElzBJIFmgosi+Xk4PxI3H&#13;&#10;tI4cdLUPqOvVML0UrJI0cxkIkimhOqlqoWt4p4PHwQ1uOBZri17j3uZREKsagioIyrA8COrwSJOg&#13;&#10;kQFaYIOCp/hp8vzrjy6wRukZ1BryAOESNhezNrsdGn9S8iwvwCb2t7ohUZOT6DIH+Y9OHWR24+3q&#13;&#10;fjcXWZStpaDHUb1dbU6Iokp3kSawBUW0q3AJH4UWvc29vwWs1xKsEK1dvQ0NP9X2dJby9tNvtpLu&#13;&#10;9kEcaCpJwB/q/wAPRqMd1b1tsHFQZDszOS5fcVTFC9PtTFzebx67Mi1klPr9Q+gQ6VX+tvci2+wb&#13;&#10;RtNuJ94lMsxpSMZpXhWn7D1Ad3z/AM9847g9jyDaLb7fGSHvJVKg0NCVDAUHoRWvl1PxfdHV+05q&#13;&#10;ihm6VwOYiSQyRUuZeR2XxgaPI0AUG6kg6iQPq1xx7ei5l2LbiYX29XAP4/T/AFfl69Jdx9sPcHmB&#13;&#10;UvF5ruLZ2GTAAOPoGrw88A+nR2+htm/Hb52Zza/x/wBt4Si6S3pkco+Rx1TQRrPT5xZIv9yFEasF&#13;&#10;CRpUmKFyQf7FuR7G20x8o89QfuaCEWMqgyfpipdfxAHzpTgfXHn1jN7l7r75fddiufc3c71uaduZ&#13;&#10;Ft3EpK+CzNSKQqQaAmmp1FfJq1HV5j/Knrj+R/juuvi1R9Qbm3ltjejjPZfsSv3NQ0OWly9bUR02&#13;&#10;Sq8PiYqd4Y/CbGNFszGwLDk+xPuz8vcpWm3bY3iC1bUFZdJFagMJAe5sU7RQema9Ykck8r+5/wB7&#13;&#10;7e+a/dI3ljbbvbrEjWrQy6o4o42eARTBiIuJrKys1fQUXojH80DZNf8AKXd9L3btzsHObr3BQ7eh&#13;&#10;bFVm3pP4jNm9tV0C1tJj8phBMPtspSBmhqpASkgAYC/Ht/nblWLdLOG52YtCbdQEjhAKFGye2uCP&#13;&#10;8tOhb90b3XvfbWe/5W54tlkG5XWu4nvy6TJdp+kZTcMrGaBlA0g9ymvcQakqnxMzHyp7CG2/i3T7&#13;&#10;X3HU9XjL1U2Qqc7T1P31BXVSaRkI81VSjwlWYtGkCqqsOPV7J+UJ+aLkJy9NCws1rreRSWGOOonO&#13;&#10;eFMdS394TafYjlg3fvVHuNud/dI0ggtmXwnAOU8BVo+qmlmkJJHE0x0lPkF8Rsn8Gu68Tu/fe6aD&#13;&#10;IJS19LuTAxyTPJkap4JvuqOOZWHkLq50NquD9C3q9lu6csQcpbsu9S3AeMnUgPxHT5ev506FHtt7&#13;&#10;7SfeV9uLrkXZdqktLjwzbXGlVEcayKFahWqgFcgjPoMdDN2h/OKzHe1T1xgt0bRNJjdkZGiq6eri&#13;&#10;r0eunloLIG+1kRY443CnUImYEWUEEe13+upt9zMkMNt4Y1h3NaliOJpQUx+3oDbN9wDceTbO/vhv&#13;&#10;X1Us9u0EcbIRHFG2QNQJJIxQkD5jrB/M5+ReE+ZGxur87tajpMfPsCg8dQsKH7uUTU4aanrLjyHQ&#13;&#10;EaWNlJXkgaeb79wLy13/AGiFtvbKMXavzHCnoOPW/uZ+3m++xvO272HNPd+8VWJCoooEbGkgJxqe&#13;&#10;oUg0oACK+VKWE3JVYadzEIZqTxGGpx1SyNTzwcWRmfjUxF1CAXtxx9YWtb02x/Cy4qCcflX+Q49d&#13;&#10;Lt32S23SFQ2pJQapIlQ6tx/ML519a/YvoKPr2r8Fdl4srtSGaKVwacvXDIBSVR8XjtQnfycESMsU&#13;&#10;Ooi0hCvY3VNqcrJcB4A3pQ6v9KvH8zQfPHQNuLvna3MlptkkW5OhA7iE8On+/Jf7NQB8SrrloPgy&#13;&#10;tbOenflr8YdjfFrfXXg6Yo8v2dDS1JwXYG6aPH5LOfuRCFA2Q0OuNWJmT9uksbEAySFbmTNp5r5a&#13;&#10;s9ikhEBaaFGUFwp1E8CT+Ejjjh61ycIvcP2C98eZvenbuYn33wtnnmjaa2tZZY40CElkWMmlwriu&#13;&#10;oyAFjnQq6QtXW3YMl2TvPG4+ryOPpf4hWVU8k+ZncY+kphea8jylm+gOgkcuQQy6zaLrMXG836RS&#13;&#10;uoLkklzgUrwrT0pXrOffZ9u5D5VnvLaCRxboAqwjvd8LwBpioqBTtFCtFyt/4bhK/D0u3dlbVkTt&#13;&#10;Q7oycGaqRPT1kE+3qejRcWcDJI4hpgJFlnqJdF3RgfKlmT2Y+BaywC22uH/HfEIZq1BjHAr6fOgz&#13;&#10;6g9BMX+62W5yb1zduA/q79JC0KFShFyzkyi4CjXMdJVIlJ7HBBjaobr/0NZLKUEdfCXABmQHQQLE&#13;&#10;2+o95YzxmQH1HWAW23bWjhQaqT0i6GeTH16sfTpdUlF7cE21ey+JzFL38OhZeQR31mQmRTH+boUW&#13;&#10;MdVTc2KTJ/vJHs37WWnr59R1VraevnH+XQRZSnakqngIAUMSv9bf4f8AI/ZLMmiQr1J23Ti5t1lX&#13;&#10;zAr023H+39tdGHXRIAufeiaCvXhU8epOPydRjauGrpnKPEQSOCHF7lT9OP6e/R3DRSCRMU6SXtjD&#13;&#10;f2zW04BVvlw6NdtDcNLuHFxsSpJQLNGxGpHtY3sfz7HNhdx3UIYGp6xw5o2OfZL86RQcRTgektvH&#13;&#10;awjEtVTRkobyGxuBf8/7D2lv7QqfEjHQh5V5k8SkM7AHh9vy6L9uSkLRfcqB5aa6SDk+j6+wleJU&#13;&#10;ah8S9TbsF0El8Entfh9vSNVw6Ai1iBzf/D62PtB4hIzx6FJQq2cdYpGsVIPK8g/QggcW9tOThhxH&#13;&#10;VgagqRUHj0Ke1Nw/dwiiqJAaiIWB/tSJ+kHn2e2F0JkCcSOPUe8xbKYH+ttx2Oc0HA/8X0IFPGHh&#13;&#10;kMXJQ3dBydB/tD/ifZogLRmhyM06BU7hJVWTzHH59BZvKj8FXHWx/oqBpcj6B7cXt/sfZPexnxPF&#13;&#10;9epG5VvDJbm2biuRnjw6Rqv/AFPF7/T6j+ht7Q9CrrgWubjg+/de68DY34/2Pv3Xuueq4+o1c2J4&#13;&#10;F78e/UBweHWxXiuP83p+fQ/dN7vjpctTYrJvrjYaI2N2JW3A0/U/049ibYNwVLgQTHB4V6hT3V5V&#13;&#10;kuNsk3Hb1NRkj/D/AKqdCt3ntSny2BSroS8ZUiTVFdLFkIJJXmx4JF/Z3zLYJNba4q1+XUbez3Mc&#13;&#10;227z9Ld0OrGfT5fZ5HoiqR1FBUNTVAKsCQCwKhh/Ue4xXVBIVkr1mGzRXlss9ucUrT06cvawZFek&#13;&#10;BwadcHS/P0YcqRcMD+CCPdHQEahxHTiORgfz9PToxHW2/Zqyj/geXnE328YiR5Lamp7AKGv9f6ex&#13;&#10;VtG6GWP6ac1Ix9vUGc+clQ2tx++Nsj06jUgfxev7Rwp0y7+2QPM9bjQC8n7qqn6JkPqKm1hcfg+2&#13;&#10;N028H9SEdG/JfN/6S2V8xouDXyPCv2V6AeVXjeRJFaORCVdGFioH1uD/AE9hKQMGo2COOepeTS6B&#13;&#10;0OoEVBFD/l6FXrPo3tHuDIxY7Yu08jk4pHCS5WWnenxNMAfW8ldMAhtfnRc/09nezcubxvcgTboS&#13;&#10;QfxkaUA8zU/4OgHzx7s8g+2Vk11zduMUDgVEIIeZvQBFrSvqxHVq3Vv8srZOx8RBvn5H73xNBiIJ&#13;&#10;AJIchkIdv7bapCh/sIKirKz11ReyrTU4aViVCobj3K22+2+07Wi3fMM6sQa6dWlKnhUn4ifQZPAD&#13;&#10;rAHnr78POfN24vyx7K7VI0zBqOkfjz6M1c6AUhQecr0Rc6nAGBy3T8yvjr8Y9snA9L7SwEeUp0EV&#13;&#10;DX5/B1EEVSrRPorMTsbGTQZGrDftOs2ZqsfCysw8NRb2c7jzdsvL9obfbhHEBwUpkg8Ssa0OT5yF&#13;&#10;QeI9Ooz5Z+7b7t+9W+fvj3Hvbm6RjVxFNRI8isc15IjwqRkFbWO6ZaUJiqrdVX9l/OftXsvfuO3Z&#13;&#10;nMpka6DG1oeg/jk1LWS4WmZlR/7r4alihxmGJSNCZKCmFRcMTUHySaorveer+63FboZCkZc6iM/g&#13;&#10;FAiH0KrUeR6z25Q+6xyVynyhNsFjFGssyEOIA0aSNQ6VuZSzT3YqTVZ5PBPbWOqqRD7+2XD2hsuD&#13;&#10;e2HL1uYoqcZOGp1tNUVdO0YaohklYlmY2ta/4B+ouVfNO2DetvG4QZdRqqM+XnXJ/M44CnST2a5s&#13;&#10;k5A5sk5S3UCK2lfw2X4VRgTpIAoAKf4Tny6r2xtSVPikBVo2KspB1K44ZSp+lj9R/X3FUE2qobB4&#13;&#10;H7fPrNq8iDrqXNRUD5Hga+YPz6ejMWubcEW+p/H5/wB79qgcY6LxGFx5efQ2U0o3TsWSnchqmmhd&#13;&#10;Afys9Mt4it78mw59iONvrtu8P8SilfmPPqI7iP8Aq5zkLlRpSQ1+RD8cfLrrbOSg3Vtqpw2QKtW0&#13;&#10;qfbktYspUWgnAPNwbAm/vVlKt7aG1c5Uf6v59e5gsJOXN/TdrQFYpTqxwzlv21r0DNfTy0VXPS1A&#13;&#10;0ywOY3vxcqTYgf4i3sPujRSeE2Cv+qvUr2c0d3bJdwmqyAHqAZQD/h/vP+w90LBePS0Rk56w6lv9&#13;&#10;T9Cfp/vHuplHkOr6W9Ohd2LMmT23nMLKVJ0SPGpDXCzxXUccfqHs820+NZywHia9RjzhE1hv9nuq&#13;&#10;imVBP2H1+Y6Bpw0bvGTZo3ZGH0JKtawbj8j/AA+nsPOCCUyM0/McOpViIkCPx1gfbQ+nr/q49GX2&#13;&#10;ltvPd77Eqdm4XBZTP7mxmmLHpjMfU107Sot6CQeBTa/+bfU3+HsW2dnPzNtDbfGheZBigJp6MaDh&#13;&#10;5GlfLrH/AJm3nZ/aPm9OZt1u4rKwny/iSLGACe8UY5OdQA456M38fv5NfzH7fQ1mW25R9dbep2pf&#13;&#10;4lmdyzKKfFJVzCGJ8tVFoqWiDEkK1ZUxqTxe/t7b/a3eooxcb9NFYIQWo7FpSFFW0xr3MAoLGgNP&#13;&#10;20APOH37PaS1vG2n29gu+ab5njiVbSPRCskzCOESTyfpoJXIVCxUMxoDU9WL7D+BH8vP4vU2QT5K&#13;&#10;/Jf/AEpZ9IKpslsrrpYs1ElfjZmpa/DSVsU9Dh4qhH/sVmbjV1BaNnsFI023YuV9mjeJQ981Wqbh&#13;&#10;vp4KqAaqCGkZXB7CiOKggkUJGN3NXvX9473TvLefZLW35WtSIWU20f703Lw53lUOY9ccCSW7Rj6i&#13;&#10;GWWCVI5EeMSagpDXc/8ANa+NXxxlrdrfDD4q7I262MRKWDd288fT7o3A9Wnoqmn+5ho8VEjCxVIs&#13;&#10;dWujliuQkGkhDuHP237SzWe0KEUCgW3jEOQ+qjSNrcjSQjgFlb4hpPAUcv8A3OOdPcdYd994d2ub&#13;&#10;6ScMzC+unuRpkhCEQ28HgxqI59U9u8hhljBWKWOUKSxSd3/zCfk/8y9tZzYPafaGYq6bG17bm2vh&#13;&#10;JJqZ8VisigaOkq8dh1hioIJafiNJqejSRVAYuX9Xsk2zf5N6tp7SGOOCUkkNTxJWoSy65JNTsEJP&#13;&#10;hqSQgNEp1M+8+ynKvtXu238wwJJc24rFJEpNvaKZI44pmjtbcpDE11HCn1JVR9Qy6ptZY1qzz9dm&#13;&#10;63K1x3JX5LJZeKrmhrKvK1tVX1jVMT6ZC09Yzvybng/Q8fX3Hl3PcS3D/Wu7yAkEsxJx8zU0/n8+&#13;&#10;su9ltNpt9tiGxW8VvbMqlFgjWKMDSKUVAB9vz8+mN7HgEkflif08c8f7H2kJ9OjWjfi444/s6GnM&#13;&#10;yHNdQbfrXqHmnwle1EY1QkQwszQhnb/BbG/+I9iW5Y3PLsMpNTG1DjgOH+DqLdrjG1+515ZiPSl3&#13;&#10;EJNRPxN8WPTPQJ8g2+pB+lz9R7C4Oc9SuVFMdPW3c9W7ZzuLz2PkeGqxlZFUoyNpYgN+7Hf8hl1C&#13;&#10;359qbO7ksbqO7jNChBxj7eivfNntd92e42e8QPHcRshqK5IwR8waf4fLo8e397ZTa26Kvcu3a/7D&#13;&#10;D9qYT+H5irpSRNTZCamMMdTDOlijsHIDggg6TcH3KFnuMtlfm8tG0JeppcjyalK/b68PLrEnd+VN&#13;&#10;v33YIth3qHxbrlyfxIUbIaINqKMpwygg4ziopQ9E4zVFPhM1k8PVFmlpaudYpWGo1Eby+RKhif1F&#13;&#10;1Icn8m/uP543tbiS2kwwJyckitQa/PrKTZ7uPddqt9yt6BXRcDAVlGkqAOAUggfYMdZ6Ctkh0yiW&#13;&#10;RFVlVmDFGDD9JBBFvd4ZGX4cfZXpq9tFlqukE/PP+HoRcXu3cFM2mly1UYXsZY5pDMjgH06xPc2H&#13;&#10;9AfZrbX90vashA/l0Bdy5Y2O4Aa5tk1g9pA0lT6ilBU+pHSq/vvVVCTNkcVhsozqkXmmpFjkVBdf&#13;&#10;22htY/429mP7xkYUkVWHzHQcHKVvCR9Fdz29CTRXqCTTiDj8sdYFyW0KgMKjC1+MLIyqcdWCSPX9&#13;&#10;S7pUAEgfWw91D2Lkl4ytf4Tj7enGsOZ4KeBdJcgGv6qaT9lV/wAPUgYbbNStsduvwERBliy1G9O7&#13;&#10;yufTGkkZ0gf4sPe/AsWH6cwH2jP556bfdeYIGB3HbNYJNWhYMAPUgj+Qp11NsnMsxaj/AIblY44h&#13;&#10;KXx1fTyKE/pIshU6v8B78duuKVjKv/pWB69FzdtAULdCW3YmgEkTCp+RFRT5npOVeIy9CwasxtbS&#13;&#10;gqXRpaeUAqD6TcAg8/kD2me3mjNJEK/ljo9t9z228WltcRvXjRhX8xx6bJLF2L+qwuSfVpYj8gfm&#13;&#10;/tOSq9zYp5/7HS+MHSAo8+HqB/k6nYPKtisjDVOgkiKGCuhYakqKSb0zIf6mxBW35Hty1nEM/in7&#13;&#10;CPUHpHvG3LuVibcEhwQ8Z4aXXI/nUHrvPYwY3IOkJV6Ctj+7x1QCV8tJNdorvfkqbqfz7pdReDId&#13;&#10;JAVhVTXBB4fmOHVdm3D6+zUyYmhJSQYPcvHjTjxHVhnxM+KY7Z64yG/u/wDcA6k+M2Dz0Jx3YuQU&#13;&#10;tnt27ljV5p+u+rsO4E+VyGTSNoo0gUgPyOQbDnl3YTe7Tr3gGOzDqYmrpd2Joyp5kHOQO7OjUeGK&#13;&#10;Xvh7yJyVzxFsHtjGu6c2TwyC4tQC8FtCq6ku7917IfBqrUcqFBXW6huk38mPkPme2aGDqnrXBt8d&#13;&#10;PiPs9kp9ndU+b+GVm8Jse2hd7dpwUhabMZud18wgqHenpDYRhpFMpTb5udzuK/RQUs9viqI4vhL0&#13;&#10;PxSLgscAhSaCgqWbPRv7Qe2O2chXEnOPM8/9bOedy77zcF/WW1qCFtbB27Le3RWIaVVV5gzYjjPh&#13;&#10;9EwbL4DDpGuBoY8jWrpkmy+dQTeCwsDQ4y5Rb8aWkDEf0v7DRmtLZNNqgYjNWzT/AEo/2esgl23e&#13;&#10;91Y/vicwQnAht2IBH8LynuNK8Fp9vSWr8xX5yoaqy9dV1k5RSn3Eh0wpawhhp0sqAcBVA+n9fZfL&#13;&#10;cS3JLzMWIOAeAHoB5dCKx2yw2i3FvtcKQpUVCjJPqxNSxrxJPTe7LdVAjUDizEo/1BcXP1Lfgj2w&#13;&#10;WX8NKehGf29GA1AEuTnyHCvkeoup1kQWDAspRS2iQRq4a7fTgngc+2/PpQY4yhPA5r8yeHUViCJG&#13;&#10;B8jO6F0bSwRySZNQH6eeB9Tx9fej8XTyg1VfhouDx/L8+sJA1BSQVHIBsAULFlViPqLXuSTb3XAq&#13;&#10;D59PKxZNSinXFZAoeW5U6DpYCMjSsumP8mxAJtwW/P0Nve6qFqenCpJArX9vWJ3ZhKtiAlzybAOx&#13;&#10;Y8hvqbnji9hzb3QDqwVe1icHh+X7fz6jmMubstlARtOhVK8Fv0qbFRwP94/PHunlYItKZFfz4dcJ&#13;&#10;Fa+kBNWkGw4IJUgKo5sPyb/63540QScHpyNlI1Oc/wAv9nqfi2gyEMu3apogK+QzYiolKotDmo4x&#13;&#10;HEHktpEdWB4JT/q/EzWVWPtyEiZTaSH4jVD6MBw/0p8/nTpDuIlsnXe4Kt4C6ZwBUyQMe6gGdUR7&#13;&#10;0GewyAZI6SskUqSmGZXE6O0c0bSGKRXivrV2axDA3BFr3HtBIhJ0NgjiPToRxyRyQiaM60YAhqYY&#13;&#10;HgcYoRnHl04YKeGOvaiqZWSkycUuLqWIUBRWFTSVBZdNzHKI5Bc2uvPHty3dVnKEmjgqamvGlP2M&#13;&#10;Af29IN3ilez+qhXVLbkSr6nwxQgfbEXX5k8D00SwTU809LIo1xTNFNqs2kxEqfWfwxBIN+ePwfbD&#13;&#10;RMknhHiuD0ZxTRXESXEZqsgDL9hFR/I/4R5dQszAtdtjLwlVD4+px+TjYreXSXNFUqpUH0hZFd7c&#13;&#10;ekG/FvaTcoTLtcyn8BVh/MH+R/Knz61bObfeIJKnTKrxt6VFHT56qg0z6joKQsSlipDG2lZAfr/U&#13;&#10;jXYf43B9hDt4n8j0K6nhXrxJHlRnuFPrY+pdJXks3JBP4tb/AF/eyGoQeA63wowxnpznKZGjFSql&#13;&#10;6/HRCKqBCq9Tj1ISCokI+rRH9t7+oqQSTbhRKTcweKp1SRDPqyDAP2rgfZ9nSdFNvOU4RyGo9FY8&#13;&#10;QPk2SPn0xmQlw9lIdVASMavoOWJLWJ+oNrHj2h1CoYGtR0tII67Y+SyoztyzHlgxuf0WOofQEgf7&#13;&#10;Hj348NK560AaknroRr6i1iVAcq4RntJc20gqR9LD3vQRk9eLNXro821QhbKpCFmJCkgFyWuTcmxb&#13;&#10;6fj3o0oWpjrwIOK9cFKs4uWQago1hSxDgg/qNwVtcfj6X90Urmn2Z/ydXINKjjx6nUlDUVKO0Ecc&#13;&#10;dMB+7XVsq01JCFupjknYBR9R6V1sePTzYPwwySrqQUQ/iYhR/P8AwCp+XSaaeKFqPUv/AAqKt+QH&#13;&#10;+E0HH06ko2KoD+2kmYqlIMbziSDHRSKv1Sl1LNMCLkFyi/1T6H24Ta2xwDM9fQ6F+dKgt+1R8uqE&#13;&#10;XU4ywgQ4NCC7V+fBf+NfI+XUKtr6ysCLWTtMsfNPTqFip4U+rw0lNF6I1W/q0gEk3uzX9szTzz08&#13;&#10;Vq04AAAD5BfhH5Cv59PW9rbW+oQqE1cTxJ/0zGrN+Zx5UGOsRjbSBIqsuoCS+lEY6WGgMfzp4Wxt&#13;&#10;bj/D3QKdIXh5/bx4/Pp3UCxr+X/FYHXjz+4pVAC4ZCCZGKsPTpSxtYAc/Q3NuR782SMAfz60DQGu&#13;&#10;T1xL6fSVNjqDowLSRfuhlRZGBNrcggX/AAT7qzGnrin7evaQTXhTz64eoISUUgD1FjqHqOtNRPA5&#13;&#10;BJ/2HH9bEGmqnW+OeumZJPFaNVI4KSaW0j6kqjC6sWUgm/0NrD3osCFIHWgCK1PWVf8AOqb3Di2t&#13;&#10;VUWAF7iNPV/vR55PF/diDqzwP7B8+vdcBdG1XbyFiAxKhi1jqV2J/rfVq+gt7phTQnrfHrioXlgN&#13;&#10;aDUzG91P6iSCzG/9LC39f8Pe1FcjPXj88dd+u/pLMqqdauSoCkAi7rYXHBIt/tvexqwfIV62AnBs&#13;&#10;dZIZ5omimilKyQsJEVWJ8TOpQMFYgEWuBa9xwbj35JJInWWI9ymop/q/4vqpjjcFHGCM1/w/b6fP&#13;&#10;pwyEUc0UeQo4UigqZFikiQtI9JWIoMtMA12u364rHkGw+ntRcojILiNaajQgeR4kAeh4ipFek0D+&#13;&#10;HWGViSuanzXgD6fbnHWUYl6eETZqdcPCxWUUzR/cZOoQ3CtTYwENc/8AHSoMa/4nge9m0KL4l+fA&#13;&#10;BzpIq7Dy0oM59WoAfWnVTeCRvDsF+oPCo7UU/wBKTgfWiaqjNfR1x2SppBUY3btN/DctKFkocvWT&#13;&#10;rVZSoeMXkoFncCGmMyj9p6dUbUoGog+pTb3ED6rbb1EMxoUkbLMR+Ek4TUBQaAKH1Jr0kubOYabr&#13;&#10;dZPGhFVeNRRFH8QFSX04qHLAipxQAIy7yyPLK5d/O6yxyq7SmoW8jySM9yWFyCCeOeRb2TEtJIZp&#13;&#10;asdWQcGo4145Hp/Po7UIqBVpTFCPIeWBQGvkeH29cFUFSUOgBCA7qdK/1+oB9I/oOb+/R6qdvAVz&#13;&#10;w6syqBU9ZZJwG/UoYetX8aiMEjSXUsQfWBYG4vwLf1u8gVtNQfP149NhGK/I/PrkjWII8fPocEgy&#13;&#10;BSBe5vYH+1Y2t7sK17aAn8utEDiakevWTxsun9ox6Qo8im+lHcgAXYLcsDduAb/X6A7CkcQMCv8A&#13;&#10;q4fb5Z60G1U9D6/6v8Hl8unym25W1QhmmVMZQVaJ9tLVxyy1tY5bWP4Xi6RJKipLjSLRRlLWLELc&#13;&#10;hcm2zyaWmHhI4wWqSc/gRQzSH7BTzJp0XzbpawFo4z40kddaqRpWmDrkLKiU40ZgafOlVRHQU+Ll&#13;&#10;hipFhpMiRCUfI0MOe3JPojEwFBtymZ6ek+vElVMWAuNYsADNIIoHUQUWT1ZRJOx9ViUlI/8ATSNj&#13;&#10;+QJ2uZr6MtcEvHQ10O0NuMkUa4YB5aGoIRADigINTlmqaDEzzVWRfyZmZvJVTS1cGf3OXZrBavJ1&#13;&#10;mugoNI1s4SKolBI4X9fvztDauZp/7XiSxWSY0oO5zWKI/IByOODnpuOK5vY0hswVt1GlVCmCAcaa&#13;&#10;Y1pNOahRVmiQ91NQ7ekxkNyV9cZkiZqCnrCEZFmnlqa0FSkbZHJ1LPPU3JB0vLpGlToGkH2XzbjP&#13;&#10;NrjQmNH8gzEtinczVdwcYJAOKDGTi12i1swrMPEkThUBVThXw40okfn8IqKkaqGnTSNR12YQ2dWE&#13;&#10;S6yYgxsXKxseCxAKlTa/+x9pQCG1Ci14cePn58P6PkfXHRiW8mz/AKuH+DrgImZbAhQ3KoZbI4YM&#13;&#10;lkbSPwPSdP8Ar24PvWk01fM/6v8AL1Wo4ddxMVRm1R8xoIxICVCt6QskK/Q/gG/BJsPflJUHUfsr&#13;&#10;/m609Cajrlp9XIPjLeN76LEo1nVUF9NjcX/1yRa3uykghiMcCD5j5enXtVFpSo/y+f8AL9nHpQOJ&#13;&#10;M9j0ZrnM4ymcoiteTL4emQGNUUXPnpEXTbnyRf0KepeQ99b6jUyxigpxZFHAf0ox+1fmOitdO23N&#13;&#10;BQW0zAf805WJwfRJDU6saXPmDhOR08k7rCiyTNPqMdPCCZp21aSBFGP1WP8AsBe5tyS1EeUlI+4n&#13;&#10;FBU1/lT7SOHHo2dxGpdzpVRUk0A/bUV/L+XSvx8FFQS+POPM1PKsUNbhKCoilrpYFbXokqW8kNPK&#13;&#10;li6OySMCNISxv7ObZIYXpeMSpwY1IZiPKrcFIORUNniAOie8luriOu2aVYZWRwdAP+lBVmQjDKCt&#13;&#10;RkMSOoNXJUUw+zoPtqXGzwtMi0gIbIUrvdHqqgkSSMb2dGcKrAjQLD2xKZIqRQhUiIJFOLD5txPo&#13;&#10;RWgIOOlEKRSESz1klSldR+FvPSBhB5rQagD8ZqempPtdBaII3j/UsymMJYhNI8bHSR9bgc245PtM&#13;&#10;PBw6gE+hrj7M9K31tUP+VD/qr9p65injbTIrIZC8oS5dXlCKB6NdjY3Cj+v5A9+WIFa17gf29a1n&#13;&#10;h1yBY61ChUYo0kQkJVmdbCTSP6Wtxe/59+BqeFCfmevVpwbp6yVRLWR0LySa54IFiSZyJZpIkNxT&#13;&#10;SC9iY78E2FjYE+111I0yoWJquK+v2/PpHbRpAzrGKKxrSpwf9nz6ZwF8ulizDQQpYOQwAJbUR+kf&#13;&#10;j8/7b2iFK0b9lTTpW1dIPD7OPXKOQRJaN/DHe+tC0ZUsSArFBdT9AbA8gc+3BIEGlCVrxpgfl/xf&#13;&#10;WnVXar0J+Y6e4NxbjpIjSw5vLfbEhftZK+pkpJXW5QNRlnhYMObMv+Nvapb+/i7VmelafE1OH8JJ&#13;&#10;X8qdF0m07TLN9Q1rD4n8fhqGz6MAGU/MNXrKdy5CYq9XQYfJxRqdS1uGxADFEuTehihkY3/o3/IQ&#13;&#10;Pu/7wmOJY45AeOqNP8Kqp/n00uzWcYP0zywsTUlJpa/lrdwPyFOvfxXFNIy1m2cezOr3Wgrcph4U&#13;&#10;aRiCwEc7rYXFgSeSL+9C6tGOhrdF/wBIzJT7ct/m681hfaQsF64pn9RIZGPyq0dT+VD1Mo6fD5Go&#13;&#10;WkxOP3THkTpZEoqzH18MKRWY1AiMELxqp9ReSoCgfVgT7URLaTTBLWObWuaBlcfIkELw+0ClM5PT&#13;&#10;NxcX9mjTX09uITgh1eIseGksZGBrmiLGxNKhadLqrwO3MxOlbj58xvHcy0kU24NsYajixZnn8rQ/&#13;&#10;xyetppqpSvEIyP2R4kcyeWIa7G0tjYXMgkgL3VyFrLDGun5a61Ycaa9Bwc6hmgTt923nbkNvdpHt&#13;&#10;tjqpb3UshkxxEKoyxHV8f03jCpVAmh+2vHK5CCgo5cRnspElGp4676+kioMbDKisIn3XuRQ6zS6i&#13;&#10;Q4VqmcXYCSnv79PKIoWtbyQLGMfTWxCIKcPElzq+YBdgOGnr1jYTXVyu4bNbkyH/AJaO4gvKwPxf&#13;&#10;SQVUqvoT4MRoO2amERmN15PJUTYiCGhwe31UOuFwFNJR4ycpHqWXJT6zLWSm2oyVcsj3JZfH9PZN&#13;&#10;dblNPEbaMLDAeCRAqDTzc11O3qzEk+VOhVt/L9jZXf7xmL3d2f8AR5yJJFrxWLtCQIeASJUFMMW4&#13;&#10;9JV7FAQeba3uQoJcaSeCOLBr6RyD/U39lrjsBTy4nz+VfWn/ABfR6FNSD55/1f5+uS1aAajChIiZ&#13;&#10;ImnEhK6jfXE4BLFWFxxe/wDS/u6TACukV9evMhOFP29eWQzSkyBkDRPKrOumNw4CkMWI+v0P0N/q&#13;&#10;CR78j6378fYMf5v59eICrjNMddkguRx+8VYoxOmQRt5LKp+ulr3ubMDwR78WBPp/gJ4/mK8eGMde&#13;&#10;oCCOnGnlSWNMfXSpHG02qiqZJfGtDOyFzCSQSYJeA+oWRvWLHWfamKQSr4E5pU1U8Ap+X9E+Y8jQ&#13;&#10;+vSOaNoZDeQgsR8SjOoeVBjuHkfPh6dRJBPDNLFMhWVJBHNBLoEjMr6RpKkahyNOgNxYgWN/bbeI&#13;&#10;jsGBDDiCPPyz/gpXpVGwaNXQ6lOa+VOP+xmmcGnVv/8ALq+FPZHdGB7D7G2lt/Gbszu1MBNNidnn&#13;&#10;NUMGY11kbLR1c9DOxdRIeIlJUt9Tf6e5z9teVJpLObd5gniU0xozAGp4E8QPlUjrnv8Ae8+8HsfK&#13;&#10;W77VyHcSz21vdSCS5ukgkeMRIw1gMo7tANX0htP29FW3P8du/cjuXL0ef2hNsisoMtXUeRfP1SYo&#13;&#10;U1TFUkSUlTXVxBLIx9KxqFI+gAAPsP3nKvNN7dOJYRAykgsxAAzQAMePGoI49TdsnvX7PbbsVvPt&#13;&#10;W5jdEkijdFgVpSylcMI0HCnxajUH1OOnnuv4Rd4dZYHZO9K7CUmfwG7tuxZamr8PWxZXRIhMc6yx&#13;&#10;qS7fTXqDWP14+nu3MXt3v+3xxXqIsyMuSprT1x5/t6LfbT71PtVz1u248sw3T2V5YXLReHPGYgwP&#13;&#10;wMDTSPTSwBHz6Lx0/wBh7m6X7W2Zv7bNXU4vP7N3NjMrRSOkyzrNQ1IeencAAgtYq6PccgE2t7CX&#13;&#10;L+4zbHvMV7EdLRNkEGtPxL+f50/PqZ/cTk/ZvcnkLcuT93VZbXcLd0JB4VU6XGaHS1CDg1yOt8j5&#13;&#10;GdVYn+aF8HNh7+2jtXrebsw7QpazCbhnwtPLnsNlxSaqyGlyGrXC80ylZ7NzwTaw95MSbft95by2&#13;&#10;crsy3iCW3aWjrE7CpEbUqtCKUqAB69cFeVOe+aPZ33FiuJI/Ci2Gc7fultZu8Em4W8LHRNcRhtFw&#13;&#10;xQ69Wkk1yQKDrSfz+C+V3xr7EzmyMrQdgbU3Ji8pUrM7/f8A8NrJKaQpHUUMsl4Jo29PqViCvB9w&#13;&#10;W6c8cs7i1sPGUgk6xUqwr+GpoQfkeuzu27l93z3t5Qt+YrdrC+tJowCrCMTRVGUkUaZY3Xgaj4hU&#13;&#10;dGt6R+efbXQWWqt8b53ImZ3ZJTsmKx1X4/NQ1Denz0+Ppx40Y2X1uur6W9jTaefd02ZHn36USSSC&#13;&#10;gWvn54HCvWPvuV90/kP3Rhh2DkS0ays4GDvOtdLAeXiPUtT0GPUDosvyY+U2Z+VfYT757IqcomXl&#13;&#10;giokqYzHPSUlOrXDCOQjlD6hoCnUQfT7B3MnNsXM96J7qsekaVp8IUcDT/D6/LqevZP2Lt/YnlV9&#13;&#10;g5XMdwjO0shaokkcj+IZz86ig6LRW4OSjVK+mrFyeOqCdNfEzeSJlB1+WAFitvqGJ/2/sLy2TQ/r&#13;&#10;K3iK3Bgc/s8v29TZZ7ql030c6G3uEHdG3nX0NKGv7eAHHq5b4KdJ9c95/Hftqq3/ALpxm0914akq&#13;&#10;32jk90VK47H5WOGldpqJZak/5TJqUFZKZWZGNrWJAnHkTa7HduXJnv8AsckqjMaUGk5ofiFceVBQ&#13;&#10;1PXNX70/uHzd7Z+8+xwcp2zXVlLoe5hgUySK5cAABB+kStTokIDU8qV6qUztENqZrK43G46Weox1&#13;&#10;ZWQLmsjFDV8pNoSTG0cCvDCupRpkkaV+RypNhD91CbG5kt446shNGbJ407VGBTyJqeuhey3T8x7T&#13;&#10;b7juFwEjnRG+nQlK1UGkkhIdyKgkII09QaZY6fG5LLzvJLq1yyB5MjXzSI8rMFiQzS1JJuWP5JNw&#13;&#10;frblPHFLcSV+Ek5JxU/Po3mv7DbIQkfBRiONQVAFa6VAp5cAAPsA6Pn2rlPh/wBJ9UYTqrrbbNF3&#13;&#10;92tvDbGE3D2H3ZufKZKgw2w8zlJFqK3ZnXO18U6R/c0a6VnyNdO7XLaIh9AOtzl5U2Hb12qxjW/u&#13;&#10;JlDSTMxAjY+ShaUcZzU0B4HyxS5Gs/vA+6XOlxz5zdfT8pbJt1xNBZbPBHG0t7HHhbm9mkDM8Epz&#13;&#10;4SIoNFoygdxXttbJq8t2BTbb26RS1me23U5PD0+by9HjGg/iGBfIRUUuVqAqIGN1iZwjOpCHSx5D&#13;&#10;1jt0km6C3tKhpYyy+IdNNSlgKkeXBfl6dTZzDzbBt3Jk2+b3+pHZXSxTNDE0wYJcJG0ngqSTgDUA&#13;&#10;WAarCqjpwxWNotrY2rnyG76LG9iYFo5dtx42pknSljitBVY3O1SqEAk/cjjUuSrEHSyG5dt4Y7SF&#13;&#10;mmnC3cOY9JqBTBV6YznPl0h3G+ueYNxjisttkm2S81Ld+KgV3JJaOW2jJJqp0liFAKgjUGHX/9HW&#13;&#10;HxmVSthHIDqAGXVz/Tn3ldBOsgHrTrArcNue2kOMVx1BzWPE6Gop/TKouQB+rSf6D2zPFr7hx6Wb&#13;&#10;TemBvp5uB8+p228gaimanlY+SGw0kj6D6i3+t7etJda6DgjpDzBYGObx48hvTqJuik8sQqo19cZI&#13;&#10;YW5I/qbe63qAqJPMdKeXLnwZDbScCeg8LE2PHB9kzNXh5dDenHriTfkn/invRJJ62BXh1haQi9vp&#13;&#10;+PdqKq1bj08kWvA6Uu1N0T7dyccwZ2pJnVaiM8+k2tKv+I9q7K8+llDcF8+iLmPltN6sWiYDxErR&#13;&#10;qdG9x9dSZugjdSskc8akchrq4+tv+K+x3FJHdQgg1BHWL17Z3Gz3hUghlJ8vT0+XQJ742s1DNIyJ&#13;&#10;qpqkMU4tcH6obcew7uFkY3LKO09S7ydzGl3Cqt8a/Pot9ZEaCvkp31aSdSC1gVJ5AP8AgfYOkQwS&#13;&#10;lTkdTzayfWWQlXiKV/wdYnfWLaQPpz+bD8e23avDrZUo2evQ1U1HURVMBCuhH9bML3Kt/rj3aKRo&#13;&#10;zrXFOtvBHd27QS8D/Loddq7hiqzDPwA48M8ZLeliNJtf2KLG5WSjLwOD69Q/zHss1sHSnDKn5dOO&#13;&#10;88IHoZxGh0MDPC2nkOBqKAD2/uEGqM0+3pDyruphvV1ca6Wz0AwBHBuCOCD+COCPYVqyEr1NJAbP&#13;&#10;XHUPwf8AeD7t4g9OtaR1lghnqXEcETysW0/tqWA/xJ/4r7sglkNFHTc0lvbrrmcKPWv+TpXY/Z1X&#13;&#10;OVetcQR/lEsz/wCsX+gPswisZWy/DoK33NVpDUWQLkVz5fs6ETF43FbfMdXEEilgYMJmP7lwAbmR&#13;&#10;rf7x7NYo7e1KycCOgPuF9ue96rZ9WlhlRXz6MZh9xYrdmBEKSxVMcsHjnKhCqSgFSVLfn/W9iqC7&#13;&#10;hvbbRWvr9vUG7pse4ct7yJtJQq1VqKVU56Kdv3aIpqqYgEASuIpVtYckj/X49gjdbDS7fbg9ZI8l&#13;&#10;8zGe1UsMlcivl0FP7sEhp50Kug44sGW1ww9kSsyNokx1JX6c8YnhNQ38j6dZb3AI/IH19vMQBnps&#13;&#10;Ag9c6GvlxlXDWQtpeJgXW9taDkqQbXuLj+t/x7ajkaCRZVFc/t6burKLcLZrSQV1gjGSDTj0fXp/&#13;&#10;p/sjuSkpVwO3qtcVUIrw5nJxS0lHTXtqsXXXIp+noB9ybsuzbtvUYaCPShzqbC/5+sOvcr3F5K9s&#13;&#10;rmU7neo1wmDBEQ7H7aYU/InB6PTgfgB1B1xQU3YXeGfoZESSmCLk3kp8fV1c7haejx2EpBJV18rv&#13;&#10;pWNIYpCeeOCPYyt+R+X9sIvN4cSOaYI0qScAKuWbNOAJPkOsXdy+9r7m87TScre1tpJEh1AlKF1V&#13;&#10;QSzPO1I4gACSWK0HnTPUzsP5zdTdF4kbd6p25Q4yvpoWhWXN4mlqs/TSrEBH/C9i4+U0tH+oFZc1&#13;&#10;V+VWX9ygQ3U23fnfbtniNtaBYqCmnT3Ef6QGkdeGqRgwyCinixyT91fn33P3H9+c8XMl0jGp0Sst&#13;&#10;q1Sf7S8dfEuCCMrZRmNsFbl1JpUv298sOz+2M5V5aqzOUpJZZJRHksjkXy240pm9C0tFXskdPjIB&#13;&#10;GAopMNS0sICqNFxqMP7vzhul+5MJMQOKnuenH4qaQD6Iqj1qc9dD/bv7vXJHIW3x2AijlKAVjjj8&#13;&#10;G2LCnc0QJedxkiW7knlNTRghC9FiqJpJpJqmaSSoqZXMsk80jSTTSSNd3kmc6mJ/JJ+vsJsWc6mJ&#13;&#10;J86kkk+pJqa/Otep6hijRPBiULGooqqNKgDgFUYA8sDh1ClkVraQCPyb2J4ta4964Dp9E0qS/wBn&#13;&#10;+r1p0bX447+Wdp9g5iUPFOjyYgzta9/TLSerj/EAex3yhuoZm224bDfDX/B1jR778mMgTnPalo6G&#13;&#10;k+kZxwenlTz6AD5DdaTde7yfKUERTBbglkqacotoqesJvPT/ANBq5K/63sJc27NJs+4/URisUma+&#13;&#10;QP8As9TP7Ic+x868rpYXLaryyXSwJy0YHa3z4dA7T1IlQD/GxufoL/keyON6g1PUqSxMhr0KvW+T&#13;&#10;ENbU412vHVx+SMX4Ekd1YAH+o9nmz3IV2gbg3Uc8+7a8tom4RDMZoSPnkfs8+mitqZ9nbxlmjVlp&#13;&#10;ppQ7rzpkpZ39Q44up9sSu237gWHBs9GdrDFzRyssTn9RFpX0Kjh+fT/vvGR1kFPuCjUOrIv3Wi3q&#13;&#10;R+UlOn+n0J9rt0h8SMX0OQRn5dE3Jl89rcPsl32aTRa/LiPz8ugmaQBTqCqPwS17Ei/+8f6/sPsd&#13;&#10;RJPAdSYqHUKcT+39nSq2lsHfe/K6HH7N2huDclTO4jiTFYuqqULn6a5lXQoH1JZh7V2O17jucvhb&#13;&#10;fBJMT5qpoPzOP206DfMnO3KPJ9q15zRudtYxqOMsqgn/AGoOr+XVrfxl/lJ/LHfky57NYmg2Ttar&#13;&#10;RoKytykwZqTTGajTUSuUpYn0hiUlmBABP0BPuR9l9vt0tJDcbxcRWqMASpOp6k0BpgUrQYrk9YSe&#13;&#10;6X31fbC6hO08hWl7zDdwuaG2hIgJCs7L4pxVVUvQcUBI+RvKX4J/y4PjRHkNy/Inu6HsnP4+aWon&#13;&#10;21tKqpsxRff6GqoqF8i09Fg40LKY38eUqp4iy66QgkexGvLPJ2yj6q6iM5rqL3DiFBU0NE/tCw46&#13;&#10;WCBhwY16hOX38+9N7taNl5NSPY4XUqiWUL3l0wCgozSqDGscoOkTI8hjYNqj7Wo31/8AN1+NPx9r&#13;&#10;Ydu/Ej467IxmPpqqngXcu4MRHuzIS0/jVZ2mepixuM4mOuOZMdMAo0SRyatXstn9wdvskW2tmAiq&#13;&#10;NS2ieClMhgZT+oUbFSjK6kVrnoV7d9y/nXnJZt/56u7i6uysrRPu1z9TKhLRPBIlnEGtlmi0SIyT&#13;&#10;mWCdJQGi7TWt/wCY/wA+fld2Tlsfncl2PmBt2tmrajFRrWT1kW2p8hoeppNr49yuMw9PKsaFoMPj&#13;&#10;aWMsCSlyT7BnNXMu8WMiz7TSFJf9EoZJQxAAbxZCzBigCk4LL8RJJPWTXst7G+3BsJdo32E3c0AZ&#13;&#10;Tb9ttashmefT9NbhFMa3DvIkTs8cZIEaIAFFeOH3lmK/c2Ozuey+RzNWahEnq8pW1FdP45zpca6l&#13;&#10;mIFzew459giz3S5mvkurqVpGJIJY6uP2/wAq/LrJy/5Z2615em2fZraK1jpVUiRY1qvyQAfI+o8+&#13;&#10;njsmgFJuBqxFtDk6dagLpFjKo0yHV+SRpJ9q97iWK7My4Dj/AFft8+i3kW7NxsotHNXt20n1C+Q+&#13;&#10;zpN7Q3RV7T3Hi87TsR9pUIJ4xcCakf0VETAf1Xn/AFx7Ltuv3sL6O6U0AIr9nn0dcy7FBzFsk+0z&#13;&#10;/wCiKdJ8ww+Eg+Wf5dCx3fhKNslj954ZQ2K3LTxySMgGha3xhlYlRYGRPrf8j2I+aLZPGXcoMxzA&#13;&#10;EkcK46jj2o3a6jsJuVd1NLnb3KivmhPl/peP2HoCfoBx9b3v9OPYUFR1MJALUPl0M2xmOU693zgn&#13;&#10;mWIU6DIQRLGGlmYR+T0k88lAvA9iXam8faLu1fFO4f7H7Oot5sjG3c6bTuypUSExMxOBmgx+f8ug&#13;&#10;TD6tN7pwSb/UkC4A/wBjx7ChYE58upW/EVGfPrgzX5Iv/hc/Ujj/AG/uvzPXqV6MX1dm1ze18ntS&#13;&#10;pa8+N01mNYsC6wl9cfjvyCrXW4H9PwPY32C6W6sHsmPcgqtePDqEfcHa22rmG35kgFEuKxy0FR+f&#13;&#10;2j+YPr1l7NxSVWLw27YEAqFCYvM2F9M8d/DNLc3FxqXn8Wt7c3qHXFFfgVKjS32+p/Lr3t9ujW25&#13;&#10;XXLchqhrND9hpUD/ACfMHoGoCCxBNgTqZStuCeDzf8ew8hDUI6lSVSorSpHT7R1oil0hm5soNhpC&#13;&#10;j/VWHtSj+nRVd2pZK4/y9KynnEmkK4Nlu7WAGoH8D/D2YpKpAB/PoLSwlK1HUxLNqN9VtQAsbXI+&#13;&#10;vP0/w9vAjj69JyBSh8+uJDekabBrAA8ng/Un/fD36mKeXVhUd3Cn+qn2dZE1xfuLJ47kGMo7BgxN&#13;&#10;zyP8fekBQ1XHpSo6o+iQFHUH1qK1Hp9nT7Tblz1Ch8WWrGBCp4ppWnRlvcrabVYfiw9qkurhPhc/&#13;&#10;nnomuOXNlu3/AFLaPjWoXSfTitPXqbJvKWpUrlMNg68CLwoWovt3UDhX1Uuklv8AE+3XvmYVmRXH&#13;&#10;2U6RrynFbtXbrqeDP+/Cw/Y3AfIdYopNp18yRSYzM4+d1RV/hNQKvVUFgi2hlW+m7ABV5590RrGU&#13;&#10;geG6scDT3Vr8qZ/Lpx4uZ7GIyQ3EE6LUnxgUoo49wNAaAmrUHmcdWh9N/Dvq3YXXGM7z+amcyu1d&#13;&#10;hRfc5TqDqGopzhOze58tFTGuixNPjGEk1LhDoDVVdNGqKL3NrKw+sOXdvsLKLceYzWNSTHC3a7+f&#13;&#10;cMkj+iBWmWoM9YX89e/POfNnM91yD936JJr5gI9y3OOs9lYKT4etH7IzcCtAdZ7qLGJHbtLf398l&#13;&#10;u3e8dybTzNDjcPg9s9dQNT9VbH2zWUEm2utMYHH7GAwlKI4hVlVVanIzxtUzWN3RCIwUbxvm5bnd&#13;&#10;Jd2qLpixEikUjpw0qMVx8VKjgKDHUq+1/s/yD7a7Jf7PudxNcXO6Cu43U8ciz7g9DUTTNVjFViyw&#13;&#10;K4hUmrB5Br6ADtWDK52Og7Hmo8iV3NIafPrUwVBXH7miXTVqHK2VKj/OxgAL9beyXfFmuVXdWUnx&#13;&#10;vjDA1DjjU/PqUfbubb9nkm5Fimi1WIDW5RkrJbH4Bg1Zox2Ek1IArXoFCqGzFhYERygSagB9QSqt&#13;&#10;exBFuPYeKgNUClMfnx6lhWcAqM0FR28c0xX7OvF2Vm1fQI7KFVnW/wBIyRY25PPvVGDVby62qhlG&#13;&#10;kk1IwcZ8+o7RltGsLpUxtr0rHqFv82sam/F/qfdStfiI6d1FQdFakUI9OsMqqxV2kvqk1s2m7x6W&#13;&#10;sORc8i/590YKMqeno2Y6k04A4fb59RS0d/22HrctYu/DH1eMX4H9Rf3Tz6UqJCAHFKf4OsWpVCpq&#13;&#10;+qK+l1UESB7gob88/wCwP091Y0z04A5BYDAxjGOsLyGyvo4MamQabhr8ftq9/p9OB9eBb6+9V6eS&#13;&#10;LJSv8/8AV/xWeuiGV1a7AqSX9Ie6spJe7E8W/SP9uL+69eqhFCBT7f8AJ1HYDSQ6eoklrAGxJFgf&#13;&#10;6c2/H5/w976UIGJDGlPTrG6FUUOXJlGg6SLqVb8kg3uLEkW5Fvz791ZWZydIpTPDiP8AP1gYMxUM&#13;&#10;XuGYarxlmu3+cUJc6h/YBP1+vtk4XV58P5/5+lANDqXgfL8qEfZ8v2dOmbJylNHuNSslYrU1Dnkh&#13;&#10;jjjJq/GPs8wUSwK1SJplYf7uVr/rW79wpnQXK8ahH+RAqH+xhg/0uiraabdcHY2qImDSW5JJqle+&#13;&#10;GpqawsaqCcxsKfCaJCQBowTpK6nDluLqbWbQASAL2v8A7Y+0LIvHoUL2sDx4fn8vz6ec0Wrocbmw&#13;&#10;ATkoftq217rk6ACKomctwDLGUmsDa7ELwPblwTIiXA/0QUb/AEy4J+VRQ/n0UbUBazT7S/8AoLak&#13;&#10;+cUlWUD/AJpnUn2jqHjYxUTyUUpLJlKOsxJ0hS5asgP28Sq3HMwjGr8A29toocNE+RIpWn+rzr0p&#13;&#10;v30263KihhdJQTw7G7ifkF1Gnn0CRRlbxya/LGzRaPSGilVikkbA24B/23sCMugkMMgnHpQ9DXUC&#13;&#10;AyjByPsPD+XWNmaIsNfqUvqIsSw+tktytvwAQP8AH3XhUVzxP+x1cCq9c6OtahmiqI1MgV3U6h+3&#13;&#10;Krrpmhkd/wCyw4P149+hn8CRWUVzn514g/b59Vkh8RCrNT0+VOFPs6y5GmgpninpWWSirU+5pJJG&#13;&#10;1SAfSaKUA8NE10I/pb+vty5jSEiaI/pSmqnjnzHy08OqwyM48OTDJgj/AAGvz49NwIYmwFxYkANw&#13;&#10;pOlwVFvpf8E+0tami+vT/AdclDgsFKlNFwbMb+gDT424uATyLe91IPHrw6mU+PqatBOPHT0SuI2r&#13;&#10;auY01FpflisrXZrWICxhmv8Ag+347eeb9Q0RfNiaKPz9fkKn7R0xLcQxHRl2/hUdx+fp+0gep6lN&#13;&#10;NiaBQIYpMpUhigq6+No8XFJ9ZPFj4/VLp5N5msbA6Px7sGtIKKoMzjgWB0f7yKE/ax/LpvTe3IZp&#13;&#10;D4SHiFPf/vRFBX5Cozngem6arqq6UGpmkYRArAoCRwx3JKxU8EdkjH40Iqhb8e07yyyt3k9uBwp+&#13;&#10;QGAPkKdKVhjhHYKV4+Z+0k5J86kk9YgyxlTf95bgkH0tG9hGZlJuLg3HP1/HuuFOBQ/6vn1cnVUV&#13;&#10;qDQ/PrsNob0WUgNpuhs1lPoKEE2tcWI/xJ+p92DVNQKfb17rEVIVuQVNiGkA0uEH9n6W59H1tYj+&#13;&#10;nNdJ4j+fDrdQSK+Xp1yAKtJbSGDx3YggaiDJGyjn9V7m9vr71jUTTPWqefXYLMxBW2otbUyICzL6&#13;&#10;jGSQL6rCx+vFvdhVm9OveVOuZd3uFMgdzZi5MZlsoGm/0UCx0kAXsf6c7NWqox1rSAQa/l1jGjTE&#13;&#10;AGQOrKHBLm5PpccWJ/1iPra/B90AoKDqxqWJPWRrqp1BCf0SBSVcAsPVf6gc/Qn/AA9uEkLU58sf&#13;&#10;PqtM9RyvqsARqAFpAyMtiLJpJuC31uxB5/PtvjQjz/l1vrLrBZBIx/WV/wBVddeqzG5upHFgD/hx&#13;&#10;7sCagcOtU65elRdmbW8npiRtar5RYKlvVc/2QPzx79gGlck8Kjz/AMvp6nrygtwFdOSTgD9uPtP5&#13;&#10;9PibarYKamr8slRiqCoidqZjRyV1dVpG5UGKhi0lQP8AjrOyIPxe1isXbpUiWe7BjiatO0szU9FW&#13;&#10;pB+Z0gcc8Oi1t1tpJHgsyssqEBgW0orHgC5HcaZ0pqJ89Na9c6LcsGMkqKXDURpqOqQ0tXX1LxVO&#13;&#10;aP0bzx1JAWnkQ3Zft1VgLoWZSfd7fdUtZDBYpoRsMzGsv21pRSPw0z5Hq022Pd6JtwkLuhqI0LLC&#13;&#10;K+RWp16v6ZZa5AqOk5WQ1MNS6VLyzzzTRv8AdPIZfPHOLpUeSY3IYWJuLE8Hjj2WXEU0UjLISSTU&#13;&#10;MTqqPIgk8D0awtGyUQBRShUCgFPKnDHWEqUCBmfyeVWTR4wVlVrqYilwpBANw3vQFCCWqfX5+v29&#13;&#10;VPmAMHFPUenSgyI/i9J/FaZVWsikKbip0UIGkUCODLRpGAQJiAtRcWEljezW9r7j/HLcXcIoVqJh&#13;&#10;6t5SD5EYbjn7R0itQbK4+kmNUbMJ9B5xk8CQcp5lany6YeXBujuy8OjEqDHIl73B4+ltIv8AT2gA&#13;&#10;VhUjy6Xl2PbjrIgtyVRQ4YMzqSGTQPSshugH9Ln/AFz9fd00ABqAD7OP+Tpsk105JHp8/wDVw6Vm&#13;&#10;J2flMzE9QkH2eNEev+KVumCnCqbOIFJHmVeDqTjkElVOoG1ptFxdjxdOhP4mFB+Vfip64HzHHomv&#13;&#10;t7srBxC7eJNw8NMnJwW/hrnB7sdobh08iLbeIljp8dFWbjy7KsEaU8cdU71IkAZacsrwxaeCSizs&#13;&#10;oIKve7Bbo22zKpCrXEpwKCtWByo8loeNBIekTNu14ni3bJaRAkmpIGg8CwqHJ/0xjBOCKUHXWRr6&#13;&#10;qGWc5SrXDyTK4qMZgZvu85Vix0w5fNTs7pci8kLSH9JIhQkH3q5nlRj9QRBUUKRnVI3nR5SSV/0l&#13;&#10;aj+AHPXrW2t7iNGsl+oAAKyTLphX1MMKhVelcPopQ5lYY6TsuZqBDUQYeOLC0MyESJQ3NVOWIcxZ&#13;&#10;XIz/AL0xJAJjLhFNiqgn2XNeSMjJZ0gjYUOgUJ+TP8TVPqQB5DozSwg8YSXZ+okUg1euhcf6GgIC&#13;&#10;Uqe4DUwNCxAA6aYo4xpGlgVWRZPUDEtyxsyj0kgWa44ve/PtIgFcYoCPln5f6gSejCR2Ykk1r5nj&#13;&#10;T0J8x/P59eHrcF00gh1QRNYlVACK5N1F2sbiwP05t78Mju/YP8vWiKCi8T14h4ijDUU1lwLnyOzD&#13;&#10;gxi4PqIBvzwB+Df3YKQQw4f6qdaFGx59ZOUL2X16i1rKq6mLBSH4OlbaABweSB7tWgxx6qSCAPTr&#13;&#10;hpYJ+47A3ZkK2UnSxtcHkOCb/wCN/p7boxXT/q/1f5+t6hXt67hHqKaQZW1KsQXXK7HgiGwLNe5s&#13;&#10;FHPH4NxZK4UDJ8vMn5evVnK0rXh+z8+FP29PdPSPjZYqrIVslDNTzLPDS0P20uSRxJrXWpYpCpY+&#13;&#10;vyajxbQRz7XQwvbsJp5TGVIoqkFh/Oi1861NMU6LppRcRtFBEHVwVLSVEZHyNAWp5UoB/F5dO+aq&#13;&#10;1qYJcvt+liw+MqXSlz9FRGQzU2RcNby11hKaeq0mSNUVIlYNGVutyqvJvFiN1t6+DExpKq4IbyXV&#13;&#10;xKv5UoBkU8+kG225gcWG5ObiVKtC7UCtGSOCAldcdQrE1dl0tXuICRhMqsUXSyMsTBkZSyX5bW5A&#13;&#10;IBsCbXHHH09lIaQCtMeR8x/q/Z0esFHwinTtS1H3EDY2om0xPJekqJ9KrRVj2vr4AEMvAf0kC4bj&#13;&#10;m6yGTxo/pJDQHKk8Fb/IG8/Q59ekksYjb6mIZA7gOLD1+ZXiPXh03PDLHLJFKmiSJ2imQqgkQ3Ae&#13;&#10;x1EA2F78D/C/tMY3RyrClONePSlXVlDKag8D1lRNTrHqa5vbSy6Y1YgghzpuQo/1Q592WhbTxPl8&#13;&#10;utMTSo65zK0cqs0nF2UALc2U8W1C9ieeTf8A1vr7vKpRqHPWo2DLgU6yuQ8aIAEurMVXxoGT/a3W&#13;&#10;y2Fh+bj888+9s5kAHn1Qdp6xLEqlTEQgJ0nV6raL67m5Nze39PdGVT8Bx8+r66ih65o6ogBEiknT&#13;&#10;HYKdbAWtcG/5POm3HPuysoUinHrxBY1GB59Y2ZlZW1B42uTquCrFQuhCbg3+uk/7D3qpX/V+XXgF&#13;&#10;OPPqTBFUVc8UVLSyVFTO9o6YRNNVSnSVV40iLEW4vccf19uRxvMwSEMzegFSfSgH8/l01JJDDG0k&#13;&#10;7BEUVLkgL9mTx6WWF2dW5HIR44Y/J7hzbyenbO1ofu68hl8l8llYBJFSotl8ieqQAXYoRYm9ptby&#13;&#10;TCF0aeX/AHzCNTfLW2VT51qR506Dm68x2ljZNfSzRWVqBU3N0RGv2RxsVeRjXtNFU1GkODXoQMnt&#13;&#10;/A7Silx+/c9TRzBxKOseuK2Csq3L3YJu7eT+anjlGorKivUSrcgCKwUHE9rb7chh3eYU/wCUW2YF&#13;&#10;vkJpjVa+oBZuFKcOgjYbzvHMbi55TtH0UK/vLco2RQDSptLPslIIAKuwgiYU1GQUJQWT3rW1VJPi&#13;&#10;MPQ0m0sBOpR8Pt7VDJVUyvqT+OZWbVU1xBAF5pdAAuka2sSe53eWWA2luv08B/0OMnOa0d/jf55A&#13;&#10;8qU6F1hyzZwTpuO5SvuN4vcJ5yrBWpSsMSgQwU9Y1D8dTt0jvSRGIjpHBCWZRqVDIQVFuT6bcfix&#13;&#10;sfqWEAL24+zz/wBWOFPn0JaEEt5nrgG18IERdKlQ/pF3fULDlVBt9Ln6AWHI9t6i5Pkv8vy691g8&#13;&#10;gCorlbKpk8cZWNgiksQpsVUgkhdR4uLc291qowxA/ljq6g5I49cpLsnGiyP5AWCyqRo0sCV4vbkD&#13;&#10;8/T8H36Vg2FAH2Z60poTXz65+uS2t3Vyh1RqVdfGEErOvLXI48ZNvqT9fdlLcSc/ypx4f6uHVR29&#13;&#10;o64qpZLsAS9vCOfWJWGhtANiVIBuPz/vNUUnIFSx/b1sk56dqWh+5nbzB4IqaHVMxUmSljD21qp0&#13;&#10;kXUn0twSSSCL2MIrYyTEntCDPqPmP9nPSWWcooKcWNAMUb5V/nUftHS727jKHd01BiMVDU/3mpCP&#13;&#10;4bDIEePNUqC38KcQEMZgAwgJLFh6AbhfZzZW9tubR21uD46HtJyHA/CeBB9D+XQY3e+ueXkl3K/Y&#13;&#10;fQsP1SKhoCf9FHFfD4eIuKfH5nraa/lCdmfHb+X5svOdm93dj46Kr7Lr6CWl2zlMHk6LL0MmMN6v&#13;&#10;AZmmqEcmIvYCQHS6n0i495B7FtFhsnKUsFxfrbveMSWYMrwmmnTTiWU9wPDhnrkN94/eef8A3k97&#13;&#10;dsflXlWTeLXlhO6OGWKW2vUdw3iF6hfBkXtlQgyAdvp0Vj+chtnf3du98d8wuo6Opj6W7FqYcPSY&#13;&#10;nApWRw4yqpl10uUFMnqInU+iVV40hSb/AFLfcPYd6bbbLcNvuWuYo0SN2FasfwyMBxJ414CnUhfc&#13;&#10;k9yOQ9p3ffva/nLb7faN4jubi8jiOnwY45HBazhZqlVgqBoLEUJ8q9VC9f8Ad3d2CzGBwlPkdz5u&#13;&#10;DEZB6VsRUmunoglVKEdPs3LxoCL8AC/9Pcd7VzHzLDcw2qtJIqtQhgSvpwIx+3rNznL2o9qN12y7&#13;&#10;3OeC0tHuo9QmUxq9VFQxYEM38+rLfkP/AC56zEbL2n8nMiaTbe39wUVHld1YTIstBD5p4Vmkngd7&#13;&#10;CPXf9Js30t7kzmP28tZVTmLUqAAPNGRgE8SP83WE/s798G4n3a79mo4pLyWN5YLC6QeIWCHSEIFS&#13;&#10;wUgUPDj0Wef+Zl351BldsYD4+b+ymzNqbQdYhh8RaPb2SWE30VlDOumoV7APJMtypNj9D7Bu7e5t&#13;&#10;9ZzRWmz6RDAKUIBVgMUzmtPOtep32X7mPt3zZY3+9e51m11ue5DUZvEdJomOAQ6sNJXyVcYofMdW&#13;&#10;q/JL5QxfNr+W5L3dX0WBxPbe08hBitxRYal81XRZCJhHUVn01RwTLeRJdQBvpX3J9/vScx+3Uu62&#13;&#10;wCSBasB3eGwNCB8qZHWDvtp7U3PsL99G29uZ5Hutru9bQySNoFzAV1JrHwO6N2MKVPy61cquapq6&#13;&#10;hK2tqJquaZry1E8muz6dZlLnU/BAPKmw+nPvFiYvJIJJ21t6+nXb6CKK3hFtaqI41wFUUFPQDh/q&#13;&#10;z0YjZHRmG3xg4Mv/AKVtpYOBozJXPmpPtI8UxTWFq6iXSAr2sgRWd7EBCePYz23lW33K0W5+ujjU&#13;&#10;jNfw09eB/wA/UL82e7G58q7udpHLt5ePUCIQDWZMj4VHFlFa1KovmQOrCPgjV/BTrfc2eou+JB2v&#13;&#10;Wx00746tqKKsg2FBVQQaQ9HhGUyVErtbx1FQ6RgcmE20+5D5GTkjbZHtr+ZbmUZ1FaRYPkp4n5k/&#13;&#10;l1iR96Efel5x2q1v/bi2bZbZiA8Ucw+vOs/6JOtFRBjVHGC4P+iHzIV8ie0KLefZ28Jtlff4jYcO&#13;&#10;frV23jY6qeJKfGxTNFTIKZSUVQq2UA6eAtgOPYC5s3oX263A2+qW2qiAGgoPQf6hTh1lb7K8gXHK&#13;&#10;vIe2x81LHcbubdDcyMgZzIRVgXpq88mtSakkknoExnstGjBa2YcRMdcxmJIjtpZmJJC8FV1kAX4t&#13;&#10;x7D/ANXc9zFj5EVz/hr1KZ2jbmILxDuqMADzJrQUFTXJpw69PX1dSSs088x506X/AFuulRpU830k&#13;&#10;gj/WsLE+9tM7klzUZ/lTq8FpBANUSADI9acfXzwOsKxqUhLHVA+iK7qJH8ZbS/7V7XQudH4b+lgP&#13;&#10;dUFAAa8QOHkTmv25/P7OnWdwWdf7Re5c0yBgashVNBqxwwMnNhnyGw3xZjzmO3JtXt7ee76nF9a9&#13;&#10;e7dxuycHh4JKvJZmm2xHDWSZ3d7CIUkUDmVPBBTO66VW6L7k7mSDlITx3cF5JMUgijWKMZYhKVeT&#13;&#10;AVaVBUCop1hZ7N7n7+nbJ9h3vlyy22K43PcLiS/uZmCRwyXRZRb2YLGVnoGDu4VgxJUnqvqT0pfV&#13;&#10;qQWKS6ZBEsTkukKTNZiTfm5/C/42jRgPxGtKjPGlfLz6zPSrORkHzGMtirEDHHy4CtMcD//S1O6a&#13;&#10;ukoahZkN0FldDezC/wDT/Y+8mIpDD3jrEWezW9iMLcaY6Emir4auFWRgdQIIN78j6Af7x7NUcOtR&#13;&#10;59Aa7s5bOXQ35dN80Bx9albD/mnbTMP8SeG449tMDHIHU1HS6KVb60a0l+JeH+bpUSaKqnZSCyzK&#13;&#10;R/hyPa0gSJ0HkaS3mDAZU56COvhNJVTQte6sdNyTdT9D7IZYishUdSTZyi5t1lB49NrOPz/tv+Ke&#13;&#10;9VVMDj0vSIt8PWFjqP8Ah7ozV6VRxmMEnrAxsx5t9B/sDyfdePHp0V8uhY623pLialMVWSgUk7j7&#13;&#10;eSQ/5pyeIzz+fZ3te4mBhE+QeHUac+cpx7nb/vCzFJIx3AY/P/B+3o0M1LSbixc1JJoMhQvDJe7X&#13;&#10;C8AX9jB4o7uLwz9o6x5jubrYb8TqCFrQivRQOydsVVC0tR4WDUjkuVU8pzZrj+nsBbzZsncBTT1k&#13;&#10;/wAh8wW97SAvhxgH1/4voKaSR6jSkMbSMbehFLMSeBbj/ifZBHWQ44nqSLuNITWQ6R8/9Xn5dK+j&#13;&#10;2rX1gBlP28fBtbXKb8fpX6f7E+zGDbpnGp+0fz6C9zzDZ2ZIh7m+fDpfYDG0235lk5Ov/OmRtbW+&#13;&#10;gZAOPZvbQR2prx6Be9bhPvcZQ4PlQf5ehpElLmcWIgyElSA2sEgAcHSOR7PwUngoONOooaO52ncG&#13;&#10;kIoAQei453auTo8zUUy07CN2MsczXji0MeSpP1t/gD7CdzYTrclQOI6nrZuZNvuNqS4ZxVQQQMmv&#13;&#10;z6cMds6NdElc/kPBKC0cV/xyeT7dg2+P/RDXovvuamb9O0FB5HzJ6VCtiMPCC3ghVQbXKoP9hb2u&#13;&#10;rb260rT7Og6w3TdZKirE/PpM5Lega6UEWr8CV/20t9OBwT/hz7RTbmPhj6P7HlFsPfn8h0iKzKVl&#13;&#10;c5NTUSSA/SO5CDn8KCB/vfste5kc93+HoX2232dmum3QL86Cp/PoTOsdxvjauSlLkIxDab8lGNmN&#13;&#10;vxb2c7PdmJs9R/7hbFHuFsLmg1DzpnHz6HDcuMhzFIZYwHEkRlS1iwcre4v/AK3sRXkCzxaz+LqI&#13;&#10;tgvpNsudEuCrUNPPos+Ywj1FSaZY3NWrEU4jVpJXa9tARLk3/pY+wjc2utigB1DhTJPU/wC17wkU&#13;&#10;P1TGkP4iTQD1NTgU9eht6q+IXc3aNRCyYYbaw7MvkyucSSBmT6h6aiH7jXHIvYezzZ+RuYN2YEp4&#13;&#10;UZPxN6fIDPUV+4P3lfbDkKFtVz+8LkVpFb0IqPJ5PhFD6VPVmuy/hb0Z0TS47OdtZelrc7NFJWY+&#13;&#10;DOwz5HK5A0qlqj+7mzcYklVU6Aj/ALiwGNSCJJY/r7lTb+SuWuXtMm5N40rZpTUSQPwoMkf4OJ6w&#13;&#10;a5p+8x7ue7TzbXyJA1vZghXaEiKJA50j6i8lKxx1NBp1qWNdEbsCOnndHz9676yp/wC7WxsTjsTW&#13;&#10;qz0dNHLDjNybluIkiCHH0bSYbEm/mUPPNXyJZGWFWtINbhz1tdmy20HYVwFSjt6UNKoleBPdTjQg&#13;&#10;9IeXPuj8387N+/OZZHukIDM5MsFsAaklTIFu7ygoe2O2U6j3gpQ149pfIPf26sxkNwVWQraOmzrl&#13;&#10;M1XDI1mQ3DWK5ZUGS3BVu07QhXYeCExwqDZYwLewBufMV/PIZgfDR8NQnVQ8NTEkkH0BA+XWYPIf&#13;&#10;s9yns9hFtaxJNNa0MKskcdulKE+HboBGrlhUyPrkYipapr0WvdO26fLw/wAUxtmqmTyMUIYVAB+j&#13;&#10;M3Ja30P19ha9s1nTxYzk5+3qceXt/n2yX93XwKoGp/pfWnyNfLoImjaNmjkRkdCUZH+qkH6c+w4S&#13;&#10;wqhFCOPUorLrUPGaqcg/I9QZx+5Ynki4/qOPdRgdK4gPDBPWAMfyB7qzeQ6dJ6lY/KVWGr6PJ0Mh&#13;&#10;hrKKojqad1JUhonDWuPwfz7vbzy20yzwmjIQR+XSW92+23axm268XVDMpVhSuD5geo6sEytJivkJ&#13;&#10;1CREEOTFKXQjT5aPL0yXYA/UaiL8fj3KlzHb817BQfHT9jDrCjbp909kvc3uxAWoanDwOcV9SBx6&#13;&#10;q5qaetweUrcTkIWhrKCpkpamJxoYSRMVLWsLgjkf4H3CBEtpctbXAoyEg/l10Jt7m13Wyi3KyYPF&#13;&#10;ModSPMEdPmKygx+Qoq1GCmKZG+tgULAOP8bg+zC3nEUiy1pnot3Lbxf2Mto2Qyn9vRj8h1B2J2qM&#13;&#10;RNsLZ+d3FVTBIi1Bj5jT+GdbpJJVSAIFB/2q3sXXGxbnvQjm22B5ScVAx+Z9OoK2/wBzOSvb03UP&#13;&#10;OG6QWUamoEjgPVcGigk1+zqw/wCPH8qT5G76wFt/Jj9obcCa6mqqHWZaPGzsI/JW5arMVFAgdgvk&#13;&#10;mmVQTZiPY02jkC+htfB5hnjtw5oErrc4J0qB+KmQACcVp1ip7nffV9vId4kuvbOyud3nhAdpFXw7&#13;&#10;dCJFTxJHI7Y9TBSzlVqwBNT0abDfCT+XV8ZKWLcXdnaNL2Fk6SteGfF4meHN08MtHUNBOsuTq5KP&#13;&#10;DeMFGCzUVXXIf9p5sdRcr8nbABcTRGXScSXLiNK6SQQpGoiuGDLqr5U6im/9+/vTe79yu08vgbTF&#13;&#10;KpLRWETS3Q/U0MhZQyrK0f6sVWELx8JAxoUjvn+bJ8eeoscdvfGDpHbNHLSIsAzmTw2O3PXM0TmM&#13;&#10;TUQy0EGEp9SWuk+JydvrHKjAMUW5+4212KNbWMhcZAW3QRKOH+iZYlSDpYaUYHK+fQh5Q+5D7gc2&#13;&#10;3a7t7k3Jd20u0l/cPMdQ8QNS1Q6dEqMoeKU+JE6K0cwBI6rU7c/mWfKHuashp89vnK0OCFfFOmLT&#13;&#10;JV+RWCFZn0U8ArXangjUSPohpqaNIwSsYQcewDfc/brcz67ZFt1rQMve9GI1DxGyA1BUDGPs6zB5&#13;&#10;T+6N7X8p7a1sVe9YIKBgsVuWjVljbwYgFeRQSFeRncgkMxr0VfuStymcyeP3Dl8lX5aprqcxy1eR&#13;&#10;rKislLpeRBrnJsQv4H0/Hsj5iea5uEu5mLlhUliTn8+pb9rrPbdn2+fZdtt0tlhbCxoqCh4/CB5g&#13;&#10;dAsZOePpyCP9gb/7b2GmbJ9TX8+pSoTgeQH5AcP2CoHQ/wC2J6XsPYWS2hkn15PGw/5C7A6iq3am&#13;&#10;mUnn0N6Tz7Fdiyb3tL7bOe9B2/b5H8uoX5hgm5M5vh5ksKC2uTSQDAye5SBjPEfPorMX3GPyFTQV&#13;&#10;aNBVUdQ9PMjWDJLG+ktb/EgH3HETPb3DWsmGUkH7R1PAkivLZLqEhklAYH1BFeh23U4zuxsJm1Oq&#13;&#10;aiMcNQw/VpYeCUN/sQHPsb7iwvNpjuhxXj/g/wAPUX8vKdn5su9rOElqV+ZGR+wYHQPXAK3/ANUD&#13;&#10;9bfTn2Fhg9SWK1qPLozHWb0/YOyc719XzqtfjIPv8IXYl9IJeIKT/qH4I/1J9jrZGTedrk2mY96D&#13;&#10;Un2jqB+e1m5K5rtOdLNdUMzeHcAYAFBUkeZIr+YHRdqqKaiqJ6OpQpUUs0lNPEws0csLmORSD/iO&#13;&#10;PYLkEkMhikHcpoepxgnhuoEurc6o5FDIfVWFQf2dCf07XBNxZDHO8cceWxNTT65VBAaM6lVf8fUx&#13;&#10;/wBh7PeWpR9ZJA2fETh1HvudbFtjg3BQxNtMrY+3oKslD9jX11Hy5pqyeESEW1COVkU2/wAbX9kM&#13;&#10;6+FPJHxoT/h6kGxl+qs4bg48RFNPtAPUESAnn6gfTn639pQ4OOPSrT6dKbaGffbe4KDI6m8QlWmr&#13;&#10;UFrPR1Hok+otdf1D/W9mW2Xhs72OUcCaH7OiPmLZ13rZZ9vOGpqQ+jjI+zga/b8ujbR0UGfp85te&#13;&#10;SQeDK0Zq6OQt6WDpriljv/SwNx+FP+qPuRwgu1lslOJFqD9v+qnWOEt3Lss9pzCi99s/huOB0gkF&#13;&#10;T8uPRUqmnmpK6ooqhHjqqR5aeZW4UyU7GNuAPpx7AbxyRyGE4I/1V6yQtp4rq0ju7dg0cihhT0bI&#13;&#10;H5dTKUmNRIl2VhdrkKQQfrz9b/j26nGvp0muAJGo2On2iqV06XYIxYnx2uSf8D9Pb6Nivr0UXdu1&#13;&#10;SVBYdKSnnMg0MwB4IAuLj8Xt7XxyE4PDogmiCNXT+3qTpsy6WJ9I4N+D9eL+3gM1rjpjWxQgjz6y&#13;&#10;PdCY47XDKRcf2fqdPu2eqChw/wDLrnDTVVZMkVNG1RKzEGGJHZwfpwF/H+29+0SuQqUNT5ceqS3N&#13;&#10;vao0tw3hoBxY0H8/8nSrptnSCqoafKTzffV0sNPRYLEQ/wAUzmQqZ3EcVNFTU+oiRiQADex/p9fa&#13;&#10;wbdqkRJSSzGioo1OSfKnnX/iug1cc0IYJZ9tVfChUtJcTN4dvEiipZnbgBxJ9BT5dWe4PY/VH8v/&#13;&#10;AA+1+y+/ts0G9e/s7i6fcfWHxyarinbb9NUx68TvPubJjX9rErWlp8bGPJMRpQEAusgpbbTyTAl7&#13;&#10;uSCW9caooKg6B/HK3rX04GoAqtRhbuG/e4H3q90u+T/bi5ew5Vt3aK/3xlKrcMKa7TbYhpL6l+KS&#13;&#10;Q0CEFigZVeuDtbvHs7vDs/L9udnbmqtz70ytb5fNVExYvDY2I/5Ht7b2JX9ijx1PGPFDS06hQBdt&#13;&#10;TlmMeX+73+57g+5XcmuWvmSAi/wqDjSfTiTk1PWZPJPtvyd7dclw8jcnWgs7CFNOCGlmkYVaeeXD&#13;&#10;SXBarF24DtQKoA6QO44oVqafMYomnocsgqgkZeNKesHpqaQKmkDSeR/sPaW8VNYuLeoSQVxijcD/&#13;&#10;ADz0JNhlkWB9s3LvltSUqRqLIco+f6OD0IHWPYOZppcjtHK56pXA7rpv4beql+5gxOVK2xuTjSo1&#13;&#10;KtnOhz/qSfZps+53CO23XMhEUwpUmtG/CR+fH5dAvn/krbZoYeZtvs0N5tp8UlBpaaHjJG2mhNVy&#13;&#10;B6jpMZHI1GHyVVhM/tzDZCuxNZLS1LfavSStJqCioE9I0ZcMtmQm4sb29o5Zngna2vIVZkNCc1+3&#13;&#10;HqKGvR9Y2Me6WEe7bNuE8MVzGrKuoOoBzp0uGpp+E8Mg9NZrNnTtGamkzWIkcuZGoqmCujZCQY1W&#13;&#10;OsVGW31I1n2z4m3yt+oHj+wg/wAujL6bmiFSLea3uVHAOjxnh5slQa+oA6wPg8PVFXx+6aBJnDo0&#13;&#10;eYpqjH+OIeqNWnhWVCxAVfSLXPJ9tG0tmzFcLX+kCP8AOOnU3fdIBpvdukKesDo9T59tVag+0HqL&#13;&#10;Ns/cAiiekpIcnHNIwgOLrqatlbQB6/t6Zy6rzxrQD3Rttugisg8StcqQf5f7HSmLmjZmdluna3KA&#13;&#10;avFR0H7WFMegfpP1tNV0ReOsppqN49XFTSSxskkbaVF5FsSpFuPzf2ldJIjodSpHyp0eWtzBdgS2&#13;&#10;0qygnijClD6iuK9NvpawuxtqtKBGFcsbsge39Bb1fk8e2yNWQelxDLWopU5HyHWKW4LCVixvw6hf&#13;&#10;UCmkBVvqbn08cAcjn3VunEUH+zxT/Vx4ftz12AxCMIzouLJH9FJ4TWP6kfX/AFx70fXr1e142YEg&#13;&#10;/n+XUd7n1WDKSbMCuopcaXvb63NgP8Pfh0+lF/FTA+yvn/k6wnRexDLdgGC8OAjkx2e/IuPqOf8A&#13;&#10;YD3okefT1XIrg+lOHUckcBf8QQbamDkAK9zx/h/hz9fdGpox04AVyeJ9P9X+o9TMdWCinBqFaSgr&#13;&#10;YPtMnT+oibGzsPIqIvAkjYLLDxw4A/r7tFIImDNlWGlx/R9ftHEeh6TbhateQUgYLNA2uFj5SqDT&#13;&#10;5lWyjjgVJpkDpvyuPkxNdPRvIskYEc0FYoDR1VDVAS0dZGyXBDppJB4VrqQGHDNxE8MpiOQQCD6g&#13;&#10;8D+fl0s22+j3G0S6jBDV0sh4pIvxxsDmqmtTwIoRg9ZcUBV0eTwZYmSWL+J48NYha7HozSRq3HMs&#13;&#10;Hk/2KAAXPu9vWSN7X8VC6/aoyPzFf2DpncT9LdQbsFIVW8N6/wAElAp+YWSlfkxPl0wxSTQSRTxu&#13;&#10;qSQyLKhJ02aJhIGQixuCBcX+v+t7RoxV1cYzUf4ejiWNZke3kyGBWlK5bBAHp3Y+XQe7tgWh3Hlo&#13;&#10;oVWCOeqFfTpHJIyxw5KIVKoHb6lAQG4/Vf2E92TwdymC41EMP9uK46ONkkM+1QM5JKKUJIoSYzpJ&#13;&#10;I8q0r9nSbJV47gBSi2e2oAsCCQDcg35N/ZfRWWvRmKqxU9daiB+2bAOFPqN7EggLx6Rb/H37HAHq&#13;&#10;1Cc9OVJJHUK+JnkEaTOstHLIyNHDU6iEEknJCTfoY3+uk/j2oidJR9ExpqyvyYf9BcD8yOmJAUAu&#13;&#10;UFdOCPUeZ+1eP2V67hxVZPrllC0MCSvH97XuYKVJUFmUXAeVwRp0RK1z9SPfktZ5SXakYH42wv2G&#13;&#10;uSRwoAc+nVHu4UUBKyM2dC/F9o8gPUn9h65yVGLpHPhhiyNQHP8AldbT6KSJtNtcGNuQSebtMxH+&#13;&#10;0Bre9me0gbspK/qRRa/Jf85P2deWKe4X9RvCX+FTVvsZv5dtD6ny6gVE1VVzCWslad9OiIshKxBT&#13;&#10;6zCo9KqQPooHtPI0sr1uCGrw+X2eQ6UIkcUdIV0jz+f2+vUZYyqrpLNrJS7XBXVqMnHLAfQ3I/1j&#13;&#10;7qQQukGoPWyRXPXDXyjMqDTquq8hmsBY6rXBvxwf9f3XgAvCnVwpIJ41zXrtuG1h2YBNEuolLOw4&#13;&#10;VTYDg2t/re/fF3V4YPVRwx1zHrCFGHljB0Ag2tGNRcfTni1h73iTK8et8D15gwISyglRExY2WwPI&#13;&#10;I5Cg/wC9i4Iv72xIooz69aWhBYHrijIpQgIpPD+lyoRRyji5uf1Cw/Jvx7qSARQZ8/8AV/q8ut0J&#13;&#10;HHr3pLKGOpQVAADOVAYKihgwGogWJDfW3vdV4ca+XlX/AFYPXqHT122ssqiTkXTSWKhV1q6gnjm7&#13;&#10;X/wsffiDqCkkEdaWi9wHWL9TBT6i4IYArGAun1ONQFhyoW4Fvx7pXOnifP063TzHXk16yoOgsPUC&#13;&#10;oChQChDEfTT+be95qKGn+brfbpNRXrNJZb8rMSAwks2oLbmIhLhiCPSfqBb6n3t6A8NX2Gh/Mef+&#13;&#10;TqqEPitPy/nXy6do8TLAv3GXqExcQhvHSsvkylTGeVaLHLZkW39uZowP1C9/albR0/Vu2EQ404yE&#13;&#10;enh8B9ppj16SPeK58G0QzNWmodsa0/ic/EfkAfQ9YDno6FjHgaNaBr/u5ScipyxPjZbJKFC06m99&#13;&#10;MKgn+0zWHtt9yjhbRt6+H5tIaGT8j+GvkFpT59X/AHa1x3bixlA/0MYiH2j8f2sSMVUCp6a4Mpk4&#13;&#10;Kh56Wvr6aaQq7zQ1cwM7ym0hnKkFySOQ4I/JJ9plurtJy8TuhIrUMck8Sc5r59LJLW2lQRyxoyrw&#13;&#10;BAoKemMfl07DcWUkj0VzY/K6VWJEyeLoazw29B8EzJrjYfXUpB/ofas7hdyDTclJQPJowx/bTH2j&#13;&#10;PSE7ZZq3iQB4c6j4cjKCfmAaMPkcfLp5pa/C5ij+wqsD4qmAucdU4vLVNG8strvRSwZD7lAr8yIq&#13;&#10;qtm4B9XtbDc2d7D9PNAVZfgMchGo/wABD6hniABSv29I5bTcbW4+ot7uqN8ayRo2keTqyeG1RwNS&#13;&#10;xpQ0xXps+123MAkWRyFA5iYyCtxq1EEUof8AciiNC4b6ixYxj/gvtN4O2mqpKyNQ4ZdVCD5UP89I&#13;&#10;6VGXck7jEsgr26H0lhTzLADP2mnCuOnLG4yrpJ0nx+Tw2UjMMsNXQPkko5quinH+UQSQZNYQBIp/&#13;&#10;DsRwQLj2rtrWaFllt5I5QVKsuoAsp4rRwoFcjj0mu7yKRWhuoZYaMCr6C4DjgR4RNSD6gdOGR2Lk&#13;&#10;6KWGondcNt/I065HGZbPSJDHNRyOwKRxweV55UZWiYQBl/SxIDX9v3GxXMLh2Iit2UMryGlQeKgD&#13;&#10;JZeFACOBrnpHbcyWU4e3jBuLuBvDliizSQZyx0iMEUPcdWSFBIPUyjye09vmGHBYGbd+4p7wx5Dc&#13;&#10;cbNiqaoexeXD7WpSfNKL3SSqdvVa8VxzuO42uwolhAbqdsK8tdIP9CAVDH0Lk8B29I7mx33diZdz&#13;&#10;uhYWgILRW5/VZc1El2wqqmmViRTx/Up1HzFZlMoy1G887MZ3TQuGoGp2qIFi1Wp3p4B9pSnVcWdW&#13;&#10;defQCLH15Lc3P6m8znPCNNJIpwDKo0x/zPyHDpVY29nYgw8v2yhQTWV9Wa0qdTapZTwJpRTjuPkx&#13;&#10;yZmYwrTYuCHDUsh8chpGdshWRX0tFXZNx55B/aFlVLXAQXsUJu20gWYEIOMV1sB5O9NRB8qAD5dG&#13;&#10;SWEYfxLtzOwyAw7FPqsYOlaHzqzfMnPTFGpDOHWM28h1RuHbT+FH+AJ0sT+Rx7RqKOa0z8646MWc&#13;&#10;mlONa/n59SSWulwpuupCxtIHAGrUNQ5Y2u5/4nm9fhr6dN1qO49cSI/CUYgFB67G4ALaNOmS9zqH&#13;&#10;BuBzYm3vZ00pU4/1f6v59ernIweuQtcLLGiOyEXDFjZTqIDAnUx1Dk/QD+p971fxCh4/s/2Pz60S&#13;&#10;OI668jPyquGe2lURgA2q90awOlSQFAH1JP4911BgQP2f6v8AV59bovE9cQWMS2VzPJoKXcspKHWB&#13;&#10;40J5IB4W5vbgW9+OVqNQY8PmR8vn/q4dbGnVU4Hn/n6dv4X4SJcrUfYFgGWmRRNkW0WSJXplNohb&#13;&#10;6NKwJH9j6H2sFnoOu8Yx+dB8ZHyUHH5kH5dIvqS66LNdZGNTCiV/03FvyFK4r1mbLeFCaClTHxBl&#13;&#10;Vpi/3FfUBWN/PWEA2JBOmJUUfXT/AFsbox1MCiMcNRNWYfNv8wA6qtnrI+oYyk5pwQH5Ln9pLH59&#13;&#10;NBBYXUgeRizk6HUSB1cWuDcFuLgX/PtGQT/hr5V9elYGnh044zI/YzFnhaqpaiOSkr6CTUVq6OoA&#13;&#10;aaIycBWuBJDJqujgN/X2ot7gwSVYFkYFWX+IE5p8/Q+vSa8tRdR9pKSIQyP/AAOKj9jA0YeYx1ky&#13;&#10;+Lixc8Bp5DPia2NqrGVIKxNU0isAUmQFgJomBSVLCxB/Fj7vdWi2zgw5hcVRv4h51+Y4EeRzwPWr&#13;&#10;K7a7jImAWaM0kUcFc5op81pkH0I8+m0EICbJqCBVRiNOgyHQbjgn6k/Tn+vtMaAHFelRFSKdPoX+&#13;&#10;J0sY1D+JU1LqBLqXyFNCg8sbAW/dh/skgakBIJKj2YUF1AMkSKOP8Sjy+bDy/o9IT/i8mBWNj+Sk&#13;&#10;/wCBT5/OnTenhjhBOuQlANHEaaW4AVkIFxctYcg/6/tMuhVqcn09OlfcWx10/q0ousq0ZCzH+yQP&#13;&#10;2zIQPwR9b/8AFPdCSTQZ+3rwpUsfLrqIsFBC3YMLJddRP0LK62uDzc6fp/X35cfb15+PXNUtwbkR&#13;&#10;mxQ6youLtH5G+tr/AFt72BQfJePWgaedOuUUTtPFTxxyyTOVMEVOrSyXP+6440Fzq4+gJPtxU7wl&#13;&#10;CxOQBk/s6q7pGrSSMAoGamg+1icCnSvxezqmaUDI+eJhqBxmPED1geSzIldVSH7ekLH6CSRpfqBE&#13;&#10;Wsvs2tdoeRqTkg/wrxqeGontU/axP9DoP3m/RxR1tKH/AIa4YJTzKRqPEm/0yqE/pgVIEIYrb216&#13;&#10;UruKtGKgcRa9tbe1vl8sicomUyE5FSyuOP3GhS1yiWGgnZtrHbYqXreGG4xRE63/ANOxJc1866Fp&#13;&#10;wHkQmb7dt7mB2SITsD/uTcU8GPyrDGtY6rxogmaoozscqm8p2fmZMdPt3aNNHsbbEi+OXG4B3p67&#13;&#10;IKR6hl8zDplmJsLoNMZNza5PsvueYLhoWsdsX6S3p8KYJ+TuKE/4Pl0bWHI22LfJvPMDndb9MrLP&#13;&#10;3JH/AM0YWqqUrx7nOKtgABrGSDcKQwJITV6bsxUEaePpckg3v9fZApIYEYxjNfXobcVBPCnHz65G&#13;&#10;1wpAKkh2RvqPozMCbHgfQ8jkD36pBGr7etVrnrxiVWvpGlDdmA4EqkFrn/Uhvrx9CfdqaTX0/wBX&#13;&#10;+HHVqnj10wQIDGUJUiSxdTEXX0lmkiI0jU1xxYnj/Ve60YdgHHP+r/V8uvZ4dcSquv0Ki3KNGNC6&#13;&#10;W48Z5IuLE83AsPr7rQDh5/6vy+zrWV7esXoJnBEY0AEaCojJQkR2T6DljZVv+OPdRp9OH+r/AFf8&#13;&#10;X1vJUdZ/WVe6kB0VpdClU8Ztf0n6fqsqk/Xm17+70ZgBw60RTHSpwlO0ySGmECZQeU07TSQoWTTp&#13;&#10;LwK11sOSBpUn+tr+zixhDp+mB4i8K8KetfWnRRfyhCBKS0R40rj0qOJzT5dOFPSUz1cQiy+rJzS+&#13;&#10;Coini10Pk8Q1pPUNyV1NpvpNjbnj2pWGJrgUmrLwIp2kkeZ/wHpPLNMIW1QfoKuoFG78HiBx/Lz4&#13;&#10;dZcTU5WiyRnwlPT4yvpZWBrIZzHPTywPqkngkdiLLwVewJtwQfe7WS4hnLWaCORT3EcRQ8a8fn03&#13;&#10;fw7ffWXgboxmgmCnQy4IONJHmTWjL9nVyHZG/dh/K3o3ZOL2fmse3cvX+x6Kj3k2Tp40p9yVuPAd&#13;&#10;ayiknP7xAVY6gtZiSHBtce5/3C/sOc+Xo4rKZWvbdFDavMjj/puA/M9czeSeUeafu9e625bjzJaT&#13;&#10;Lyxu17I9p4LktbJKSNLBfg+KsY4AArxp0SfA/LX5VdaPDtatzmdyWOw4+wottZ6FczhsVDGfXHRY&#13;&#10;90eGFPqFMSX+liPr7j2255512aX6WZmkVcaWAKih8hSg+Xp1lLvH3dfu/c9w/vy1toYZrirvcW7+&#13;&#10;DM7N5yMCGc14hjk8ejC9cfLirx+4ot59odcbPocXj6yKvjpKahpca1TU31pW17qHmqF+imJSDq/w&#13;&#10;9i3a+dpY5jfbxaRxIuaAAZPmT5/5OoU53+7ba3OynlrkTfLye4lRkLM7yKq8CkdSFQ0zqNcdP/zP&#13;&#10;/miZr5UbMoOq5MOu2tmYuqjmgjxbNFHM1LEsVPqiiOkKhBK/7AEXv7Lebvcyz360fa7aMxxOQS9c&#13;&#10;n/Y+XT33dPuTn2U5mTnm8vRe7gsZREcDTGHrqIIHFsVyTUfPqqeTa6V0LVGCqHy2hH8lHpK1gjkf&#13;&#10;QrCMC7DVyFVbj3FLbasgMtifE0jI86ep6zuXemtpFg3ZRDWlG/BqHqfLq6j+T1R43tTG98fH7dcM&#13;&#10;L0m49o1kuMgqzEsBrxE1O8NSkpVVCsUZDKVVbC559zh7OTfWbbf7JeLqjIGPkRpNfs65m/3iaXvK&#13;&#10;G8co+7GwO0c9rchWYYPZSSPQ39IBlJ/b1Uv3Z1dP0f2ZvTYudiTJZjB5yrx0dHQSyHBRxipLJFV1&#13;&#10;tMwaSSzLrSDSLkgvbgxBzHs45c3ieymHiODRQpISnHJGa/Kg4ces/wD2u57i91ORts5r2msEF3Cs&#13;&#10;hZwPHJoNRCEUUFgdJapPkteAYCTKZV4FMUrqD46eGnienooUW5MdPAAsaEC4P0b+pufZMrXdyQCM&#13;&#10;eQAIUD5eX2+Z6HyR2NihYsB5s7HU7Z8ycnNCK8KYHSjW+3Y1aaaKXJVEbLFSxkKkUR1SaSpJuCCW&#13;&#10;02uDc8+zNQLCM6zViOHp0Usw3klI1KwKRVjxZqjPSZXXKySVHJ1NcjU6sGBcJwOAbg/T8X9l6gu2&#13;&#10;t/X+VOjkgISqcBj8v9nqdTOfp4tayrYahrcyariJTwrXI/2P09vxvjuFQem5RjJoR6f4epVpGQS+&#13;&#10;JrOrNA6gFZHiAJN7C/Cmx5/ofp7d7qVI48OmNUerww1aEVArwIx/M56eajGU0FPi6hayEioRHqo4&#13;&#10;pQ8lLISRNC8QAuVSwJNufpb8KpIVVEdWGRUgep4g/KnRZb31zPLcQSRMpQ0UkEBh+EqfmfSuB1gm&#13;&#10;yNQZ5nTxxxMzJ/koWNhDIOVDLqLBmDAgE8v+Re9WmYM2kUU4xjHDp6K0iEQ11LUJ7s58jQ8DSnkO&#13;&#10;GOuNPCs0qoSqgvUTyJM2qPRGJJHVXjIF1As2kXNxa/HvSKrECta569PJ4MZcUJwg04NW0j7aZ88D&#13;&#10;z8+v/9PUrZwy8XN+b+8lGYMvWLCRFHz5dTMXlWoJvU37DnSQObH/AFQH+9+3IJjEe41B6Sblty30&#13;&#10;eB3DoRo6iOqhBJDrIB9Lf04Kj2aKyyLVeHQEe3ktpieBHU6iYrGY7kojEKf6AH+nt0EqKDpHchWm&#13;&#10;DMMnpL7qo9aLWR/qTh7Af15J9orpKjWOPQj5bulWT6STzrTpAlgD/vPHss6GwwNPpjrgXP449+69&#13;&#10;1w90LqB1bSeurni2pSCCGB5Ug3DC39Dz7r4hPw4I6sEU4bIPHoxHW2/JJI0oK2e1XSBQruQWqIib&#13;&#10;Fhf8gfX2K9p3TWBG/l/PqDOfeS44na9tFrHJXA/CT/n49C5urCUe5KE1kaKy6LSaQLPdeQwH1/qf&#13;&#10;Z7e28V7DrX8/nTqMeXN1uthuhbSFq1x8qdFfmw9Lt2vli8cccTyu0IRABy12U3/p/r+wY1vFaTEc&#13;&#10;B1kRDu02+2Sy6i7UAPnwAz11VbooKKMKrhpbHTHDdn+n9pvoPdpL+KJfX5dat+Xby7fUwKj1OOkN&#13;&#10;ktzV1ZqERNLH/tJ1Sn8C7n6f7D2VXF9LIOzAPQxsNgsbSjSDWR8sV+zpV9bbw/hNc+NyUrNDUnVD&#13;&#10;NKxezg20sx+v9b+120bkYZPDlOCePz9Og3z7ysNxs1vdvQao+KjiRx/y9DVuLJ0dZSrOhV56VSwI&#13;&#10;XUWUjUyr9ef8PYiupY5FqMkcOom2Pb7qzuDBKaJJx+R9egJyW8KqR2jo4xABwXkHqA+n+b+g/wBj&#13;&#10;7DNxuTsSsWAPXqYNv5Ztol1XJDn0HA/n5/Z0iKmuq6iVnqJmmcc2Z7rYn+yPp7Li8kja3PQxgtLa&#13;&#10;CMLCgX7OsazkWBuAPxww5+o5HvTah8PVjAPLrwkDG9zcG3Nhb8/X/ivto6q1I6o0NMLx6UG3JKz+&#13;&#10;M0SUENRWTyyLEtNSxPPNIHFiqpCLn2ssTIbkLGpY+gFT0Sb5Fa/uqWW8dYkUV1OQq/tag6tB6Z+M&#13;&#10;XZ++Y6X+MUZ21h5CkkE1auqvkhkALCKlW+k2PBdv8fcxbHytut6oN0PCj+ZzT5f6vs6wE9zvfPkX&#13;&#10;leWQ7XJ9dcrgiM/pgj1bzH2DPl0fAfGnpn4/UeO3Buil+5zdWPPSUxxMu4N3ZKUqxDUmFpVvSwsQ&#13;&#10;VWpq2ghGpT5WB9jVNk5f2VDMULyGlG06mJ+Xy+0j0qK9Ysv7w+6PuxO+17XJ9PaLg1lW3tUUH8bs&#13;&#10;auwrXw0WWQipCU6B3tb5t7X2Kr43ruGnpK9KOSJoMemNzW6fujNpXz5+8uLxSGNLGOkhqqldZ01i&#13;&#10;EaPZRvPO9tZqYLZu6nwJQt/tnqyr+QJ9GWnUle333Yd/5oddy5r1PE7giSfXFbaRmqW2lLi4Or8U&#13;&#10;rxQ9tDA4bUKhOyvkJ2Rv/J5d6/JVOEpspO0mTpaCtrJchlSqhVOdzla8lXWEgX0yzeMH9KL9PcM7&#13;&#10;rzJum4M0TMYkY5VSan7WOSf5eg66N8i+zXJfJ9nbyW8QvZ4B+nJKiGOImuIYFURRUPEhddKVdj0A&#13;&#10;7PyjqWDC54/Vcf2gf9Vf2HFqKn18z1LkcdF8Nhgin+ToaNr5mPPY1qCs0vURR+GZWIvLAVsrr/sO&#13;&#10;PYhs7lLqHwpOIFOor5i2p9nvxfWwIjY1B8q+fSfiyNTtPKyY2sLyY2VtVNIbt4o2Nhb+oX82+ntM&#13;&#10;JWsZ/Bkyh4fLo5msIOY9uF5a9twvxepNP8vU7ce36XMw/wARxfjFV4w9wf25wTcBiP8Ae/x7cvLO&#13;&#10;K5TxYuPr69Jdh3q42ub6PcRWOvDzXyx+zoGZxLG7xSp45EbTIhFiGHFiPqP8D7DxUqdL4PUqQmJ4&#13;&#10;w8ZBUjHWC4BsTcg2Nvrf/iPbPTwRiP8AUOo0snIA5v8ApAHJH144/Pv1aEf4PX/V+zpVFGwAbh9u&#13;&#10;PI9HK+JW3+16jdK43A7F3PmNuZ0rFU1SUE8GPo6kD9msNTUBU0/QEg29j/ke33l7swwW0jwyYJoQ&#13;&#10;qmuCT6fPh1ix95Ld/bqPl/63dd2tLbcLQakXxFZ5F800qSQaDAOerF9w/wAnPsDtfPw9lZ6sOzdv&#13;&#10;VLQU+cqKY0NNQRVLjVGchuLLPBQUjuoYIJp1Lfgn2Ld49s9t3HcxeX90IGKklF7pGockL8Rp5kA0&#13;&#10;6xZ5N+/fLyxy63LHK2zy7v4cixwXEqOsKO4JjjLAUJajFVYrqANK0PQwYD4dfy+vjPRLm+yN2YTd&#13;&#10;2Vx5ppJEpJl3MmqaiasWVc1nZsfiAUdAk0UU0jgkGISXFzq15a5N2FBMLVXK1o9y6gVBwQKk9wyp&#13;&#10;ClT5kV6A2+e+P3oveCb92bTdPYxXAFIbKFjIAyaqlIgGBSQrHIryIynU1CB17cv80fo7Z+3cxtz4&#13;&#10;6dZbc+4oYhRY7PNQxbhydKFgAaVa/NU9NioWEljC1JhDNFot93MrmzV5z5tqo8W3TGUR00pCnhIK&#13;&#10;E8WPeaigYEstQCtDwe2H7nHPO43UN77ijwWudQlkvJ3mlIk8OqpFEyqpjZWeOUmN6SFGWgzUl3Z/&#13;&#10;Mn+S/ceTDZjckuLo6GrlNNSGpmyc9ETUJJI9CKy1JSS3jW01FSQvx+o3PuK7/wBw93nlZLNEtUU0&#13;&#10;IUEuQMrqkYksR5HiPs6z35J+6N7X8uWqvfeJuUhDMNX6MCvJUvohi09kjHU6M7I7DUwqB0XPsGuy&#13;&#10;fYOJg3XWZXIZnJJGZ6ifIVlRWzujWaZS07HlTe9vZXu0s272y3zyGRq1yan58epL5Ks7Dkzcm5ct&#13;&#10;raK1gc6QscaoopwwoAFcevQEM1wP6WP1+t/qb3/p7Co6mECmTx6xlgOCbH/ffke/agpqet0rjoXc&#13;&#10;4y5vryirQS81AInY8X/abxMAPryPZ/dn6rZ0YCuj06jPalO085zWa/DPWnzrkf5ugZ4PP1/p/X6/&#13;&#10;19hZTUV6k9qVovl0o9o7gl2znqPKIx8Sv4auM2tJSytpmVh/gOR/re1233jWd0JV4YB6I+ZNli37&#13;&#10;Zptvl4kVT5MMg/y6eu9tsx0mRx+98QVkoM5HGtc0QHjWqZA8UpI/1a8E/wBR7tzjt4jmj3i2NVeg&#13;&#10;f/J+3y6D3tXvk09pLy1uOJ7QnRXjpGD+zy659dVS5vbGe29Kwd2hklgBAIXyrcWBvYKwv7e2KVbv&#13;&#10;bpbJ80BI+w8D0p5whbbt6s96ThXS35cP2jHQXSqyM0cgtIjsjgi1mQ6WFvxze/sh0lWKtgjHQ/jZ&#13;&#10;XUOvBgD+3pSbK3PU7Q3LjM5TMQaWdVqUH0mo5DpqYXFvyvI/oRf2t23cG26/juk4Ke75r59EXNOw&#13;&#10;2/Mux3G0Tj41qp8w4+Ej51/lXoSe6MLTrl6XeGMQDFbnijqGeMWjFd4wWIsbAutj9OWv7O+Z7VBO&#13;&#10;m4wD9OfP2Gn+XoDe1m53DbbJyzuBrPt7aVB4mOpAA+SHoPNk15x+7MFVegg18cR18RgTgwksTxxc&#13;&#10;n2TbRN4G4xPwFaftx0Nea7Jb7lu7tV4GMnHmV7h+Z6n9nURx29czEGjIqJYqxPELR6amMNpX+v5v&#13;&#10;7d5gjWDc3Ufjo38ukfIl4L3lW1kIIZRoNf6Neg/c2YgADi3H9fr7JNRBp5dC/riQb83/AKnnk/j6&#13;&#10;j3ojj8/8/Hr1fXPCnpjoyWxd1KNsR5t/JV5rZt0lp9S6qjFuPQzA/q0fUX/ow/PsebTuOrb/AKt+&#13;&#10;6W37TTjo4/4OoS5t5dkk347QlI7bdBUP/BKPKvqT/hHp0hd21ceUyDbiiiAhzSmYCP8ASGK203vb&#13;&#10;Vb68ey6/kWab66MYkHQ15atjYWP7kZs2h0/aK8fzPSdWXyKeCGAAFzYf0/3j2kVqj59HhjC18wen&#13;&#10;CB3Ro1ZhwbgKAW4FlOo+3lJBAPA9I5EElQox0o6WpV44lCNqvcsAbsVPIHtSrA9EU9q6MzE46VeN&#13;&#10;pqvISCGgppKuVyobQjEKf0lmc8Aj839mUCvMdEYLfZ/n6Dl9cW1nH4t3IsYHzyfy4npTjBYrEMj7&#13;&#10;iyKySqzasTjSJ6o8XCzVH6UH44ufa76WK3P+MNWn4VyR+fQdO87juamPY4NKHhLKKL9oHH9o9Olb&#13;&#10;srB767N3Xieu+odpVdduDP1Qo8Zh8NC9Rk6zW2hpqyra5jjUcyyEhVHN/aqyivtxuVsNohGuTgAM&#13;&#10;ker/AMK+p8ug/wAy7hyvyVsU3N3uJuAFtbDU8kxogPkkaD+0YnCqASej91G5ep/5e+2MrhtsTbW7&#13;&#10;f+ceSYUWX3TPFT7j2B8eUYCSehoFqNUOR3Ct7MPUkDcy3K+IjGS627ka3MNmY7rdmFHc9yQeoX5/&#13;&#10;ZRictQChxas9n52+9vusO58wJdbB7axHXDbAm3vN7CntdtNGitWOVc4ZP7MEt4iVgbw3ZuvsHc2Z&#13;&#10;3dvPO5XdO6dxVU+SzGfztZLXZLJV8p9dRU1UpJsBZUQWVVAVQqgARrd3N3f3DXVy5kkc1JY1J/2A&#13;&#10;MAcABQY6zd5e2LY+VNnt9h5dto7Kytl0RQRKFjRB5ADiSalmNWZiWYkkkpoPctHqBAD8/lnt+j2l&#13;&#10;qalBw6OBHVA49elDgXjr6er27WPoFeRNjWcAimyka/sC5+iy8qfa20ZZVNo+NWR/ph/n6JN7R7K4&#13;&#10;j3u2FRCtJh5tFXuP2qDqH2dJN0mppZIZAYJ4ZmjlUXBjmjexDD/A/wC9ey9kZGKE6SD+wjoSo8Ny&#13;&#10;izCjJIAwPqpH+UYPQsZ8DemzqHd8ZjfN7b+2wW7kUnz1NEx8eKzrKv1sLxSG39Dfgez66pue3puA&#13;&#10;/tYaLL6keTfYOo32WvKXNMvK8lRZ32uexNBpR+M0APqfiUedegpkdA6kudJZkIa7AMvCA3+o/wAf&#13;&#10;ZGSKgjgOpEjUlSB9vpjrp3CK8Uba0YtysYIfUpH6r+kcfke9FtIoh48T04qeJ+qwoRwzw64LU+GV&#13;&#10;XjleBgoXVFK8bC6gFiR9L/ge6qxU4JH2dWaBZY9Mihg3kQCCPsPp060+7M/AyeDK1LxwBUp6OrVK&#13;&#10;+mW6agqU9TqXkm7f659qFvrsNpEhPyOf8PDovn5a2WZT4tsgaQ1Z0qhr61Qqfs65tuKnmYx5Hb2G&#13;&#10;r0LM7TRRS4uqlZgGYyz0LKOOeAv+uPd/rFcaZoVb58D+0f5umxsUkaa7C+uITigYiVRT0EgqK+ee&#13;&#10;sEf906hkSWmzuKYuGdqeSlycEYbgpFBKIpCRp1EtP/vPtum3se5XQfIhh/Ojfz6USf1nhVzE9vci&#13;&#10;gADh4mNM5ZdaDJxpQZ6wphcZU6I6Dc+NkMryhIMolTiZIxe8ck80qyRRhzcWEp96FrDJTwpl+wgr&#13;&#10;/nH8+nDuu4QEvebfMAAMxOk1TwoPhc8eJVTx6xSbVz2gTRUAro5XVIpcTPT5FZLXkDxxU7SORyQA&#13;&#10;UFvr7qbG7UatOqv8JDV/IZ6cj5k2UkxvOYWGSJlaOnlksoUcfNuk5OlRSy+Opp5YnjDKsFTA0MoA&#13;&#10;UA6lkAIJvzxcc3HtOytHhwV+0UPR9btBcRaoHVlah1KwYH81JH8+oAsDqADa1ABbSxvo02DA3P54&#13;&#10;t+P8PbFQe4iteluWxXK1/wAP+o9YdQW4NmcaragVAVDbSq3PP/BT/T8e6kkmvVyhPwjj9p/kM9O8&#13;&#10;McmZxLY0of4liY5qzFamcyVePK+evxKAHloiWngFgSNai/pBfQG5i8HhIhJU+ZXzX8hkfn0VTuu1&#13;&#10;bn9fU/T3JVJhw0SfDHN8gwpG5/iCH1PSbgqJaSqpqymZhJS1EVTCQWAd43DBH08EGxBv/X2Xq5Rh&#13;&#10;KuNJ/bT/AFU6P5raG6t3s7gFlkBU/mOP2gUI+zqVnaeKnyTtSreir44clQuD+2tJVjy6GvewjYsh&#13;&#10;H14559vXahJqj4Xyo+R8vyz0j2ieWexAuTWWEmKT5umC3+2FGr8+kHveN5IMFkkt/wAAJ8VKF13S&#13;&#10;SglLRvK35Z4pA1jayj2HN/jYiG6T+Bk+wqf8xr0fbCVWe5sxWuvxc+kigNT7CKdB8dS6bektfxHj&#13;&#10;1W9RtJ+CBc3v+bcew5Qr8j0IRkf6h/h6mQ4yqli+5lC0lHpTVkKtmigcn1K8cS6nmNv+OaNf2+lr&#13;&#10;NIPEaiJ/E2P2Dix+VCPXphrlEYxp3v8AwjJ/PyH5kfLqUs2NpSRRxCtqBpAr69QI41KWZqbGi44b&#13;&#10;6NKzEfUafp7dDWsP9kPEb+N8D7VTyz51r8h1QpczD9VtCH8K8T8mbGPLA/b1kyNXNmIhl6ipkqK6&#13;&#10;FYYK9mYsQFGikqogoAVWACvpAswB/Pty5c3kf1cjFpFor/LyVx8vI9at4YrJvpYUCx5KDOfUH7Dw&#13;&#10;6Y2f1kN5LEllcAaiXPJbRb6Dn2Wlj6HpXSmOuV1RdIF1A06rFV1ovpbVb0k2+lj/AI+7kgKFHXgK&#13;&#10;nrgSwCtJfSDZ3cglZCBdWJ4/xB/w49+YkLVuHXvs65lW5BbUiIZE1E6Y7n0uCfqOQDf3U1J0tkeX&#13;&#10;XhTiuD1yLS6F0atSj6jUwAsy8IRY6rXB/oD7sNRANOHXtIBx59cSbNY30Al/GWKsSRcaDdlsv9Ae&#13;&#10;bk/j3o18z+XWqg8OsRZA1rhbA2KGxdXGptK24FrGw/x91LUNFND1ules41DyhnX+y5vyFYeuW4It&#13;&#10;Y6ip/ov1/p7tq4jz6qRUhhwz1iZiF039OlQVRiwEpYowCL/X08H8AEfT3R2NApyv+X/VQ/l06qqT&#13;&#10;Rhn167W7BQFbUfp6RdmI5YM1gt/yOR+RY397HDqhxny9euKCRXCxsPKbXRQCbAehUjW97f4k/wCN&#13;&#10;/eh4isNJqf2/4OrNoIqymn7P59PhxP2vibNzjDROFlSFo/uMxUB5S7GDGAqyqSeGnZBwPxa602Zi&#13;&#10;A+tbwQcgEfqEf0R/nK9IReGUkWI8cjjRqRg/0n8/sXV/I9Y3zcdGzJgKU0ZP7f8AFKhEq8rJ6Aza&#13;&#10;ZnAjp2PBAgQEH8/n3T69IqrtqaDw8RxWU/nwA+wV+Z6t9E0wB3Btdc+Gg0RD8viY/N2PyA4dMSJI&#13;&#10;+qSTyGSdhLLO1mZ1UlL+V+SAQTz+fz7RKHIMjVZm4k/bTpc1FIRMBeA66RbLfm19APpIQMdKra97&#13;&#10;/wCJ/wB491VCKhu4dbLk8MH/AA9eQBdBS6AgrqY6grWCM4ZdN9RsAwBt/vPvZAQrpwPXrVWatRX5&#13;&#10;dZyjclFDqkZOoRFkjUmzPqcjUQ3DH29QfEPTqhOPTPDrnGoR+SyvGQYdN2USkhkkV0Pp5sRz72Pi&#13;&#10;GcjI9K+v5U60RVaeR4/Z/s9LAYOuy1CM+yw0FJE4izFfXSGOMzMwiWppoFvJOJWuG8QbS/1Iv7OP&#13;&#10;opruEX5oiDEjNgE+orlq+gxX59E7bla2tyNtzJK4JjRASQBkhj8KEf0iMeR640ktIlXTUO2cbLn8&#13;&#10;w0mmnnqaGSpbW9yXxuGQOlh9fJMHbVzYAke6xSQRzC32yPx5sZZf+ORUKr9rV9cdauVkELXG8TC2&#13;&#10;gANQHCY8/EmYg/kun5evSqhxkCySY7sTcH20eSnpmEFHKudz+HqwfGtTop5BTUyaCYpYWl/RYhfT&#13;&#10;YGS260Ntv9xpEpGFOuVGPrQ6EWmCP5dEkl5MY/q+UbQP4SnMn+LwyDiQpdGkc17ldEIr+LOWqrak&#13;&#10;opKzF4rOUO3hA70061ePysebq2B06q7JU4murA6gsUgjs1yCvtiYwwSNa2cyW+nBDq/iMOFS4qAK&#13;&#10;DFKDPDoxjWeYR3t3bNclqEFZI2jQ+YRGKCo/iZS5p5Hpi/u5Xui/bVuHq1mcr4aXM0zTibTZJXim&#13;&#10;0ONQUg6yPaH92XJH6bo4J4CQEn591Dnox/ekAZhNHKmn8TRtSg+a6gftHXCbbmdjl0S4evdYwQZK&#13;&#10;CL7owgvp8rPQGUcfq9X491k2+9jYF4mA/oiv/Ha9VTddtZdazooP8Z0fs16ejFfGPqTZHZeZ3tj+&#13;&#10;wP47EmC2z99iKXBuKCtXJz1oo0nkaaNjZOCqyLpN7kCw9jPkTlzbd9uLmLeVceHGNATtOqpWprk/&#13;&#10;5eoY98vcLmrkba9qvOUfAY3d14crXHenhBCx0AEHupkjuFKAdFuyuMymCyVZicvjpsflKGQxVePr&#13;&#10;qYw1URDMY0bUB+pVBVl4I/Nr+wTPBcW07Wl0hSVCRRhRqeVT9nnw4dTXY3tjullHuW3zLPBKoZZE&#13;&#10;IKNXjpI+ZyDkcCBnqIXOoB7KNRcMWUAFDpa8QX66bkg8WPHH1aqzHSTQfy/P/VXpTTBPGnXGzRgI&#13;&#10;3jkZ5SFZTpDGbjRG5AsCgA1AfUcfUX1lTR6H5jh8ut/FUgEADOKU/b06LjRC8L5Sc42NS7R0xRjl&#13;&#10;HAXVdKAkFRZgAZmUDiwP09q0t1U1u28IcQPxkefbx/MkdJHui4YWaiRmHxcUxx7h/gAJp+3rk2T+&#13;&#10;2LRYmFqGMJpNXMyS5Z0VFN/uAFEJF+FhVb3Ny1z7211o/TtF0KPxHL/kfL8gPnXrX0wlAe7PiH+E&#13;&#10;VCD8vP8A21flTpo9FyxYxhpG1g6yAxcsGWVudVjezDj6f66I0rqzU+v+r9ny6WEEgAUx6f6v29cw&#13;&#10;WNwjLcLpK8EEA8BitgTe125H4/p73Uk1619o642ZhcMo4V1ISwB+oABYmw+gsPe6asg0+fW+2vDr&#13;&#10;tSxJAWQBdOjVwoK31C5HFgL/AO9+61IND1qg4k8ePSgxNbSvTNhspKIsbXt5qareMscblAlo6zkE&#13;&#10;GJ/0TItvSAxNx7MrOWJlNldH9OQ4P8DjgR8j59F95byrIL+zFZUwV4B081+RHFPnjgem2px89HNL&#13;&#10;RVcfiqKR/HPGSdJe2qFkc8aWBDI/0IIPP19pZbeSGTwpqBlpUD+VD5ima/PpVFPHOgmhI8NhinqP&#13;&#10;iB+YOD88eXWKCY081PJE2idZQ6Spy8bBvIhLMQvH0BH9SCLe6K5iIaM9w4EcR/sevV2CvGVbKniD&#13;&#10;wI/z+nTnUpHUr/EYQkRMlslTx2jWjqHc6JERQfRJ/Zb+y11P4PtZKEmAuowBmjgeRPFvsPEHyPSW&#13;&#10;L9I/SnOBpJ86f5RwI8x1EEjaFVgmiMXYchADdilx+D9WA/23tPU0CkVp0+QM/LrgrBiQFkcnSEjU&#13;&#10;k2cteyRkBiD/AGRbk/19+TSeNaeg/l/qHWyCF9PWvp6/7PDpZ0Gy654zW5eWHb+NMg9dSqpVTD6q&#13;&#10;sazELHe/1k9X9IzwCc22zTuniXREER/ioCfs1YB8s5HoeHQfueYbXX9Lt6m6lIIAXKA14sR5elDQ&#13;&#10;+o49CFBjsRtikSerdNv0M8blJaqKX+M5RCl0aloQ0VbKjKBZpGpIPwUZSLnqQ2e2xFpD4KEcWB1v&#13;&#10;6UXDsPQkohHkRxCkl7e71MYbUfVyowFEKmGMjjrkbXEjL5eGLiX+mGB6S1f2DURU6wbXpmwkKho1&#13;&#10;yb+OTNOsq+Kc00kIEVErgi0dNECBa8rEeyyffnEZSwXwhw1H4yDxoR2rjgFFR/F0dwcqxyyGfe3F&#13;&#10;yxIYxiogFOAIqWnYfxTMRWhCKKDoO2LSfuMXYzFiztIXkd29Wp2e5JNybH6EW/PsiYFmLSk9x4k1&#13;&#10;r9tc9C0KFAVcAAAACgA9AOAp1yZlVRpYXjCW1ERMR6mVk5F1+gt9efd3YVweHWz1z0gGRSPrqNwq&#13;&#10;kal5voFhYXsf8Af6+9CMnjx69TrgxsWRyf7OkWYP9f0qyfgWHIN+OfdGBD6DxHXqddta1/SXlDFR&#13;&#10;dQEvyUa3055H0Fvrzz78fhNOJ62OPXEG6NGU8b6GVg91/bKH9WjgW1G17j8Hn37SQSPOn+EY68eO&#13;&#10;eu7NIL2AmtK5ksVsoQhVtYggstuf6H6Dn3alcA/n6cB/k60xKrw64CNIw8fLRswiVghIkVyxCxgk&#13;&#10;83sDzcE/4W9thSuOI9evHOenCJm1Xsz6YjEobhnYqNEj30gi3F/7XA9q0J01XyFP5dNOFHZ869Yl&#13;&#10;mkibREpvIQBYBtLSQkLZubWubqeA3IJ491DsrinmRT9nr/k6syIwLHh6/wDFdKelqMVQRxVjJV1G&#13;&#10;Sp3WcqzrDTGVBaMTKoDlhYfpNrHn2aRPaQATUJkXNPL8+ii4hvbmQwAqkLAqSBVzXHnj9vTPVZmr&#13;&#10;qquprPII56x0D/aRJECrtpluq8aRx6S345F/aOW+laVpa0L+Q9Dj9nSyCxhgto7VV1LGMazXrLiN&#13;&#10;zZrb9fFX4XKVVBX0ciSxVNNITqkgJJJtw62NirfqBN7+/Wu5XVjNrtn0kenn6faKevzr01uezbZv&#13;&#10;Fk9nutuk8Lggqwrxpw9KUqD8qinRj9n9x7s+zyORC0tXBTQA1LT0sU9VjK2ZSgkjaZSxhkCgxknS&#13;&#10;nKm5tcebbzHeyQvckKwXDHzVj9vFT/I9QxzF7ZctyXEFmC0TuewKxVZEU8DQgBhwagqePRfdw7ky&#13;&#10;u6Mg9bkq2SrWSRkijewiUaiZVSO2hQTzx9b/AF9gq+vrncZ/EmYGpNB5f5sdTDs+zWGx2a2thGIl&#13;&#10;AXURxOPPFTX59KLGda7myy00uIipsjNV+uOCCoiaVBpLMBDcG/0IIFuOTb2Ywcv386K9tpcsRgEY&#13;&#10;6Jtw512HbHePdXaARnLlCFpwB1AU/LjXhx6MV8buvNqYDt/Zcvc+5aSi2/TZ6kOf2xj66OSrqaQS&#13;&#10;XamrchGSkGq51LHrb+hU2PsV8obLbWO9Qyb7cBEDZjU1J/0x8h8v8HUL+9nOfMe7e225xe2djJNd&#13;&#10;yQN4F1JGQqnzdENC/pVqCvkadGi/mId8dcbf7Wg298RZB13s1MBTwZibY0suJ/ide9jOayqjcTSM&#13;&#10;GsfLK+pj9CB7FHuTzNb7Zex2fKjCAaT4jQ9hYnhVhxI6gz7oPtRzLvnJM2/e/wDC26XrXBa2jv8A&#13;&#10;/GPBjAxoD9qg8NIwB5V6q+bdGbqamoqKyuqquqrZTNV1FdI9W7yk6pJHlqDI5bVyTq+pPNvcR/vK&#13;&#10;8kkaSZy5c1JbP86k/sPWd0ey7XbwJb2sCxRxCipH2AD0AQKtPy9OvfxvIrcJPYPeQrA0SLLcl7FF&#13;&#10;9StwDqDf7D3v624UYP8Aq/w9OnbbN6M6A+Wamn7ePTcaiSZzJU6WcMqyBgZSVc2LFgRcm/LACw9p&#13;&#10;/EaQ6nyelQiWMaI6UHp/m8upCkqWuQoOkIo5QBnssiFtRANrf72fbqYOk4r5fb023w1GT69S0lKF&#13;&#10;hZQEdAxZQUgXyrdiqngH6Dm9v+DH2+GKcM0Pn+H/AIvphlDfIkYp59S46gq7+LyXJjWFuF0lG0l1&#13;&#10;JsFuAbAN9OD7eV27hHj0P+r5dMPEGUBwCKdw/LH256yq2kMkkg51TakU6WKIQAUHOoX+vP1+tvd9&#13;&#10;I+E8fX16qQDRlHDGeNKj+WOucQ/1fB0tFpCBiPIp0adQH05W97C/uyAhqdal89PDj/L/AFfs6dKe&#13;&#10;lmx8tPUMI0mhkRqdZzGQsyXOtom1K2o/oBBBJF+eC8sbRuJBSoyK9F088N5G9uCdLDSxHmpxg4Ip&#13;&#10;XJGQB1//1NSF9UMjR3b6+n6fT/Y+8jy1Go2OsXov1I1dTxHWF7Hnjg3I+hv9OB7ozgig6dWoHT9h&#13;&#10;8yaaT7edyY2sUZjfQSeFuD7UWtyY38I9FG77YtxH48Qo3+r/AA9CPQVKeRQxVo5bAn8eofqHs6Rw&#13;&#10;1K+fQCvIG0NQdy/5OpmQpA8csDrdZUbQSL3BH4P9fdpUGnS3SOwumSVZ1NGHEdAzWQGkqJYG+sbG&#13;&#10;1/qVH0I9kMtEanUr2kn1Nusy+gr1EDEmwA/3n2wXNcdKytMdctQ5H5H+sf8AH6j2317rG8ygEKSS&#13;&#10;R9R9B7qXANOvdepKyekqYqqGRkmiYMhX6m3JU/4G3v0crxN4inI6pNbR3cLW0oqrf6sdGq653ecz&#13;&#10;TtSXYl1DSA39Dfoe9+APY82m/wDqF0ZOOsdeeOWl2y4+qAoATQj/AFDpL9u7Zqpse1XSLIkUR8kj&#13;&#10;R6r8/ksp+ntFvto7Rl0Hw9CH2w5gt4bsWtwQSfI/s/1Y6KnC8sEzQzEmSMkEtqOoEgA6j/h7AtSr&#13;&#10;aWHWSMiJNEs0fA+QGOnZWUgkXIJ5HJ+vt4ZWhPDh0WspU56jTXRo3UkMralN7EEC/wDT/efeg2nI&#13;&#10;8unYhqQoTg4p0YLrauhzFC0dQVarp2Ebgklip5Vufxb2K9plW5hOs1YdQpz7Zz7XeCW3qI5AKEDA&#13;&#10;Pp0mux9vx42t/iFEgFPUj99F/SkgPL8f1H19ot4swknjRigIz0fch729/Z/RXRq8ZwT5g9BX+f8A&#13;&#10;XsP9vwDz+Pz7J1YAU4/Z1IwoMdOeHwmZ3DWR4/BYuty1bKwVKehp5Kh9Tfp1GMEAf8GI9uwQXN7I&#13;&#10;IrNGkb5Dov3Td9r2S2a83a4S3jUVJkYL+yvH8q9Hl6e+B++d6T0dZvSV9v4+eSMDF0Smpy1TrbSs&#13;&#10;JZQVQsSBZbn/AGPuQ9k9udxvdMu5sY081GTT5mmOsTfcr73PK/LUcllykgvZ1qPFkOmFT6ha1enq&#13;&#10;adWQ7T6Q6H+O8UsdfFSRbgghE1RQUiwZzdgCxrKJMo88kdPj421LdshVUwUFiAWGn3Jtjs3L3Lil&#13;&#10;IlDSKB6M32liQF/MjrCbmX3N93veSRZhI5s2OlXYtDbZ4CJVDSTn0EEcxP8APpE7z+eWGxmFymA2&#13;&#10;XS0VHW/tRQybTyM9Tn6ZaaZpFirt+FIkhaTTF5VxFJEykSKlS91l9lu4882hga3gIbPwxtWh9HfH&#13;&#10;ywooKkVPHoWcrfdV3ifcbfdt+ZjHli17EFjaqjMNiWZiEJYo1xI2o+GxiTvj6JgO8tz9nU1bg8vX&#13;&#10;yYulgaWJ8Jj6mpSFo5HJE9TVTO9RVSOTqeapld2a5J9hBd/ud2RreY6FGNC8Pt9T+efmesj5PajY&#13;&#10;+QriLd9vh+okYKwuJFUtUYAVQBHEq8AkYVVAoAOikbvxs+yM4dat/Ca2W8c/NomJ+jH/AIn/AGHs&#13;&#10;EbhE+23JFKxnz49ZKcsbjDzbtNKj6qIdw4E/MU/2OmrL4mHLU/3dPZakLdGBXTMtrlGIv/sD7T3N&#13;&#10;vHcp4sfxfLoy2vc5tsn+muK+GSQa8Qa9BxIjxlkdSro2l1P1VlPI59krFq6G4jodIQwDqaqeB8j6&#13;&#10;dT8Rk5cTkIK2E38bWkQfR4Sbut7j25bTm3mDjh59Itz2+LcrNraYZp2n0Pl0MOdoafc+FSqpNLTJ&#13;&#10;GZqZh6iQoJeC4/rb6exHdxpfQeKvGlRT/B1F+y3k/Lu6G3ua6C2lgfTgG+yvQZ4HcM+HnFJUI8lK&#13;&#10;0pjeEK0ksEmrSSqLc2/wH+Psmtbx4ZPCkrT/AFeXQ/3rY4N0g+qgISQZ1VADfb+Xy6H/AB/xy7J7&#13;&#10;aSKt2Ps7LVU06oY6t6SSkoZkJHElRMAPx9f+Kj2KF5V3Te0DWEDEng1NK/tPHqG7n3v5G9una25q&#13;&#10;3KFUUkFA4eQZONIPRw+n/wCUb2hu+KPMb8zK4fDKzvVNjY4oKKNYAGrI5s9kzFSholIZlRywHOkj&#13;&#10;2JNt9q5A2rerkJUgBUyc4HkAKnAqRnqBuevv+8vbeGs+QNre7kCsRJLWh0rqJWNKk6Rkjo8eK+Jf&#13;&#10;wN+MuHj3DvndW2905alheZVx1VRbileWLS5FVuDNS0eKhSRXIWSjetkQghqYkFfYzteX+UtggW58&#13;&#10;Fcf6LOwFRQ6tKnNQaYIWvEE06xm3f3q+8v7wblJs1jNNbpJVfAtY3IrVCilogcOhYiRWfSy6JAuq&#13;&#10;vQfb8/mv9B9WYt8N0N13iarK0yCKDLPQQbjljeCVXgkpq7OQQY2IsoZWePEurBriMFQSTbt7jbLa&#13;&#10;oIraRptIpojHhx0pTTqwxHmCuQR0PeRfuQ+53M94dy52kWCOQ6td45eUDXqVvARnGqg0OruyshoR&#13;&#10;6BPif5ivc/yj2JW7Rz+6azGNhaiulx2NkrHy02IGQJMddh46wfb0n6UUpRU8MagAKgA9ptl5s/fc&#13;&#10;M5s4ktZ2+NgA0j0+Es5FWp5kgn0p0MOdfu0bR7S73t91dzT7rYRqfBjld0tIgzAyxRW6uUjR2Gqg&#13;&#10;OTk+VKN+5Zt/Y7f2YxW/dwZ3cFXDUNJRVmYrZ6n7ihdz4HiEh0gLexCqORf8+4G5kfdoN4ktt0le&#13;&#10;Ug1XUTw8hnrpd7XryddcoW25cn2NvZRSKBIkMaqVkCioJHdk+pPXLrfMmkyzUjkeGvi02LcGVfVG&#13;&#10;QP62/p/tvb+x3YScpQUbp/nnbPqdtFwozExNa1xw9PL7fLpt33jjj87OyrphrP8AKEsBbU3+cA/1&#13;&#10;j7Z3aIw3jN5NnpdylefXbPErGpj7T6+o6eOv8+KeokwlWytTVeowBmJUSMp1x8/6r2o2a8FTaSmq&#13;&#10;mvRZzls/iQpuUAo8RyRWtOIP5Hpg3diWw+UmjRSKWoLTU8luArHVJGL/AJB9pb+E20xU8G4Ho45d&#13;&#10;3Mbnt6uxrIgAf7RgH8/8PSU5t+P8f+NX9l/nnoQZ4Dj0Lew5osht/N4WY6iUlZAT9BLEbBRz/aAt&#13;&#10;7EO0nxbKS3fyrT/J1HXNqNabxabrEKUIB9cUJ/1V6CV1ZHaNrBkZoyP6FCV59hsgq5T0x1JK6JAH&#13;&#10;HmAf25/b69YiQp5t/j/W35FvdHYUIHTg1A1U0PQ5bJqId8bOy+xMiVeaCB2x7SeplivrgKD8GN/y&#13;&#10;Px7Fm2Mm8bZJtU5qQO2vH/UOog5rt5OVeZbbmyxqEkYLMBw+dRwoy5+3oF+v6mr2tvh8LkQIpFmq&#13;&#10;MXOrjgPe8T+r+ySLj+t/YR2KaXbd5awmwalCP8BHyPl1InNUFtvvLQv7U6hoEiH5fl59St7Y/wDh&#13;&#10;u5MhElxHUSfeRmxF1qPW1rcfquSP8fb27QeDfuFwGof29W5YvGvdlhkfLJ2H7R/sdJM3Jvwf63/P&#13;&#10;9PZboz9vR/wOocejMdbtT9hdf53YNdKoy2JiNbgpXt5SqnXTBGY8+OS6f6zex5srJvOzTbROaugq&#13;&#10;p86ccf4OoM548bkznCz5vtFItrg+HOo4eQb5UK0Na8ei7ET4+rIqFeOooapVlib0lZKab9yIj8cj&#13;&#10;j2CR4kE5DijIeH2HPU2AxXltqjOpJ1wfIgjBH7cdCx3HTmWp2xnAsKJlcLGNEJDASRBZCXYfmzAe&#13;&#10;xJzQmt7e6FP1EHD/AC9Rz7aTCKC/2gsxNvOw7hTBrw/MfLoGOf8Akf8AvfsLmtajqTevHni/+2PP&#13;&#10;vYr59e6W2wM9HhdwwpUkNj8qhxdejf5vx1Hpjdgf6N+f8T7NdlvPpbzQ3wS9rV9D59Bjm3aJN12Z&#13;&#10;2hJEtsRNGRx1pnj6HpaU2PCJuPZEoIq8RN/E8FI1jJUY2pBmhVG+p0gmMm3+Hs3ij0mfZzxiJeKv&#13;&#10;4kbh/PHQce+Zns+aIz+ncKIp1HBXGCftrnpDfuq6gqFL6hptfSE+pa/0vz7LgGRqMKEYz0M+xlND&#13;&#10;X/Z6fcViq/MSFKOnkcqdDzPaOGNb8sZGsLf19rIIJbg0jB/wdFO47lZbYlbph/pRlj9g49KylpcF&#13;&#10;hyv8TrDk6uJjqxVE1oSVPKS1I/xF+Pa+OO0tz/jB1sPwjh+3oNXFzvG7fp7fELaMj+1cVYfYuR/P&#13;&#10;p7G76yoh+3plTE0B5WlolIZ/wqyzizX/ANe3t/692HhikaD8K4/n0UNyxaQyie5/xm4rTW5wPsXh&#13;&#10;T06FnozovsT5Db7oNkdf4marnnljfM5ysIpsBtnHfqqctn8rNaGGOJLuS7Am3+x9m2x7Jf7/AHaw&#13;&#10;WKGmNcnFEXzLGoxTyBr6dR/7pe6fJ/tDyxJzFzTcrHQEQW6kNPcS8FiiiHczMaZpQA8ainR3uwe+&#13;&#10;Ot/hnQ7n6S+H1dT7k7FyWKl23218opfHPWS1EkfgzG1+pC1/taWNjJDJk05a37BPMnsY7jvW3cqR&#13;&#10;ybLyqNU7ds10SCdQ4qn2eo7VPDUc9Y1cn+13Ov3h76z9zfvAFrXaIn8bauXUqECagyXG4mgZmcU0&#13;&#10;wv3MK+KFU6DV5JNreaeaVnmldnllkkaWSomlkLyTTyyFnd2JLM7Eknkm59xo7apGZuJOSeLHzJ/2&#13;&#10;ST6nrN5IgqKkShVA0gKKBVGAoAwABQAAAAcB1hVzI2tSSQ2kMbBmXTYqbD6e6cRUdPuhQBCMnqPL&#13;&#10;ZWItfmwGtWt+Dxzz7aeitjp2MDSK8OsCPJGwdH8LRyJIrABZAyci5H9OCPdVJBBBoenjHCyFJBqD&#13;&#10;Ag+lD5HpTZ0pk6Gn3JAAXZhR5hU5CZJOEqCoP0mWx/1/a+7/AMYjF4oocK4+Y8/sP+HoP7MXsLp9&#13;&#10;gmNKVeCvnFxK/ah/l1z2Pucbbz6TV0f3OGycL4nO0RFo6nE1q6Ji62tqjuJFa9wR73td6LO5GsVj&#13;&#10;kGhx6qf8o6rzfy8N/wBmaK0bRdWrLPbyeaTIcU+TU0sPQ8OuG7dvVG2s9U4wS/dUIZKrH14u0Vbh&#13;&#10;61PPRVSNfklTpJv+oe639mbO6aGtUwVP8SnhT/B+XV+Wd8h37Z13Bx4c1GSWPzSZDSRT6Z7h8j0m&#13;&#10;QgeRUVSVQWj0ixYNqFiR/Sx5v7QkZoOhBXSmtjSv8uuD6vTpKqSdci6QQdACWspva/09662jAMdR&#13;&#10;qPI9RiGQ+UBQ3kiKx2uWMh0AXQcen1X/AMPfvIn06UAq/YeBBz/m6wMgUaZGWzEqkq6SA1wdWpb/&#13;&#10;AFH4/r7bPCh6dVi1BGMgcDx64hTzZmYJpQyahI7M2oLoBvc3Nif8OffgMYz04xrQEUJ/lw/zdRJX&#13;&#10;JVRIVTUzWsl2SzAshYf14H+wI96IDDuH5eXShFAOpSc5ya0/L/Vx65xzPDIrRCoibWEDRzGLx6jo&#13;&#10;bxvGfTY6WA4+vvwLplCR9h/1fy688SSjTLobFaFQc8eDAjh8uniHde4o4ooWyk80UaArSZEx5GiL&#13;&#10;k864KtXVr83Nufz7UC8vAoBevyPd/hr0Vy8t7HI5kFuqM2C8ZMT0/wBNHpqf2ddS7hpKr/i67bwd&#13;&#10;QWtLJVUS1WIrJNLcQ3pG8SLcCxEXHvTXUbYuIUb5jtP8sfy62myXMAptt/cR04LIVmQfM6xrP2F/&#13;&#10;kMU6gyDadTbR/H8O0jErGWpczSxRALZlQiGd2vfjUOLX+ntorYyGveh/JgP8DflXPShP6yW3xm3u&#13;&#10;h60eFify1otfXTjrlFiKZJ46zD7oxTVEM0ctL9791hqlmRrrJ46hXpwoJIN6kXHHvYt1Vg1vOlfK&#13;&#10;tUP7DUftPVbjc7h7d7bdtvnETqQ/h6J0ofKqsJPmKRGnHrHu3AS42Wly8VPGmLzazGM0tVDXUVJl&#13;&#10;Kd7ZHHw1VIWjOl7PGoa/jZfyD7rf2ZiKzgdkgxQggN5ioJGOP2fZ1blrekvkl26Vm+ps6ag6PG7x&#13;&#10;NmOXQ6hqMtVY0/tFbyI6aHtXbeYMyfdbfn1EFVvJi8i9idJ5PiqPVx+H/oPbDHxbQliC0R/arYqP&#13;&#10;sPrTiOjIH6PfAV+C8Q/YssY4eg1x8D56PXpozWBqq/aNdVVBWhgx1bSZWGeuYRLNDMf4dXS0tM/7&#13;&#10;sr8wqoQabXuwHPtBuVlLc7Y7SUQRsjiuO04cjFSTigpT59KrXdLS35ght4v1XnR42CVajKNaB2pp&#13;&#10;UfFxap4AHoKFq6KgFqKmM9THrP8AEMjGkyqwa0f21ApKLx+kyFiP959hISwW40W6anH43Ff2KMY+&#13;&#10;dft6GJjmn7p2op/AtR+1uJH2aeoNRVzVLeWrklndn8hM0rM5Zk4IVh6QAPoOPad5ZJjrmOr86fy/&#13;&#10;4rp5I44u2MUH+r06jFgwBRCdJ1OzAsrf663tbk+2jStUHVxXz6l0dUaWTyEB4pY3pqmFybS0zrpl&#13;&#10;gXV+bAMp5sQPb8ExjkzQq+G/0tKED5/4DnpqVNYoMUyD6HyPXGtopKadEVfPBIvmo5S6/v0zr+1J&#13;&#10;pN1vf0vzYG/+Hus8LwuFAqpAKn1XyPpw4+hB6tDKki957hgj5/5vMfLqIbkFx+3djoAVrMbcCMoL&#13;&#10;cXN9XF+b+2qHj5f6uHTgp59eXRdl9NzG/KliFMbkKpAv6r35t9f8Pfhp1EHOPy68a0qPX8+uTXEa&#13;&#10;F7B1X/UltQAPjDFjzz9foLi/vdCVBPXuvDnQFYKzEBV/TdT+k6v8R9P9iPejkUHXvn5dY/SzK5LK&#13;&#10;PJ/aQMxAGsKSP9p5BsL+6licnH29boF/Z1kC6RIOFvHc8hislwUFwbKD+fp/h7sF0gj8+tZPDrgb&#13;&#10;abgKFZjbTzwnqcEN9Lklr/kfi4HuorpBPHrZpXHDrv8AcdvIFteQRIUDs5dXChI7jk/iwvf8W96q&#13;&#10;W7sU4eufT7erVRFJr5eeP58P59PSYloYo58xUHFUtyKWGWIy5WZVu6GmxyFTcksA0rKLE/WxBXi0&#13;&#10;Kosl83gJXtB/tG/0q/5TQZ6QfWF3MFivjP8AiIJWMHhl8gn5KCaj8+or56GkULgKVqNkQxNXVBWp&#13;&#10;ysi6Qf2XZQsGq9gsSgj6FrH2nO4xw0G2JooKajl6/wBH8K+fAfn06NvabF+wev4Vqkf5rUlvtJ/K&#13;&#10;uemIySMUepllklkZTLJM7SsSy6pHlmPLahdQD9LDn6ey+sjMhmJqT55yfP51+f5dL9KpXQoVQOAH&#13;&#10;p/g65r6v1q66XeNQuhWW9wrPIfxcg2HNr+9qAV1MDgn0/wBX2dbJbgOswu44k5WNnVdKeNyV0NHI&#13;&#10;Da1gLAAEfnn2/pZgTXhwpwJ9DXy6aqQAVH2166RSiOHXQS6FGX6AE+NtLi3NvUD/AMT70gZRpYV+&#13;&#10;zrT6Saqafb1IdRKUKBrWKapWDEiNbhVKgAMATY25+h9uOqtQjgOP+bqqsVBrk/If6v5dOtDh6uqh&#13;&#10;WscQUWN0ufv69zT0cjITrSNdPkmYX/TEp/2H19rYLK5lHjtSOOnxtQD8hxJ+Qz0invIY2MCVklr8&#13;&#10;KZP55oo8iWIA+fT9jKWJmAwOOkytQWCR5rLRJS42ncvz9rRyNo4PGqWSQ/T0jiy60iSlduj8ZuHi&#13;&#10;SDSg/wBKpxj1Nfs6LrmY6S24S+EoFfCiOpz/AKZgNRB9FCjz1ZPSkSmxWDr1yO+cxUbjqZAPvMBj&#13;&#10;al0avozZHppaiQHwoVIKAxpptYIw9Xsw8K3sX8fe5zcMeManDA+XoMUpwHy8+ip5tw3C0a15cgWz&#13;&#10;H4JpVBVHphggprbjUaj82Bx1Gz29MjRwzYjbNNR7V2xWXlp0w0X2+Qr6MXUfxjNKTUzNGRpePWE1&#13;&#10;DgWPtm+3aaCM2m3IlvbSDUvhijMBx1yfESOFAf5dW27lu0lkS/3uR7+8TBMxrGjeZih+CMU4GjN8&#13;&#10;69BqUZdJa7u8TPLIbESJ+tdZ+psDpb8n2HXD685Y5J4g/wCXoXhq8cBaAY4fMD/NQdKhVG4aLy6g&#13;&#10;+Ww9IAI2Zlmr8RCtwmgXLTUqf0+sV/rosTYKNxg11/WhXh5sv+Ur/g+zooZl2ubSBSGd6cO1JDwY&#13;&#10;+gkPHFA329Jxl1qhTSyvqi1FQFu9/oFGokWsLr9Df2WnPwn8ujUEo3mG/wBWCOFOpKS1UbI8FRLD&#13;&#10;oCpaKaSIK4WyqxiIIubgC34/r9XVlmRgY3Kken+odNMI3HeK5JyFP8mB/kR0d/4UZ/Kz7z3jjqqv&#13;&#10;rKmli2ea6mo5XkdEq6XKxsPBDIP7SkK2qw9yl7ZXtzNuN1BO5dRCGAJ9Hrg5PmOsXvvQbdYrytt1&#13;&#10;7DEiSm9VGkGCytE4JJFDUHPnw9elVTPs/wCVG3ctQ4XD4qg7o27DLV4bFbhnZl3Bj6RyJMNS1geK&#13;&#10;Sfz2EcbM2qJyotY39mqPtfuBZyJbxRjc4QdKPxcLUaQQQTq4A/hx69B+VeY/YHere63S6luOVr1t&#13;&#10;E0kKD/F5HA0zOlGWMIau+k6ZFDGmoBSSV6XGUktSm5Ntz4E09XNR1dDDWZGjydLNDeKamXD1QeTW&#13;&#10;rAgtNpUMCGNxb3Fxis1BG5QeBpOkqC+oacU0MWPGoqSPn1lKklzPFG+zXYulZAyORG8ThsqwlWgK&#13;&#10;spBGipIyAK9c/vdnRRlMKu4cUXA8uQrf4flawxOrEiMxLF4QdNyIzfTxq5PvYuNniGm08WIn8b6X&#13;&#10;P5U4YHkQf8HWlg31+7c2hnp/oaeLGoP+3aStPmM5JHl01NjcVOziDdFDrlZZRPk6PI0LiRuGQGIV&#13;&#10;Xp1FTfjm3AJICX6a1epS7UsTjWrDJxxGo+Y9RX0HSwXV5HGDJaNQVxGyPX5mvhU+wDH+HjJt+tkS&#13;&#10;9PUYevEbOsbQZakE8qteK3287xyn86Do/oPx79+7blv7NkkI8w6/4DQ/y6uNxgEnhypLGzCuYmoP&#13;&#10;P4gCv8/s6i1O3dwUyRrW4ivAe6KY4JJb3Gu4NNqYi/q1Wt/gOLtHb9wjHfC1K8QCR/KvTkO5bdLq&#13;&#10;MMymnGp0/wA2oP59NjK9OfFUaqcqPVHPDJTup0ANYTBSASPyP6cHn2nZZIzpcUPzBHSrWsgDR9wO&#13;&#10;KjI/aKjrwUp5goOhFVl0yXs5IUs5+h/xFub+6sOIHW+KgUNfPB65aBICr6St39es6QxIci5t9ObG&#13;&#10;/wDh78qg5qKevl1rBNB+wZ/wdZlKPdipZRcgKiN6/wAkk2BUgBT/AK/9Pd10hTXy4U/z9aqwwcHy&#13;&#10;9R8/83z6U1Ipz+P+0Ok5rGU8n8Okm0h8nj6ZdUuNV3sDLBy1Ofqygx82W5pEv7wg8Nv7WJeyv4lF&#13;&#10;SV+ZH4R6Y8uieZ12q5E9KW8zAOBlY3bAk+SuaB+NG7vxGibWEuNcQ/URqQWBP9nS97c3+tz7LQpI&#13;&#10;1U49HBahKtmmOpdLOlJMZSAY2iaGoilBSGrhm/zkMrpa5P0W44NiPb8Eggk1tjUKEH8Q8x/m6Zki&#13;&#10;8ePQOINRTiD5Eeh9f29CGvV+TFBT7hzE1PtHaWQjeXHZvclqWpr6aJwsseMxEYNTUyxn9tikYT6N&#13;&#10;qIPs7Xl6cp9ZcMLW2fKvLgsPRU+Jm+eB516B7c7be97Jsm1q25bjBQSwW/cImYVHjTH9KIUzltR4&#13;&#10;BdWOlVQUGJwFCK3EUceEovGHp9571C/xTIDkSf3c21SgyPqBIX9K/TVJa/s0ghtrKHxbVRGvlPOO&#13;&#10;8+vhR/ER6VoKYPHoiubu+3a4+l3CQ3cow1nZ4iTzH1Nw5FKUyAK+apgEJ2o3yaeqV9uxVUuSFlTd&#13;&#10;GfMFTmEKN+rEY4XpqBb/AKfEpksANf8AVJJvQW4pZqWc/wCiyULD5qmUj+VBUevR1Dyv9RD4W8Ff&#13;&#10;pz/xFg1LCa+U0hpLcfPWQhH4Tg9IzJzPkamSWSearrC7tVT1bPLUVDy6i8shlYliSCQTcfUceyq6&#13;&#10;bx31sS75rqySf29Ci0ijtYlhiQRxrQKFAVQBwAAAFB5f4T008EKQzGw0qQpIUC1+Lgsbi3+H+t7R&#13;&#10;MKYBNR5eXSytcnz65WQFBcBCZGs6hVBA0+lSP68j34BQRXgQf8HWuHXEDgAFdAZXL2FmLCwS7c/S&#13;&#10;3/EC/tvSQO7OePl1vHDrschlZTy7OSCFATSVUlR9Rc/pI9uFqg0PE9az+XXra1sGfWBpZhqvpP8A&#13;&#10;ZJHHB+ot/sfejQ8OI69nz68EAMutRYjSvJsW1grI6jmxA0egg3N/8Pe9DAmor9nXjSigcfPrJGAC&#13;&#10;HVRIzBSwVQBCqyqGL3HIvxpJ5Hq+pPtxFKkECp8/2jqrKxwOu3AjjbxxgLKJFLIzBEYEn6/kjUFv&#13;&#10;Y2v/AE+uiSqalGDx+X+qvXsE/Z1yWT1aXExvMymVRwo0m/H1v6ri5HPA59+QrhDnPXmStWU9c/8A&#13;&#10;NysB6FjPm8hRj6Qnls6j6gppb6Wtb29p7iOFOtVDooPE/wCrPWUzKzBgE0ltCmRfJIYytrujDSQN&#13;&#10;IH1BuAPyfexLU1NApJoeqBK1Fcj9nURpRIRpbSNI8gAvqMbfr4AK34Gr68Wsfr7YdxIcH/i/83V1&#13;&#10;QjPXZVmQo2h0clVViR+4FukjajZWuSQxsPr9b+9d4AQkUOOr+dOum0kqVKuCyRgKxuv7hBCWB5t/&#13;&#10;h9P8PeiFSlKcadaBYmhHSv2fmzhcnIJj5cdk4JKHI0FzqqIpvqmj+oPIKi4IuvI4ONpvEtLplkzH&#13;&#10;KNLDjk4x69EHMO1jcrMNHRJrdvEikP4SvmfX0I8xjpz3Lsd9tT0tZVVLfwTKBanGGmP3OTkiBP8A&#13;&#10;k1UvKU8isQJGlIJB1qhH0UX+0fQOJJW0xSdy6RVj6A1FFp51NfMA9Itk5nj3tZLa2Ui5tzolJxGG&#13;&#10;9UJIMiEZBQFa9pYHpjjz+Spo3ocK1ViqaRQpgopZZKmqu2tErKw6ZJVU3NgdIIFlFvaQXs0Z8K0q&#13;&#10;gPpUlvtJz+wgfLo2baLWZ1n3FUuHU8WVQqY/CuVBIpU0JPr0446nyFM65bJzTU8Amd4vLJItbPIv&#13;&#10;PkjHDckcD/Y/Qe1NtHPGfqbltIB8+JPy6T3EtrcRNt9mQ5K6TRe0LU4/Z6Dh0x5mufKVtVWa2Imd&#13;&#10;NMbMTKt20SgleGJsDx9P6+0V5MbiZpwT3cK8el1jbx2drHbAV0DywP2f7HTfFo06FU+OO4c65FAL&#13;&#10;+ozNf+luNNuPbCGnaBX59KCB69ZncKQzpqQRWB0Nrdi91OlvyQoIsRb3ZjTu0/mOPWscOs6Noj8h&#13;&#10;jW+lCXUm0ZJA9Rtf6g8e3BQL3Cteq/i6lKxWSP8AIVdSgBhcaSVY3/UCPoP9j7cDUYEeXTZUFSB1&#13;&#10;JRi7CRR6pGcyKsguAAOTxxe5vxx/r+3wSTr8/PpphRadZ45wXD/r/UqKVbQxN72AHBUkkG314/Pt&#13;&#10;1Xzr8+mmTs0rwPE9TVmk0qXR5Adci+oiRWKWJa506Tew4/1wLe3gcivD+fTJUA9hzTJ6yLo1sjmQ&#13;&#10;EgRhQgJ1g+QlLAG3JP0H4P093BUsS2PTqhDUBUYHHqTCZG4DGQt5YVBJc2Z1Otdd7FCAbm9wCRY8&#13;&#10;e3ADxJqek7rGrZAFAG/ZUU+z/Lxx1//V1L8vRsoZwDdGvfm/H4PvJK5jJUleI6xS2u5QuI/I8Pz6&#13;&#10;YEmuB+f8f9jz7QeJ8ujmSFkNW66Ju17W/wAB70Wqa8D69VU0NPI9K/BZsk/aTsNS2WMsbFhf63/w&#13;&#10;9mlnclhoY5HQd3faxpFzCMHj0MGOZcpQiE8yxcAgAsP9c/i/sQQ/rR08+owv1NhemQfC3l0Gm7sY&#13;&#10;0Mn3OghkJSSyt9D/AGrn+n+Psnv4CO6nQ95Y3BJFMGqoI/n0gZGt9D6jyf8AWPsmcgDHQxpQ06w+&#13;&#10;q9+b/j6m/wCLe2wSfXrZFBUg9OFLiq2ssYoiEJH7kl0UA/n/AB/2Ht6O2lk4DpLc3lraj9Vqn0HS&#13;&#10;ux+1IV0tVMZjb9P0iv8AkH+vszg25VOqTJ6DN3zC5BSAaf8AD0vsDWwbeq4qiPQsQ/blRSFTxE2Z&#13;&#10;iPzb68+ze2kW1lBWgHn0Dt5tZt8tWjkJLUqD8/s6HyoqaDcOMaBXSaKph9LAhlYFf0knj/D2JXeK&#13;&#10;7gKqa6uoYht7zYtz8aQFWjP2efHolPYG0p8TWzSRR6QjuYyv0ZAT6LAfX3Hm7WDQSll6yz5J5mh3&#13;&#10;GzRJWyVAyeg9p6k/Sw1Dgqx+hHBB/p7JkYEZ49Die2Fa8QcjrNJIWI1LpIBFl+nPu4oeHTKIFrTp&#13;&#10;727mJ8LlIamGUojEJKuplDKbC7W4+vt+xuWtpg4NBXPRPv21wbtt7W8y6mAJX8v59Gjw21M/2bTf&#13;&#10;a4DEVmWnkXT+1DeCI/Q+Sc+gD+pvf/D2OILS53ZPDtozJX04fmeHWPG5cx7RyDci53i5S2QcCxyf&#13;&#10;sUdxP5dGB6r/AJfWazGRgqN8V8rQyMHgwWGR3mnjIuYp6tRc2H6vGOAL3A9n21+2LzP4u5N2k10L&#13;&#10;/gJ6iPn775NjYWLW/KcIDAFTPMRQcchKcTihbo+WN2D0p0Rip6ZIMUuRxsGqtxODNDNW0siqCY9y&#13;&#10;bimYUVCQLlo5ppakaSRSMDcSLBabBskOi2jXt46aAY/ic4HrxJpwB6xJ3Lmj3Q91NwE97JN4UzUS&#13;&#10;SfWFOaf4vboPFmOKVVEh4Bp1NASpdjfzAaXbdPWYjaEdK1XJG0H2WzKqrpKaFTG8b0+V3y5jram2&#13;&#10;sq6UCUsL6QGSRSR7Bm7e4cECPDanxGr8MROkf6Z8FvsFB8yCR1kNyR90Dcd4uI9z3wvFGhDGW9VD&#13;&#10;KxxmGz7oocCqmZp5Frgqyg9Vsdgd39g9jPJDlcscdhWkMkW3cKGx+IiuSRrghI8rci7SXvYe4u3T&#13;&#10;mHc91YiZ9Mf8CDSv7Bk/t6zj5M9puS+SVWbbbfx7sAVubiks5wK0ZgdAJqaLTifLHSZ2Rkmpqx6R&#13;&#10;iVSYF14+rgWbVz+fabbJ/DkMXkw/1fn0c822H1Nut0BV0rU/0fT/AC9K2szNRtrOUOfpWYRO4hrI&#13;&#10;wTZ49X1Yf4C/tfNcSWdylwnDz+zoM2u2QcwbPLs89NQFYyeIPoPt6HvL4zGdhbV1R6JfLB5IZBZm&#13;&#10;R9N1Unn88EexNcQxbtY6gQaivz6hva9yv+RuYyjHRpNH+Yr0UygyVZtHMS7fzOsUyTNHTTSf2ACV&#13;&#10;CFmtcf0N/YEimksbg20+BXFTT59ZLXm32vMu1pvO2adTAFgDxx5DpQ5zCpl41qMaryVmkOY4FMj1&#13;&#10;C/gBYgST/Q29rLq3S4o8AqxHln/B69Ee0bqdqkMF+aRDFWOnSfU6sY6Vmw/jX3R2AyNgtl5OnopD&#13;&#10;/wAXDMwvjaUA8F7z2Yj/ABA+v+HtXt/KO/bpm3t2CnzbA/4roPc3++3tZyZqTdd0jeVf9Dh/Vb1w&#13;&#10;VqM+XVo3QH8sTf8AWY9anemeeDEuqVMs1NHDi8LRRyyiJGl3JmnhpVQv6NbSBdRte59yds3t8bGE&#13;&#10;Nu9xSvCNKFq0rSlakkcKDrBr3T++ftN/dMOTdsJlVaa5WBJFdOoxqO1QeJJoOjkxfF/4UfHOB9zb&#13;&#10;0z+3MvkIUo6ydcKKTO+R6iMyFX3Xm2hx8UkZA1/ZxViEn0sLhiKotk5d2YfVm1RKAnxJyMNTtOnJ&#13;&#10;KsfsI4keXWP0vu779+6so2S0ubgx9oEVujrRa/qKVUKxeOo01/TbNHIHQUbx/mpdEdWlMV0111h8&#13;&#10;hUUMsBjra3HU+7JNS0ohniefcEK4oQ+W0mmPFSutrLKL2BDunuDsdqhh8RrjyKxDwlHzDLkHyqCB&#13;&#10;Tyr1JnKP3Kvc7mhl3Tmlks2c69Vz+o/oR4Da0ZXBrplUsrkdxA6I53x89/kH3dTzVuP3W2HRw70g&#13;&#10;SWTJVKRsunwQTVmqOIAWCiGNQv0Fh7C+586btc25OzlbUGp7RUn1ya8TnFPs6yJ9uPuv+2vJF+ic&#13;&#10;1wSblINOvxCUSqgBTpQgtQYy2RQHA6q63Rubde5MlPV7tzeXzeR8j+aXL19TWSLJwH0rMxC8j+yL&#13;&#10;f8RFd3d3t5KxvZHkapPeSRniQDgV6zq5d2Dl3YbJIOWrSC0goKCGNEBp8wAfPNSekpJyFJP05sOA&#13;&#10;B9fxz7QE0OOP+rgPLoTR1JOTT/P8+lt1lvur6+3fjc7BIRTeZKfJQavTPRTvoluD9So9Qv7MNn3G&#13;&#10;Ta79LlTgkBs8R8+gf7gcm2vO/LE+zSAeIFLRt5q6io/b0bb5N9f0XZWx6LsHbarUZLF0a1kbwBWN&#13;&#10;Vj3TySRG17kAm/8AQj2OudtpTetrTdrOjOg1VFKkeh/LrGP2E5yvORubJeSN9JSGeQoQ1RolFRXP&#13;&#10;kaceq4sNk2paiCoF0kppopLcggxn1Lb/AFrj3DNnc+HIJBgg56znvrMXFu9uw7XBH246GnfUKZbB&#13;&#10;0GYi9TQiJm03J8Uy2YXP9D7F27L9RaLcJmlP2U6jDlGRtu3ebbJe1WJoPmDj/N0DYkeCZJoWKSIy&#13;&#10;SIVJuJEJ0sGHsKazE4ZDSh6k540kQwzCofBHQ1VbQ7y2yk0YByFIhaw06hNGv7if8hAexZIU3KwD&#13;&#10;Jlh1FtukvLG/+FLUQzH8qHh+w9AydQLKykFSVIP1BHBDD+vsMV8jgjj1J6rWhBqCKjpb7CrjR52O&#13;&#10;EtpStp5Yb2/tKNacfT/W9m2zylbsR+TdBbnC0M2ztIMmIhq09Tn9nTJuuk/hufydPb0tP9xDa1hH&#13;&#10;P6rH/Y3+ntDuUbQXsiepr+3o15euRd7NBN50oftXHSXLX+pH+8ey7o66etu52fbuZoctTlr00q+Z&#13;&#10;UP8AnaZrCeM/66k/7H2psbtrG6W5XAU5+zz6LN72iHe9qm26YYdaj1DeRHSu7pw8aVGD7JwqBoKr&#13;&#10;7R62SIXGtSJKWd7f7GNj/X2Yc22pR4d+tRx06iPTyJ6B3ttuEoiueTNzP6kGsIG/gOCo/wCPDqDv&#13;&#10;148njsDn4NP71OsMrhTYidfLGGP0uDcH+n0923po7iCC+TIYU/lXo15USSzvLvaJMaW1LX7afzFO&#13;&#10;g01j/ff69vYfHQ0AJ6U+ytz1G0ty47NxOwjgnWOqRLDzUUzaKlD/ALDlf6Ee1+13rWF/HcIaeR+a&#13;&#10;niOibmnYIeYtjn2uRas6koeOmRcpSvqePQid04CCkzVLunF2kxO6KeOr1INUaVrIJJeRx615H+sf&#13;&#10;ZvzRZrHcruMP9nOBw9aV/n0CPa/eJrraZNhv6rc2DmMA8SowDnyUgj9nXW4Act1HtvJrHGHxFcKG&#13;&#10;WVpNcso1GnJBJ4UtzY/093vf8Z5bgmXJiahrxpw/y9W2hjt3uLf2RckXUQkApj+L/Y6BckKbE/7Y&#13;&#10;f4/T2FA2o46k9VLCo66DAn6Eccnj8H3smnHrZUqKkfs6zU9JU10ohpIJJpiRp8SatBB9PqPA/qfd&#13;&#10;4o5J20xAk9Ny3EVsniTMEUVrXia+VOhn3CWocRtfedfOKTN4Vv4Rk6aKzy1VDUfR5rAGwIDcj6n2&#13;&#10;K75hDBb7pcNplh7Hp+JW8j544/b1Ge0Itzul/wAt2qmW0nrLE3BVehrSvz66ydNt/D1EeQnSbJnJ&#13;&#10;witooAfFTRmYFmVmX/E3t7tOlpbSCV+4uAw9On7C53rdIHsbdlhEBMbsckgHBzwPp0zVe48nXRlI&#13;&#10;nWhoQwiWlpAY4ihFz5CpuxHtiS9nnFAdCegx/Po1tdi2+zfVIvjTAVLuanHp6dQgwTSEZSSG9Z+h&#13;&#10;IF+f+Nn3Qdq0XP8Aq8yelrKHQvJUKKedBnyA4no5HxW+KO7vkTU7i3JV5aj6+6b6/oZsv2P21uEr&#13;&#10;Tbe2/jIBeenpp5jpnqnX0xxISdRAsWIHsZcrcrXO/s97Mwt7KAVlmb4QONF8mPr5DrG3379+th9n&#13;&#10;4bbY7G3feeZNzISx2u375pWbClwKmNKkZIBOSKDPQy98/KzYlH11T/Gv4nY3KbK6TovJT753zWI1&#13;&#10;Bv8A7yyANpa7OypaalxTMNUNAXvIpBmsLRA333muzWw/q9yqGhslw7jtkm8zqPxaT5+ZGMLjqMfa&#13;&#10;r2C5muubf9eb37kj3Pmaaj2loDrstnTySFT2SXKjtMoGlDUoWeknRE2kjdQ/6jGLcjSwVfSAun+n&#13;&#10;At9OPYK1AkMDU/4ft+fz6yo0FWK0oCa/meJ/P/V88asHdr8HSQUKXsPwSzfn+nujAM2o9WdSi5H5&#13;&#10;16wueSQAFJU2+rXFydR/1vpb20xINB0oTT55x59YfGSx9QBbT+rjgfTke9DjnqwZdOM9cGaS8moK&#13;&#10;QAE5Xljf62/p7rwND08ApClcV6ecFXxwTy4+rCnH5VEo6kkG0TN6aaqH9GR7c/09rLWQAmKT4H4/&#13;&#10;5D0UbzZyzwC+s8XEFXQ+oHxJ9jgcPXppyOPmx+QqaGpCmWBvExtpR0PqjljLf2WWxuPr7TyxNDI0&#13;&#10;UnEH/ij+zozsb2G+s47y2xHJQgeYxQg/YajoUMWF3xsWrxFml3RseKbIYhi37uT2s515HGE8sz0z&#13;&#10;2ljv/ZuBx7OoP92W1m1GZ7arJ/Sj4sv5ceo83EvyjzjFuhYLt27ssc4AoIrsYhlPkFl+Fz5kCvQW&#13;&#10;eVbmRUYo6rb1ESOwUKRc245vx/j7IyQCSOFadSKImFEc92TUZFPL8z1GaNo7yLK0bAqTqtYW9VuT&#13;&#10;yOfr7oKjgadKg6tSIrX+XWOSZFJbXJIzBDYA8m3pv/hwbW9+Jpnz6tFG79oFAK9R1voB9bB3u6s5&#13;&#10;GokNqIX+th/T8e2+njXVpNMDjTrg9yDpGh41EttVmIOpdS/1v9Lf1/HvYwcdXVasCe4NgfKnWCUs&#13;&#10;ZTEEFiI0Ol/1qy3L6h+SSx+v096zXPT0ZCxGQGhr+XWF1IUpGpQn9aOoFlbhCGNrkre5B/p+ffjn&#13;&#10;genFKnucggU4evn/AIOuoy17atTk6iqoAQVUXB12HpBsvP496Ut59WkUAByPs6wMsTGSxJVg1gxL&#13;&#10;ICRa3+IHN1t/Qi9vbbhaksadPKXABPH1H8qjpyoMFkMujVFNTrFRRlfuMlUulNjKYKBZpaqchdR+&#13;&#10;umLU5ANlJ9vRW0048SPC/wATYUfaT/k6QXu72W2OLedtcr8IkGuVq14IM0NKVYhR5kdSNe3cNfTF&#13;&#10;/eauKajLUI9DgoD/AFSlQrNUkfjWVS/BUqbe9s1pbmgHjSZqfwD5gcW/kPWox0mEe+7mAWYWEP8A&#13;&#10;CgD3BHmC5/TiqMHTqYDgQaHp6oZshmf8i3NW02H2/lVWKjlqY/tafFVaMVx9ZisNTqshC8RysqqC&#13;&#10;hILkgD2qhkmuSI71hHC+BXGk+RVRTHrQAU+zonvIrLagLnl6J7q/tqs4U63ljrWVZZ27cgVQMSVf&#13;&#10;8OemfH19JtrNmiioW8xNRh8vkclFHNKIJx4ZZKPHLqhj0ELJG51PYCzC59p4JY7S6EUa1JqrM3Gn&#13;&#10;CoXgPKn7eja+s7rmDaRdyzgR0WeGOIkDUvcoeTDvqBKsO1ckEGg6T8sVXNlMniMpPLPUVkOSxU7z&#13;&#10;yNIRMsJelnJXiyuqMgHHI9l8itLLJayklnDKf2Egjj50NOHRuslvFtsN9ZKqIhjkCqPw1GsEeeCQ&#13;&#10;Sc46AG0twZE5R3BRuGZkOl1P+pH1/wCKe48BcEs2KGn7OpBqvka6hX7K8D1x8l3Bb0KoDXVy1tRs&#13;&#10;qk/05+nvdSXqeHXgKDJ66DXYkHSCzqTzqaM8AAH6/T8e9EknGOt0FM9dcLpLEoAxYgXFyWPpHB9R&#13;&#10;+gH596NCKeXXunihC1lM+MZgZRrqMYSVUCc2apoWNv0zW9I/Di35PtbBoniNoxq1CVz+ZH2Gn7ft&#13;&#10;6TTFoZROoxjUAOI8j9o8/lTpkY/tWNwwBXQFUeq1yun6gixBFv6j8e0LFj2k93+D5fb0swDqAx1y&#13;&#10;bnjhA2hWOtQNQs5JsR9Tfj3vBFB1Tr0ZA41FVOsAAXIAVWvf6G55tf8APuwwKV9cfYOvE18qddIx&#13;&#10;1IdPqVbsxNgx/r+R9SBweBx7oONQPz62fhoTUHrl4xqmQsVMPoZAGIljc2YeS9/xwAeL+/Yqy+n5&#13;&#10;1r1r+Ejg3WI65G0BeXks0aqW1NEpQKGUG9rm2n66bjnj3RizMFJpXy48Ps4n/D1cDSury9a+vDjj&#13;&#10;7fTp9XEvGiT5SrixsbtHJ4pgJcpURiE+P7XHA6lFgLtNpHqH+Nl/0jBQ903gg/hIHiNivanGnqxp&#13;&#10;xHSL6tTIY7VTKfUf2a/6ZvzwFBrQ8MdTMpWJiVo3wEBhoa+keeHNTaXylQxQ02QjZxeKlkjcvDIk&#13;&#10;QvpKsGKFT7durn6MK21oFjdaiUgFz5MKmoRlPawHlnIp0xZwtel13J9UqNQxivhgA6lYDGsNTUCa&#13;&#10;0Ipgg9I+SR6iokmkkkmZ211FRUTMzllYSMZJHYkt9AP9Vbj6G5Izs8hclmr8RLFifzPH7ejpQqR6&#13;&#10;KBafCAKCn2/5+uwpIViGAc6Dww0FE1LGXTTclQWvz9bX+vvwUMNTcD/qp/xWPn1U4U5yOs40nxPE&#13;&#10;xVQzkrYMAzNpU+q3FhpsT+Pb9FbSy4pj1z03qKAp68OumjUBCQQXVP7Qch/IS5iVbnkm3+8/Qe9F&#13;&#10;UUUPE9WDMcjrkfGdAGp2Z+fISmkowsT9fr9LH6fX3s6aDzJ/L/B1rvJLHFP9Xn/krnp4ocNV1qtP&#13;&#10;eGjo4mC/e1b/AGdMsbkkxwOQHlZrH0oGN+Db6+1tvZzygvhIwaa2Okf7UfE35A9I57yGBtBBeQio&#13;&#10;RRVvzHBR82IA6VlPi6TGapI4adnkAliye4o2hhZr2WTF7aTVNUOw5Rp108ccgH2cRWkVv3Iq1PB5&#13;&#10;gQD844hVmPzYDonlup7yi1bHxJA1SB6SXGFUeoQ1PAVr1JrIaGm0VWeqKmrqnIYNlvHPVMpjuFos&#13;&#10;DTnxQR2t/wACnF/zH+S7LHbRAS35LscjXQsPksQNFX01/sr03FJNLWGwAVB/vuqrX+lKRrY+vh/7&#13;&#10;10x5Hd2SrI0ixsLY6ONRGH8izZB0KiNSZQNMUZA/zcARR/ri/tFdbxc3CaIB4Y4VrViPyAC/YtAO&#13;&#10;ltrtEEJLXNJCc0pRQTmo82P9J6k9JU3DH9xAysrCQr5CwlckkvITf68cm309lNCW40Pn8/tJqeje&#13;&#10;o9P9X5U/l8vTp2oZYqoNjah0igqGL00r2YU1Yqekn6sqSt6HUcXsfa2FlmU20por5Q/wtwp9jcD6&#13;&#10;cePSSZPDX6mMVKkA+pX/ADj18+obiWMyGZWgkR9Dq6XKtGyq0TA3+lySAv8Asfadg6krIKGtKeg+&#13;&#10;fT9VYDTkEcfX/iupEE89JWU9RRTGOsglWogmiZNIKqR6lHNmBsy25HB492V3jlWWA0dTqHzp5H5G&#13;&#10;vTUkaSxmK4p4b9rA+YPl/s8RxHTnlKSBo4s1QKIaHJOYZ6aN9S0GWEfkqqdvEP8ANMNUtOSP0nSf&#13;&#10;0H2su4kYC+thRJDkeSyUqw+zzX9nl0jspZNZsLg1kiFQ38cdaK3+mrhv2+fTKCEYTFnIVk8ltICy&#13;&#10;A+q17ckfj/Ygce0JNGqK/OnRjk0QUqeH+rJ6O38IMKajsrcK11fFt+kq9jZFzV1qyS1M8YrIW00N&#13;&#10;EgLyOS19QKJa/q4t7lX2tt3G8TtKfCBgPxDJ7hgL51rx+H59Yvfem3DwORLKS2hN06X0YCrQIDof&#13;&#10;42Pao/aa4p0WTDbvyGwd30W5NizzYzPbezUtZQZupVHyK1FFVs6MIYv2Y0kHpeIBvTwSfYGg3GTa&#13;&#10;NwFztHZNGxIc5aoZuHkFI4jqedz5fsebOXptj5miFxaX0XhyQAnQVdR25ozEHuDAAAgGmOhl+Q74&#13;&#10;jsei298jNsRlf791RwXaON8nmnwXZVHSB6jIMwFxBl4i1REzCxkVyLn2Iecja7xFBzjt1At0RHcr&#13;&#10;5pOo+L7JMmp4kE9Rd7PjcOTLm79mN6bX+6kE+1y00ifbHcqsQ/4ZZNSNhxEbJ8uivm4b9I1oy6Bc&#13;&#10;hSzadTiNBY3PBI/qfYEDNX/Nw/1Y/wAPU8YoAP2+fXAFmBPj1yKCxAGmyQkM6sWHFySSfybf09+D&#13;&#10;FxTzHWjQceB/1f8AF9dBdFmeJWYaZSQzNqaxkQ6uOSQbWI/x91UA9zD08yOtljwHD+X5A16k0tTV&#13;&#10;UrvJS1FVEzHUskc0kVhYC48bC9xrWx59vRTTIxaN2FfQkfs6amijnAWZVYD+IA/yI6eqbP52BZFG&#13;&#10;VkcMCH87R1YJLEeImdWci1xpJNj7WR396gKiTVXPcAekU227e5VmhXt4Uqo/YCAD8+vfxtpQgq8X&#13;&#10;g6ogxqb4yGmqJo3/AEeSppjHIeOLXDE2sfdxfahSWKNj66dJP2laHrx25ELNFNMlf+GFgPsV9Sj8&#13;&#10;h1lSs2/O4+527UwxKtvFjsrWU416i15DWipNrfSx4597EthKaPAVHojtT/jVemnt9zRP0LoMfV4k&#13;&#10;J/YmgfyPXMR7YkTypU5qldi0QhenoqylQWJKNKjIzG/9Eufx78F2xlDI8qE4oQrAf4D1otu8b6Sk&#13;&#10;TgCtQzKSfsIKj9vWSLGUCyxvQbnx6PFKHWWtpq3GmCZDrivNaUKQwIsBz+fbiWsIcPb3SKVzqaq0&#13;&#10;9KnqrXlyyMs9o5xSiMkgIIoVoSoyOFTQdKnKbSq6jHQ7pnrMTjKCocrlamOsNREs6uFOQxuOjVZ3&#13;&#10;hnB/45qqyXF7EezK52iaSBNwkZIo2BLmtQKfiVQNRDfYBXz6I7LmC2juzsVvHLNKq1iSmdP8EkpJ&#13;&#10;jDJ59zMy0OnHSg25QLSw/wAT2zjKWgpYbM/Ye+4YxDTafq22sG4aLyC4KlEmkB51JzZVt8ASPxdv&#13;&#10;QIv/ACk3Ax/zaj8z86H506Jt6uvGkNlvczTu1B+77HV3+huJ8OF9QWiU8KNgddturFQVst6yo3Tl&#13;&#10;aj1S7x3YjV8uOrQLQ1uAw0zPFCq/oby6iV+gWw9uncbZHJLG5ZjmaYair+TRocAeRrXHDp5eXr6e&#13;&#10;1UELY28eBZ2n6etPNJ5QAzg8QE0rq41qeg2zRy82QnnzFTPXVmq7Vs88lQZltdWppCbeO1tGmygW&#13;&#10;sPYevPrPqWe8bW1eJzj1XyA+yg/Z0MtsjsoLRY9vjEMY/AqhQDwyPXjWueOemwM0UgcEawba2RWN&#13;&#10;2+vJFrWNxx7Sq2lxp8uHS2gIoeuX0YyMCrDXYu6lgSbkDj6D/Hjnj3YnSxb8X+Dr1ARpPDqXOBUL&#13;&#10;9xGATa88aMrqHIuZFsAQQPrYcW59uyDxR4kfpmn8z00pKnQ+fT/J1CUMjG7aW50kgMQp5Gj+ybcD&#13;&#10;/AE+2EVkNRxbh/q+zp6nXWlbrEQV48iXB0i/KlyQBaw1Cx97IQmlaDr2K1PXIiMGwuB/VmHkMYFt&#13;&#10;AN7Esbsf6249+0IBUca8evUzjrJHGFZzIW03MgtcX0m5UlbGx5ub/wC8+3o0CsxGaiuem3egpwPn&#13;&#10;1kiUlSyvIeLBT6XBVdalP9dgEI/B596jyKpU06q5qdJwfXrLFGojALqbSodKhr60UyyEA/QKLE3/&#13;&#10;AK/6/tyNQqZzkGnn1pmJbOKdeC2SOEKLI7qzBEOpyoBKkHUQFDXPJ9Pu3CPw+Iz/ADp/LHH7eqhi&#13;&#10;CSDx6weQKhVY2LeCNF5KsQLFiQ1vUCASw/IPtksIwQqGvTqguASesbkSFiVJZVRdTObgKiqTqJ+l&#13;&#10;yfSPre3090Olya5wP5dWC0NR5VP7esSMzhfSjWkZ1AUiNGACmMDgm/1P5NgfwfdULuumgFDUdbUU&#13;&#10;JPr14lZWVjMixqWKAxEMSDbkG1wLXv8AT/YD3UkSODqpT5UFetmtMceuN7m0hDkEFgAG0uQFVbjg&#13;&#10;83NuffqjXWQ8Dinn8vl9vXqnBH+r8+naDFFFFXXypjqSc60+5D/d1Kx+lWpaQXkktb9ZKpc/Uge1&#13;&#10;SWZUeLckRqxqNXH8hxI+eB0he9DsYbQeK44lfgXz72OB9gqfl1lOUipwUxMTUGlXLV0zF651AFy0&#13;&#10;kY0xDkjRDbj6sfbovIoyRZjQB+M5Y+oBPAH5dVFm8zar1vEBodAwgPrT8X+26dcVuqsoYJKSeolq&#13;&#10;8XkJnlraOovPon5Ra2AyglWUc2U3YEj8+1Fnuk0CmJ31xualTnP8QJ8/8mOkd7slvdSJdRqI5ohR&#13;&#10;HU6aLxKkDBU/MYOestbm6qmlGiKkp/JEZaapp6ZUimjmuEkVXN9NuLD6fT8e3p72SBqAAVyCBxHl&#13;&#10;1q3sIJozqLPnKljUeo/1cemSqrqmrWN5pGkeQmMuX1IE41mFGtYH6fX6e0M1zNKmpzUn9n7OjKG3&#13;&#10;ii7YQAF4Yz+3z6grrYIrMEWIMqhtJiiUcnSL/ke2RStDjp1sHUcn06mFSqoNY0gActeVCVEgLG/K&#13;&#10;/g/4e3wtAKHpvHGn8+soDroDAggJYgqylC1wum+kW5J4/wBfm3u3DiK9aBHXIuNIXSquul7BwFYS&#13;&#10;PZlZQb2sLavoD/h78zVWnp1WndXrMAHR5CjD9sayGMikWu0AVxb0/wBR/UH6e3BQrq4AAZ9eqEuO&#13;&#10;1Kk8KfM8K8MH1FfTj0a/4sfDnt75cZbcx6+rNibU2B17S4bI9p9xdo7wwezOrer8DmqiSCjyu5cx&#13;&#10;XyCWeWY08oosdQQT1NS8bRxopIPs72rY77eGb6QhUSlXY9oBrwC1ZiAMigVRUyPGtWEa+5Xuny17&#13;&#10;Y20Q3xJ7i7ui4trW3jZpZ2TSD3NRIlDOqlnJdiwW3iuJSsLQ/l38Y94fDf5Jdm/Gjfmc29u7c/WF&#13;&#10;fg4n3ds/71dp7qxm5NpUG9cDuPbwySrM1NU0WQhKhrFXVxzp9pZYvAn8AgnCsCV0EgqCaoS2kqxK&#13;&#10;Eaj3K1CQK9HfKPMic28uQ7+kaweI8sbRLMlyitFM8XbOixiRJFRZ4mMUbNDJGXjjclQXlSxEbv6j&#13;&#10;d9YIJdYw40oqp+ojVcgA/XgEX97Fa0pXj+Xp0fsVUGuBTj5DzqT5CgPmPSvQodo9Jdu9HZ3B7c7l&#13;&#10;603p1nmtw7cw+9Nv43eWCq8RVZzaOeiNTiM9iGnAWanlV1DPGx0Gyvpbj2qurG7snCXcZSuRQq2q&#13;&#10;h0tTSSAUbDq1GXFQOg3y7zhyzzbZz3vLF7HeRwOI5NJZGRiuparIFbRIn6kUlCk0ffEzrnoPGTxg&#13;&#10;KkusyTS6+DoSVF8Cm6HUNOslDa9rj6+2cigB6PKiRj4i4Ax6kcfyqKV/Z1//1tYbdW3NDPUwJqhk&#13;&#10;HrVV4W4/V+feV15asCXQYPWBHLe+66QTEhlGCegKylHJjqqzhhEx9DkXHN7WJt/vfsLXETRSCowe&#13;&#10;pmsbmG+t8HuA/wBX7eslLS1FXbxRM3I1N9EH+JY+/JC8p7BTpNcTQWzEyMMZ49KKk22+pJppDdSC&#13;&#10;qIQFv/i/1/2HtdHaUoz+X5dE1xviaDDGvaa5OeP29C5tysipWjjcBGb0MBp9R+gZj7P7WQJRSeoy&#13;&#10;3+0nuFaRBUD/AAdP+48OuUppERU1NGxB+pb03AFvam5gE8Zpx8uiXY90bbbhWlqBUdACu2K/7iWK&#13;&#10;oU04jkKnWCX06hYhR/h7Cp2+UyENjPU0Nv1k0ImhOuoH5HpR0WAo6azuiyuBfVLY8n/aT7MIrGOL&#13;&#10;LdEd1vVxcdqEqPQef59O7T0tIh1si6V/tlVCgfQgD2pZ44xg06LEhurk9tTn5k9Jmu3ZFGdFKDO4&#13;&#10;4v8ASMf7D8+0Eu4hRpTJ6ENny3JL3z0Uelc9JKqy1XWn96ZtB58a3VBfmxH1P+x9lktxNKc1A6Ed&#13;&#10;vtcFsP01FfmK/wCHoZ+sd0mOJKGomOiOTQLn9Fz6Sefpb2JNnvqII38uoq9wOWy8pu4FFWH+DPQq&#13;&#10;7rwVNnaP9KnzR2VhYkPa6kH8E+zq9tkuI60qG8+o75c3i62m7oCe0ioPpw4dEs3bgajAV8pKkKGJ&#13;&#10;a4IDKf8Adin/AAP19x5fWrWkprgH8+sruWd5h3qyABFeA+X29LbYHUPYnZE0Ee3NvVctPKQpyVYj&#13;&#10;UmPjHF2NRKBqte/pHPsw2vYN13ZwLWE6T+JsL0E+dPc3kfkaNn3y+QSLX9KMiSVvlpFaA0pkg9WJ&#13;&#10;9P8A8v2Gaopave9RUbgrFKz/AMIxkU0dAoQayajSDLIotckkL/sPco7H7aRIwm3RvEPHSDQD5/P9&#13;&#10;vWFfuT98W6ML2nKUf0UZqvjSlWkNfwpwVSfTuJ9QerC8OOpen8U9DGcbUHHU07Cm29PQRbfo6imk&#13;&#10;NMKbL7sYtSBmdJA4oBWMtvUAwKCRYH2zaIPDgC6R9gTHq2AfnStM1pwOHW5pz77hbl9ZdtKGnYUM&#13;&#10;od7hgc6o7YfqU0kEGYwhgVKkqdYKb3F81IaOjq8LtNo65Kmn8M2O2358RteSTxmGVK/LyMcjkVJM&#13;&#10;l0mqFh9V0gj49hHe+dbeMNHbfqHyC9sf7fiahyK4pmlesgfbP7s13dTpuW+1tgrBvEuNMt1StQY4&#13;&#10;qeBAQKZjQuKENK1eqouxu3uwt/VctPuPMTRY+F2FNgcaBj8NRxs2vRBSUwVCvN7m9ySfybw7u2+7&#13;&#10;pubabyQhRXsBov7BQH8+HXQ3kf205J5Otlm2O2WSZwNVzLWSdyABVncsRigxTGPIdBR+bjj/AFuP&#13;&#10;9b6eyEuTjqRSAcHI4/n8vTrsG31+n+sOPfteKdW1evUijqnpKqCpVrGKVX+tgRfkH/X92jkKSB/T&#13;&#10;/B0xcW4uIHhYYYHoYKyjfcGJaGiglqZpY1kgip42mkaQepVCxAnk8cf7b2JZo3vLakSlzTFONfs6&#13;&#10;iy2uY9i3ESXjrGqk1ZmVQB6mvRhPjr0z3ZmJ1oTtKux+CqmAgr80fso4ZH4KiOQhyp+osvsScp7D&#13;&#10;zDK4jeApG3Atj+XUMe9/uh7U2ERu03GOe7QZjg7qj5nhUfb1YxSfyparftDFvPd6V1RQU5H3dZAY&#13;&#10;sBtuE+PyGKt3FlTDTK1jcIZg7caQfyOJfbraLu5X94TBpBnStMgccCpP2igHWJNt997feX4Jdr5R&#13;&#10;ttMVdPiyKZCGNdKgZUFgDpGSfIY6MHtro74nfHTGifced2tUzUYmX7fbUEGUmR4KZJonq9z7j+3p&#13;&#10;Y1kctG5QSFSLqGBHsR223cv7DD+jFGun8UhAH7T5n16iDfPcL3r9375Uha7fxjXTRlFD8JSGPLUJ&#13;&#10;oVwQBUg9Bz2x/MP6W69p62n6Z2dQVlbSiVaPIiGn3VnBoqI6imlTL5WJcXTyRFGjV6LFRyaW/wA8&#13;&#10;xuSVbpzztNipFvIZ3XgIwFTHmM1P2EtwqD5dDvkL7p/uDzbOr82v9DBJ8QmkYMAT8JVNMjENQhqx&#13;&#10;YqGRgeque3f5kPyE7RmdBmZcPSxGf7T7iomytbQpNUmpC0X3f7NNpblRBGtrACwUWjHcfcje7mos&#13;&#10;lFvXzFC/5k1/b1nNyP8Acy9r+U1WfdtW4SihI/sojUUYgKQW1Z16iQ1SaVJqCtPvjMdnY6o/vXmM&#13;&#10;hmsgyslYcjVz1BLMPROkbkgfS/A44HstTcpt3hP1js7ZqCajhxp/g6Hlzyjt3t/foeXbWK1gBqnh&#13;&#10;IopT8NaZJ+fQE5vGSYivnoZ0IeN7xSED92H6wyfT+nB/PsMTwNbzNGcDyIxXqYto3CLcbRbuE01U&#13;&#10;1DzB6yYDP1GFn0sWegkKmWLV/mj+kyxg/wBfyPdrK8a1cq2U6a3nZLfdYgYgFmUYNOPyP+fpT7iw&#13;&#10;VJuClXJ41o/uhHcSKPROn10sF/N/9iPZhd28d2njwGh9Og9se73OyzmwvwfDr5/h9CPl0DE8bwyP&#13;&#10;FOjRyxsyOjcMCD/vufYaZWRirihHUsRSJNGJIGqpFQRmv+z02SyG9uLX+n+twL+05auBw6WKtcDo&#13;&#10;7Xxg7IiraWr64z8qujRSyYcztcTQycT0R1f6/pHuSOSt2SRG2e6PH4a+np1iX94TkWa1uYufNmWh&#13;&#10;qFnCChUr8Mn5+fz6K18g+t5Os9+VElHCFwGcllrMcyq2iJ3OuSm/pwSSB7j7nDZzse6tJGD4UxqM&#13;&#10;Y+zqd/ZvnuLnjlKPxj/jlqBHKK5IAoH+w+fU7Y9ZDm9r1WJlbU8aSRAHlgjLeJuf6H2v2idbuwa2&#13;&#10;b7P8vV+araTa99j3OP4WIao+Rz0EdTDJTVE1PJcPBI8ZU34sbewvIhjkZD5HqR4JFmhWZfxAN+3p&#13;&#10;UbOzpxOUWKViaSt/alFuEkJskn/EH2Y7VefTT6G+F8dEXM20/vLbzJH/AGkWR6kdTt7Yj+HV33sA&#13;&#10;vSV5L8C6xTHkpx+CORb29u1t4UvjL8Lfy/4vpNyruX1lmbSbEsOPtHSSx9Y9JkKKq1BfBUxNzcC2&#13;&#10;qxH+xv7LIJCk6PWlCOhFeQC5tJbc51qw/l0uuyafVPjMnCLpVU5jZgb8/rjZj/U3PHs531dUiXHk&#13;&#10;RT9nQR5HmIhm2+TjG1R861/zdBe1r/jgm9wB9D/h7Dtaceh4KUr69YS9/oP94HHtouDgD/Z69Tz6&#13;&#10;Hfravo907czHX+WAkE1NM2OLgljE6m6IDzeN7Mv+HsYbFNFuFlJs1xklTpr6Ef5PXqJOebW42PeL&#13;&#10;Xm/bqjQwWUAY/wBt5ZGPy6RNHj6uPbGd2pXKf4ntyrnplDkkyRwN9zSOpH4dOdX+NvZbbQSJtk23&#13;&#10;T/2luSM+nkfzHQqkvLd95td+tWrBeKGAHkeDAn5HoMw4YX4/x+oP0vZr/wBPZCtDw6HQFOPH/P1n&#13;&#10;paKqr5PFSwyzufwq+kAn+07cAe3EillYCJdX+AdJ7i4it1LSsEH254dGz2XgTvHq7N7MzNTBFm8P&#13;&#10;G9ZgGZ9cpVAXp09X00sDEbfQN7kHbbRr/YpdtuiBKg1Jn04ft6x55q3V+V/cCz5o21Ga0uCI56fD&#13;&#10;UmjfZ5MKeh6DbZlJJlevN97fkph97ipGq7SsLUpjXUyIjf2gUc/8j9ku2RtNs11ZN8cRJz5GoJ/w&#13;&#10;dDfma4+i5z2jd0esVwPDOmh1A4yf9sKf7HQO0NDW5F1jpaaWdjYlxfxqG4u0n09hmG3nlOiNa1/Z&#13;&#10;XqS7m5trcGSaQKP2E/l0s4dq47HxrPnq6NW+oooW9bf1DkEk/wCwA9mybbbwASX7jHBR/lPr8ug6&#13;&#10;++Xl25t9qhJr+NsAfZ5dcKneFLQI1HgaOKkTQVMiqplNvoWb8e/S7rHEvh2aAfPz6vDy9Ncv4+6S&#13;&#10;lyPw+X8qV6TtJlpsnUVFLkXeWLJRNTyFyxAcj9trsfrzYey+K6e4d4bg6lkFM+px0bTWcdrGslqo&#13;&#10;RoTUEDy8x86/Ppd4uRMrs446ck5batS1OUe7NUUh5jP9SClv9Yj2dWrifbjA/wDa23afmPI/ZToK&#13;&#10;XaNt/Mgu4x/i98gOOAccfz6T4lC+ngorK5+oCC1lFj/r+02ojsAqCOhCVrVlHdwHlX59WG/GT4dY&#13;&#10;7P4SDvz5M50dR/GvCVArKnKZImPcfYtRCTLTba2ViOJ6qaqK+NfGpJ/oFDMskct8mxyWw37md/pt&#13;&#10;vjowDGkkx4gKvp6ihJ8vPrDb3w+8jc7Xu7+0fsha/wBYOc7lWULENVvt68HnupcpH4QP4zpUkFiK&#13;&#10;gFN/J35m5zuWmTqvrLCUvUnxo21WBdo9UYFY4IssaJzHS7o35V0vNfkpQA+hmMMBv41Zy0hR80c5&#13;&#10;XG8P+7NvUWu3piOJMBiDhnpxJ46eCjyLZ6EHsb92zavbVjzxzrdNv/OV6uq63O4Zm8MyDut7EN/Z&#13;&#10;RKDpDUEspwSqEICcQ1a6tLKAWsGOrjVq/F7H/bewirhqV8vLrI6a2YDV6ft+efn59PsVSPSX4N20&#13;&#10;6AQLE3szfn28rmuOieSClaHqazFgCCSFAu45J1fT/efbhZTxFekaoKkMOHXANYWC+Qtdiwuo5Wxv&#13;&#10;f3XUvp/Pq5Uk+nWMsx067X1cC9lI/H096JJz04ECmiZx/wAX107BSCAwJsObFSpb+yV5+nv2rFKd&#13;&#10;bjTVXqPIyvrKo1/oxF10C/Fj9Tz9PdSePTyjSBqPA1wOlXVBs7gVyZOrJYRIaKsCgF6nGvcUtS4I&#13;&#10;9WgnSx/p7MJB9VbG4Pxpgj1Hr+XQbtyuy7wdv/4j3ZeSM/hWTiU+Wvio4VrQdMm389W7azdBmca1&#13;&#10;qigqEkINhHU07G01NIDwUlj1Kwuf6H2mtbt7O5juI/wtU/P7fkfTgejXfNntN/2mbar74JkI4fCR&#13;&#10;lWr5FWyD5Hh0rd/Yahx9dS5nCArtzdtK+ZwsgGoUssjacjiJWAsHp5SRp44IP09rt1t4oZRc21TD&#13;&#10;ONa44V4qT6oc/Z0GuTN1vLy0l2vdv9ztsfwZxw1jBimUeaSLTI4GvQcrdoQNYDsGjv8A1OrTqYW4&#13;&#10;AB/r7KaGnQ6YKJNVO0UP+x11qOi2kK+kr6wqnUhKhwt+A39Le61PDq9AGBBPHy9D1hj5WMu6qXEh&#13;&#10;R1Ytwt72H4PNh78eFenHA1MI6kDjX59cSyObsVe4bSjKVZCoJ9RF/ofp711YB0QhQR88f8X1j/AK&#13;&#10;vpcBtajTbReyarXPHA4/xH0v78c5r07WhMYWoBFPSvH+fUdlcFiL2MZvcj02GiwDfTm/1H9Pfjw6&#13;&#10;fUphXFKEnh07Y/CZXJK8sUUdNQRKyT5WulNHQrI48ZVZZf8AOcWt4wx5HAuPbsUE02QNKjizYH2/&#13;&#10;8VnorvN3sbIiKUmSZvhhiBkkI8iVBovzLH7Opgn25imRqaEbmrFUj7itgaDDJJpOlYqBf3J1/N5S&#13;&#10;BzcL7cDWkPw/quPMjt/Ief516SmLfdxUi5b93wHOiNg0zD+m57YyfRM0oK9cKtMzl/FW7jrlx9H5&#13;&#10;CIoKsrEQhc6RjsNTBeCR6TpQfkmxv704uLgCW7YRr5A+nyUUOR8h8z1a0fatrBs9ihNxL5umQDSn&#13;&#10;6k71P2gFqenl00NkqPHhziKIGVpGtksqkVRWg/oUw0rDxU4t+n0s4FtTXsfaYXEcKl7ZRmo1Nkn7&#13;&#10;F4L/AIejMbfdXpA3SWikV8KKqJ/tjXVJ86kL8qY6ZKuWoqpHqatqiqnYOzvUu8kkmpdV/M39Tb6e&#13;&#10;0zF2OqbuJrk5p0bW0cdtEILUCNF4KooBTz0j/UfPp5rCc9hxlAxbK4SKCkymrVrrMU37FDk2NwS8&#13;&#10;R/ZlP1toJ5v7USf43aic/HEAH+a+Tf5D58D0U22naN1NioAtrwtJDigSUdzwn+EN8afMsB5dRcjU&#13;&#10;fcQ4jcCW+4hMVDXNYon3+Ms8Lm3B81P47f8ABebk+27hyyx3ZwwoGp6jh/xnHT9lAIJrraHPY1ZI&#13;&#10;xx/TlwwH+keo+wg9A1u2iWj3DlqaNmWN6pquABLCSGvQVMMqhRb1auLewPusPg7hKi8Kkj56hWv7&#13;&#10;Ohps8/j7XDIfi0hT6hkJDD8qdJwStawGlb6ZiuhruAEV2b+n0sBY/W/sv1YoOjIqCanrptbM5IXU&#13;&#10;QwYgKVjAXllAPA44P9feia56310SQqksVKmwYaz9Ba4HJPI+t/z79j/Z6112SNQKMfQyhJEJR1Ze&#13;&#10;Vfn+n+8n37g2ocQag/Z1sY/ZT9vTvWJHUxLlYdDMzClyKRjQYKsoCs1z+lZxcg/6oMv5HtZMokjF&#13;&#10;5FmuH+TeRp6MOB9ajpLC5jkNu/2qT5jzH2r/ADBB9emSNTpC/ViS2i5Gk/qKm4/2H+w9oVBA6Vdd&#13;&#10;DQPTZONaXDG2rTpZSPwDe3+wuPftI62K8euyoQp/qpCo5Ukgxve1hcgHgWH1vx7rpCkAVz+f+z+3&#13;&#10;q2WBc0AHr09HESQwCqy1XHioHAZFmXzZKps12anxgIcA/h5Sq/TmxHtcLRkj8e6cRIc8KyNTyCcR&#13;&#10;9p/b0h+sV5PBtEMr/LEYr5mTgfy/Z1hbNR49nTAwNRyI8qjK1BSfJusiGIjURog9TkgQqD9PVdb+&#13;&#10;2zfJbkrt1YyMCQ5c1Hoe1af0RXzr059C1yofcKPUV0DCKQftq3+2NPQdMvkd3aeouahpU1zuzPMz&#13;&#10;ECx8nq1XZj+Tzbj6+y/VrBmly5Pxn4ic5J49LgSAIkNFHl5U9AOnnDTRVMFThcg6rT1FQJMdKVRI&#13;&#10;qHMCPxQPI7FSI5xpgqGNhps9vRyvsikiNYTkKGPY3DTJTtr/AEXwrn0ofLpBfRypML+2WrqO8ebR&#13;&#10;1q1Bwqgq6U4tjgahteCopqiWnmhbz08pSaCUKJI31GOXUbfhvof6c8j2mKSRSGN1IYEAg+vn0r8S&#13;&#10;KZFliYFSAQR5g8OsShGv5X9LF00+pQVBNnUtbiz2PP1H9PdAgYaW4DH5ev2fy6s1VGocT1ziiZ3L&#13;&#10;2kjiAbk6BpKev6A2YKfSRf6c292RGJLE0Az/AMX/AIOtPQALxPT9jcDlswAaWBhSFFWWtlAWmF9S&#13;&#10;IsRUa3JH1VL2Ufj2Y2+3Xt6awqdHm5GPyHEn5dF9xuNnZ/27DVxCg5oONa4A+Z6VUeOwGA8P3NTB&#13;&#10;kK/1DwSQisbzspiKRYqJ9AOrgNUysTwQgPHs2W12/baeIweQnhTVU+gUGg+XiGp8lPRUbjcdyq8a&#13;&#10;tHEM1B00B4Eucmo4iMU9W6k1dVVoUq6zVhgZQ0P3bRZPdk0Qku329G6rHRIebgJGFA45PN5Z5lAl&#13;&#10;l/QzgGj3Jz5LTTGvrhaDgPLpuCGIr4EA8ag8qpbCoxqIJaRvzavGo6TlZn3jaoOPgei85YSZSomW&#13;&#10;tzNZTs+pvLXPYxjVf0Qqo/Go+y+XcCHcwqVLcZG73Yf6Y10/lToyi25CqG6YPTggGhFp56B8X2sT&#13;&#10;9g6SrrIAS0hLSa7ySISj869DyOfV9f63v7KStTViWPqRk/n0ZAgYHl/LrJJrGi3+de6kIpBYCz6y&#13;&#10;n+3F78+7sWrUcetKVOPLrn4iDGE0q2kxlrci3rLA3/p+Lf4D3YKa460GrU0x1kVGAKx2/DFW/duN&#13;&#10;Q5JFvpe5t7soKnt/z9VLAZfj08uUyNOJ1ZZa6hj/AMrAs8lVSJ+0lXYn6wkCN7DUVIbmxPtZX6mI&#13;&#10;Sf6InH1Yep/0vA08qdJf9x5CnCNjUf0T6Dzo3l+fTSLo0wkN41jGoemPknSF1L+QRYEkEjn8e0Qq&#13;&#10;rEsa9K+00ApU1+f+HpU4On+3Zv4r/kO3shGsOQaTUGMerUlZjKdhqklhceRSqhTypYgkezeyjMRJ&#13;&#10;uuy3lFH1YPqGQcSVPCgzwPRPuMniRg2VHuYjqjpwJ81by0twNT9nXOu8WCrZKfHRGpYJDLQ5isji&#13;&#10;P30U66aaux1H6ookkUEjVrYEMt+Db0wSwkMMILGlVkYDurwZVyKHjnIOOq2rSbhah7rsz3xqSSjf&#13;&#10;iTVgllp5UBBr0Y/4b1Ms3cVRJLI1RVVG1s1HZizOwgkQNdjcFQy+kHgH68H2NfbSR5OY3kkYsxif&#13;&#10;86EdQh95iJV9tVQYVbuHA8tQb/JX7OiuZlQmYy6pcGLK5SP1CzSeKvmGl9fBII+p/K/4+4/uhS7m&#13;&#10;04o7f8fbqebBvF2+3Zjq1RRmv2qp6ML8YMpQzbsznXeZwNBufBdlYtMUduZbIrisfUZ3H1qTY3Ix&#13;&#10;VdUyRQ1VDA9RJCxYFmAiv+57GXIk8TbhNstygmhvk0lGag1gjSwJwGArQ44U8+og99bC7Tl215x2&#13;&#10;y6ewutkmMwuYozK6wSIVliMags8UzrEsgAOkVk4rXpId9dTr0r2BPsuPPYbcM38ExWUqnwdSKukx&#13;&#10;lZkJHMuMGQaxfQkccw1eoCRQ3Kk+y3m3YE5b3s7csqyVSNiENQrOTUA/IAHjXu6P/aX3BPudygOZ&#13;&#10;zZzWKtNLFGJk0PKkdD4ujIXUxZCB2koSuD0Cys5ItfVpQgknRGGa+lLAf0JZSeTb8ewsK6R5Y/1D&#13;&#10;qTSKVUcOuapqCgMTrIYaiAVOkahptewHJH4Atfk+7hRSnWq065IJY7sVsWUAGQG0gjJLKUX6FrFh&#13;&#10;fi/vZGn5V69RW6yhX1IwYBtOpXKltVyAWCngkj6cXFvrcn3ta1FOq44N5dZQDHDpI06jyWUkKwP1&#13;&#10;Ivci44t7uKrGcZ9fTqhNceXXJ/IsjMXACqpA+nElm1F24tzYD/Ye91KtWtOvFVKdw6cqLDVlXTvW&#13;&#10;SCHHYmM3fJV0pp6YDVpZadba5pPrZYQ3+vfn2qgsZZV8R6RxjOomg/nk/YK16RXG4QQS+CoMsx4J&#13;&#10;EKn/AGxOE+ZYgfPoRtv7HylbSnLYyhpqDERljNvve1sXhYhe5/g2Lmuaib8Aokj3+mk+z+y2qaSL&#13;&#10;6m2QLEONxcdsY/0iHLH07fTPQQ3nmuwtLobbeSvPdeVhZVknz/v6RaCNKcSWRPUt1Gm3DtvblTUT&#13;&#10;YVqveW4JY3hq9y7mieLDxiQWMeN26SVkQW9D1TWHDBAfbTX1hYTF7TVdXBw0suFFf4IxggejAjp2&#13;&#10;Had+3mJE3Qrt9oMpb2xrN9slwPgJHxLCAeILnpJ5fPZPNTRzZGvmrp0BEjSN+2iuQUgp6dSEiRbg&#13;&#10;BI1A4tb2X3l7cXTDxZC7DjXGPQD8I9AKdCXbdustsi8Lb4liT+iOJ8yW4sT5lqk9MulWFnu3IDBr&#13;&#10;EXBsV/p9LG3+8+0R7viX889GNaDhwz+fSmxaDM0suNIvW0lOXxhkcKJxGxdsc54+ou0JJv8AVT9R&#13;&#10;7NrUC8RrZ/jQdhPAj+D/ACjz8vPomvGbbpEuh8DkeJ56a/jpx9AQOI+zpMqSdYBbVYrcJbQxNvGV&#13;&#10;AvwCb3+v09lQDFdPmP5fLo5GfhyPL5j19OvBtNzeMgKp0yA8C/A0H/Hix9+jY6qdeHUumIiOvS2i&#13;&#10;UMHZxxoYjUUAIuTa3Pt+M6QTpoPPyx59MyKW+Fs+X29T6/DvRxQ1dMZqmgkT01RS8cTg2kh5+hBs&#13;&#10;qm/Iufaiay8ICSKrqwyfIfLpJa3qTuYZCEkU/D5ketPs4+nTP4PRdGGktZ1aQqfGTe0pcfQ/pBX/&#13;&#10;AFvz7QCNSAU4Vz0uLgGhHWR1AjKqPSG8illGrVbTIqrY6V4/tH+hH19uUNNKYp16OpFTx6ywrIS0&#13;&#10;wZWCqIo43ILry7q6abj+yvpB+pB9uIpOp6400A6o5WpAHXNNa+ZkjZS6gEtoK6IwVkRdI1agDpUA&#13;&#10;g3P59+7gG0qRj5dVqHcE8OsZcIIwHClRJY8MxkI0SEggq1jr4+pBtex96LgZJpj/AFf5ethSc8R1&#13;&#10;hZpJDKCj2SQxRqfSEH62WIX+hudK3v8AW9/bTMz6ia0B/lx/wV/b07REx1iWRVVCWbSAUUS2ZvE5&#13;&#10;IN7XIJJ03te1/wCvtsEKNVTX7T1brq0ttUSa7Jqu11/dDAF1YfQcW/w+n196o4QaRUUP7a8etEgc&#13;&#10;esgspIHHCNoIZb2AYlT/AFBNrj8X9uEqshr6cPXrfzGR/q/LqZR4yoqIXml8VHQODpras2iaQAHx&#13;&#10;06KNUr8m6pf+hI9uxWrSITJREP4iMD/LX/VXpLPdRwkRR1kkH4Rx/wBt5D9o/PqR97R0ZUYyHzSx&#13;&#10;IQcpWIhlif6xvQ0jXCHkjW92/wB49ueNFAQlsuVxran/ABleA+01PTHgT3Ck3baQc+GhJx/SYUr9&#13;&#10;mB/h6bZpZp5GneSSeaQ2lmclrFRqXylubc2tYf717TyM7kyE1I4/6vTpcscaqFRQoA4AU/wdYiT4&#13;&#10;xYJoA/K3VUUF5LgG5H1A49taiBpPD/P1b1p59ZCmsWJWMsgIAFlu/C6XABUlbX/x+vt4DUMUFR/q&#13;&#10;z1qmla8enOCdJaY46qZfArtNRVKDyGgd2CKS7XLROx0uPx+oD6+1MTAxfTSkAeTcdJ9T/R9Rn16R&#13;&#10;yRsk31cS92Kr/EP8hHr+R8usVRTTxzPTTjxtDa8bXLCQC3pdNKm4AYWNiOfz7q8UiOUfFP8AVX7D&#13;&#10;07FLGV1x91fP/V6cD9nWIC6yXHCsAuoAaljGo2WO/qP596FCCTmnW34g+vWSJQhDsCS59ZCLoUTW&#13;&#10;CrqF7cG5HuwwQ37eq16kE+uO8tvSylyCiCQLwEvwB/UC/wDh7dpqNCaU4/6v5dVA+Vc8PX8/L1/L&#13;&#10;oUOnuo+w++Ozdj9P9UbeXcvYnY+4sXtHZ+GkyNBi4shm85J4KGjmzOTZKeBXc8vM68A2DH0+1Nta&#13;&#10;y3c3hW4XIYksSoUBSzFmNQFUAlsFjTtqcdEPMHMG2cs7TLvO6u/gxacRRNLK7M6oixxL3O7u6oAC&#13;&#10;BVgSyqC3V9Hwi/lu/HTaPyA3bsvvXcG1/kbuzavXGXTA7mym1O4MX8AOuvk3hs8aaq6y747mwlLC&#13;&#10;cxQUVBHJJW1dLJT0cFegpqhiln9yFtfKkdtIX0PfSRKWcLE/hppBxEGDRTS6qErJWkYekXjFFGF/&#13;&#10;uH94Tdd72WOOCePlWC8mjjt1O4WibpdW0xjKTyR647uxt5Y2eNJLSsjSyQM062izyEvndfwe6+78&#13;&#10;i+UHZXw5+XnXvyM391fmdubz+QPT2x+oMj8fOraXZ+5tzUWxv749PV1fXSYqt25g81kKGnC1SU5W&#13;&#10;nZ61GAZh7QbpZW900sm2XatLO4EluoWOMlQzLGpR2BYJGXU94ZgwEhdgrDnkDnTmTkiLbdp9w+Wp&#13;&#10;bParG3f6HdJLiS/vgjPEjvdrNbwywmWa5SBiughZIi0aQRt4R/fkj/LlHzal6i+V/YnyW6T+L/S3&#13;&#10;QfxM6Y+LXy57Z31lTu2nxHyi+Oa1/V+f2fssbfkKbpyWTo6OnyS1NFUvG1LLTtrYm3u+57FML9Xv&#13;&#10;7ktK4k1qNBdSJC7uwkeNIYllnkjDzOjuVASMltIDnIHu7bbDtF9tPKmw6lmuYJrRz48NvLFc2ojs&#13;&#10;4o4oILq5ubyWxsbW4eGxgkgg8SRp7iOKMytRr8rOpfjJ0N2Vsmh+N/yzoPlps6toqbO57PnrjNdX&#13;&#10;1W2spictD49t19BmJ6j7j7qnAmiqIGAAurLfT7K7+zsrBoXgn8UuSWTUupQunPiJjuqSMAgA14r1&#13;&#10;OXIvMfO3OW2bjDzVscm0OirHA/eFufFjmElIpR4qeAUCvUskniAIw0OOr7e3f5kvx8/nb5zevxe+&#13;&#10;Sey9rfGzMzJgR/Lz71r6umkTqXsPHbRp8HX9U9r7jjjj17X3fX05MVQItNHMwMqk+N419rbbXcvJ&#13;&#10;ZWJciRmYljWSWSVtXjKASBOrHQYl7biBfDxMsVYlvNr9wvbLbLLnLcJoJn2+GGCeK2RktrXbrdVi&#13;&#10;jsO8eK9l4KeOLmSsm37jJ9QD9DNeqNZrtPrHfPS3YG9epOz8FV7R7G663NlNsby23WrZ8blsZK1N&#13;&#10;LNDU8iemlFp6SqHomgkSVGIIPsluIJbeUwXACyJUkDgRxVlP4lYdwIxpI8+sh+WeY9p5r2i35k2G&#13;&#10;TxrO8iDI9KMGB0yRSJkxTxMGjmjYkpKjKRgdf//X143poK6nkgspZgQFNirar/Q+8ySiyR0r1y/S&#13;&#10;4ms5lmFccegd3JtWOISLLEr/AFZCwJ8bWuNPsiu7JRgj+XUobFzG8gV43oARWnH/AGekdT6KNvDI&#13;&#10;EDAAAW/J+lgOPZeoCYOOhTPqul8VMg/6v9Xp11WZ2lplIZ1LAEeNBqYk8c2+nv0tyirTVX5dXtdo&#13;&#10;uZ8hcfP/AGeknUblrRMJaY+ARlW/1TMAbkN/vPtA99KHrGaU/n0IoeX7QR+Dc9xbA9B0OW0t1wZG&#13;&#10;hikaYeWMAOrMDIpA5DX5PsS2N6kqAk58+og5m5blsL1ognaSSCOH+brhuaekYGujK3C/u6Rybc/Q&#13;&#10;/X367dB+onEde5ehuiBaODSv7Ogort1FmZKRTfkGSUaP9iF9kU+4EmiDqS7PlwqA8/SWq62erJMs&#13;&#10;sjsw/rZV/wAAo4/2PtEZJHasnQht7OK3FEUDqCOSRzaw4P8AvP196Gny6W0HHrl/r+6NIBgcevZO&#13;&#10;R09beyBoMnEw/wA3MfDJe5BL/p+nt+yuDHPQ+fRRvdj9bYMB8QyP8OOj19Wdf7737EtFS4eeGjYB&#13;&#10;oMrkEkp6Yx6R+hnGpyPxpX/Y+5N2fbNx3BRGkZCjzao/ZXj1h/7gc3cp8pzG4muFaapDQx0dtWeJ&#13;&#10;BIU18vKnR49h/CDCZADKZrHJurL0saTu1TBGmMoI76HnqDOVhSIMQDLUOqji7A29jm05HsUjE94o&#13;&#10;kYeZ4D8uH7esW+ZPvP78jfuvZpWsIJO0KhJkkqaAAju1VPBM/I9CTV1fVvVNODUvS5H7HUKoY2SH&#13;&#10;F7Yx/jWQGKq3BUBfOQyIGix0EnDg/cRWDE0ebb9sSmkUTzwiAfaaAn5D+XQJt7LnjnyXTEGRp6FQ&#13;&#10;+qW5k1aciFa6AQa6p3X4T+m5qvRFu5vnlRqKvA7Rlj3DBpkgOKxsbYnYcLqylHqqQO9Rk2uqk/f1&#13;&#10;E63LemxFo63z3Dt42aOyJuHpSgGmL7Tk6j9pPpw6y09sfui7hII905jX93iobxJaS7g1eKo3alsM&#13;&#10;48FYjRVNdVa19bl7n39v7NLVbrz9VUUTtoixMDNTYymjYEIkVLF6TYcAsT/T3HF1zFue53HiXkhK&#13;&#10;nGgYUdZjbH7Vcncm7S8HLtmqyrQmZ6NKx4klzUg1zQY6doagT03gdtWn1ws1/wAC3tSrq0eg+WR0&#13;&#10;WS27xXImX8/8/wDs9IrcGO88ZqoVBniB8ig8yIL8f649lt/AGXWuDToU7JfGF/p5fhc4P+z0ksbj&#13;&#10;snl6hKTF46tyNVKwRIKGlkqZLn6cID/vXstihmncJboXJ8gCf8HQnv72w2u3N1uU6W8aipZ2C4/P&#13;&#10;ox2xviJ3VvkwTDADAUEjD/Ksy3gcqTfX9unqPH0BA/1vYt2zkTmDcaN4YhU5q2a/lx6g3m77yvtZ&#13;&#10;ykHiF2b6ZfwwDUKjiNZoP2V6sN6g/lXT5OOmzG65Mpl8eCDJkJvFtzaqhJVhmLZjIvHG4RjZwkhc&#13;&#10;W/T7kLa/a/b0o+5SmQ+mAPzpw6xD5++/ZuR12nK8EVpWoWtZp6gV+FRxpwFOHVgezumPih0Xiads&#13;&#10;/uHAeSjp2kmoNm0VNkKqAxTGJ6aq3Pn2gplJClhNTJV8cFfpcfWu3bLs0QSOKOILjUx8qfZXj6kf&#13;&#10;b1iRv3P/ALwe5l+0g+qmMpOH1KK1FOxKaQymqnND2soNQC/dm/zH+jeoaifG9abSxFVmIIlFPkDS&#13;&#10;nduT+4WJ4pZ0yOYVaCG5b1LT0ajgWS/sObx7gbFthKRN4riuEBAJ4cfP5Gpx1MHIP3PPdTn6BLzm&#13;&#10;GU2ts3xGRvCFAwYVRayltODVqH5EZLF/w5B2z3NT1WJbL1eHWnQxw09ZkKjJ1SU+nTGadZT4YQFs&#13;&#10;NEMaqPwOPYetfcS53INFaRrAfkAWz5/PqZtz+5xylyDNBuO4E7gKAioKRg/wgZanpqNfLqtL5EVG&#13;&#10;/K3NHM5ncmazGOqXZvFU1kr00Pl+oWnQhB/jx/r+4y5tbdnuPqZpndT5VNM8es1/ZGLk632pdq2u&#13;&#10;wgtZ0GSEUO1OAJNWP+o9BxtDdmpY8dXSXAssUr2FhbhGP9P6eyiw3Esgik4cB0PuZeW9TNe2iV9R&#13;&#10;8/UDp53DgTIpyNCqswvJURD+3wSXW3tVdWgIM0fRXse8+ERY3hp5D5fn0n9v5uTCZGKrjZvFqEdT&#13;&#10;Hq4eEmxWx/1P1+n49pLS4a2mEifmP9jo63zZ4t1sXtnWppVT6HoY914qn3HiYsjQlZKqCPzwuv1n&#13;&#10;hI1PEbfkfj2IL2BLy28aMiq5FPP5dRby7uU+x7k1leCkbtpYZ7T5Nn18+gLmVhwRYqbP/rj9V1/w&#13;&#10;/p7DDLmlOphidcEefUzC56ow04Rmd6NzaSM8kG364wfof8Pb9vdyW7Z+HpNu+y2+6QmULpkAwfX5&#13;&#10;fn69KnPYSk3DRLkca6Cr0Eh1tpk/PilH9R/X2tu7eK8j8WA56Dez7vc7Hc/Q7gD4VeGar8+gdqKa&#13;&#10;SnleKdDHMjFXDAghr/Qg+w1IjRtpby6lCGZJ4xJCaq2RTrPiMxWbfytBmMdK0FZj6mKpikQlTdHu&#13;&#10;y8fhgCPblvcS2kyXMZoyEn06T7ntlrvO2zbXuCa4Z0KNwNK8CAfTo/8Au/GYf5CdPR19MIzmoaQT&#13;&#10;0pU6pKTJwR/uxf1Goj3KW5W9tzby7rj+OmPUNSp+Y6ws5cvN09l/c17G61C0lbS3o8LVCn0qKg/l&#13;&#10;1XXsbI1WA3PUYXIq1NUCSWgqY3BXRPA5021W+v8AxP8Ah7hzZLiWx3A2NyCDkHyyDg59R1mrzLaw&#13;&#10;bvsSX1mQwIEikZwfIEeXCtMdPG+aH7bL/cJ6Yq5PITa1pF4YC39fa7eIfCufFUYYD9vSflS68fbh&#13;&#10;FJlojp/IefSI1EEEG1rWP+IA5v8A7D2VDHQpAFM9C5iKlN1bdmx1Q4NdTIEQk3kJQWhlBP8Atj7E&#13;&#10;tpKu42Jif4hw/wBnz6jjcYG5f3pNxgH6UuWHlk5Hp646Cqpikpp5oJ1KSwO8cita4KH+g9huRTCS&#13;&#10;jfEpPUgwuk8SyR0KuAR+foehTyZGZ2FTVdxJNQCNz+GDQ/tSA2/w9iK4P1eyq44r+3oA2P8Aut5w&#13;&#10;ktzhZsD884/2OggLX/P4/wCR+wtq156kKvXXv1OvdOeGy9TgMpRZakZlmop0l4v64gQssbW/1Scc&#13;&#10;e3rO5ks7lbqLyP8ALzH+x0j3Lbot1sZNsuRqWUFfXPkftHEHy6MlnMVDmZsZu/CaZqbPUKUuUsQI&#13;&#10;1cL/AJLLLb8rdo2H+C/4+x1c2yzum4WgqJlo/wDhBP8Agz1C2zbi20pcctbqNMlm+qCpyRXIAPmc&#13;&#10;MOgRba+NxFXW/wAYqxoiqJDHAjcaZD5E1BeTwRcewv8Au62tJX+qetCTSv8Aq/LqU4t7vL+0jfbo&#13;&#10;6hly541H8usVZuykoojS4WljhA/3aEXUfxdQOB/sfdZd0hhXRarx86DpyHYZriTxdykMlfLNPsp0&#13;&#10;3ba3pk8JuWhzT1MrxpMI6xLm0tHOQs6MPzYeqw/PtLY7rcWt+lwxqPP5g/5Ond95asd22WTaxGAS&#13;&#10;KoaDDj4T8vn8j0Y2kO0cHuTK5p5nyGM3fii4oaV9MX3hQs8jKP8AVg/S/B9jqIbdZ3clyG1Jcpw8&#13;&#10;q8fsr/PqGbmPmbdtht9riQR3G2zAGRhnTWgpXIp5EenQC5TeQgeehxdLFRRRPJEPEqh1CsdI1L7C&#13;&#10;FzuqxN4NsgVVrkdS/Z8viULcbjIZmoDxNOA4A+XSAqa2pq5HeolkctYtdiQf6Ek839kjzSyks56E&#13;&#10;8MMcKaI1CjqN+CODfTzybG5+l/bIIILU6e6yKWBBS+oEMtgSbryCAPdhq/B8Xl9vl1pgKEtw+fDo&#13;&#10;TMY1VRVuPy7wtFDl4Psa2MgWNQnCMyc8nkX/AMLfkexJCZIbhLqlBMAD6VAxX7c/y6B18sF1bzWC&#13;&#10;Nqe370+ytcH9uPyPVoXUvxO6s6W6vT5OfKysTJY6tqI6npzonFV9JDunszKQAVMf8Rika0GPjvGa&#13;&#10;meWyRIfUHdkRpb2vlDa9g20cyc1gyBiGgtgQDKeIDVIxUj+iBk+hwR9wvvBc+e6nOj+x/wB38C3l&#13;&#10;iBj3ffJo3aDboj2nwyoJMuCEC98j9qaVDOpWPlL8kO2Pk/u7H7k3pjKfb22dp49cNsPrvbUbLs3Y&#13;&#10;WFWPwpRYakWweV0C/c1sq+WcjnQtolBnM/MG7czXSzXiGKOIERRIaxxVx8qkjFafkBjrIX2J9nOQ&#13;&#10;PZHYpdo5dn+qvL9jNfbhMa3l7JxrITlEqT4cQJVKn43rIxW/UqqNGiQtdgwKWv8AVmV7Gxt+B7DJ&#13;&#10;7VrwJ9Op2A1GozThQg0/MV/l1nilaJvU9wxC3UAkD68X/wBt72pf5U6bdRItB5dO9PUSIVGpgg1A&#13;&#10;kg8XP6T/AK3tSrA5PRZPbIQWGD/Lp3jnZWOptQsPxf6cgcfT26GB4dFckYdaDiOpQYSMWBYBx6V4&#13;&#10;UD6rx/t+PeznpOap2nPXiFb6j0AE8fX/AFh/j7txPWwD+Cvz6xGVUQykkXFgPqLD6FQfofx7qcdW&#13;&#10;EbF/CX7a9RjKzJyCFdlILXDA3/Sbf7D6+9HBx0qCAP06YXKtisikzFZIJEeCtguSstFIumoVB/UX&#13;&#10;1L/iB7ftpzDMC3A4YeWk8eizd9sG5WDRLh1oyt/C6mqfZnj8uus9j/4TkJYIWE1FOkdXj6k/7voq&#13;&#10;ka4rH+o/Sf8AW91u4TDKNPwnI+Y/2PPq+zXv7zsRPN2TJWOVB5SAitfkaVFfXpd7DqRunD5Xreul&#13;&#10;SOeqeTMbOqXYgU24YIj5cehb9EdbGNBF/wBdj/T2a7U63sD7PJxNXiP8L0+H/bjFOgbzpbnlzdLb&#13;&#10;nyyUlYwsF6o/HbE4lIHF7diG86oSOAPQatDJHJLG6yRyQyPBOsoKtDPG/inilB5DKwKEf1F/p7Jm&#13;&#10;BDFG4qSD0P1lWRVkRtSsFZSPMMAR9uDX8+sDEoq/pdlLBjwQw/TcH6cEAce2uGOnEUlsYr1hALld&#13;&#10;LKCVUojAXUhrMQ305v735Z6eJ0VDgkeZrxr6+v59YtXjKlvU7MdQY6SpVQePxa349+8urhNTBQKY&#13;&#10;x549f9np4oNu5GtpxXvFHj8aT+7lMq32tAiCRiBGXs8uq5IESt9Pb8NpNIvikeGn8TYA+dPP8q9F&#13;&#10;d3vtjaTfRqTPcZpDEBI5NOJoaJSnFyOpIrdvY6X/ACDHnPZAEGLI5JDHioZGW4NNi15kYOwt5iQS&#13;&#10;AdJB93EtpCf0V8Vh+I4X8l8/tPSf6ffL+IfW3H0URqDHEdUzD+nLQBAQDUIKitNXXLIRZbISLV7p&#13;&#10;yL0MbITSx1R1TrCLlIqLEQ6dIKgAEhAovz73KlxJSW8fwweA+XyX/Y63Yz7bYxm25dg8ZgSCUwur&#13;&#10;zMszVqw86E16apcrSUYLYPHtA7EA5GsKVOSJIH6If83DqH+oBt+D7TNNFEP8WT/bfir9nAfl0Yxb&#13;&#10;bc3VDu0+of75jqsf+2PFiPU4+VOk5K8lTI0k9RNPKzh3keV3kldB6tcr/gX/AEn+tvx7Tklm7iSe&#13;&#10;NTx+yv8As9HcUYgUJCgReAAAAH5D/D1jPjkuukkB/VdlJBW1yGP+829t0zXq6LJGajqPOxA1M4a5&#13;&#10;Dn1aQWBuV0/UfgD8e6ue09PIBTVwPUzFZKbF1cVckQeNEljq6VlJjrKCoXTU0cwPB1pcL/Q2YfT2&#13;&#10;5BM8Lq6ioAow/iU8V/ZWnp0l3GwXcLOS1J0sdLI3msiGqMPTQ1D/AEhUcOnpcdEk1fhImeox+eo/&#13;&#10;4ht2ofUPPUUxaoouR9Ht5KaQX4bk/j294KgvaDMco1Rn5jKj/Cp6J2v3aKDdZKRz2b+FdKPJHw5H&#13;&#10;qoNHX+j8j0Ee/YiwwWTETAVOPfHTSMb/AOU4uTwj0LypEbxgX+tr/j2EuYEUvBcoPjUj81P+HSeh&#13;&#10;ry+wja5sy9QsniKKfhlFTn7a9B6341Aiw5C213+gDc/n2HSBT7OhGowaDj12Stv2+WqAVNiQVBYL&#13;&#10;a34ta/8Ah/T34MpFU8+tEEcevMVUAszsWLFCQCo0vZ/wOQf+K+/YQUPn14VJx10bC7O5CoqaLLwo&#13;&#10;5P7mm3PNv8L+6sFoNXl6f6v29eGokqtP9Xp1Ox9QKeQpOjPR1KmGthQFQYGb0sp/1aH1RkXtYj8+&#13;&#10;1FvKsbUfKP8AFT09R9nEdNTozqCuHT4a+voft4HrDV0klJVfbsNf+beJ0DBaiGVfLBNDp/DqQQPw&#13;&#10;bg8j3SaNorgq4qcEU4EHgR8iMgfl5dXilWaLUMEcf6NOIPzBwT9nU5cUYws+aqIsTAYrRJLTmavl&#13;&#10;R7c09BGQ5H5Bk0gf4nj2o+kZP1r1hAvkPiYj0CDNftoOmTclx4VkhlPnmij5lzig9BU9SaTccWHb&#13;&#10;7jBUVPSv+4j12UjhyORfXFp1FJFaOEsSpURJqB+jg+9xblHZfqWEax1qCz97nHzFFFeGkVHmemJ9&#13;&#10;se//AE9wkZwCCFjJjQUNRWhBannqND6U6hTZfG1GlsjhBLKQxeoo8hU0kzSKNLvIZfIjMBwVJAI/&#13;&#10;pb23JeWs2k3dvVjU6lcoa/OpauOANM4x09Fa3EKMlrNpFeBUH9gFMfZmvXB6fb0qsFq8njpyyusd&#13;&#10;TTRZBI28okNpKNkZEA1jkG7fT3Ro9skXtkeMsa0YB/2Mv+XpxW3BGB0RyAVyCV/aGxn5dTDgGmTT&#13;&#10;j8vh67hJI4oKtKSVZlOqRWir1jvITdrISLlQPbx20ulIJ4pPMAHSf2Nkk/LpkbgEP60MqZNSRqFM&#13;&#10;UytaAYpXPHqFU4XL0JjlqMbVx+WxK/btICGYeuJ4Nf4KKCTYXP59sS7feQ6ZZImANOIJ4kZGmv8A&#13;&#10;PHT0V3ZzErHKCeHGn5Zp5/Pp2qWbP49si5EmWxcVHS5OF2C1FfjQRBS5U/gyRm1POSL8LIeS1ljs&#13;&#10;1/B41azRBQ6/idOAf1qPgPnwY/JDEF266+lp+lOWaMjgknEp/pTl1HDJX0rwwm181nQ1VQxIMcih&#13;&#10;Z8vXyJjsPSxsdMn3FbVEIwX6FVuSfoBwPdbPbL2+PiQL2ecjkJGB51J8vsrX0HW9w3rb9spHcuTK&#13;&#10;eESKZJW9AFXIr5E0A9adKmSDYu14yPM2/wDOJIsYanjloNrQSyAhViM4NTVsSASwVV+gKm/syCbJ&#13;&#10;ta1qb6avkNMQPyr3Oa8DSnRKkvMu80Z0G129Px6ZLpuHxaT4UIpXFXc8agjrhkMtm6wM+brqfbeH&#13;&#10;n/egxlBCI8hKjXWKOmooj5FTSp/z8igXPBFx73Pd3861v5BbQkf2aU10/ogZp/pqA+WOlNtaWNq4&#13;&#10;NijXU64Msh7AR5ljgnP4QfLIp0wNmKPHg0+3af8Ahx0lXyk7GoylQJeZlFSRog5sSsK3AJGo34Lx&#13;&#10;dwQKYttTwv8Ahhy5/wBseH2AdGH0UtxR9zbxPRKUQfLTXup6sc+nl0mw0rTSzSPJLJIxZlctJI7i&#13;&#10;xZ2lkJ5PF+eLcfn2gBZnMxYsW9TxPz+fRjQABQNIHAAUA6yRa5LAyqvrbyabgj8Mtrf1P4497QF/&#13;&#10;t8/9jqrUFacT1lRB5rSXCgliLnx6i/5I+hsOQOfdgo1EPw68WoAR12pKjiwjjayhiXZ15LsXP55/&#13;&#10;B492Bzny/wAHVcAd3n1zYeU3VfGyM59IBC+okDSn5/r/AEP097PdkYp1UGhxkddLZU1XJcFipe/p&#13;&#10;c2JYqDYsOf8AeL+9K2laDNPz621WPDp0x9HkIytdripYUkjkWsqv2oJQLrJDGjC8upbgoikWJF/a&#13;&#10;q3t7paTsRGta6j5iuRw7q8CABT1PSeee3asCVZqUouaHyJ9Kep6dci+Jx5grMDSvUw1LF0rK5Fk+&#13;&#10;2mRwJqOKhN1DR3/aeUsxQqTzf2tuDa27Cbb01KxwzZoa5XTmgHkTkj7Oklt9bcBodwajL+FDkjyY&#13;&#10;t8xSoGAa+o6T1RNJUVEk07yTySBi5qZS0i6fUV9P4DfpA4HstlkkllLyEk/P/APQeg6XqixjQgAA&#13;&#10;9PX1+31PT7RaMxRfwWoJSvp9cmGlcHxsdReXESD6gTsWMBP0lNvo3tfBpvITaNiRf7M/LzT5VOR8&#13;&#10;/l0gutVlP9fGP0pMTDzoBQSD5rwenxIQckdGH+G0oTueFHtCv918/qvG3m1xxj9go1irXWzXXj/X&#13;&#10;v7GHtnqHMpDCn6b/AC9K19Pn/PqFfvKjV7YSFAG/xq2ocHiTkeuDXHEdF03VDJHurdCEMFG5dwaU&#13;&#10;DhhaLNyodWkeqxsDb6gD+vsD3+r6+4Gf7WX+Uj9TNsL+JsNi3/Ltb59awoa/nXh0ymSSFoysjI8d&#13;&#10;pA8V1mVxGdMgZbEHjUGBuP8AYD2n8QpQqSCPTiPspkdGpQOpDAEEUINDUHiCDxr6dc3aV9c80sk5&#13;&#10;ncM9RKTLLIVQMjytLyt9Vrf4+7lnkYsxLFsVJqfXJOePWkVEXw0ACjAAFAPQADAp6dd/oOkuodVe&#13;&#10;QodLFUZAwLD8lTZbj6e/VAxqGPKnr17iPs67QFWPCGQgL6gzBdajW2peLkFSyn+lvflFOPE/y62R&#13;&#10;UUHDqRyWCjjQFUq5Vv12FyDwSvJuPx7sSwNfT18+qFaZHXg5UmyG5Olf0hyV5C8fRWIP+3Hu1Sp/&#13;&#10;1Y+X+x1ojFR06UOIrcj+7GFhowdM9fVu9Nj4nfgA1Ut9TahZUjDE/QL7VQWc9z8Bop/E2FB/03n9&#13;&#10;gB6SXF9b2wKt3P5Ivc5/2o4D5mg6EHCbGlq2FRDHAY6TTLPm9yRLSYijt6F+2xcp1yslzZqllVtI&#13;&#10;9P49n1ptBdyy0OjjJIKRr/pYzlv9uaH06Ce68yx2qGOctqkNFig75np6yLVYweBCAsK/FjpS1Gd2&#13;&#10;DtNlqKGmfsDdMKKkOZ3EA+38dJa6jGYRF0SqgA8epQv+H9TB7vaNu71X624X8b/Ap/ooagU8vLoj&#13;&#10;j2fm3mIeHeSDaLBuMNtieUf8NmrqTV56Tq+fQb7j3fuLd9WazcGSnyEo9FPE2mOioo9NjHR0cdoo&#13;&#10;VsLBY1HF/wA+yG+3O/3JzNcuWPkOAUegHAfl6dDXY+Xdm5ctfpNogWFfNuLOfV3NXc1JyxPHpM6l&#13;&#10;JUsxOn1EgKRynotxccWH+t7LRgUbiOHR2ABUjieugsg4OnhQ3B+p+uk24/pc+6hWIA9et5HXLhyQ&#13;&#10;Tdbgtc8g25sFt/re3cNRjUdeNaY6c6aT7WjnkQOp8lo5VvpSQi4Km99QFrH8fX2pRxHC7pxqNP2/&#13;&#10;6uB6SyoJJwjZxU/Z59c5ozkKd8mgkE1ME/iqIhuytYJXp/wc8Tf0NmH1PvcieOhu1wVw/wCXFvtP&#13;&#10;mfLj0yji2dbTyf8Ass/tH2Divyx02RM8kyeKNbSNZVZ7nUz8C54IsRc/4X9plZmddAHdj/V9nr0t&#13;&#10;YosZqaj1HE/8X0IFft6u22cfNmvsaijyEKTqkLpK5j0ai14za6gng/8AEez+ayksBHJdaSjjy8sf&#13;&#10;y6DNnvVrvQmi24ujwnSdQoK1pkn59ZcrV1eKw38PoZI6nB5AiSG8flEMiuQEdrEgpdgQptax93uJ&#13;&#10;ZLe18ODuibPqOm7G1tr7cvrLsFLmLtJBoCKAVA8wfU5r0H41ylrJEjFgwVSwjCgfpH9bHTwPz/if&#13;&#10;ZABXPD/B0JiCFCj0/wAvXQACJIUDKSUuCpZirhiukH+pbST+P9h7rkDUFqDjj1sY7eB49SFkRYYw&#13;&#10;B6CLAA6hwihZGI1GxsxIt9Le3gVVQBw6roZnJ8+oclQpNlYtyjaSoAkF9ZR/zq1AMCP6f4e2GmUk&#13;&#10;EN/Lq6xnIPWOYq3p06tWr1uv6k5sxI/tDVqPFri30A91dtTaSKfOnV0UD4T/AD64PdHC3kZFbVFo&#13;&#10;UmNmcgvYDi1rtf8AHA/PtomhAzj7afPq1A4IA49co0ZgGZwwK6x/xzRfSbv+WP14/wAT72EJar/6&#13;&#10;v9Xn140+zqZQUNVWF/AP2g95aiV/HR0oIC2kqHKqCeG03J+vBJ9qIIZZCzRjtBySaKPXPDpPcXUE&#13;&#10;BpIat5KBVj9g4/n+3qSXxVHzDGMvVix8s4dcbG+kIJKaA2ebS30MhCf7Sfd2+mgyg8aQUqW+AehA&#13;&#10;OWHp/g6T6Ly4FHPgRn8K5kPyY/Cvz05+fUGWsq6ubz1M0ksjAxRO7egRH0eOOP6Ja/8AZAH0v9Pb&#13;&#10;Rlnmk1yMW8vXHlQDh5+X246VxRQwLohUKOJpxr8z5n516iuxDqzuBTjSFu6eNGc6V0yObgn0hiP9&#13;&#10;h7Zw9JMeH5Hy4/srXj8+nQBXSoz/AKuPXMWF/wBsprXQzAuQBblXv9bcW/3n8e7VAJThq/4rr2fx&#13;&#10;YPXRWG4/z0iqYioRwzN4x+FP9SL6W+vvxCKQprj86068NXn1nHABWIhgC8bMumMSX5QFSRx/Q/n3&#13;&#10;cVPaFrTI/wBnrTGnz68sahtTJ4pBdmALWJRLorKD9eeP6e7KqFtTLQkGueqF2IBGKEfz6eIV/iEa&#13;&#10;UkzsK6CPTjn8iqaiK+tcfMfw3/HGQm/9g8H2rQfUKEc/qKO01pUfwfb6Hh0icfSSGWJaxk9w/hP8&#13;&#10;Q+XkR+fl1BRSkrxWcOC6MjACQlPqFLC/HIb2yqkOVYUPmPTp/VqAccDw/wBjryqSy3UBh6VjDALe&#13;&#10;wKtdgAS36b/i3H19+GeOCMZ611ODEoWYRagVBIDMFK2LCS45I5At9fb4Y6dRHp1XSSwA4Hj9len/&#13;&#10;AG7nM7tvKY/cOArcnja/FZOjyNHX4qefHVlJWUE61dFNTVdOQ0c0cih4pVIKEBhyPb8M00DrcRVB&#13;&#10;B4/Z0W7lt9hudpJtu4IskUqMrKwB1KylTg1rg0/Prap/l/8Azf7R+RHyu+Pm8Pkh/MM3ttcQ5fr/&#13;&#10;AKx2b8LdodXxZHb/AMk9ubqxx2vn9s7hxuHlTbxq81XvJBuPKZmn+6lRlrI31BVSQdvnS/XW92tu&#13;&#10;7I5CPSi6EJWZpCZJj4ThpIxElEEYQGJGB6wl5/5WbkyyubLl3lL98QxSo093DKy3R8WdNVlBbRpa&#13;&#10;Wem6txDbTSXN0sk8ly7yLeTRUYwvy6+Yf8qP4mYLtb+WBuDqztDcOPrM9Psn5Wdh/FfG7C6KEdJS&#13;&#10;7rk3jgeq6nLiklye7YNsU9THQO7yQLWeDTPrdyQpvN12y5kZb1YooZFXREYGbww6Bg7GCa1ETyxM&#13;&#10;KpGlw0aNp1amkQhfkP2u92ZLa15z2S9uJ723kkLXEm5qY7qa3kMMscUe4WG6m5t7a8ikeOeWTbEu&#13;&#10;LhA624ggtrhRA2P8JPix3b8aPjn/AC1d4fIvJU3xS7o7un+Sn8uj5i7bioqaPeeYyyibtj4r974W&#13;&#10;QpS0G96eikqVxM9UUNQwtEonj8UhdfW6QWTzwQyzxRxxiSBGAk0xtNPA8cumk0RSSWp0KzxEsVWa&#13;&#10;3dOhnsnNm+3HOC311d2u3brG86tdXELmzje9SzsLwXNt4zSWcqy2dgSnjyxWl0scbSTbbu9tdrVn&#13;&#10;8h/5k3SPxI7t7M+J/wAfP5a/xTwXQ3Se/c11luyh+QvXo313H2gmy64YXcOe33vbIOtVQS5ARSz0&#13;&#10;i0ocwiSORGP097Xfl2+RrN4wAmHKMI4hwbsi0MGUA9jTGZpcMxKnSDnafZe59wNqg54vN8uXubsG&#13;&#10;a2Z2eeaI6nCrNOrxFZXdf8Yt7FbCGAhoYU1IJWLn8tPhr8YtkfJnp/MQdo1HxS+Nvy4+Kg+WmyMJ&#13;&#10;vbaed3fm+ksxuCDIU+J6WrMPj2FfUUFdlqLRhsqwDfaTRs/KEmsljtkm86S/0sBBqTQUddNSqsya&#13;&#10;QdWooKFXDxx1AU9HfLHPHuFD7ZSi1so+Z962y6jtmEM0i/UQEuxd5ljmDTIqNEjvVJI3guLho9ct&#13;&#10;CQ99/KTeXyc2f0niuydtYLKdndNbXrdhT90qlWvYHZ2xIjEdl7e7HmktHXzYCKOSCjyJBqXhl0Ts&#13;&#10;3jDFDfblJuUcImXVLEWBk/E6twBFOApqNSasxagJYkeci+2u2+228bve7DcvFtW6tFKu30XwLO4X&#13;&#10;X4ssDKf9FVlj8OgEaQoiVUIF/9DWa2vuxZ1jieYM1wEkJsTbkK1/eWtneh6KePXPrmHlowt4wXFc&#13;&#10;gDoUK7GwZej1yqRriJDKoJ5HGkH2cSQLcRFjinUe2m4y7ZdBI/Jv5dFY35jshi6xo0LRoQwjdRYv&#13;&#10;x+lm/HB9gndYnhl1KSB1kXyXfWW4WyyMtWHEHgPnToMo6l/UrHUwJDqxJf62LAt/j7Jamvd1IMts&#13;&#10;ooVAAPCnDqQXUxsOQdJ4PFzxaxP+t790nCOGB4ivWbHZKox06zRMwQkB1DEahfknn29HO8DB1OPT&#13;&#10;prcLCHcISkgFfIn7Ohcxcv8AGIllDeRTbUur/C59J9iCJvqULVx/q8uo03GJdqk0EUNeIx0md0bZ&#13;&#10;mxxauiGqldgZFswMTH8/63tFd2ZhPiLwPHo/5e3+G/H0cvbIvA+vSK/2BP1/3j68+y1pAMDJ6FtD&#13;&#10;n5cevLqkISNWaSQ6YkRTLI7f0SNRc/7b23qeQ6VBJ9Bn+XWmoql3IAGSSQAB8zWnRieuPjF2X2E0&#13;&#10;NS+Pfb2JlAb77JIyVMsVr6qai4Y/X6tb2K9o5O3XdGDOPBjOasMkf4R+fUJc8+/fIvJkTxRSi/uR&#13;&#10;gLEw0If6b8OPkK9WNdQ/CjaG3AmWyNIc1V0fikrc1nZKWnxGNLt6JJXqilPAD9R5Wv8A0v7lPZeQ&#13;&#10;dr2+k9wpdl4s3l+3GfLzPWEnuR96HmrmNjt1lILSKWoWGDUZJPUdoLvQcdIAHnTo29bu3q3rjDvU&#13;&#10;/eUWVemo1+3rWnkxO1qapNL5oUDuEq8igZk1fbJTwkhvHNUAnSMGvLCxj1LQIq4JqAD5Y40Py49Y&#13;&#10;9wcvc5833wgKSRmR8oqiS4K6irfxRwMM01mRx+KOPtLFR3H836yrWu21gMjVZ2CpngqJIKmODFbW&#13;&#10;p6qhY/a1ONwNKAHaM2ImqHllJUHygcewfcc8I2qO3rI9eLUCj/SqP8pPqPTrIHY/uwLbJHum7xra&#13;&#10;KgI7S0ty4YZEszmncCRpQIlCQU6IF35lN59h00lfls3W1tOnrGPjb7ekVRwAsMVh6fxf8D6+485n&#13;&#10;l3DdYjJJIWHHTUgU+QH+XrLv2cs+VuSrhbKztEjcinika38vxNU59BgeXRH9UlJNJBKCrxsb3+lg&#13;&#10;bXHuNgxibQ2Pt6y6AS5jEseQRX/V6dKjC7d3FuKojhwOGyuVmYro+xoqiZQb2Da0Gkckc39r7e0u&#13;&#10;rs0to2c/IEj9vQf3Xfdi2OEy7xdw26DjrkUfyrXo8HWfxH7b3bSUsmZo4ds06KrSS1z+aqEYF7+G&#13;&#10;OwBIN+T/AMT7kTZ+Sd7u4tVyohA9eP8Ah4/z6xI5++8f7ccvXEke2O24OeAUaUr9pyRXzA6P71n/&#13;&#10;AC4I5xT5HOUmTy1G/hd8pnJqfbe3T5omnjY5DItBCVcI2hhIwb8c29jyw9v9ug0m7YyE0qK4+zHW&#13;&#10;J/OX3w96nD22zmOz9BHWWUAHTWgDEUODgAHo0dN058ZOj6QzZjc2AdoEaWWg69x9HUxJIaIzItZu&#13;&#10;zcCwU6ss1opftqaqQi7LLY39idNu2baY9aRpEBXJCjh/n+2vy6g665792fca78FUuLguRRp2kFQT&#13;&#10;QhYlq2B3CukHy+YJb7/mO9E9XR1lB1xtbbf8QT7qCGselXfmfiEioFCVucVqGCSORGZJIqQMtzpf&#13;&#10;+oe3Xn7YNvTQrmVvRDTh/L/Y6ljlD7oXurzs6XO/PJDE2kkufp46EGvap8RlZSME1Bqa1pSujuT+&#13;&#10;Zd3V2bVVb0FXUY+OczBa3K1k+UrlWR/J+zHI3ijFwCqgWUgW+g9x7unubut2THYIsCeRwT+Q8usw&#13;&#10;/b/7kPt5ysiSb6xvHXTVY+xSQKdxYFmPGpLZz69E0ftHeu686k+69z5bM/ctoYVdZMYFY/QRwKVV&#13;&#10;R+Bx7Bn753G9ufEvpmfVihY0/Zw6yS/1vOUuXNpMHLu3Q2wjoQQg1H7WoSafz6i71ow1NHXop1Qs&#13;&#10;VYgAAxubfQe29yUMolApQ56UcpXNLlrRj8dafb0itvbgq9v5SmyVKzK0TrrVT/nEv6w1uDxe1/Zd&#13;&#10;aXclncCaM+efs6Fm+bJb73tsm33KihU0JGQw4f8AF8OjkytiOyNqclJFqoCLGxMMmm1uTcG/uQD4&#13;&#10;G8WHdmo6xXQ7lyHzKOI8Ns+jAn16ItuLCVm1M3UY2oVlWOYmBzdLpf0kEfUi3HuLr23fbb1oTwPA&#13;&#10;9Ze7HuttzDtMd/EQSy91PX06EHae6xKqY7IuAeEglJvfjhGJ/Ps72++1KIZjn19egbzLy3oJv7IG&#13;&#10;nEqPX1HWfc+3vGJMlj0Low1TwIv+xMiW/wBfke7XlrpJmh/MdU5f3vVSxvDkfCx8/Kh+fT11xuT9&#13;&#10;04SrktExZqNpD+k/24efwfxf/W9qdnvK/wCLSYU8Pl0Uc+bD+n+9rUdyjvA/k3z6y7024uOrhXwg&#13;&#10;ikriWKrbTFOf1Lx/W9x73uVmYpPFT4T/AIf9Xn03ylvpvrM2c5/VgpnzZT5/7HHoOJqcXOoaTYkX&#13;&#10;H1F/r7JmX9nQ8imIop4dZsPmKjC1FwWemZiZYuSqg/V1B+h9uW9w9tIK5B6Z3Paod1gKEBZPJvP5&#13;&#10;dKnO4ij3NRrX45l+5CEqy2AkP1Mctvz7WXVvHexeJGaMOg7tG6XWxXf0N7Ux1pny+Y/y9A5UwTUz&#13;&#10;yQTq0ckd1cOLEW/3j2HnUpVW6k2GaOeNZYmqrcCB/k/ydD18eOyf7n7nODyM1sJnWjhOsgJS1v0i&#13;&#10;kF+LMfSf8fYm5R3g2F59JO36Upx8uoZ97ORRzRy+N1sUreWQJwMvH5/bTiPOg4ddfKvrl9vZ+l7K&#13;&#10;wUA+xq5oWyYiX0RVKsPHUaUFgGH6v9f2n9wNlNndrv8AZLQVGsD+R6S/d+53/fOyPyZuzEz24Ph6&#13;&#10;uJT+EV8x0G2dkizm1qXJQhXkjSOoUrySpUB1tb2XXxF5twuUOaA4+zqStoV9r32Wyc0VzSnz4joK&#13;&#10;fIfxYiwsbfUW+vsMaq5p0O+nfAZZ8PkoaoXMLHx1CXIBif6nj8j2ssLo2lx4vkaA/Z59Fe7bem5W&#13;&#10;TwPg8VPoR0r974yN1hzlKA0M6qtQ6WsGIvFNcf1B0sf6+zXeLYMFu4hhuP8Ak6IeV9wca9qusSRm&#13;&#10;q/Z6f5ep2xZhXYXMYeU3ssjIpI/TKlgbH+h/HtzZn8aykt2+f8/+K6Sc0RG03W13RMaSAT9lP8/Q&#13;&#10;UvG0TPGws0Tujr+Q0baT7DhUozIfIkdDtWDqrDgQD9tc1/n1wubXtc/0/P8Are9dXIBbHWJrNc34&#13;&#10;+oB5+g/23v3Tiqy8RT59Dl1VuczUWQ2dWzlIJ1mqMe97PGXH70UbH+h9a/4X9ivl6+Jifb5Gpglf&#13;&#10;9X51/LqK+ftjWO6g5ktVq8dFlHGorgn8sE9Avuxchj8/VU1fLLJIJGhZ5CwMuk2ik9Rv6lsR/h7C&#13;&#10;W7NcQXxSRvlX1+fUj7JJa3W2RTWqhUK1oPIniPyPTSOB/rW/3n+g/PtNUFMdGfXKxYlVBZibAAEm&#13;&#10;5Fxx72tCKD+XW6gCp6Fba0VXWYxKaqV45Me4lpC5s7xSA6VAtf8AwP8AsPYp2xZ5bURyjKHFfT16&#13;&#10;Au9PBbXRni+Geob0qPOv5dB/nqf7XLVkekoGlMigkk+saj9f8b+yG+jEV4w4VzT/AC9Cra5hNYxv&#13;&#10;WuP8HD7cdNKhpHCRo0jH8IC3H+w9phVjpXJ+XS9mCjU2B8+nyHBSKn3GRnSjg4OliBKR/gvtatgQ&#13;&#10;PEuW0L6efRdJfxsfDtwXPqOH+brI2Tx9CCuKpVklU2apqAWJb/VIpv8A7x7s15bW3ZbLq/pHqn0t&#13;&#10;xcZu3I+SnqRistU1c0tHVTO7ysk9I5IAhqYTrUIv4BA/B92s7x53MExrqyPQU4dN3lnDEBPCtNPa&#13;&#10;f9L6n16FXd/YO+N84jCwbn3HlMzHtClXHYqlqqqR4cfROV4por2T6C5HJ/2HsSbhum47nAgu5Wfw&#13;&#10;cKCfhHy+2g/Z0BOWuS+U+T9xu5dgsYrVtyfxZWVQDI4rQs3Go1Gg8qnpFwZzJU6qsdfUK3Goai8d&#13;&#10;v7IbVf8A1rH6e0C3bpgO1Dn16E8u12E3dJCpPCoAB/bXpyi3fUElKukx9Ypt5JJ4RqZVP0Rk+hNy&#13;&#10;Pbq7i4w6q3zp0hfl22GbaWWEDgFb/P1INdt2q8n3OImoWkZQstDNqSFB+omM2uf9h7c8WykPehX7&#13;&#10;Omhab5bU8C4EwH4XFCflUcOnNKPbsqg0GeaJjbTBkINDs4/UfIB9B7fWO1enhykf6Yf6s9IWu99j&#13;&#10;IW7s9VK5jNcfYf8AD05rgMg9P5KSeiyAuAv2tQjFm+ukI9j7dFpKT+kQ/wBh6QNvdmkum6jeHjUs&#13;&#10;pA/aB1xkoMtR/wDAuiqogg/cPhZkUkXA1qLe6tBcRmjof2dbW82u4H+LTIwPDuFfnxofl03lldmV&#13;&#10;w12NuBYj+isD/X6e269LtOkAgg0p1hLFQA1yq3IUn6Em3J/3n348KDq6hSf4Seu20XRAGYlXOpf0&#13;&#10;6mFh/vPvWny8+tgstWNB9v8Aq/n15Tc8gMV9FwOfp+n/AHu/upOlvWnXjgVXFcnPH0x0q6InO4Ko&#13;&#10;xB0Nk8FHJX4tnJM9TQfWso+OTo/zkY+vB9mEdLu0aA/HFlfUqeIHQcu0GzbzHuiAi3vKRyj8KyeU&#13;&#10;n/PpPmadJCCsqKCop66kklp6ymlSrp5ksJop6eTyU78W4BA/1/aBXeNhLEdLAgj1BHQouLSG9glt&#13;&#10;LpVeGSqOh4FSKMK/YT0K2/0ptwUGM7LxkUUUG4w2O3PRwJ+3jN4UkQ+6ZkS1krFAqIyfzcezzdPD&#13;&#10;uok3aEUEuJAPwyAcfsalR5V+fUbcmNcbNe3Ht/fszvY/q2kjHMtk5JQV82gNUbz06T0FEg8oHpA0&#13;&#10;q5B/sC7BhpAJuSeLeyOhrSmepISgzxBIP7K1/Z0/UOBrq6nFXViPF0Cqwkrso4p4QVsCYY/1yGxB&#13;&#10;QRqefqbe1UdpLKviMdCjzbHD5HJ/IdE17vdnaTta25a5nc1EcVGPyBb4UHrqP2DrOa3BYtVgw9K2&#13;&#10;ZyaghMploAKMSBfS9DjBctb0jVKb8ni/u5ktYB/i6+I/8TfD+SeY9K56Y+k3bcCZNykFpbE1aCEk&#13;&#10;v/zdlxT5hKAZz1jrqfJVyR1e6Mq1OTGrwU0pM1WUGqQx0GNQgRgf7VpUXF/rf3SRJpAHvH0+gP8A&#13;&#10;kUf5enLObb7R2tOX7bxfJmHalcZeQirH5LqNM56amykFAjjB0P2ZKSg5KpCz5AmysrI5vHDdr2WN&#13;&#10;bj+p9tGZYQfplp/SOWP7eH5dGY22e+ZW3iUzZqI1JWMfI+bmgFSxoeNOmZzJUyu8zs87BWeQs1RJ&#13;&#10;LeQswZ3BYlj/AE/HtJ8Y1ycftJ/w5/wdGsaJbRiOBaKMBaAAfZSgx1gADDynSgKFSwfgDTruoHN/&#13;&#10;oBz/AIe7aE6cYhSFBqT1gKhRaOMNZiuo3DNyI7m55bkgH/XP19tGgODXp8dx7z/q/LqM314IjFnI&#13;&#10;Edg6qLKRIBY8WBN+fdSPIdPJTTp+L/V8+uJj1Eni3jXTr9JYKwBN+DcG/wDX+nupSpqerBtI9f8A&#13;&#10;J1xBZW/WhJ+pawAOkqNKqPqB/X3U1Udox1YhW4g9P+FlfIwHDxykZClqTk9vS3ARMjD+5NjwW50V&#13;&#10;AW6C/wDnR/tXtXbsZkFsp70OuM/0hxX7D6f5OiLdYo7GUbmy1hkXwrlRmsRwHpx1xkmpzVCP4cJv&#13;&#10;sChgkwtZkIYwkLVdDnqWMo6SJBktVBlqReOBBOpL3H9Px7Kd/iVrJp4x8LLIB8nGlx/tTk+nRhy1&#13;&#10;dTR3sdpMdTKjW7HFCYqPG/zMkZBHnQHoClVSboFctcspUqqhuP6XP9b29gaq0qma/lXqQRXzNP8A&#13;&#10;Y6yAIwQJIUZifJGxsvoF0VSB+bXv9ffgqfhNKeXWiWOW4eXXASXVtQLBLkAO2r1G31H545t9feg9&#13;&#10;fKtPLrZWnnx65EW+ltTCyheRaTkIL3ueLAW/p70RVeHHNPP7Kdbrn7P9Venb+ENDDFUZWqTFwuP2&#13;&#10;4nDSV00IBYGChT1AEHlnKj834Ptb9EVRXvJPAU/h/HT5DiPzoOkiXSuxW0UyFcE/hr9pwfyr08Q5&#13;&#10;eGSifH4Sn+yqqVZpaLKVSxz5WspSuqopI3PohCcywiMFjd11ciyyO8R4GtdvQI6V0MRV3XiVBzpI&#13;&#10;OVpmmoZx0kezkW4F1fOXjagMa4RD/EfN6jtappUKR59Id3nmkd5HkkmkYyoXl8jS39Ks8hu1gxt6&#13;&#10;j/S/09kEniysXc1Y5Ga18uNf8vR2AkaaEFAuMD8+ud7iNC3qsNZ06/FpJOoMBc/X6Ecn3Y1oi1NR&#13;&#10;xwOPXqEEkdcxpCFba0DK4eUAqsIPjKfS5Oogj635v+Pd6dvhAVAzU/b1Qnuq2Ps64pGWGl5IY9RU&#13;&#10;BmW7A3DswVT6lHPJ+gJt9R7oA2RIQBXHyp14MoyoJ/PrIvOnX69aIy6tALBpGYDUeAy3PFxwP8Pd&#13;&#10;lBOlT5jHD5+vWmFO4D7ag9PeKp8rUh3oKqox9LEPHUZNqyTHUMKlWkYTVGr1FbBkRQxIv6Tb2Z2q&#13;&#10;3ko12zNGq/E9Si/YTnVj0r0iuZLSIaJ0Ejn4UChmJ8qKBUfMmlOlhS70OHkjnpWp931ywS0QbMUE&#13;&#10;AxZgnUx1UFLRqFnn8iHQHkI55UXsQaJvJtl1IBeOARWRdKUPEIAAzCnmSM5Hl0R3OwncoWhn1WUR&#13;&#10;YN+i516hkFmykfd5L9hNOnLL7V3Nk1iyVbUZJttrEs2IheGSesEM0aSNRU+BpbaGiJ0OzIgtZrsr&#13;&#10;Cyi72vcbkC4nZ/psNGCCWAI+ERKOIOKkcKHzr0j2/edmglazhRRdg6ZStApIJAZ5X+INxFGJqWHl&#13;&#10;lGyVk+OmaHD4itxWiNQ+Tr6YT5VnuTKyO6+Km1/0j5AH6iR7KWmktm0WcLReruNTn7CcL9nHo/SB&#13;&#10;bgB7+ZJSeCKdKAfMA1b7TXpOuTM7TmUmWYlmadhM8p5Xy6zck3Njc+y52LuWcnUfU5PRkO1dCqAo&#13;&#10;4U4Aenl/k/PrsRlo3Fyj8KQwU8/pjYMLGwLEm/14970hhUf5+qmozT/P+Q67SMBNLKWS7O5QIGKh&#13;&#10;tF4y3JP1De/BRQKM8a9eY0apx8usqqA8elnEix6SpIZkjJN1Df7cWI92K0Ipgj/B1UniD1yX0MVK&#13;&#10;EawpJ4sW+hurGx592qfh8uq0FMH+XXMK+ol1CiIFCq2OrWCwHj4A/wBdfftIBIPl1rHwg18+psGO&#13;&#10;nmjE4cQQS8feVIMNKjxvrbRcXchebKp/1/amK1ldddQi/wATcP8AZ/KvTT3CqwjOW8lHEj/V69Tk&#13;&#10;mpKOPVSQR1k3qVq6tjH2schF1NLQAknkelpT/jYe3/EhhX9BQ7fxMMV+S/5+mGSaZv1SUHopz+bf&#13;&#10;5umyaarrZRLWTvUzAXEkkgjOnT6IihIUWuGsum39PaR5JJm1yMWb1J/lThTpVGkcUeiNQg+Q/n6/&#13;&#10;bx6lUckas0FaLUVddagoNclPIraIqyFVNyYvqbn1KSB7dgcAmObCPg+qnyI+Y/wV6alViA8Xxpw8&#13;&#10;qjzGfX/DTqJPTy08rRTFWeBtFxqdHWwCOAp9SODqU/05+vtqWNo5NDeRx9nln/V6dOI4kRWXzFfs&#13;&#10;PmPtH+zw6xIZlaRyzxOoLxyKxUxNE14m9PKkFQwvfmx44901vqJNVI4eo6u4Rhp+IefmDXj0cL4o&#13;&#10;D+LdxYvNRGNapNv5un3JFrEQmnkoiYc3HFwT5iFEtrhZDqtZxaTvb7Tdcwx3q4cxOsq+rfxj5N+I&#13;&#10;ca8OsdvvDVs/bK6sGJKm4t2gbzAEn9kTw7clSaVSnmD0Wfe6ePem8o2CKYt27jgRyzAenNz64rG1&#13;&#10;rEAEf1IPsBbsCu53Q4Umm/m56mzldtXLG2MD8dnat/1QSnSWUag6gaI2DIZB6xqWSyHW/wBAbADn&#13;&#10;mxP5HstHcTqxj/Vw6Pa0p9vWSGOw1BEi+voJuS+gModG+txcj/jQ9uICBjHr1omles48akhlZWE3&#13;&#10;pdbHWoGu8ZFrC39k3uAfz7tVQcDPVTWlBw67h8irLpI4ZFZbAq5BOsJJ/Qg6V/wH092QmhI8+tsa&#13;&#10;EA4+3pwx+MrcpK0dFSNIAtneYGOnpm06tM1RINItzpHJtwAT7VW9vNcyaYV1Y/IfaeA/w9Irm7tr&#13;&#10;WINM1DXAGWPrRRk/4BxJA6EXDbFVqhIWgOWycemaemEbmkpV1alklgYoWj1Ly9VJDGBY2ZfZ/Z7H&#13;&#10;EJPDP60i5YAVVPtXBP8AtyAPn5BbcuZgkBcuIIDgMTRmI/gYBgG+UayNXFRTp7rMvt7AFOE3NmIl&#13;&#10;P28FPOkWLxsrvpaOWsVAh0r/AGKGNRc6TKSL+1s11Z2RrpE0gxpU9qn/AE1KUpx0CvlU06LILDeN&#13;&#10;1UlSbO3NNTOP1pVI4iME5NeNwxPmIhWnQfZrdObzU0bZCdFgjlMtJQU8Yp8dA0bWVY6RT6m/AeQs&#13;&#10;xHDHg+yK83O9u3/XYBQRpUA0p6UHH7T0K9s2LbNqT/FE7yKNIxDSNX1fjT+iAo9B021IWsRKiNf3&#13;&#10;RZZ11E2K3uyqn+qbkf0+n09svST9ZRmmaf5ujKPsYq5p9vXUdFdPJUMaeAuEWWzK7uy/t/X6EgfU&#13;&#10;+/CCq65TpX+Z/Lj1t5s6I6E/y/bw65yGgUKI6dmtCgu0n6eLkL/jb6g/7D3thargIcep6qqzsNWo&#13;&#10;fs6VGF2VX7koMrksRLSJFhaVK2tWsqEh0RG4HhL/AKyw/si5P9PZhbbTLfW7z2jhNAqQcYP2/wCT&#13;&#10;oh3TmSx2S6tbS+DlrpyiaFLVYfZXSPmaDrjsbYeX7B3HQbT2+1PJm8rKYMbT1EiQCqlbkU6ysdOp&#13;&#10;uQur8/T3Xa9om3a6Wytj+q1QtaZ61zXzTtXJ2xy8yb1qFrbrqldQWKL60Gaep4AdCl3p8fd+/H2q&#13;&#10;w23OwsPW43MZihir4IWjKwSLIAbxOvDACy3H9PZ3zNyvf8sQxWu4KdUgqKDz/LH5dAX2p94OUfeG&#13;&#10;1ut45OuFmt7VzGxrkYPEHIr5evSu6d+OO4+xto7i3ictitvUm3YzVVFNlqqOnfJwql5kgpXI1rYE&#13;&#10;aTcH8/19m3LvJ93ue3ybg8ixeHUlWxqH2eY9R0Gvcr3w2PkfmKz5YFtLeS3vYGhUsImOAWYA6T/k&#13;&#10;6BPfuO2ji5I6fbC1dVA0jq9XUML0tUhvU0Dqv0CnlGsLpbi4PsMbzbbbb6Y7GrGpq3owFStP8HqO&#13;&#10;pS5UveYr+Eyb8EifFEWtCh+F8+ZFAfn8iOkJNV1dQIknlvGFaNY3kYiMMAuuLV+kfS4H+I49kzyy&#13;&#10;yBC+RwySadCuOOGMsYQATn4QK+eacfl0r9t5KnkhmweUdZKGqEn20pHrpak/trJGr3K3AOoX+lvz&#13;&#10;f2bbbcBlayuCGQ8MZHQf3izkEi7lt9VljORXDp5g/P59MeawtRhKySkqI9SKytG7ngRiMSftsTzc&#13;&#10;kfT2hvLN7KYpSoOR9n+ry6NNu3GHcrZbmI6a8R5gjBr/AJOmLyOHBCqukcoQoFwNSqFbkAkDn/D2&#13;&#10;i1NqrTBx0Y6CVocnriwKsrXLxs1kcfttZibkxra1jZOPxz7o5KGg4eR9enBWmesYjRI3jYMNSyqo&#13;&#10;ZrgFrp+pePyLEg2U/wBfddCqpRsk46rUkgrw66a4CXdHVHBVNJOpRcKpC8ck3544/wAR701RHVjX&#13;&#10;T1ZQBWnn1Jgpp6x2ipY2kls7zNGB+2Fk0iSd34jUWBPkItbk+3ljkkYiEVI9MhaYz0xLLBCgknbS&#13;&#10;p4f0q+S/xH5CvU7x42kINSVyNYLlYKR2ioI3sHWKaqA1SsCLMqAAg8tccvEWsFfFPiSDyB7K/Mjj&#13;&#10;T0GPU9Jtd7ONMI8FDxLCrkf0Qfh9QT8+3z6iVWQqq+0dS7GKEnwU8EQp6SJFIkQJTR+mwZiNVibW&#13;&#10;F/bUtw1wAsjHSOCqAoxw4fb0/Daw2+Yl7jxZiWY+tSck8MfD1GIWQawWYEAHUfUyaRHzbkEn0/4H&#13;&#10;/G/ug7lJ9f8AB/xfSrjj16NR8d/h1298jd39fYPHUcGydtdk5PP4nbO/d1xGgwebyO18FLuDK4va&#13;&#10;lJdZ8nWSwQtBSxQJ4pakpA0ys1vYp5b5J3fmK4tyo+nt7hmCzvUA6F1kRgdzMRgUGmuCePUDe7n3&#13;&#10;huQ/afZt2uZ3O67ltEUE09hakNLElzMIIZLpyDHbQ+IayM58RI6yCMgV6Pb8d+mdzfFL5E7Y2Tv/&#13;&#10;AKV643tsDuTsPc3UD949kUWG3TUdd7frtu1O381Q5vEYeursXtjKQGoiyVYK29VTxhSrhVa0i7Fy&#13;&#10;5ccrcwRWF7YR3NvfzmIXrFXeCLQ1VdUYxwNWhYMQ1DQ4wMVvdX3Q2b3u9qb3mvlPmO/23d+WbCHc&#13;&#10;/wBxWfi28W43CzpLDJFJcQwXO5Wx0NBC1ufBL92ksRWnzNYcYHO5zASVEFWcJmMriIq6kc1NNVx4&#13;&#10;mvloGqYaocSxSiMSIwvdbEH3C1zbC3vZbV2r4buoIyCFYitfQ0r+fXRHa74bntNtuixtH9TDFNoZ&#13;&#10;dLL4sayaWU8GGqhHr03vdw5EiMbqG020Xc+gWT6WHHPPHtviO3PRhXFT12ysF1SFlROABYqxHqAf&#13;&#10;j6N9QffgGVe89ULA/Dk9c9IUakXVEyxlnBUmPW11kY/2h9QeQR7coA3aKg8fl1Qmpo5oR1zv4iB/&#13;&#10;aSQOpKo3jUOCCrH6G9iD9bD36ulqcCPX08uqju7WyDj/AFfLy/Pp/SJ8vG06B0yiRq1bEmkCqijU&#13;&#10;r99TW4MqLbzjnj1+14X6tSUP6gFT8x5FfU+vr0Xs4sJdD5hYkKf4T/Cfl/CeNccOm2TSiuZCzMWT&#13;&#10;h7/qUFlawFm/PPtMRQEsP9Q6Wrx+Xn+f+Drk0vkJeMBEBRRGJWa6g6Vaz8nmx+lgf6+7M4epUYx/&#13;&#10;qp1XRoUKT69dTGYBVMiqnLSFQ6xkW0k6LAgE2Avz705cUBPH/Vw60PDL1A8v5DgK9LbZXZe9tgZv&#13;&#10;be6tm7iqsDuHZ+axm5NsZqjaOPIYHcOErErsZksXWf5yKaKVUdXRgbix4v7UW95cQkOjUK+uR6Uz&#13;&#10;6ioPqCQcdFO57BtO728trewgrOpVypKMQf6SkGoNGU8VYBlIYA9XAfIHFYb+aZ1NlvmZ09tijxfz&#13;&#10;c6yw1HVfNzpTatLqqu6sHQRR4yn+VfWG3qUapqlECJvLHUqFgVSrVCmq5zDC+52w8IEzR0UAZMkV&#13;&#10;KCPyPixgUjYmssQ8OuuMB4ih3Y+1XMn7p3mRU2LcGeRJmoiWV1I7PLJw0C1u3fVcKKfR3btOF+mu&#13;&#10;ma3Ej+U3he19/bA+UXSnceL3bhPggnVm8e2ew+y9xw5Dbm3eje5tgbZmz/UXYfWm48sIlpN1SZSC&#13;&#10;ko1psfKJKiFizg6BqF/Lp3KGCaK+tmaLSpRmqhWroXaOtCNCjxTTtjaNXJDAhoQ+8W3Jb7zsXMPL&#13;&#10;+6RR7/8AUeEba2CXa38BhnUW19CjFJEndhZxK4EsyXDwLUMGhBqh/m97w3cmz989y/ED4dd89+bR&#13;&#10;xO3KXFfITtHrCrn3/l5dshGxOV3pjqGrix+Wr1AjJqqyAs2m0gb8JrfmxHRZJ7NJZVBAeoUjyBXs&#13;&#10;d4z+NBHIqoxJTRjoVXn3X7bbbqay5f5n3La9pmkZpdvjfxYu5j2FzKiTKB2SePBM1xGoE7Td5YgP&#13;&#10;yG+QXbvyf7R3H3T3fuyXdW+dzvFBJM8EVFisDgqBPFg9rbWxFKogx+KoYv26WipUVFF/7TXIev72&#13;&#10;a9c3FxQFsBVJooFTQVz6sxJZmYlnYsxPU5cj8kbByDsUXLfLkTLDHTVIxDPPKVoZJSoVddAqhUVI&#13;&#10;oo1SKFEijVFDpUpKdlShNVIHo46aqgka8xqqhF1mk0BjpeQ6QhB54+h920RowSOpqACPMk4oPzNO&#13;&#10;l/iXM6sbzSumQsrLQIEQn+0riulSdQ/CPXr/0dVzGY4Y+RZoj+4vq1OdRNv9pPA595QwW/hEOp4d&#13;&#10;YX7heNfoY5eHy6HXbm5aarpxBKwWogRQ8bNfUv01oV/3r2J7S8R10jNOI9eob3/l64tZxNGNUbn4&#13;&#10;v8h6Yd7Yunz1K5VLuilgQALNbhvp/h7SbjCt2hKivR1yluM2z3QVidJIx0VXN4eoop5GZNEiG4I4&#13;&#10;Eij8/wCv7A11btA5B6yO2fdoryEIDUEfs9OmZHDi9yGBOof42H1HtOp8j0bOpj+w8Oslr2P+xP8A&#13;&#10;iP6e7EA9V456Wmys2mKyAgqG/wAnqNK31EBJAOBzbg/m3tdtt0IJgkhopNOgfzbtDbhZeJBTXGa+&#13;&#10;lR0YCWiXPUb46jp5aySqQLFHFE00juw9GlEBP1IsbexcYhcp4KipI6hVLs7Nci/unEQjPcSaKKca&#13;&#10;k4/LPTzsv4eb93NVrUZknbmIeS6LJF5spJF9bLTDhCb/AFY/7D3bb+QtyvG8W4/SjY/n/sdIuafv&#13;&#10;Ocn7LbNDtQ+uuQONdMQPqW4n8urD+p/iXsbZNLBl5MdQQiN0SfdO56ilhpllILqorK0rErnS2mKI&#13;&#10;GRiNMau1gZO2jk7atoAkKAmg7n4/bnifkM54dYX+4P3hOcecbl9uSdyGyLW1VjQeZKxgvj+JqKOJ&#13;&#10;IGehz3N2D1b1fipahqiirpqWOUPl8558Vt+ExRLpbHYi8ORrCCzWFQ1JynKf2WPrvdLLbIi0hVVA&#13;&#10;4kgA0+Xp5ZzXFOos2Lk7nTne/W2jSQeIR+lbhZZiCeDyjVBHw4oJsEEMamlb/cfzrmytXNTbPinz&#13;&#10;k1OzpSZDJLFQ7exnLf8AFi25QJFTQj9xrOkKM3Bd3IDe4t3r3AVmMe3KZDmjNUqP9KuKfKlK4qT1&#13;&#10;m37afdKFpGlxzOy2aP8AHFES9xLQCnjXDs8j0oBpZ2UZChQSCSqftDdu887JVbuzlZk3rG9CSyMt&#13;&#10;NDJ9QsNOvoUc3va5/r7Ap3m+3C7LXshYtwBNAPy4dZRQ+33LXK+0CHlqzSARYYgAs1P4mNSTXhQj&#13;&#10;5jpaUe2t25qWnn2rhslk6yGRWQU1LK0ciE+pXltpH+xb2ZLZXcrB7KNmZT5A06Cl1v3Le1wvFzHd&#13;&#10;xQRvx1sKg/ZWv8ujqdefG/fu9cdTy55Kfb1PPGBLHUH7irBIsy+NDoU/jluPY82zlTc9wUG4Hhim&#13;&#10;RxNPP7PtPWLHOfvbyjyzfOmysbpo27SvYvyyaE/5ujRbQ/lk4NCu5J9n1GTpIWeSo3DueeDCbbhm&#13;&#10;WMPNGchmnp6UsQ6OsSO7tcFVNxc7t+Qdhhm8R1Er8e7I9K/Z8/5dRFv33yudLq0awhu/poydIjhU&#13;&#10;tKe3UAaAtUjNTQcM9GKpesvjx1BSEbh3jicjUUikth+uMbEaRJIZghiqdzZpaaHSyhy3hp3sbaSw&#13;&#10;PsSRWm27bDVVSP8Al/P/AD9Qvec0+5XPVyfooJnMmBJcsxJqtQREKuc4pUfl0Du8f5ifR/U9TFS9&#13;&#10;e4DAY/K0k8LQV9l3xurzxVTSQyHI5NTRUzqdID0dHA4CjUzG59kW5888vbfWIyeIz40gkiv5eXUn&#13;&#10;8p/dM91+dgL7dGlSHjn/ABeMA0IICnWxUioqeOeiH92/zDO2+xqmpyNBNP5h6oazN1cldULEDZft&#13;&#10;KWMiOCwJAWMC1/8AYewRu3uHeyxldtjESjz4Vp8uH58fXy6yi9ufug8lbA6pzBIZmYkMIxpBYmra&#13;&#10;3arOCfnX58OiW7h7P3f2PTtLuPcmRyKVAJenaplipo5G+oWmiIUWItz9fYKut5vt0XVdSswNe2uO&#13;&#10;sl9l5A5a5FuAmx2MUOmlH0gsR5dxqT8q9AHkaZ6GpeJl1AlmSSw0uPoLjn2F5ozAdNB8seXU12E6&#13;&#10;XtuJAfSo9D+Q6bWk55Nv9b8e0/S/wl67Scxsrq5Ghg4Nrm6m4+o92VirBh5dUeEMCvkwI6GWKZM1&#13;&#10;hLcET0+lr2vrt/xBHsRIVuLfOcdRS8bbRu1fNW+zHQLSRtTyyRN+uJ3jIPJ9JsD/ALEc+w09YyQe&#13;&#10;pbikWeNZV/EAf29Cr1Zvd9t5ZaCqltja11UhzdIZG4BUfj2e7HuRtZvCY9rf5eo29x+UE3zbTfW6&#13;&#10;1nhB/MU6GDtrZFNuzDfxbHKrV0EfmjkRVvLpX/iPp7Pt/wBsj3G28aMdwH+rh1FvtpzbPy3uh2u8&#13;&#10;NIS1DXy/L7eiVxyzU0z08qtHNTyFWW9mV1a1v8Pp7jSOV4m8N8MD1lZ+nMnixHUr5HpQ+n+rh0Lu&#13;&#10;1d1rMiY7IveS2mGVzcSj6Kh/xtxb8+xNZXwdRHN1G/MHLZjc31iuOLKPL5jrFnsPLQVC5fFkqqOJ&#13;&#10;nWM2MLizCRLH6W+o96uoGifx4sdPbNucd7Cds3HOoaanzHmPtp0L+BytLvLbzQVRTz6PBOPSTHUj&#13;&#10;9MsfH0/N/wDYez+0mTcbTSTXFD/n6i/etvuOVN98e3qErVT5FfToJMpj5qCqnpKhdM1NIyNcHTIi&#13;&#10;/pKk/g/X2H54jDIUPUnbdfRX1ut1CahwD9h6TlRHcekfU88D/kn2kYVBHR5bvXj5f6sdccVmKnC1&#13;&#10;GpWL07ECanuSpH+rW/0Nh79FcNayBhwPGvW9z2u23eEiQfqDgf8ABXpWZfD0W6aEZCgZVqwnpKnl&#13;&#10;iP1QyBf6/wCPPtfcW8W4ReLEc9BnbdyuuXrsbfe18Imv7fNegeljno5ykiPT1FO9x9Q0bo/Dqwt+&#13;&#10;RcH2GZBJDJoNVZepLgaK6h1x0dXH5EHBH5gnHR8OvtyY3t/rOs2lnyk2TpaM42pDgO0gWPRS1iav&#13;&#10;9hqPuU9qvYeYtmawue40Kt68MEfnTrDznbl+99suf4+Z9oqltJJ4i04Cp7kP+T9vRRqDF1m1a7Ob&#13;&#10;JyqtrxtRNFTNIvE+Pnv9vIl73H4v+Pce2trJtzybRcZ8MmnzU+f5dZLTbhbb9Y2nNO3kETBdRHk4&#13;&#10;4g/PoLquFqWrnpWX/NSMo/Hp1cH2QSoYpWT0J/Pocwss1sk3rSvUZ2IJF+ADf+t7e6HIp0+qY1V6&#13;&#10;FPZ+SiyuMqtuVh16YyINWks8R+gB/qDz7Ee1TrcwNZz5NKDP+rh0BOYrKSyvk3u1GkA1b/Aa/I9N&#13;&#10;+11lwe7HxlRqBlV4F1jSHUeuJ+f6+0+3A2W5G3fA4U/wdK9+Kbpy99ZEdQqGNPXzH5dJ3dlK1Dnq&#13;&#10;+IWEcjCoS1gCJlBuv/IVx/yP2i3OPwL11Pma/t6N9gnF5tkD+g0n8v8AL0m1YavGiana3pUlmJ/F&#13;&#10;lHtBXyGT0dFCRU8B0o8btfJ5ACRk+3g4LPJ+sg83WP8A4n2vh26ecEsNK9Fd7vtjadgOt/QdKmk/&#13;&#10;gm1pYazzfdZKmYPG2oPZgLaeDZfzcf09mEf0e3FZCauueiG6G5b5C9vp8OCQUOP9Xn02diRDc2Mp&#13;&#10;t0UajzBo45YYhqbTr0+or/aUk/X8e0nMMY3G0XcYqaq8B0/yov7kuX2OcnSKkE/PyFekZjcVLLCs&#13;&#10;lbKtJGoGoFgX4/H+HsptLIuokuTpHz6E1xchDpiBY9OZyGOx148fTrPKLg1EihgGvbVz/vHtWbu0&#13;&#10;tEK2ygn1p0m+mnuTquGKr6Dj9nUeh3BW0+Tpq6WdtEUiiVBdVETEBgqL9bfX2xBuUy3SzSsdOAR/&#13;&#10;Lr11tkE1k9siAkg0r68el7vbA45qylzgrbY6vpY5BJYHXNa+hWH5YG9vZ9u9jA0gvS1I2Uft9Ogt&#13;&#10;yxud0LeTa3QeNA9Kf0fI9IdsvTUS+LFUqpfj7iUanNxfUP6f63sma9hgBjtQBT8RyehStlLOfEu3&#13;&#10;JH8IwOmKepnqpCaiV5G5/Ufpxe6A/T2XS3Ekx1SEk/y6XxxRxLpjUL9nUf1AXFiL355H+sL/AE/1&#13;&#10;/aepB1Dy6c66iqzFItRHcPC6tH9bllP0FvwfdkmKv4np16SISKY2/EOhLpauINSVwu1Lk1FLUoxb&#13;&#10;QjzLZS54t6j/AL37FcUqkpOMJINJ+3oLXMLOj2/+iQ9yn1p/sdNlRA0FRLTykWikZBbglTyhP9SR&#13;&#10;b2ndXRyJP9Q8ul0LpNGrx+f8vX+fXANHqAZSUuQxB9V/6afp73VONOrUc4HHrN5XiYIQGDcn+hB5&#13;&#10;Av72Wo1DnqugOuodZBKDZHVWFwABcEXP4/2H19uBhwOeqkECoJH59OdNWTwzqFvGyqqJ42KaWPOv&#13;&#10;0/7b2/FKVYUqPsPSKe1iliKtmpzUV/LPSto905yiRVjyFSYi4LpIy1EbsPrqSUG4J/r7MI765U0V&#13;&#10;zT556Dlzy5s12xZ4F1AYIwR+zz6UMe7fuCf4liMTXazqkkFOtLOf8FeP6ce1a7gTiaNW+wdEUnLH&#13;&#10;gKHsLmaKnAatSivyPp5dZmqdpVgPkx+QxUruo8lNMtVTxxk8/tSC5PvbPt8nxIYz8j00Lfme0/s5&#13;&#10;4rlQODrpY49Rw6wHC4apDNj9xwo5lVYqfIRPSSvdra3cXRR/Xke6m2tmNYZhU+TAinTi7vukIH1t&#13;&#10;iaUqWjIYD8uJPWGfaua/dMMMVdEvo89BPHUgk83QIbnj8j3Q2Fx+EBvsIPT0XMW0sFMrNEx8nUrT&#13;&#10;7ainTVE2SwFdBWNS1ENRSTq2mWOSMsFteNrj6EXU/wBQfbSi4tZVkKlShrngfl8+jOUWG92b2fiq&#13;&#10;0bjyYEivmBxwaH7R1M3HTU0dVDlMev8AuOy0f3FOqcilnZv8toOOdSNfSv8AS3u96qLJ48HwSZGO&#13;&#10;B81+Z+zpPsVxcPbtZXx/XtTpb+mPwS/YRxJ6EPrGnLVNZt/dc0WH2XvKKHGVdfk/2BQZRm1YbN0V&#13;&#10;PIbsYZbayBbQSCbezXZI6FrO9/TtrgBSWwVb8LAfbx6AvuDchYYd85bBuN22pmljSLu8SL/R4JGG&#13;&#10;AGSpUE/EOmHM01Ls7N1u3KDGPXZ3FVTUM+SyMXkVpImIE+Px8d1VHFmjdybgggWPtNchNuuWtIlL&#13;&#10;SxkqWbOfkPQ16ONpmuOZ9pi3y9nEFncprWGJ9NARlZZD5qahlWgBqDw6ZqukqqmQV+6MtJTDUD9s&#13;&#10;5+5r2XTbw09Eh0w25vqAt/T2nkjdyJbxqfLz/Z5dG1pdW1tEbTl62EuKFiNManzLOe5vkRWvTe2Z&#13;&#10;jpQ0OHpUx6AN/ltQqz5Ga4AkVZgAsQt9Aig8CxHttrgR9tsoX+kct+3y+wdLl2t59Mm5yGdv99rV&#13;&#10;Yh9oHcx+ZPSfdnmDSzSSyCZk1vKSXLFwByxv9RyP9v8AT2lJYtUno5VVi/RhQKE+EKMcP8NPPz6i&#13;&#10;tpZ3jkWPRIsutnurWBFwF4+v4t7qSAc9KVIIDoakU4fMdYxIfWFJVlIC2IIC8Kx1D6lrfj/ivtmu&#13;&#10;COndNKMTXGft64sNbAkaUAj5toXVcsGJNri1iePz7s1K562h0qacc/y6jst7hXbxWYy8D02XUQWI&#13;&#10;NyT9LfT3ShrTpwMPzPA/4P8AV8+vLGpOoltLgkB7K7tptdQTc2uDY/ke9ADVU9bMjE6Tgg/l1Gcq&#13;&#10;dYKH0aQC0bsQmjUxJP5/H+8+6kVqT5cOn1quSeJPXENqUWe908d1UktqbiQKw4IBtf3rUzrQjq4A&#13;&#10;FaefXC7rKskL/byxyKYmjkGpXiJaOZWNiGBAP+v7bJIIIwR6fLgft9etsqOjRyjUGFCDwIIoQftq&#13;&#10;a9CJVUkO6ttZKWnBSaSlrIq+CFC7wV1XCDUrHHyBFPLDDURm9gS6jkn2bzQjcLCULg6WqPQsvd+T&#13;&#10;UBHz6Acc8vL+9Q282V1KyMTQMik6Mn8UaM8TDzGgnopsdwG1Rguqtrtb0sHIZQCbHnj/AG/uKEqq&#13;&#10;UpkCnU1NggVxj8x5dRr3EZOku1/QovqN7IGAJ5ubce65wx+z1+zAz1cZB9B59PoxDU6LU5edcTSs&#13;&#10;iSoHVpa+rjZuRSUCevkggM+lf8fa36Jo08W8bwU8gfjev8Kip/bTpGbwOxjtR4rj/eF+1jj9leup&#13;&#10;czBSftYSl+08aOhyNY6z5SUCxvEQpSAH6DQpNreq/ujX8cB02S6CMeI2ZPyPBPyz69XWzllzevqr&#13;&#10;nSuEH2+bfnjpgaV5WNRNJJJJJIzu8plleYORYszXLfU/U8Em3HsuZmkPiyEt8zk/afMnpeFVV0Ko&#13;&#10;AHCnl+XDrLBJNSyfc07tGyKDHJcjxuDruDILHgekn/Wt7vE00L+NHgjgfT1I+fp1Rwkn6TUINag+&#13;&#10;fU6viifw1tKqR01cXSSBmAWjySxeSooUH5S/rjfgEN/tB9qrmJHpcxUCP5eSv5qPkeK/bTpPbO41&#13;&#10;W8uSnCvEr5H7fIjywfPqIVSzhC6MzqgGvi0gJaTWCbfUFbD6Gw49sAIVotRUgceFRx6eBeoFaYr/&#13;&#10;ALH29eWI65FKmMEKU1WRdQdbKGPABNx/gOfe/DcllpQGgB/MfsrQ58uq1VQGOSf5fb04UWJr61S1&#13;&#10;MiJTw2FTX1QSOkgYBX0vVy+km6qSp9WkXt+Pam3tbi4NIaBV+JmwB/tjippjz8+mJ7qC3xLVmf4U&#13;&#10;XLN8wB5fPh8+nengxscxosZRzboyjGQhjBMMLBp0yBUpARJUFf8AVyMikG4FuSrjhtg4gtUN3Kc5&#13;&#10;FYgRnK4LUrxOkdJJJbl0NxcOLSEAAUNJfOpDHC186aiOHHpUnbySKmS7A3HHhKZEWSDF4+ljyWVl&#13;&#10;CKxWlosZAyww3C6dctgtxcsCT7Mn21WjWfmG4ECDhGg1ucE6VUYUY+wfPokfd5lrbcsWjXUlcyOf&#13;&#10;DiFaVZ5TVn+QQVJrwp03VO6qCgV6LY+DiwKBUgOUrXjyW561InbVUfezARUhJI/bpIwVIBD+0zbn&#13;&#10;DbAx7LCLcUprP6kxp5hzUID6KPsI6eh2S8uSLjmO5+qatfCjrHbLUfAEU6pqcA0rGoJqox0y4mva&#13;&#10;uWbE5HITwjIVIloK+WaQtQ5gWhiZ6jXcxVA0xS3Jt+21rL7S2lyZNVpcSMPFbUrVPbIMVrWpVuBB&#13;&#10;pxHp0ZXtqsJW+tolbwlo60HdEMkU9UNWT8x59Yzls5S+SnqK+vhEUssL0ck8rKJYTpkeWOe4FjYE&#13;&#10;lTcgf19+N7fQlkaRhoJBXyx5n/J6jp5bSyelxHGhJAYMAOB4Up5EZ/4rqSc7WSTqKqHE1gKqYVqs&#13;&#10;ZR2I8hIQpRLFc2Nrm/0A9ufvCYsBKqSAjBZB/Iin86npobfAiEQGRM/hdvPzyTT7OHXA5PFSKFn2&#13;&#10;9TFi4K1FHXVtAsY/tBae7xgXubN9PdfqbXAltlHzRmU/sNR1v6W5U1juDSnB0Vj+bCh/l1kP92pJ&#13;&#10;UZ2zVAFBLSNJQZFIncelYo08Tf7AtY+7f7rGP+iID5nS2f5dVB3VEIURSHyFGUn/AA8eua4zFS+R&#13;&#10;qfcVNAVjbScjjKuOSo1X1GR6QSqhtYAFxY/197FraSHVFcgVHB0P+Fagft6095dxUWS1LV46HU0/&#13;&#10;JtNfy6caTZeWrlaehq8FWU4jH+UR5ekgWneNAAWjmKc8/pF2/wAPamHZbuUFomjdP4tYFPyP+DpH&#13;&#10;cb9ZWjGK4WWNq0p4TNq/3gNQD1NB16bCV2JYxnEVmUnA9FS9PI9FCQvqeGnpyxk/skGUgcXCn376&#13;&#10;KW0+GEzMPxUqoPyArq/P9nT0d/b3aB0mWNT5Bsn5Emmk/Zn16Yq6WvqHE1c05eK3jSZTGIVDEuI0&#13;&#10;0rpA/ooAufaK4a5dvEuS1V4AjA+VDwFPIU6XQpbxikIGfMGp+08anqKFSVhZ4woKuGUBSpb9IOg3&#13;&#10;N+b2+vtglGIz/q+zp6rLx/1fYOsQjQM4dvUsieo2IX18EK3JBF+fddCk9xp8/wDV/m69UsB1zv6L&#13;&#10;q6lV1MpsxIfUSSyEGwtcX/1vezXK8R14f0unqBRX0UdPIl66ijP2WgBJK2mjYzy04K8l0uZIh+QC&#13;&#10;g5sPa9FW6txG470wg82AzT/TDiPXh0jkJtpTLWkbnvPkp4A/YeB9OJx00rYSErKkplViTY+s6bhT&#13;&#10;p4P5B/AAHtIK6jQ5PSoYHCnRkPifMtD3pttvI158dn4W4blajFmOPVYWtcLz/wAU9jf27YRc1w54&#13;&#10;xvUfKlQPt+fUK/eFha59qb9Qoqklu1f9LKpJ+3J6DjtnEPjeyN5J5oayirt27oqqeriR/FMXzUzV&#13;&#10;sLJIQVkic6HVhxZW/tD2Scx2jW293K1DLJK5U+R7jUfJl4EH7eB6HHt/ffWcm7ZrQxyRWdorK1Cw&#13;&#10;BgQq2MFXBBUj5jiD0HdlcaLgS62RGIZYSwLousyHlRyP8D/sPZMNLUXFa04Y6GTFhk4+XWQRkXKl&#13;&#10;Q7mRWAZVIWJ2AAYD6XsCfr/sPdghWowCa+foaV60SC2lvt6csZjMhmKr7HFUVTkqtwh8NFA08sYl&#13;&#10;9KyMV4VQQbM3HPPt61tZ7qQQ26GRj5KM/afKnnU+XSK7vrLbYfq9wlWBB+JyFFeNAScmnkPPHQiU&#13;&#10;Ox8Zj6s0WWq3z2Z0xzQbW22PvGpwXAIyNbAfGi35ZtapZgdRsR7EMOz21s5hu38eag/SjzpP9MjA&#13;&#10;HzrQ9BG45mvLu38fb4xa25JBuLk6C1RxjRhqJ40FNVRSmQenSszONw2inrJYGlSOK22drzo0aMkg&#13;&#10;bx5XciAxxatJ1JQhnBuDKBx7VTXkVrSKVlBA/soiMfJpRw+xcjzJ6SWthf7mC9orhWJP1V0pDUI4&#13;&#10;xQEhnHoZSqkAEJ0jspu3K1sIoKWWLEYZiAcPiFenpfUPIGrpLmWoa5vrndj9eBe3srut0upU8KMh&#13;&#10;Iv4FwPtY/Ex+ZJ6Edjy/YWs31soa4uT/AKNL3OfLA+BFoMIiqB6k8WrB4LKZ+olpMLRz5Cphoq2t&#13;&#10;kpqcjzfaUKeaolKm4IAGoKOT+L+0tnaXF5IYbNdbAFgBg0HH8x5Dpbum67btES3W5yiGMskYZsDW&#13;&#10;5CqD6VOK8OsOjz0ckpChqd/GHs1ySLF+Rf8Arqv+T71pLwtKR8JA4cT/AKvLpTXw5lQV7hX54+X5&#13;&#10;8eFM9ex8tVHULHQQvVVKkBaeKAzSPHqKuUiW4tq4uB9Rzb3q3kuFl0wDUw8qcR8uq3PgGEyzsEQe&#13;&#10;ZNBxpxOK/LifTrhXmpeW1XHPTyhltDKrRhY9WqOyyCxFjZTb3q48V3/XUqRQ0OP5dWtzCI6wsGWn&#13;&#10;EGvH7OH5+vXD7SaVPKqEBhxGgJOlXCG2j8nkMbXA+vvwR5KuM9XEyIApxTpYbTxOczNZR0O36PIZ&#13;&#10;WeoqFp5sXjo3qZnVm0sXpYgSyg8KQCR9b29mu2QXdzIsNorOXwVXJP5Doi5g3LaNqtpLzd5YrdI1&#13;&#10;LCWUqqqfKjt5/LHRh+oOlN0VHaNPXT43KbYxG1slSZXL52SKSkpcPTUtQKl6iprJQvjb0mw/1Qtb&#13;&#10;2MuXeWr0b6tw0bRRwlWZj2qKGprX7OoT9zPdLlyHkKS2hnhv7rcoXght1YO8zOCqhUWtfiFcdX8f&#13;&#10;Lf5X/DT5j/HrJYHaGBXNd6dQYeioMfla2gSJ8ocfAIKjJ4utUaZoZNBZwp4N+Ofc17tvXLvM22Xc&#13;&#10;NrKl1NBmNWXSysOOkn4l41IxWnXL32e9n/fr2H9ytm3De4X2rY95crctHMXQoWJRJof9ClWqgVyQ&#13;&#10;ONOtZifem8VzFRSLVZFW8zLJjqUzmN0D3kj+1plJKabL9Lf1PvGxt23MXLxKzjJ7QDwB9Bx67Nxc&#13;&#10;s8tixSZoomquJHC6q0wdTcG8+P2cOhkz/wAdOzaTY2L7Qbb8Q23urEZvcs9H97S/xRdv7ck8WS3P&#13;&#10;S0sjapIqdhI+qHVZY5A1itvZ/ecpbsm3rvIj/SnVpGUkatCDMgH9HJqPIGvCnUabV72ciXPN0/IK&#13;&#10;XjG+2+aC2V/DbwmuLgVht2elEd+1NL0qzpSta9Ffq6R6MiCZhLcGrppEARahJv8ANVcGrkIRYj+p&#13;&#10;uD9PYGljMH6ZNcVB8iDwI+XU5wTC5HioKUNGHo3mD/qp1BZ2DRTo37i6hpH6mctd3VgCv5sD+Ofa&#13;&#10;ZmYESJgj+delAStVYYPTzmMrUZGkoXq3/cgHhiUKzSNEqkjUx/pawW30v7W3l09xEjSn4cU8+i+x&#13;&#10;sYbOV/AHxnUfTpOkAE6gXDq0oLLojJdLBWt+NRsL/QD2W6SKqQQa8fLo266BAAJGrSt3dV1KdRAD&#13;&#10;IAfrf+hHvRINCxrT+fXuuSK0rvBFG8stRqMSxRPJIV/tKpA5Av8AQfg8nj3dB4heOMFtZxQfzrwp&#13;&#10;1SRxEniSMEA4kn/V+XT6lDQ48eTK1LzTreP+E49186+RVWJa6tF0i/UoCAs40m9uLrVggtwHu2qR&#13;&#10;gKhzkcCwqB/P9vRa1xd3NVsEorU75Bj5lUNC1PImi19euGRyc1VSw42OClpaAKxWlok8ccjPqMi1&#13;&#10;2n1zSamADyk24IAuffp7h5Y1hjRUQ5ouB6938RNR+zhnq1vZxW8zXTMZZWpVnNaACg0Dgo+QH2np&#13;&#10;llSTUtmZHXSQqMSxOkBF1NxYaSWJ5UW9oGRmIX04/wCr06Mg2oauuR0f2g3Km4jYGSRGJ0Opv+fr&#13;&#10;/sPe/wBMVPAjgPXqtWYVTrx8l7NxaQKSx0g6o7sLcfUkkD/G/uxYUz1arenVk/xG+deW6eTrrbXY&#13;&#10;W6a+n6061yVdkmxmD6z2dvncu8tsvXNkKvqeXN7paN8fh6ySWYlqeQPBIROl2UD3J/JvPs2zxR2V&#13;&#10;/cPFbQFmosKSvIuf0auR4aGp7k7gcjrDL3/+7DY+4cm6b5yrt0FxvO7xpGXudwurK1tJwAg3LwrZ&#13;&#10;WFxdRoqhUlBSRQUNCdXRcd/fKLeG7Nj1HVGzsBtnq7rCp3zlN/VeC2VR1mOye6Nw11I+IoctvfOT&#13;&#10;VE0uTnp8e5pbvoRtUjMpL8B7cuc7i+tG2raoI7G1aVpWWIMGkJwpkYk6zoopOK8TXqXuUPYvl7Ye&#13;&#10;Zo+fOYry637fI7KGxSe+kSSO1hjKyPFYwrGi20TzqJQO4rRQpArUtSjTpYuPEhCtYuHCSXA0BvSA&#13;&#10;CSCP6ewoONR8PCnnnqbBrpQDPqfljr2nxn0Fb3a7aOLMDpBUfWwtq/p70EWOtMdeB14I4dcygj0A&#13;&#10;FnRyGTT6lch2GgA/0BIF/dmVMA5r1oMCDpFKddhLtoR5iUVowrlUT0XLaY2Av+AP68+9qpJNDTqq&#13;&#10;nSNXEk067WNh+tEkUqVs5t41J4kW3IAv+R/h72EJw2ft49ekcfD6Hj060sk1M8ctKRBJCVCMqgsk&#13;&#10;ji10Zvx9NVj+kke1MZeIjwsEftH+x0lmSOWPw5gCp4/P/Z8/keHTxLQNWItZTQahGoWtpUAaPHyD&#13;&#10;UHlBBt4pCLhj9P0nj2ueDxqSIK0pqUfhPmekEVytu30k7gazVGPF8cKfxDh8xnrCkUav64zqjdAw&#13;&#10;gRVitp1Rr5GN+Te5HH9PdVSNGq4yD+XT5kaRew0r5HjjBx8uoeQY1EkniBZlI0oAVVLjUmsm2oG9&#13;&#10;+PyfbFyQ7dnH7KdOwgxgB+Pmem+G+oJ45ZGcq2qwVhchS124ve9wBa3+w9pUx2sOP+Hp88K9Gw+I&#13;&#10;mwvkzn+4MHmPizVZrbHZ22JqHJYvd2N3TT7Ihw38UysO3KBKrceTkgpkjra+pgx0dNM7ColmSHxt&#13;&#10;rt7FHLu2b3d3nibMuh4xqLMQqBR5sWBBFRwoc+Xn1DnvDzf7XbHyu1n7mUubO7cwC2jie5nkcxtI&#13;&#10;fBhh/WDrEHkLqU0oGOry6uD7XX5a/LzpnbPTvanbXyg3/wBwTy71pN67MyNDg9s9RdU959YZmtOQ&#13;&#10;6b7n2XgKGjehSuwUMWSxO6Mi5pzPIFH7Ubssr/uy637l9YZDN9S4k1sixpAskXeYLhYkV1WRe6KZ&#13;&#10;y0ddJqammC2382ci+0nurPzJtlntUew2rWX0xlmu591vdvv1SFd02ae7u5o7iS1umNtdWVukdyke&#13;&#10;tSFYjXS9tDqfMV1ZjK3fzZDqTY2apaqvh7E3ftXcn8GjpaYGpemwwpYAtbXzqCtJTQuPMW4cLz7j&#13;&#10;ux2WWVw25BrG2cEmeWKQJjiEx3seC0oGORjrOTmT3I221tJoeSlj5i3e2ZF/d1lc23jF3ooebVJq&#13;&#10;ggjqDNI61i4aSxp1at018Fvhp3N8WM98tMt212z1r0r8eN3732N3XX5Siwue352XualocNm+vG61&#13;&#10;wKMlNihkafISwNBUyzFNMRYX1sott9i5N3DbxfQSTpFa6zKXoGkClayDiEFGGlBVmLKMGp6xT5p9&#13;&#10;6vvIcje4ae31ztO13268yLZvtiW4kFvYCQXX1EN27FZblkaEk3DGOJNErZDIvRaNn9WfGXv3LZbF&#13;&#10;/Gefs7Y3d22MRW782RtbtapxW4tq9h0+yo5stk9npk8WkX2OX/h9LFVxRVAMM8iPACGZT73abZyv&#13;&#10;vcvh8sCaC+iBmRZj4iSiIFitQMMVUGnDj0JOYOe/fT2p2+K998hte68q38i7feXW1LJb3W3m8Kwx&#13;&#10;3IjkZvFtvFmaJmTujUpIRQk9f//S1Rq3cMMd0hJlYXFk4QH+pY/W3vJiW8QAhesP7TZpGo0p0j58&#13;&#10;emODcNfBWwzLM0ahh6I7hbE2Ibnn2miu5BKHHaPl0bzbJZzWbRMuqvn/AJR0YXbuWiydOt2vqRdU&#13;&#10;ZIJPHqNh/sfYstZ1nSq46hPftsmsZTpFNJwemXde1Ia2KVkQBypZGVeVJH0v/T2xeWSzAkDo05b5&#13;&#10;kltJAjnUKgEH/D0WrL42fG1T6kKNGxEi82YA21KP979gueGSFiCOHzp1Pu2bjDf24oePD7epWEwW&#13;&#10;b3JUx0eBxVdlqmRgoioqaSYg/nWyjSo/xJt7dtra4vHEVshdj6CvTO8bztWwW5ut6uY7VFFTrYAn&#13;&#10;7Bg/y6OJ1r8M91556Sv3nVHC0jlZP4ZRL5cgy31FJp+VjJ/IAY29jzaeQLy5In3A+GBkL5/t4fy6&#13;&#10;xf56+9HsG1iSw5Th+rk4eK+Er/RXDMPnUDq03qPobauycZRyNS4zBUOtaf8AjmecRiSQEXEU0ivP&#13;&#10;O44LRUkUjLcFlUc+5c2rY7DaoQFVVC41HiT6CvE/Ift6wD9wvdPmLm/cZEeaS5lPd4MXwqD6qpCI&#13;&#10;D/FKyg8AT0Ju+ew+r+ucNUVcEtNUVcJdP4vuKkjTFxeCo0u+LwCyFp3kRC0MlcWQhxqoz6XBluO4&#13;&#10;WNjD4zkRlRxPn9g/zjh0C+V+UecubdwS1CSFXGY4GOvu4a5dPagrpdY9LVrSYEUNVfcnzazNbkJq&#13;&#10;bbUVfl66Jm+03BuF3mhoyUMDPgsalo6dSCyWgSMEEggg+4j3rnxllaOwBZxwZsgHhhRSmK8KUrTr&#13;&#10;P32y+6vYpbLc8wyR28LZe3twAz0NR48tayNgH9QvwBwR0UKXG9zdzZNKqak3DuSWV7xvKk8eOp1L&#13;&#10;agY1fTGq88aQfYJMO/b/AHHiFZJK5zhf2cP5dZJR7h7Xe1u3+DC9tYKgqdJVpGIFKkipYkcQcA8K&#13;&#10;HPRhNi/BjfebaGfdGRpsHTOyH7elBqqkg8hQ7jSG+o+h9inbvbncrmhvWES/0TqP2H0/ydQvzZ97&#13;&#10;blLaVaLl6B7pxUBn7U9PI1I+0g06sP6h/ls4qnpqbO1G1Z6yiiMEjbr3nWQYLbsQkfxiZK/LvFDK&#13;&#10;ocEutP5WX+nsebZyBs1kVaVPFcep/n5f5usR+ffvg81boz2UN4LVTqAhthrkPqKLViRUVrTGeji4&#13;&#10;7ZHx76yoW/vPvGnyktJTq/8AB+ucbSChdxG2qnn3Zm1jhT9K3lho6gDVYi/sYolpZxAIEQVzwx9n&#13;&#10;+yR1jnc7zz/zVdE2tvKS5oJJ3OTWhPhglvOq5FaHFOi+b6+fvTHT1VPQ7IwG2sJWAlEq40k3puuw&#13;&#10;hEWsZDLa6enZm1MwpaeNLkWUWuQ9uXPOx7UzIX8QjyWtf5H+fUucpfdV9zfcOBbrcWmkiND3foQV&#13;&#10;DVrpFJGxgknOQfkVzs35/dhdsK1XT1dXWiSLRBW7grp66ZYAoEcMFJqCRRppULGoCrpFvp7Dd1z3&#13;&#10;JcxaNujEa8RWnnmuKZ+dK/PqbeWPuo7DypeB98kMsooCIwQe0aRV2BLUGPswMdVbdy9jdpZ+umbN&#13;&#10;7oykuPdiRR0k0lLRBWFrGKAgG3H1v7ibmLd97uJtdxMxU8VGAR86dZ5e1nJHt7s1mg2mwiE4GZHU&#13;&#10;O9R56mGD9lPl0AMVUzcljquDqJuSw51Am5vc3vf2FUkrmvD1416ml4Ao00FKYwKU9MeXQq4XJLX4&#13;&#10;9Lm7x/tycfQAWBP+v7EFpIJkAJrTqON5sTZ3ZKiik1H29MEk74HLlG1fYVr6lPIVHY/4/wBT7Rs5&#13;&#10;tLmjfCx6PBAu9bXqWniQ8fnTp/ylDHkqW6/5xAXhktzc8lf8R+fa24iE8VV8uibbrt9uutD4U8R6&#13;&#10;f7PQZSo0TtHIGDoWVgwII08c+yF+06X49SAjCRA6GoPUdpL2Cc3tY8j6Hn21q+XToUefQj7GyDNH&#13;&#10;U0EjMTGRNGDbkE2IH/IvZ1tc+DGegNzhZ1dbxBg4Pp0x7yomo8mJ4xaKqBf0gW1jkr/xPtPuMWiW&#13;&#10;o4MK/s6NuV7tLixMJPdHj/a+X5+XSU8pAuAQw5DBvoR/aHstVmBqOPQj0I3awweNejT9Q74jylGc&#13;&#10;BlZC1RGNEJkYHyIbjSSf+K+xzsW5rPF9NKe4YHz6x09z+UX2+6/fW3jsfJA8j69Bj3bsGTEVb7lx&#13;&#10;sTGllI+7WIf0+soC/wC2Psh5o2l4pTeQLjz6HntVzku6Wg2TcH/WTCE+fy6AynqWcK0bEFeQQfUp&#13;&#10;vwQf8PYXhm1UZTnqXZYiKqfz6Fra+40rlXG10n72kojm1pQBaxvfkfn2JrG9WVRFMc08/PqOt/2J&#13;&#10;rdzf2XCtaDyPy6dqdKnZ2XTK0Yd8VVMqV8CX0whjbyj/AAXkn2oUSbfOJ4v7M8R6dF0rW3NW1nbb&#13;&#10;ogXUQ/Tc41f0c1z0vty0EeaoI8tRlHliiDkrc/cU7eoMT/tI5H+H19ml9ElzGJo+NK4/n0DtgvZt&#13;&#10;pvTtl2SEdqCuArD/AD9BPNTAqdNubni/4J/r/hY+w+ymgPUkw3KltPoek9UUp9RI+hNvr+Lg/X2w&#13;&#10;6VGc9HkFzUaQfSvXHFZiqwVRrju9O5Hng+itzy6f4ge6wTvZyavw+nXtx2u33W30uAH/AAt0rcvj&#13;&#10;KHdVHHkKBlWrRWZXH9o6btFKP+K/T2tubeLcYhNFhh+38+grtu4XXL92bG+BMda+f+9D5VpjpM7E&#13;&#10;3VX9f7upq8rJHAsopMrTHUuulkIWR9I+tv1A+y7atwk2fc1dqha0YeRB6EHN3Llnzny5JZLpLsC8&#13;&#10;TejAE/lUYp6kdGU7i23RbgosX2BgkSWaGCNatogt6nHSgHUdP+pP19jbmC0S6jj3W1oWHEjzB9fP&#13;&#10;qB/avfbnZry45M3moVi2gNgLIMeeM09Oie7ppJPvaephRnNSgRtCEkuv01Wt9R7jncoiZlkQGjfy&#13;&#10;PWTOyyq1u0EmNHlXj59YsdteurFWScrTxkXIPLkfg/4e6xbdLKKvQDpy63u1tTojOs+QHr0qqSbB&#13;&#10;7WkiqUZJquJgTY6nYH9asT9PZgjWW3ESD4hSvrTohuotz36F7d6pG4IFf5fz6fs+i5v+F7ow0Rkl&#13;&#10;ppIS8cQYvJAWAcHR+VN7/wCHtdfILvw9xtQCVIJA9P8AV/k6J9lf91+PsW5yBVdSFJ8jTy8s9e3r&#13;&#10;tSpr58dkJJBTwyQNHOWK6zY+ROPxa5H9fdd021rh452wG4+vXuWOYLe2hnsVGtkY0pX7D/g6S4bb&#13;&#10;231YIqVVSoIJJDuG/wAXb2h1WNiCcM3Qh0bvurgsfCj9M9JvJ7qrqwNFAxggP0WP0jSLix5v/sPZ&#13;&#10;ZPukkhKxmnRtZ7JbW1HZQzepyekrI7ynVI7MSbm5/r9fZcxZySxJr0dKoVdI4enSx2lWJJLLhaqR&#13;&#10;RT1qv4zL+hZSPUAPxf8Aw/p7NtqlVm+kk+FuHy6IN+hdIhuMSlniNTTiR6evSKz8GQw+Vnoaqd54&#13;&#10;lkY0zg2jeJv0Gw4/w9kN+lzaXbQysStcfZ0c2E0N9aLcooBIqR5j16wrKuleCSPyLAHni4HtoTEC&#13;&#10;g6UZpTrrWpBvck/pFhwfwePddQI7utdCrtnLQZ/bc22MiySGiIejZwuqKM8xkMf6cgH8fn2Ldtuk&#13;&#10;vttaxnyV4evQJ3fb5Ns3hN8tBTWKOBwP2+f8+g9ylDUYyoanf+16opAPTJH9eD/qgOD/AE9h+9t2&#13;&#10;tZNNMeXp0LbW4S5jEin7R514/s6bDIbc/rB4P+B5HtCXINOlNOo7SsUvdiL/ANrn/Yge61J6sq1P&#13;&#10;XEPpU/VtRIuOQPyt7/T36vl1ZhUgdLrZgOYSu288ipNUwSVFGzGxEsRMnp/xvf8A2/s/2cm6SSxJ&#13;&#10;zpJX7R6fPh0H9+lG3BNzpVUYB6eatQH9nTnVtJUY6jyDC1TCzY7IxkDUlVTuU1N/rm9r+1spaW1W&#13;&#10;cfEh0t9ox01a6Y7x7RcKwDofVWzT7R02oxtq1AraxUcG/wDUN+fac5qw4Dy6XgjyHHrIJbkK3KIO&#13;&#10;Dzc3Ppt/re7iQagDwHDpsoQCR+zy6z2CurBmYWLXC8/4fX6+3lUBq9NZI7usqSs0gCtob1Nqb6kf&#13;&#10;Wze7g5oOqMAF4dOcc5JIUh1WxJA5Bsbj6H6n2oSUVx0leMGjUp05xupbVZgWZCE+vH+ufavyr0iZ&#13;&#10;DQr5Z6cFcutzxe+oGwIsbXFhb3r7ei8qIzwofI/6sdchZiFtzza/qup44v72SePVakZrn8uucck0&#13;&#10;ci/bTzQunoAhZ0P0ACqEP15/APuytJ/oda+gr1SSOKaOlyquv9IAj86+X59LvGf3mjpkqcplxQYx&#13;&#10;ZFmb+MLFUtKwFtMVLIC73/xsP8fZnB9YBrmfSv8ASyf2Hj0ENx/q9LMYNutTLcMKDwaqF+bSKdK/&#13;&#10;zPS1wW+NvVUc23Its4rIVc7T1OMzdZEKKWPLKoC+Gnj/AGoxKilFLA82NifZpa7nbOn0aQhiasrH&#13;&#10;FG8qV/y9BDd+T98tpF31r+WGNaJNbxtrHg/i1Eir6CQcEEgHoN8lV7fzNRM+TqNw42tFQ8bGoZcl&#13;&#10;T0em6uEF1cFTdRpUDjjj2TzPZzuTcGRGBoR8QH+DHQ92+DfdqhX92pbXEWkNRF8N3qCRWoKnGSWP&#13;&#10;Qx5Gl/vvsak3RtncOFk3VtM0+B3fNOP4fmK7Bj9vB7hknqfTHoANNO1+bLc+z+WNtw21b6zkXx4A&#13;&#10;FlJw5T8MhPqAKGnHHpmLLGb+qXNsvLvMFlOu27iXuLJVPiwx3FdU9uFUam1EiRPLiKdAdXbY3ArP&#13;&#10;LLRVFXeZw9bQvHXxTavrJ5IWbVc35/1x+PYaktLuusqXrmoNa1/n1MFnzFspASKZIu3CyAxECv8A&#13;&#10;SFB9la9MU6ywsizwvE8QuyTI0bkqRfWHtYgC1iBf2lcGM0YEfaDX8+jm3McwL27qyvwKkEfaCCa/&#13;&#10;6s9RH9bo6KxUA/UXsZTqW3+IsfdfP06fXsUqxoT+WPz6jymVmuuq6yFmViJHEQ41pa3NrG3+v7qx&#13;&#10;rgZPSiMRJx86AU9R68fn1wJUgM/7ZVSiqgZitrO7ED6H+h591K4JIp1ZQwwTXrE7EEXBOoIASLgk&#13;&#10;/wBpVNithwP8Df8APupIOfPq40kcQCPKn+rj10zXjuDJ5AAAoHI1+lXQDm+n68AA/X37FK+fVhh6&#13;&#10;DA6wgKdV2JZQY7MSvqXiQAm9jfgn/Y+6dOkkABRjrExtGAGb0myqAwcpwLMzcH6G3vRAJHy6cB1N&#13;&#10;UcD/AKsdetyxZNCyILKWKsSAPoBe3+x96Bb8XXiB5dYWFxrGnhtba7BQSeAW5P8AvHttiCe3pwYF&#13;&#10;Pl0rNjbjpdsbip6jIRvU4OtdKDO08BUSS4+YkSVEWoWEkIJkjb+oI+vsw229SxvA84LRsQHA81/z&#13;&#10;jiP59Brm3Yp9+2VobBhHeRVlgZuAdQSqnz0sQFYcaHj0EG89oQbe3Pn4Z6+Gh2/Hla44eo/4E1eR&#13;&#10;xskpno5qGkhOpgY3S7sQoa4Jv7Be67UljfzrPKscAZirfEzqTUFVH+U0HDoX8t77Ju+xWdx4Za6M&#13;&#10;Mfir8CxyqNLqxIxpYHGWNR0kxmoqREjwtJHRupYDI1pWXKyAryYyVMcNxc+gXHF39lS36wrTbYxG&#13;&#10;RgO39pT1HFRX5AkevR+bN3Ou+csT+FTRPs/i/ac+nTFMzys8k7meUEzSSOzSTlyOBrJJ+l+eQPr9&#13;&#10;PZdISxLS9zHNakmv29LkASMLGNK+gAp+z/V8uuIVJT5WsxKksG5J0hmQ3uBfkce/KPEfUf59WJCj&#13;&#10;rNpKNa5RQRqVGUMGXkEofo31F7cXPtzuQUpj5dN5Y6hjrsA/lgI9TFgh8iC66hruCCLHmxsDa/Pv&#13;&#10;Sg/2jHA/1V/LrxouAKn/AFf4ep+NqIleaiqtYosihhqJNNzSSo4NJUIR9DFIdJX6FSw/PtTaulfp&#13;&#10;ZB+lLhsfCR8J+0Nj5j06TzxswSVD+pEQQP4q/Ep+RAr9tOpVLgchVS1cSJpjpgFqayWQQY2mPpVJ&#13;&#10;5cg9lCsuiy6jcMCByLvpt1zKzL/D8R4Ivoa8OFDx4cK9Mz7haxIshb4z2qBVyckgIKk54mlFoQRj&#13;&#10;p7ocRSqvloqV84VustXXM2L2vTWF1ieqnZJJyi8WLqpP5uOVsFnCtXt0M5HF2JjgX7C2WP2ED8+k&#13;&#10;U99LrMc0gtxxCJ+pOaf0VDBR+TEUOOnqfHwGCOt3LkxV04jJpKdAMXjiqk/bfw3HIBNKwW1ykKrc&#13;&#10;EGQBgfa14I1jEu5zeIKEqqgog+SKdLt89IC/0u6vSGO4bxWg2yIBqjWx72oQKiRvhWuRQkt56TTq&#13;&#10;DJvKoo6aSg2/TQ42NVYtPHDDBW+CQkt4ogGVDETo1SvJKQVAZfp7ZbeWiQ222oIgATgAGnnTiAF+&#13;&#10;ZY0IyOnv3HHcyi43JjMa8CxKmg860JBxgKi1zQ9IvyS1ckkkszzzTRyPNLI7sSTCQBJO9/8AYD6f&#13;&#10;m3sjBkdi5YkkGprxBqM/7Hr0eKI4gAgoBwA4D7B17gaVk9M2qPQyKCtlUspIuNNrG9vrx72pyNVA&#13;&#10;3y4dePcdS5X59cATJZAFIUtGVIZlPk5V2sPoAFuf8R9LH3qpcGhoATx+fr/n63Sh1Dj0pK4rmcb/&#13;&#10;ABBRfK42OFM2g0q1bQu3ho8uF/LKQtPUN/gjEAliTKRheWvjA/qxgCQebJwDn1p8JpT16K4ALC7N&#13;&#10;tWsExJhP8J4tF8ga609O5fIAJ8kOmgLrUOdIFlup9SvdfoR9Dc/X8ey+pYH5H9n+oU/PozIIbHWQ&#13;&#10;OjP6tOm0dgbFlDjUDGhNhazfW978+7FhmpApT8vs6oy0XOa9OFLjqit/zMRaKLU9VVTtHHTwIhFm&#13;&#10;leWyhgeP969qIbV7jtiFQCasfhFPMk8P5/Lpma4jgoZGIY8AvxH7APX5/n1mD4miS0RGZrGJRpZV&#13;&#10;eHGRNp9RjhGmSYXP6n0re3H4LwezgX/fz1PH4PyHE/Img6aK3crkt+klOAoX/MmoH5Z+zrFW1U+Q&#13;&#10;YrVTNKikCGIaIqeHSugRxRRWQXI/C39sSymcfqEmnAVoB9gGOnYY44KmIUJ4kYJ+0jJ6xU8tZAqr&#13;&#10;BUVMd7Rs8Mk1KjqSNDRmMj6c3v8AX36N5kA0sQK+v+bq0scUx1SorfaoPTtFnM2qGEZSrNO59VNI&#13;&#10;8VTTGMsF1BKlTcjjUOfr7Vpf3qjSJW0+hoR/MHpG237eX8TwQHHAgEEfZQjrKufmkcfxDFbfrWju&#13;&#10;pWTGRU6leVLgY5oCOLKST/rj3ZdwlY0ljjf1qmnH+1p00duWNNFtPNEPlIXr/wA5A/8AKnXS1mGk&#13;&#10;ur4BklDK7PQ5OohRAFJJSnqI5FP9FGv/AB596+ospTQ2+k/0WPDzoCCP59XMG4Bg31IK8KMgJ/ap&#13;&#10;U/b29ZNO1pHSOOrzePV1LTT1dPR1qrMPU8emiZG0gm3q+hB4tx72BtRYANIlfMhW/ktD+3psfvpI&#13;&#10;zIUimIOAjMmPnqBHWSOhx7VHlot00CmmJNM9ZTZChqNcbeRXVVSRAxK25a1je/8ARxIIDJqguVBX&#13;&#10;4SwKkH1HEV6091cqgW4s5H1fEEKOBX17gSB9nTpW7YydXBDmsd/CaoTP9tVU+Ly2PqKijq3DSgil&#13;&#10;R/IIpT6xdbBtSX4A9qrjbJ7hRdW3hsODKjqaN8hWoB4iv2cekUG82kM7bfd+NGVXUHkifSV4U1ga&#13;&#10;dQxXPAg049C98ZcVl8X3jsqWrxtdRhpsnGsslO4QeTHyN6z6tPP0Un8j2IeRbS7t+bLdpomFQ2fI&#13;&#10;dp+XUa++l5YXntRuscMqPRYyaEZ0yIRStDx44PSP7ClUdmdnYTKSrDR1m+txzUlU4UpiMrJkT4Kt&#13;&#10;dX1p5FcQ1IB4SzWJQey7d3X9931pc4WSZyGPBXJorf6XyNPLPl0JOS0P9Rdi3WyBZ4rG2V1HGaJY&#13;&#10;lqmPicULR+eqq17ug2jxWSfISYiDHVNTlEkkppqKGFpZRPHIElXUnAXkkObA3BH1v7IktrkzGyjj&#13;&#10;LyKcqoqa+ZFPL1NaUofOnQ4a+so7QXssqJbkAh2agoRUZOST6ZNa4x0scdtrBY6aKPcFbWZ/MuzK&#13;&#10;mztnulbWeRSJVjy+bAeCBdXEog8kiq30DC3szt7C0tmCXbNcTVxBBk/ZI5qqj1AB+eeg5eb3u13G&#13;&#10;zbPGtrbAd15djSnzMUFQ7mldJkMaEgZo3SzyuaFHStQZN6LZeOj1n/R9sF9eWmQR2iXde5nZpEke&#13;&#10;5MweVmDAlYk4Hs2luRFH9PdabSMf8R7fLn/mrLxFfxZPnQDh0HLDbTczfWWRfcJjxv74DwlOK/S2&#13;&#10;4CqQKUUKigjDSSZJD3J7kq5qMYrGU1Jt7BykocXgxLHLUrxZ8tkJD56o3F2Dto4NlHsmudwl8Hwb&#13;&#10;VRBC2NEYNWA83epLEfM0+XQxs9jtorn66+d7y4XhLNQhK/hijHZEBU/CAxxUkgdJgqoGkekIpsVU&#13;&#10;aGdhrVl4H1uLcf7D2XkBVwaYp/q/y9Hp7mLKASc/s+fr9vSiakjxlFj56ii8k+UpRW0lTOS9IkJf&#13;&#10;xKNKWDMpADX4UnkezERR2sCPJHqaUVBORT0x5jopjnW7uJoreXEDBHUVBLUBqa1oM4Pnx6GnYGyZ&#13;&#10;Mr1xvvtLBZvEber+va7A0tbjKisFJkcvBWuZqWuw9KW1yrdPHWxoSBcarA29ijZtvE20XO+WTpDJ&#13;&#10;asoda0Zw3wso8wPxjqMubea4du542n2/3W0mvYd6jnZJVj1RwmMaWSVvhU51QNQGtcMaUPNUdP8A&#13;&#10;W3yP652b8iNq0+D2RQRbg27112t1BsWJc1v6u3BPJHR1W98Jt6MePH4uuuZIaisdUWXUn1t7kP8A&#13;&#10;dG083WMHMdqogUMsVxDGut2csF1qoNFVuILUoPXrFm39xud/ZHmvc/aDf5pN3kaC4v8Aad23B/As&#13;&#10;o7ZVaRbSaZu+eaL4HSIFmUqQoHU6r+JUu6+t++OrPjptfK1Pe/x/33X57sHbdVSqu+Ny9QVdCkWP&#13;&#10;yu2yVErPjnF8njoz6S3lUsD7pecqwvs9/svLcWm+sJyXDU1yQsO0oTTNcaRxPDpnavfq72vnflXn&#13;&#10;33evI/6rc17akdjNGx+is90hcmZblVqoSRe6C5ZTRAQ2nST0RnqPpTfXyE3x/ogx7JSdl47D5Gp2&#13;&#10;7js9OtBJlafBwNXZXCzVc9lWaKJXkh8hudJTg29x9s3L+4c0XzbHIfDvI1JUPQE04qT604Gnr1lF&#13;&#10;7h+6PK3s9yqPca7Uy7HNNGtxLbguI2nYJFOi8GR2ID6Tg0YVFavvYPxi7L6h3Vg8FuyDF0ElZjqW&#13;&#10;tqUSuiqljpqtikjyLCdXNzxYG/8AX6+125cmbtsd/Db3pRagVzXB48P5dFvJfvzyP7j7Fdbty48s&#13;&#10;yxSvEKoVLMoqKYNAaU4n7ejG7i6nf4aR7T7l627LxO6snncPDW49qOOJjhMhVQg1GNraeoBDmM/p&#13;&#10;bTYgcfT2LJtiX2/CcwbXdLK8gBAxVSRUj7OoP2P3CT7z0m4e1/OuxTbfb2sxWQMW/XjQkJIjA9uq&#13;&#10;mQa08+gjqN2/InuXY2/N6VtXmM1t6oq/DnZKCSCip3lmbWzT08WgMLj6kH+g9k/1/NfMG2XN/Ixe&#13;&#10;JmNQpC1rimPn1I8HLXsf7Yc27RyxbxQ2t8iaoFdWlYBcVDtqoSMilBXNOgE2xVZTrOebNyVDU+bm&#13;&#10;o6imoMatWVdIKhTHJJViIEKCpPoJ5Nxb2F7Az7KTcStWVloqg8BwofX1pXj1L++21hz3Cu2Kmu1D&#13;&#10;q0krKcsvAJqyTgVIAGMdLna1dlqPN7b7MxFR/B9x7aytFli6JSa6j7SrWraEw1kcsTq4RVKyQspv&#13;&#10;YqwupNLQTrPFvENYpoiCKAVNDUjNQa0zUHoK8wWu2XW13vIu4x/U2V9E8OS9F1IVU6kZGUipIKsr&#13;&#10;A8GBz037x+QW7dwVuWwzVC4fYs1fn6sbTwreGg1birFyGVjkcKCyTToJngiWKnD3KQpe3tHuHNt7&#13;&#10;cTSWznw7bU5Ea8O8hmBPGhYaioIWtcdKeWPZ3lvYoLfdqC63aNLZTeTd0gFvGY4tPEao0YxiV9c+&#13;&#10;kAGU0r0DpjpMyPs4Z4qeNPI2MmrGaJKWqnjUPRTSC58EptpJ4R7EWDH2HnEN72ROFGdBP4SfwfYT&#13;&#10;T7MEdSZWfbgbooXJp4gUVqoPxqMZAqSPMY8h0lpYEikMTm7xFY6iDSwkia4EqspK2IYfQeyxkoSn&#13;&#10;ErxB8vt/P/P0dJIZUDpTS3A8QRTyPn1wlkklZpGOkNpFwAp1cByNP6ePx/X8+6v+pk8DT9o6cVQo&#13;&#10;0jrqPW8iKoZmmbSgSMM7sLH0Jbm49Onn639+XVI2kVqflU/kPPpt6KpYmgGcmn+r/B69PFPiIKcL&#13;&#10;NnKhsZqIC4+mi+4zNREyqCY6c2jgFibvKR/qgpt7UrapEaXreHXITi7D19FHzOfQHovm3CSU+Htc&#13;&#10;fik1rI3bEpHkWrVv9oG+0dekzjxq9DjaQY6gaOZJUjOutq0Zrs2RrjZ34sAiaFsDxe592a9IPgQJ&#13;&#10;4aGvD4mpxLHj+WB8uvR7cC/1N3J4stagnCIfSNKU/Nqk+vTKv08mhSkZjaysE1AG4QAfUtYc/wBf&#13;&#10;9Y+0YFTqoAdX+r/V+fRiaAlfPJ9c/Kuf59c2FgyBzG4dNLsbEroFyWPF9S6Rfmwv781AKKfMZ88/&#13;&#10;8V14VJDEfb1xVi7qIvS7SIFv9XIAjcEf46iCebgC3uusk4wP8NPX/V6dWpRSB8+uJsJNWlVDXcG9&#13;&#10;ygiN7tq+vNuB9b/j3vSNRc5/zDh16h00Xj1jVQ3rXksoLoyMx1RjnS17BiADcDgG3tsVclkINfX/&#13;&#10;ACdbLaQFP7eskXqkUFi2pZAXChY9X1DjknTcH6jgW+vtxBWXFTxrnH8+vOz6dXGhrT9nlgYpjGOn&#13;&#10;XC4TLbiyVBiMPSVNflMhVx0NBjqSMy1lVUySCNIIo0P1NxdmsB9SRz7UWtrcXkyW9uC7udCgCpJ8&#13;&#10;h9nzwOOR0X7judjs1lLuO5yLBBApeSSRgFVAMsx/o0qRljwAJ6MluP4qb+2BicznN5rgaxMHgabL&#13;&#10;5PB7M3htjcOfxktTUCGSDMUFNM5Bo7q9aIdYg1KHK3Nhpc8h7ntUMl7uekiNAxjhkR5ASaEMucqM&#13;&#10;sBXTUVPUJ7J94Lk3nHc7XaOWTcRNdztDHPeWd1bW0wVCQ0UjooImIIty5TxdLaVNBUB90YCgxskW&#13;&#10;RwNVWZLa9edGNydQipUrKIw1VQZBKcsiVETXVlVvULMPYW3Czit2E1qS8Enws3EeqvTAYHFOpc2L&#13;&#10;dby8iNnu0aQbhCCZolYlaaiFkjJ7mjcUoxA7qqSCOkygcyJcRxBb3u36tJufHp5UC9iPz9ePaEai&#13;&#10;wbFB0dGgU14ny6n09OZZoVkHjjkMhUrExGsOA90NuBa4N7f7f2ojjLSCuA1cj/L0xLIFjJUVIpit&#13;&#10;Psz1mljEZKxShnTVErgeOSQhrL+ocXXll93dADRTmtOFOqoWILOKA5px/wBQ65tHZ7BjG7MEk0HT&#13;&#10;GWCXD+RuAR+QB/sPeyhDaT5cT/s+XWgwI1evAdOOOyEWOJlh1ycGKemIPgroHfXLBOn1IP5A/JJu&#13;&#10;Paq3nigJaNq/0f4h6dIr21+tTw5AB5qwwUYDDD5jj/LpwyNPI5hrKaVxjpgopyfS8EoHknpJFew1&#13;&#10;xhSAT+pbEfn2ouVcsJE7UJ/MHzB+zpNaXCANbT08eP4hQ9w4K6kcVbJI4qagnh00gtqKhw6oCEvz&#13;&#10;rVXuBqW97k8Wb+o/w9pqkOQpqf8AJ0vOjzxXj/qPUeekmcRz06yBZB6dMbsS5PodEsCPUDwBb+vt&#13;&#10;mWFj+on2Y49bSeNexzw9f9VOrpfiL/Mq2X8Wfi/g+ssl13nN/dn4LGd00GzWWbBbY23til7UyML5&#13;&#10;jI7m3BSwvlq95jAj0lHY/Y1FPSV9M6SoVaSeWOatu2XYjaXETyXJbUCrMoCqSQpcMPCOuhqqsDTu&#13;&#10;Qmh6wk96Pu7c6+7nuwvMu3btBYbJDHBHKskEVy0jgBXKQPE0cy+A8sTGaSIUmeJZfDDJ0+bH78o/&#13;&#10;ldQbgr9xdyZbq/5I5TdfWuzujOscluLNV3X/AHbhut9sy1a435M9gTtTVubrtxyN/CUr8jOsL1Zh&#13;&#10;ieBIZGZRLt+9f1hPbOlpdGSJbWDxH8OZYkACzuFUsJACpYsq6tNEyT1GHN3thdeylxDGmyHmHlqO&#13;&#10;13G73vdVt4Rf7XNuN0DJNslqTKlotiT9UIIY5JBCsrmZiiAFu2n8oqHA1vye2180cP3h2Vmez4q7&#13;&#10;YVV1NRbkxm0cD1zuCizyZX+PRUWejlTGZLb89FBSYanoII4xCZI3Zo7aiOHmt423C05ya6uGuX8I&#13;&#10;w+IFSOjE8GNFeMgLHpAqKgg1r1LO9exLXsPJW9/dsOx7Nb7Iv1se6yQSz3F6kkIj8MtAA1zb3scs&#13;&#10;j3rTszGQgoY5BUCfv3dmzfj38Nvk78MajMZvLQdvbr+H/wAuOia/P4uTB7jXGZSjePee1d64alMi&#13;&#10;UuTgxMlM7qWENRHAZUPrRfafdrSHZ7G72iKYssginiDjTJIk7QtolUHTrh8Be0ijhifKnW+Qrze/&#13;&#10;c/3F5b92LjbYYp9vbetm3Sa2m8a2huNtW+hgks3ZQZbW7lv5kJ+OCURROrEMyhf/AC2DHB8m5t21&#13;&#10;86wUfX/S3e29Kh5oXnpIpML11kKKNJoUvdLz8BlIuoPqI9qvbptPMZuq0WK3uXPoKIVApmnxkUxT&#13;&#10;yrTrf3z9U3somw2o1ybnu+yWgAPcVkvopWIrxIEWSDgHFBjr/9PUKMlr2sb25+v+HHvIIIx6xwWG&#13;&#10;mW6xn8/4/k/X63+vt0Dto3T4FBQdCDtHNSQOEWS0kLcBuA6DkLx7M7K4KHTXI6BHM20xzLrpUN/q&#13;&#10;r/m6MptjH5bfEccGDxlVX1PCOkUTeONj/wAdpT6VH+x9i6zinv1AtkLH+VeoE3692/lKVpd3nSFO&#13;&#10;Iqe4j5Dj0YTbPw2p82IsvvSEzTAh0xlNKUp0QjUwq5BYsP8AAGw+vsS23IqTUn3HJ/hA4fb1Du+f&#13;&#10;eeudrLbdyo2heHisKsf9KDUKft4/l0a/aHRm1tg46mmqKbC7Jw87xGnlr4np567zOkMTY3HUySVt&#13;&#10;WH1KA8MDpY3LWBsL7LZbHa0qqrEvzGf2cT/g9T1j1zD7n8w84Xrqsk25XC11BWDKgALHxHYrDFTJ&#13;&#10;0s6seCrXi87t7s6y6txb1VCtHHNTjUM5uqKlqah3SUuv8H2vC8tPHqAQA1ElTJfn9k6oRa93rb9q&#13;&#10;jMrsoAxnJP2DhT9p+w9JeXfbTnTnm/W00u5cikVuWVRX/fs5CtQfi0CJOIrIpD9Eb3B8hO3uxc3M&#13;&#10;nW+0s/kBVOsE27tz/cKzwxjxxiljqyAkKAftRppjQfoRR7Ac3Me87lcGPaLZyP8Afj4/Z/mFB1lJ&#13;&#10;tHs57ccl7YsvPm628JTuWytdLZ4nxCn4j+JiWZvxMelFt/417+30fu+ydzzzSS2Piid6hkVjwkby&#13;&#10;AIhF/wAL/sfa635U3LcR4m6zklvLj+VPL7f8/RFu/vlyhyoPA5GsFRV/E1BUjGogdx/bXo2GwP5e&#13;&#10;tFDQx7ibYkn8Np1DjdW9Xp8RhReA1KSQ124GgiYMi6kMAcEWAPI9iC05M2m3YAx63HmaeXULc0/e&#13;&#10;m5nvSbM7iY9Z/sLerMa/KPUx/Ph0PcezPj71lSqu4d6puSqgjk1YTrqijo8bTyRohijqt27ghWP9&#13;&#10;RkSQU9BKh0hknN+D9IrGyWjFYwAcfn1Esm8+4HNs1bC0dA5/tLpjroeJWJSWJGCNRGPLoJd8fzAu&#13;&#10;oepFqIuvcFszbMw1+GRoIuwt3WWpE1OVy2eWZIJI2RdD08MbL/ZYceyDcecdi25AkkgZhTA4/wAq&#13;&#10;fz6k3lL7sPuTz1cePuIneNsEn/F4ApWhBA7mU+dTWv2nquHt3+ZD2Dvasq58achkZ5mYDMbpr562&#13;&#10;Z11u6lKctYC7EqLWF/cf7n7m3EwKbfFpFe1iMU/4rrMHkH7k/LmzRJJv0yqRkx26itfOrmrGtBU/&#13;&#10;LopJ7r7B31XTx7m3NX1CSgvFSwyvS0iXJBRYIiAQP6m/sIDmLcdykK3kpIPlkD/Z6yF/1p+S+UrR&#13;&#10;H2GxjUrgu4Dvw4kkY/Z0iN5UQnpRWrdpYWLM17kqeGufqf8AY+y7ckEi6wcjz6FvK12Ybg2j4Rxj&#13;&#10;0B+XoPs6g7K3W2MnSgqZSYHsInJ0hCTyGv8Aj+ntvbr/AMKTwnODw6Wc28trfwG8twda8fn0KO4c&#13;&#10;bT7hoGsAzFGKkWt9Lgg/63s7uoUuYccSOo52TcLjZL0KSVAI/Z0VbN42bC1skUi2iMjBSwtbnkN7&#13;&#10;AN5C9pMa8Osi9r3CHdbQSR8QB057ZyopK1UdgIp7KwJ/J/SQP+J9qrG4CSADh0X79t5u7UsBVlz0&#13;&#10;tdxUC1tA8im8kI8iH+oX1ML+zS9jE8etBlc9BXYrprO88N/gbB+3pi2vnC4NBUudam0Lsf1D6EX/&#13;&#10;AKj2m2+8qfCk6NuYNpGo3kAwePUjcuL8imupwdSj91Be7r9dR9+vrfUfFXHr1TYtx0H6Wc1BwD0h&#13;&#10;RyfrwRe35/2Psp8qefQtPCnTrha3+H5Smn1FVdhHIb/2XNgef6H2otJfCmDdFu7Wgvtvkg4kCo+3&#13;&#10;oRN3UoyGLaaJSXgKzofrcWuyi3+x9nd9H4sGscQK/l0B+Wbk2m5+BJgOKH5kf7PQP/6305/2x9hw&#13;&#10;Hz6lDqdi8tUYevp66ldllgdTwbAqTdgfbkNw1tKJY+IzjpFuO32+5WUlpcLVWB6O5tzI4vsfazQS&#13;&#10;mKWV4BDPEdJIZl0FiLj6+5Js5YN4s6NnUKEdYl73Y7hyLzEJYgVUHUp8seX7OiR732pVbH3FPQSI&#13;&#10;woZpHkopT9Cmsloj/W1+Of6e4t3Wwk2q88KnYxND6fLrKzlTmK25p2VLxD+qFGsfPFfyz0xxVJUp&#13;&#10;LG5SRCCrJcEEfQgg8e0yykEOOI8+j1o0KmNhVTxB6FzbO5osvD/DcgV84Qx+v9E62/UB/X8kf7b2&#13;&#10;J7G/ju1ME3HqNt92B9ukN9YglNVccVPz+XS9wFU2MkbGMxeic3pGYghA/LUxJ502/Sfx9PZxZv4J&#13;&#10;8A9ynz9Pl0Dd5tv3ii36DTMvxAfIfEPt8+mbPYxaOrDLcUdUxaFiLaJDy8Rb/Afp9pLy3EclR59G&#13;&#10;+zX7XVsEP9qmCP8AAekzUUwkVgqEgHg8X/2PsvZa54dH8FyUfvND0l6ul0kgqbafrbgH8jj/AHn2&#13;&#10;w6A4HQitbgGmny6b8ZlarC1BeG7xs370H9lxexYD8H2niuHtpOzI8+lN/t1vukASTiOB869KnKUN&#13;&#10;Fumk++oyq1QUhWv6tX9qKUf71/T2uuYYdyj8WP4gOg7Y3dzy9cGzuAWjr/xRX5dCv0juuSoSq673&#13;&#10;AfUFk+wSoa3khdf3YFLXvb6j2c8s3zPXZrvBGAfUdRv7tcuLA0fO2z0NCC+nyYDDH/AekX2pjKfY&#13;&#10;uRelkhLwTlqrHuFIuCbtHqP0tf2Xb7FFtM1GBIOR0LPbvc5ubdvW7D6WTtkHzp5/b/g6A2s3VW1a&#13;&#10;aIW8UZ/soWAI/wBqYewlJussopGKD5dSnb7RbQUZu5v256Tkkjylmd9VzcC91B+vN/ZcZJGarDo2&#13;&#10;VFUBQKdCFsLecm35vs5o0qKScnxo/wBEcizJY8WP1/2Hs+2bdDaP4TjUpyP8vQR5p5bTek8aNtEi&#13;&#10;eYwcf5v8vT5vTcmRzNGWWRo4ISDDErELp1aSbKf6H2v3e9muIGZDSnD5dIOWdhtNpkPBmYUY+p8+&#13;&#10;gfZy5vI55+pJ+v8AjY+wlgnUcn/B0PwoUU66I/w/2Nhf/bn3rUvr16grXqRTUdTVkCCOQj6ayFCD&#13;&#10;+t2Pt2KGeYlYwPt6akuIosuen6Gho8WyVddUapoiJI4Y3tyvNgByb/S1va9IIbQiW5fK+nSB55ru&#13;&#10;sMCmjChJ/wAI6V+88XjMxhsZkqKzSTRKJCCAY2C6lZv6FTcMP6ezHd7W3vLNJoiCSB0GeW7q9tdx&#13;&#10;nsLkHSpJWvn8v8vQLFZKWR6eewdGtc3AYEcFf8D+fYLdWibwn49D2qyUZOHXRlYX+g/1he1v6e9c&#13;&#10;M9W0Dqfhcg2LyVNWg/tXEdQLjmCQ2a6j+l7j2qtLk2twsvkSK9J721W7tmgPEjH2joRsx9vORj6m&#13;&#10;zRVimoxlXe5VybtDr/3kf1HHsTXhhlYwSmgcAq3ofToN2Hip+vF8aHS6+vzPQb1sMtBUNT1EYDpy&#13;&#10;W9QVltw6f1B/w9haeF7aQxSDPQlheOdA8Xn1BeZmKrYWOo3A+luePbHDj0+FAPWNibEDjn0D/VED&#13;&#10;m1/ddXGvW/Op6m4qvlxWRo8jDqSanmSSwvZkDWlQ/wDBhce37Wd7W5W5Q5XPTF3ape2r20oDK4pn&#13;&#10;+XQjGoifcFbTl9FBuan+8gc2Kx1yp+5pH9WNj/r+xN4i/XyRn+zuV1D/AE1M9BwQvHt0c3GS0Ok/&#13;&#10;NSfPpqaIwyyRSH/NuVOrgsymxsP6H6+0pQxyaG4DH7OjNXEiB18x1z1A302Nh9Db/WAv/h+Pey1a&#13;&#10;CmB14CnWQMxANytvSRzqP549vBmI7sDptgowOPXMXbgXVVOq5BJP+xPtzNPl03UUp1nilGrn0qxt&#13;&#10;qvYk3/p7dU144Hr02y4oor08LUFgoSwHoABtrIDcc+1SyE8DXpEYKEls8enOKRwygW1tZdIBbVc8&#13;&#10;AAXJJ/1vbyvXhx6QyoGFTTH8ulrTbdmEcdVl6iPDUTHUslQl6mVLcCGlHqJ/17e162TU1XDCNeOf&#13;&#10;i/Z59BGffIjIbfbE+rlBoVU4B9S/ADrJJncZiQqYCgVp14OYyKLNUsfoWgpv0x/S9zf3Y3NvB22i&#13;&#10;En+M8T9g8h1SPZ7/AHI696m7f98x9qjz7n4sfUjHDpM1lXUVs0lRWVMtTNIAS8rliOeEAPAH+A9o&#13;&#10;3d5DWQlifXo/tLeC0jEdtGEVfID+Z8z+fUdXlhYTRsYWiZZVaM3KNGfIjk/1FuPdQxRhIvEcOn30&#13;&#10;TKY5RqDAj9uD0ptx6cnT0e56VAErW+0y8aWUQZWFLs5jH6UnT1qf639rblfGUXi+dFb/AEw8/Sh6&#13;&#10;IdipYXMvLt0amKskJP4oXOADx7Dg9ctg7pTZ+fjraqIVeIyUNTh9y0BGuKuwlfH4K2Ag3uUB8sX5&#13;&#10;DKCPdtsvBY3Ylcao3qjj1VsH9nEfMdN86cuvzRshs4G8K6gZZrWUGhjnjyhr6H4X/onPl1L3dgq3&#13;&#10;Y246nHUeRmNI0dNksBkqeWSKOvwdcn3OMq4pICNZKHTIL8MCp597v7aXbrowxudBoY2BNChyKfl/&#13;&#10;l6Z5Y3m05v2SK8u4FWarRXEThSY507ZUKkEKAw1KaZVgemwbp3D4xCainyEA1sIMlS09WzMxJ1S1&#13;&#10;Ei62P+Bc+2Re3WnRUMv9LP8Akr/Ppb/V3Y2fxVjaCT1iZkA+QUdoHpQY67XPYeqVf4ntigPjfVUV&#13;&#10;GNqZ8dUuzeorpPkjFubaV+p597+qhegnhWvnpJX/AD9ebZt0tSTYbhIK/CsqLKB9pwafafn1hFNt&#13;&#10;CpN48nmsLJLra1bRLkaaNUa6qs1GRKxKizHxD8fj3Ux2Dt2s8ZPqAw/aM9PGfmm3xJbwXgUD+yl8&#13;&#10;Nz89LDT+WrrgdsyVN0xebweTLyMIqaOtWiqTGgbU0kFf4ypfk6Sfr70bStRFKj/IHP5ggdW/rBFb&#13;&#10;km/tLi30jLmNpEr/AKaPUuPs6Z6zb+do0R6jG18cIViJUgMtLLpNz46mHUhtwSQSD+PaeSzuo1pI&#13;&#10;jfaBUftBPRnab5tF41IbiMsfIkKwxiqtQivz4inTOttLW8p0ErxdJX5FiQ4H+N/959pqVNOjTia9&#13;&#10;uf8AL1xA50qNQCkALpsBe1wW5JB4NveurEsq0p+fWNwXLH03A0ubEBFa7agtzbggX9+6dGkClaeg&#13;&#10;6xtzawa30UkAFtSWGsj/ABBt791v7OsJCxXstlaMDUljYg2PJB5/4j21hVBHTg7jxzWn29dBTpDF&#13;&#10;dZQOzkmxbnStv974+nvQUgfIZ6tUVop/b1FqsGm4aOXERsBkQGqsIxX/ADtdo0vjnYfpNQosp+nk&#13;&#10;A/J9prmxG4W/0q0EgymKmv8ACP8ATcB86dV+vba5Ev6ViNFlr+FSf7SnohI1Up2lj5dAiUkiaSF4&#13;&#10;pEcSNFIjRurxtyrJJ5RdWDDSbni3sAaWUMrg1BIpTIpxrXz8vy6GweN1DxnDAEEEEEHgR9vH7COu&#13;&#10;IIDK6k+Tx6tLBvH6W0lBbgX1AcfXn6+/CmuoFDT/AC9bbKVBrTrI0ZRzG2olJNJHBsdVvSo+q/Qc&#13;&#10;G3u2nTKQetVDpUdeRtLrGHbSXAOv6tI3ra9rm/8Ar+9KwWQJXHWiutQw49OGKxdbkSwo6WWZNAae&#13;&#10;qssdHCWIIWqqZLIt7H68n6C/09qbS0mugfBQkEDu/COGWPkP8Jx0muryC2A8dwpOQv4zjAUcTn0/&#13;&#10;PpUwYPG4uniqK+SOU6Rb72Woo8YsuoEmGii/yuvPp9JUIjGx1NpI9m62FtaIHuSCeFXJWKtfwqv6&#13;&#10;knAfwrUceil9wubqQwW6langgDS08gxP6cPEZqzUOQD0q5pv4xhop6mGKN8PAopa/cMa0WPkx6zj&#13;&#10;nCbSoP8AOyUbEqJJDIWgLA2EXBqzG7tBJINPgg6XmXSCo4+HAtNegYBNe0/KnRNHEduv2SMk/Ut3&#13;&#10;JAdbiQjjLcNXw1kAFNOlRKAM+JlIVm6tV2oPuauVFKx5PLLBLJTeEWc4rCRAUtKCQulwruAAWPJA&#13;&#10;Jpd11DXbh3I4SPk1H++4vhT5NQkUB6PYdnKYuNMYPGOI0Br/AL8mP6knn29q5Ixx6S8heocPPJM0&#13;&#10;jAyvUVT+apllItzMxJ+hIXggBRawA9lmJGDPXUfNstn+kc/zp0aqqxLRBQDFAAF/zDPXZJvI+sW0&#13;&#10;JJCgNnsWVRfXwOVAfUPrc/n3chsvqycivEg4/wAma/PrZNCPn1iCgBDGvCWjkjLC4cNq0Kyi3qsA&#13;&#10;Df6n+gt7bGlV/TrkZH+T9tB+Z69U8G65FdawsyBSwYEuNQLIC2k2J/Iva/04Pu1A2liKGvn/AIB1&#13;&#10;5aio+fXIMHEi6wQrGRFBYaZOBMkQP9Be39Rf34d1QM+nWiSDwx59OOOq5cfVQ1kIEpiSWnqKZ9bQ&#13;&#10;VlLImisoqjV9EkQsv0P11cG3tRayvbzC4iywwVPBgeIPyIx+w+XSa6gW5haCRtNe4N5qy5Vl+akA&#13;&#10;04EVHn07VeGLVSz4iOVsRkITW0lVM6JFTQPIRLTVcrkIklO6mN73Y2BAsRdZLZa5Q1nUwuNSMeCr&#13;&#10;5q54BkOD58DTPSK3vQIjFe0FxGdDquamgoyjiVcdwPDJByp6jlMVQ+N2MOXqDa2kypikbSSvkPpe&#13;&#10;exItpCj8G496Is7fgRM//GK/l3Gnyx0+Dd3C4Hgr+Rf/ACgf4eo1bX11WFeYgxwECmgiC09JFzZR&#13;&#10;FAoAUDkE21EW5+vtia4nuKs5wlKUwo+wDy/1Hp2GKKBSqDLcScsftJ8/5elOoaj6aiUTSC3OnUCo&#13;&#10;Oryn/iB+PbKjj6dO0qcZ6zsFKPIbNpdUsoUEWOplLfX6i+o+7UBGry6rUk567UxyFozyTeRD42Q2&#13;&#10;Y6kbVcDn6fT37sbjx8utOSBUHriUb1N43Ro0Cnxkgslrq/Fgbn9VveippwyOPW8evXGNZHjeSxUh&#13;&#10;ruo/W/p0vct+COQB9be9rqKVI62xVe2teuZbyeu41xBFIa+lg7cRsx+pt+AOPofdqgju4j/L1sGh&#13;&#10;pXrm0THUbCRWBEr/AFVUsJAiKP6m/IP9b+/FQK04dV1A46yFSRdCrxCyixEJBUlbIx+nBa5P9Pd6&#13;&#10;EioI/wAvWgakhuPUmkqEpXAlhkmp6mFlrYQYyssDMNccY+gdLa42INnF7n6e3YXWJu9SVI7hxBHy&#13;&#10;+fp0nmi8RO06WU9p8wRwJ/o+RHCnl0MPS2fptg9u7LyuTyFZHgIKyWWaopBUTQz4+spJIqSpaipC&#13;&#10;111tpcBSVYG449iflm7TaOZLaaeQ+CD8QqQysKKdIqeJocYPUee5+zXHNnt1um2WEKtdvHRUbSpE&#13;&#10;iMrEeI3A0BIyKj7R1O33nBkt/bsqoMvLnMfmdz1tXituYmipcjX1VLNPqp4quRonFOsn9pC7yWOo&#13;&#10;pcW9qt2uxLvVyWlMyySkpDGqsxB4ajTsWoytS1TXFCOk/KO2Pt/KG3W08AtprS0jSW4md0ijYL3U&#13;&#10;AZdZHk3amKas56z7zijpn3fUUuzatU+0m2xtOOD+MZXERUqR0Qz3jb/JpYx6fJUyAMhuYyVA96vZ&#13;&#10;JGgU7q4tn4GKEd7pQAeIQe0jyqaU4r5db2dYPqXj5cR9xSusXV2W8COVzVzBVAZAx7gsa1VsCQBy&#13;&#10;ekFVbqeCGfGbYoYNsYx1EdRHRSyPlq5HuhGTzRAkf1W1RQiOM/hSOPZNLuDRq1pt6i2TgaZdvXU/&#13;&#10;n9goBw8uhXBsCSOl7vMpv7gZUuAIo6ih8OGpAp/E5dwa0Nc9M2OxdTk6mOCjjS8s1i80i08ERdLm&#13;&#10;SpqJCFF2BuxP4sfr7TQWsty4jh/i88AH1Zj+2v5dG13ew2UTyzsaKK4BZjnFAKk/McBx6nrSriTU&#13;&#10;pkYI5sjR1MlPHRSSWEMni4nnjj9TgsfSQ2k3BtY+1axpaI/1C6pFYgAnhjifWvEdJzOb5Uks20xO&#13;&#10;urUAMgGtB5CoBqfXAz1Ielpq7BVWRWBKSalyFJTqYl009SKiNjOJo2uPRpVwR9AdJ4HvbRRXNm04&#13;&#10;XQQ4UHyI4kdNeNJDukdmzF0dGc/xKFI00+34SDx9a46WWxNrbt3HkNhbcTa9XlMTvrdlNgNpT1lN&#13;&#10;UUtFXZCsr0xdZj8VmGKQq5nZI5dUmhHszWBv7MdqtNwu2tbd4C8NzKFiLAgEkhWCvgDywft6C/NG&#13;&#10;/wDL+y2m7bub5IbjarR57tY2R5Io0QypJNDlyoRSV7autVBJpS7X4R/y5T3x8pMr1p8mOsK74r9Z&#13;&#10;9XbY3BkY33jnKXaknY+5cNGwg2etTkdSV0mUYM33FMTEgVB5P3B7lbbeWJn3Bn3PZ5Y7S1KJGkLA&#13;&#10;mZpJFjZmox1oikyuVqVC0yTTrA/3L+8PZ7P7fQy+2PPO37xve9ieZp5o5DBYRwWstzGE0JW3uZJE&#13;&#10;S1tY7gASzzAvpVCeqyeysP8AIT4i9xb82dR7T3Z0nNu5pZoNpVJl8ef64rcq9Tt6SWY+RK2idUjd&#13;&#10;JwwsRyVt7B17/WHlHfLi32+NrUTsaKPhaMMQAa1DKKccEedOsm+Trn2n+8J7b7Pv+53ltzJ+7lTV&#13;&#10;dUCvBfi3USsoorQydx7NJU8V1dWA7b2/8vOpPnZje/us9x7ap96Uezts76zEUO5Y6rFbi25mNs0/&#13;&#10;8X2lmaOuIklWdAYailka6HSVY2HuRZ9g5o/ru26QNGQ8KPIviUV1KqSCDniKg8VNCp8+sSl529hN&#13;&#10;8+7H/reb7DdJax3t1ZW7/TUktriK4k8O6jZAV00YgtTTIheJ1Oo9B73T/MBO88r2DF1Z8derfj52&#13;&#10;Hn5ayDsTsvaNFNU73yaS1hXJ0OOr8gCmMppPo4pI1Z+dT2Psr3Hn5mkuINss0tbimiSfBlNMGjac&#13;&#10;YOSMnjXoY+3/AN0uLa7HaLjnrmu/5p2a2Iew2uZilghKgxM8SsfGZPwK5Kp26VqKdVzbx7FXKZlM&#13;&#10;nUZfN7lrVp4KVDkMhM8VOYLAtJK7FnF9RVTwPp9PcfbjvSPc+N4jzvTzJoCB/P7OswuWeTP3ftZ2&#13;&#10;6K1gsIixYiKNVZqnhQAUNMEgV6SMe+q3LGeg3PUVNfjZYHMFMkqg0jRkml+3Q+kWJUaVA4uPZZHv&#13;&#10;ElwWjvyWTSSB6emPLoQtynZ2BW62KOOG4Vu5gPiB+IseJLcc9LLbuTzMOxavD43PVeKoK2vd6mP7&#13;&#10;hoKWWPT9KpFbSxt+CDb6/j2aWUs6bSYIJDGjNU5pXoOb1t21y82x7jfWSXMsUQCHQpkX/SsQaDpC&#13;&#10;VWRweJZkpyuUyKM6z1dQ0hQyKmkSaZPpqP1N+LD+vspluLW1qF738yc56F0Ntud8A8/6ER+FFAB+&#13;&#10;wkDy/wAvTC+68v5BI1Q3jeMoUiMrIwItqjQki/8Ahe49oDulyG1E1B8gT/g6MV2Ow0U0gnjUjNft&#13;&#10;/wAvTNWOkrrKhDJKmuRGX0K2rUqsDYi/15/3r2juHViHXOriPToyiDKjK4pTgfXpuYGQuoQtYn0g&#13;&#10;sBoT6gA/8isPp7T0LVIH7OlHaFq/+r7OnaVhloTOG15Kigb71CoV8hSQnSlXGifqkhB0yn6sg1fV&#13;&#10;Wupal0pkU1kQd3qy8Kj1I8/Xj5dIVrZTaMeFI1B6Ixzp+xjwpwOOBHWKnxz+BKitqUx1KSrRSzK0&#13;&#10;tRUH6kUlEvre5IsxATg2b+lUgIiDzMI1Ix/E3zVTmn2+fn1aS8CymG3UyyDjp+Ff9M2R9orUenU1&#13;&#10;c0lHAIcPGaCZ2Cz5iYF8q0IXSPHNF6KYC/0iu3IHkJBs79aI08O2Gknix+Kn+Ba/L9vSdtve5fXu&#13;&#10;L+KvlEMR1/wv89VAKfD02edZYgWVzPES/meT1y+RgR5nckkj+ydRIN73v7YaQOlCKsM54n8z0sCF&#13;&#10;DQfDwHoPsHl1hRmilZ4mC6fNZWVbapQVYHgWJBNiR/j7bHa9YzSlf58ePr08ACgDefXARkqCgPrV&#13;&#10;VCsF06gpsfKv4BuCLXNr+6hNR1ca9e1Jqp5DruQhgVDmwP6xZmaQnxlgG5B+mlbWPI96cEnR5jh9&#13;&#10;vVuDY8+urhlj1WDxqFkjCN6tVmZQbDkg8n6/7b3aqEAH4hxH+r16pVg2Mjrlb6oB6kdQpe2hdSXD&#13;&#10;EE/kKQh/qP6297FGwBSnCv8Aq4enW60yfP0/y9cBGZEb0tdQEYFrO5YAEKB+LkA8X/xP096K6uH8&#13;&#10;vnjrxOk44HoVtg9Ubj3fuOpwUz43bYx+HXcWSqNz5Gm2/EuMjqYo5Eh+9ZXlmdZhpgiRpCp1BbD2&#13;&#10;Ido5fvr++NnIFhCp4hLsEGmoGKnia8BU0zToBc2+4GyctbMm7Is18s8xt41tYmnZpSrFa6MJGGUg&#13;&#10;ysQg4E1PRv8Af3V3XlRjc/SYbB4LpPd+Jahpelv4Tu7L7ire53p4o6DcWGr1k/ymKuqJZBV0lUsU&#13;&#10;UJIkp2XgH2P902XbGieK3SPbrmOi2ZjleQ3ZAo6GtGDFjqBAC+R6xv5O5/5tivrS43G7uOatrudT&#13;&#10;7141nDapsupmkt5lpqje3jVTFNGXlkHbMGyQCpYjfGS2PgcJFQVFRTbv25u/L1QinhparHDH5CmF&#13;&#10;JmMXkon/AHWM0kZWoiLGORDpIBv7Bdvus+02caRNS5hlc0NGGl+10Pnk1DCvD59ZC7nynZ817rdP&#13;&#10;fIkm231nEhIZlkMkbF4JoXroBQNqikADoQKEig6R+a3fXZSgq8TRw0uF2/U5uTPybfx0cn8KiyjQ&#13;&#10;+EzwJM0jqVVmVRrA0n+g9ll3uM08Jto1WKFm1lFHaW9ft/PoR7Xy7Z7fdR7jO7XN9FALcXEhBlMI&#13;&#10;bVpLLpUjVk4NTU9JRIWZSY1QFAGEbqzqx1BW5Um4N+CAePZYELCqjz8s9H+sBqv1Nkp6mKKnWRJ4&#13;&#10;AoBiDiQCIabM4lYH0c88Wv8AX2+8cqqA4Kjy8umVlhkctGQ1MHgf2+XUgFroGYO3OgO7oImFwFLn&#13;&#10;libHSfp/X28tXIVs8afl1RsaiuOHXBHZkBN2RrcqNVgxGpGjH1IH1/2/uiMxz6+nVyoLYxT16kKi&#13;&#10;gG6G6mXRKTZb/V7Ec2uBz/j7dVNNNQ9c/wCDpnxKsKcOnWglCMy1IEtHUMVrYCdOuRiT5qd2FkeP&#13;&#10;kxt/a5WwB9rLc0Y6sq2CPX7PmP556RXcblA0J0yx5RvTOQaZKt5jy4+XS7k2xFVYqOrx7eealpXq&#13;&#10;pJYdEVNPSLJ6DHJKCNbcgx/VWBH19mv0KNbCSHJAJ/KuD/nHQSTmCWHcjbXo8NJHCAHLK/mCBmno&#13;&#10;3wsDXpkxecp8LDdsZSZGoeby/wCViRYQsqBGR0NvJa11f6oxPHPtLBdpap3IGrwJHD/OfQ+XRtuW&#13;&#10;0y7pNRbh7dNNO0irEenmteFOBGfPpuqjSzPJUQx2WYxzuuvUYfIuhgJXA59KgkMSCDew9tSaAxeM&#13;&#10;caGnGlaf8VXpdaJPHGkD8VBWvrQ1B/maDyqfLrqKSZRTlZZo5oZEnp/HOE8VRG4kieCWFgQdRsrB&#13;&#10;gV5sR72pYoNBII+HJ48RnyzTPW3SN0kR1BVwVeoBBVlIaoIIIp5EEHgQR0cfNfMfsXK5Dbu+IcDs&#13;&#10;te4KXZw2Lvzs3Lbdwe563tHF4eWGTZGd3Hhs/ST0sOexcMT0cmaprT1kQh8+p4i8gzPOO4CRb+CJ&#13;&#10;BeNGElldUYyquY2KsrKHQVGsUZhTVwFcb7b7t/J62d7yveXd4eXWvPrbHbobm4tl22SUOLyGCeCZ&#13;&#10;JZbG5kYS/SS1jt5PE8NtLhULHu3du7N+7nzm9N65/Jbp3XuGrFfnM5mKhqmvyVVZI11yDSFsqLHB&#13;&#10;EirHHGAiKFt7DF1dXO4TteXjtNJISzM5qxPz+Q8hgDFB1OHLmwbByjsdry3yraRWG32SaIYYE0RR&#13;&#10;rUntBqWJqWd2LMz1ZiW6sl/la927Z+KvaHZfyY7D6rwfb3XOyussr19UbH3BUwRUO8uxOxp4Iuvt&#13;&#10;l09JVq0Vd52oaityFMynx0EM8jldSaxRyuZ7a23C9jka3QwrCZEAMniSSIVij1dviPGjjNdAPiGu&#13;&#10;B1j1943aLTnG65U5JEaXly25NuX08rOtutpY2tylxd3hhInFtbzXMBWOMr9TMEtwyguyf//U1BCw&#13;&#10;H+PF73H095AeKeI6x4oxNKdLvZ3Wm9t+VEUW3cHV1MJcB66WN4KCEAjUz1DcGw59Iv7NbDadx3Nw&#13;&#10;LWIkHixwvQM5o9wOU+T4C++Xao/lGhDSmvooJ/KtOj2dV/DmjoZqXJbwq5svVkoTQUuulxyMWssb&#13;&#10;MfXLz/Ui/wDT3JGychojrNeuXNPhGFr/AJesRvcP7zd5epJYcrxC1jH+iSUeUj5fhT16sp2j1Lht&#13;&#10;i0NPUZMYzaWMWOJ1o3p9eXqIpSqQ/b7eo/8AK5dX1WWYRQ8HVMvPuTrLb7exhHhjSBj55+XHrCXm&#13;&#10;HnndOabtkiaS+lJNX1UjFMktM/Yo/orqfyVCSOhETsDG4PHyQ7Y20tPVStTml3HmzFU5qllj1M64&#13;&#10;+hKtRwFmKlWEcsi6RomRh5PZgbkr2qtPt4noJ/1buL2dZN0udS0OuKIUjIxxeokNMg1Kg4Og5UgV&#13;&#10;uvC7n3dUVWTqZ6mnq68skuQmneeum8nIdp5iXZibgh2Yk8m59lN1bXV0NQYqDj8upH2bdtj2NEtE&#13;&#10;CukfcEpRB64FOGKEAYwABjrPtL4X5bLmLdOW2s0dH5Rbd3YVVTYPExtqQOtPkNxvFGSAyOI6ZWci&#13;&#10;xVCfaG35as/F8WVfEYebZp+XEfl0Y777+TWVv+6rK6MQOBb2ikliBXuWLJNMVcgE+Y6GpNqfH/rm&#13;&#10;NjubfEm8amkETLiOtqEU2Fk0SXkjn3buGKIlGUFT4KDUpNwW59m4SztVqWC08hTqOn3b3A5mkYbZ&#13;&#10;ZGEMT+pdMdVMAEQr3VyaayB6dBrnfnZ1r1k9RTbEw2ydpVcHMNU0EO996xssTJFNDmssJFpZRrYi&#13;&#10;ShggJ9Oq+keye85q2S0OkyVZfLifsp/sdDnY/u4c/c3ATbkbm4jcgk08CCmqtOGpl+1q/Poj3Znz&#13;&#10;s3ZvAzz43+J5OqQaPvtxZGpqTojXTG8UEjHgLYAfjn2Fb7n6SVWFlHn1J/wdZI8ofdR2nZ3Rd4lR&#13;&#10;FOdESgceI18cnoiPZfZ/Ym+opJq/cVeqXJagopHpKVoz6tDRxfqt+Ln3Hm8btu24xkyymn8INB+X&#13;&#10;WWXIft/yPylMI7SxRm8pHGpgfWp4H7Oi1TyMXa+svciRmuXY25uT+f6m/sIEknu4/PqfYUUAFaAE&#13;&#10;YA4U6wEgC5+nv3Tw446yUla1HUxVCXBjdSfp6lJ9Q9+WTw2Djy6pcWi3cDQt5g9C754sjQglg0c0&#13;&#10;Q/x+qi4H/FfZ4HWaLA4jPUXiKSxuyPxRn/L0C9fA9DWzQAENHIxVvyB+pCCfrb2HJx4UhX9nUs2U&#13;&#10;yXlqsg/EAD0KWzd2GRFoaxvWBpBLEhwB9efZ9tt+SPBk8uHUcc1cteG/1ltWhHUzee3YMvSNUQp+&#13;&#10;5pZtQsbn8H25udklzHqHn0l5W3uXbphbyHt4dF2kjnoKrwy+ho5Bpb8n1cEX9ghg9rKUPl1NaPFd&#13;&#10;QCdchqdC9gq9cjj1ZvVIg8Ug4/AJ/H9fYps5Vnhzk06jvdbRrK8IXAY6h0gM3RyYvJGSIBFdxLCR&#13;&#10;/W4LC49k13GbefWv29CzbLhb6xCvxGD+Xn0vMNlospSaZD+4F0TRn8j+p/wt7N7S4W4i0niOPQV3&#13;&#10;Tb5LC41R/C2R9vSMz2MNBUeSMf5LKSUP4Rjzp9lt3AYZO3gehNs1+LyHQ+JFwfn8x0wXsfryOR/g&#13;&#10;R+faMtSuc06OQFJoehgwNYmUxEYk9TCNoZhf6lBpJP8Ar/X2IbV/Htwfy6jDeLVtu3TxE4GhH+Ho&#13;&#10;JslTvQVtTS2AEcr6bkgaGOuMi/8Ah7D9yDDM0RHr1I9jMt3bR3CcWGft6btfP15P1vxx9PaavS3w&#13;&#10;/KvQi9b70qNqZmAM5+wqXWOdCxIAdgCSPZ1su5vY3IB+E9AfnrlSDmLa2A/tkHaejN9kbPx/YG1z&#13;&#10;V0vj+4WA1NHPGLukgXWvq/1+CP8AH2Mt52+Hd7AspyRUdQByLzJecm8wCzuqhC2hx+dK/sp0Qt0q&#13;&#10;MfVT42tiaKqpZXhlRjYh0NjYH+v49xLokhmaCUUZMHrL+KSK8gW6tzWOQAg8ePUmOZomWSKRo5I2&#13;&#10;Dqyn1Kw5BB/qPbyuUYMvEcOqMgkUo4qDgj16FnbW4/4msdLUPathP4ItNpNy6/4/1HsT7fuInURy&#13;&#10;YZf8HUfb5sgsS9xEv6TenlXyPp0Lk8EWWxOgmxf9D/VoKpR6eD/sPYiePxrcoR+fUaQSybdufiDy&#13;&#10;/mp/2Og6gLQyyUk66JY3KOGP9ODb/A/j2SpRHKP9nQ6lCSRC6h+FwD1hrcfGysygklfoL8/0PvUs&#13;&#10;Hp09a3jq1DinSHrqMq5JBU35ufqAbm9/ZXLFTPQutLpXSteH/FdN9FkanE1Ilha6E/uREkI6/kFf&#13;&#10;w1vofbCTvbPrXh5jpTd2EG4R+DJxPA+YPQhUQfK1FBn8ARFl8fKtRDKBazxtqeCcflSBY/649nEY&#13;&#10;W5Zbu0OmVCCD/n6BV4Ytvgl2bec2s6lSKVpXGofZx+3oSu1aqDfO0IHnhWPL0SJKiGzNHMgtLCG+&#13;&#10;pDckf19m+/8Ah7rttJBSQD+fD/Z6j/29tJeVOZZI4m12kpKk8Kj8J+0DJ6JEjNT1MtHKNDxvYK3J&#13;&#10;F+R7iCphlMMvEeXWTopJGJVyD0709DU1Z/bQ6P8AVsBp/wBgPqfZlDbSz08MUHzHSaSeOPDH9nHp&#13;&#10;7hxtHQBZquYM6tqUA6QCOfp/xr2uFpDb/q3DV8/2dIzPPOSsa49R8/XpYUoj3HjKkUkbXgSxXRyb&#13;&#10;r9LfUW+o9m0ZTcLdhEOA6Ds7HZ7xPqCCJTTj0HEGLq6hyixFQpKNI91AAa30P19h1LSaV/DGBwJp&#13;&#10;0LJbqNFBwa+XTt9jjMcA1bJ9xKACIhYrzzcIvtWILS1WsxDH0r0m8e4uMRLpHr1Fqs7MU8VJGKaK&#13;&#10;2gFQGlP+I4sOPbM24yN2wKFUft6vFYop1TMXPTDJKSxdyxc3ZiW1t/gL/wCx9lUkrNUMa1HS5RpG&#13;&#10;kcOhF2/UpU4cUc7qI9RjQ8EowJUf8lX9ijbpVmsQjYHA/b0GtxhaC/S5iBqB6cR0k8rj2qZqimIC&#13;&#10;19EeD9EmiPqQ8/W4/wBsfZTdWxmdoE/tEqR9n/FdHNrcUjWUfC9B+fSM5UlWUo4JDcAFW/Kkf7D2&#13;&#10;Q1KMVbj0ZA+Yz1xIvpF+bgkfS9uTx71kmnWwSMjoQcY75zb01CzKMhh9MtI1/wBxkTmIp/h/ZPPs&#13;&#10;R2rG920wn44sr6noiutO37is4BKTYb0r1FinG5KRaSoKJkaZCsUpABlRB+lrn6kDn3VHTdIfBkxK&#13;&#10;mB8/9XDp8xjbpTLD/ZtnpJzRPTySRTxlHS8ZH0C24JufwfZI0bRkowoRxr0aI6yLrQ4PWEAnggED&#13;&#10;9P8Ajfj3UKAa9Xp1yay8g/QDV9P1f8U9+Y+np17pQ0k71OLAjDNX4aZaykb8tEnrKD/C91Pszt5f&#13;&#10;HswoH6kJ1j/N+zotliWO4z8Eo0n7fLpU5KSOtjoMvAbx5GANILcxVCi0isRx/X2a3DLNHHdLwkAr&#13;&#10;9p6LbJWhaWzm4xHH+lPn9nz6bA0lgEtYFrm9mHNrk+0/cBQdL+LZ6keQ3B1IBZWseTqPBIP+w938&#13;&#10;Rum9C+nUhWLABiFX8hRa5/1/amrMADw6ZIKmoyfTrkqPLIFVWY8KiRqS782QWH+w92XVK+lckcB6&#13;&#10;9UcpGmtiABxJxTpX0e3ZooTWZuoixNOCdMc1mrJgeQI6f9V/+DezGG0dR4l03hj086f6vLoguN6S&#13;&#10;SU222Rm4k/iH9mPtbh9vTsm4aLFkRbfxwRmYK+TrlWorDYctCh9MfP0/PtSt7DCdFqp/054/kPL5&#13;&#10;/LoufY7zcj4m8TkgZESHSv2E8T6/OnTXPkKmumd6qokqZbsXlldpGAB5RQ30/qbe22kaVtTsWPRl&#13;&#10;DZ21nFot4wiDyApn1J4nrOkmqOQljwDpA4PP0AFufe+mZEoylaZNc/6uHXVtTXuDcseb3HBBBP49&#13;&#10;+63r0qVpn+XXFQpRQQym4N7G1gxZv9496IqKevV6mOXUM16UO2sjTrUVOKyIvjM7H9rM1iftqk80&#13;&#10;VchJsGjewJ/K39q7SWMO0M/wSUH2HyP5Hoh3+ynMEW5beaXNkdS+Wpfxr86rXHr0y1tBPja2qx9X&#13;&#10;GyVFNK8VQjCw1xklZItR/Qw5B/obD2mkheGRoZR3LUE/LyI+RHRrZX0G4WsV5amqOupSMmhwVPzB&#13;&#10;8vLoV8Kn9/tgVe3ZJWfdXX1NU5rbZ4eqy21HfVl8Olvq9GzCoiUm+kkcW9ncFN12trZ+6e1GpP6c&#13;&#10;R+JR6lT3CnUcbszcl85Rb7GoTbd8ZYbnNUgveEE7eizAGN+FDQ9BMur0Am90uWIAfixJKjk8Enj+&#13;&#10;g9kQ9CanqSTQ1KigBp8h8usH7eolvJp9V9KhhpY3XSLmx/r730+dQRRWnXFiQFutmWUlYw11QWJ9&#13;&#10;Kt9dPH0/r7qSRw6sulnwMEcfX5nrCQrOupNDHTqQj06iwX0MeDcH6e9kqOnFLBCFNRXy6z02RyFE&#13;&#10;YmoslW0Lp+2GpauWG1m0uEKMOLfVVH5596EzowMblfmDjpuexsrtGW7gSUNk6kBpT7R/OvTn/ezK&#13;&#10;yGE1woMpDCxMceTxlLM00kgA/dngEcrHUCbSSHjn28b6dv7XS6jgGUGp+0f4ei3+rm3R6jZa7d2o&#13;&#10;CYpXUKvHAbUn+8jria/bdXoNZtxqWRIy0s2Fyjwa5CT6lhqxJGNNjqC/X3XxbKQ65YdJ89DH+QYU&#13;&#10;/Z1sWW+2oP01/wCKpOFuIVeg/wBPEVb7C1M9cRSbZq9Jo8/W49pWAZc1jJpYY05KIlViTK0nP9YA&#13;&#10;PfjHaSHWkrRk+TLUf8Zqf5Dqxut+tlpcWSTgcDBMqsT66ZlRQBx+Nj1iTa1ZUPbGVWMzLgMxix+V&#13;&#10;oxUhYyW/yiiqSkkd/qAyXt+B7qbKRjqgdX/0riv7OI/Ppx+YrSEMt/HNbDGZYmCk+gkAKN8ypI6a&#13;&#10;avDZXHqrV2Nr6WMEkTzUsopJdRuBHL+h/wCtwT/T23JbzwCsqMo9SD/h6MrXddtvai1njkP8KupY&#13;&#10;faK6h+YHTY3Kghmf1XkPAA1SaFBCm4I/2PtK4oopw6XBgSVOOsSsUZHjbRKuho2jsJBKrfsyKx+j&#13;&#10;XF/dF1A6lwRkH0P+fqxQMtJBVTxB4EHBH2EYPyPTZvvBRZKkh3ZQQtrqZhTbip4vQsWVRD/lUca2&#13;&#10;slUo1jUbBw/5I9le/wC3iaIbpCtSaCQf0hwP+2yftr1rl2+ksp32G5bCDXbsMloSwoh9WiyuPwFa&#13;&#10;9BFqYsClip06AG0sjgXkHFiCF/p+o+wj3VweP+rj5fZ0NccCKnP59O+HwWX3BPJTYvH1GSkhV5J3&#13;&#10;iS8MCWP7lVLNxGgsdXP0F/aqzsLrcXaO3j8UrxIBIGfPyFPP06Q7huVltcQmvZhArHStSAWPoKZY&#13;&#10;/lUnpTy4Dbe3Hb+PZVcrXixlxWL1SRRuw0IJZUI1Nq5sWUW9Q1g+zV7Hatuet/KZpP4FOB6ZBHn8&#13;&#10;+HEHorj3Hct0Su3Q+FHxEkgIJFckLQ/4Ca4IU9SHyeUradnigpts4MOkcVbUsHkcGMBXxdPGih3Y&#13;&#10;cE09OXut/IL39vNd3kykhRaQ1oGJz9sYAUk/6VT/AKbpsWttBJR2N3cGpKr9v+iMSSq/6Zwvlp8u&#13;&#10;k9JmcfSzNJi4Za6qkKCfcGfb7muLMpZpKOhk1Rxkt6tchka4P0vwWG9ghk1WgMjAkGWX4z81BqB9&#13;&#10;pr9p8jFbG6nULdERRjhDCQFp/SlFGP8ApQEX5nzakyNZHWjImqmrauOV2d6ljMXj0DXExkJYq4AB&#13;&#10;UH6Xt7SpcyCYXTOXcEkljXFMDz4jpYbeExfTKgRPIKAM/wAWPMH/AAA8epNfTxQuktHCy0WQRpKE&#13;&#10;zOWaFpFCVlBKwsNUDW5HJTS1rNw5cIEcSRjtkBofStNS/apIBPmM8KdNwO7gxSn9VKVpwpUlWHyc&#13;&#10;D8mqOIPUFV8ZKsFkRrsihtWjUwW7XPK/W39Bx7aoR8WeP+Hp8ktwHXiL6mjfUij0SllZpEIXyySF&#13;&#10;CRwOSVtyST70R+McPL/L/L/D14E+Y6947gt5Dq/TZCHlZZEvGL83AuF1W+mrm5HvegkYPD/V/lp+&#13;&#10;3rxYA0PXd1LkghWshcafJqOi/wCfTclVFwfqf6e/HOPP59VI7adT6WlrK3SaSnuyqj+hI1SPxtcs&#13;&#10;8rACMWUks31Nx7eijklzGpJ/YPzJwPz6ad4oj+qwof5/YBk/YOpipjMaQZJDmKpWslNCzRY+5IAE&#13;&#10;tUBrmFuSIwFY8hyp4U6bWzH6jGWSpoBXRn+I/ip/CKD06YLXN1VVHgxmgLkVfgaaV/Aa0oTnzI6c&#13;&#10;6TKvloJNs5GpjShqpWmxSk/b0OIy/ESzCkX0KlRGogmkJLCyOxOk+1EV19VG23XLdknwUoqpJ+E6&#13;&#10;R8Or4W8+BPDpFcWaWco3i1T9UKEkOTJLFx0luJaMkug9NQABPTDJAYJWp5lkimhLwzRgAujxf51J&#13;&#10;fSLgEW5t/X2geJkPht8QwftHHo0WRZVEi0oacOBr6fb1iGptQZoywXSuhblZAAxYKt7/AJBB+p59&#13;&#10;t0bV3Z63jj1j0+Ieo3YDWxF/2yT/AG1b0gC44tx79TT/AJerVNdI6kozSKH8SqdOk/pDBkGjlSLW&#13;&#10;YG9z7uCXHpXrWkDA65Kp0HWiKoUR+pgtzfgr9LAf1/PHu6gkVPAdVODgZ65MoiAKBipKlRKwXUwG&#13;&#10;kFhfg/4D/be/U0jHA9eHcKHr2hVeJSGXTZtd9YHpuzlVN+L2JH49+06GA4fb1oEsprnrkRIzuwEb&#13;&#10;OjmxFyHUk+T0m93vwLj6e9k1J8yP8HXiOFeHWRDojWSUsB4yttQQRsDqZyWF+SOR/TgfX3cCiamq&#13;&#10;AOqNQnHWREkdkSON5JpGRYoI1eSSRh6TaGMEtb8KPr9Pr7sFkcdo1OaUAFSR8h59aYqFLyEBVzU4&#13;&#10;A+dfTpTUu22+4SmrvMa1yGp8FiYvv8/OkihiZqZLpTJY6tdQ/A/ShPHszj28iVY5gddahI+6Ujyq&#13;&#10;pwn2nomn3pBE01tp8MYM8pCW4I4rXDO3yjBr5sOhpx2zMZjcZLjOxdzU+wKd0ebCbVwKpmt/Zypn&#13;&#10;VWOHyeQBKUMNWo1FpmSOOW37ZDexPDtkMNubfeZxZqTVIoSGnf8Aou/+h6vPgtaVGeo0v+Z7++vl&#13;&#10;u+SrA7u3Ce6n/wAXsIFWv6kcZ7rhoycLGC7xVpICBQPq7fyUFNLjOu8DB1/iyksE08Er1u8a4xAp&#13;&#10;L/FNyzKsiGQMyyQ0viTix1W9k0m7LDEbbZoRZxZBpmc/NpfInzC09M56FtnygbyVb7nG7beJ/iCs&#13;&#10;BFZx1oQIrUEhgKArJNrkpmor0H6xPUnxBHlqJGXQZG8kkkzKDdi9ySPUSfra9zc+ylVaQhQCzt6n&#13;&#10;/L5k+Z49DFn8FNTHSoHCgAHyA4D+XTnJiaSIimfK06TKpeZVp55qeB9ZC07SuFDAj1s63WwFiWuP&#13;&#10;an6OJQInmFQcilVBOePr6/5+kgvZWJYQkrWgqRU4404jzArknypQ9d5ZMjRzvi6qN0aljiaCFXj8&#13;&#10;EsbW8NXGEssiyr6lY3PPFvfrozo3gSA9gFBXBB4H518utWclrcRm7goddQSeIIwVbzGnhQ/Yepm6&#13;&#10;PRm65m0svipJi8S1CCRzQpUBhHL61YXsyn88D6j25uKqt3IfQA/8ZB6Y2Io+3QoKjvZaEqSBrIwV&#13;&#10;weHEZGPTrYu6m/lD9u9tdFdDdWYHqzrTp/Cb6xGI7z7h+b3ee+EodrJic6NOD2j17TUbgOgppY0l&#13;&#10;pIklneZf3GjHuZbnli3suW7fabS3WeZikl1Ki+Pc+IRqEccKMKdhArKyRgAFmyK84rP7xkUvvLvf&#13;&#10;Ou+b9LFbW4uNv2faJk/d23iKCQxz7hf308biWlzG6qtpHPcFtSRW8hRwrB23m8b8Ykb4HVvZHWPY&#13;&#10;nxP7J2xLtrrn5F4LG4vKL1l23iK6WLL53DZahJqKPXVaIshBPP5Y4nWcMbW9ie6uYtkituVblxFt&#13;&#10;15D4UMxKH6a4NWdXMZZdQJH4tSH4W49Rzy3slz7q7juH3idmsrledtg3H6m/2jVNHFvW0aR4GhLi&#13;&#10;ONijwBmtz4SLKR4TxKSpAwfIj4i5vurofozcPyY+Xdf1huHpjbkW2N0S71xWWydVuXbdJVvNDuPD&#13;&#10;NjWLZSrMCQLQSXP3CiNiwIJ9nPMnKcu57NZHd9weA2ilZHJAD0OWoKVYgChyT5iteov9nfvCbZyB&#13;&#10;7p802PtJyPFvNvzHcCazhhbQ1s7RACB9aEQw6mYzRtp8JtVCEp0DfzH/AJhHxszO2+i9g9KT53eX&#13;&#10;+g7qjJ9VV3YHZW08blNxbvpcxTCkrJYoMokj0cLKpZFlZjE5LIVb2Gd0532OyX6e1lW4dAU1mKp8&#13;&#10;MpGgB1ZLVUlnOkD+HqZvaP7rHuhPfbhvvOVr+6I92uY71rW2vyIo50uZ7hWRYNIEaeIsUcQLnQtW&#13;&#10;YhqCm/Ldv53dmXpaLbddksEjfbURyJyNXU10q06CkpoWqncu0YF1EYPpW4AA9xlPzFc7jcLBYsYh&#13;&#10;hdRJJNMAVOaEeXAdZ6bX7abPy7tj3W+Qx3pozmPw0jjBZizEIBpDVodVMnJPQv8AadX09sPLbCjS&#13;&#10;OfcmQq9v4up7EjoZwtVUVMq3qYErWDBSykWfQTY/W49iHe5uX9qubZWBlZkXxqHJPpXyrU16jP28&#13;&#10;t/c3nHbd3mZ1sII7iVduMi1jVVPaSgoXAwcUFRnB6Arf8XU27s1V1PWmMym1cdOPJRYjM1YrJYS0&#13;&#10;euVFrEFnXVdVNr/k+wpukfL+4zs20q0I4hWNTXzp1LvJze4nL20RW3Pk8O4zDDzQpoUipodH4TSl&#13;&#10;fL59AZX0jUlTNDJz420OQpX06fH6RzYseP8AD6/n2Ep42ilKnNP2/b1KcEgnjEqZDUOOHXE1tXDC&#13;&#10;YY5ZTEVLPAXljUgix1Acen9Sn63PPvYuJUj0hjTzFOvNBE8vilVBHn1BkU6pC6nWVVgUTkNJewZb&#13;&#10;n0gc3P8Aj/X2w4NDSpr0/XUuTkdcfTq9PBOglgpX1FdBCjVb/EXAv/T3okaqAZPn1dSxQ19OuBuP&#13;&#10;L6r+oAh1QAqq6Uv/AEP44/Pusi0yeNR1tSAor59OdNjZawfcXSGjtITXVskiU4CC5hp3T1SNxwiB&#13;&#10;iTYDnj2oSCSYeJhE/jNafl6n0AyekVxeRwHQoLyD8C5Of4vQHzJoKdTYshTYaaGfCoZq6lZHhzNd&#13;&#10;CnplDn10eOcNGhIH1l1GxIZbEj26k0dqQ9qtZFzrP+RRWlfnX5gdJ5baXcIWi3CgjcEGJCcj0dxR&#13;&#10;h/tdNPI+fUfJoKu2Yp2eRJ3K1iH92XH1jqfJC358MnLU/wCACU4Kge6XKmal5GahssOJQny/0tfh&#13;&#10;/Z8unLItbH93kgGMdhpTXGPM/wBNeD/KjefTYqqU0ABCwMdj+qS3qWwuAABx+rn/AF/aUhXPClPX&#13;&#10;16XVYANWteuDHXaZxqA8d7EIFVAUctx6TcEcD68296c1/UPDH8urAUBTz8vn1xLXLFnOuzsTGWDt&#13;&#10;pIDDgA3BK+lfwTb3WpLUrx4f6v8AVXrdVpqUcPl1zlSyvcg+sE6CFVFEnIXSG9QGo2+n0H192cAA&#13;&#10;VPH/AFft9P2eXXlYsaEddOBa/ALMJibMrFCeVJb6i3CkC4Y/UW96YEL9v+r/AGetDLkjgOvXeNVO&#13;&#10;gEhtLswKx82Dtf6liCVJ/BJP092J09wGeH7f83VhSpI49ciyhXDamCgaXQKhOjTYlf6AEkt+CLfT&#13;&#10;36oCaTx6sDivWWklNBVUtaadawUtVDKsEyIy1LRzCeOmkERudf6fQbg29uQsYJFlVdelgaHIbPA/&#13;&#10;bT8uk88a3NvJbBjHrVl1CgKVBGoVwCvHOPXHVrFB8Et89hba3N2zg8Pt/Y2x6TqnJdwttfuPOpge&#13;&#10;49xUWDoRX7tTrLYcjjIVdPQhgy1s0KRPCjFGLHT7mZ+S571BudvCIoJYjMVudQuKqpaTRGO5UQA0&#13;&#10;kYBSKZrTrBSL7zmwcu7jDyLuV4+5brBuMe2fU7XGrbTEJJhDaC8vGHhePOzHVbRl5VYnUukauhI2&#13;&#10;H3tiO1+5unPij8TfjL118gNj4iPD7a/vl3bg61+2OwKGZYq/sfeeS3jUVlENp0OO8lVLBJTsq08U&#13;&#10;QllL/T27BzfBe7pa8t8r2EN/aW6ACa6RmnZMGabxCNcOlWOnSNVaYyOgjvHszuvK3JW9e9fvVzhf&#13;&#10;8qb5fyySpY7RdRx7VZ3HdFt9l9OVki3KWdliVzKQHLtlVBoB/wDMA/l1dlfEree/d/7Rp8P2b8T6&#13;&#10;jsmt2zsbu3rve2A7T2ljqqsjGUo9nb0zO1p5vscnEsnjT7+KNqjxh1LX5AnNHLb7bdSbhtqMbGRt&#13;&#10;SayfGjViAPGRu9aOdGuhUmgLAnrIf2E999r9xNjs+V+aZkt+abWARXcKrotriaJT+vYTAeDOkqL4&#13;&#10;/hxOZI1LVj0KSC2dV/FLffa/Xm7ezKDdXWO3sHtnC5LO4/H7t3hR4/cu76fD1kNLm02tgacSzSfZ&#13;&#10;icPLJMkcdgQrMwt71s/Je57xt77vFJbxxIrsgdxqdUp4hVRkBKjUxAFTSh6EXPfv7yryHznY8kXl&#13;&#10;luN5eXkscTvbWjyWto86kwLdXDBE1TBT4ccZkfzYBejGfLn4ZZf4lSSbr22+VzvX2cmx2E2nu3cc&#13;&#10;WOGSj3NSY2OTdGPip4CYZqfzMzY6vSMRzRAqLSo49i7m7kiTktGvbOskDhUR3+LVxaoxgn4DTNT1&#13;&#10;DX3efvMbf94ZBy9vKR2u7WqyT3NrAWMTW5c/TyFzVklClRcW1SySEMao46IGdy19XRy4/J1EldTW&#13;&#10;WUNUyIamCcgATQyW1IpPDxi4P9OPccHcJZY/BuauKfiPAn5eVPPrLxNlsre4W9skETDHYO1l40IH&#13;&#10;EipzSozXpkeJTZvICgDXERBUgqGUkX9V/wAe0ZQAVrw40zx4ft4dGeqpooP5/Z/hxXqQiaGOt2vI&#13;&#10;w1RroLH02QEj1Biv1/w49uqgDd2fl554V6aMgZajy8/sND/PHWZAr+kQhtOoOHdox47XuoIIFh6u&#13;&#10;PqeB7umkmgBHVHB4+XWeNeUKqZD6Sy6mTyXY6ddrfUWuf9h+Pb4UcQK/LpliKEE0wfKv59L3a1Fn&#13;&#10;N05Gk2dhcXmczV5eodMTidv0VZlspR1Mkos0NDRq0hikN1n4sF9XBAPs0s1ubyUWMCvIz/CIwSVJ&#13;&#10;4YAJo3mfIdBLmC62nl+zk5n3K4htY4FpNJcOsMLrStGdyFDqMoK1Y9vA9OO8eqeyuuqlaPsLZm49&#13;&#10;o5Jy5pafcmOnxr1cZn8M09I0/wDnYgSV1qf6A8+3L/Zd12o6NzheFv6akVFaVz5Vx0k5Z9xORedI&#13;&#10;Td8m7pb7lEgGt7eVJAhIqFfTlWIzRgDTpb9X9A7n7KgyWdqMhh9nbCwDGLOb+3bO1Jt7GTXR46OC&#13;&#10;RAzz1cim8UECOz6rAXufZns3K95uyPcOywW0XxyvhFxXB4liM0HE8Ogl7ge8mwciTwbNFDPue8Xd&#13;&#10;DBYWg13Mq5BdwarHCpBDu5UL59Luk6W6GzzfwXbPyIhj3JUCeCCPcey6/Dbdr5KaAvFGmQ8pMInk&#13;&#10;ULGzoSvBb9XBovLvLV0fAstzHimoGqEohoK4b7RUE56B83un7wbPEdz5g5JJsEozG2vUnuUDtRiY&#13;&#10;wp1eGjHUqGhzStOgP3b15ufYu5Jtp7lx00OVpnVqdYo2qqHJ0cig0+SxtSgZJYpVdR6T9RYi9/Yc&#13;&#10;vdqvdsujZ3qsZB+xh5FaYIPy6lrlrnbl/m/ZE5i2K4V7cghq0V4XU90Mqk1RlIJ7qVyRih6y7b2f&#13;&#10;m8/vLa2y8fg8tW5vc24MHg8Vh4aKb+K5Osy1ctJR0GOpwup5ZTIqIo/tEkiw97t7OWa+hs/DJaR1&#13;&#10;Gmh1GpAx51zgda3vmPbts5avuZLi6iWCzt7iV5damNAkerW7A0UKVJNeOBxbJ3vk9iOvdj1u0Oq+&#13;&#10;garK7l6/6PztR/ffI0MtLV1Wb7zyMsb9ibqr8pCAk2OoXpocJgHKALDBPrdTKw9jXfo4bExWGzfq&#13;&#10;W9jMxbwznxmNHkkc4JUAItO1aMtQSesYfZu+5g5nF/zz7nxi03jmezQW4uAFWLaIg4s7e2jHdG8/&#13;&#10;iNeXi1aR5JYyAQqBf//VpM6x+HW38XJR1Wdik3TlCyuqSQt9kko5Agokvqtz+q/9be859n5Es7ek&#13;&#10;k48V/UjH7OHXHLn/AO8vv27JLb7SRt9ucEqe88eLmlMcQKfz6sG2v0tS4NRRZOnXEzU6K38DoKCO&#13;&#10;tzSqFNo58fAUior2YA5CeH6alVx7kS12pIAFRRw8hx/MYHyqR1iBvnuHc7jI0sDmYNWs0jskZ9dL&#13;&#10;MC8vzESSAfiKcehRMFJtmLRRik2uXU08NRSyR5feFWJKfwOIcvIqx0RYs7CPHQLIoaz1Uy+kGhhW&#13;&#10;BKysE8qD4vs9B/tc/M9AMXUm9SAMr3lMkODHaihqKxgkyj1NwxU8BEpo3T7gurN57gjbL0+3INp4&#13;&#10;bIRx1km9uw6un21SVsEqu0dbFk86ySVSnSwH2cU7qLXAFh7bAAPYuP4iKmnpnhXq95ve3WbC1vLr&#13;&#10;6h0wtvb92nOR4cYNGGMHTXPHrhlcV0nsFhUbl3/X9jZRFSSox+w6YY/ExTGHXJSybs3KhLBGsBNS&#13;&#10;0LqbHgce2VkjTVJcAKRWma48q+nT0U3N29FIdms1tIyB33GqpzTEKGpxkaiMnh0gc984uu+vaaSl&#13;&#10;2Rg9k7MqvG8a5WGI7u3m5AVCBms405h1hf3EpoY4yzEhF9lV1zBtdsC0rhj6A/5P8uehhsfsBzzz&#13;&#10;JKj3v1E61DfD4EJwRmgqRmuCDwrXquvuz5u7i3E9XkKZtwbnyL61St3FkamWFELl1SOOZyQgZiyo&#13;&#10;AAPwB7Be888uq/4kmr7eHWWHtp92CwtHji3SaK0QAVEKAt6fEaZp59Vq77787S3jUS02Xz1RRUTO&#13;&#10;1qHGs1JA4PFpHQh2sOCCx9xTufM+83xKTSlVr8K4FP8AL1nNyb7M+3vLESS7dZrNKBXXMA7A/LyH&#13;&#10;7OgpoMnNS18dYZGkOpfK7vI5ks3JLMSf9v7JYpZBIJian8+pGvNvhurQ2wUKo+EAUpQeVMdDVSVQ&#13;&#10;mhjqIWBEi6iP6gi9jf8A3j2IUkqokU4PUT3FuY3aCQZUnP8Aq8uokrhJXQgWYcf0BI/Tb/Yn3RjU&#13;&#10;9KIgdIbzHn0hNx4fxs1dSodBJ80aj/k4D2WXcOkeKg+3oZ7DuhcGxuD9jf5OkK8gNj9R9AP8fz7L&#13;&#10;izAdDBYzTHWBpP8AWY8c/wBP9b2ya+XTwQAY49L3amR8kDUchJaEXQk39JP9PZxYXHaUby6BPM9j&#13;&#10;olFzGKBsHqBvKiJ8deg02JV7D6i31uPafcosCYdLuVrwkPZsfs6Q9PPNSypPE5DIwbhj9Ab+ytJG&#13;&#10;jYMpz0LZYYp0MUoqD0PG18/BlaVYZmUuFtpNwRY25/5H7FNjdCePQxr1D3MOzybbcGSEUGT0jt97&#13;&#10;U1h6ymWzD18Diw5+vss3jbg9ZEGehRyjzFQLZ3LenH8+g+2vkzSVv28vpWYmN1PGmT8H2T7bcGKX&#13;&#10;wmPQz32yF5aeLFQlc1+XSx3FRLW0BkUAy0/7iEC5N/x/rezW/iE6V8x0GdkuDa3YjY9rf4fn0HuO&#13;&#10;yEuMqVnUsU/3ZHzd0vZhb8EeySCZrdtQOPPoaX1nHewmKQeWD0KZ+1zOP+t4pkDA2vpb6j/bexH2&#13;&#10;3UPrUdR5+ttV4QKgqc/MdBXX08tJVSQSqboSFax9a34b/Y+w7OpjkKHy6kK1mW6hE0eRSp6VWyq/&#13;&#10;w1U1Ex9E6iVLk8uOCqj/ABv7MdqmpIYDwYdBzmmz8W0W5UZXz6zb4oRHPBXRqNMgEUlgfqOUJv79&#13;&#10;usVCJvyPVeUbsvA1o+dOR0HjPYkD68f63siZjWg6GfWPU173I/1vwb3BHulTxBz1v/VT16NL0nv9&#13;&#10;G/37eVlBDACmeQ3FzZbc/wBfY/5Z3bX/AIrcH7K/YOsfPdjkxyo3vbV7s6gop864+3pp7765aE/3&#13;&#10;txEBYqAMjDCijVF9fuDb8r+eDx7Sc3bMaDcIF7lyQPMdLfaHnYXCf1c3I5J/TLH04r+f8uiwQTCV&#13;&#10;eSL/AJ/APF7D2BEZWWvn1Pbdpp9nU2GWammSaCR45Y2DI4axXm3PtQjlSHBoRnpuSOOaNo3AIIoQ&#13;&#10;fMdGC2BuSXJMsFVCUMqiOp1KwicfQTxk8f0JA9jXZ7+S4AWUUJ/Z1DnOmxx2afUwmoBqoHEfI/Lp&#13;&#10;831gJKHRladlcIB5tAIZohY+Rrflfyfavc7QoBNGPtp0U8nbyl8rbZONJPCvkR5V+fSbxtZDUABy&#13;&#10;LHgt9eW/IP8AT2igkWQhW6Pr+3khasfH/Vjpxm2jXZYaqGmd1PHlYaYxf6WYf4e3HsJZiTCOkMPN&#13;&#10;FpthpeSBW9K56bZuvKbGg1GUnBKnUVa6xf6r9H5P+v7YbaUj77hvy6Xxc7TX36G3R/Kv+XpOVO6q&#13;&#10;XAMVxMasy2V7poie/wBL2sfr/T2kl3FLPFuK+XR1Dy/cbuldzag4jzPWCh3PNlKkTzPcStYxcAKz&#13;&#10;GwuP94uefdIr43JDV/LpRc7DBYW3hwLUrnV59IreOIp8bXjMzQhIZRoLWuqv9RcD2T7taxQSi+Ze&#13;&#10;PHoQ7BuDXlr9IGqy5+dOHSa/jzPGFo1VEX+2bXP49Kj2Wnc2ZNMAoPXo6+hAasxr8um2SSSVtUjN&#13;&#10;I7C92Or/AGAvwPaFpXc95welSqFGlcDpZ7C3CcRk5oSuqGrTSVawAkBsHt9P8D7Othv/AKedojlW&#13;&#10;HQb5n2r952QCmjxmoPWPc9dUw10wpwIIJXaVWUcksdRXj/X9ubpczxTBI+1fs6f2i3iNoplq7KAM&#13;&#10;9I4ksSzEO31Zr3Ykc/U+yBnZjVjXo9VVXgKdYGkYsdHB/PP9OPbJZgSOrdRHkB1WsSRb/D/b+2+O&#13;&#10;T04qeZ4dKnbkxekr6QNZiBLGeNSnTyyf61vZ3tch8GSIcaVH5dFe4RgTRynhwPXPIzS1NDS52nb/&#13;&#10;ACqhvFWR82liWyzowH4B9Q492uWaW2j3GL44zRh5n7evQKsczWT/AAPUr8umivghyFMuWoRdQn+U&#13;&#10;oOW4HqYgflT9faG5iS7hF7b5/ip0qiZoJDbS/kT0nmb0gjgj/Dk8WN/9v7K8aQR0tIp06YXIvi8j&#13;&#10;BV2PhdvFOvI1RSenm34Bs3tZt901rdrL+E4b7Okl5bC6tmi8+IPoR047koZMVllq6Rz4Kq1VBIgI&#13;&#10;AZuXW6/i/IH+PtVuUTWl2JoTRX7hT1xjpjb5hdW3hTCpXtP28Op8qLuWmeeIImTpEDSQj0mdVH1/&#13;&#10;43/X2pkC7pD4oosqcR/F02rHbZPDYlkbz9K/5ukaylT6riRWKuhB9LD+yf8AkfskftwePp59G1cA&#13;&#10;jzz11fni9iLmwJA/re3ttjU160enPF1woq2Ga142JilUj6xPYNwf6e1lncCC4RvLIPzr0zcx+NCy&#13;&#10;DBGQfT/i+lljIyJMpgDxFMpyWMa9v1+pokb8f63+Ps9tEo0u3twPchPofIdE10dPh3/mvZJ9nr9o&#13;&#10;6hAsqFCWuG0Pr+uq4BHH59sCoqPTpYQCARmvUqGCaVljjjMsodVjijXW7X/Tdfr7djSRyAg1H0Ge&#13;&#10;mndYlLynSo4scAD7elPBt56WNanOVkOMgZyDT/52uk4vZIByv+BPsyjshH+pevoH8Nc/s/2eiKTe&#13;&#10;RM/hbVEZ2P4+EY/Pz6mjc9Lj1amwOOWlLDQcjUqstc6qLakvwn+w9uncYY18K1TT/SPE/wCbpL+4&#13;&#10;bm9fxt5nMoGfDXtT7D69JqarqKqZp5qiWeVzeR5mZybcW1Nccfiw9omlkdixYn5Ho8htoYFEFuio&#13;&#10;gpgDH+frumkcH1aiOb2PI4sOf8f9b25ExpU9bkUGoHTtFK1y36CCAgHqOm3Iufp7VBgcjpHJHUAd&#13;&#10;OOvxnVfSfqTpLariwuRe319vCTyPn0kaPXVSOHUxZFs6/wBSNXCsDq5JsfbnSMwnV1jP01LwASLN&#13;&#10;x6GJ5Vf9tx7904CaUbj1wdlI49TKxUtzq5+l7f1PNx9Pejwr6dWAcVNa49OP+odLHIhs/gIc2rmT&#13;&#10;KYJYcdmQbM9TjmXTjsiyqLnRzFI3/Bb+10oF3bi6U98Yow9R5H/V8ugtYEbLvbbQ+lbe8JkhxQLL&#13;&#10;xeOp/iwyD/TenTPtrcOQ2nncRuLGBRVYqtiqY1a4jqIiNNTSVIX9UcqFo3B/BPti0uZbO5S7gOUO&#13;&#10;PSnmD8jwp0ab7sllzLs1xs1+dUVzGyH1Q/gdPR0ajKf4h0uOzcBSUGSx+58DEBs/fcEmcwZJEn8P&#13;&#10;lMtstg52j4ElHPdQp5CFOLezDebaKOYXtsKQ3Pev9E/iT5U9PToIcgb1c31jNsG9tXdNnYQT0NPF&#13;&#10;TSPCnUeazKA3+nBz0GdiEUKxBJBJAPDAEhVtxZgBc2Pso6kLSxcluHl1hYAqrXLF2DgAEhHIJe1x&#13;&#10;/hxb/evfjQUr1dSwYkjC/wCrHWMKVmYHUqoIj6WGnSbgk2uLlrEi3H19101apPDq2oCMEfPriV0v&#13;&#10;dl9TlbaSpLgW1NpXVa1iTzz+fdSAWz1YHUvbxHH/AFefWNVYO6qEBD3KO6Wa35W350m3190pUkdO&#13;&#10;MVNBn0wOsZKIQEBKt6gQrOt1HAUtwRx+G/F+fdenF1kZoNPCvn1jJkPHIJD/AEKks0li10vp9Njz&#13;&#10;bn37q4CE6iNVfnw6w2jKANpkYGM+oahcjSwIAPPBtf6/S3vwFB24/wAPVgXrjC8Kf7Nf5dOVBncx&#13;&#10;jniehymRpPHZFSKsqVhQhbqgjkcqvH0XT7dinngOtJGWnkG/wdIL3Z9rvYytzbxSE5JMaavzNKk/&#13;&#10;OvU07lqpg4rcfgsrGyNIprsbTwTu9rGWSoxhppmb+0NTtb629ufWSMT4io4+aiv7V0n9tekv7ht4&#13;&#10;9P0k9xbEY/TmLKB6eHKJIwPsUfb1gNRtip0CfBZKhYtoklxOVjqY2IUNYUWTjTSL/T99v9f20zWT&#13;&#10;irxUP9Fqj/eSP8vVhBv9vqMN5FNTgJYShXP+/In7iR6oPs6Ue18NicnVTUdFmwmJyED0mcTO46rx&#13;&#10;lDRUzEGOpkysXnjWSBgJFkZlUWIHBPtZZ2tvO5hWX9NhRw6lQoPAlhVcHINfL59EfMe67lYWy3Vz&#13;&#10;aVuYGDQfTyrLKzcGUQnRIVkWqEDU2QaVHQX7m2rtnZdfUJkJG3fkKe7PQ4uWajwDQv66esOWKmad&#13;&#10;JVKygU0QHJAkNyQFdz2zbtonke4BuZOOhTRD8y3FgePaAPn0MNo3zeOZbNZrJP3fBJQapaNODwZP&#13;&#10;BDaI2QgqTKa1FSh4dMVfnd1ZnGU0E0tHtTaYdlp6HFR/wXFOkC69Pjpj91XSKGOmWZ5G5uz2ufaG&#13;&#10;e73S8gWOTTZ2vAKn6aUHlRO+U/OpJ8z0YWm0bHtt80qBr6/I7pJCZZQT5gP+nCp/hQRoD8K+XSdT&#13;&#10;JUGOkZMHjDVzkqyZPMQxMIP2yzPRYwaoUI03R31sR9VB59ohdQwsRYpqbjrkAIBA4onwr/pjVvXo&#13;&#10;3Nvc3RBv5TGmapESK/6eTBYHzAA+01p0y1Lz5Co+6rZ6ipq2DLI9QbzJOhBQIL2+liLAKP8ADj2j&#13;&#10;kaSd/FuGLORknzPEY/zYp0tijht4vAhUKq8AoxT/AAk/bXrj+2XMjxRliqroFlQhSrtOvIKi5OlT&#13;&#10;zz/T6VwG1keX5epJ/Ph1cVpQHBz11rs6C9rsiEq7CNV5MjPb8gfgEHn68D3ouFYKK1PHPDrZBClv&#13;&#10;Tp3xjRzE4qqlAo6ySPxTPJeKiyGkxUtZIQfTHZjFOVP0OrjT7VW7aibWb4XppPo+dJ+QA7T6g6vL&#13;&#10;pDd1j/xuIdyL3ADLIKFgPViRqHzFPOvUGSMwM8EkEiNA8iTxTKUqUnWYo8bEekhXOrkEfkcEe2WU&#13;&#10;qTGwqRxB/wBXrx+XT6HWBIpqDQgjgQRXH5Z/I9cURGDrZZGP6dCh1RCAgWJRYEG6i54FySL2vpY1&#13;&#10;AbSM04DPV3qDWtOpNNST1czw0kM8sisurwLdaaF01a5JNP0UgAlmH04Ht6KGaRtMaFj50GB9vp+f&#13;&#10;TcsqxR+JKwA+f+qv8uPUx0oKK61NQa+oHoWlonH2oY+rTPWjX5OSTaFbf0exNnCLa3/t28RgeC4A&#13;&#10;P9JslvyFPn0wr3FwA0K+GtOLA1I8iENAD/pj8yK9YarIVNSvqAhowqCOgpIvFTmQggMI1uWYGy65&#13;&#10;GZv6tcc6lu5JFo3ankiig8/L/Kan5nq8UEaEY1P/ABNk0/1eQoPkBjqIrxh28rB49LSswvYFFZQo&#13;&#10;S44W44Xn6+2VNDRsjjw4n/AOnSARjjw+z/P11ZjEgZAVLMRZLWOvkDWDwQbg8c+/Cp0sBwNfT/Z6&#13;&#10;3Ua/WmP9X59Kaq15rGvkiuvLYpIabK+pm+7oGIhpck4BJ1qLU9Re17Kx/V7Mpa3lubhRWWOgeh+J&#13;&#10;a0Vx8wKK37fPortx9BdCzrSGXUYvRX4tH8gcuvyqPTpPs2h1AsQkbOCjXIUta9wbEgWF7cD2XGmr&#13;&#10;t4dGPxCvXQ1WOrSpFm/3WfTp1nSAGAN2tzySf6e7Cp+IdWrTJ6kh4wCpUmVdIbShUrcAP9Ta4U8A&#13;&#10;j/W492qo7Tx6oQxOOuQUOCsOlRdtQZdJsAVcN9RcH682v+PdxTT2/wA+tDtNW65SIWjd7WkW/pC6&#13;&#10;rpIAqlRe/wCofQDj35lJUkmnXlOaevHrjEhkBdtB0BtXiIYghbKQeSPoLE2t9P8AH3oamqWyB5/5&#13;&#10;+tsaDSOuaksS0R1SFliCiMrMpLai3F9TMDZlt9eR7sFJ+AZ6rQj4uFK1+Xr60HqQB0raPatbUKsl&#13;&#10;Wz0cEcazLS+Mz5Woi03DJScCJNNyZahkQAErci3s3g2qeQBpToHEClXI86DAX7WIH29ElxvVvE3h&#13;&#10;29JDWmskeGG8hrBOpj/Ais3qB5iJRbfoMFRxZKuyEW2MTVCTRUxSmp3DlFisZI6bIIPK5I/sY+JY&#13;&#10;1v6qlh9D6Owhs4RPK4gjbzX+2Pz1/EfQCIU41cjoH3W73e6XL7faRtfXKEVQgCCIn4WdDRV9dUz+&#13;&#10;J/DEvmzVHYzYqKag2Hj025TS6/Jl3jV8/WBm0ySCUlxCzG5LF5ZLH9Ytb2jm30QRtFsyC3jbi5A8&#13;&#10;RvnUV01/Nvn0YR8nfvGRbvmuY3jrQiEVW2SmANFFL0/0qKTxVuPQaStNUTyz1DySyS/WSV5aiSWR&#13;&#10;rkF5na/I5ub2+n+HsgZmnlaRsk8Dmv5nz/PoaIkcKLCigAYGkBRT7AKfl/Pp2lb72kbIBTJW04Ee&#13;&#10;TT1K0iKohgy4T+1ckRzn/VBW/tmyxyJoTMfjX4/8Ab88A/PPn0iiU20v0r9sb5jJ8jkmL/a5Kf0e&#13;&#10;38I67wtbBQV9LVTQCSKB5NccZZH8TxvEZIHPIdNWtL8agPrb36ymjhuUlcagK4PnUUr+Vf2jr1/b&#13;&#10;G5s3hjajGmfQg1oR6Hz8yDjj1OkocVDKsr5eWWldqkLDHSVAqtHkKtTEuxTVpbltWlQeL/T2/wCD&#13;&#10;ao/iGUlc4pnjwIJp+fTUdzuDRmPwQHwCS40/DxHAkVqKHJIqfmsdx5Cq3ngZ9y1FBSUhwMuL25ST&#13;&#10;QinpjUUQo2iSi+1QKJpIliRg6gldTar8H2Z3s0m52JvSAohKxgigJUDC6fMjBqPn0GdktrbljdF2&#13;&#10;GGZnF2Jbh0ar6HL6i+o/AGLGgODinA9Iypnir8hS1UrmGEUtGlTI7STH/J4EhLhX9TLZQoA4Frfp&#13;&#10;sfZdLIk10krYAC1PnVQBWnnSnng8D0J7dHtLZolGp9TEA0HFiePl1cTur561PyL+BWwfhbv/AH7u&#13;&#10;faX+hLLU2c6+3RFNkKvES0NJUn7ra2fx2OY1C0aRzNLCyBgkkS+mxuJYj3rYt55cl24ytZXrCLxL&#13;&#10;hK0mWA0jWUKdRAQ6amvBfIdYMf6zHPXt377R+5VhCm+7A31yx7ZKUD2Em4aZbiexaX9NXnuYw8iG&#13;&#10;mppZHB7mBL9l+3+h9o/D7cvQWwttVHZu+c92dR7y3L2vuOlXG0mLqMXS/b0suxdtSq1RTrLHqWep&#13;&#10;qZdUg/XHYLZNcbzsFnybLsu1r9XK0vivK6UCvUd0a1rwFAxzxJrQdCrbvb33W5h+8PZe7PN9wmw7&#13;&#10;fa2BtLXbLaQzSSxMWLRX860jkIYq6oi6VwFYGpYDW7f7z7Iws7bx35u/daYuixuJxqZjNV2RWPG0&#13;&#10;lMKXG0lJFMzDwxRJoREUaQNI+h9kkG9cybpaN9ZcSOEoACdWKcKedB/xfUo/63HtTyVusf8AV/ab&#13;&#10;Tb3uHkkkMUQjJdmLO7MB2lmqatU5rT0C7sHbWa25/drKbkwdXjMjlaJalqasglpXr6eOQCKolhtd&#13;&#10;Q62H6QWNje/sm3myubLwJ7yIh2FdJ7dQ+fQ65N37aN8N7Z7DdrcQW0mgPGwYRsRlA3Alf9WOmOn3&#13;&#10;XQY/TV4jbFDj69UZ4qmdpKtYX4WSpgSUaNRbm5FgfoBa/tHHucECiS2twj+pNQP8/wAujSbl+5vF&#13;&#10;a03K+eaGuUUBdSnOliM09adJbIZDIZeqesrpJKqsdNRmdbzMTdRo18EC3FuAPoLey24uJrmTxJiC&#13;&#10;T6dH1nY2m3wLa2UYjjUAADyA8v8AZ8+o1LVzQTJNDLcrKhA0jSPUdWokX4/qOP8AW91imeOSqcen&#13;&#10;pYo5YzHIO09c8tUNUVks7hfJKitMdLeIOQLq4sSB+QAT/r+93b+JMW8yP59atIVhgCDgpp+XUB2k&#13;&#10;enSEqIlRwtvw31FjqP5v9P8AD2nJZ0C0pTpSoRXLca9R49X1HNhy31YBxYFSb/43Cj6f6/tqp4Vp&#13;&#10;1d6HtpQ9TqegqKsSJBHaOOwqKiSWKGmpwpEivJVP6FFvwDe/ABPHt1beeVT4YwOJOAPtJx/n8uk0&#13;&#10;1xDbU8c5PBRUsfkAOP8Aq8upyJi8eqlbZesbkyzpJHj4bEAPHTvoeU/0abStv7J+ntQq21sP0j4j&#13;&#10;eprpB+XAk/bj7ekxa8u8N/i8X8K0Zz/tuCflU/MdRKrIVNUJJKuczB41WMSaI0hVJP0UsKWSJD9Q&#13;&#10;qAA/63Iba5kkOqRq6vUYFP4QMCvy49PwWlvb/p26haceJZq+bE8T8yT8qdRDpDs5UlXkKuSAwUkE&#13;&#10;mRFBNv8AXP8AsD7ZPa1RwPT1CcDqZFUCkkWZInekq4hT1dJqAWriWexiMhJuw4dD/ZNj7dEmg8Ko&#13;&#10;+GX1GP8Ai6+RHTE0KzLTAdDqRjxU0pX7M0I8waUPUaugFNPHHFPHU09R5KugnLANPT6206oxwGRl&#13;&#10;0yIBdSD+LE1nj8OQMpBVqsvzHDy9KHHl9lOnbacSqarokWiuhrhqAkgmlVIIYH0PmQeo/pjVIyRy&#13;&#10;yuyj1k6VAVULWBDC+ng3v+ePbNQE0n86f5OrjuOD9lcft9OukaRBqspZVYBkUAqTa8sbG1itrkEf&#13;&#10;UD/Y6BkFQxr+X+r/AIrpxlDCox10q2Ylgky31Fo1JKhT6ibljc/W1xcC39PewKH18+tGhyMU65MC&#13;&#10;jAtZQwErM4VgoLKCvJ/JHP04t/r+/MCpFeHXhVkpwp/PrmIkAUgBrPKWZtSHiwV47tZjfm35P+w9&#13;&#10;2EZoump4mvn+X+rPXvEJwcA464KvrFgfIGKr4xbxgAvyOfpc+lfwbHke68eHn156gAHh/h6VuxN2&#13;&#10;ZTYe48Nuvb1RDitz7eycGX29m3paHIJhsnTEmCpXHZSOaCSxOsLNE9mAYWZR7Wbbezbbdx3tqQss&#13;&#10;balagbS3rpaqnjkMD5HBA6D3NXL+3c2bHdbBvUbT2V5GYp4g7p4sTU1IZIiki1oMI61FVaoNOrIP&#13;&#10;5Zu4d4dx/wAyjqrC9l7o3NvDcfyBou0el9wZncGXky2dyA7Q6xymGhX+JZYuqxq+gwBfSAAEC8+x&#13;&#10;pylvk55yXct7nZ/GiuElMjM50GJnYqSa0ohK04kUApjrGr7ynIe17f8AdruNh9t9ugshtN5tN3YW&#13;&#10;1vHHDCLiDcbdIF0KEUM80qrIX9SSamvQAfHD4e9n93d4UHTuA3jtHpmLJb4z/Wtf2V2duxNj7Nwh&#13;&#10;w08sG5IairR0q63xU6kT01GkmoNplAW7BBtvK273V3cQ22qJYnkjJqAz+ESXjiUMrSMVAXQrZrR/&#13;&#10;lIXPXvTyLy1yvabzvSC/e5isrlbdYjMiC6KLb3F0/hTRWduJHDG5kXsCao1ZqA7RfR/UXwC/lc9D&#13;&#10;/Nf4z7D+bfXfyT+XHyS69x20JdrT43HZD499bUkPqx3YtZE8M+HFRFJUJIKiSSSanD07lGhWRgMe&#13;&#10;W9i8PeIrGwkNlFGpu5PqmjSZpRC6JE1umpI4C8gaXxGPixqAygKCcS/dH3F33nDlyXnHmXZBu0q3&#13;&#10;P7ptX2aK5ntVsTf293cXcW53K211d7l4NnJBYLaQolpPLK8VzI7yINaXtbfGwtu5Lam6MFiaXZ3c&#13;&#10;dPsfeXXXc2wtuPi6vYOVzNZUy4Op3ltjJYaRqWi/icCpXyY+LUiyqTHpVwAm3nc9ttZob6NRDe+D&#13;&#10;NDcQRlTCxY6PEV1OlS4q+gfioBjqbvb3lPm7frC/5f3S5l3Hll7+z3LZdwuTKt9HCmmdbK6imUST&#13;&#10;m2etulw1HMZOrURkn2Z3pvDc6xx7p3ZuXcZK0yBs1n8rmEX7KLx0KqKyWXSsYJ8Yt6QSAeSPYAn3&#13;&#10;K+vBp3CaSWvm7s2RhRknFPSlD1kltfK/LewAtsG22tlQsf0IIovjNZKlEUsSaVqTUU8xXpOwU89Z&#13;&#10;IkFPSTz1OgrFTU8TVE8gUl5HRYl1H8seOB9T7SxxSS9qoWY8FAyacaDz6O5poLeEzTOqxqaFmYKo&#13;&#10;r/SYgfL7ccehO682Ztzde5aHBbsz2bwdXkax8Lj8fi8P5ct/EJKZnoZqtsi0UUdOJtEcliZNJJCj&#13;&#10;gk72nbbK/ulttwleN3JRVVO/VSqli1KLXA4mpwAM9ALnfmbfeXdjm3jly0huooEE8kssxEQjVgHE&#13;&#10;fha2aTRqIqAhIoW6MJnup9nZrprYVSj7O6737gOtspueDKVG4oBN3jPDuKuizmCGOmkZqfL42OFR&#13;&#10;SOVgimQNF6pdJIpu9j2+XYbVtUdtdRQNIDrH+N9zB00mhDppGk8GyuT1Duz+4/M+2e5u7Qabvedo&#13;&#10;utyitWiW3YjYw1vAYLjxVGmS0ujI3iorSSRuBMdKauidIx5kbUwIjdSzL6W5sHDAWAH9ni35HsCR&#13;&#10;1+I6qepOPz8+smSFbsBWoxjj9oHGnz4ZFK16caLE1VZJopYpJX83iOh1XyS8tHHTgj1khSVUf0I9&#13;&#10;vR27yEqvHh8qn/Cfl0jnv7e3jrKwWoJ/2o4kn8IHr5Hq43p3pb5I4f4k9R7o+KHXe7ayp773XurZ&#13;&#10;vZ3bWz8TSxbgo8lRZJMbiuuW30UkmwVK8DNUyrG0JnsBqexAmTaLTcbXlqzg5UWtze6jO6ECYRht&#13;&#10;PH4kioDVwKVBUkdc7fcTmz243f3v5in9+7pf3TyqtoNqsrkTPt8kskP1Ek4t1pDe3hAURRvrZQS4&#13;&#10;QAV6t32R/IHwfYG3pdifJf5+bN2x3fFsN8v1Js3cOYpq2rpI5ITkpafdOOylU0iJFUalUq6uwuyI&#13;&#10;4ufaXetsK20cbwX+8BGMRlhVdMIqO5Ucl7kBialAEUDLVx0HeQvfo3W73W67FBsHI9rOBcm33CV0&#13;&#10;fcHXUPDN1axJb7Y8luoMaXjNPI7LpiCVY0b/ACr2Lv8A+NOwOrfjtuqlxG5cDPufeOal3zsbJwZr&#13;&#10;Y/ZqLWfwuNsHXY5VZamgdPHJSSHyQS2BFj79zPFe7Bstly9OgkTxJGaRDRJCTQCgGGTzXyPDGepK&#13;&#10;9i985V94+fuYveHZZntLyO3s7dLK7Gi72/tLsZSxCtDcVqkygCSM1GRTqvreOzsvs96KKtkhAzNJ&#13;&#10;99hZI2gllniqHUK1YsRYRzRs6xyQFw6MGUgD3Hl9tstjKschAE1NFc8TQVAODUgEVqDTrLzlrmva&#13;&#10;uZbe4ltlINmxScHWoDKCSEJFSjAFlkoVcEFSetl/+eni8F8dfjT/ACtukNjbfx2P3FXfHeh3hvHs&#13;&#10;Z8dSJu/Ozz7epKZYRkUSOSNPJIJHCcubE3sXIu3jfNxayliEutI72W3irpJiitoI1orcdTuxZqE0&#13;&#10;pw9MO/YPkDle759u+YTZNDNdbJZbleReLL4F1d7tuV/OrvAxCaLa1t0hhJUCjMSWwzU6dGbT7H2l&#13;&#10;1/uH5JRwVj7+WDcWwuiqjO1qUMmGq6vAyp2F29Sz5RlITb1BULQ4eoikuuUrUdL/AG1/b2yWG5x7&#13;&#10;fJzHJU3AV47YuSKFl/Unq1CPCQ0iINfFeoppyK/dPmbkneecLL2VSSNNpLQXu+rbxs5mVZlNhtLL&#13;&#10;CON9PH497G6hfoLdlIPi1AP7A2Fuql3fhtlYGj3BuzfW9cE9LLs3C4vK5Kl3XRZDHPWVOGTLY4Su&#13;&#10;8zR3fzxwuIqkAN+mSxZt9jcWt2lquuSaRKMlGKMpFShYYB89QBCtxPHqQ+bOadl3Pl6fmC8NvZ7Z&#13;&#10;ttzVLuSSFZLaSOQIkotn0nTXHhMyPLBUqDVev//WesZ1vkcRixUrQ4zY2HIlMuTr8lBtimqoH8dX&#13;&#10;RNLuTNCnrZo5IkFmoooYJDIVCahqPUhViUVlIAHkCV/acH+YHy6+T2636fcrogM9y5oVDL4rg0IJ&#13;&#10;WCPUikMcFzIw0g6wrFQhs3vTpLZsMlHUburt2inaZ/4R1tj0wOFMrVAmZ6vdO5IfI3kJkE602O1M&#13;&#10;SJFqb3unm3KCNNMZCKPJcn8+HH1rU+dTXoT7ZyrzfvEouFtNDOABJeOS1AoHbEhYjSANIZgtAFCK&#13;&#10;Oixb5+dGzOuBUPs7F7H65n1G2RjRt373cCQzJfcm4jUTq6kjQ8CRslgFI9hbceatssErK6hh6mpN&#13;&#10;M4Hr1OPKn3c+cOcWAvVub5KU0KPprYVwf00IqD5hnYHjTquvsr+YVmdwZCWpoZM/uiueUlstuTIV&#13;&#10;Mqv6SvkjWdmawvwPTYf4cewBuPuSpfTZrr+3AHzpTj6Z6y65N+5vBZ2/+7UxWa6fghVS/lgtj7M6&#13;&#10;ui77k7w7A3zGZK3PVFNRzh/8kx7tTRgOLWLKdR4/qfYcuuY9z3HveSgPkMflXqYtj9peTOUXCWtm&#13;&#10;skqU75KOSfX0/KnQGHKVeHyxNTPLLS1T6i8rtIyOTe+p+efYd+oe2n1SEsreuc9S8u2226bZot0A&#13;&#10;kjHwrgU8qAcOhLpaqDJU+nWr61FjYFTfkG/Hs5SQSLUdAGe3m2+YmhFOgq3dtUjyTRKCCWcAA3Rv&#13;&#10;9UAfx/sfZHuFgQS0Y6kflfmMErDMTXga+f8Am6CA+SnlaGYFHUmxP6StuGH+v9QPYfJKtobB6k5Q&#13;&#10;koE0eRjoRtoZn0tj5ZOQA0V/ra/0BPs4264FfDfoC807Xn62Ncefy6VWUDrGKmI2eI3df1F1Jufp&#13;&#10;7Wz6qa08vLoO2AVn8GTg4x/q/wBnqLDWRV9PrLqysNLKBbT/AF1D+o91R1lTPD06cltpbK4p5jIP&#13;&#10;+DoN89jGo5vNFzTSk3te0bXub/4c+ye8tzFIXAweHQ/2Xclu4fCkPev8+k4zAW/xP/Eey5mrwPR8&#13;&#10;B5dTMPXmhroZSTpLCOTm1gSbcn+nt61lMcwPl6dJNxtFvLNoaVPEdCnWxrXUMsRsyyx8WseWFwef&#13;&#10;YgkQSxGgrqGPl1HFlI9leqwNCp/b8ugcnUwSSQv6WRih/H0/Nj7DDIUah6lSIiaNZF4MOpWKykuM&#13;&#10;q454ydGpda3P0v8AXn29BO8LhgcdJty2+O/t2ikpUjGOh8x+Sps5j1VirF4z9eSB+Lf8U9iuGZbq&#13;&#10;IAfn1DN7ZXG0XpNKaSPL06A/eW3psZVNXUoYIH1NpuRYHUGCi39fYT3WxeCUTRjhk9Sxy3u6bja/&#13;&#10;TzEE0p/LpSYLIpksfGzEFrCOW9vwOQR7X2cyz29a8R0TbtaPYXjACgbI+3j0H2dozQ10iLxFKTJG&#13;&#10;bW4J5sfZLfRNHKT5HoZbVd/V2ivWpAoepe3s2aCcU0zf5NKbDk/tufoTf8e3LC7aFvDY4PD7eku8&#13;&#10;bYLyLxIx3D5cfz6V2dxyZGlE0QH3MShkYE2dQORf/W9mV3ALiPAo3Qd2i/NldeDJhGwa+vQdUda9&#13;&#10;DW09QLq1NMNYJ0tYHS6kHj/D2SQytDKDwoR+zz6GlzAt1avBxVlJHQvZiJMthZdHqZ4hNCbA2YDU&#13;&#10;LW/23sU3Krc2nb6f5Oo32tm2zdPQBtJ/b0CJIBIJsRcEHg3v9PYOIIweNadSiO4ahwPXHWv9ffut&#13;&#10;0Pp1MoMhNjqqGtpZCk0EiOpBsTpPKn25DM1vMsy4I6T3VrFeQm2uBVXBB/Z0e/Yu5aDsHaxo6vRL&#13;&#10;Vx0/gqInF9UenTdfze36vcsbXeRbtY0chjpAI6w/5x5fu+S+YFu7UFImbWprSlD65pX+XRP989cV&#13;&#10;+1t01FLCpTFVcjz0khFwl2Jkpwt/7J+l/wAe463PYJrHcWVQBE+R8j6f6qdZL8pc6WvMWwpdMwM0&#13;&#10;YAcedR/hHWfHYLG0X71YyuygHVJZtB+n0NwPz/j7egs4IhWTJHn05f7reXLeHain2Y6UQ3Dj6NdO&#13;&#10;PKeeHhGi0rYEn1XPJ44Ptet7BENMFKj+XRKdkvLp/wDHtWhs5+XSq2jvRc7FV4nNvGKmDUiRyCyz&#13;&#10;Uh4uAbf7H2t23dBeJJb3BFR/MdBjmblc7LNHuW0qQjEE0FdLfP5dY6fF4rBV0ks0+qmLPLCZH1LG&#13;&#10;pJPjC3t6f9f35IIbaQmQ9vT9xuW5bvZrHElHAAag4+Va449ChQdi44Uy0WOjjLgaBKRpA4/sqOSf&#13;&#10;8ePZxFu0Gjw4OPr1H17yNffUfV39dPoOkDuyhrsmrVTM8ob1kA8W5sAB7Lr6OW4GvoZ8uXdlt8ot&#13;&#10;tIHpjI/PoCMvj5YHkupAUWN78H+yfYRuoAASOpg2+9SdQynj0loZqiknEkJbVquUUatXqFxa/wBf&#13;&#10;ZUjSRS1Sv5dGzokqaZQKEUz/AIehnikodz7VmpMhHpqliaMhxaQFVujkf8T7FlIdw24wzDuoeo2k&#13;&#10;judj5iE9q1YmIqPIjzHn0WOSKbE1s1DPqVopHUE/pdQeHF/wfwb+41kV7OdrZ/Imnz6lxHS5gSZD&#13;&#10;XUP2dTVmuD6hYi/q+o4/HtwOfPPVCh6yUtR4ZoprldLgX4PBNjz/AK1/x7vC5jlDjqksepSvHHS8&#13;&#10;rtGRpEAIMqpw1wDqXlDz/UW9iW4AuYKcT0S26m2mIHA9ICVzHIUa6m5BvwQRxYkewuxZWKnj0equ&#13;&#10;oVHWBnU25Nr3JHHHunV1Wmesd1vqt6bDi/HHHB9+JoM9WyBnp929MEyMfOlJ0eP6XuTZlX/G309r&#13;&#10;9rfTeAeTA9I78arc0FaEHpzx8yUeZrMbUgGmrXK2YXUPICytY/TVcj2ttnWG/ktWHZJUZ8iektyj&#13;&#10;TWS3CfElPz6Z4ZH2rmpaWoV3x8pL6QLgxSfpcauCVvpI/I9oFc7PftBJ/ZMa/kelTU3SzWWM96in&#13;&#10;7Ouszi1p5BW0ig0FUVK25Ebtzp/1ufT/ALz79f2YR/qLf+yfh8j161nLr4Eh71/wdMT2AJ1EG1jw&#13;&#10;SPyOP8Dfj/b+yyoNdJ6WKcjpbUDDP7eloiVNfiT5IWa2qWIDUAL88i4/17exFAw3HbWg4yxZH2dE&#13;&#10;0xNhuImpSOYUb0DeR6SdNWT0NQs8WpJYmsLta4H1jNhyOPz7JYp5beQOuGHH59GssccqaJMj16Uu&#13;&#10;RpafLUX8VoFX7uI6a6l41rYXZgP6j/efZtcwRXkH1tt8Y+Iefz/1U6QQSSW0v0s/wn4W+X+r59JF&#13;&#10;jpAY3UtwQR/t+PZEKU1U6MjTrspe7aAfSVBv+CeTz/vHu4zkDrYJ8ulRTVcjUFHkYixrMLMplVR6&#13;&#10;3pDwwPP+pP8AvHs3imdrZLkZktzn5p5dF0sSGVrdx2Tig/03r0umxWOm0ZavyMVJjq5BUQRwjyVM&#13;&#10;zFdRjjQcC9/qPZ41rbt/jU70ifuxx+wdB4X90imysoTJLFgk4QfOtMj5fz67/vPDQRNBgKWOhSxV&#13;&#10;q2ZRLXyf8hNwl/8ADn347kkK+HYrpHCp49V/cjXbifd5GlYZCA6UHpUAmvSelqJpZfNNPJMZGvJJ&#13;&#10;ITJIWP0JLce0LSO7amatfXJ6OkijjTw4lCAcAMAfl1yU2JBBJB1Frg8H/kfveAwA63U0JPWS7Eiw&#13;&#10;GkD6j6cf4fn/AB93qa06rgLXrtZNC8DUDYtbgKb/AFJP1/1vbobQKAV6pTVVjjqdHJdRqBZuP7X+&#13;&#10;2B0+3lPmR0nK91B04xyr6SQFW6qQOb2FgSebA/nn2oVq59D0mdHyB1NR1clQwRQQpKMQD/jf6D+n&#13;&#10;t8OCc9I2QpQnqaArePVZQNShQbqwH05Fvp9Pd+kxOkmmTx+z/P1ikWwBItcnRa4bSvN7j/iR7908&#13;&#10;rE0oePTtgMsuKr46maN5aKoWWjydICAKnGVACVC8/VgCGX/Ee3baZLecE5VsMPVfP8xx6K9621tz&#13;&#10;szDEQs0ZDwvT4JFyrcRilQc+fWPPYp8NkJaNmSWl0JUUU6urxz0FRaWmmVyOTpNmv9CD73cxNbz+&#13;&#10;FxByp8ip4Hrey7im72CXqDTJlZVOCkinS4I/02QPQ16FLrSX++WFy3UlaVaXJyyZ7r+edlT7HdtJ&#13;&#10;Tt9xjUka2iPJRDxkfQyAEfX2bbQw3C2k2SXi51QE8BKOI+xhj7eo/wCfIzyvu9v7k2S0WBVt9yVF&#13;&#10;qHs3bslIHxNbOdZPHQTw6CGWF4pBC0MtPUUzvBKkgUPBNDJ45oni+t0OpSL8W+vsiKlTpYUKk48x&#13;&#10;TFD8/l1JUUqyoJUcSRyAEUyGVsqw/olaNX5gdcLuW/cLoQ5IAKElFTiIm3Fv8PfiBjp3SmnsFfs9&#13;&#10;a9YpCNAVWXQPXpVyTb6Elb3NwoNiPz72OrRYNXriv8+sLXZy9zpZQNZY2XWmsEAcjm1+eAeePbLZ&#13;&#10;enTy1C0PEmv25/l+XWIkg/uXACqAeIyNRIEgMf55Fz70cN3Z6cFWUaMVJJr8uuNrelVaG51NoGqO&#13;&#10;zKLLqayjk3IA/wBa3uuPLHVQapqLaskDPXZAZ/0RGQXIDgoCNPrKkcEix4bj+lr+/dXQhRUnHn1g&#13;&#10;I0yBdciDSG9WkAaj9G0qPzYC5/xFvfunKsYycH064yEudIvoGpmC629ROpGOi/q5Nv8AD3phWtOF&#13;&#10;P9Q6stEyBkD/AFU9epWPxNdlpWgx9M1ZJGuqaVmjSClp419U1bUylY4UX6apHX+nPvcFvJOSIV1U&#13;&#10;8zgfmfIfM9J73cbTboxNeSCMNhRQlmP8KKAWcn0UH/D06mn2/iTeqn/vDX6hqoKSV6TDQtpuonyd&#13;&#10;lmqLC3ppo1U/Tyj8vj6O2HefEbzUV0g/NuJH2AV9R0XeNvm59tun0UJ4O6h52+axfDGfQyk0/wB9&#13;&#10;mtQo6na27snjqXLbmko9kbQZTNjDmFbD42qRTw+DwEANVXub8SrC4Y3vILm6ySxv7iATXtLS24qH&#13;&#10;7UP+kjGp2JxQ6T9or0HrfmLlqw3B9v2DxN33QDTKLciedTmqz3DARQD1j8RKDghpjnHXbOnwtVR0&#13;&#10;WJye4s5t2mvitwZCSkoWfEJKZK+Ki2/KtRHIaY/uU4qZNfj1gqrKAKrLt8lqyJE00kIqsjAKaDiA&#13;&#10;lGrpGRqNaeQ4dVa05oh3SK7u7mGzsr1qTW0QaSkxoItdypjYeL8Enhro1he4qSSBOeoMLkKg182d&#13;&#10;zYeZg082VxkdQY1ZhpWmGNndljFwCqxKB+F9grcLW0mlMzTSZ83SpH2FTgfILw6k/bpdytIfAFrD&#13;&#10;pTgIpKV/03iqgr/t2+09Jj+BQOXFLuPAOVGhFq5qzHVkgsHDiCqjBKWIW31/2Hss+hQmkNzEa+RL&#13;&#10;K35Ky5Hrnh0YHcHUKs1rMC1PhUSKPkXVqY67G2MwPt3go48gZF0xR0lbRV0xVlLuwpKaR3NwAFuo&#13;&#10;NvwPe/3XdqQ6ASVx2urH8gCfP7MdX/e1gdayyeGE4lkZAPtZwqkfYSOm+oxmSoWK12PraRwzOIai&#13;&#10;lkhkQlufIkwBDMwU3I0/0PtPJZ3MIPjxMtfUHhjj6cB8vn0/Fd2tzHrtpUdfVWDD7arUf5fl1FYc&#13;&#10;swXQZHJdiVCmUfRvV9LgAkAf1Fze4aK8WpQn1x0+vlqPAVGDU/Z/s9cmIERjcKmh0VbDylVCsVSy&#13;&#10;cHTckgkm3P8AT35mVUoeI9M+X+rj14As2sfzx/n6fVpajM061NNFNLkqVIqOtjjJkmqKVF8dHkmL&#13;&#10;altcCGpNiBpjYmzNZeIpbxBLGpMi9hHr5B68KVoGJpTB4E9FxnisJzDKQsTVZPRWOWT1yKsg9NQp&#13;&#10;gE4vt6Oh1CvlNbPCXC0mNkBiiUPZ5KrJAFeASNMQc/VQyAhhRo4Lf+3bWwqaIe3jQhnH+Qfn59Om&#13;&#10;e4nUG2HhqwrqcZ/JDk+uafMHh1wrK+qqEWmUR0tCCf8AIqVTBSv6VkV2/W8xVdTlpXckDUACtzSa&#13;&#10;dpF8L4Ur8K9qn0Pq3+mYkn7c9egtooZPG+KX+MklvsHBVHyVR+YNOoKx3LEyCwiaWR3VRIdP6buT&#13;&#10;6hwpcFb2+n59sKgJoTXHHzP2nz8vInHShnL0JrUn1wPnSnH7D+XXZTU8LcBWRCCS7oZg1zaYiwsO&#13;&#10;b8j8fQ+7gHVqFB9v+fr3AEefr1ljSVlBLFDrZ2LaTEystnJQkcWFzq/4ke9hGI9B1okA0Ga9Yxqs&#13;&#10;ylgAWESs7gAMWOlT9eSPyRxcCx9+GvT17y6n0lbUYyrgqkRWSJnjdKkMsVbTyjx1FJMn4ikUkX/1&#13;&#10;iLEe3YJntpFlAwDQ181bip9AR5+tOk1xBHdwtAxpWhBHFWGVI/pV/ljqXlcfHSOs1CTJiq+M1GLc&#13;&#10;/Twu1npHZAbTRMDHLGDza445L91bJDIHh/s5Mp/lX/TLw+fHHVLO5aZDHMNM0Z0yD+lxBHqrDuB8&#13;&#10;q0z1A06dTGQq40myKPJpuTcazcX/AASP9jb2nHnmh6VVLcBUdckVSmtnYz2LMxKkLoYAhwPrweDc&#13;&#10;297UAip+L16qSw48OublQCCJAgKEMCQZSxAPlK/pfj6D8cjn3s6SaAf6vn1oafPrkbR6fKpfnQHR&#13;&#10;tI9TW1es6h/r2+pufr72FoBqoamgp5fb14gGuj0r/q8+lbitm5KsRqyp0YrG/b+d6+vQxFk+mtIn&#13;&#10;sWUhSNbFEP4a/s4tdnuZVMrnwo6fEcY9QP8AOR0Q3/MFlav9PHWaaunQmRq9CwqKjzFCw4lQOhAo&#13;&#10;cNjKDHJk6BIKbHRnU26cvKYIpZEQ+VMdIFaWpYgH9nGQMQCA1SL+zuG1toIFlhWkY/0Zu1T8k4Mx&#13;&#10;9RGP9v0Fbvc7y5u2sbkmSYgUtoRrYV/FIK0iH9K6cLXhCR0zVe9KWivDtumWonbUzZjKUUTLHMRZ&#13;&#10;6jGYJ9ccZ4VhUVrTz/2vSeCml3ZYgUswGP8AGwGD6qhqtf6T63PmRTpfBy5c3f6m9SFAAFMULsCV&#13;&#10;/hluBpd/QpCIoqY7/JAVtXWZCpesyFTU11dUaDPU1MxnqGKE6Iz5dVl/IVbAC1rfT2Szyy3D+LOS&#13;&#10;7HiSTn9tcfIU+WOhba21ta2621pGsUSfCiigH2Uoa+pqSTk1r1FbQWswUq7cDS9gvOmRk+vB4H+P&#13;&#10;49sOQfjzXP8AqPSgVKjroX0aSNOoAaFJs2n6WQ/i6nVax/p72qnQUFBX0PWyKsD6f5epdFUTUtSt&#13;&#10;RGqHxKEmjmj/AGZIZgVeCSOw9DqCG5+pv+B7dikeGUyplTgg+Y8wfl0nubZJ4fCYnHA1yCPMH1H+&#13;&#10;Cvl1NqaGCF4qimDyY2tieegaUhmBSXmldByZUb9uS1rghgLMLPPAiuHjzGwqvqPVP9MPP16T29xJ&#13;&#10;LGY5iBJGaPTz9GH9Ejh+amhHXKmnSBpp2p6WcSQ6PFVxsyKiygs/pIIIFuVP5te5J9uxOIyWZVYU&#13;&#10;qA3pw/1Drc8RcKutloakoRThjy/kfkfLpaJn8pkcatNUyB8fQlYqPH08P21BSSAs8U1LTwkqHADM&#13;&#10;khGs2bUfpc1ivJZ7cJMAY1wBwUUzUUPGnmRXyPQfG0WNleeJAumeauuVmLuRg0LHNDhSPhBppHE9&#13;&#10;NGSw+mNMjQtJ9vVlv3XBAgDsw0NoJBvYA34NyOQPaa4tdI+ohyG6MLW+1M1ncAeInlXDYFCMeX29&#13;&#10;RsLknxmRSqURaOUkEt3heFlKTkgfQaDypFvre/4as7g204lAFOBx5Hj07uFkt/aG3cGpyKYIIyKG&#13;&#10;vy4/4Oht2Fuja/X25Ic/lNqUG9Nl5yORJ9t5F3ipw9Rp8lKaiPU6vGzrpVBdwPxa/sVbbd2Gy3f1&#13;&#10;E8AuLafihNAGP+Xh5dRdzhsG/c5bCdm23cJNp3W0YUuoqaiBjVpJCsrAUNfhPmQelfL8httYDMR5&#13;&#10;jYXW+GwLUUrTY2lr5qrK0VNUKWKTSUzLaXR9VST6E3NyNPtc/N9naTifbrVYyvwg9wHzIpn7K9BZ&#13;&#10;PZffN42x9r5x36e78UfqvGFikZcagHqdOrzK5PSN3Z3LuruPMNP2ZVrlK+RFhop46SGlXHqrmRYo&#13;&#10;qemVVjjCkcKq/S7c+y+75kvOYJT++CrN5EDTT7Pl0KeW/a7l32y28R8hxmCIGsiF2cyVwSxY1Ln1&#13;&#10;J/l0BOTpYaPITUYZmRZNOpWlCMst9BUP6v6Ej/Y+wlcwrHOYUyAfyz1K9nO91bLMwAJGQaYI+Y6y&#13;&#10;rikiWVJpYw8bJL4TEyymKZdRYGQ2VfoSxvfj6H259IEBBORQ0pnP5/8AF9aF0r6fDoQSRWuBSnnT&#13;&#10;rFHTyMw+3hOspy0kipL4v7axo4Y3YfRgLkfQH22FIqYxn54P7OnDIg7XP7MjpqAdZZCxe+pgAzMx&#13;&#10;LKoABLfU2IuDyPaWtHIfj0+NIUFeFOslLBV11QkdJA1RPeRnEMbCO8aXZpHACqqD6sbKPqT+fdo1&#13;&#10;kuHAQFj8hgfafIfPPVZpre3i8adwq+pNPsoPMk4AFSTgCvU8RYygK/cMuWqlPppqKRvsIrsL+avX&#13;&#10;1ylTwUhAB+hcA2L4WC3P6lJW9BwH+28/sH7fLpMZLy8GqJTBGfNx+oR8k/D61bPovmMdbWVdf445&#13;&#10;VRY0eTw0kJEcVPpIU6KVAV1aeGla5INvdZpnnKggAeQGAvzpSlfnT/P09bW0NqWZCSXFCzZY/nxA&#13;&#10;9B69QJBKjHy6xISyBZLtqYDSI2IsD/qSR9Pz7TyBhhun0MfkMdcoJHkEFPKbQoJUQIqr/nF/cdW5&#13;&#10;JI/p+B9Pd0Z30q9KUPlnrzoqKWj4n/VTru0CGoWS1QoEgiPoj9YF/JIpJIH9GF+R78KLqFC1BjHW&#13;&#10;l1EgA6Saf6vLPp8+jmbK+JFbRTbCm+R1Z2J0/D3Jh9j5joHa20+u49+9j93Ybf8AlKnD4jcWwcHN&#13;&#10;W0OO/htJLT6q6SvyEUoEkKJExkU+xhtvK8cpUb3NJbtOY1t4oY/FuJnkAbsUkIqqjKzljUBloKkd&#13;&#10;QJzp703Vjb3Le2dpabyNsF4+7Xd1ffQbfti2OoSR3UwilnMs0iSRwiGF11QzsXpEanR7c603b1V0&#13;&#10;h83PiZv3q7rPaG2eoMP1X2t1P2LsrEYqrbs7LbN7eouudx9nf6UsnLW5HIw5GizkNPlsLR1wp6CW&#13;&#10;0bUsTxEuItz2tU2jcrG+tUtYLCKGS0kiUqZy1zHE07uWLMTrUSBqeEBQKCSGgbkvn6HdOfeSee+X&#13;&#10;d6ut2uuZb68sd5sLuWOU7UDtNxf2thFb26xw2/hSwuYLpQxvkJYyyDQY6X5YJ6d5qKphaKphYmWO&#13;&#10;Yiys3DIHsSdQIYODyvI4N/cVNHIjGOQUYcan040PmP8AJnrPWORJVW4RgytQ1GSRwr+0UIrUHBp1&#13;&#10;wKohYN6SsZVW5bTbTGBwCDdSUvb8E/4+9AKK/wCr5f4MdXLYU9eZv3bNGVcarldILkqCh0n08C/H&#13;&#10;+q/3n1QDwx/q/wCL61QU0qa9dRkNyzBgVZAChEnldwNKlxc+omxAtf8AoLW8uTQ5HVSrAVOOveSQ&#13;&#10;yR8sCikShwoijXTy+gAMf1lzzz9eB7rq7q5OnjmnVwqAd3n10njU3dNCMochtT8lWF7vYkgizC/P&#13;&#10;BH197j011Jw8+qEYrXrM8Thi5WQKF0Ksi6W0sNRkW/6gWHPH0FjyBfZVvj8v9X+r8uvaqjTXox3x&#13;&#10;r73l+PHeXSXfVBQDL7t6I7P2n2NgaR6iSnps9RYDJCWv23lKiAF41nieSOGdQSlyGUqbezfbLyC0&#13;&#10;u4prlNaxMTQeaurJIvnnS5KGhCmhIIx0A+fOU7jm3lq/5as5VgG4RaS5Qt4VxG6T21wF1LqMc8Mf&#13;&#10;iIChdB2urgN0McfzQyLb++Rm6sBhpeuaTt/szdnaOwKzB4vbu5N1dFZfeG4JcluGl2FW5+OMRx5C&#13;&#10;lkjoKySF428aB1ClnBF2387SW0u4LA0sC3UjSRSAI80EjYd4y6gBpV+Ijz7h1C+8/dw27dNo5Xtd&#13;&#10;xMO4ts1nDYX9q8l1bWO7wW6AWqXSxPIxFnIDJbrKHGQrs1FPRe+xO7Nzb6zuSr/JS42mrooqCOoh&#13;&#10;oMTS5l8fHFHqojX42OLTDNKhnaliAiQuwUBSPZJu/Mt/uVyzV8NSAtQqiQqKHLADBILaRRak06lT&#13;&#10;kz2t2LlPabe0YNM8JL0MkrwiUs3eI5WesiIRGJnrKyqpYk16CGIGOapcPGr6nKqASNLOC0gWO9+S&#13;&#10;f0g2ufZAhPiMxpmvr9tcHJ/I9STJQIAB6VzWtOHH/PnoUds9P733PjsHmqDHU7UW46nLR4WCWqpE&#13;&#10;zeaoNuTAbmyO38M7GoqosfGWaUoOSjKhZgR7PLHl7c72GO6ROydn0KSA7pHTxWRK6mCA93D0Brjo&#13;&#10;Bb97lcqcv393tl3MxnsBD4xVHMMElyD9JHczgeHC1wwCqrnAZWagNehl2fjNk43du8dkY3Hbh2nn&#13;&#10;KnbGWpcLudM4+ZqK7Fx0i5L+O49qKkpWpxJFCZn8BIeAvGWDoNQjsLbbYL+52uKOS3lMbaJdZcsA&#13;&#10;NWtaKpFRnBNVqKgjMX8zX/Nd1y9tnN19Pb7lZxXcJntDb+Aqyl/DNvKJJZFkKu4QeJpKTLG4UhiF&#13;&#10;Reamodu020txZbdeOz/Y+F3BTVmOqNrVn8YLYOiiSvxGU3JmapQplWoCqkD3m8erWy2HtBclLVLe&#13;&#10;8uZRLeRSAhosnQoBDSO1K92AuG0/t6Fm2Q3e9T7lsW37ZLZbHd27JKl1GIf8YkcxzQ20SEsEMRJa&#13;&#10;UfpCRRoU1PQVzGo3JnZ50hplyW5sw1khCJR/eZavuI1MjEIgeTjWxI5JI+vskk131wzx6dc7kEZo&#13;&#10;NRxpz2ipOc/lx6kaIW+xbQkTSMbewhGSf1CsKAVYADXRV/CB9h6sjoOuuvdjdj7P+KXVPSO3O4fk&#13;&#10;Zna/CYrfHYPbuYqjtLF5TL48ZLI4PbuDxclPSY6go4STW5Ssmmk0gumhfcpHbtq2XdIuVdrsEv8A&#13;&#10;cOxZpLirIpZdZVEDBQAOLEnrCSTnDnLnbkm/9/efuaLrlrk63WaSxsNojQXUsUcvgxT3FxKrvNPM&#13;&#10;5Hh20aRpwDHiOnLZXxS3R8vN1742n8cetsBh+3NjVz4HcOE6/wAzNB0vu3IRPJQPQ7a3hnplpKKq&#13;&#10;rGjL4+IVbCp9XjuCbUm2a33qO8uNriS1ns6+MsJdrVtPxaHAJU+YoSDT8wuPuu/tKNhtvcbcp902&#13;&#10;jmIp9C+4JAm9W3i0aP6mAaBLGusiRnVDGxAbK0OwT8Au+u6vhhn+tvgB3h1Vvys663ltaLenZGZy&#13;&#10;O1sHtforpfclZDLlUxWZ3LURPUy5DETwJHk8tLkYwJ3jWGCWFvIRfZ2KpLYRtaym6htvFjvYEAhh&#13;&#10;RtTtblqgSBgGDaiQS6EAGunCj3Q3O15v2zm3nLl7f7AbXdbulnPy/f3Esm47pcwGO2j3ZIDHWyaF&#13;&#10;mR7ZbePEMUySyGoRqx+1PjV8xet/5rGTff2xuw99YzsztkNtvOY3F5jOY/ee1N2L49r0uONEGige&#13;&#10;jglCIsjRrGAXDeJw/tBajdbfnj+sLky7bKxImBLReFpI0tSoQwkMrVoFIyBx6mG25i9rd4+6Ovt1&#13;&#10;tRh2vmba7NI32+YLFdi91q5kRHAkuU3AvHLC8QlNwsqBQTpHSS+ZfTfYXxI6M7n6E74ipsXvPLdx&#13;&#10;Rb1+Puzq5VyG54MAaw1G8N7RZFWVqKVqJkpq6jRNM7R6wDINZtvrwWnKV1H9RHcLcTGWzMbBz4Zc&#13;&#10;F5ARXKrUMBgeRNcP+ze4Hnr352LmLadvutubZ9q+h5nFzE9skd0YdNrZS28g1SL4yiSB2NVVwBSM&#13;&#10;aeqPJag5Gneiq5DLFLUoQskizKZLMjVH7vqdpAQXCkBgPzYn3DfieKAknn5DOfJs44ZP+HrpWtv9&#13;&#10;DcfV2qaWVKYFBpNG0GnDTQ6dQJAJoASB1tFbipdy/wAyuu+MvxT33PsZt3fF3q3rOj68n3blKnF7&#13;&#10;w3TRb4w/3Wcw1aukGrxWJoaCOuqFFXFIhMYjQ3Pud59g5cuJpIrqJYpI0gu5TViZJXiCt+kqnDKq&#13;&#10;mTQQxahNaV65HWnuH7ie2m3ycz7XeXN/Y7rc7ns9miR24gsbO1vHngX62VkEbfUXMsdoLgPFFD4q&#13;&#10;oQTQlt7j+Cnyx7P7YyUnbS4z4RfG/oHCR0NNkuzZJqXKbO6M2zuFcRP2BXbP2/qqctX5Ket1yRQg&#13;&#10;rPU1UUDugfUCLfbXdN3Ybmtzb2m3wFo4BHMr+IiMSD2sVJlHElgq4U9Sf7Y+5ftn7cbWeVjYX/NX&#13;&#10;Ou9st1ugNhcQiO9uUUCE/UxrNFDbqFWIBTIywyNFqIB6Mp1d1JUfHTrn+YP3b/L+7uqe3NldT1NR&#13;&#10;1FRfIjOdY5Xr7sj4oZjN5qCr3llMFt6pjro67CbjCLjaTMYuYyY16cSSU8UcrMElv9JBC+2388cE&#13;&#10;9x9QscTjxkhniAaSFZAi+MoUpIKBU1kDS4UnpZzMd95y5l2LdLrZ7u423axtt3dzW8wtjvG3Xsb2&#13;&#10;+2Xtxai6kk266WeO5heOeWSWWN9XjRSSKB//16ku3PkT2rmqmrqqPbm6915J/KwyOeqJ5VZ2JkIR&#13;&#10;ZXZgt+Qq2H9APee+78x7oQy2duzkeef8HXDv299n+QrSNF3LcbWxixWOJRq/Mj+ZJJr0Qne++Pkj&#13;&#10;uYyR5DH57EUhJvS4ujkpwFNwLyL6zxx+of19x1uG4c3Xna8bxr6KKfs9Osv+VOVvYrYdMlrcW93K&#13;&#10;CO6Vg3l6Ht/l8+i+1e195SytJWYHcE83qLyTUdZO5JPqJkkDH/X9hWSw3Jzqkjc/aD1NNtzFypHG&#13;&#10;Etbu2RfIK6KP5dQG25uJB6sBmB9bgY6q5IJubhfbP0V6D/ZP/vJ6WLv2wsf9zYD/AM3VP+XpV7dp&#13;&#10;c1HG1LUYnKR6ASrNRVKjkXAJZf8AH2Y2Udwo0SRsPSoPQd3+62csLqC6hatKgSL/AJ+p2cwOSraR&#13;&#10;v9x1YJY1LoTSzXNv6WHt+8tZHh7VJIzwPSLZt7sLS7B8eOjGho6/5+k3tzMVmMnFLWw1caq5AeSG&#13;&#10;VAjLbghgLce0NpcTQv4cqkD7D0It92u0v4fqbR1bUOAKn+dehhXw5Wl0MAzFB+OLEcX/AOKez8aZ&#13;&#10;o8n+R6ixjNt1zUGoHz6BTeO0JYmeeniksoaQOsbHT+bNYWsf9f2Htx29tWtRX8j1LPK3M0UyCGdg&#13;&#10;K8akD8+PQX0tZPRVEb6WSWJxwAwZgOWAP/I/ZJGzxOGHl1INxbw3cDJUFWGPP/B59DZQV8dfRQzq&#13;&#10;Q2tQHF/obWK2t/t/YlikWaPV1Et7aS2FyYyPhNRxrnPDpH1kj4LJ6uTQVbA/Wwikv/vR59l0rNaT&#13;&#10;6/wn/L0KLNY95sKV/XiwfmPs9elC/hrqcoQjxSKfyCTcc8f717WnTOmOB6JUrYyhwTqBOOHQYZjH&#13;&#10;PQTlWBML3Eb/AFFg3Cn+hHsP3Fu8TlSMdSFtl5HewA17gMjpnLAL/rEAf7D/AFv8facVGejIavIc&#13;&#10;OhQ23XCtoljdryRAoy3N7X4PsQWE2uGjHI6jzfrJra78RR2scfb0lt20Qp6pKtQNE3DkC4VxwL/6&#13;&#10;/sv3CLRJrpQdCPl268a2+nY9ycPs6RZkJIItYE/UEH6eyoucgdCXpU7Zz8uMqUikciJmsp1cXJvY&#13;&#10;j2usLzwJAjHHRBve0R39uTTuFehrqaWlz2PLAByY7/QH6j6exQ6JcwHzJ6iu3uJ9nvQcjSegVFJP&#13;&#10;tjNPTkMKGrY6CQbRyXsB/vPsLeC9hc+Gfgb/AA9Sn9RDv22CRD+olMefU3cVJ97QmeMAyQepSvNx&#13;&#10;bkf8a9u38QmiqvEcOk2yyi1ufCY0DYz5dBlqCkmxAuAfywN/+I9h3V88g9Dc0pQcB/g6ELbGaFUn&#13;&#10;2M72liUeNmP+cQH8X/IHHs8sbwTDwj8Qx0Dt92woTdRLg+nr1G3RhvETkadT42NpwFBAJ4VgP9b3&#13;&#10;TcLVh+tF9h6U7BufjD6Wc5Awf8nSk2dXCrxhpnOqSnJhIU3vGTdSQf8ADj2Y7VMJIPDPEYP+r/VX&#13;&#10;ol5ktWtr4TqO2TP5joPNx0X8PytTFYrHIfNEP0iz8kL/AK3si3GL6e5K+pqOhfs10Lvb0cHK4PTF&#13;&#10;cFgFViLX9X/FB+PaIMa06Na9eNrD/b/6xufp7v69b49CH13vKfaOcppxKVppnVZVvwAx03N+LH8+&#13;&#10;zjZdzO23Y1HtPQL515Zg5l2iS20jxFFVJ41+XRi+xJm3Xgf4hj4fJNDAKiFgAWJC6lAYck2Psabu&#13;&#10;RfWniwipGR69QnyNCvLm8/Q3r6VY6SCMdExnzVbNK8NS7K0bFDGbppYGxGn/AF/6+4ta+nkcpLgi&#13;&#10;uPs6yaisoEUPCAQQCPz6kUFQYqhWY3WQ6WN73B/rz7vayFZNTcD1W4QvHpHl041zVFPUwVlEzLOj&#13;&#10;KuqL9XqBAuR/W9va6cOsqTweX+rPSeBY5Y2t7gAqwPHpVzS1uUoFlmdg6reNS3KleGXn6X/x9mJe&#13;&#10;S4gqxIPRFDFbWF2Y41oD0zY3LyUc5OojS1m1XvqB/J+v49pbe8MbaSTUdGV9t8d3ERQU/wAHQ+bO&#13;&#10;3JT5YLRT6ZXfSqixJ5+tgfYu2++SdQjceob5p2KbbgbyA6aZ6VW6Oo6uqomyiBYqV1Ej20mQLa5u&#13;&#10;B9Pa292F5I/GXoNcve5lpbXg22QlpAaCvr/m6LVnIcZgpZIoVEkyki4F2JBsObcfj2C7tYLE5Gep&#13;&#10;62ma93OETvhD0ko9y1UNXHMCEgDBZo1JBZP7X4+vsr/eUom1AAIafb9v+Xo+l2iGSExkAvmh/wAH&#13;&#10;WTemHjr6RM3RrraNUZ9FmLxfW5A/ofdN6sxdQC8gyVFekux3ZtpTt9waZ7eg2hkDpyf9f/insMo9&#13;&#10;VFePQoYaTn1PWQOzKebC/HIIuRb3cENjquD0tcfUlqBJSSXhFpLWuwX+v+w9n1rKTbeITUrxHRTP&#13;&#10;HWfw6UDefTXnqdQyVsR1RygeS1iAx5Vzb+vtLuUShhcRCob+XSmzkNDE3EdJ4E/Rrc/763ssBr0u&#13;&#10;67F+QQAPx78RXj1rrPSz/bVVPKt7xzRsbX9NyASf9h7vDIYplK+RHVJVDRlfkennciSR18NULp54&#13;&#10;kcNe1jEeLH+oBFva/dQy3KSrjVn9nSPbyPA8PjpJHU/Kxf3gwEeTiXVV0AKzgAa7LzICPrwOQfai&#13;&#10;9Qblt63KZePB+zpNbObC+NqcI+Qfn01bdysGhsRkB5aOqTRFqJIiduNBvyFJ+lvofaTbb2PT9Hc5&#13;&#10;Rxj5H7eld9ayVNzB8aHI9R025XGVGMqmp5Axic6oZWUAOhPFyP7X9R7R3Vq9rIUPA5B+XSi3uFuI&#13;&#10;w64PmPn1lwlccTlKeoJPiJ8NQv1DQyHksPzbg+72Fx9LdLIcA4P2dVvIfqrVofPiPkfXqfuSgSjy&#13;&#10;Ek0NzTVV6mI2Gka/U8akfgE/7b2p3S28C6qmUbIP29M7fO00AWTLLx/LpvoK2THVSyxWdW/zqEnT&#13;&#10;KhHKG3HFza/tLb3DW04kHDzHqOn54VnjKHj5fb05ZWlp54hlcaLwvbyQqNRgkBs3A/H19rryKOVP&#13;&#10;q7T4TxHof9npi2kkRvp7jiOB9ek6zXJI5A03/wBY/j2UFi3DHS3Pl05YapFNV6ZOaaqDU84sP0yX&#13;&#10;CMf9jce1dhOsU9JPhfB+Y6YukMkdV+JMj7elZQReXH5DFMCazES/cUha+qSjcaxbg8WPs5tlLQSW&#13;&#10;TfHCSV+aHhT5jzPRXcP4d0lyMxygBvk/+b5dQ4yJQDfgppdrBmU34NmN+fz7ZBqB/PpUVCkgfl9n&#13;&#10;UsMbqrFrLb6206f6n+nt0VrTpo1OesiKrvxrAW+jV+lh+efz/sfdhTVjrXl1mW44PKXJUk/Q/lTb&#13;&#10;/Yj24lQc8OqsNQoOu1PP0IBsByp1E/UAf4fX3YUqT69apinp1lQkC7MQSLC62BN7c29vJjJ6ZPp1&#13;&#10;N8i6dNkINo1vzZk4J0/6x49u1JpXy6YIbienKMhdCC2mw9KjSzqwtclf6e1ChcDy6SyLqGojpwWZ&#13;&#10;guggWGrQG5ZSfqSfz9D7UBl4DpEYl1+IOPn8+uZsQSxWwTk6RYi1v+J+vu3VVGn4fXrGqgANwyKV&#13;&#10;QAetVvxdG4+v+8e9EVz59Xc1BB8+PSxpkGd229D6pMvtxJqnHtIfXXYYuXq6C4N2aBv3UBvdb29r&#13;&#10;Y/8AGrXwvxwVK/0l/h+dOgvcs2z7+t4e21v6LLQUEcwwkh9NYGlvmKnpI01XNRTQ19FPLBV0tVFP&#13;&#10;S1MbSK9LUwsJo5YWQ3BUhWUi3PtBHI8dJUJUqQR8iPMfPoSz28V1G1pdoJI5FKOhyrqcEEcCCMZ8&#13;&#10;sdDH2JS0u68Zh+1sPSRwxbicYbeNNGhEWG33TU96l/qf2shGv3cJIW7Fx9fZ9uqJdwpvUC0Ep0yg&#13;&#10;Z0ygefoHGQfXHUW8kT3PLl9de225ylmsv17Jycz7czUUV82tnPhOM4CnoHnSI2AcsuvUqiPlbOQy&#13;&#10;hmHC/wBLHj/W9kZAbB6lCNnABpprjjx/L/iuuH0UsgK6UUBzcKVNiXI5vx9bce/GtKDq9NRCueJ/&#13;&#10;1Z6jm4LMWRjqv6FAsrpYj1AC3/IvbJqG1N09UfhFOum+rDyC7kDSFZLc8aNILDn6WHN/fiK5qOrC&#13;&#10;gA8qZz/qHXZkJEmq+glSbnUzBbC8asOAQbn0+61x15VUMNNPOmPXrAzKdIIVeNTkspYrbWhj/pqH&#13;&#10;H0PvWfTq4Qqa8f2fzB6k4/F5DM1EkGMpqqtcweSbQoEVMgYAmonNljt9dUlh/X27FBNNJphWp8/Q&#13;&#10;D/V5npPebnY7XEst/KkKsSAD8TN6IuS5PooJ6UNPisRTVEcD+fd2XUl1wuEMgxcTiNbityyIz1C/&#13;&#10;W/2yBBbma1x7VLBBHIq5nl46Ewv+2f8AzYHmeiSbct1uITcpp2y2wDPcFfEYH+CIsFiPp4rFzkCP&#13;&#10;z6UlRgMhW0qybrzmP2zgIWv/AArGCBaSKRLgRiGEtA84vYl5Jp/6RsbL7WPaTSRV3CVYIl4gUAHy&#13;&#10;A+Fj8yWb0U9EMe82dtcsnLlnLuN42PFl1ayPWvxqnmCqRQ/xOnHrAm+MLtID+4OBoTXIqIu7dy0U&#13;&#10;eTyUNv01GNoqpTDT3vqSSSIG9iqRnUvuo3O2sjTaohq4eLINTA+qg8PtIr8h04eUt15m/wCVzvWE&#13;&#10;TYNlayNFEw46ZnjId/QqHK5NXc0IDzM5fK56tfJZvI1mXydQzvPXZGqmqqubV/WWovZb3si2AHAA&#13;&#10;BA9lFxPNcy+PdOZHPFySSfTPlT0FB0Otr2/b9ns12/aoEtoFWipEoRAB5aVAz6saseJNem+mnlxt&#13;&#10;ZFXUrutTSy+end+V1ISGjMZuDGwJUraxBsfrb2njYxyiWpJBqPs/y9K7iGG9ge1uACjijY4VqBSl&#13;&#10;OHEehyM9e3PiqdWgyNDFbD5tHqaRFYMMfVB71mJkk5IaFz6b8mMqbXufbW4W6VWSMfpy5FPI+an/&#13;&#10;AEp/l0zsd9K0b7fetW5tKK5p/aJSqTADiHGD6OG+zoLchjVSVnAZIi6hVY3Um+liAo1EXt9f9cfS&#13;&#10;3sK3VrpcscqeNfX8qdC6C4ZgATnhxNKelP8ANTpqEcN7jShsSGTxmVYjYqw0EBuRb1D6EXsL+0YC&#13;&#10;UIXB86cenyzMM5qfPI/KuR+R6cIcvlKSMx0VflKXXdmjp66pjgJJAIniR7G9uQ1xwOPpd8XVwiBY&#13;&#10;3cfYxA/YMfl/LpM9naTN4lxFG9MDUiMR9lQenSLP7gqXWlP2mUldVkWnqsTQVjyfQF3lpYkmIsPW&#13;&#10;2u34P5spS+3GRvDGmVv6SKceuAD+fl9nBJJt+3xVmq8NRSqyyKBX0BYxg+lEyfL1dPutv0zoc9gM&#13;&#10;bVTIiy/YbdqqvHNHPq1PHPVJJLEileCIhI/BNkJv7WGSwhzewKX/AIYiyGvHuILD8hq/LpEYNymj&#13;&#10;07ZduinGudVlxwqoIUk1zU6VHq3DrsZ/CahHT0WVwVL/AJusx9FXUdZRVlLKpiqKavM0cM9SHvpv&#13;&#10;NUEal1hVZQfdFvrGgVEeBMhlVgwauCHBVS1R6tQEVGRXrf7q3I5nkjunAqsjoVcMMqyhWdEIIzpW&#13;&#10;tDprpJHUWtw+Ap6hxQ7kn/hlXB9zj6vM4KspGmilbx6KpMQa4JMra45k1AB0LKxUqWba1slJaCci&#13;&#10;NxVdSFTQgYIUOKihB+Y6va3+5vbhruz03EZCukM0bhTx4zeATGRRkYKWKsAw1AgN8ODd9D02TwNZ&#13;&#10;Z9McceXoaWrL+MRkvR1njlH0DqGQWuL2vb20lizfBJG9OFHUGtPMNQ8P83SqTckjdhNFMnmSYXK/&#13;&#10;70tV+Rof8HXOTauepw6viqyVgI+aKI1rLTMrOpf7DWLMrBmUWOn6kAH347Zexgt4ZYU/CQceRquq&#13;&#10;v8utR71tUoBFwi/6Y6O7zFXAx5eeceY6YpElpysc8bxywm1pIzC+tB43WVJbHSpJViVHAtza/tIw&#13;&#10;mjUBlIK/Ig188EeXy49GaAONUZBDCvEGg8jVSRnFM+eesoGqMETHlXvYMwV3RiykAEk6+FFzyOf6&#13;&#10;jdFYVDCp49UOG0kUPWS2khpJmY+JXJRwCpQ2IuQOfwQTwT72ABQt5jrVSeHHrpyyoX5IcpxJ6bli&#13;&#10;xEdxyVFwStiDze49+auk+YqOP8ut0/wU/wBn7fn0oMPULURzYGrl0Q1k6y0FWT4hjcuAI01yLyIa&#13;&#10;gERSoSovpYC4IJjZyGRTYSt2uaqSfgkpinoG+FvyPRVuEZt2Tco1q0QKyKBUyR1rw4a0+JfXI6aJ&#13;&#10;IZaeomppoEjlhcxTCYlqiCVSUaIgci1rf1/P59o2Qo5jcCowc5BH+EHpes0ckayI1Q2RTgRTB/Pj&#13;&#10;/LrsCzIX0WYFmuvEasRYswBLG1z6hf8AP4971AZah+X+X8uPViRSpqBjPln1PlXpbbd2Jns5j5s2&#13;&#10;7UuF27FoWo3Pn6iPFYVWX0lKWac+SqkH6UWCJ2P0sPZtY7NdXkJuiViiHGSTtiP2NxY+gUHoN7tz&#13;&#10;VtW13i7X33N647bW3Uyzf6ZwO2JTx1SMij+Lpa4rH4GgpmrNtUS5pKNj59+7yvg9o0ciD/l10Lgy&#13;&#10;VDgi/j0NI3HoNwQdWsVjBGZdvTxAufHnGiEHz0rxb5AZPH5dBi+vN2u5hb71J9L4g7LGzImvHB83&#13;&#10;cHRGCPxVCDgXxlqyW78bDI0tCz7ty8cgm/jW4aQ0+Bp5iD68JtR20yMCbpUVpZzwTGv09pJ9yt+5&#13;&#10;ov8AGpQa65FpGPmkPDH8T1PyHRjY8vXs8YjuR+7rcihgt3rMw9J7oCtD5x2+lBU0kbj0hK/KZLNV&#13;&#10;LV+Xrqmvqj6fPVS6nRlGpYowtlVFAAWNFVRYAD2UzXM92/1F3IzucVJ/YPSnypToV2tjabfALWwi&#13;&#10;WJeNFFK+RLHixPmzFmPmeoQY8Nr9KorAfW7cesKeP9f88/n23VqlfT5Y/Z0qckKFOf8AJ1ydW4Vy&#13;&#10;jqrGT9KoWH4U83vcj6AAe7EMCNRH2dVBULqH2dZCocjiynU5QMASLatILC3JuoP9eL/n37TqPy8+&#13;&#10;tB6LTz8uuPjV7tZVIbySaQCoKkLGLyEt6gL8f4nnn3plVs0Ap6Y60jGoHl1l8QYmONJG06XYARmy&#13;&#10;mSyo8ZJ1EXAuCeDzbn3fTq7QDQ8f8PW9f+iNxHD9nSiwlPJXVjYGxEeTdWRySI6DIRRs0Ve7y2Cx&#13;&#10;gDRUFmI8J1C7KvsxtEaaX6WtQ5r/AKVvI18hT4vl8+ifdZksrc7sQK247vMyIT3IAMlj8SAD4wAe&#13;&#10;0npWHZ0OCpZczlqylyq4/KNi8tjaBHnSnyCxvUwUUtbG6RnUFDO8bMjIDoYtcAx/dkdlGbu6YPob&#13;&#10;SyKCaNxAJqPtNDQitM9EUXMk27XY23bUeAzx+LDM5oWQkAyBCrEUrSjUZSRVQB0crF0OwN1/DjPz&#13;&#10;bwruvNpbth3guW6wOLoKag3JXy00aUeZ2zlRSa5ZKF6XxzU8sv6JgXZmD2MhRxbfuPIUxvmhhn1h&#13;&#10;oAqhWanFDmpBFOPnnrGLcb3nDl37y1nByxFuO47c1mYt18V2ltkV6vBdRagFWdZAVkRctH2hQV6J&#13;&#10;njWmxNbWYTNIkaOxgbU4mFM7IDSVMJNiyFGUavoRza4I9gCDXbytZ3S4yOPA+R+zrKK78G/tot12&#13;&#10;wksO7hQkAkMD6Zrg8Dj0PTHlcRLiKtkiifRHZ4ZgWkABZZRKBpsx1AizXB4Fj7RXVpJbyUUVHkej&#13;&#10;Pb9wS/t1kkIDZBBbI4g/t8vt6annmjhWlYvLEGd0hLP6ZPpMzJawJawLL+L/AFsPaUyMqaDn9v8A&#13;&#10;qr8+l6wxeJ4oUBqAVoKkDyrxp8q0rnrCZGv5E0SAHQS+tdJKswka9+ef1j6kC/8AT3Qs1QFP+Xpw&#13;&#10;quih4f6uHy6k0MPmmNVO6xQRW8yoQsk2m7GFPIF1MQCzMCQSeAB7dhj1t4rmijy9f+K6YunKJ4MY&#13;&#10;qz8PQHyJ+XWGukidkrI1k0STtCFlKghoyCWHjuL2HCk8Wv7rcspbxV4HHTtuHWsTkAjOD5H9hr13&#13;&#10;HUzVBuapxkKWMfa1BdnE1N9XpS7XN+T4wLj6jj8+EhmYnVSRQKGvEehH+DqrRLEKKg8NjkDyPr/n&#13;&#10;9eo9PST1UiyRskkzy3SLW086lWAdIoIxqZiG4QD/AFz7ajjllYGua/aT8qDP2Yp8+nJZ4YEo7aVH&#13;&#10;nSi5+Z4fb+XTjU0lBSVDT103kmLI5xWOlikqUP4++rBrigu39hNUn+0qPV7eljtkfxJG1f0F4/7Y&#13;&#10;5A+zJP2dIo7m7uFC2qaB/v2QEL/tY8M/ybCedT1ArK+omi+zVVoKIgyR0dJ5BG7obK1SxJeV/wDa&#13;&#10;5SbfgD21LM7KIQNC+Sg4+0+p/wBVOlUNnDG5mcmSYYLPQn8hwUfZx869QALBgG8asoC/u6FJ/SxO&#13;&#10;qxHN7ADm/tkADh0pLVNT104IewVVUMC2iNfJqvdWU8EgWFltwf6+9UOoafLyxX/P16tRVv8AY6kT&#13;&#10;r40dWXU99ZQ+VnUCwaWRXGnn8Xb1Ef4W93btXu4/6vXrQOfl8usXmFgTGkRVAAR41BbTY3A5P1Bs&#13;&#10;OOCDce6eJw8qDrwXyr1glY2VtbyPquPJ6CUCnxuCLgDn0kgXt7o1Kgg6j6cOrrSvdjo1O0vkWK3q&#13;&#10;fdPSvedBuXtLZEMNFubqGabcE77g6p7BwYioqWn2/mMi3lptu5fHxNjM1jKUqBEYainQTwISL7Pm&#13;&#10;ZJdql2XmWN7uBdMkBL98Mq4AViQRC60jlVa0SlFJGIK5i9nvp+e7H3I9sJbbY9xdmtt3CwKINz2+&#13;&#10;csztcRRgJLf2k7C6s55VNZPEimbw5G6RnZveVZvPbu1uvdl7PxfUXVeyqXd1Ji9lbW3BujLjLT78&#13;&#10;zFDndy128dw52U1eUlqJMZjFiinjWCNaVGSMPdiW7pvj31vFtljCtlaQK4EcTyEMZHWRjIzmslSs&#13;&#10;dBhQFFBWp6EfJftfDy1u99zbzHuMnMG9bjJbSPdXNvaxC3FpDLBbx2Vvbp4dqqLcXJLoTLI076nK&#13;&#10;0HQPrbKUoprl8nQxaqZwoZclR06mQ0Zva80Qu0N/1J+39Qp9laj6iLw61kThX8YH+UDh+Y9OpDb/&#13;&#10;ABGYOP7CRu4f77c0Gry7HIGr+E93CvTXGgdlDgqVIURAanOpiNEQJH6QVHFyR9ebe2FUu/pX/L/m&#13;&#10;rnowYUX5Cv5U4n8/LqUUkpxU08pQGLyDRE6NoeKQg6Sl/wCzqAINiL8gj27pKMyP5cP59MKyyqsk&#13;&#10;Zw2cilR9nl1G0BvGCSv1vZwruCSUSMLcH6AXBHIAN/r7YADEFsU9OnzUVVfl9nU7+GzCmmqv2YlQ&#13;&#10;LIImN6geRludANgDf/VEaSBfULe1H0rCFpSQoGaE92T5j0Pl0mN1GZ1hoSW4sB2gD861r8usSogv&#13;&#10;JpmEbyMHkXVGWCKR5ShF7AgXsLni1r+21QFg1KCpB/1f4fn1fWT2r9v+DqRPDaOGVTHYkLHDJp/Z&#13;&#10;CegCQi2otyFsByrBjxyoZCVDA4GR8qev29NpINZVgQfM+v2f6uHXGGgnqvHDCkscckjhZSpZUQyC&#13;&#10;N3lYKLqCT6gfqfr9CG0heXtUFdQ4+lcVPy/nXq0lxFbgyuQSlcVIzQ4Hz4fZx6kTYiWhmjLU9Uip&#13;&#10;LEZI5hHT1skbShZJ5aGN9SK910gX4K8+3XtmgYcRpIwaBsHJIGc/5vPpPFeRXkJCsCxWgp3LUA0G&#13;&#10;ulCeJ/Lh077gq6DITTVEUk02YNQ8c9a6CCjrKfSRTaoSiyeeMfrkkUa0tZSwJKi+eGdjJGD4gNK8&#13;&#10;ARigpxLAca8RnJ6RbTb3dmnhOipb6aqgJLKwJ1ZNV0sTUAcD50oAzJC7yKIwqqAEIDqJkDMQTIx4&#13;&#10;IP1BPP8Ar/hMFYtVM0/b+fy6NNVBQ8eNPLo1PUnyNz+wuts71mdz7q21TPmKfO7I33smhwrb42DW&#13;&#10;SidN4YLbWXyb0tbS43OpIq5KGlrUjZ41donBNxrsnM8m37VLtE80qKxDQzRqplhz+skZcqwSU0Eh&#13;&#10;DU1CtOsf/cX2X2rm3ni059Wxtb6VYWgv7C+kmWz3BFCCzmuI4llilnsSGNu0kLuEbT4i0FA/3f3H&#13;&#10;uTLV2Z/u7lp8LgchQrjUpvDiZczLQrAIKw1OcpqdaqP72zy1UVPPHA7M40EEgotw5ivbiSU2UhSB&#13;&#10;xoAopbhkFtOrvNS2kgEk0x0MOW/a/YdqsrV98txeXcUnil6zC3ZyxZAsDSGJhAKJE8qSSgIp1ggd&#13;&#10;Gj2rsbpzoXq7r3evYPXNV333h2/gancXXvXlZkaug632PtyOpagp8/u+k2/IK7KVEmlnipGlhhQA&#13;&#10;NJe9iLLLaNo5d2i0vdwtjuO4Xq64YTXwoYwSNUirlq+VTTzp1BG+c4e4/u3z3vfK/Ke9rylyty1O&#13;&#10;ltuG5Rojbje3LKJHgtHuU+nt0UHS0lHdyW0kEChv/ix8MN0/P/cs/WOG+MFB1R2kMNU7g6431s2H&#13;&#10;OYHZ1dksbAzrhN/4HOPKClY6rLTVVPosylNIjbV7PItu2/c9vn3LmDbk2n6RPFW6QMsSnUABMhOp&#13;&#10;gSQRoHCtB1FXM/uPzB7Xcy7Xs3t7zXc89fve5NnPs1w1vPuDhlaQybbcx+GqtDGrLIs9VqQ2snHV&#13;&#10;1fwX+Fe3d77u+Q/cvd/VWM2l80viLtR9jdjdH78rK7bez+xMLPiRg9ub1AokqKs4qqjQ3rKIMEVW&#13;&#10;Q/UL7E0e62Em5WF20DJuG4A2v1MOlof7LVFKpOpGjmUEI7VK0YFSVI6xj522/m/auT965c2rd0n5&#13;&#10;I2Uxb6bK6DxbnG313g3+3Ooa3lW526d1kuYHaLUrwuJEVw/QV/Jb41/GPA/HnsPb3V+8+uuncJsb&#13;&#10;PY/vDP7x2Hguz22R138jtvZj+5mXwUNXWQ1FbV7dmgqf4XlKcQwzUskQraOKRSyqc3Wy2n9Xppo0&#13;&#10;/dscEnjBg2sLMh065AjUUPVgUWrBHBouFAE5J91eepfd7aV355udLvc7M7d9PKsUUtxtF2huBFD9&#13;&#10;R4Oq5gZYpYLh18GWRTB4joWlctn8xXvjA4vY3wd3t3jsjDdu9gbk2RkKftpsbvDfp6h7J6voXpqf&#13;&#10;YOarts0dbhmym48WYZlpsnV0qJLTOIpdZB0h/mW5j2R7S6vkE9tcEVt1eXwVr3Ssi+JGHJcrJGHj&#13;&#10;AUmQfCyhZn+7zyxe+4lxzdsPINxPsN5s8hS2v5LexbdRMp0RW8kklvefSxCJZILvwbmRpVW0KgSQ&#13;&#10;vJLWXmf5nXyywPyH3j211F8h+2cXhsvuXGV+3sfl56JYaLbmFpKehwm332ownoqKCho6SnokSjVN&#13;&#10;UMaanP19gG75wvRuNwNukrYTPQQPFGItHEr4VCq+erTliSxYk16zD2T7rvt5dci7TZc97TbNzDYw&#13;&#10;lZNwt7i7N2LkfDcR35kS6mcOQ0fiswjoFSNVRQGb+Yt2X278gPk9lu7+wt1ZbdOa31szZO4KbPZy&#13;&#10;vjhoKKOXBIUxeDp53WOGOnfyn7eKME6zdmDBm9zdtwtt0iG2xrDbJDE0KiqxxgrXSgJ8yWJWhZiS&#13;&#10;SSM9Lfu37rZj29ubPf5WvN2bcr5L2WQGa7u5lmCeNdOoqSY1jRXPZGiBUVaUCH+OvdydY5PC0W09&#13;&#10;r9V0tbvnO4Ha++d6dj9f7Z7FrtqxZrPR4773bS7ohnhxOMeB9E1TBB5opjqST9KNvYd4t9veKO3i&#13;&#10;iHiSIJpJEWRlLOBVAxAEbA0IHmeJ4Gvu97a3vOFrdXe9bjuTx7dbXE1haWN7LYw3QjhZyl0YaG5u&#13;&#10;o5AHTWwDQL8IYs67OXfPyR/lufBze27sPhh2H/syu8KLZOPl7c2LtDG71otl9ebMrHocMMdRbkqa&#13;&#10;f7ZczlKYyyz1OhanG06tTK6usbyXvG/JtW/xXl+Ba67ejwLGXmZmcxoZ3yiokWoKqElnyahV65x+&#13;&#10;2/tRz57x+0tzse0L++bez3eSS3u570WNi0YtBcTrZ2/hrc3F291JEkrzL/iqhVAjkklIHxfnzWfN&#13;&#10;7cO3Ye3vjHt/rz5KnqzdnRfUC93fxGXoDvPsXHT4uuPV3Y3ZkMdJQZKk36UpMpgKeSOKTGZSggC1&#13;&#10;D+eCRgna7QeT9pmjt4JY0NzcSMGGuOENQx+CdDCi0Riiodao5IY6VaYOZb+792efLTcpuYLO/iis&#13;&#10;NlTxNvZYtxuTbCaO5mv4pJkuI56SXVs9xJcaFa6hQPCnitHXDivnh22N8wrvIfGX+Xv8b9qd15lv&#13;&#10;lf8AHTD5+gyncXaM+1VqaDcnT+/Oq65KrJTQZSnnqosZT0lAsc0rJVSVKELUe1h3KbcGgvLyWG1W&#13;&#10;zJGpzHJcHUuSFEahPGFJNUSF2BUBtJAOrv2p2jlrb935e5Sg3zm/dd9tkNk1st1b7LbolwXt5fq/&#13;&#10;qP8AGE21wbfTfXLxWxMhSFpVYj//0EEifG6Yan2t21f1FNOc2Q6p9AoJekBNz9TYW/HvpqVBJGlT&#13;&#10;+3/IOvl+Dc4Iul76Dz4Qyj/rL1inxPxsmRiu3uzxJqBDVFXs100/2lPjhVib3F/9ifbot4KUmUU+&#13;&#10;wf5emn3Dn6M0gu4KfNJf201kfz4dJabaHxxqJz5hvagRif17f2/k3UaA2nVFUQg83U/S31t7a+l2&#13;&#10;w50D9g6Wx797ox08N7Zl9fGlX+QU/s6co+tfi42tm3VviMeMm69XYUiRwCAutsuNP1HJ4t+PbMlt&#13;&#10;Yj4Yh+wf5un05n9zKFZHtx6f4xMc+QwnTXUdV/GQTFk3lucXZrGTqWhLHgFQRHmQL3vfn6Dj20bK&#13;&#10;0BJ8MD8h/m6Moua/cMrQtGaAcLmT/Klfs6eqPp34x1UTefeOfViQEB6ppysiEjUZGXLnTdbkEA88&#13;&#10;c+3foLagCQqQePAU/l0Xyc6+4URZtahlBI/Xc1byFdIp+Y6SGX+OfxnqZHCbgRndhper2DUU6Mr8&#13;&#10;6mFPNKVt9CLH/A+6ybDszN+tED+QP86dKbT3f93bZSYlcgfw3Q/5+oOs2J+MXx1kAaPfOyKXVLo8&#13;&#10;OR2rvCGVQigpOTQ42ddJuw/Vfj6fT3r9x7LHRYoa/kP8tB/MdO3HvD7szj9aKYV8/qUNPn8R/wAB&#13;&#10;6VdT8R/jtPApp+0OrmMsYeZW2x2UiwSKnrWT/cGdVrlfT9efbZ2bbHqotG+3sp+Q8Tr0Xu37lwyA&#13;&#10;vO1fQTmo/wCqdP8AD0E+T+F/x/krGVt89SuAWYVAwnYUaqNfiKkPgLi4uRYH/H6+0DcsbIwJa3AP&#13;&#10;zVP+gj0MLb3790LeNVjmunx+GdKD9rqf+M9QX+Dfx3A0029+tKxSoYpSU27KGxNjZRkcZAL2Nz9P&#13;&#10;d4+UthkBJjUfsH+A9NT/AHlvd6BtTrdsV4HUr1/Yx6YMr/Lu6Ly0QhG4OvapHBKK24qekKFQGvIK&#13;&#10;7QFP04/P0tf2zPyDy7OoDxV/b/s9GO2/fA93NvlEkSXiHzPh/wCrHWGP+Wh1TTQWgzfV8sazKiwQ&#13;&#10;dr7DhnMbqbP4qjIxnSo+oJDfT0+0X9RuXIyY0jb/AHlyP5Bf8PR9/wAFz7rXZM83jiq1q0fmD6Ak&#13;&#10;1P2HqLlf5XvVtfRxM+a6ynWWR0EcPcPX6VNOwUsHmSTIqVU29BDG9/bUvInLkjGN0aoz8Mnn6VU/&#13;&#10;yJ6XWH3wfde1InUyKGqMxLmmfhDFh9rKoxStcdIet/lR9auJVizGx4kCRyGeHtfYk5BYXIjjgyLS&#13;&#10;Eg8FRHbng+0w9seXpCVUMK/Jv83R+n35fc20QTTB3PAr9MzY9SKU/wAvyHTNR/ypds0tVImN3FSt&#13;&#10;LJa8NDuvDVrNccJEsEzaj+fTc8f1J92j9qtohJKSsoP+rhSvWrv7/fNc8QS8sgacCYJB+2nTpV/y&#13;&#10;esnuGg10J3JXQNIE1UEtLUyK5Zra0RgVtpP6h9f9f2mvPbHZpB4ctyVp86/5Olmz/f35kSfVbbfG&#13;&#10;xGP7KQV+056Q1V/JX3PFLGiU2+tThWTTQxzxFWBOp5YRZAbWu30PHH5KD7U7Iwql4cfP/OOhvH/e&#13;&#10;B7+FrLtkIoNVNDqafINx/IZpjHTNVfyXN6QzeJYd/eXUDePC+aK/q/TNGGW11sTfj82v7b/1pdpJ&#13;&#10;LLeE/s/yDpdb/wB4PuQj8SXa4NIB+JnU/swf5Z8usifypuztrsYWyGcgSJmjP8TxqaQU+hZ1sPp+&#13;&#10;QTc+zK29rmiWkFzUfPoP7j9/Hl2/Hi3u3xqx/hdx/I/5+sOT/lNdl7ghm11NfPoiWYNQ4aeWSPkE&#13;&#10;SkJc25Htu59q/GSktyF9D6dW2j7/APy9YziO0stTHFNbEED8j0gU/lQ9wMJIKTIZerWNfF5F2vk5&#13;&#10;I2/Uo1mNCOdJH9OD7LX9qbpMfVrT5gdDdfv58qswnk2tlqKkCUfLPCvmP29Bbkv5S3dKzzSU2WLw&#13;&#10;+Yhb7cyoVXJNo76PrwQfZJL7NXhcul4gB9eh1Z/f65LMSxz7VOGpXDrkevr/AD6aD/Kj+QNMWrMf&#13;&#10;UxztSfus/wDBspGsag6QJWKAC5Frn/H20vs5vETiW3u0Yj0HStvv7+15pFuNjNGrYy659aD5evUy&#13;&#10;p/l5/ISKn8VXjMXObGJ9cs9Osn9hmHnQfU8WvwePZgfbDmMppIQ+uaA9FsP30PZ36kSxSTIASQKA&#13;&#10;/toekLjP5fXyMwOVmYYfDvRTagIzk1VwqEFD6gF41Acni4/r7Q23tbzTaXJdFQo3lq/1fl0LL375&#13;&#10;3slu+3qDcTLKvn4ZP+XzocDjnqDvP4F/IWsSmkh23jkqUDqBJmaRPJGxsQmo82YWuPp9PbO5+2XM&#13;&#10;1wqtHGuoH+LpVyz98D2Xty8c19LoPn4DkA8fL16Dib4HfJOmJT+6VDK3JUJnKMs3p50qTqt/rfX2&#13;&#10;Rt7X83L/AKCh/wBt0NI/ve+xcnd+8pQP+aEgA+08OkvWfDL5JUkpjHW+QqrfVqOamnAuOBbUCb/j&#13;&#10;j2if265yTAtCx+RqP+L6Pbb70HsfcJ4n78jQH+NWU/4DjqPT/D75CeQffdX7rRdXqWCjEhFjcqZA&#13;&#10;1h/tvek9vea9VZrOQfYB0ol+8n7K6C0G/wBoT/Scg/sp0N+I6b7owODTGVvVu8SYY9MEn8MllLxk&#13;&#10;AANpP1A/r7FlrsPMFra+BLZy4GDpNeop3T3Q9rd53U31rzBZKGNSPFoAflig/Z0XTdHxh72qMnPX&#13;&#10;47qfeTpLK8sijEOo0E6iDqP1HsD7nyRzPLcGa1spM/0afb1M+z+/HtFFZR29zzFZBlAFfHGT+zph&#13;&#10;X49dwUMevLdd7vphF+pDh6oFSOALoOT/AK319sryhzBGAbm1kFP6NejlfeP2xuyEst8s3JPlOv8A&#13;&#10;lpx6dm2TumipHgm2duVJY4isiNg8jq1W9JJEdwbj8+17bbexR0NtICPVD/m6Zj5r5cu7jxYt0tSr&#13;&#10;EUIuY6U/bjpApRbzjn8Mm1NxQ0sjGMk4bIg3A1BlZorWtz7JtO5rLpeBwn+lbj+zoWNf8sSJ4iX1&#13;&#10;uXX0mjP7O79nUyXZeYlvXvjMpGAbzxjH1ahWb9LEhLgm3I9vNtMrEysjj1Gk06YXmfaVb6UXEVTw&#13;&#10;/UTP/Gup1Dk6nb7J4cZXiaP1AChqgLj9JZmXi/t1LlrJgEjbHoD/AJB0mu7CDeVKTToUb+mpPD0r&#13;&#10;0YrrnuGDNSpgNyutPTzhYEWcGMODwFkZrfi/09i/aOYBdMLa9wpwOoN569sJtrjbedhBklTuqKHg&#13;&#10;a+XTP3t0xLicb/e/BRiswUo8lS8P7hohJ+lpdB4TkWb6f19pOaeXPBt/3hbZT1Hl9vRh7P8AunFu&#13;&#10;t6eWN5PhXa4QH8dPt8x/Pokj+gsD/ZvYEHU1j/Un3FDsqGoAJ/1f4esoyCRTz6W+0smtTHLhqkqE&#13;&#10;kBMIY8FXFin/ABT2c7Pda0NpN/xYp0G96tTGy7hBxU56D/cuHkwOVkhAP28xaSBh9NJPIsf6X9kG&#13;&#10;5WT2N3p/A2R/q/Po/wBrvk3G0Ew4jB6bUPHJve34/wAPaRePSylDTp9wdR+7NTMBaRdQ+nJH149m&#13;&#10;O2y6pWhPmOkl2tVD+nTpRGKYVmKqeGiLeIm1zERqUgf4e1ttodZLOXivDpPLqUpcx8CM9JeeJqeV&#13;&#10;4ZPSyuVuRwfyD/sRz7J5VMbtGfKvRijh1DD06wk6Rxz/AMT7oD21PVhw66B+tjpN+Tbn9Pp/H9R/&#13;&#10;X3UnIbrRz0qssv3WHx1aTcxlFcm4Khl0Pz+btb2d3q+PYxTjiuOi+1Oi8khGK56jbdyIo61oJCGp&#13;&#10;q4LDKGF1En6Vex45vpPtra7oQTmN/gfB/P8Az8D1vcLczQh1+OM1H2f6uHTNncS+KycsThlikb7i&#13;&#10;lP0vHIxOkMPoV+nsv3Cxe0u2j4LxWn+T/Y6VWN2l1brIPiGD/q9elBRVkOboP4VVXaujANLUk8sA&#13;&#10;bLz9S30BH5Hszgmi3CD6KX+0Hwn8vXpFJE1lMbqM9h4inn0lp4ZKaaSnnXTLGxDA8Akf2lI5sfqP&#13;&#10;ZNJE8bmOQZHRkp1rrQ1B8+lbSk5vAyQEa6/F2aL6AvABwPx+Lj/YezuIncNtaP8A0SLPzp0VyD6K&#13;&#10;9Vx8EgofkekZruDfkqPoR9b2vf2REktpbiOjYAkD59OWLyr4+Y3RXp5h46iMi6lDwWA/qPr/AK3t&#13;&#10;XaXbWrUpVDxB4U+zpm4thMtK0YcD51/2es+VxwiCV1JaXHVJBQpdvG/18bGxsP6f7b25eWnhj6iD&#13;&#10;Mb9Ut56nwZcOvTUBZkK8Eni5CgG1/wAe0Pw06fqeJ6WNHX+J8ZnDq/ZcY7JovqaSnkOguf8AWuCL&#13;&#10;+zyG4NY78VOjskp6evRVPCWSSzSlWGta8K9LKbB4F6tVpc4lCai8ijIQMkCxspdT5hYW/H19nL2N&#13;&#10;kZ/05tGrNGGPsHREm5btFAWltTKExVCCTT5Hh/qHn1xG0sowDUL4/JpJq8S0lYhcqOTJoYgAH/gx&#13;&#10;90/ddzSsRWQZ4HP7OrjmGxB0zB4CKE61NPsrw+09NlTi8lSKDUUNXT3bQGMEgj4/1Eg9JH+sfbMl&#13;&#10;rPAAXjZfnTpdDf2Vwf0JUPn8Qrn5HqGX50Ib8i4J5DA+r2wTXA8/XpWAeNOsqWCm5Fw1+GFxxYDn&#13;&#10;3dCMhuPl1RhQjyr1yKlhYNptyBcG/wCbjT7uSxoAeHXgqjPWRWYkW5FwRdrANqFh/vft0F6VHTTU&#13;&#10;OeHU+CY6n1BVsWAFtbXJ9vRsxPDpiRMY6cFlZmOo+Mpp1n0sjIOPUb8fg8f1PtQD+IdJHiVRj8h1&#13;&#10;NuukX/sAMrMQQOORcW4/wPt9XDfb0l0tUjrmrFWuSoUhWK6RYDljpa/N/p7v1U5Hz6k4vIz4XIUu&#13;&#10;UpDaelnEqxglUkVWBkge1zpdWZH+gsfe45GgmWRfL/D5/wAuk24WFvulhLt9yeyVaHGV9GHoVah9&#13;&#10;R077ooaWmroa/FhhhM3AuSxgAuYy4IqqOYIT66dyV5/s6T7dvI41cSQ/2cnev2eY/I+XRZy5eXM9&#13;&#10;q1nuJBvLRvDl/wBrhHH9GRAG+2vSw6p3DQ01dk9i7oqRT7L3/BTYbJTyk2wmbhk823txoo/Saacq&#13;&#10;svBvE7KwsL+12y3cau+23Rpb3NA39Fh8Dj00nj8j0GfcXZLua2t+bdgj8TddlLTRKOM0DUF1aH18&#13;&#10;SMVTiBIAQSekXuDD5XbWZyuByyLFX4mrkoauEaPEfETGJYJDdXik9MiMGOpGBH9fZfdW01pcvayD&#13;&#10;ujJH5ev5ihH29CjZd223ftst95206oLhBIrE93d5EeTIdSOP4h0yagwsRoK+RdaPa4FldQP1BTbg&#13;&#10;kf7H2yGJNCOjgIymtajjQ9cWY/Vj5EuxchSxBKftoxtcWPAIP+PupIHaRXqyg5AFKeX+b16xj6h0&#13;&#10;K6SNMkaBWLMikBFZQDcfUc3/AKn21TP29X7ipjINcZJrT/Y9epOOxldlpTTY+imqpAQ1R9vHdKcN&#13;&#10;wsk07EpEOOWdrD639vxQyzkpEpOnjQV/aeAHz8umL7cLPbkE97Msan4dRoXPmFHxE+gANeFD0sMZ&#13;&#10;tOjgBklDbjqKdSZ48bVrR7YxoDaT/Fd01IWNtD21JTFlIsPIb8L4LCL4m/WI8laka/6aXBx5gH8z&#13;&#10;0Fb7ma6lbwoytgj/AAmVGe7kB4CG1WrVIyDLRvPQKEF9kpVr6Jp6+rp58HAwYUmJLbd2RTT6ggFT&#13;&#10;kqmOSqr5go+lPTSyuR6Wb8KSgZfFkYNGPJOyIfaxBLn/AEqsT/PooS6exulhsY2W7b8c3+M7gw49&#13;&#10;kSMkVutST3yoihgXC1PTNU7to8fFLj9t0tHJCqhZ2FE2LwqFG+sGKeV6mvs1tMuUqJALcQKDoCZ7&#13;&#10;6OJDFZoKeY00X/arUmT7ZGP2Dh0aW3LF1eSJeb7K6uSSg8QTT/nNpWKCo+JLSJD/AMNYjV0gq+tr&#13;&#10;clM1VX1M9ZKo0RyOxVIY0QAR08C2SIDiyxoqj9IHsrlkklPizEtTh8vsHl+XQ0srKz2+IQWUQjQg&#13;&#10;FqDLMfN2Pc3516b29QKH9pmjAN/o6Ny5YGwuPpfkH3Rs/F0sXUDgVUefmPz9OuBkKq+pfR9CpkDh&#13;&#10;gG4dl+guPqDb/D3XCEeY9OrABjSuT6dYnC8qf836gtnZtF+BGVRQQOeABb20STj9ny6cUngvEcf8&#13;&#10;nTxhWhqo6rb+SmMVNkWQ0VWVTTjs5CoShnmB0ftyn9mexA0sCTdBZTbKjo1lMaLJ8J/hk8j9jGoP&#13;&#10;r0U7qs1tJHvNkhMluP1F/wB+25OqQCmNaCkiVqQQQPiPSLraKWnlqqStgeCpgneCenmUiSGeAmGV&#13;&#10;So/tBiwNiAePwR7Jp4SpeGYaSDQj0pj/AA9CO2uIp4Y7q2cPFIodWHmrZBqMcPU1p5Vr0i58ZKs3&#13;&#10;ihgE8s0kki/bwuxk0cAFOSVJ5YDUF/HsgezdJdEaVY5AAqWHp0bpcLp1SEBR6mg/afM+XUhqGmx5&#13;&#10;H8RmZagIrfw3GSxyVYOjiGqqBeOFbgXj1NKOSY1NiXDBFD23B7uOlP8AAx4L9lWb1A6TpcyTrWzQ&#13;&#10;FTjXJUL9q0yx9MIvox6xSZKdoZKalFNjKQsNcFFLL5KhQdSLW1znyTG4uA9lJB0IL+6G4coY46RJ&#13;&#10;5hagt8mPE/n+zh1dbSJXDysZn8mYCg+SrkLT1GfNmPHqFGB41LOFErrZYAutFLKVYqlmQEcngjgW&#13;&#10;FxYJ1wgAwCa48vy4jpTktg8euARpmi1MLMvqCKz2dRwXWxuxPqA0mx/wHuzAs1fL/D8/yr/lGOrV&#13;&#10;AApih/1f7P8AqHTpjFNbBJjppB5mby4p5OViyAuv2cgNrx1IHiub6ZVRl/U3t23DTxG2kYFuMfoH&#13;&#10;8lI81cVFTwIU+Z6Q3TG1ZbyJewGkoPmh/ECMhozn5qWHGnTZxd1cFio8bRMQWB1WZWU2Oom5YECx&#13;&#10;/H1sxmprnNPM/tr516WnJoOPH/ivy9OskQek0yQvPTyBkLtTSPH+olJHmMJF+ALqo03J/rcXTVEd&#13;&#10;SkrTyBIz+XVZAk66ZVDj0YA/yNenRNyZ+npzBFlq6eFnEi0ktQaqnDH0xvJT1OteALElfrfix9qU&#13;&#10;vr9E0iVmr5E6gPyNR8vtz0iOz7XLP45t0Egr3KtG+eVof2Hy6lfx6okkR6ug29WpEv7YqMNSUcbO&#13;&#10;3rYFMI1I1/VwxZjzcnkgOJeStTxUif7YwP5Jo/aa/t6Y/dcSR6bea4Sv4hIzkfIeN4qgfIAfLHXM&#13;&#10;V+EeFlq8AI6h5HLNQ5iqh0KSApWkrI5wAQb3Mlv6H3b6iyMY8W3Cn+jIQfyVw3+TrxttyWUNFdak&#13;&#10;UUo8SNU/N0aOn5IeuaptWrdPHU7gx7Mh83noaLJRM34eCOjlhYjTYDUQeP6e7BdslYUaZMVpoRwa&#13;&#10;cD26TjqmvfIQ1YoJsjSEkkjNPMsWVwPlTH59cTicZUFzSbgxrWUERZChy+OqJSxC8JFDLCh5411A&#13;&#10;t9fevp4JXHg3CFuPcrqfzohp/vWPU8erLe3cZVJ7WUVr3RyQyKPWupkc/lEeljVbPy+awf8Aelqr&#13;&#10;Dxx0Mq47NZb+M42WmngT00uUZqKSSd3RSIZ40R5WOltJufZtJtNzfWYv9adna76kIYcFYhe5iPhO&#13;&#10;mprk0qeg9DzLt227p+4lSVpJQZIohDKGFOMfeFRQTVlZmSKlQSAF6z7bxdBEslRt3AR7mq6AJHXb&#13;&#10;r3WiUWysG7HR9x/D6jSshU8q1dKwP0+3YHT7tt9tAimSyhFwU4yzYhT56T8VD5Ma/wBE8OmN5vLt&#13;&#10;mEO83RsVl+C1tTrvZvlrXK1FQRAopxEynu6kZzcuOlrDW5GuqOx9xQWp4azLpNR7Lw8aRgQpgcHH&#13;&#10;4zKkZAEakQw8D9orx7cur62MmudzfzrgGQFbdB5eGgoSAeFVVPlTqm07FeJam0sIF2ezbuKxMGvZ&#13;&#10;iTU+POdQjJGWIMsn9MHPSKyucyufqIp8pXS1XgBSmhdglJQIyELDQ0NOqQ06g/pSJbD6eyi7ury8&#13;&#10;fVcOWpwFRpX/AEqiigfYB0KNu2rbdriMe3xKmvLMMu59Xcku5+bMa8emsBAoBCtcOW/TG5kcX9DN&#13;&#10;+r+v9P6+26Agg+f+qv29L3+IAdZBGzBbgsrD9SaYxr/PBsFv9bg/Xge/aQaCn7OvM4U0Az1zMJ1s&#13;&#10;AWEmpfWxBEQCm2pQQAQPSBfm/P493MWSDUH5nPVPFbrIseqVS2ksxJ+p1AFRqOhjf0c24PI/w93E&#13;&#10;ah1qa8ePTfHrIrBdQFgHOlXAuXSO7GMFrXAtyCbCw597FASBjr3n1xCqdNyjBirDWRIYxqGptEVz&#13;&#10;YD1JqsPwOPesEA/6v9R8vTrZNCSOuiqlwx1EEqwLG7mw1AqCwJP1Hp+lrC9/fqZDA1/1f4evAkro&#13;&#10;A/1eVcHHzxTj5dCrtvJ7eq8HDtGvxdDBU5CaedN1TeX7qnrCfHRoUhJX7X6xujR86yfoFPsS2M9l&#13;&#10;LaDbZ4wGkNBLQkhvIY8j518q+nQE3mx3i33NuZbC5d0hUA2i/A8VayEE0Pi/iQhgBpAHE9OtNjq2&#13;&#10;TYW8cZXUniz228phpJUaJRJV4eLyQaYapP1yU0YVow3MlONam8TXfSGVtoubaZNMsLpXGSMgfaQA&#13;&#10;DXzWh8j0XT3lrHzftl9ayarO/hnCkNhZjpbUV4qszEg/wTdrAiUUWFbUdX0OxdlQVeA3TkN60T10&#13;&#10;+VEORoaHA5SllqBJiKWiVY3qIyAzPVudRbSAvB9mVw+zRbbbrLFI9xGTqAI0MCaqKcfmT6dEFrB7&#13;&#10;gXnNm7S2t5aQ7VL4awkxyPcQuFpOzmojalAIk/DU1JI6DaugqMplavcu4apKB66Y1RjV2adSQ/ip&#13;&#10;4wwBIUaV1MtrWJv+CaSLxp2vLxwurJyagjgB6/aehvaSw7ft8eybNH4ojUKD8I8qsTkUapYCvH7O&#13;&#10;oWX3tLVUkNBj6ZIaaCJYnqHYS1k6hbRhxbi17W/p+fae63d5UEEC0UYLH4j09tvLEVvcPd3chZ3O&#13;&#10;oIMID5/aT58AfTpGK7pN5CsUthdRI4K3tq/cVNIYf11H/insrVmD+RPpWoP7OhOUVk0DUP8AS/F+&#13;&#10;WD+3y4/PrKtayvI4SITE6g7RxRFPIbKAkS6FUEcKigD6AW92SbS1So1H5cPs8sceH8umxAAq6SdI&#13;&#10;8qlieIyeNfzPlnr02qUPJJPE+lzJ4UhYIbC8rxKFVAByWAsSLXHHvbVK6iwzXFKD5kD/AAjrcRVA&#13;&#10;ECnIya1P2HNf2167khnShp7odMszvHOxKRXkb7eOOItwb2uBZm/xHvRRvplpgHIPlngKdaVkNw1D&#13;&#10;lcU9PPP5Y6ltiUodEmUc0UYXXHSwolTlKkMun9ujLaYEvzHJPpYggorC9nHtlg0yXB0YFBTJ/Int&#13;&#10;8qEnPkDnpMt/9TqhsF8U1oXOpY1+1qdxHDSlQCCGINAYc2VmeGSCgp0x9OyeObxSs9dUi5cpXZDh&#13;&#10;2BK/5uMJGD/ZJ9Xto3UhUiACMHjmrkH1YUr9gIA+fT0O3oXEt65nZeAIoi/6ROA/0x1N8wMdNg0h&#13;&#10;YyCW4VUQEGNiCLAix0sB6bFr35PtPUUHS3IJPmePXbRyq1zH4ishBVnLut0/3a97EHn68C3vWijc&#13;&#10;KU9TU9eDKUp+z0HXSs2gOutiQoZmsW0WIQq9+b8Dj+lz73mnb1rz670Mih49JnSzI6iMGVluGj9Q&#13;&#10;JUgXPqufyP8AD1CFrTu/ydbBBOk8PPqOZKd3ESPrl0gSJ5nZwCw0lzcte5Ny3H+9+6alZsNkcfX8&#13;&#10;+riORU1hO3yNMY9P8tOhr2JXdM7Ux+K3Bu/B5ftXdDZWPR15PUVO09hYyhpqweWq3XuCjl/iORae&#13;&#10;IMUpMaaUWvrqebASbc/L1lBHdbhHJfXBbMVfChiWvGRxVpGI+FVC/MkY6jDmy09y+YLyfZeXLuDY&#13;&#10;NuEZruIVbu/kdlNFtbd0FtbhDQGa58c8SkPmcHf2AwO1u8OzsBtnHRYfa1Hul6jb+GgqaipTE4HO&#13;&#10;YyDP47GQz1ru8iQJVCNGldmCqAWb6lrmqztrHmS+s7ZAkUcx0LU9qMquoFeI7vy6d9nt53jmH2s2&#13;&#10;Let+mN1fy22i4l0IniTQyyQSSMqUCM5iLGiqCSaKK0AP21yftlTGrArJIhFvSPoENxyeQv0+v0t7&#13;&#10;IO09o4f6uHUkdwFT5/4P83QgdWdP9s957yx3XPS3Wm++2uwMzDUVGL2T17tbMbv3RkIqOPVPPBjc&#13;&#10;NFNMYoyAJXKgLcXP09uJbXMyu0aM/hq0jcTpVfxMfJAT3Vp5U6QbnvW0bOIJN4uobRbmaO2h8aRI&#13;&#10;/EnmOmOKPWVLSOT2IKljgDjRr3rsjfHU+98/1/2LtXc/XXYGz8m2K3Rs3emFyW1t07dypp46mOlr&#13;&#10;8NlEinp5DFIssTSIBpKsmoEH3pS8U5jFVcUBXgamhBHoKGo9cHpy2urPdrFb20ljubeXUFkjYOjg&#13;&#10;Eo1CKg0ZSrDyII8uoNfTR1OPgylOdFRK7rk6FPAhimmkEcNfTU8OpvBUlvSNIVZboLAp7VTxh4Fu&#13;&#10;ODcGUEYrwcU/C/kPJu3hTpNa3DwXT7e2VUAxOQTqUZMbscGWOmTlnSj5Kv03tRVssDeKlleAa1V0&#13;&#10;0yXsDITJpJcqjc6bWBub2uQz4U7R6kSqnhmpIz+Zp0s+ogRsyCo9RjP8qnrulSoDFKWNpZncKimK&#13;&#10;Np2MjENTU41DU9yLGw/F7fm8SyDthyx4fzx5f6uJ8uqzvFo1zOAvma0A+Z+Q86npaYfDU+MasqN5&#13;&#10;fc02Knw+XSgFJLAHqc3TKslPj5IjrajVpJCrvKin82W4Ps0tLVbcu251WJkfTQ8ZBwVqVpniTQf4&#13;&#10;eg1ue6XN6qRcsaJLhJoPELA6VgYnW61CiSiZUIxr/SIp0ijMss0aAtSwEAESGSVbBdMMugm9ypIF&#13;&#10;zwxv7KjKHcKRoWmAf9XH/D0KAjKhY0Y/L/VXrLTTQUYlDxGoErwpHE8k5pnh1lpo5EVlY/hAVYjl&#13;&#10;ib8EbVoYz3AsDSlWNKedR/IU4Dqs0csoXQwRQDUgDUMYpUHjmuDWnl07ZJ40q1eGT+GfZXp4YitU&#13;&#10;8Ji0oRCkbDXaJpWRvKSHWxYm1yruCBOGUmPw8UINMDhx8q59cE/Mvs0YW+mX9YyCrN21rnNQaVIU&#13;&#10;EafhatAOAgVdbJWVUkpVtdSWiFVMkjTzxLaNI5p2utwgsdAuPpfj2nlnknepGWxXzNPmag/kPz6W&#13;&#10;wWyW0QjTAWh0jgCckgDIBOan7eosIOosvPpUIPqAUbTZfIxJNjc3B96UVbWPL/J06xAAUefn1mDP&#13;&#10;pAKnQ7I3iQqblXspBiItxYlL24vx79VtNOA+X+x1Wi1zx/b0aX41bJ6rz2Q332B3VLNl9g9V7ZG5&#13;&#10;DsHH7gG3st2RnaioWjxe1qXKLHK8cBf9ysanAlCCysPr7G3Km17VeNd7lvjFreyj8Twg1PGc4CBg&#13;&#10;DitNQUVpSvDqBffHmzn7abbZ+T/a5Bb7tv8Ad+AL+SH6iLbbZRrlunj1BWehpD4mpNeSp4dDPtL5&#13;&#10;H9Xdmbjo+ud4fEzoTAdbblytLgqKbY2J3Di987FoMhUx0lBk8fvWeulnqpKRiss/3iN5+VewIHs+&#13;&#10;27mfad3uk2u/2m0W1lYIPCXTNGGIC0k4lgfirxGD1GPM3srz9yNss/PPLHuFvtzvllG9w63s0Eth&#13;&#10;eyRKzyRNY+EEiEyjSmhh4RIKZz1tbGi+Jvwk+NXWfRu7dwbb2P8ALGLGZ7afxx+Smd2bQ76xeVxO&#13;&#10;6KBqtdsbnyeUSOGmdmmSKjjqCiKwUBiDpaVpbK42HdLKCO8ijsHha2VblKSpOh1I6Oq5RuDo7qrg&#13;&#10;AdxFOuYdlzDJ757NzPv8vL24Xe5Qbrb7xewbXdrDaSba0axXMM9q0urxIihliuLeCWZDJJrZV7lK&#13;&#10;L1Dkq3oOv2x8guru5Mbn/nRhd65Dbnae+u2al+q9iYTZGuCk3RurK7BZ6CgpVxsb6Ullpnlqh60i&#13;&#10;dbAqLzZbe7splv2S+mmRYpzM3hRlRJ+ozRqVAotCjqA1ACGzg5sOd96i5itLDaLG75b5Zsabhske&#13;&#10;0INzvI7wxMbOKK/dLmSUzyGQSxvKYERiklCCDalub5NUP8w74tdp/JPp+m2pB80PhxvneeyOvez1&#13;&#10;irsLtX5J7CpYPJWUPgohTR5ykniA1Y2ZJIo6mKOoiCI3AF2Da5+XeYJIeU0ebabkTpAjGRorW6jo&#13;&#10;TR6k/TzAlVYEgSCtaqrGWvc/ftj5q5A2yx+8Ncw7fzaqbZPvDxpa29/uW0XryRRl4tPhru21OqNJ&#13;&#10;SJJmsXIC6XljSj7qv/hRL2Bs3cmUoe/vjHsvtuh3BkqH/SltrJZTHYPFZfcOBx38BlqcljExTtPW&#13;&#10;RIo1S1U8wQoqxqHAb2VX3N1lLAlh9I+3zwAx+PbygPCS+pgokBGnVlx5jFaY6mnavucbjb3p5k2/&#13;&#10;mROYduuJRdfQbrbNNb3yGAxW8ksltNFINMLUhkUIVY+IwLdwqA+fG6t3dw9zZX5ANJHW9X9qztmu&#13;&#10;tlxMXhwWxcUkaQr1+aUPJ9pNjiqxTeTSZdQmQaW9l/PAv769TeHkNzazophk4hVAClW9G1Al8AEm&#13;&#10;qih6mb7rFlyvyZyVJ7Zw26bfvm0SSDcISTruJHkkkW4iZwGkgdSBDQuYlXw2YstSAGw+qsxuPZ2+&#13;&#10;+xcltzfK7F2ti2oxvTBYUT4Kg3hXzp/CqHNVc2lHhZfI0iQnyBWHH49ku3bQ93Y3G5XCSm3hFBIg&#13;&#10;7VlqoAb1UDiFyQepR5u9wbDY+Zto5L228sf3tuEwZrO5mKzPZorGVoFAJWQMFClhoJx6no2HaknV&#13;&#10;/ZfVnVNdU5bJT9m9KdR1FBuzYszPSTbvxIyPlwNXtTJ6OKOCCZqiuESyStF6oxZWCjbeP3Vum1Wk&#13;&#10;kjs11t8HdABpMw/C0begrUgVOngOscfbw888jc+cw2VrbJHsPNW7BrXcO2RLKYpSZLqM1/WkeMRw&#13;&#10;6yirKCGORqffhP8AHLJ/IHN757OTpzN1HXHxj2RH3lv6PamIy1Rg+xMDh83S0WO6VaXcLzwPkd31&#13;&#10;LjH0KxyGS3ncxOsZ0kOx29le3CLcQvbvpd4lhQs1xoRpDCqyEqWKIzaz24oa1Wo494+ad+5J2BoN&#13;&#10;u3KC/N1PBa3El7PGi7SLqeO2Tc5ntPClSG3nnijaNAZH8QGMrokYWQ/J/wCdHTeIg3Nk8l8KuqpM&#13;&#10;/wBlb9x3a9PXdgYHtHbWD2vvuHH01SOv9xdcbglXI7wj23EkVPQfxLxYKIhkgpzCwCDTdtzTbtvh&#13;&#10;truMurU8QzqQ88kddJagVzIgzJpQRqQqo4C16xU9ufaPeOaeZb282ff5rT6NZYrWDapraSKx2+eR&#13;&#10;nmFq4a4htre5cFUL3Em5vGZJrkPJMU6vH33331tlPir05sv5G7RxeN69+ROxZNxdjdjZClxmF2j1&#13;&#10;5JmMWmZXIS7iyKfY40RzMtPgsRREO0iLTRK7KgUYXFrBFJ+87uVyjRpEEc/oKpiDBZqk6WfViSQk&#13;&#10;6qMKUJOFW1NzXcbzuGwci2kBvduv57uOWCPXud08V80eqzjjRXkhtwjCa3t1ihWIv4pZWVU1AP5k&#13;&#10;PxZ7M+OXyP3C29d45jt/bfZcdFvXrnvGuqa/MVXZu0c1iqaow2RrMtlpZp5JKaIQUrLNM7MkSv8A&#13;&#10;oKr7hTmXaru1vPrZg7JOx0sza2Gnt8ORqnMdAoIJGkCmKV7Ffd19z+UucuRI9i2GOCxu9mCx3NnB&#13;&#10;GbeGJ2LSCeCApGRHcszSkGNCkrSI9G1nr//R1saH5N9pRFJDm9cbWJJVydJN+LN7y7h5w3nVXxOP&#13;&#10;XOi69gfb16x/SaSPQ8f29KCT5Tdq0wUrk454mA4KsCLjnm/tW3OO8JlWHRIv3e/b6Y0MJVh9n5eX&#13;&#10;THkPlb28i+WmrqU6TcoRNduebc/W3tLNzrvqCsbCnHo62/7uXtpIfDuI5B8wRT/B0nl+ZvccZYGs&#13;&#10;o+OApWa6kfi5vb2kHuDv/kV6PP8AgV/a9wG0SZ+Y6wyfM/uFib1lEbCwsJrj6cHm3+2A96PP+/nz&#13;&#10;Xp1fure2SjtjkP5j/N0sNr/NftqSQ09TWUZe10sr2K/0Go+11n7g70z6JCKjoL8w/dR9uoo/GgRw&#13;&#10;PPI/zdLat+ZvaX27ugo5JFW6XLi9vx7MJOft4Ca6AkdBS1+65yD9QqM8iqeOBjpBj59dsQMU+xx4&#13;&#10;dHYEa5LllHpb2Vf65u8htJQD8+hj/wABr7eSAN9RIQR5AcOlxtj5+dl5FhBPFj4XFwV1vYsWuSAf&#13;&#10;6g29mll7mbtMdDqo9OgnzB9zjkiwUywySOPWg9OhU/2b3sSeEy/bY6fjVb1qSR+Qefr7OP69bkRX&#13;&#10;SCeo5P3bOTYZBGJZEzTh0Hed+dvYOAdmm27FNEOGMMwXSNVhYkf0+vsquvcjcrMVMIPr0ONn+6Fy&#13;&#10;bvSgJuDIfKq16dcL/MH3fkqVJYdvUotZWSSZNa2FmVhp/r7dtvdC6mjDpFnov3b7mHL+33BSW+Y1&#13;&#10;rwX+fHqJuD+YPvjFqlQNp0c0R4cpUqGQt6dXI/Bt7buvc++gXX9OpHnQmvSjZvuYcrbkTF+8nU+Q&#13;&#10;Kf6vTqBiP5kO7a5vA216OFx+HnjDSrcFQvBHHtm292rm47DAAfmelu5fcb5ftB4o3F2A9FOD+3pS&#13;&#10;VP8AMC3eYtf91aV2RQVHmQhha+nVpFufrb2vk9zrtRUQA0+fRLD9zLl8yhf3k6hvMg8emOH+Zbla&#13;&#10;dtNVsZDOhCsomj0q1/Ve/wCPz9PaMe77xNpe2NR9lOjWT7iFlOB4G8UVvPSf59L3F/zIp6+lWoXY&#13;&#10;sAP6XVpYdd/7S/X/AB9mcPuwZkDCCnQP3H7jaWU5ibdzTy7Wp0x5f+ZVPjZhG/XqMsnqDJLBZvyF&#13;&#10;N/p7TXPu/wDTkBrUkHgcdGu2/cUW9iLjeqFafhbFemdf5oUsdr9dsnq/s1NP9BzcG/H1/wAPaU+8&#13;&#10;y+Vqfyp/n6Mj9wNWz++gftVulBjf5plDAQ0+ycnTENGxNLUj1afxdXU3H1BP+w9qovee2JpNbNQf&#13;&#10;Z0T3v939fOKQ7rC/H4kOP2g9Ddsz+bNTzyJDS4zeNBKSVSSDP5ClZNTc+qCdSL8f2ufz9PZxae7e&#13;&#10;136GF7YsDx1AY/l1Hu9/cE5i2f8AxyDcbcFRxRaED5EKKfMcOhAn/maZNQZBJ2JDpU+MQbuzYRuf&#13;&#10;TEQtV+eP8Pa6Tnza27ntCT60FOg3a/dA5gjpHBuMFDQEaaGn+88OkNkP5tlfQCdgezTLAHEkY3Vm&#13;&#10;9VgQwuDU3+vN/ZZJ7p7PCCWtGqvyHQws/uH8zXpWu5Wul8g0/wChemmh/nDTZArHJTdnSRMbO0u4&#13;&#10;8rNEFF1u4lqGBAvwP8fbUHvBtMholo4/IdPbh/d5b8FZpNxsnI8tPH/jPQgY3+bFgU8UlRDvEvHI&#13;&#10;HCyyrUaGI/WpqgxuLmzf15+oB9m0fursxoZYXI6Atz9wDmqJ2a1msxUUqKgny8qf4OHQiR/zc8RR&#13;&#10;06z0n96y2lymmjxUn+dVUk/ckhY3KogP1HA44B9vye43LbrWS3ZvPIr8/UdFlh9x/wBwbSdYobu3&#13;&#10;i0E/iPnxxwz6mtKmnnXIP5v1LlIoddFu+qamEiw+fF4GVqcSSeeQxSSwHSC1yQPzz7Yi9weV2qyW&#13;&#10;bVbjj04efS+6+5d7kwsEk3a3VRwAdhxNc6RVjnifsGMdMkn84DEzS/5Tj91+aF9Pnlw+3jKgVdPE&#13;&#10;rU+q1gALW+nukfuTyzGe22cEf0f856Uz/cY9x5YxXdLZkkFaCSQA/kCOotP/ADYepqiqar3RTZlZ&#13;&#10;41YJLkMDjZWMeoOYIhTxXuSAbW/23tSPdbllDWcOg+z/ADV6Irz7gPuo0enbJIZA3kkzD8zqYf4e&#13;&#10;nhP5vHxsWeNZtu0dQIIVihar67w1YscSAItxJAbtcDki/wDUn3ST3a5OddLSzAD0DV6pB9wH33gU&#13;&#10;yQSW9WyQbgZOfI19enKq/m//ABanECSbL2qxpVHjlfqHbgcNLczPJKtLqdublmJt+Pz7Sf65vI2t&#13;&#10;pTPckk/xS0H+l7uHyoOjdfuS/ePjt1hQ2QAGkkeAGYDhUhe4imCc+p6eaH+a58YNwRBIdjbTl+1U&#13;&#10;6QeqNtxNzqsTanGv9RsT9L/7ZXbe4XJl1Uxz3BoeFZOP5t0R7h9zn7xW26fGe1jBBFVaIE1pxotS&#13;&#10;cYPTJlv5n3xf8jU1fg9s4hJYzGvi67oMc1OJPS0yVFHGpR7fRw11/Fvat/cvk22YRySOv+mBP7a1&#13;&#10;/l0ki+5V94G8iN1C2unmtwgBP2H09KAdZcP/ADEfg/UVEE1XS4J3EM9GsH2u46SmdapxI8xp6Kuj&#13;&#10;HkvdVlBDAkn/AFrj3H5Imwl0AT6j/Y6L7n7nn3nrVGijhaRCwY6pYmPaKKNVNVP6FdJ889KVv5hH&#13;&#10;8v2CJ1qtubbqlll8t58l2rA/7LPK0SLQ56NVRi9mULyFUDgW9p5+eOUCf+SkYx6KiEftaNj/AKqf&#13;&#10;Yr2v7sH3n7cBJNmgnYUAZ3oQDin6csYOKZILDiDlq46L+YH/AC756HJUrbd220lcrvpNf2x9zT6l&#13;&#10;Ck0Vs4fH+n9H05Y/VifdE535Mmwu5FvloXP7I6j/AGpH7Onp/uyfeqhlBGzQdoorlx25rqp4oVyB&#13;&#10;geIrilMVAIQWR+bHwFFO1OdkbbtIgCzSjsaWSRHl1LIxqMpIpY2sWIvbi9r+7yc58hovfLUEZBQ5&#13;&#10;+fwj/CejC1+7X962WTxY9SEH8MkAoaUoMAAedOHnxz0GZ7+/l37neOWrmwOJKm0v26LFLLKDYzgZ&#13;&#10;yjrrN/RQukclVB9pjzL7a3QFZok/2i1B/wBsP9joQL7QffI2IskEdxcg1xqJFPSsM0X88nzqOhMT&#13;&#10;5Hfy7sftHcuGq8zQ7lpsngclQ0WKr83tangp6ien+3hqI/t9vxzO0Js4ildonPDIbn2rk5m5DSze&#13;&#10;AXkLxsDVWVKj7KAU+01Hqp6DMXsz97e45hs9wTari0mhnRzNH9RUgENQhrl0oTxZNMgAorrQdazG&#13;&#10;+otu0m6c5BtLKTZjboyFS+Jr6ijjopZaaSVpEQwREINAOgFFVSBcKosPeIe8rZLuMi7fJ4kNSVNK&#13;&#10;cTw4DA+ylOHXbTleXebjYbSXmGAW16Y18aNXMlHAANWYkktxNSSPMk56S1NUzU9RFPG5R4nV1a4A&#13;&#10;uv0HstjkaGQSpgg9H8kaSIUYYPQrZSlp94bdFRThTWQKXW9tSzILsjW/BP09i26hj3aw1JlqVH2+&#13;&#10;nQMtJJNk3MwSYic/yPQKprV2jkBV0JR1N7hl4P19gnK1V+Kmh6HDaW7l4eX2dTKSY09VBKBcCQFr&#13;&#10;2A0/Q/X/AA9uwyNDMsg8j03IBJHpPT3mGelqqXIw8l1VWsP1hfVY/wCuOPZlfMYZkuU8+ktqA8TQ&#13;&#10;Pmh6y5anSsp4cjCvpVbSfQkoR9T/AK3093vY1uIVukHl/wAX1S2YxOYHPE4/zdJom9wqmwtf6Hkc&#13;&#10;c+yap6XHrpmGn03BuBYW+v8AQ+7E1GevccdK3H663b1XEfrT6ytz+APKCP8AW9nNtWfa3hp8Jr0X&#13;&#10;THwr9XH4gB0lEaxDhrfQ8HkcXDeyVPJq0P8Al6MtJ6Xdfo3HtxKpQWyWKuJLAXdUFnAt9dSi4/xH&#13;&#10;sRT03PbAyf2kX86cf5Z6IbcHbtyMR/spqn8/XoPo3dJEkhZopUZWV1YBlK/776H/AB9hxGZHDoci&#13;&#10;lD6dH5AKlX4HpYTRw5+hE8EejKUY/eANvItrnTb8Hkg/j6fn2dyLHuVv4sY/WQUI9R69Fau1jLpk&#13;&#10;NY3OP6PTFh69sbkYZm9KMfBURtxdGNm1K1/0nk8+y+xna2uVc8D2t+fHpZdwC4gaPz4r9vl1n3Hj&#13;&#10;hQZJjEtqeqBngcG4s3qdf6cfUf4e3Nythb3RZR2uKg9asLjx4Sr/ABJjpkA9X1sDbki5+lx7Lz8j&#13;&#10;0rYihHT/AIfJLS6qOqAloJz45YzciLWP84n+xPI/2I9mNhd+GTBNmN8H5fPpDdW7SL40Ro6efy9O&#13;&#10;sWYxcmNnDFvJRz3anqFAdWQjUEYrwCOAD7pfWjWrgg1RvhPlTq1rcC5QgCjLxHXPESRtPJjnsafI&#13;&#10;x+E35VZbXRr24/2/u1iy62tWPbKKdeuVoonXLJn7elGgkqsY0UpcVuFlaln1AnVSnhHNvqLWsf6e&#13;&#10;zVQ8tv4bmktudJ/0vl0XgpDca1FUmGofJq5HUdG8TeWN5EaNbBonaMtq4IYoR/vPtpDpNVJFPQkd&#13;&#10;PuuoGOQAg+tD/hHSipdyZ6jjDR5OoMccehY3dakBGP4jmBH55t7XR397GNSyGnoc/wCHonn2Tari&#13;&#10;okhUEkElcHHzFOndd1pUiKPJYDDZFYoWUaqdqR7k/wCdeaO+pr82Fv8AYe1g3MShfqYUk41/Cc/t&#13;&#10;z0gPL3gszWN3PDqIPx68A8KGlB5eo9euQn2dU2V6PLYtxEbtSyx10clQT+El/Sn+t78Jdqfijxn5&#13;&#10;GvXhBzNbDslhuFrgMCrAfb5t/l65nAYyoIGO3PjZG0aniyEU2Pk1kXEK6rhjyRcAD3Y2MDmlvOp/&#13;&#10;01Qf2060N5v4FP11jIMkakKuKepHEfb1ik2fuOEs8dCKyJYzO8lFPDWRRoF0hnKMSD/QWv7o223y&#13;&#10;NhQw49pBB/n1eLmfZJKK03hMTSjhlNflUH9vDj00SQVNHpWemqqNmN/343WQ2+hRXA4PttlkhHep&#13;&#10;Q+dR0ZJLBcj9F1kA/hYH/Aa/5ep0chcDSSCTc2CsDYX0X+gv7Uo2r7fl006lfiFa9S0Y3Uq31AGk&#13;&#10;XvZFJYEfnn3cZ6TtkBjkU4+leHUnSSEW2lSLlTbVe1j6j+OBx7ULWmePSeoFfMjz9euQUgya0FlL&#13;&#10;IALBjq541fj6c+99aJBNFP8Ah6Wm3HfP4yp2dIEE88kuQ29Kw0+DKQxEVGOikva1VGukAcawpsD7&#13;&#10;XWv+NRNYMe4nUh+Y8v8AbDB6CW+Kuz38XNCavDUeDdKB8ULN2yfNoX7h56CR0iHje4Ugaw0iup4M&#13;&#10;bpdG4+oNxc/63HPsrK0OPL/CMfyPQuR0pqOVNKHyzwI/I1/2ehszMsnYWxKTd7u0u69hx4/AbyOl&#13;&#10;TNlNum8O3NzMqi7NCf8AIqpiCRaLnn2Irhjum2rfuaz21ElPm68Ff/Ap+dPLqKNsij5I5wl5YVQN&#13;&#10;v3gyXNl5CK5w1zag1+FwDPEtaD9ToIJCVF0FvIx0eR430hXAZ9P4tcnk/T2REcfI8f8AZ6k5R3BJ&#13;&#10;SargkA0rTgfnQZ8upONxOQys4osfRy5CpDMzmBbRqobVrnmYhEQDkuSoW3197hhmuJAkCl2+X+rH&#13;&#10;2npPuG5WO3W5ub6ZYIxQdxoWxwAyWPoACT5DpfR7EoMHTxZPc+RpAsnk00QrDTUTtGSxK1S3mqTq&#13;&#10;DIVoImBIKGZb6vZsu1w28YmvXHnitB/lY/PQCPn0Cn5xvN4nbbuX7d8U7ymuTyFNOI4ajINw6EA1&#13;&#10;8JzUdS1q562kkiwmPphgKKdWfJ55UwGx4ZEYNG0eEQvLXyAhSv3k00jc3h4J97ErSIRbJ+kv4n7Y&#13;&#10;cf0RmQ+mqprkinSX6aK1uRNusz/WyAgR21bncGWlDWdtKW4IqP0I4kr8MtcdJ/K7poWCB5TuuuiY&#13;&#10;GjnrIRSbZx8kK6CuL2rCipIFvpWSosv/ADb+h9pp72OlSfGbyNKRr/pYuB/22Pl0d7fy7dDUUA22&#13;&#10;JvjVCXvJQTWst2zEqT5iOrV/GMjpGZLKZDMVAqMnWPUzQgQx/cMI1gB/QtNTx2jiS4AITTyBf6e0&#13;&#10;E08twdVwQ3kB/scB9g6FljttjtkJg2+FY0bOO4t83Y5Y1zmp6bLX1hh+2pF0Uli2mwXW4Nr8/qLD&#13;&#10;6/n2nzWhx0uNSKq3cfxcAPy/1fKnXEgeNZAqansyXlVgGR+VKkWOm3JW5/N7+9dXBYtpbh60OesJ&#13;&#10;MZaQCz6lDC8gPjLAsXLgBrLfgLzz78c4HH/VnpxNWlSfKuPX5dcX1LEqCRWZLyJoBkYyWDNLYfQE&#13;&#10;kjn6e6NUJQmp/wAPW1NW1UpXz/ydYpNT8KGbTyGBsFbT+rSC9ybCwPP5HPujEkVpQD/L1cUA/wBX&#13;&#10;+r/N59e8WohIoWkkkYaI1V5JZHYhQFiKyHWDzpAF+D79oX4AMk4pk/bTj/LrTuEBeQhVUZJICgfM&#13;&#10;mgp+38+ltmcNBX4dM9mq00+YxzQY/ceIpP8AKs3PEB4sXmKkF/DTK1vt5zK+tWVWePU5LL7m2jnt&#13;&#10;xdXDESoAJFXuYjgjN/CDgNUkggY9Qltm5zWe6fufa4i1tcBpLaeSqW4ao8WBCQHkIJ8SLQoVkJVJ&#13;&#10;KKdIbZGrlkhkpMfHHh6R49EyU0jyVNTGtv8AgdlJAJZTcCyL44/raIH6kNyzNGYYR4aHiAak+lXP&#13;&#10;cf8ASgqvnTHQytLNQ63N6/1MinBYAIhz8EQqqjyqdT/0yKHoPqqk8LWSSNbL6F4WPzcCLyRkj06S&#13;&#10;QwHAIBt+PYdnt9B1BhX7KCvkT8vIjoRJKXFSP8/+r06jxkFgDpLkufGt9Rtb9LkjVcWc2HJNr/1a&#13;&#10;UauPH/V/xfThFPLrhrRF1BmOnyIrIUUyOo9Rc82BsLAfkWsbge66gBVa/wCz1sd2D1lZiNK69IZj&#13;&#10;Jqd1/cHKMGbUbEK1yCQRYEf4OE0AUmnp/q+XH5ceHWgFGQOsTMBGoLS+MOsugEAqUYMGVuGABOq6&#13;&#10;MPpZb2Fqk0jJ9CPy/wAvzwa9WQAmnHBFPkePHH5EUz6dPdcGyNL/ABNPH5TIkGVTSyK1ZIhkpchH&#13;&#10;9UKVCg6ybASq4HpIVVk6+PF46cahXHAajkN9jj9jdFtuy28wsyTpoWjPHtBoV9Q0ZI4fhIJqQSWv&#13;&#10;SxZb6mbXZ9I8bRhvSXZBq0jixKnj6/S3tMQS1T/xX/Ff6uHS/wAh1y8eovZUl0RuyGMR3eMftEyO&#13;&#10;yggGwF144/r79pLNwXHp5jh5/LOetaiAK4PXN1dmMSgNrYhWZAdHjTUvP1F/8TwR9Dc+9kFjpAJr&#13;&#10;+f8An68NI7vXrIkceiMIbOxkRiXZQPGCJDdlBBuObcfnj3cIKD8/lw6bYkYPU7H4nI5KNpoaYQ0l&#13;&#10;OwNRka+cUeMpjILotVkZLpcj9MQvI1jpVjx7ft7WeWpVQFX4nY6VH+2xn5ZPy6TXN9a2bCKRtUj4&#13;&#10;WNRqlf10oBWgqKue1a1YgdLrbO0KvOGSXbGFk3SaILLk9yZdHxew8FqJCyVVdkDHHKn+pNXJGpt6&#13;&#10;YJbj2bWO3tdAmwiNzppqkk7IF+xmI1DzBZtJ4hD0Fd65jtdqKpvd0LDxqeDbxHxb6cUrRESrIfM+&#13;&#10;EshH4pY89OtRW7cwFS1ZPlf9Im6I4J6F0hiqaTYWKp5B4aiGnl0rNkIyPSY6eCnhJUNqewIVNNZW&#13;&#10;LmZpfrrhRpPxLAgOCAeMq5ppUItc56RwW297zB4EUH7nsiyvUlXvpvMFxUpbtitXeeQcAiCvSJzG&#13;&#10;4MtnRBDWVjfZUelKHFUSQ0OGoedWqkxtEFjTSDYGxf8A1T+yy7u7i8UK7HSo7UACxr9iDCin2mvn&#13;&#10;0Kdt2Xb9rZpbSMeI/wAcrlnmf/TSNVm9aVC14KOmiwPqbXY8eItqJF7KpQi6rxw1z/r8+09BXX5/&#13;&#10;PoxAYAKB/q+fz68SJCf+ibGMnURYr/ZNv6fn35SGNB17ToymesykngWARmNo1WRFcgMy6ktb68AG&#13;&#10;4H9PdgTWleHyHXiFpSmSMdZTa0ijSJJLlPFyo59YKKPVcAWvcgf2fbgbjTpkgjB67K+YRabNcWku&#13;&#10;LktqugUqebWLAm3H9ePe6a8qf9X59WFFB1Djw68HUks/qIVjdVRIvUbMWUAKPpz/AEHJ54OiwGSK&#13;&#10;nz61pxWo65r/AJQrRiP0PYszO4mUH1HSQyrzY2Lfg2+nuyd400wf2/lnh1Vu2hr12VRRwBIUY6Ju&#13;&#10;VRTr9DubEk24Y8W+vH48VAoPTgevDIqenXHYqvropTQU9RKadUR5YY3VAhQB0klUgAITYG1+f8Le&#13;&#10;1cFtLOv6SknzPSG7vrWzYfUuq14Anz9epNXi6/F2WupKii80SvGskTATMsJI8MllFiWVmsfTq+lw&#13;&#10;PbjwTW3dKpSoxjiR1S3v7S9P+JyrLQ0NDXTnz9PlXieHE9OEm5svLWU+RqK+aCWL7SESMyJ5YqF1&#13;&#10;OPSsMYjEvj4UrIDaMhTwRd839wxE0rUppBPAEA9prwNDj0ApXHSKPY9vS2ks4YRpbW1ADUM/9oVL&#13;&#10;VZA/EFad4LceAhZ/dOPyNBDk8Di1pqcUscVYsTLWR4Gqin+2npCSzaY2Z1eiY2vGQvqZG9nF7uUE&#13;&#10;sfi2iU8mIIIRhTBOf4gVOBQ+ZB6CGz8v3VjevYbrcGRw9U1dhnQqWVyBQl1AImX/AH4pbCsoAS11&#13;&#10;dJWztNOTM0jB2GsSAiQi2jX/ALEhQNN/oBb2G5pmmcySHUTnqQra1itYFhiAUKABQeQ/1epPUEQv&#13;&#10;rYILCMDnR6rupZVVmFvpc2HH+A/DWklv9X7P2dKKilOpFy3rGrgWkLarggWsVNlH05I5+n1txemB&#13;&#10;TqhJDUPDqIZGYMiyRhQXJ0kKzsr2sAwY34Nyrf63HtssfhHDq+kfEBXp7o6OnMa1lZUrSRKkgjkk&#13;&#10;jE9QxK2dKOgT/KHYC6hiqRA/qcnj2sijiA8WZtKgGh41+xeJPocDzJ6Lbm6lD/S2qeK5IJHwgUP4&#13;&#10;3I0qBxplzwAzXrHPlYqaOOHEQyUi6iBXVcwmyrK62f7dm/ZplIv6IE1c8yv7o86qgS1qtKjUT358&#13;&#10;weAHyA1erHq0W3vLIZ9xbxCadiikQp/RFGkP9KRqeaovAsIuCsty4bUZHls0rtq0tIXkJJJ/qzA3&#13;&#10;t/X2iFC1c/n5/PJJqfPozFAKeQ4fZ5DrsFbli7NYp4ADYp5PoVMnouf9ib/n3sDJJzTgPt63TFT1&#13;&#10;09lAUgjV+Qy2fnS4tEDc/Qghefp79kLT0698jnrjoGlgnoYhdLa+RH9FBItySP6c/wBfdKeSih49&#13;&#10;eU5z/q/b1Mx1FkcvXUuJxdFUZTL5Oqio8fQ0VLJXZCuq5pPHBSUdPCCzySE6bKl7/jj27FHNNIsF&#13;&#10;spkkc0CqupmPoAM1/nTpPe3VpttpLuW4yrBbwqXkkdgqRouS8jEgIoGSxIp0YKq+MW+8dUVFNX5v&#13;&#10;rnKZ7B0hzG7OtdndhYjcnZmI23QRiu3DUU2Gx6/ZVNZQ0uuSoo6SulnhKkMmpWX2J35M3ONjHLJB&#13;&#10;JLEC8ttDMstwsa08QhR2u8a1JRWZl9KjqHYvfblG8gSeC13K1tLxjDabjebfNbbbPcPVLVWnkbx0&#13;&#10;hmm0CKWaBIpAwYSUoSYbt7FbkwGFi/iW5cf0r8TN8xyUHT1DszaeD3Dmu4Np08EVXLuiKGIU1ZkK&#13;&#10;hJWWPL5PJ5FBFV6qZOUCgWb/ABzW8beNOm37LONNssUSSSXKaVbxCAVdiKjxZZZAFeqhcdQ37dX+&#13;&#10;0bruTGz2+Xmf3C2weNu8l9dT2sG0XZd4xbBm1xW8ZUMbS3tYHMkAErYJYlX3T0VnaKTaFX13lqbs&#13;&#10;/a/YmF3LuPaGVwtL/DMvAmykZ94YrdW3MjNqx+SxaKJp4jO6yRMksLyq4sCr7le5jMD7VILyG6WR&#13;&#10;4mXtakQHirKrGiyR1rp1GoytRnqfdg919suU3Oy5zgbYb/Zp7W2u4pn8eEtekCymtLiNNNzbXROi&#13;&#10;OQIrpIGjlVWU9cO/dybd3n2Gu5ts1q5Wmr9idaxV9VFHOqUu48ds2lxWfoJVqo1bXFLCFZ0uj/2W&#13;&#10;IF/fuar2z3PeTf2jFw8NtqI8pFhVZFINOBWhpg+R6t7QbFvXLPJb7Fv0P07RX+5mJSRVraW8llgk&#13;&#10;UoxFGR6qD3AjuA6HH4a/HToXvjLZyPvX5Bbi6tMG6tgbB656y6n6zftzvzuXeHZGXkxFMmyNrZKt&#13;&#10;xOKjxuLRGqMnXVuSUoWjjSIl9YR7btkN+reLOqHVpjT8bs1ACRRqJ56lRtIDF9Pbqe5/553rlGa1&#13;&#10;Tadqa9jkVprq4kkS3tbS3h4lpWIRpwdISGR4hL4irG7Nr0bZOQ+AHRfx46876+Euwtt9lfFXuyq+&#13;&#10;K2H252V8n9s5ujyWN+UexeuN2U++pPlfsqo29kK6upqbb245o8X2ts2krqevocJVLJDFWQ4ylLCH&#13;&#10;ZI9tntZoreum60JBL2RSKSgqCoaspILeG7FTKNUdAJonGNnuHvPOcu77bv8Auxt549mubibcNtHj&#13;&#10;bjbMdRWBTcSReHZoAsSyRRq0dtcKtyzg21/bvQl/Mh2vtrCfEz4k7f7r+R/QXyT/AJgPXW5949dZ&#13;&#10;Devxl7axXe22Z/hfh8BFWdX47vHtjFtJSZLdeHzzVNNt8wT/AHC4WdoK5XaCOZQm8t3uljBeyBCX&#13;&#10;1CoojGmsHVQh86YmBYVLuxFQzv1kty1t1ly9zjvO17NBPDZEo7q5k+mWVkgaMWZ0+Gg0vNFKkLPH&#13;&#10;EtvDGDEFih6pqw8c+NrmaSnSapajniRKlNVNWpMgWakkiQMGVlIfSoNzYrYrcO2sUlvMVdKtpI7h&#13;&#10;hq+VR6+fn9nQzv8Awb620hyqq4bUpoUIOD+GhBHEkCgYHjTpzmwdbS1VLVSvWUlNXoZ8dIyvPk2+&#13;&#10;0INTQPDGwWOoplYaw5GtLMFYG5fa1uIphMxIWQAqaHWQp+DFKEedaVGaHj0gg3S2uYHt41WV4sSq&#13;&#10;DSMeICUdWpUxPp7SPhaqGhHTllJMjj6ij3dhMFWYHGx1y4n+Mt5q/HjcFJQpJVxUdQUjh8yxsJXg&#13;&#10;S5VZFuoXQS9dNLFKt9aQtEobRrqWUOAK0IFK5yo4ah8ukdmtldxS8vbpex3kzRiUxDQkn07OQhdA&#13;&#10;xfw9QKCRqBmQitdQ6TGHhkrq+HHzSwQrXVZWqrMjUmOlgCKDUVUr8aikbOy2Hkc2X1GylBbAyyiI&#13;&#10;4DsSxJoBQdxPrQGo86fzPdwmWztDcRoWMS9qIoZmIyiUGKFsZoo44oSIU/ihqpxTTtVeMvFHVuBr&#13;&#10;qIllKiXwsquo0j9P4JBA+ntmQqkj+EakYDHNQMedD0piZpYVeVfD1AEoPwkipHmMHFa9RraWVndz&#13;&#10;GraQ7EEvYjSAp9LMLfWwNhx9PdKAUdziv7enCNSkKOP7Pz+R65SvVV1WxnMtTVVY8TS1U7s8krWh&#13;&#10;Alk9Lg3IuL/6/wCD70zSSS99Xc0y3AZz+fDrSpDaw/pAIiA4UCgAFcCh4Zrjq0vtjbXTOe6y6y6a&#13;&#10;p9r0m0u5cdsjGbk2/uOk+3Wl3IchTeeTHZKSD1eSRSZEmZj5BxckD3Oe+7fy/dbTacueCIb9IlkR&#13;&#10;wAA9RXSSPU/mesAPbrfvc/auet990LjcH3Hlma+ktrm3fUXt/CfSJYlPkhopjAAT0Feqy8lQZDD1&#13;&#10;9bjMhTyUlZjqialqoH8vkjmiJVwJLgNGLArcjgj8+4XngltZmhlBV0J1A8R/sHrPKzvbPc7KPcLN&#13;&#10;xJDMqujAjKtw4efkQOB6xU8cs5ip4Flnnqp4oYo4lb916hvHHCnBYgt6QrC4va/A97QhwEUEsxAF&#13;&#10;POvAA/yHpxPTszpArSzsERFLMxOFAFST8gBU9HwzG3ek/jJgcRg957Xqu5+7M5icfms5gsvkazB9&#13;&#10;cbCp8jTiposZXUdE6VWTrVRlLCVo4o2+of3Js9ny9ybClrfwncL+VQ7RsSkEQIqAQvcxPnWg+3rE&#13;&#10;bbN691PfzdbjdeV9wXlblS0mkht7iGNbjcr9o20PKjyAxW0FQQNOt2Bp2mp6Nz/Ls6q6E+f3zD6X&#13;&#10;6GPVtB0tuPL5X+L0WR2DmstNjNyvtbRmBjstjMoJQl/GzSzRsBoubCwIUbfu3KV80l9fbeLRrKJ7&#13;&#10;k+BIdMghGoLRqUNc18+Hl0E/dDlz375A5XG18s8zHmE8wXcO0xjc7eMG0k3EtbrMkkVGK9wFCp8N&#13;&#10;iGJIrU1W5sP3p8q/m18hv5e9VkaqozlB33ln62zdTj8S9DsPdPW0CU235arOTxyVFLQyRlFYwzgl&#13;&#10;tLFSp9jK53+TmC53DbryRlt463Uc3hhxCI0WVTQAsa6xgHV8s9Y48v8At/sXsv7ecne6my2Ucm53&#13;&#10;UI2i/smuWjbcnv7uS0njAaSOAyLKjDVKfCVATVadIju3fWJ+GPyd3tlPn30ZsH5IfNzr7cWG3Phe&#13;&#10;ytu9h7hxmLzVYMHHhcHDvrYgxsWPmpKKmhj8aFGEkgbXqJB9k8u6bPtkkW671DFeXZVZYZoiyeLE&#13;&#10;40LVNICaY+AIfJ4BsgbbL7fc7+6HKr8j+zG97hylym8s+37jtd9awzPaXNtOZLlIL5Z3nmeSUnV4&#13;&#10;bwUQBVkaM06rt7I+dnZu7OxNqb16wxmH6I27sjN1Gb2jsvrp8nj9v0GVrqgz5jI5KKSZRWyVzF0n&#13;&#10;iZUiCEokS8eyDcOf91u76G52wC0hiYska10k5Da8DXqzXgPQA56nzkz7qHIuw8pbjy/zrLJzNuG7&#13;&#10;RJDdXt74b3BjjWkUUOGa3WEAFGRmkLAanIGnqb8sKv8A057S2Z8uKHaOK2lVbzyEmzOx8VtvHU2L&#13;&#10;2ym88JTgnMYukFzoqks7Bgza9SyMTpPt/nADetstucII/DaUmOZVFFLgYbjU1AzitMHyqX/d6Q+1&#13;&#10;vNG6fd0v9wkvo9tQX22yzyF7j6OdqGGU0CgxN2rTStKMgpWlrv8AKO+MvU/ye+LvyjpO4Oz59t4+&#13;&#10;iye09o9J7BVZYqLO9yZShfJRCdqoNTHI100SU1Ms0yq4ZVKkEhTnlSa/l2lLOKA3VlcTaJv1FUW0&#13;&#10;apUzaDmRw5WigMCqkEVI6gv70G57byt7lwb/AAX6bVzBt+3SXlsz20s7btquSi7eJoVItrWG2V2a&#13;&#10;ZiuiZkYHQGYBnJ8D91bJ6t7z6oxfzN6iy2Xzlc1BV/CPAbup8X3ZSdjCdc3jNlZCGpYbcevnp4pK&#13;&#10;eKGkqHfzKIFXWUupg2a8ifceW7W5MlrLEskaq8ILSsdSw0Lij6BSpjArwJAr0n3D3k5Z3e45Q95N&#13;&#10;05Yki3O2upLeXdprW8kgi2+FDDJu2pLbU9oZnJDeOZAAzSKAcrn4BfHDr3D9A1vzP+WO2cfQdPdJ&#13;&#10;7pyWD6s6+p4Z6TdW498R1bYqqwW5a+uQTVpetP21PimVyagSosCqQvtdyxaQRWEd9uqRxtbl2hVg&#13;&#10;S8ag+G3iDDSMznQiEAayaClB0DvvIc+cybpz9J7X+1E93eXe+RwLuN2rqLVxLF9TCtqVDR2iC2R7&#13;&#10;i4u0q4t1WrV7+lp8sP53fevW1bi+ifjFt/rvpXG7RqEy/ZM21tq4PJId+z0wSj2dFTVFLEHbbEJN&#13;&#10;FVvPHdcg1V4liMKOCXmnmC1s970WMYlnhj8F3l1SpFU6njhSqpGTQLKQAWoY8BT0LPYD7sQ5k9un&#13;&#10;vOe9xnO27jeG9tbe3P0kl2kQ8O2v725BknuYzV5duieUxRI63FGeaoY/jj/Mf66+aO6qboX+ZV17&#13;&#10;1zvnAbykpMfhe58ZgYNuZ7E52NjJj23DXU/qiWWQeKGaNkF5HhcNHMCF2zcy2e+xNsG6QwrrAEZo&#13;&#10;RGSAaIwLHwyeCspUBuIINOg/7rfdx5j9kZU94fY7ddzSSyMr3dm0okmMUrBnliomm6WNv1J4Jlkd&#13;&#10;owWjZWTo2/znq6HqLvbD57fHcPQXU/QO7OuZuid6/GnfWxuwu1dgUXUOV3JFvIbl+KXXO2qiE1uI&#13;&#10;3bjMU9DJWZaeWbbWahlo5Z6SGtxtQqO6a52y8jtNwmrbwxhaXgZ3kCOoMchi0hptKhWZ1MZjUAUD&#13;&#10;6Qq5Kl2v3E5PvOZeS9olPMFzuDXaXHL8lvYpbXU9rKqTs24CZoLG2mnaaOC3kS6meVifHkgkdyA4&#13;&#10;X5X9JfN6mpvhN2FhpdidW4Rf7h/FHtDeGZlze6toPh8/kKbrVt/VldqWGDI4aSgxdfGlU8cM0Eco&#13;&#10;YhgEXbTvOzcwwvyzfReErH9FxXBApGKMf4QKBiTXBJqKKOdPaT3K9h9wi+8Lydd/X7gqeJvVjHGk&#13;&#10;cc8LqJL1YjEKO8NyZZdaxxoyN2qojbX/AP/S1CcJkNafbyNcqDp1EAn+nJ5/3j3kNbTEDw2I6x03&#13;&#10;ew0/4wo+2n29KlJtIMTENGwvc3JQ/g3PteJFAxXoNtCX/WUUI6wkgFlYg834+h/1veqgmjZPl08F&#13;&#10;IpIn7OkrmcfqvUwAhvU0ij6Nx+r/AF/aC5hCnxF/PoSbVfMKQT8Dw+XSQLm5Fjc/U+y52DcOhQI6&#13;&#10;0Pl1ypqp6SoinjY3VgWsfx/re6pIYnBHVZ7ZJ4WiIrUdC1S1K1cEcyNqDKCT+L+z1X8RQa16jC6t&#13;&#10;jZzNGcaf8HQdbooPtKkzRgiOfk/Q2bgnkjj2VX0QjbWOB6HnL14Lq2ETmrJjy6TNPUSUsyVERZZF&#13;&#10;YG9xdhfkcH2XxuUaoNOj2WGOeMxSDB6MDsrdsVXGsUs2kiyPG1gwIFvyf9t7GG236yAKxz1CnNnL&#13;&#10;UlszSxKWHEHpYbixFHlKRyoVzIjcHkN6fp7XXcKzqcdBnZNzudvulU8AR0XdIZdr5hkuwoaqUoVY&#13;&#10;n9qQm3B/ofz7CKK1hdkD4Cf5nqcHkh3/AGzWKeKgB/IDpX1qR5GklhazLNHxcC92HFvZnKBPEcAj&#13;&#10;oN2hNjciVcEH/i/9joFKpJ8ZWNGLpLA5KN+St+PyPqPrf2EZS9vMV4UPUowPFe2oc5Vh0IWGzK11&#13;&#10;PoZgJkFpEGkH+ga35B9nNrdeOlK56B26bWbaQunwHIPp8umvcOM86fd0y/uIP3AB6nA/w/J/Htq+&#13;&#10;ti0fix8R/Ppfsd80Z+mmNQeB6a9s5EwVJpZGsswBW5/tjj2k26cq5ibpdvtotxbiYDuHH7Pl0+7k&#13;&#10;pPu6JnQfu058iEckqPqOL/X2uvofEgr5ip6KdmuPAuPDJw+Ogwb1H/iDx+fYdBp8XQ5GDTrgfT9S&#13;&#10;P9YG/wDsePe9Q63XqVRZCagqY54WKlCAwU2DLfn/AGPu8NxJBLrQ46S3VrFdxNC4qG9fX/N0aPZe&#13;&#10;5IM9Rx088gM6pwW/tAD0g/6x4J/x9yDtd+t3AEY109QNzXsE+0XJuYFIRjQ0/wAPWHde36Rv8vAU&#13;&#10;yAaZOAUZB+bD8j3TcLOP+2H59Oct73cqfoy1RXBPGvQUTz4/HM9ysai7L9CSLXsEP+929kLSRQca&#13;&#10;CnUlRw3d4oOT6+nSWr90Mx00ihFFwHcBmIJv6R+PZZLuTZEX7ejq02VUbVLk/wAus+2t0TQ1P2td&#13;&#10;IWp52vGzsbROfwf8PdrDcJFk8GU1BP8Ah6Z3rZIpoBNbgB14jzI+X5dDTR7goYKNgzLqRS6gWYsv&#13;&#10;+Cp7FUV3GENKVH+o9RfdbHey3dFBIJ/w9BLufdE71czUY8UctjquC3IsbA/T6ew5uF/IJCIxSvn1&#13;&#10;I2ybDHBbqs+WGOg/qKmeb1yuWd7XYsSbk3+v/EceyKR5JMsc9CqNEjwgp9nUQHTyODa3+qvf63H5&#13;&#10;5591bIz0oMa9ToaCqq7MqlU+nkf0i35sB9f9b29HBLLhR+3phrmKFcmpHS1wES4SfzyS6g5Ct6rI&#13;&#10;oH0IX6C3559nNnH9ExkY0rT7Og1uxO5weEo7hwNOnfOrT5qIvHokkUXGkqdSjg3PI9vXSreISCDX&#13;&#10;z6Q7SJttfw5K6SfPy6CSrpJaKUsgIRJBcEsSjA/Uc/T2EpoXtZNadDaObxVoTx6cnY11GSoF2s3+&#13;&#10;s6fQ8/7z7VlvqIK+dOmFXwpD/n/2Ok9FUPBKsosGQ83sCwAItf8A1vZTHI0MlfTpaw1Jo4/b/wAV&#13;&#10;0vIMmKmmjBOtCvoJ+t/qyP7FEVys0NTwHn/xfRG9qIXx58emHJ47yIailszC7PFYXY/QlbfQ/wBf&#13;&#10;ZXeWQdPGi/P/AFY6MLeepEcn5HpJO36lKhWJ9VxY3B/H+I/r7Jivkwr61r/n6MgpPAkjj/qHXHnS&#13;&#10;B+AeP8D+ffur4rUefXHj8+9E0z17pY7Lzf8ADcgtPUN/k1WwRyxA0Sf2ZOOPzb2c7HfNbzmJ/hf1&#13;&#10;6It9sPrLQyoP1EFR1y7BwBx1WmXpkP2taR5NJGlZhyOB9NX4PvW/2It5BdxDtb4h6ZPTXLe6fWQ/&#13;&#10;STn9SMZ6QYlFgWBuBfgg/j6eyAGor0ItB8ulVb+I4NT+qSBQwAte8ZNxcf4ezn/cnb9XEr0iqYbn&#13;&#10;HA9Q8FWf5zH1BBimv4gb8Fx6l/2PtnbpyFNs+Ub/AFU6veQjE0fEDqFV0zUdRJG17ai0b/6pHa6/&#13;&#10;7b6e080XgSNGeHl07C6yICD/AMX1GBF/VYA/61/pYWB9taB05QdKHbc1p6ulYa0qKfVpP01KdDCw&#13;&#10;/PI9mm0t+o8J4EdIL5OxZf4T0n5oWhmlRlAEUrpz9AASLf71b2VSqUlZfQ9LlIKBh5ivT5tvJjG5&#13;&#10;KNZCPtay1POpPoUMSI3ufpY8X/x9mG13X0lzQ5V8Ef6v59Idytfqrc6MOgqD9nUfcWL/AIVlZVTm&#13;&#10;mqSaimK8gLJy8Q/4Kf6fj23udr9JdFV+Fsj8+r7fdG8tA7YdcMPmOoNDWTUU6VEJ0sGIYEkB4z6W&#13;&#10;RgPqD9f8Paa2uJLeUSR/mPXp+WJJV0P/AKj0+Zahp62lXM45CylSayID1ox4Z7fi30I9mV9bx3EQ&#13;&#10;v7YZ/EB5dJLaeSKQ20xyD2nyP+r7OssDDN4KVHdDWYkegGxdovoF4+oIFvp+Pdo2O4beYzl4f8Hy&#13;&#10;6rIBaXtUB0Sf4ekoAnHH+1WINrg2IuefZKD5jox+fXGwcsQQo/1yBxz/ALH3rBNetg06UOLyUc8Z&#13;&#10;xOSa9HKbQO4H+Ty/2bccD83v7NLO6WRTY3eUbgfTpDcW+hhd2/xjyHn03V9JUYufSb3V1mhnUnS6&#13;&#10;3uhW9/x9fp7TXEMtnJT0PaR5j5dKYZI7pCT+Y8x9vSmpK9I6yjykgvSZWH+HV6kkr5f0xs6j6f0v&#13;&#10;/j7NobhVnjuT8Ew0v8j5H+XRfPAXgaAfFGdS/l5fz66qoVhqJYAqp425Vj+tW5R1t/h73KpjkMQ8&#13;&#10;jivmOrRSeLGsj5qKY+XXaKQoW1gyklhyT+QBYn3panB68Tn5dSELLYaSy3DNq4Gr6aj/AI/4e3AT&#13;&#10;X7OqtTy65WBuVKMbX+gEiD6/nj6/T37rQxnrIdRWxsWWxHpHC/m31v8A7H3bVjOetU8x1Lp6ippi&#13;&#10;r01VUU5PJEMzxhyp1AMEI/1wPb0c0iGsblT8sdMTwRXApcIsg/pKDT7DSv8Ak6U9PvXcsSTQS161&#13;&#10;sVSAsseRggqg0aWKxh3GoC3Fgf8AY+zGPdL5AVZg1f4hX/D0H5+VNikKTLAYmTgY2ZD9uDQn7epy&#13;&#10;7lxVYhTI7WxxkJjD1WKmmx8lLEB6hHApZGYj8t+fahb63lT9aFa+ZUlf2fPpKNj3SzcHb9xlpT4Z&#13;&#10;gJNTeVTg0+Q6nmHY1UpWCvzuGd3jWngr6eHJUyRkWmknqoSHH+AC+3qbW5w7x+nn+3z6Smfm61H6&#13;&#10;8NvdBQdTI7RtUcAEIpX5k9T49q/ck/wnP4HLB5BHTxffGgragt6QVpK0Dj/HV7f+hJ/sJUfhitDn&#13;&#10;7adJZOY/AH+7WzuYKCpbw/EjUf6aMsfsxny4dRq3bW4KFpJK7E1QggkMc1RChq6cSahZPuKTUpP0&#13;&#10;4B96ktbqLLxtT14j9vSm05g2O+ISzu01MKhWOh6eul6ED7R0yI7wVMUkZeCppnRoS3kV4ZI2EkTC&#13;&#10;NiOQQDyOB/j7RhmRgaldJrXzB6NXQTwGOSjo4zlSCOBqa0Na0FPLpXbphjyEVBvChgp4abMuabKx&#13;&#10;UijxUGepox9zE6AWWOcATpx9SwHPHswvwJwm4x/6LhgPwuOOPRhn16C/LcsllJNyvcu7NaDVEzjM&#13;&#10;kDE6CD+Ioao3pQEV6duo8hnqHetDHgsFXbpp8nBPg9w4KgphVHJ7ayw+3ysLGxRPGp80cj/pdQR7&#13;&#10;d2OW6i3EG1iaZZO2SMKTqjbtavpQHUCaUoD0X+5Njs13ynLJut7HYSW5W4triSQIY7mI6oWANC2o&#13;&#10;jSyiupSw6E7f3TO2eo8/NR773hTZQz09Nk9v4Pasy5WvyGCycH3mHr8plqcCmhYhhFURxyakdXBK&#13;&#10;sLezncNhsNlnMe5XAccUjjOospypJ4DGMHGc9AHlD3Q5j9x9nW45M2p7fwi0dxcXY8GOKeMiOdIY&#13;&#10;mrJIAe6NmSjIUNCM9JaPcecydGU2bgcTsvbMLmGTKVzoKYAxlXklrqseNpiDayRSSXNxYm/tEt3c&#13;&#10;yp4e3RrbQ+bn/oI4J/aej99i2fb7oPzTeTbrfvkQx11V40EaHWE9dTJHT4q9ImuyWFoqmVgZt65m&#13;&#10;VkDZbOCrjxYIsNVJj5gJKgD63qHCji0fsummtYX1V+pk/jatF+zzJHGpNPl0LLOw3a6hUNTa7QCv&#13;&#10;gQBPGPydxVY64xGpJ836TGUyOSy7rUV9RNV2jMUB1KlNTxg3WOlo49KRISeFRfpf6e0VxJLcH9U6&#13;&#10;hT7B9lBw/IdCCwsLHbI9FnGsYJ1Mcl2Y+byElnPqWNfQ9NzxsQqlwurxxhNDHX4m9ShSQrA/jgcc&#13;&#10;nn20aGlCBilB0vR1JJUGnGv28PL/AD/b16OSNGN40UsGceNXulx6zZwPUOQbNzx79qCjAFf9X8+v&#13;&#10;MryABST9p/weX8uozsSGkRUZjYsbBfIANXKlr3PFyVt/W/upNTU9PKoqFfA8vX8/L/VjryMvKR2l&#13;&#10;Z1ctpEasupg2lCpB+n5Ab3rzpTrbqzHxCKaT6n/N1xcEXAsyJqNwvjAIsGjBQjUf6C3J/I+nv3W0&#13;&#10;ZWUlq/tr+ef8mc9cXJkeNV/VJKFVLOWLlh4xADqLEkgaEvf6H221CRXieA8z+zqx0xqzvhV4k0FB&#13;&#10;xzw0gcatTp2fFJSPozs0mNMY1rjKIU9ZmXj+gWSmBEVNc3cNVOrC/pRiNPtT4GlgtxVDSoUAMxHz&#13;&#10;BIVR8ya+g6Kxucl2KbQgnDf6K5McOPMNSswHpEpU8C46wtl3iRqfD00eGpnDxiaOoeXK1kbAl2q8&#13;&#10;0ypINQJBSDxpa406Tb3RrhkGm3AjU+mXI+b0BHzC0Hl06m1LIyzbqxuZAahSuiFD/QgqVx5GTW4x&#13;&#10;3VFeoWHyIxdZDMYTPSvE9PkKNWGiux86+Oqp5dJsSOHjNwQ+k+ki4atpjBLqOQQVI9VIow/Pj8qY&#13;&#10;p0q3OwO42rQo/hyBg0T0qY5EP6bDjhchgBQqSDXh1EzWH/hlWabyCooZ40rcZWBi33+NqOaWdFbS&#13;&#10;pYDUkijhXV1402DF1a+C5WupGAZGH4geB/zjyNafJ3a9zG42ouGGiVSY5Y/99yJh18zQ4Kk/Emlh&#13;&#10;WpPSSq4PJEQRyt7qAkty7DyehhZlF+TyP9e3spmi1rpI/wBX2cPz6PIpKHtPSZnpfBqQWXWGvGml&#13;&#10;tAK6wkkq3DHSAyhwALD2TyQeF5ED9v7T/PoxR9WK16iBWXyMkZQAjWoKhLMvqAJ1Bg1gf02FiPob&#13;&#10;+2tJNXUEV48Bj+fyP29XqOIz1ljVQLOygKvosbhBqKmVgb8MbnkjSfpfi9owKUfHp/q+fn6evWmN&#13;&#10;OA6y/aVdhOsTrC5kj8gWJldo1DSEu6uFuCG5ABNybXHt3wJmQSKp0HHlnhXiD61BNB65p02ZYtWm&#13;&#10;o1ChocetPyr0509VSUdZLMjVdXSOWpK2mlj0TSULjRJrbi06OQ8B8ZCuqNyLgqFeGOUspZlbtYEU&#13;&#10;JXHH0cH4cVBp9nSS4hmuIFXtSRe9W8g4rSvCqspowqAVJHoRCrqOWjnMZKNGyrPS1ELqiVVFUoJI&#13;&#10;qlVmayxkAMFReDf8i/tPNDJFIVPA5BFMqRjjTFM+oz6dKLW4S4i1moIww8wwwV/I+fmM+fWIpzIS&#13;&#10;qsAYtAYBVN0A/dVQ7KVBYkPf6X/I96VPQeYpXzB/wfn04GB4nNaf8V6j5jqdi8TkclJPTUdG7mIF&#13;&#10;qiXVFT0tJTyG163ISssUSn6qJGBIuFDHj27b2805ZYUOAdRyFUcO5jQLmnE19K9JL2+s7JVe6cKG&#13;&#10;NFGS7kU7VRQXPHyFBjUQDXpfbb2ZPlZI1xGNk3VUoXllqpVqcdtChSNtL1ZqmaOqr44zfU8aR0ys&#13;&#10;OWlBsDzb9pknYC2jNw4rUklIFHqT8clPXCV8zw6Cu9cyrt4Jv5ht6nAUaXupKioTRRooWYcFYvKV&#13;&#10;NQEIyq6+XYO1pBJm5R2lueik8dDhKd5MZ1xh5WXV4XhoAhrFBA1xwSEPx5GRgbmEp2awNbk/vC4T&#13;&#10;4E+C3jP+lFA49QCa/LogtoeceYI6bYp2GxlFXmYCXcJhwqhcsIqgnSzg6K/pqykAIndm+9y7wNFF&#13;&#10;ma2CPFUasuN29iKeDD7XxES2WODG4ejRY49PCmRgZCblnYkklm4btf7gyx3TgIOESKEiT0CoAB8q&#13;&#10;nPz6FPL3KexcuB22uImeSpkuZmM1zMTkmWaSrmp/CCqLwVAMBGIrXYlVuCwCqeUYSelyjAgr+eCb&#13;&#10;+yxa8CBQcKeteND/AJ+hPVQ1M/mfP1/4vh69ZUVmYgtIQDcyJISsgSx0aQOQT9QWIt9Afds6qeXV&#13;&#10;gQeuwshT1AkgXVdOhUYtazAL/T6C/wDT/D3fTivTUmmtT1zLHyXVlJKAHnUStrKsjHliOdQHI/1/&#13;&#10;eq0IK5r/AC+3qoVCCc467FtDCLk8F/W2gMT6Cp41G36tTDj8H3YKoU6OPnXz6pqY4P5dZFWQBWAV&#13;&#10;pAQykH0sjC4dlHoP5B5/HPuwqqjzPy682gcaj7esgRVQuIWUlhIo9EcSXOg+Enj82uBwP6fX3YqN&#13;&#10;NSO4/s6r21wa9ZgrRqz6hELBWKKTHw1rvoHq5I4ubfqv+PdqMeGBTy61VSQCOs1LRVlbUJRUcXnr&#13;&#10;JCCoSTSsjaidRcoij66tTG1uf8fd4oZpT4EWXPDyr+eP8PTM91bW0BuLptCD8z+wV6UibPyRSeSO&#13;&#10;sx9bNQj7manx9ZDUVMHpLM8XjADmMMWl0Mf6fUH2vXaphUh0YoKnS1SB9ny6J25jsQ8aSpIiStpR&#13;&#10;nQqrHyBPFdXAagKmnr0qdz0ddRYrC1NFNUthWo0LVCtJCqZCFPHUQTqpVSeR45fyrcMPZrfQzR28&#13;&#10;TRajERxANdQ41ofzHlSpqKdEex3dpc7ld290qrdK57SVJ8M5VlqpoPJl8mBrQ0HRqcH8UO9f9lc3&#13;&#10;X8kuwert57X6Do5cTQbU7IzeJqsfjchm8tVGmoKjb8GVEc1XRuZI6eaqpo2htJGwLG5Y9tNpml2S&#13;&#10;6udwARIkV1zWQajQPo+IISQNRAUg1Wor1Em++5/K9r7p7RyZytdrc7pfS3EUkaVMEngRmSWD6lFM&#13;&#10;H1Mao0vgh2kTQRLoqoB6aLa3R/8ALT+Evxz+QXYXxj2L8jvkV8zKfc26tj7u7ops7nOnusOtdvzf&#13;&#10;atR7exlNJTYqsytXHJ5JmaU1cLMdOhUQ+1hOyckbba7pIEu72RgXDFXhQtGJFWSvwqI3VlWimVz8&#13;&#10;RCUERXU/uh95j3P5k5BstzuuWOU9pREjltRJbbjdS2929vdS27k6JEFzDJbyOwlW2SJVMSS3FXEf&#13;&#10;5P8Aw23T8if5cnUP8xfq74Lbp+O3Zuf3vvXZfcGwen9l7lg657d6PpUbL7T792tsTJPNksY2KeBK&#13;&#10;eSWNJIquBzLqcFSpduCS7/C+52UUcd0yoJrSGOkoi1Modo1Civak0Xb4pVpFKtG0bA55I5hh9pOc&#13;&#10;4fbjmre7rctjMkpsN83W4R7dr5Ujd7OK77VHhiS4tLwr/iiyR2jRyRXH1cba8lVDJT1ElPUXD07M&#13;&#10;sissikurFdXjlRWSwDLpI1AnSQD7BciEOVkqoFccCKeoIFPsIr8us0LedJ4lnhOpZBUEEEZ9CCR8&#13;&#10;wa0IyMZ6wNGPFpKuSXVQxHkCObujFmH0I/Btf8fT2yQCKN08PXrC6gcCNnBFlYvYldQ9Vzf63Ny9&#13;&#10;r/i3ujenl1tSTx4jrwXWhBZmX0gLrOpRz+pVDE/jkHj35VGmlSfzp1ssdVT128bEaV9V7E62DJx6&#13;&#10;bvIBcWB/qTcGwA97INRTicZ61qPGuB5DH+XOfsHy6jMqiRrlZFuyEKxe6qPIFXQD/Q2APH5t9Pbd&#13;&#10;O7j1dWz6dd+KM3Zl4tqJWzFWPKB+NX05YWF+Ppz73pBFT5dbLHhWtfXrhZuWbQlwV1yhfHxZRqYC&#13;&#10;4JB5ANx9bk+6fNgPz698lqeuOq62CoVJ1O6RjQEB0hNR5/1rAf1vf35uFFHW141OOslrMq8N/uoW&#13;&#10;Hk0hlvYoLEX/ALN/9iL8+7YBFPLHVdRIz61/P/P9nQmdU71h6+3xt3etLRpNm9tZiHKY9qiaUUVV&#13;&#10;4o2inx1fHY+LyRPIsVVGA8ElpASBYnGx7gm07nFuSrqkhcMtSdPChBHlUEhXGUOR0BvcLldudOVb&#13;&#10;3lieQi2v4WhkCqNa1oVkQ41aGCl4nJSRKrgkHocutd79a9Pdn4DuXpaHtPsrs3b+fqMxsjZG6dg0&#13;&#10;keIxG468NBj/AO9FTgsnk6rcKRtK6R0tPR0qVllEpS5T2INuvdl2bcxvexfVXt2rsYYXiK6HYEVl&#13;&#10;kR5Gl0hiFVVjD/ip1FfOvLPO/uHyTc+3Pua207JsVzDHFe31tfO0s9tFlzaxXFrbQ7fqVQXkklna&#13;&#10;3BJjDlQ/S0763xszFbgXYPY/XVRnMRPjsd2VL13tvsGr2bkfj72lvqNqvsXZG0chSUWUo4cVUMlP&#13;&#10;W1OBqqImjkl8SvHJET7Meab3bre5Xa91tPFiIW48BbhonsriUfrwo6pKvhOBrMLKfCdiOK5CntNy&#13;&#10;pzPumznm/kre0tLhJZNuG4XG3C7i5g2qwIXbr+7iea2me5iDyQRX8U6/URoHZXjkA6K32J2TJven&#13;&#10;2vgMZtzC7F2LsSgraPaOz8PUZLKx0Ay1UtTnMzlsxmGkqq3KZBooWqquZl4jRIo4o0VQDt23g7is&#13;&#10;FrDEltbWoIiiQs1NWXZ3fueRiAS+OFAFGOp+5L5Fi5Ulv923C9m3Tdt2dHvLyZY4jJ4SFIIYYYVW&#13;&#10;O3toFZlihQH4meR5HYnoLgqqrXDIVYtY+kkkadRDW/SDa/1I5Hsn0hQfTP8AxfQ8rViaCp/zCv54&#13;&#10;x0o9oyYqm3Lgq3cO2aneG2MZmMZXbm2xT5CqwA3BgKevSfJ4Js9SxySUjVMQaFatIneJm1KjEC6i&#13;&#10;yKtMmqMzR1GpK6Qy+dTRsjiKqR6gjBLd3+oNhNDY3CWlxIjrDLIniLHKR2s0WuPxAuSy611DAZTk&#13;&#10;H4+UvzjxPZG0enOjPjZ0zjPh/wDHDobLdgbm2Z17sLsrfG9t+5LffbuBg212HvLsDubNR43JZKrr&#13;&#10;sbGuKkpqahpKX7S9O8EqliytphAkEETaWiAqVJHcAQukoselVLO4AUEvI5ZmGkKD9s5QWbdL3f8A&#13;&#10;f2W8mvFeJEeFTBHAZllJ8OWW5MkjrDapqeTQIrSARxQs0rOQTLrJPVCWNvDQypTJj1ikZo4VYaok&#13;&#10;ExNzItpHcn1fWw9QApdI0spYYQgaaHhXgc/mTThX506FtgyRQeHINUo1azgMx/EdIFACKKBXSR51&#13;&#10;FSqcPQ5KukpdubaxT1mbq6tazF5tpKta+kgoYXqsjXJDGzLTQQqj1FVLJHeJImcsFUgrLeKZtFhY&#13;&#10;Jqlc6kepJFBqJoMgKAST5UJ4dEe53m3WMMm775c+DaxIUmh0qY2aQqIkJI72kYiOJFaju4WlSOjG&#13;&#10;Zbobc2wsN3Zi+1qrdlZuvZea62yUdZtg0u8cZl6LfoqMZhN7bdmxVSMhVmvZ6R8Tkp56agrqORxr&#13;&#10;lkmolcRHZLiytb6He5JWmjaFlaMCUESkosiaXEjF2KiNneOORCwBLaB1Ctn7pbZzRuHLN7yHDaQb&#13;&#10;fuEV/E6XZNnLby2fhzSWM6SoYIkhVJRdW8cVxc2lyiNpjjW5ZQd3jisdsnae7dk7xz2YzPYdDuLY&#13;&#10;mR2djcbPj8ntHH7bn23UnOJuKZJpnosiKevpBTUVIXWORKiOoYSqPZLuUSbbt1zt24StJdCSFolX&#13;&#10;Max6G1a8toch1oi8CpDNUdSJy3f3vM3Me381ct2cNts89tfxXkkiyR3b3K3MfgG3qiCaAyW83iTS&#13;&#10;6C8bQtAGRjQFqeOarqEhgR6qpeSKCOkgE0srOfpTU1MoEjFgTYj62Njfkh6INJMNI1FiBQVqT6DF&#13;&#10;c/kP8soyskEbyTMEShYs1AB8y5NAAfX5cPLNNSz0U0lNVxfZVkXm10k8TwzwNELtBNRvpKsgH9rk&#13;&#10;2I0j3cxSQPolUIRXt8xTiDjFOqR3EVzEJrdhIj8HUgowPBlcEqQfUHrkirUTNEskUUBZXLvJ4SqW&#13;&#10;4iZwAHYNyo0f1HKj3tFMhKVoMn/i/nX5deZjEoYgk1p/qr/n64U0VQ9RQhSWWSpp46dRcq8pkWML&#13;&#10;5bAhwOLX4uSbAXGolmdkBOpWIA/MgY/1Dr0kkSRO5/CjseGAFJJ/L+YqOjTfKjJ5Cm7K27EKuppK&#13;&#10;zAbF2fjoKiFwKqCSmokq4zF4uIijfTQwsB+Lmw756mlTeYaOyGKGEChyCq8f2/Phx49QD93qxsZ+&#13;&#10;Q7yQxiSO8v72QqRVCGcrmvxBl4kg+fHz4zYqXv8A2q24sJQmo7V2tSwRbpxNJBHDPubEj9uHP4yl&#13;&#10;h1eR1JCThX+tjwGUe9yQf1r276q1Wt9BiVVFDKvk4HA+h9D+XW7bcF9muYl2XeJBHy9uDsbSdnLC&#13;&#10;0mI7rd2Y9q/ijqKU4nB6L9V4/O7brVpcpR1eEyNM4kjpa6llhqYnhdSshimVdLBuQQNQ459hV4rq&#13;&#10;zlEc6GJwagaTWoPpTqZ7S92rfLYzWUyXUT1UsjK6EEZyp0kU8q56W2LwPZfde7qkYXGZ7fm661Yp&#13;&#10;shVRRGoemghVYFrc5l6phDS08YEaGpqpEiX06mub+zCKHd9/vS8CtcysAWYfLgXatEA4At2+p6C9&#13;&#10;9u3I3tXy2n7yuLfaNuhJWNSdIdmOrw4YVq80pqWWOJWkNDpFB1fH/JY7H+MH8v3tTBfNn5DVe5N7&#13;&#10;byxGP7A2dtjq3ZdNSz7p2pksfB4d35WqpMjJSxSy0VNp1+eZQyyDwamPIuj5St5uTbtvrRFf3oaH&#13;&#10;SysTGiOrXCaVFdRVVBPDSe0EnrF/n33V5u3L3x2LYbDYGvuWtimt9zmufGiiW6muLeWPamjd9SaB&#13;&#10;cSGRFGS8feyheht+av8ANJ+L3zc31uI/CPqbcPw47n3PuNsyO5a1cFS7j7JzUxZ6iDIPtvynFT1g&#13;&#10;AKyGR5G/SSjcezrlDe7hdjk5ct91dr46EguWt44u1Rp8IsC7vUALqkAagAoDTqNvcv2UbaefI/db&#13;&#10;mjlm3flVVmkvtki3O63CNJZpA5vkhnhtreHw3Llra1BgEhMgaQGvVStFgexfmt2Piukt5z57PfL2&#13;&#10;TMNtLbGdrTmM9lexJoH+2hxG4q2ISyNKhWy1sgKrF6nICn2imK8w69q3qQW+42oKiVvhaJBVhIwF&#13;&#10;FVQK66UA406lSCS09kbAc+cgwG75M3VopZLKDQZYbi4KhGtIiS8jzSOEFupMjy9qA6h1cf8AA/8A&#13;&#10;4TVd55nvOeT+Y9hpunuhtjbTzPYGY2ntHetBkd89nUOBAqKjC4Gvw33M1LRqRrrpKUNVKhCqYmkV&#13;&#10;iDJLSFdva6tLiG+eWZLaJIXLIJpTRWnfAij4kCoMhOkELq6HG8+9P+71eXobC/2NrexuN2v59ztB&#13;&#10;bTnbrJGeZdstWMhvbxmCxuQkkVpExmdGbwwTSfPH4e5/5xdX9IfFP+Xh8Reifiv1vtOvym+dlYjd&#13;&#10;XcFJhu2O3KGKjkx1HkV2FSw1M8FNVH/KGyObkM8shXUY739yDuPLm9bPy7c7Xum5pJBCyTyNJG0M&#13;&#10;VuF1ArDHFHIdJL1dpGHwr2rQnrEP259//bPefeWy542/l29be90ifaVWzl/eU95IfCkV76/vp7SL&#13;&#10;6iGOBhFBZRaGaSeksw0Ko/fynP5T28vj50Jv2j+ZGV291j2Ptbvbb3ZWF6py+RgSnykeysW9FSF9&#13;&#10;7YeUTRTy+SR6OWleeCJtEskUliBfY95v+Xtutdu2u2G4pf65GubciZbY4ETspHhyUy7oxUgYBDVX&#13;&#10;oP8Av3HyV7xc8b1zRum8tyrLyxaw2K7bu0MlhPvKTyPLe2sRas9qzBYreKeKGUM7lyvhASdF2/m8&#13;&#10;Yj409L5rp35gZDo3fJ3/ALZ3xRQQdd0FbQtsvs2v2fet683B3H2xt7VPkJMMeaeShlhmrE0JUOxj&#13;&#10;0+xLvcX7tsk3zdHN1JGUJeBBCHmI/T8SJkYxxIwLopYkMxQVUALGn3eNz3z3G3fdvZjkeWHZdovo&#13;&#10;bmNkv5X3CWx292pcx2Eolgjubm6Vlt7mQWqRmJBcDw5ZJGkaekOx6T57/wAs3uPsTbHXUe2u7Piz&#13;&#10;2Zmuxuu+qtu1tXV7E3j2dn6qp3jSZTB02QjnlliwpnfMVFCz3SoSmAZle43Z8x327xQz2VgHaTxm&#13;&#10;JJrHHPbprgMjHtk8SWVdKsp71auRlTzb7S7F7K+5Nxt/NXNZgsZrfbLajqFvZtq3Gb6PcRHGigW4&#13;&#10;tra0ZJ51kFLeWMBSWYpqK1b5T+K1su4zW1eaGQq5s/Nk2Z8vPlZqhpslLkZqktJ5XmJaV3JYk6iC&#13;&#10;L+4YMcqysLvUzajqDHu1VyScnj9p8zx66424sX26KPYiiWnhotuI6CFYlSkYjAopUKQFpgfD9j7k&#13;&#10;avGY9IaTFYuLXKmmSvc17NViZlkihFJJaNmQagzOmkjRwGUt7VSzQRAJBGBXzqc+dKH5gHopsrfc&#13;&#10;r5mub+4YqpqsdIwFKihJbLAHBGlqjuFdLaerzvhv2jsj+Yl1LF/L/wDkfk4cf2JiKXI5b4tdyZiZ&#13;&#10;Dkdq5nHQ+Q7ayNRI15aWWBIYaumH+egU2vNCrCS9o3K15t2ttk3YE3EClo2pV5FUeXDVJGKduBJH&#13;&#10;25IqOe3u5yNv33X/AHAj99vbFlGz38yQ7tZFylujztQyHDLFDNLUiQiltOVkqsbsDW/nfgh8odh9&#13;&#10;4b06ky22Nq7S3R1duL+F5fem/d97X6060jyT0jZrb9Xht+b8rKKjqJa+lh+8xyRytI0RU6Y15IIb&#13;&#10;YN4tJzLEF0wkMJi4SKhypVnp3cTpww0lWClT1lovvz7V7pyraXdzNcySbpGwG329pPfbiBG3h3KT&#13;&#10;21nFKVjRnWNpSBBJ4geN5RIvX//T01hLLRTL9dSNwSP1D629zmGMTd3UO+HHdxGhrUcOhAoq1ayn&#13;&#10;Eim5+jf7bn6+ziGUSrUcegZeWzWs2imCeu55ngUPbUg+tr3X+p49+kkZDUZ6pBEshI9cdZElWdAQ&#13;&#10;dQI+n/FR7srpIvr1R42iehxTpJ5jFNGHqadSV5aRB/j+VH+3v7LriBlNV4dCXatxVgIJz9h6SRfU&#13;&#10;CBwfz/xT2Wl+hJppwPS42lkzc0UxH5ZL3Bt+PZpt8wI8N+gjzLt4ZfrIx8j0q8zRJkaKSNls6qSn&#13;&#10;0JuTf6/7b2uuVE0ZUjoNbTdtZXYdTgnI8ugWkDxO8bCzRuUN7HlTYEew6y6WKny6lhCrqrjgw6zU&#13;&#10;OTmxtTHPCxJDXZAT6lHJ5H5/p73HObdw46Yu7OK+hNvKK4x8ujA7Y3dDkKdI5Gvf8OQXVrWtYf0/&#13;&#10;r7F1juCSqFJ6hbmDlmSxn1xrjPXHdOHgyFNJIkZYlddxyNV7hgf6+/bhbrKlVFfPq3Le6S2UwjkY&#13;&#10;jy/yU6QFBNJAPtpybxEqhc/7rH0H/EeyeJ2j7OHQ1vYVmYXMVCGGek5uygEsaV8Qu0ekSi97rfm4&#13;&#10;HPtBucIkUyKMjo55cvAjfRSYrkdIOlqpaOVZ45CHWx0/QOpP6fZJHK0LiRcdCyaGOeIpIMHh9vQn&#13;&#10;Y7Iw5GmV1tfTpZSVLhjxp4+nsRwzLMgZcj06A99ZS2UxUimcdJXNY2SgqVyNMtkEivIsfIBHJkH+&#13;&#10;B+nsuuoPBkFzH5GpH2dH22XqXMJtZstSgr69LGlnStpElBBWSOz/AOAPB4/2PsyRlkj1eo6DtzA1&#13;&#10;rcGMcUNegty9M1FWzRWsCxdDaw0sfoPYfvEMUpXiDkdDiyuBcWyyfKn7Omn2iAJWh6V9d+7AYp17&#13;&#10;pQ7ezc2HrY3jZlTWLaSQUN/6C9wfz7W7feNay9vCvRVu22wblbGNwK+VejDSZCfL4wM37XmiJBsL&#13;&#10;lrfrVeOD7G7SPdQYOCPz6htbKLatxIFGKN/LotW5Keppq2VJZHcrJZmuTdCLKR9ePYC3OORJm11x&#13;&#10;1N21Swy2yPEMEfz6YBJewALN9LDksb/2QPaNZNQxx6NDXiTjpxp6ConC6laIG3Nrsefwn4/2PtTH&#13;&#10;bySivCnn0mkuI46Zrx/P5dL7DMsKpHI5Z09JLEBmT6Bbfj2eWtFQKxqR59BncVaSpjGPl037kx4M&#13;&#10;RqIUbSCG0j1WJNmNv949sbhAdHiDgOlOz3akiGQ0I9fl0k6bHVNQf0+NSLguDcj/AFh7LI7eV6Ej&#13;&#10;B6PJLqKOp8+lBT4ykpB5JLOw51v/AGb/AFIvwPa+O1ji7m/n0XS3M0p7OsNXnYKceOnUSOP1abFR&#13;&#10;/rt/xT23NuMUZpDk8McOrQ7e7tqmPSZq8lV1YtLIVQk3WMkBR+B7LZbmWX4jx6NIrWKL4R0/7dyn&#13;&#10;jcUkxsCAVbmxt9LH/iPa3broK/gMePDou3Sz8SMyIK08unXNUY/4EICVf9fBIYMPqLf0/r7V38AI&#13;&#10;1qOPHpHt89exsEV6TFPH9uSihmhY6xcfoJP0/wAPZVGDGSoOD0bk+Jnz6T2TgMdQWFtLgsLf1Yi4&#13;&#10;9ll0miWo4HpdbsCgB49SMTXGCTwuR4pDxqP6HJ4IPtyzuBC2h/hP+Hpu5hDpqHHp7mqXpJBJctTy&#13;&#10;EB/6xN+W/wBY+zBpmt31cUb+XSRIVkj00ow6h1+OSrj+5pSvkI1FRch/ze4/Pti5gWVfFi6eineP&#13;&#10;sk6Sx9LFW9LC4IPBBH+v7KSdJ0nj0uDA5HXViTcf7fj+nupw1T1vz67BAJYHkC91PItzfj/Ye7Bs&#13;&#10;1Hln9nWwa9vGvQz7dqqfd+AqcTWMrVMMZiu19TLa0My/63APsY7fNHu1gYJDVwD+fQC3SGXY9zTc&#13;&#10;IMI57vQcf8nQI5ChnxWQqMfUA64JGQH8Mob0yA/0I9gqe3ktLlrZ+K+fr0PLe5ju4FuYzUNnp/29&#13;&#10;MF81O5Gl1Z1U/Qkegr/sQfZltkgXVGeDCv59Jb1dQVxxHTJULJR1rhTZopWKEA8WOpT/ALb2XyK0&#13;&#10;E7D+E1HStNLxAHpSVH+5bGrUwqPPCpLLcXJ/3YB+fpyPZnL/AI7aiVR3DpEui3mKkYbpMeRNJRuS&#13;&#10;Dyw+o5vbT9P959lgagp0uoSKjpzw1T4cjTk/R28RNgPS4Iv7UWMvhXaMeBPSe5QvbsPMdc83AYsn&#13;&#10;PzZZSs4sR9GGm17/AF4J+nu24R6LtqnBz+3qtq4eAE8Rj9nTOzh2IH+82/FuP9f2g4mg49KBUDV5&#13;&#10;dCEipuXbR0i+UxN2PILyKg5H9fUoPI/I9iUad02uv+ixfz6IXJ23cv8AhU+Afn0Hnl9elSLgfRjz&#13;&#10;/S/PsNgiuOPQg0Yr054nKnG1AWUaqWo4qIjfSbj/ADgH9R+f6+1lleG1lKNlG4j/AC9J7i2WdNQ+&#13;&#10;IcD5jp5VP4PloMhAjPia1hGzA6kjV/qp/qAeVJ9rCpsLwXMf9jLQY4UPl9g6TE/U25hfEicPy6gZ&#13;&#10;2hNDXsEB+2nH3EJ+o0v6mUH+g9p9xthb3Jp8LZFPTp20mE0PdxXB6aGBOkqLqdQKjni9hc/jj/H2&#13;&#10;gIoelJ64abpy3A54K6gD+PTf3qg62DTh0paKqp8rD/CMg5WQWNBVyE+hk4EbE/7xf2cWs8d2v0dw&#13;&#10;cgURv8nSGeN7ZvqYRj8Q9fn1xxsDs1Xt+qZYTUMWglcELHMhujqTxY2uPdbSHL7XOdJb4SeANa1/&#13;&#10;Z1u5lCqu4RDUEHcBx6dq+to5ZqWCKZamsooRT1s6qQjyKbAf48/n2snngd1jVtUidrHyx5jpNbwT&#13;&#10;KGkYaUfuQH58R1jRpF1D6Bm9FwAFvzf3qp49XIHWVZHT0kcEEFl9Sub/AFI/HPuwY1z1oivWRGHk&#13;&#10;8ifRgylbD0r9SbH34ZavXiKL1zXyN9HHFwSbKQCfpz/tvds9U6yxgiwcjm+n+gN7Hn8+7UKkdeqD&#13;&#10;w65qLlWLDgfXTe5/A/4j28B3A14dNk0Uk9ZkLKToVdTjUy3BLE/7SeLD24raR2inTbjuznqZHIWK&#13;&#10;Aa0uASwJJvbk8cfX2oDniD0ywIH+r/UepyaXA0lXkCuzyWsToF7AkfUmw5/2Ht1QpApxGa/5+mCP&#13;&#10;Ly9OH+qnT5jszlcWY3ocjW0skcqtGtLUSqEc+oOYmuo/H9n2rhuZYf7N2XNcf7J6Kb/adv3KsV7B&#13;&#10;HMGGdaLUgeWoAGnyr0scbuPc2bqFov4bj90PJJ5HhyWKp5pHaQFBJVVq6JAPr+qUAWv7XxXl7cNo&#13;&#10;8MT/ACKj/Dj/AA9BPcNj5e2i2a6E8m3qooGjmYD7FQ6hX/SoT0vsZPsDFxVm3t04+mefOyQQ1NHt&#13;&#10;zMTHFUVej+ShqKyrlEixaCfG32zMwDG549mkJ2uENaXiqDLSoRiFUjgSftxj16Be4w857i8W+8vT&#13;&#10;SeHZ1KSXMSmeSMgiVY0GlmqBrHigAEYBr17GxdnbmGSwG2qOn2NtfHSyUuYraSRdt7dhFOBG0mX3&#13;&#10;HVESVJP6tKyMWvwvNveoU3m8WSzs1+mt1wxroSnnrk4n+dfTq19L7f7DJBvO/wAx3jcrgK8CODdX&#13;&#10;L6uAgtkFI/4coukg1bpZLTbDyGwpNo43Jf6SOx+u6avz2CzEtK9Ftl9tFvJm9vY6GZvucg9I+qsg&#13;&#10;eXTHoZ1UAXuYqNtl25rCNxd3lopdG00j8MfFGvm5XiCfLoLyTc5WnOK8z3sH7i2LfGitriEOJLoX&#13;&#10;NNMFzKw/TtllUCGQKS+pVqanotmVzuVy0qTZOveoji0JDTxq6UsKSk2SmoowIolFx6Vjtb2D7i5u&#13;&#10;J6GQ1X04U+VOA/LqeNt2jbNtVlsYgjNxc5kYj+JzVnPzJz01BWlBjMhXSqsdb3vdrgk8G5HAsB7Z&#13;&#10;NSdNTToyBETa1Go5/n5H5dY5lNrAiSNbKAjBnNzYhgA36v7H+t78ytwXh1eMgZIzx/2OsOjhmdQr&#13;&#10;AlHY63lvI2lvJpUXJNvxYD3TQc9OOcgKaggfn1yUJIJLh0ZG/b5YuAPqgXgAfgNcH3pQrAkeQ603&#13;&#10;iIQFp8/9XHrq/ARQIyYj5PJJqfWfwf8AX4twb/19663p0tnOafl+XXjcyBQfwusMGkdpHa48YA1c&#13;&#10;gkgDkW/PvZw9BT+fH062CApLVIJrSgB/ngfaTjp3XDNTRpJnKlcXG6+WOgVBPmamItZDDQFgYUYE&#13;&#10;fu1RQX5VHII9qBbUGq4YJ50Iqx/LyHzanyr0VHeBPJp2eP6kg6fE+GBD51kIOth/DCGb1ZBnrFLm&#13;&#10;PtQV21B/CA6tHLV+Q1ueqobWkU5GyGNOPVHTxICLglgbChuDECLEeH6tXU5/23CnoFp07HtfjsH3&#13;&#10;p/qdJqEAEcCnyIiOos39KVpDXNAemEshYlrWYeQPpCyMwBaRrC1zzf6/UW59pqowzx/y+eOjcArm&#13;&#10;McDSgOKeQ+VPlj7OsJXUgKlAi28l1Olg9yL3uAfpcWv+Px7oU8+nCQhofy64l1bUAt3J0xujMx1J&#13;&#10;w9y9z/rWJsfqbW91qCDQU6uNQNR5dPtAj57FnCOA+ToZKiv2/KPXJJdfNkcIQoJ1SqvmpweRKGt/&#13;&#10;nDdTEgu7YWsnxR1MY/mU+dclR648+iO8ddnvv3wlFgnCJcHyBHbFP9ikiNz/AL7IJ/sxRFyKV0KL&#13;&#10;IGHIPisfyAePo1+foBb2UMpAoAK/t/Ovp0KVPEnPz8/s6aaykDLZ/GGNwCOdOtLlQqkC+oXB/wAD&#13;&#10;/W3tJcQaloSKjpTDKMMOk9NC0LATJI6OCbtZNABJkKm/ABAGl+BcX+h9lTxmM/qCv+r/ACf6vPpa&#13;&#10;jK61QdZMfVw0VZHUS0dLXhC0QirIWMLNLFo1PAANbLckFbgkg2v7tbzRxTCRkDgeTcM4/wBnzrx6&#13;&#10;buYZJ4jGsjRnGVwcfPyB4Hz6yz10jI1PToaamNU9SIEDemSoX1iSxQHTGGQIDpOogjgkOSXJPZGN&#13;&#10;C1LACoy3H7cV/aaivXo7YK/iS9zgBSTnh51+Z/wCnUEDToCs4NiND6FBDC8iIAFCnUTY6iQfSCRw&#13;&#10;U6kagSR+f+rh/Py4dPhjqrwPqOlJiMfWbiE+Fx9JNW5KjjqshjxCjWahWJqzJY+aRtKRpGivUI0t&#13;&#10;hfyAWLj2vtYJb3VaRIXkiqykYGkVLKT5LTuBYgfEK56KL+9ttnI3C7kWK3kKpIWwA7kJEwWlWJYh&#13;&#10;CATQFTTtPSiw+0BLPRxyj+L19b68fQUxq4qGqYhW8aSUsclZXkWICUEIgXgtVCNiymFvtpqFk/Wd&#13;&#10;shRXQR5jUB4kp+Ua+GPOSmeiTcOZCscrRt4EUVQ8jaWdMdp7isUINCazP4poVWHxBpKoq32vt0QR&#13;&#10;ZyRM3W0jP9ttTGvj/saBxwfvoYzNjqBwQuoscjUn9Mzxsqn2ZO1lZkLdnxXThCujSh/pKKxxk+ZP&#13;&#10;jOeDFTjojtxvW86pNpH00T01XUrPrkHloqEuZlNcYs4RxjV1Y0R24N75/PxNRTSChw/pY4LGPLFR&#13;&#10;zARkQS10krSSVUiA2ElTI4X+wqKAoK7/AHa9vUMMnZF/vtSQPkWNSzU4VYlfQU6E20crbTtDC6RP&#13;&#10;GuaZnkCmQVyVSgVYlr+GMLXixZiSUmhhDBQ0JFvSgUfpNjqOu40i/wCbXBt9LeyyqAhQBjyAz+35&#13;&#10;9CFl1Cnn+z/B1mCWLFiV/UQmlBYcMRL5CGuLAagD/r+3NI0nVnzxxHyP+Xqpdq0A+2vH7euPIHou&#13;&#10;JF/zbJoZYgQAoLjkqbXGk8fW49+BVTU4P5deDFjwx17SqkA2MZcanAX1W9LNdwCPqT9ePxz70qle&#13;&#10;vKw0lgOs+koV0ahdl9ZZXQE+pNaMLj/D6X459v0pSnTZYOatjrI1hLZEZSdTMX0nyMVszgi4U2+o&#13;&#10;+h/J96OXGnHr6HqwFIyW6wppsyGYuzEEEJfUStvI17gaf02BF/xb3RQEJQ5rj5Z9etE1IPDqSkSq&#13;&#10;UAChm0p6DZVty7ahdbkH/VXA5+oJ9vBKEZFeqMwyxNenGnp6mpm8FOk1XK5YJHFed3MdtZjJQve2&#13;&#10;m/H5/p7URxySP4agsx8h0mnligQyTtpUUqcACvzJp09VO2M2iyzGjQNGEqJoaZ6eVkvH6VETM7Ff&#13;&#10;qGVQ1mt9SPap9uuafDWnktCR9oOei6LfNtaZQsnElQSCAfzwB+Z4enHqBQ5A41ahIIwXraJ4ZZGh&#13;&#10;EkoEjaSE8oUXOmx0Eek/Q29swXRgBEeC60J/zVpT8s9KrqyW7KGYkiJwwANASPI08vnwPT/tOOKn&#13;&#10;zMNUxUaIqiWVWKJ46ZYgX9UlgxsSpJNrH1Ag8GG1L4V2shwKE8fIf7Hl0VcxGSXbHiXixVRgnuJ7&#13;&#10;eFSAGoe3PoRSnVw38j+ToDcfyuzW2O49rYLfO+shsrL5344bK3/HTT9aZrtPDaq6DEbgxNe32s9X&#13;&#10;LSamxxqUkXWjpoaRo/Y49vLjbrjcZ7K/JWWQaozUgKq1LmIaWpIARRqBkQOV7gtcM/vyP7hcve2+&#13;&#10;38zcmSaLK0uEi3N1QvK0cmhIfFZXR/pDKWE8asEmcwJKRA0pFgvzA+OPzh+TELdk/wA3P549EfCb&#13;&#10;q6qzTYvpf4/w56DdWR3LR4Sf7TGVe1Op9izpj6DF00arMMnXyyVOkMq09Pf3afbr26vm2e+dNv2/&#13;&#10;xH1CKhjJA1Ey3E7p48rkAkap5FB7vAUUIe5X575L5f2Ac6e0mx3nO3My2sS+Neq0N8I5CsbRW1la&#13;&#10;W0h2yyjUyqB4O2WUmlRbtfuxos/gNJ8lviNurA7Ik7d6P+YPwI3Fs/sXPfFTcucwm3d99X0Xfe4M&#13;&#10;WI9j0ZwO6hPkNtPVZyJqKopo5Jo0q1ikCwtKT7Feycr740MkK3In2y5WMRzxSeFIfDkqkLSxnX4R&#13;&#10;LOOySRTWishYr1CHvB7ze3e+TLvrbHc7Hz/sczjcdqvrd7yGO0uYdF7ex2kyCzubtLeO3m1z28Ui&#13;&#10;+GjzJOsKutS+wd0/zg+9fmhgstmch8q6fuyHfon3vVblO9ttbH2JtvHZ1KHesGdxVXJSbdx+2MdS&#13;&#10;tNSSU1PDHSeI6Y1aRlcgTYjzwm9WzRpPbBZY9dVdLdBqGuoqInXQSowWcEMuqRtRys9yv+BHtvZ7&#13;&#10;dBePs+6201hMYDG0F1uV1K0LG3aF0Vrz6ppQraqqItAVgkMYjBeP5km5uq+zPmn33uvoQ02U2A27&#13;&#10;aLHJlKClx1Ni8tujGYeKg3LnMElI7xS0VZXQTSU0yjVUEiYoPMGZPzvcWu68yXV3toBVWCtp+EyA&#13;&#10;dxXyK/5ajIIJGf3UNn5o5K9huXdh5+Lw3ogaVI5WJlitpHLwwTKcrNHG4BWpCR0TUGRlQgtyQWJU&#13;&#10;MBZWc2a3HDIFIA0A/wCtzYc39gmhIqePnU0/l1k5UYbyPD/i+sR9a+NmJJcFL2ICFl12KEKLra1x&#13;&#10;bkfUH3XiDmuf+L6tWhxjrkHRCyqGVQNLppswCkjUHRuLn6cj+ov72rKDQDh+z/V/l60VLrTz6xyF&#13;&#10;WIRRpKhvU2uJlJGkgBOb3JBv+Pp7bZhXSOPz6soquo4B64rJGt1/Tq0gaXLPdRYtExIUk2tyt+bk&#13;&#10;8c+BXh/n69QjPHrzKQQqHS1i41EsX5IVPKLf2rg/43P0PvRp5de48R1ikQBUAVFuTbWJWWUkG5Eh&#13;&#10;UAci173/ANh70RUUPVgaHUvXJVJ1ElnA+gZbhVX1AksLnn6WB4/p9PfgPIdeY1HXJSwKLZVaxBjY&#13;&#10;uyKbf2g1uCPzp4/r72DwqOHXqAj065s8kjWRVRVRxKQ9wSR6iL8AabW/P+HvZqTjHVcLk9K3bG/t&#13;&#10;+bGjysWyN8bs2dHm6WOnzh2vuLM7fOap6ZSI4K98XND5kW5KiW9v7JXm6603LcrFHSwuJYBIKN4c&#13;&#10;jpqpw1aGFafOv2joN79ydyjzU0EnNG1Wm5fSsWh+qtobjwi3xGPxUfQxoKlaV869I+eR53eaSQzy&#13;&#10;SyPLNJUO8088kr+aoq5pWBaRyxLMS5Zjyxb2XksakktU1NTUk+pJySehJGqRosSiiqAqgYCqAAFV&#13;&#10;RgAAAAeQwKdY+HtrLpyxLeEFgTzYXF7E/p4P+t78GDMQ2B9n8urEtx8+pMMYRLS+IuoAiWQtfxlf&#13;&#10;SVWdDyDzbi/0Uc29uRggVYfZ+fTbmp0r+fTrQzo1MMatTHRus8s1JUp5IZBUSoFmeWWNgNLWH6iC&#13;&#10;twQDckK4ZQY/pg2kg4bh9v5cMdIriIiY3hXxAQFZSARQHHHzr59YGqsVC7+KkNXO51S1EsmgKXkK&#13;&#10;yinQXkvqOovrva4PPujSWkbEImsnia+f+H9h6uIb2XSWfwwvAAZI+dMflT8hXprlleZWs8w/U/j1&#13;&#10;vIGIDkNMRYE/7U4J/BPtGzalqa/ZX7fQjpYkYTyBI8/T1pWp/Lh0uOut0YPaO6Ys/ufa9VvLFQY3&#13;&#10;MUaYKk3HktqTSVmTxT0WOmGdxUc1VDHSzNDM6QqGmRTHrTUXBltV5FY3wurmEzLpKhdTJUlaCrCr&#13;&#10;KBg9vEVFRXoL86bDunMXL7bRsd8m3TmSBvHa3jugqxyh5FEEhEbtKgZQZCQhIbSw7elP2h3LX9k7&#13;&#10;z3duzH7P2L1lHvOPAQZLa3WO3pNubYpY8HisfQCixlHPJNJFSz1eOhyskBkt91+6Cxt7Vbjvcl9d&#13;&#10;T3MEcdsJ/D1LEoUHQEBA4EhnQSmow2QT0Ucne3ljylsW37JfXt1vJ21p2in3CYzzkzSTvqduBkjh&#13;&#10;ne1V8n6ceF2qSOoWE6v3/unYeQ3xQ7SymQ2zt6uNI25aWnMlNDXTEzHBVQChwZJHDwHTZZpPHa0w&#13;&#10;va12Xdr7a33VLcvDE1QwA40+Bic5ORUfGSoHcOvbpz5ydsHNkHKt5uEUV9dx6vpnYhmjQAeMmTlE&#13;&#10;FHpVmjXUcoSDj9QfGfvz4w91dZb9+TfQfZPU2263H5/de117F29WYKHcNVtrD0+TmxFHFUyRmOvg&#13;&#10;graOefF1GmqSCoSZqUq4JPuQontOZI7/AHKJ1jiVnNa/GtQFoTg4agrU0agND1FH3gOYNu5u9p7/&#13;&#10;AJX5O3COe73AwQ1iNWWKaRVMpOjV4PcKygBA7IpkUstUr8jc3sn5L5HMdzdd7bj2ju3GqR2PtSk+&#13;&#10;zSHLUtOTCN449YBH+6ift1iqpYqBIpusns45rfbebnk3/Z4vBniH68Yp3AEjxAPM+TAZPHoh9ktt&#13;&#10;5n9irS09sOdr47lttxQ7ZeNqHguwqbKQnV2liWhYtQNVODrQluCx1Jkq1DkZq+Ggg1SZV8RS0tZl&#13;&#10;ExlPxLVUVJVOkRl5FjO4Vb3swGkx1aQJcSa5WYIvxFBVgo4kKTSvDBPrjy6yg3a7ubKzf6JY2nY6&#13;&#10;YRM7JEZWHaHdVZtNc6VGogUqvEPL02GG+IKXbZy8uFTcND/CH3A1CmdaiqamP7b+LfwtRTGfkGRo&#13;&#10;UVDYEKBx7eCWw3RIbUs0auunXQMcjJC4r8gB9nRcJd0PKzT774SXRt5fG8DxDDrCNq8LxKyBWpQB&#13;&#10;yzU4sejUfIXqDfu4+38tlKzFvt7b9RSYlk3JmPLj8W9NDjY42qYmmbWUFvSB6SP7VjYjvmzl7c7z&#13;&#10;mB55U8GEhBrY0WgUcK/8V1j37L+5XKOze2lrt1tcfW3yPPW2gpJMGaViAQooK1z518sdJ7rvtva/&#13;&#10;x03JSbj66hg3hu6lvSVeZysdRDiZKOTSJaShp4yB4mF1LFr2sQjAe02173t/Kd2LjagLi4GCzfDT&#13;&#10;zC0oKH9vpXo85z9ud+97Nkk2XnVm2vbHAkS3iKmYSD4XkY1q2QQukADGpT0+fI7Jnuh6Xv8Aws0D&#13;&#10;UuaWDF7pwcJiWbbOZiUKlHJR04jVEfkwyGNFdebk+1PNr/1gCc1WrVDdkiClY3p8JHz8iaV6KvZC&#13;&#10;yT2uWX2X3VWWW2LS207Fit1Cfxhzqqw/GhLFD5U6bK3fXVOP6m2JjaCfL1vYeI2fW4DLQ4baOH2d&#13;&#10;hqrH7iqKuPMYjfOWjc1e4chT64JsblGj/ZiJpJC+mNlTtf7LBs1vFGH+ojiKNpjESsJKqwmNSZWU&#13;&#10;U0P5DB6NLflL3EvvcbdtwvRFFstxeJcwtcXUt3Oj2/gmGaxi0iLb4ZO+O6ta98gEyqoJVgTr97bj&#13;&#10;yFLLTV+bq1oqyCip8ogmak/i38OhSCnqM5LSgfeOgVFV6kObgEktckhk3C7lQpLIdJorVNNZTAL0&#13;&#10;HeRjLAmgHUp2XKexWU6z2dnG0sJdoaqH8EyMWYWyuaQqxLEiPQDX4dNALcv5P38rndH8wPsrdXYu&#13;&#10;6+wf9Bfxk+Oa4zeXcPb1biqqqq5IqR2yFLtTZ0dai0f3ksURkqKmeUinj9axSSFVCi0FzbywX1tG&#13;&#10;Zp3mWO3hWgeeYDVQFwFSJBRpZMkVVQBq1oAvcnnLY9rtL7ly/mjggWyludyu5dUkG3WLsINckUJa&#13;&#10;Sa9uZGMNhZqFNw6yOWZYvBluZy3xP6g3V8jPkB21/LY+U4yv+l/rVNibC7zx+EzsNV112FgJIY+z&#13;&#10;NrtuDCpS1sWYq6JEqKCWniiFWXaJGZvV7m3Z7W83zbb7fdyjhtb69T6dvCZLmKFo2oZA6MfiqrFW&#13;&#10;IZSCxNAD1yu9xvcHaPa/ceV/a65N9vXL3LV0m6Rx3sMu0Xu4QXVu728MlvcRx1WCYyxeJGhjZCgA&#13;&#10;DF16K58Rflzi9u9n0XxPr/mh8p6jt3a/YNSnTG7fkNtTF4bE7J7qgrjSVWMoYK7MVeeoMRuN9ePy&#13;&#10;uFzMUsVTFKHKpNpJRbRe8t/U3PLt5cSz3M9FczwoutowSEqhMrDJ8NJKEAjw2BIPQy92OSfdmbl7&#13;&#10;affHl/lvaNv2TbkNx4Gy7ldTmOzuyhkm0PCu3RTxFUkmubNiC0Wm5WaJXHWwf1jjfgPj929lfzI+&#13;&#10;+e6aPpP5Q9YYfFbK7r66rMzhNyYLpjdeyx9vUU3Xu3sOv3L0OafxVOOZzI5WVYvQ6uih7dbvnCxu&#13;&#10;pdlttrjvrKWARNeSTsFS2NWZZpG7VkAJ8TBeWiMFDMV6NOVdg9quaOUdr3Qc4XfL+6Dc33Oy2W02&#13;&#10;qMz3+4qyaJ7WFCZJbYmNQiqYrawczpJI0ESTdUY93/zBKX+ct8k96fHOj3B230LsrsXGyw9Ybj23&#13;&#10;lqKr2pmMz1vSVOX25mOxevpqOqNJTTiIpJVY7JrNBrj8qabsr/L8e1SWA5N2MXEaorhJ6x+JIS4e&#13;&#10;UmqYSoqtJK0VQe4igo9y9o5+9uNyk+877jDaNzu2ntxebY8dxHDawmEWdvHbSpcssk6RsQ+u1aMt&#13;&#10;JM0bhA2ps/lBNv8A7+h3L8Mu3N37H7/6k7KynYGzl69ymc3Fmd+9d7n2VAIZt6YysenElFt3IJqa&#13;&#10;GeWYFmhZkSNgVY52fcGttmvbzfLtJ4LQOrhiXYqkmgowb4kk/wBCzUOVoV1U6Avv/wAp2tx7g8u7&#13;&#10;h7T7Bd7NzBuL2U1tMkcVvaStdRGWNqxu1LuyUeJeKkZjNqsnimQRg9El7y/mDZ34zds0Px3+HGzN&#13;&#10;rdBdJfFrfeexNFSYeTLZrdnfWcocz4N1b37azu5jJUZCHLVSzT0NGY0jSlSnufQukPPzHdcu3km1&#13;&#10;beGW3imL+FJpDUpQpRRRRkkkEu7gyM9KKJz2z2B5Y98OUrT3L9zfDv8AfN92yKE3Vs0ghgGZY5oi&#13;&#10;zBTKaIpXSkUCH6WOAsHeQMvl301tH5E7Fl+dfxnwky4jMVkEXf3VOI0VVf1RvtlY1mYgoqdUIxNc&#13;&#10;4MsM6WCksD6/T7X80bNa77ZDm3YV1hsTxj4lZfiYDz4DUfPj6gFnsH7jb57Sc0f8DX7wzrG9vq/c&#13;&#10;24y1WK+tHascGtiVLx1KgNkBRGahVZqpZ5TO0E0o8zgBmnWb03jhEVODckRm4KvpAZrgkkE+4yep&#13;&#10;o75PEEHFP8h9es6YYvBDxpVQSRShBrWpJHEjSQRxApQVoB0M3RfYO2Ort50G+8hsqr35vTblVj67&#13;&#10;rrD1Ger9q7Ro900837Ga3NFt7RlMilFI0EsWPpaqmjne/nk8RKE42W9ttuuheGJprhGXwQW0xhya&#13;&#10;EuB3PSoIQEDzaox1HHuhylvXO/L0vK9tuEe27XdLKm4yCBbm7ktmX+ytzOTbWxl0sslxLFK6LmIC&#13;&#10;QB12Q/5xcu3O/eo/hxtXtF6TbHyA7A2AvYOyZaaGDH7aHYddtjG43dWyt709YzLTYfMSRpTYjLza&#13;&#10;/wCE1UUcUsn2VVO8cl8zbVaXVhBYvKY7lncRAmsbOFV2DV/s9XiaDNkAhSwALMOcX3V+bOYOUOdO&#13;&#10;Z+ZuWLRb7ly2EEV8VDfWLZC4njgntHWhuZLVIxcybeQHnhkmW2ZnSKLr/9TUG3BgzdyifpDH03Fr&#13;&#10;X5HvIO7tKZ8usdtl3dWAVjTpKYutlx9V4JrqjMLEmwJI/wAeP9f+nHtDBI0Emnj6dCLcLRL238WH&#13;&#10;J6XgKTRkggowN+eSLf4ezInXxzXoHsrwvnBHSfNQ+MqtEptTyONDnkRuTypH9P6e0pcwvQ8D0deA&#13;&#10;u4W4eP8AtEGR6jp9Mscqc2IYD/ahpP8AT2oaQMM9EvhvE2RQ16QmZxjws08IvE12YKLFCOdQ/wB6&#13;&#10;9ls8BH6ijHQw2vcFnURS4YYHTJTVb0dRFUKT6GBP4JB+oPtNHJ4Z116NZ7cTwmGTz6GeirUq6SGd&#13;&#10;dJDopOm3102bj2JoWWWMOp6iy9s3trpoz5Gg6DXd2O+3qhVRKfDLy+ngB/oL29km4wGOTUvn0OuX&#13;&#10;bwzWggk+JMfl0jxYE8/m3Jv+Pxf2V18+hGQeHTljcnNjKhJIz+2zL5Fvxwf1C30I/wAPbkFy0Elf&#13;&#10;LpLe7fFe2xjkHd5dDxg9wpkYEjkkD+ReCTct/W4PsW2t4J4+oh3nZGsJmdARTrFlMPZ2qo0ujXuV&#13;&#10;AGkj6OB7rPbVOsDj07t26VTwJMFeHSTq4vGHp6hfRKDY29LA8KQfx7QOrBtLdCS2lDlZ4T3L9nQQ&#13;&#10;ZSlNDUyRFTpLFoyQNJXVcDj+g9he7jELmo48OpDs51uIFcenXWLyUuOqA6k+JyBKgPFiLEgf1F/b&#13;&#10;drcvbvQ/CeI6reWi3cWhuPr0JcUkdfFqW86SpawOs+r6g2+nsSo0cqVXIPQPlSSzkCt2sM16h0ME&#13;&#10;uMmlpXB+3kbyQm19IJ5Qn/ivtuFGiqh4E1HSi7liv4kuE+MYPzpwNPl017ppPLD90gu0RGu1v83/&#13;&#10;ALD2l3GAyR+KOK/4Ol+yXGlzA2Q3D7R0ggpYhVBZjwAo1XJ/3r2QjUx7M9CSoAq2Onalw1VUFdQ8&#13;&#10;am1z+puf6Ae1kVlNJlsdJJr2CEca9KqkwtNSBJJCCwBF3GqQknk/kD2aw2sUIrgn16JZ9ylmOmEd&#13;&#10;KSLdFPjoRSvIraAVjQfrBP8AWx/P+Ptet+tuvhsRX5dEU3Lsl9P9SBprx6TGUVMwWqOAxFmAsxta&#13;&#10;1iT7Q3Ma3QLdCCy1bcog8h59JaGlio5GRlC3Nwxtq45HJ/4r7Ko4oreTS4p6Ho6Z2mQFDXrlPl4I&#13;&#10;AyR+pvppT66vxcj/AHn3aS7WP4M9VjtHf4sdMsmTqpJBIH8elgQiEqDbmzn2ga8lLhlBAHS0W0YT&#13;&#10;QRWvQqYLIU+VpLOAz6THLGQpYG1vz7EtpPHdxBh58egRutvLYz60wK1B6TWdeTDSNGkbSKQWVxdV&#13;&#10;AJ+rN9Tb/D2ivZGtcIKj+XR7thj3BA5NCOPqekTUVlTVE+SRtLXARWIXj6Eg/j2SSXTSYY/l0fRQ&#13;&#10;xRDsHWDT/j/tr/7wPbHiL07Xru3urSVFBjr1euJfxFXB0kG4IueRz7oGCHVXrRFRQ+fQg4uvjy1F&#13;&#10;4JNPlQaL35vYAEKf959im0uVvIdFc06Dd1btaXHjp8Pn0nZxJRVgp510qSfGxtpdfoR/r+y2Wtvc&#13;&#10;eHJwPn0axulzD4qZ/wAnWDLY9pKbzRetRZltzp45F/6Wv7pe2xMXipkcR1a1uAJNL8T0jT+fxbn/&#13;&#10;AG3Psiav5jo14jHSlx861tMaeU3cDQ1/yDwGHsztpVuIzE/H/D8+kEqmN9a8OocVTPiahoH9cA+q&#13;&#10;88Kf92IPp9PqPbKSvaS6GyvTzos6alwenKqoqfIxeem0+Ui4YCwcEX0N/j/j7VTwRXS+LDxHSeGV&#13;&#10;4eyTh0lZopI3McilWUm4P1t/sPx/j7KJFK1VsEdGNVZdSnrGq+of0H+2FuQPbQ41HWgT08YDMS4T&#13;&#10;JQ1cbN4wwWeMEi8TGzC3+Htdt10bK5V+C8D0i3CyS+tWgk8xj5Ef5+hB37iYstQU+4MeNbrGrShf&#13;&#10;UXhcaizFfyvsQb5aC5gF9BkqP5dBvlu6ezuG2q7xp+H7fX/Y6Cahn+3qYZCeFcXPH0Ng17/4ewrC&#13;&#10;/hyK/kP8HQylQspA8+nbPxHzRVSKAkqFSVFvUB9bj/D2sv1q4lAwR0xaHBQ+R6jYeuFJUeJ/8zUl&#13;&#10;UYkiyvf0nn+v0PtuzuPAlo3wtx6vdQ+ImoYI69lKM0dUwUERTXkjbj+t3W/9R+B/T3S7hMMtQO1s&#13;&#10;j8+tQuJVoeI49NxkZJI5ONUZVuABco1/+I9pwaMGPl08BqBHr0qdxx3TH1QIYTRsrFfpcgMvP+3s&#13;&#10;f9f2bbooKxSj8S9F1kw74/Rukx4+AR9FIH+N/rckf63sooaV6MKtTp829kjiq+KZ2009Q329R+mw&#13;&#10;jkNg1iRyp55/F/ZhttybS6Vm+FsEevSLcLU3lqycWXuHy6x7oxSYzKO0VmpKweeBgAVDEXljBH9D&#13;&#10;yPet1tBa3hZfgkGoH/J1bbLprm0GsUdDQj1p0mGuyfXSTzY/jngAf61x7KyarTz6MaenSmxOQR4n&#13;&#10;xNfc0tQNER1W8btyApP05+h9mljdIytY3HwMKVPlX58ekNxCQ4uYviHEevShrKOaqxbU7kPVY0ao&#13;&#10;ZCfVLT6eNNjzxx9PqPZlNA8tiYWy8WB816QxSrDc6l+CTj8j/qPSFWQAfQqT9SbE/wCH09h2lMdG&#13;&#10;5Q+WeujosOQB/h9ffiQOPXqfLrEJDrDMSoT1BhwQRzcEe9A5IrSnTlKDHStpK6LL08MbejLUhD0k&#13;&#10;5+tRGnJjf/Gwt9PZzFcpexBWxOnwn1Hp6Gvz6LGha3lJXMbYI9D69N+TpzR18NequsNeAJ0AI0Tg&#13;&#10;esEAf7b2lvIja3a3Y+GTBHoelFvL48BiPFKkH5dO8Uxl/WdKqF0jRq/1uT7Xo2oV4dJ3UKoI8+pJ&#13;&#10;ZQdXJb9OqwsOeOP949uAjj02OshOkAMpksRY2AJ+l/p9PofdgTw681SKdZTdSNPqJtqvwD/r2+nu&#13;&#10;x+XTYPWUglvqw03uzG6g24Cj+nu2SRXqvAVHWaylQryEfpuy31Mf7IsP6e3qLSjHHy6pUmukZ+fD&#13;&#10;rkNVtYb0hASfybXFrD/H3ZcrqHAdNvXVQ9ZUeNdOm/q/AUn0nn6n8349uB1A7eqlScHp5xlDk8nL&#13;&#10;9pQU09XJI1wkKavG4A/zjjgKP6k/6/tXBFPK+mFSa/y/Ph0X317Y2EZuL2VYwv8AF/mGSfQDpZJj&#13;&#10;MHgz/v4K2TI1Z0+PB4dgSzgaWirMjayWsQVj1H2ZiC3tDW7bxG/hTh+Z/wANOgxJuG87v/yRYRBD&#13;&#10;53Ew8j5pHxr6aqDoV9r7D7I7AoiuLosfsfZUQ/yvMZWf+BYGmp04d6qtqAstSwW1wDz/AE9nVntu&#13;&#10;7brHot1W2t/NmJRB9p4k0+eeo43/AJy5D5HvA+4SS7tuzYjhgH1E7k/wooKRD9lOplXJ0h1wJqbG&#13;&#10;QT9zbtjVYv4nXebD9cY2deGkpsfCfucgQblTI6x8XsQfdpTy3tVYoR9fP5uwKQKf6I+J/wA8cK9J&#13;&#10;7SP3b56pcXsi8q7cxJ8KOk25ypXAaSnhWwIwQil88R1g3h27vTsLbFHWZaXF1VPgFXE1WEOIxsGL&#13;&#10;oKZpC+Nr8dQU6r4lYAxSOLm4Ulvp79fb7f7pYCa50MI+1kKjSo8iABio48c0z1flj2z5V5L5gktN&#13;&#10;uWaJrwmZLjx5DNIww6O5YlzWjrwAFQBTpAYDfFBgc1h85FtKghrMRUx1a/wrJV9DLVFF0yxVDzNO&#13;&#10;ml4i0bKIwCpIt7K7fcobWeKbwAPCNRoLDV8uJGc4pSnQ03nlG93jbbvaZNzkdLldP60UThAcgigj&#13;&#10;eqNRlbVgita9LTsfCdd/f0e58Am5MZtfelM2a27DHJj8pFi5/KBl8DVz/tuWo57jQLEoVP8AX2Yb&#13;&#10;tb7V4gu7fWkVyNaUKsFJ+NDwNVNR9lOgryFu3PLWsnL28fTXF/tLCC6JEkLypT9CdF710zJSpqQG&#13;&#10;VuFeg3bCbemMRoN40g8kYEn8XxmSx0Cq39lpY/uLkD8rYfj2UC3tJP7G4Gf4lZf8h6Ha7pvsKt9d&#13;&#10;tUhC8PBlikY0+R8MAfaT1wk2pkSjtQ1uCyUHlSJJqbN0EXlYkmIRUlbJBORYE8LwPr9ffnspaUjZ&#13;&#10;HHycf4CQf5dWj5lsqhLqK4gcg1DW8hpjNXQSR/mWGOolXtXcdCsEtXgMvT084Zo546WdoJxG/qel&#13;&#10;0A3/AAQQefbb2N3HTXCwrwNCQf2cfy6VWvMexXTOlvewM0fFdahlx+IHPyFRXpjkjELvHIkiyqxi&#13;&#10;NPPE8bpq9RkEMg1n6Wsb/X6e0xBQ0cGvClKf7PRqsglQSKQQRUMpDD7CRgevljz49PKYPRFHU5qc&#13;&#10;4imlVXjidPNkp49Vh9vj+CA3AEkxVR9Rf2pFooAe4bw/kfiP2D/KaDosfdg8ptdqQ3UgOSDpiU+e&#13;&#10;qUimoeaprI86dYzno6ASR4OlONH0XIytHV5aQC4dhVj0Qar2004H+1M1vdTdCNfDt10V8+LftzT7&#13;&#10;V/b04u0PeEPu8n1JHGIVSIeg0nMtP6Zb+io6YnfUB5tEsszs8nkbzFpnW5ZgnqLfXm3+ub+0pII7&#13;&#10;xX7ejgK6sPDqgAp21GP4aUGOuIbSQWQ2QFYzGZLG3q/Tc6WuSB/T3oeR9Ot6Q/YrZOaEDrEbyliS&#13;&#10;xhCMEYllNje6pqKr9eAEtz9fdSoYmo/PpzEY0gAk8flTz6wlRqXiUsrDToJMbSMtyHZSVFx9SXGn&#13;&#10;6c+6EAEUFenAWIJqPzx/q/Z1ikXU66kKhvUwjQWc6rSHSLm/Hq0k3FvdGrq4dOKaL2mo9f8AVx64&#13;&#10;xzz00qVdNLJDUxSRVMM0bAPHURtrgnjlja40n8khh/UW9+V2jcSIaEcKeR9f9WR5Z6q8UVxG1tKo&#13;&#10;dHGllPBlPEEehHH5dO+fhp6yCm3HQxxQ0mWkeOtpKZTCuNzUa6qylCcnx1C2qKew0WZ0XiNgrl4i&#13;&#10;yot5COyQ0I/hYcQPkfwD5keXRZs0stnLJsd2xeS2AZJGp+tbmoR/KrIR4b1OolVY11VKPkiBNmWy&#13;&#10;td2DojafRquFB+vFrj/eD7K3FOIwf9VOhKprkZ+zhnpuqaYEOxYqHjK/2mXVIvFhe/Bu/BF/T/h7&#13;&#10;SyRg19On0kIoPQ9J0wKnkBT9DALr1BWAYG4JALD03CgkHi/4sWaFFQa0r6f6v9n88LVbV8J/2Osl&#13;&#10;JTVdbUx0lLSzVlVUyIsdNBDLNKXkcxqVggsQCeD6f1fU2I93jSWaXwY0LueAAJPn5DPCuafM9NTz&#13;&#10;wWkBnnkWONeLOwAxxyflnJ+fS8ptmQ0E1Kdy1A+5qX/yHAYtxX5Oul1XWJWoVlZybHmnUx/gSk6l&#13;&#10;Q6TakhdDuTU1fDGgDSMfyrXjwSo8tQOAGJ+YprqJztCUjQfqXEo0JGPU6ygHHg9GHEoFKsyvqqrH&#13;&#10;bXSkFZMu3RS1cNdTbdw/2dduxainVZqeomjYyY/GOkiRgyVklXWi1yUIKezCWaDbhGJW8ChqI0oZ&#13;&#10;sAEEjMcRFMs5kk+zh0G4Ib3e2kNqgu9SFWuJi6WhRu1kUgLPdK6s3ZCsFrnSusHX0xbn3hU5Wmnr&#13;&#10;MJRx7cw2Uk8eXxWPqpJsnNkEW84zO4Kg/dVSTkmeGJ2SBAzLHCgQr7TX+4yXMbTWiCFJD3op7tQw&#13;&#10;Q8ldbKRQqtVQA0CY6Odh5bj2+QW27Sm/ubYVilkWkYjb4fBtx+jCY6CNioeZiqs8jlg3QdRKPGFE&#13;&#10;awxoVusQKuVBJYRgamuR9VBP4BuL+yICq1oBT0yf28ehoSSe41NP2/M+pHkTkeXXTK6ktYl9Ydgx&#13;&#10;RiWCgqH5W5+pH9Px7qagY8uPr8v2dap6eXXf11udTabEtoa/J1AoWFiDa1yBb8/X3tBqOs/7J/1e&#13;&#10;fWiBppw6yKzr6kVUYlwQt2JLX1srKfpcXFuT/X8+3ASASvEnNOqcWAbHp/k643UsCRdAulnR2aw0&#13;&#10;hm1i1wL/AIvwf9v78dPE5HD8+nGB06Qc9SApVwSCUWVV9IKAODdf21seV+gIsf8AEe3B5V4HpliA&#13;&#10;KL+fWUI6sp8ZQgsgAIaxJJGkmxHBFyRf+lx7coQa5/LpuuNPXTDyOnr8YudMLkIug8gaxci/1/Tz&#13;&#10;z+OfdT3ccD7Kf6v2dOK+ny6yIgexEfjcS2SwRkkc2BBjVnCkD6Np/qB7uiagNODXptnKjSTUf4Ol&#13;&#10;/gdl1FfW0MOVymFwL1ceuJa2SRWWHRqZqqKD1LrFyt7N+Bb2eWe1SyyL9U6Ras0OcfOmQT0FN15o&#13;&#10;gsrWWaxt5rvw8ExqKVOO0tTVTzxQeZ6fqXALBR59sDWx1FdRmRY6ql8tzDE5E5haO7AsOdTAkfQ8&#13;&#10;k+10VmI45TaMGZTgj0zWnn+3oruN4aa4s13WLw4ZqFlah7jTSDThT08z606D2mq5cbXJWxORLAQr&#13;&#10;iTyaIyzHXF/qAGvf9PFrgC9vZGkz28vjKxqPn68f9X59C+a3hu7drSUdjDiBxp8Jrxr+eeHUnLtT&#13;&#10;TVS1tEhjiqCHkjsFWnq9B1qutb2P4Kgcm17e3LpkaUTQ4Bz9h8+m9uS4jh+nue4rgMTQso8z9nUW&#13;&#10;kEUMNTHUSSwa0siwqzF5HfSzqiliDb83sPp9PT7rAEVWEpINPL59PziV3DxAGjefpn/L/P8AnNwu&#13;&#10;aye2czidx7XyWQwed27laDOYHNY6qloc1icxi3FXQ5HH11OQYJoZEV1dH1AqP6ke9QzPauklsxRo&#13;&#10;iCjD4lINajz49MbjttpvNhcbTvMMdxa3cTQzQyDVHLG40skinDKwwQw4ft6OHRbf+ZP8yfsrc+86&#13;&#10;nN5ju/sDam38dJuLcW9t7bV25Ht7b8Y+0x9NStmZ6GmjikYaVpqGBmklLOVu5b2KrWw5m57ujNDS&#13;&#10;5eABe5o4ljB/gU6VAOSQi1LEk0Jr1Ae67/7CfdK5ah2y6iXZLLcpZGSOC1ur2W6lUDW8ros00jxq&#13;&#10;UAaeTtiVEjOlFUGv7twlR8SPgRP8KN87w2rvz5Hdnd7YHvDIbR633rTbvpfjZtnbeJWhNPnNybdV&#13;&#10;aelzGadQKjGyVZWFEjnKIyq7H+5RTcvcof1YnuWmvpJvEMMbEpCAysHBovdQcW7TqYodIqYb5Bvo&#13;&#10;fer7xkXv3s22Gw5V2/aW26O9vbdYZ95llMgMccEhkJtohNXWF8QsBFIAzeGhHN5/Mf5Qb12zU7O7&#13;&#10;C+SvdHYG366kx2PrdpV/Yu522rXUWKvHj6TNtFPHNWwwlmtAp8TG51tbV7Cd5zNvdxa/TX99NcL/&#13;&#10;AL71kJWtakihY1AqRQEgZNOsguX/AGF9oNg3oczcq8qbZtd33lbtbKE3J8QUfwQylYg4+IupI80U&#13;&#10;46K9UZCtmanU1LU0MRjanhpbUsFJoUf8BKSIBFZXGr6FiRdjcn2H5JZ2Io1AMgKaAcMADHkPL7ep&#13;&#10;mhsraONxoDtIKOz95bV/G57iKYI+HyAAAHU6stX0zZiMKHeQQ5ZQWjVKmU6oqwRRkBYqq2p/SAsm&#13;&#10;pBZSi+3XVZI/qEyCe8DAr5NQfxDJ9DjhTpNbH6W4O2yMdIB8In+AGmg/OPy4s6UOTU9Nyk86jp0n&#13;&#10;SIwQzsobS5CBiBYLqUkC4+h5HtOT5jyx/q+Xp8ujAVpU/wCr/V5/PrG1ySGkGt9RDAAMSVKoNPqI&#13;&#10;9Fv8fwD7qTXiadbNSdXWFVcvyJJVVrknUArAj6Hlh/aIvx/Q+21JB6saceuUpa7NqYl1mCkEujAi&#13;&#10;+pmU8Hm36ef8fdmJrk/z60KkU64J4h45G9Udro2kuzWbSxI5uPpa/wDtvdRT4vI8OtmpNB1zYaQf&#13;&#10;1uWU3FoyGANl8wU2JHFyfxx9fezUDrQ406wgpfV5XVgbsbppW3Fmdf6EjkWB+g/r7pg+ZB6scDA6&#13;&#10;7UFeAutDZ5HuQ2ok6WU+o88Hni3B97HxnFQRXr3GleurAaCSEfkMwswKlbkMRYjn66R/xHvxznrw&#13;&#10;x9nXQLEgIpYD/OHlSXtfSddwLD8m/vWfIYPHrxpSn+o/n17SdaqwfSwLJ6X9SAG7K1hbm/LMBf3Y&#13;&#10;DNDivA9bqKEefWQrqVlZkBVtTGSRo7m+hmjcFQWuPSpJJ59+C4K4oPXHVdQUg5r8h/h6xgBAT/ux&#13;&#10;dIBC8soQFwxBtayi5t78CQCRx63mueB66JLqzSMQHAd9TErYXAGpiLMyjkcDgi3upBJ1MKV4jr1B&#13;&#10;9o64kogVOAHLk2Zy3LhjrkLFiTYMCtvzcngDWBQeR6tVmbV13r9Ku0mhrFomiBvc6ne2q/11AOrD&#13;&#10;kH6XtfROAa0J4ev25/Z/qHWvw0HEevp/qz0JWx+s9xblyVI9fh90Y/aUOXp8bujcUGFllXb1Cx1Z&#13;&#10;F2pqswp5lVWMULugMgVW03v7PNr2O8u5lNxHLHbg6JXCfApyxoaDVioB8+PQJ5q552XYbGRLW5tZ&#13;&#10;dweFpbW2aZR9Q/CMFk8R/DYkBpFViE1FQ1KEbNp/C7u/cfZnxh2Vltrbk6+2d8xe0Nr9bdCdt782&#13;&#10;1lsNtHe9PunclFgJN24SnqfBW19DQ/xOCSuajRoxLrp0laRSAhubRre5jgLgpPKsccgZaESBGUlN&#13;&#10;QlUlJFehorNhGbNEkvuLtMWwblu0aeLd7VZz3tzbJqJAtzLHKiT6GgbRPbyxEhmbSmtoxVQds3pv&#13;&#10;+X/1h8dvh5sfq3F5veWc7N3r2FSba2J3x1jsDfHb+A373ZWdiQ7g2L3XlKKiqxs2g6DrMAlJRVGc&#13;&#10;yKJlMfkhXLV1C1eNnpmkjl/c+YNp2yHbNt1GCKb/ABpvDEsYpUzCURxysksbAv2v4awLHR3kYlsJ&#13;&#10;Pce35D515zvua+e2t13C620vtNq9y9hdtG9EtBZNdPZNIt+hFvCXh+pe+kl1QraiPTVp82e+vjrj&#13;&#10;enPlplMRuHdXaG9/mrV4Le27urtsVy7y+OnSvy/25uGGj358nepO9MvUfx5qrxDLY6p21T0iUctJ&#13;&#10;koEfIZHHUdLJGg3vbTtto9xZTsYJVCqsYqhlUtGzBtQKeGqREii1wdKDqRfaq95j5p5r2613/bob&#13;&#10;S42x5Gee5YR7mdvkSO6t7S4tliaCc3cs94ofxHMJib9UzS6RR31H2JL1VuPFbuwzQ1OdpMjRVUUt&#13;&#10;V5Q60MKy09RSLDHUrTCCdriRJoZZQVTQU1vqJ+X92XZbuO/tzqkqtNWO2hFANRUD1qGYEeVT1kJ7&#13;&#10;j8lx+4WwXPLW5lktJI3Uhaf2hKspqYjL4kQoUKSJFR3LhiFo49w7fxNRPS9tbLiD7S3jW1bVdIpS&#13;&#10;d9q7kqH+4rsNXawboXZpKeaS2pDpP6BZ3mK1t2YcxbYA0FwzagP9Dc8Q3HJNaEnPCmOi/wBs953G&#13;&#10;3jk9uOamI3Pa0QJJXSt3aqNMU0VKVZVASVVwpGrIboCYKiWOoSphl8VTDPHOkjMzSrpk8sUyuvKv&#13;&#10;qH1J/FxYXuFI5GD+IDRga14mta8eI6luSGOSMwuoKMCCKChBFCKehrQ9CBvXtPfvYwozu7dmaza0&#13;&#10;kSUmiqn/AGljp9McR8UZs7aBZvTz9RwPZtuW/wC6btT62dpAopQk06B/Kvt9yhyUJP6tbdDZmRi1&#13;&#10;Y0o2eI1Grca0z+zpGKieQq4KobohThDeS9yT/sSoYj+vtEoHwnhw6FTsR3eYoc5yOnKGuqkpnoIp&#13;&#10;qgUdSUaanRpYoJ2hJWOSSMtaTRyQxLHnj2pWVtBiSuk8RwBp6g8adJDbW73C3roplQEK+kFlDfFQ&#13;&#10;kYr5049cYf7PCszKLJZ5AAG/WVvqAC2uDb8fXj3pAB5V4faPLjx+318+tuxVTXhSnGg+zOPs/l0Y&#13;&#10;rof5Ebr6EyOSrts4HYufjr2hlqKTfWycNurGyywJaCdIcnGzQuASECtYkhmBYexXy/zRfcvPJ9NH&#13;&#10;HJryQ8YepHAg4K/OhofPqGfdn2W5d927aCHe7q+tGhDaGs7yW2cBviBCNodT+KoqoFFbPV7XXXav&#13;&#10;yR3l0H1zDRZmXufavybyeTSt6U6vpH62+L3XWZ23WL95hO98btRosnm8xEClSMPLNT0tTDYvLMvo&#13;&#10;Ex2L3u829rus0Md5NNqWMpGkcFurAeIkjrqmY5IaMMqyU7qgjrmhzTYck+3nNPMfKdpe3XK9lsDW&#13;&#10;s1zcX13NfbzvTgMLWfbo5j9FFAncsN54U81u76o1Rwx62ePjx8Gup/j9/Lj68xe7n2hitzbx35me&#13;&#10;0e0svh8WNm3/AIkJqjKUu3du7TML0sePjpqeSkpqdD4wgbUNTEhnaN/3Wy9yLvlnboXktbW2CBUR&#13;&#10;I4TdMQ5lIwihmYxijAhQB3EDpD7s8tcoc5fdu2L3t3a+S23jdd3PhS3VzJe30Gy2yS2kdtUlpbh1&#13;&#10;WMXcodCpmnJJiVgOkbvD5XfH7cO49vdhz/HL4f153dS0u1uh/mt2vUdeYDK9xdhVeN/h1TQdfI1J&#13;&#10;VVeT3BRQR3qKZ2jaORdTf2gHLblS2tNzhkferqNDIkn0kVxGyIHLusKOXWUJ2PlakqCqCikit97t&#13;&#10;c4bh7f7ry9HyTt1zdx2t3DPfXG0bkk8gs1t4W3C/gijO3/UgXEDfq1jSaSOeeRHkRJKC/nJ1Pvb4&#13;&#10;V0sXyV3PtjHb8qN7b/yvS3yA6x33tyoxmG7w2RmKeXPR1u8cfCEOMz2EnC0tJmceivLE1PKGLpyJ&#13;&#10;+Zri0s7Y8wbXJFdxzhYp1ADJLC+so3bqXxEKsokX4koGrQdE3sHFee527P7F8yQ3nLlztUbbhs1z&#13;&#10;WSO72XcbUwx3FvbiYJLLZXiuJJbWaohm1lDRgVqbHzK6Z2Am5az4ufGeHo/fO96TJbaqux9zdq7q&#13;&#10;7OzfXu1c9Svidz4Xq+mzIggx8tVTO6jJ1JmrFDFA9jxHkXNO22a69hs/p5pV0PI7M2hTTU0QLEKx&#13;&#10;x3VrWla4pm/c+wPPvNc1vD7v81/vvarB1uI9vt7G3s47yePvt3v5IkDXCo5GqFVWIgY0kmtmvUnz&#13;&#10;66C/lgfFXAZf4fdfru35D/InFyY3/SF2RTVVLV7f2DRkw7t3ZRY541qJIqytDYnGzpUJG5iqpAj2&#13;&#10;WQG/MJ5c2vZttTbqzQFxOYX1A3DRGiyTNWvgRtqogH6j6TUqrAxDyBy170e7HutzhL7kzrt0m3wf&#13;&#10;u6C6tmjlTbUu1czWlggDJHudzbGMzXLl2tLaSSIRCSdGjL7tP+Yz0P8AKXcs+x/nx8dusP7s7xZM&#13;&#10;b/pg6swZ29vzaFVWhQNytVeQz1IikKyytGQ9gy6GQlfamLnHbd8Vtu3+0jUSYWQEn5Zb+0UUGGU1&#13;&#10;XzU56Q7r90/3E9m7ePmr7vvNG5G4s6vLYXTK8VwFqAqRqBbuSK1ilQK5wkkb0I7r4N+fycfk5C+L&#13;&#10;Wm7p+NXem2JHSmqmRMd2V1vlfT9pNLOPAtXTLNG8crKwK3uqMbCjh+RNyEihprC64Aka4yOIP4da&#13;&#10;1xWqyISOB6ctW2b773ti8F+V2Xm7l1wviJqMQZuEiqo8X6efwzULSW3nUCrNFlY72+A3wL+UWWTs&#13;&#10;j4t/Nfrzqik3PKmYz/VHbbfwmv2rXZZ1qKzH4yV5KZ2SIs0KKgkR5LLA5uAL3fLOwb5N9btlwIPE&#13;&#10;NWRdLjUTxCFo3j1HFCGUZ78dF3L/AN4b7wHs5t68o+6PKNzu5tVEcN6gdWdIgaNLKkU9vMEVQxkD&#13;&#10;RSlaa4SxIAmdVfEn+Wf8EMqe0Pkx8k8B8ht/7OAzG2+sdiTQJt6mysLmejyO4aiGSSO5IjMcNVUK&#13;&#10;5+qQVBbT7UQbBsfLFwJ5Z1eWPu1zFQkeKkiJSxZ89pchfQE9Ee/e9P3g/vE7Y/LvKfL8+z7XfHwn&#13;&#10;MayGe4UhlZfqpY40jgA1GVoEYkFQ8kIBYV2fOD5ubh+Y++8ZuzeGKxW2dobdx+SwGxcJTU9Qab+7&#13;&#10;GRzD5Khxj4KQRTZmaJiVWpya0tByR9rOLoAzzDvybrLWQaIqECpasmQa+HWshagOpisVAKo9KnIX&#13;&#10;2G9jbf2h2OXb9pma6vpnWWdgYlMLooXQt2iiO1io2EtfHvAalZrcEV//1dUioWOui4AIKj1f7V/j&#13;&#10;b/ifeTTKsiZ6xAhaS0lzXB6DHPYJgWdUAccqRf8As/kf8U9kl3a6akdD/Zd4Vh4bnqNhK+Qg0lSf&#13;&#10;3I/pe4Yr9Bb+vtqCYjsfiOlG7WSml3BwPHpzyFMtbC8TKpJvpY/j+hBHtyX9QEHorsblrWcEeZz9&#13;&#10;nSZxuQejnNDVsy6eImb6GxsAb+0scvhnw5OhFuFlHdxfVW34vT8uldIYp4wCE0kWF/6Ecgj839rs&#13;&#10;EUHDj0GU8WCQMK6h9vQeZrGmlkMsQIhYglef27nkD/A/7x7KbqGh1DgePQ1269FxGEk+MDp92lky&#13;&#10;jSUMrGx5jufx/T/b+1e2z0/S6KeYbEOou4h9v+fpWZejSvopoiLkxsV45uORb2ZXMQliK+fQe266&#13;&#10;a0ullHCufs6BmSN43aNwQyMVI/xHHsKshjYxny6lBWWRQ6+fXAsAAfoPqP8AH/H3QsB1anTrhsxL&#13;&#10;jqpSJGWFmHP18bf6oD+n9faqzvDA9D8J6Ldy29L6ClO7ofsDmIcrAI5mUvpX+0CGH4KWA/2PsX21&#13;&#10;0s8YB8uHUObxtc22y60Wmf8AY6z5PALUwPGtlZfXFJ/Q3vzb8f193mtAyaTx8j8+k+37ybWZZDkc&#13;&#10;GHy+Q6BXcOHnnV4zCRVUzWtbSGF7ggn/AIj2F9wtHlXQR3DqVdn3CFaMHpHJw/1eXSXpcFLIVMx4&#13;&#10;v+lRYj+oJPsth29mzIej2a/RB2mvz6XWFMOLPiNlibSp+nBJtf8AJ9nloscHb5dBndY5L4B0NGHT&#13;&#10;5WNA5TSVa5GnTpJ5v9be35GVmqOiW2WWMEDGmta/5OupMKZYWWYhklT0hLG9x9GP049ufTeJHpbg&#13;&#10;erR7sI5qxDuXj0ko8RSY6ZkIUFXYauST+eWPssW0ihJAHQkG4T3sYKYqOuFXmKSiBWMqWPGlOW9P&#13;&#10;FyfdZrqKEZz9nV4dtmuDWQnP29JCtztTUEiNjGp4sv8AxLeyqe+klwgoOjy22yKE9wz9mOmMyyM2&#13;&#10;pmOq9+Cfx+Sf6+0TFj3efRmsaKNIHHpVYKtaSTwt9bf04HP1/p7NbGdmOhuibcbcImsddbmx8jQ+&#13;&#10;WJmUDk6bkG/9P8Pdd1ty8QZfLrW03SM2huI6QEMtj4pPSynm/IA/1/YaRmU6W4/PoQEUyOpTFdN+&#13;&#10;LfX/AANube7aj69U6d8Bl2x+QRwbQykJKPweeGP/ABX2t228aC4CrwbB9OkG5Wa3tsY24+XQn5IU&#13;&#10;2VokIKu8d21H8BuSLfkf19iycR3KY8+gfYC4sLoqeDY6C+vxrwszwrdRq1IvNv6lLX/23sMXVmUO&#13;&#10;pOHn0NLe5EgCtg9MxdV41XI9V/6j/Ug+ywnTx6V9YzNf6f0/rpH+8+6eIOt06xPIWseRb/XP+x91&#13;&#10;ZtXXup2Mr3oKmOdWsgYa1+vpHPI9qrK5a2lDDgePTNxCs8TI3Hy6EevoqfPYwTxMBKE1RutrrIOQ&#13;&#10;Lj2KLiCPcLfUvHyP+DoM29xLtt2beTgemLb2RSVKjG5BQtTA5QrKOJYjcalFv6D2i2y5DK1pdYZS&#13;&#10;R9vzFf8AD0ZbjbyBlurbgwHDpH5vH/ZVUrwC9K7M62B9Av8AQeyPcLYwTEp8J6NrSdpoRq4j9vTL&#13;&#10;TVb08yyrwoI1AfRl/PHtDDI8T+IOP+TpW8IddJ6VFZH/ABClWWA3e2tT6SSP7Sn8+zadVuIfEj4j&#13;&#10;pFGxhk0vw6ZKKvnoZOFJSxEkbH08fUj/ABHtBb3Els1Rw8/8tOlEsKyrnp8qI4MpF5YCFl0/qW4P&#13;&#10;+KN/vXtfKqXaao8N0lQtAdLcOky8ckLtHICrA35P1H0BB/p7KXSSM6ZOPS6ob4euGoXtcXP+tc/j&#13;&#10;3Tj1r7ehQ2LmIpY5sDWtqSVGNOr2IKnh4gG+n+A9ivYr1XQ2EprXhX/B/sdBTmGykBTcrX4kOf8A&#13;&#10;Z+XSF3ThJsLlJoAG+2mLT0rgceMnUY+P6E+yPdbFrO7KjCNw6EO136X9qswOQKMPRus7M1dhh9TJ&#13;&#10;BdvrzqjFj9P6j24f8YsAfNR+fVgPBuMcG6TaAFfob2v9SfqNQ/3n2WZOfl0tYn8ulZEwzOJaJiBW&#13;&#10;Uy+mw9RdB6GN/wAOOD7Oo/8AHrPSfiQdFrH6W4DfhbpKiMkkE8rdSpN2BX9Vx9fZPpOR6cejEtXK&#13;&#10;cOlXMwq9uwOAWNIyXYWIAiYw2v8A0sdXs3kJuNrVgPgNOi5V8K9IH4x0mbm11/PI+oBt/r+ycEjh&#13;&#10;0uz15rkcgfQEcg2tweB72e4Z6spHn0totG4duPTOAcljLtA9jqKot0t+TcAqfZ/GRue2mM/2sRqP&#13;&#10;n6fPombVY34l/wBDkFD6Dy+yvQam9zdbNexU8EEcFefpb2Fzg/n0fA1AI8+HXL1KGub/AOs30H44&#13;&#10;+vvZrSp635/b0vdtZdJnipqx/wB5V0pIzAmSIm1mP+qH5H9PYj2q+VnEE/xUoM8QfLomv7YqhkiG&#13;&#10;ONOmPP498ZXzIFskzNNFYG2h2sQL/X639l24W5tLgrTDGv7elllOJ7cP6YPy6YtdmsR/asP+K+y8&#13;&#10;t30PSylBTrkz67opHH4P9B/Q/n35jqwOtKKDrgJWheJo2KyRsHSTn0kNfkfX34O0ZDA0IODw/n1v&#13;&#10;RrBWlQePQlRQruLblfLMVo6vHoKmOSWMxpVMlixiv9SbcW9ifR+8trZ5P03TIqKV/b59B2SY2F/G&#13;&#10;sY8RJDQ0zT7af5ekziJ1mjRHZvIhIAPBb+h1D8eyuxlLrpc5H5V6NrldBOgYP506fIybuxI0n06j&#13;&#10;dlNh9ePZj0j6kJyq88lStxcWIP5/21/dlwD5daJINR1mjKgANqdiebH02/B/2/49uLpHHj02a9cl&#13;&#10;UyNIpb02uNDW4tx9f9692WsjU68e1dY6zqxQgCxsnDj6KSLWYn8+3FbTRfL1/wBnptlB88nqRRUV&#13;&#10;XkJlgoaeaqn1G4iU2ABveTTwFH1Nz7chjluD4UA1MONOH50xT59J7m5trOPxrthGg+Y/YPU/Lj0s&#13;&#10;4du4/HyRrlqh8vkWa/8AAcL+/Ktv+VyqjGlB+Db/AG/s1Sxht2AuGLuf9DQV/afIep6DE293l2jv&#13;&#10;t6i2gH/EiftX7UQ5J9K4PQm4fZm69xximjNJtXAqQZqahkjRIoLep8hkpCEUhfUwdif9pHs8t9uv&#13;&#10;rwaFItofML5D5ucZ6Ae6818ubE/1Da9yu/wtICS5P++Yh3cfQelG6e4871b1lKwxdBR7/wBzU8mk&#13;&#10;VE0jS4Cmm/Td6ogNUWP1WIKp+n09qBdbHs1RAouJh5mpQH+dT60oOil9p9w+fwG3KZ9nsJATpUD6&#13;&#10;hl9NFQEqOBYkj06DjdvY+8N8yWz2SkGMR/8AJsDRWocJRxgWC0+PgIS44XUwJ9lN7u24bmf8achB&#13;&#10;wRaBQPIUrTHQ85Z5E5W5OXVs1v8A4yfink/Unc+ZaUiorxoKDpIXRdCA+NlClSAQtnS1iG/p7RDT&#13;&#10;qp/D59CcVIJ4j/L/AJD0/YDKx4zIoK1TLi6+Nsfl4BdvLQ1HodvrbUlhLHz9R/Q+1dtOsMoL9yN2&#13;&#10;sP6J4/s4j5jon3vbnv7Am17bmH9SBj+GRcqP9K/wsOFDU9RcximwtfV0L2eJD5aSqYELVUNR+5Sz&#13;&#10;xg3vqQgnn63Hti4gNs5iHAGoPyPA16f2vck3axjvEwxFHXzRx8aEf0WqBXiKHoS+uaqPcuKyfVuR&#13;&#10;njU5iWTMbJrpuP4Xu+ipGP2CsW9MWTiBp24trCHg8+zfaXF5bts05prJeE/wyAVp9jiop658+gHz&#13;&#10;zbtsO5W/uHZoWFsBDfxqP7Wydh+oR5vaufFU8SpcZA6C+eN4Zmp54TDLDM9PNTNGTJDPA5WdG5up&#13;&#10;VhyP9f2UP2sVYUIwR5j5Ef5+pBhaN4VnjbWHVXV/JlIqpA9COB/Z1EAbTINN2Y2CgBDpcgEjUAeP&#13;&#10;pb6k+2xqyFFc8OnyUYgyH868KZ+fSmoqLLYxoK6qydTtuF18sDvUVEdfNpbVGKOkgbykHghyVTm5&#13;&#10;NvaqOOaGkruYR/pjq/IcT/g6Iry82zcA9tb2y7hIMMAqGMeXfI40geoAZjwp0oI+y9xYrzxYTI1J&#13;&#10;NRG8dXk81TY3NZOqVjpbTLVROKcOP9QdX+1/Syobxcw4t2rXizqrMf2ig+VM9Ercg7JuKrJukKgI&#13;&#10;apHA0kEKn7EcM9PVwV9F6T8m4xWlpMlgdvVia1V/HRS46abU5UyTVePljd2NrHkfX2n+sEmZY0av&#13;&#10;nQg/mQQejpNga0Qw7deXSE8NUiyKo9FSRSoH2jqMa3a07Ss+38nQ3ZfAuJzF6aG3oYiHKQTyPxxz&#13;&#10;Uf4+2y9ix74nT/Sv/nB6f+k5iiVVF5FNjJmg7j+cUkaj8o69cWpNozaFps/ksaSRqbN4LyQqzvYa&#13;&#10;ajDzzlx/rQj+vHvRSxJ/TkKf6ZCf5qW/wDrYu+Z41Jms4pvT6e4IJ/2s0cQX7C5Hz66GAgnDGg3F&#13;&#10;tqqjBNkqMhPjKiSWI8CKkr4FOlySLkj/AF/fjahv7KVG+1ip/YwHWzvcsDKt7Y3URNMrGsy546mj&#13;&#10;kNCMcK9RW2juNUHiw9TXF+UTC1FHmnItpUpDipZpAByR6Af8LH221jdqvbGXr/CQ/wDgJP8ALpQv&#13;&#10;M+xFyJbpYgvEzo8FP9vMqKR/tiPTplqaWtoHaOqpqulZFjV4aqCemqFkQXRGE6hgADexAHNvaaSO&#13;&#10;WKiuCtONQQR+3o1gubW9VZbWRJFJNCjK6n81JXI9OoRIa0i3a59aJrJZ1S6urXAB/IBt9PbDGpr0&#13;&#10;qyKg+XXB47IC3KoNSknUNIjIC2BseTpIAH9f8fe9ONXWw44Dz/1fs6dsJVUsUk2OyTBcTmLUtU6K&#13;&#10;X+yqkbVQ5eniJCl6eTl7i7R615DEFRalUJim/s5cH+i34XH2Nx9RUefRbultcSIt9twrc29WQHAk&#13;&#10;H44SfISLUDyD6Gxpr0y5THVeNramhqlWOto5WgqowCVjKm2uBgfVHIrCSN1JDKQfofaOaF4pGil+&#13;&#10;NfiHz9R8jxB8wQejKxvYdwtI7u0JaN1BUnjThpb0ZT2sDkMCDQinTbFSzVU0NJR08tbV1cqwxU1P&#13;&#10;BJPUTPNfxx09PTB3d9RACAMfzY29pljMriOEF2JoAoqT6AYJ1V+XSt7iK2ha5u3WOOMVZ3YKqgcS&#13;&#10;zMQoFPM46Wk3W9Bg41qeyM223p5vEYdk4aOkzW+6pyWWKGqx6F6bFk8rask8wJt4R9Pax9jigXXv&#13;&#10;UpgJwIYwHnb5aQSkdf6RLf0eggOdLvdyYeRrb65F43s5aCxQ4B0SMBJdEVqTCnhFR/agZ6lT1I2/&#13;&#10;D9rJHH1hh6mIqcRSIme7MzAMxhT+ITylRSa+WP3Rh02B8TsqBnWm+jTwjpsImHwD9S7f01MaCMHi&#13;&#10;NVCPMNTKSCA7tKJoCd9nRv7VybbboiBU+Go1GbTwAjMtan9RQW0oOo3bUU8NTT7dgO3KWqVoMjVG&#13;&#10;pkyG4MqJBok/iefm0zASarlKVI4+dJSxNydtyZYmFiDAGFGJbVI3qWkOQSP4KD16F0PLsUsiTb0/&#13;&#10;1kqENGuhY7eEihHhQKWXtoMzGR8V114JJEAImMhZCI0IGoF9QOrU7AGx+rNf6fn6+ywD/RA+Djh/&#13;&#10;Op/w9CLUuI/z+z7PT5enU/H1KQ64KlkairoRFWhAzNEqMHiq4VU38sDNqUBjdWdB+ogqIG8Ptl+B&#13;&#10;xRq+X/ROD6nIHHpFdwNKokiH6kZqp4V9V9NLgU+TaWPCvWCopZKaeWkl8euFlBaMMY5kYFop4Xbk&#13;&#10;pIpVlINiCCP6+6SRsjmKTiPT08j868f2dKIZ47mMXMfB649CDQg/NTUH58esZjAGtUN1BsfonHDE&#13;&#10;leeNJFrHkfj3ooCvz6cDgmlKdcQo9I1godRWy31AtqsNGkg3+puf9490Naqh8vPq1Fr1kjjS7hAk&#13;&#10;hUKBGgKuXVT6bnhrn6XH9fr7fRE4Lk9NuxHwj+XWUITIwaMqG9ao35cDSQQhI9Vifpwfe1UVPbT/&#13;&#10;AFenVC7EdSE0uQx/c9WoRpEWYhz6tZazNe/IGn+l+Pd1K/FTh02ajA8+uWuRFsin1M1kVm0oocLo&#13;&#10;sL6ibji1/wDHj3arg1pX+VOvAVzWgHy4npZNsjJw4imz2ajTEYrKAjFyzkvU1r69FR4KWGzEBhcl&#13;&#10;hbi4v7NRs8v0/wBbdUiRsLWpJ+wceg4OaNvuNyl2jbNVzcW4HiqlAErldbntBNcca8D1hoMdSYqr&#13;&#10;osnMUyeGNX4XkijeJIJo1/b88cwa/wBdViPoCNXvUFtDbyR3D0li4eYof9Xr0/c3dxewS2ENbe4C&#13;&#10;aqEglq4oCOB8q9CDidt0dLW12c3xkP8AcKiVEuNjpHY1OV1QlqYUJUGNIgvN5PoQfrb2cQWCJK13&#13;&#10;ubdncUA4vjy9FHlXoGblv13NZx7VylAPqjpEpbEcdGoxkBozN/pONem7B5jCPV1UmFxtXRzaGlo6&#13;&#10;eacVKVcSBmqoq1gB6yG1CwsRwOfdLK5szIwtUKniBUmvrX+Xy6MN323dfpok3SdJkqFdwoVlZvhM&#13;&#10;foBSgrkVz0h8wtPU1D1iVFMgqJZL0SIdVJ+6ZJAsZUEoSeBquDxbj2UXSh5DJqA1HIpw/wBjoU7e&#13;&#10;8kUYt9LHSMOSKMPKvz+fDptLQ+MQwxM+hmZZG0ESylQoZ2BawI1XUlebfjj2nJWmhVqFzX/Pn+Rp&#13;&#10;0sFQ3iM2fTj/AKvkf29ZIaKprWkjo4KiplCGWdKSKWdkpYV1TysqaiY1VS7uxCqty1hz72sDyMY4&#13;&#10;wWbNQMkDzJp5DiT5DJ61Nc29rGJ7hkRSQqlyFBZsKoJpVmNAoFSxoACcdOGQwdXSS0ixT0eVWuqa&#13;&#10;mnpZMSJqn7iopvEs8EcZRXYAFbOo/BINh7fls5YmUJpcMSAEBNSKVHr0itN2tpw/jo9uYVBcTaQQ&#13;&#10;pJAJoSBWhxxwB59ZFpYsS0y5OqkNRrTyYvF1aPIRAWdBlK5bwxlCdSInlfhdQT9QsFW3UrcMQ5/A&#13;&#10;rVPn8RGBSvDJ+QOQ140u5BTYxr4YrpllTtFePhKaOa0oSSikHiaaTCq8nW1aGlDxRY9m+5Who9aQ&#13;&#10;yFbDyVD6jJO7WUGSaRm4Xn6+2ZbieXs1UU5oPM/M1yfmWrwqSB0qtbC2t3EqgtL8Ot6VUeij4UUe&#13;&#10;SoAvHHAdNvhBGosNN1CIknjiupKnQ7AEE6uP6/gcH2lK/jb/AFf4OlwI+L1z/wAX1xJtdzF4hrCO&#13;&#10;Wc6kDAsEuTpUNwOPyPqbe9Ekd1AK8c8P+L62NJ7a6vPh/L8vTqfQ1TUUxkdBJTNEaerhZgsdRSy6&#13;&#10;fuaVWGpVZjcxOb6CA4ta/tTC7RMWNCpww9QeI+01wfI0Pl0lurcXUIiUlZNQZG81dalX9Tp8x+Id&#13;&#10;prWhyZPHmklDQytNTTxCppKl18PmpXYwpr0KCsit+26L+llP1/G7iAxkOp7SKg8O08Pz9R/kp1Sy&#13;&#10;u/qYj4i6XQkOozRhlj81NdQJ8iOmeQo7OfrZxqDEkAm9tN78ni3AFvVz7SnSTkH+fRiAwFD10qeo&#13;&#10;qwYHgMP86Fve4vYfUcAkA25tb3ShOOvGg67UBbRnXIwT8i3LKdBZmtwCdfFre7ChNDn8uqseBXrw&#13;&#10;jIsAC5Q+rVZdSHm0ZQWsbc3X+vP596oTgcet1qfl10frGywxMCEaRlCq5K+pFW3BA/1/e2zilfz6&#13;&#10;8vr1wYL9Cyg30iRSqtcOPVct+B9Rp5H5PuvEVB6sOGOsrAKvkM90kIjujKWBPqNj9TYH6aTb6D3t&#13;&#10;hp4nHVak46xKhBeQIoUEpGrSBDpD6TcH03+ltQ5v/sPdQtM9bLDgOPUgLdLF5eJBeJjqUKxJjuyk&#13;&#10;MCOdICkXFv8AD25QaKsafbw/4vquqrAUr9nHriQzfSRgdCIqXRJJGYnSy2B5B+psOOPdqVFPLyr/&#13;&#10;AKv83Xl0g/z661iNr6tOkka2F7OwsrME4Asbk2/wI590ooavE9WPdngOsIJRg0mrTJq8Zvc2A8el&#13;&#10;lU3txf682HulKHPn17HXIhvXI3qDEeR2JC+RF1BFA5uPyBxz9PeyaqW4j16tX8PmP29L7YPXGd7H&#13;&#10;rXoMLU42l+2kpklkyk0yeqqusKhaVHleNAGknlZVjjQMzta3s32vZbneX8G3KgDiWJFK+ZAyQKZO&#13;&#10;APM9A3nDnjZ+SLNb3dEklEgYqIgtQEyau5ChmNFRAS8j9qivRvsZs7oDp85Gi33iMZv7e+zc9tM5&#13;&#10;Gnhy9ZU4jETV2WTFVdVm9wUixxy0cQn+7FJQ0hASMEzSMxvIUG2cqcvs6bii3VzbvDq7iVWraCWc&#13;&#10;AAoNWrSik0Fak56xtvuZPeP3K8C75RuJtp2rc4LvwnaGNZphFC0sawW7szxykxmLxp5lJZzSNAvQ&#13;&#10;8bY+Utf2bQdr7eyWdbObplx2+qx/tNv4iHYWaoY4pW2znMLhshEk75COMGCvnyJ/yiN4ZAqzxsWE&#13;&#10;m385NuyXtk0oecCVhSMCFl7vDZFNCXHBy+GGlgAwNYj5h+7/AGfIl5y9vFraC128S2EdHuJm3CB2&#13;&#10;KC6gnnjZoxbsx8SBbYVhkEqEmFgFPh8Yv56mayE+wN//ADPrOqN15b4p7TjrNi7f/wBllxPZXc/y&#13;&#10;c7Lw2yptt9WZnI927sqZqTr4bXydHgMtM+Dpqamr3o3nqaOWomdjEkc9ndW7tcTC1KJJGEWIOx8Q&#13;&#10;a5HBBWkryD4tTtkqHgiChcluZPbfdLHdoX5Y24bot7ewXU0tzuMtvFbJb1hgtPp0ikW4tIbWWQC2&#13;&#10;ISCoEzQX15qaSvD5dfNL5admdH/Hem7C+Qu+snNufb3Y+VrtubWyLbJ2nisDv7KUf8b2RQbZ2XHj&#13;&#10;6CLBM+OgEOGMBpotA0xRuWZz7mImy2DbLuOi3N4pkmdBQtQMqktQGoDMormhOe41KPavZ9nvPcLm&#13;&#10;7ZjamTa9nngtbOK4YzIoBjnkaJZmkEfiSRwSOECoXhjcA+Gukl3Rm4a6tr06wr4KnK7e3fVUdNT4&#13;&#10;+CJqufB5VXNPQZjGUgKR3j8hWcH/ADkJMZ+oKoeVbx5Zf3NMhkimoNI4q5wrgfIfFXitQfLoe+6+&#13;&#10;zW9tYtz9Zutre7YkjmRjpWeCgaSCR8sFJUeGRlJQsg4MGfu//jJvHoBsTUbnrcFNRbhnq2xdBi6w&#13;&#10;VFXRJCgZPuUcavFIhDws19SNe5ZSA9zTyZfcsBDeMpWQkqFILCv+Sn8j8uij2c9+OWPeH6qHl+K4&#13;&#10;SW0VPFeVNKvXBCkV7gRRwBhhTApVH9Kb1pMFl6nae56X+Idf73jbC5/FzsiQxSVIEePy9PK1/DJS&#13;&#10;TaZfIFAsvIK3BRcs7lHbTtYXyh7W5ojg+RPwsPTSaGv+z0I/dLlO53fak5i2CT6feNpJntpUBNVW&#13;&#10;plgYDLrLHqTSa/FihAPTl2Z1ZL0R2hisXvChoN37d8+P3FjUpauBqPce3ZJA0UNRJTFjDJILLLqu&#13;&#10;VPIUn3feNl/qxvSQ3yLcwEiRQGFHT+EkcOPn0k5E9wY/d3kG4v8Al2STbb0q9rNrjbXbXQUrrQMB&#13;&#10;rCnvXgDwqOmvuzfGyOw94SZrr/rzG9Z7fNFAqbbxFVNPTrOiiOoq/uKgkly2oHToFrWQA8t8yblt&#13;&#10;m73xl2m2FpFQdgzkcTXz/wAHRh7Wco82cnctfurnLepd+vNZP1MqhGKk9qBRwAGc1OTUnoKaVFuQ&#13;&#10;Jo0KgBPJHr1OguwLEcW4AP8Ar8249kqKTjVSny6kSVie8LUf6gOlBXbczONx+KyeSw+Vx+Oyy+XG&#13;&#10;5GqpZzR1yGO6rT1Eh0seLkX1fQgW9rJLO5hijmkidVfgxGD9hJ8/l0UWm97VuF5cWFjdRSz2xCyx&#13;&#10;K664z6sq1YDyFe2vE9RomuoSRgGD3ZlCWLadIAYE8g2H1B5v+Pe0IpXpTIM6o+H549T/AJvLp6oM&#13;&#10;bXZIMsa3j58sjyxJSUqn0r9xXSP44me5JDXJt6VPtTFDK7VTy414fmfIf4fLotvdwtLEB5TUnAFG&#13;&#10;Z3yPhRRqYr+SitTTrZc/lu57e3THw53PV/HSbGbp7Z7f3hFtXGTZLGmr2xtTchp2goN2SUVYszQV&#13;&#10;GMh8tT98YT+2pAhc6D7yD5R2uOLk1W299csjGhBZUEhAHcRkovFqijYFD58Z/vSb7Z8xfeXjsvcW&#13;&#10;M2WzbTZCRhpje4mt1cO0cLEACaZ9McQV6ozs3iKakHh/lV/BH5m9g7/X5O4PvOP5E0WEy+boutOz&#13;&#10;+0G7Uo+ntn9oT5VV3rvDKdd70WH+8+HrMW9bS4fKUKGGOpCrLBCQhAK3Teds5ctp15p3R7p5oXMc&#13;&#10;SNLHI9ZNLCIIynzrE2pKrq0gLWkzpsG++519tW0+zfIdvy3b2V/aruU00G1XcUUK27y2iXVw0U8c&#13;&#10;b27wL9dbGOdixgWRmLoDcR8wMovx07MyHZnxOo+k+yt4fGirre2e/PjRvbAdd0G0dqdc52aLAZj5&#13;&#10;Cdb7d2jQT5XbW4aGeaSolr6Kld6+lEizR1EoR/ZLtQn5h5YtNv3wC2ivNIgdZpvqnFJ5CsszB3IE&#13;&#10;Yk0ArokPixqNRXS5uw2/kz3i37mHlAXW5320rd/WPLY2TbRFMh220jFpYrNbWtJbr6VZQHFxZ0sr&#13;&#10;p5RDHOJyLfzPOzcz8pfgjuOLujdXx+378gaTIHL4Kj6Cyufqm2113koBlMTtPszD7jip6yHNUiaK&#13;&#10;2atmxWO0SssKU1iWYV8tcqrtdnu23bRHNFZSI1YJe4CVCGjlhkY+IVaL4gRk0ai07o85k96ZeZfc&#13;&#10;7kTmnm54bveIygG7ReHC8trIsi3FldW9sv0LGG7WkTQTSaUMsbSTVDppMdRdaJ2HvYYLclfUba2R&#13;&#10;tXHZfcvZ+5I4HV9t7E2tE1fnqteD5KyVVNHQRKC0tTJFGL/gBbPtI3K+8C6/TtoQzXDfwwx5dh5F&#13;&#10;yKKg4liKddEfcXnscl8r/vfYIkvN13GWG12u2JFbi/uysdvGQKUhSvjzO3bHCkjVGKwe1uxantHe&#13;&#10;uU3fLjkxGKiWiwOzNtUvhFFtPZGBpRjNs7fp4INKeSKnjVqqVV/dqWmlPqdiWt33N93v3u2XQgAj&#13;&#10;ij4hIlFI09MLTV6sSTU56We3vJsPIHLFvy9HcfUXLM9ze3Thtd1fXDmW5uCT3UeQkRKTWOFY4wAF&#13;&#10;ACa2htnP703Dg9qbYxddl9y5vJ0GHx1HjoaiqqzX1NUsEAgEIJYmQhiyqALAg8H2ls7S5vrlbO2Q&#13;&#10;tLIQBSpz6/L1J4efR3zLvuzcr7Rdcwb7OlvZW8byu0hCjSqVJNSPIUpxNR5nrYu/mx7MzG3fiL8H&#13;&#10;+h9x5LHVPYfXmBmrt57lzGToKGLatHTYCKCajyNU/wC6x8jinSCNWeXxk2uQTMfOu3zNscFuWXUH&#13;&#10;QtIzhQAkWlmr5hiKCnxU65Z/c75qsJ/enm7nG1hl+iullWC0hjeV5TdXjzRRogwhjQl3d2Cxl/lT&#13;&#10;qg3Fz7ZwNFVxbPjptz5OBSuQ31nWlxm18WdDa1xhAVjYsjRxRqsrOAdTqDGkZQNa2sZG3DxXAzNJ&#13;&#10;2xqPMLTP2Y1Y4kYHRm+g33ebpG5lZrCCSnh7bbATXctSApl4qBTUGZmMaqT2K3e93ewvln8L/gZ8&#13;&#10;Q/j7uzqXYnU/zN+aHcUud3Z2Xk+5tiUeR2X0kcbWpFi9s4/YlYq1DskwTwjVF90y/cPI37aE4nvh&#13;&#10;abYYJnSRLgBUaJ9E71AMrSBAWhVTSKOKIpI5VnZxVT1j3/UPmT3F90Jb7xL7ZLfYHbxYJ4hLt5Ac&#13;&#10;rZrbM7+DuM8kKvd3s90k9pbiWC1ht6pOSff5xfyxe5/5iPwI6O/mD9UfCOPpj5m7szmTy3dHT20K&#13;&#10;Kl2NNvrYlXQTin33jdnZOXyPVV08ENZiqUrDWKlUYnWVPGQGrzdtsvb87FLIFuoYomR55EDVBYS2&#13;&#10;80xABkRdDRtM5YKCksmsMDIHIW180e3UEvNpuG3PlTcby6iK2FpPJDD/ALjmy3GxsUeUxWdzIbuO&#13;&#10;8Tb4RaNKI57O2ELqR//W1EcJnRIkep/TwCCbkf7D3kRbXVTpY9Y2bxs2isgHSsqY4qyDVweNNvqS&#13;&#10;Tzxz7XOqyLQ9BqGSS0m01p0HGWxj0033ENldSDdb2YA/Q+yeaExtqXoebbuCXMPgSnB6lU1UZYlY&#13;&#10;8NYBxxxb6n35TU56TXFusc1aUFePSd3BQ+RBVxraSO+qx5t9Qbe0t3CH708ujvZ7sK30z5B4dQ8R&#13;&#10;mWFqaob9PEbkizf4N/re2ra7JOhjnpTuO1oazxcfTpVSRxVcZDLqVrH6XBH0tx7XU19p8+iBHe3Y&#13;&#10;yLgg9Imso58PVpUQgmJXDKw+qj8q3H0/1/ZY6PbSCReHQotJ4NxgMUmDQ/6h0JlBVrW0sU6/2lFx&#13;&#10;e9rjm/sQW8gliDDoBXts1ncNCfL+XSB3VQClqBVIp8UwOvSvAe3pPH+29km5QmNjIOHQy5fvTcQ+&#13;&#10;DIcrj8ukWWLcn/Gw9kxJ49CTromwufeuvfLpQ4DPyY2ojUyME1go4LAxt/Q/4H2Y2V48JCtw8uin&#13;&#10;dtpjv4TrAJp6cejJ4DO0+Vp1GpfOi/uJqFyP9UB+b+x1Z3UdxGCeNOoL3naLjbLghQQrVyemrdFL&#13;&#10;Tun3CgCRR6XB/p9Va314HtLfxIVLgUp0Y8u3M6usLkkft6BLIZSCjkZLi5/sofqfp+r8c+wzPcpC&#13;&#10;fn1LVpZvPCC9aU6S9TmJ5/Sr6EN/ShuWFvoWP/Eeyqe9lkFFx0cQ2UUeaVPU3C54wOIalmaP6RuW&#13;&#10;5H+BB9v2l647Jj9h6S3+2CZfEjAHrjoRoc/G9L47M7qvoIN/p9LH2IEvNUelegbLsrpPqHAnP2f5&#13;&#10;eg8z2TrJZGcaolJ5VAR/hyR9fZBuFxKDpGK9DPbLKCJBGM9JFnZuWJP++/HstJJ4mvR6saKKAddp&#13;&#10;FJL+hTz/AGvoLf6596ALYHXmkVOPTjDj72aQk/7SOF/1yT7UpbscNjpI9zii9OkTR0hDRlVKm/0C&#13;&#10;rb+jH2qUpBkcekbq09VbPU1slFkE8I0m/Bt9NX5sPbpuEuFKjPSdbRrZ/F4dI3MYx4mM0Sm4N7D+&#13;&#10;0v5v/reyG/tCP1E6ObW4EnYemFJSwAY2IuLfT6H6f8j9ldSRTpYy0yOuLSFSNB5BBuOeRz72Kg1H&#13;&#10;W1SvxdCLg8oZqZEZ+CNJsbWYi1j7FO33ZeMVPy6D99ZgPrH29ZqpxeQOLOP1Lbhl/DD/AIn2/I1C&#13;&#10;Ub16rEScg46TldjllBlgUCU3OgcK4/BH+PsnurMMviR8ejKGc6tMn8+k6VZSVIsRwQeLW/HPsnIK&#13;&#10;mh6WAg5HWEyCzC3P0BB4ve3vXTgX16x6jptcD0m9he5/2PvfV6DpYbWzRpZfsp2ZoZeFF/ob2/Ps&#13;&#10;72q+Mb+BJ8J6J91sVnj8ZBRl8+nHdOJeKWLL0QIKkeYJ/aiP0JA/p9fb+6WZVheQYI4/MdJtpvA6&#13;&#10;/ST5Pz6bPMtbAqygaxwbi4ZbWJAPtOHW4iAfPS8p4D1j4HpL5DHfanyRgtE1j9eE/wBf/X9lVzbm&#13;&#10;LuXgel0U5fB49Z8NXmJ/tpGHjc+gn8MT9OPx73ZXBibwmyG/l1W6i1DWOPXWVpjFIJQCIpfqB/Zf&#13;&#10;+n+t71ew6H8QcOvRNqXT5jqHTVU1LKHjJI1epGJ0MP6W9sRTPC2pervGsi0OOlBIKbK0/pUJKAQL&#13;&#10;fVGv+b/j2auIbyOq4Yft6SrrgapOOkzUQy0zNHKhVr8MRwRbgqfZO6NG2hvLpYlHyMjrukqJqSeK&#13;&#10;qhe0kLhka54P5Bt/X/H3aKV4HEsfFTXrUqxyo0bjBFCOhlyEMO89spVRFTXQRa0AK6kmjHqjNv8A&#13;&#10;VAcexjcJHvG3LMvx8egRau+xbq1s9fDkNcj16DPAyFXqKKZSCRYxkGwZQVkFv+New3t7UZoH+f24&#13;&#10;x0MLqhCzJw6Y6hGp6maK1tDlQD/qb3X2jlTw5DGfI9KoyJIwx6z42uNDWJLx429MqAtyhBu1v8Pr&#13;&#10;7vaztBOCOB49UniWWMr5jh065miSGQVkf+ZqQC5QnSrkWY/6zD2q3CBY5DcIao4B/M9J7WVnQxNx&#13;&#10;GP2dTtvqajHZGiJ5GtlUAE/uR+oqD/iLf7f2o2ukltLbn0rTpi/PhzxzL54/PpLEOvGkKVupB/qO&#13;&#10;OPZMVoejE+vrnroFz6fyeCfyBe/H/Fffvl1Xp0w2QbF5GGbWSnMdQoHBhewYkfkj/H2ssrj6W4Vy&#13;&#10;cHj9nTN3bi4tmQ8fL7euW6cf9nW/c0+k0tfeZGUcK7frAH05/UP9j7tu9qsFyZYvglz9nWttnaWE&#13;&#10;Rv8AEgIPSV1E3udR/tG4H+39k5fNB0YgV49Z6aOqmlT7RJGmVgymP6hhyDq/Hu8QmkYGAdwyCM0/&#13;&#10;4vrbmOJT4hBB4j5f7HQnZxjm9vUjVMcMOaxgAl0MGaWMCxAB55tf/A+xXfKb7b1ZwBMnH1p69Biw&#13;&#10;iNhuMugloZjgHgD59BcXUmxFyLc3/UP63HsJl14f6j0JgCeHTrjsLWVpMgX7aBTfzTgqnF7hVPJ9&#13;&#10;rbawmnPifAvqcAftp0lnuo4VwdTHyGT0pKSlwkUVUtOVyuTpo/LGbr4ARwwCm4PPH09mcUFikbiI&#13;&#10;+NMo/Ko+3j0illu2lWRx4cRoD65HSTrMpka8qJ57RgaVp4iY40VfopUG5t/j7Jpry6uj+q1AMUGB&#13;&#10;j5dGUdtBb9iDPGpzx9OuNBUPDMoVVBDWZrX9JFvqf6e/QSFHGny9etTRhlyellGyPpUuRrs3otYW&#13;&#10;5A9nyMGUEdFrijUp1KsGXURwSPTfiy8XuP6+7ha9UBzQ9SVuVVFCjS2kgn6cccj6/wC39uLnA6bN&#13;&#10;F49TaHGVNfMtPSU8lTI4K6Y0uAbaTrY8KP8AEn2ogtpZnpECT8v8/SW8vLazhMt24RR6n/B6/l0v&#13;&#10;MbtCOF4kyZevqFRnkxeNkTRFxqH3te9o1H9QCSfx7O4NtCkJP3n+BeI+08Ogne8yyTITZUhH+/JB&#13;&#10;xHqkfxE/MinSyweDqc5G9Ji4mjo43Ilgw7/w/G0oHB/jG4prA8fqCXJF7A+zK3tXuB4cIARfJe1R&#13;&#10;/p3NAR60J6DG77vbbO4ub9g0rU0mb9SV/wDmjbLX8iwp69OdRnNkbHheihkp9zZdba8bhQ9NgIZx&#13;&#10;xauyZHlqrfpYAgH/AFI9uyXO3bWvhKfFf+FcR/mfibovi2rm3muYXLhtvtvKSaj3BB/31H8EIPlU&#13;&#10;Ej16DTcO/Nz7p/yOtrlpsZE2qnwtCgosTAnICeCL9bAWGp7k/n2R3e7X1/VHbSo4IvaoH5dDrZOT&#13;&#10;dg5eP1VpDruG+OeUmSVz6ljwrU1AAHp0lFLBQlrkXuTYBQGBBQcD8C/tGAaUPl0JSAatwHU6M6Sp&#13;&#10;/SfUraBq9RN0NuePpf28rE0A8umWGoUA6kRgsbyspUuFXQpRmAGoalP4P59uepJ6Tvmirx4kfPqS&#13;&#10;uhgASY2uLIoTkoSQSPrb+lz7uFqukn5/b8umWNDpHA+fCnSxhV89t16aS75XbkZkprqXlq8E5vNA&#13;&#10;gYkn7ZuVtzpPsxFbu1KN/aRCv2r6fl6dBaVo9k3wXKUFtfEBhwVJx8P2Bx64J6SUcstPNBPSTvFV&#13;&#10;QTRzQTRM3kgnjbXDKsi8qysoII+ntChkRhLGaMKEH0/4o9CaWKGeJ4blRJGwKspAOpWGV+w5B+Xl&#13;&#10;0M26cPBvLHUHaNNWUuKStlXD75jCmY0m6o4f+BENPF+5IMhEvmS4UBww1Dn2fXcCX9vHvSMIw3bK&#13;&#10;AK0kApWn9MCo+Y6irl/cpeVb+b28uIXuGjUzWBJ0iSzLVCs57QbVzobJJUrjoPzlaGikAwdFoqA4&#13;&#10;AyuSKTVYt6i9HFGBHAfyDYt/j7LPGjQUhTP8TZP5Dy6Gg268uyf3tPWP/fMI0pnydq6pf2gfLy6T&#13;&#10;k8tTPMZ53kmmkuryzHys5PBYu2pjf6fW3tJIHc6ya/n0fQRxQxiCBQiLwUClP2Y6wXIVgNOpvSJW&#13;&#10;VbWvpKluLK39bH3VQWTHr05pBYE1x5VI66UFbDXGy+NgLIeDyTIouVNvoCfx/j7qO1s+XV30k69J&#13;&#10;r5Z66Zo3u5UMwXg+pGVZBcGIW9XIN1v/AK3vbkE461oKnT6/n1xYryrcsSfqEVCVNtPF7H+hHugB&#13;&#10;JoOrAFamtPLrg9z6Y+PqjoWEgVtHpdSLAc2tY/19+IoaHqyEVqc+n+XrtUkhYNCXjYBVMqSGGQyK&#13;&#10;hF1PBA5Gq5HHvxDKSQaGnl15vDlXTKKihFMEUJrwINfy6cYNxZ6iiNNBnMxHGzAtBHW1EkEkn6Wa&#13;&#10;WnYlCS1gLj6f4e31vLqNAvjMPlxH7Dj8+kE2x7NdyC5ms4Hda95QB6fJwA4I+2nUg7nyDlP4hj9u&#13;&#10;5FYdS2qsHjomdlBH7kmOWCSQsbjU8nFz/T3Y30tQ0qI9PVF/yUP8z0nHL1mqH6Oe5hZvNLiU0+zx&#13;&#10;TIopxoqAdYP4nt6cy/dbWpo2kDKpxuVydB4JDpsIaV2mRi1vQGJIt7Z8azYlpIcn+Fiv55NPy6fO&#13;&#10;371EFW23Jzp/37DFLq/0zURh+WKdcGh2rUNHFC25sc00mn1pi9wXnmayJBTwLSSG5FgpdmJ1fmw9&#13;&#10;60WD9q+Imr5K5r/xk/lU562JuYYEaWf6SdV+ctvQDJJYmZMYNQAB9nS2ym1cNLg6Ovy+5JVzGHia&#13;&#10;nq8FTY0x7pr9tQaRjchVUs5lpaYwO/2xaSpkdYWRzA6xcGdzYwPaLLczktH8SaAJGQUoxGVGmtMs&#13;&#10;xKkGmCOgjt/MG7R7rJabXYqba5OuK4eXXaRXLYmjRgEmlVwPEosUaGYOgmVnr1DaqqduUckcctN1&#13;&#10;ZjK2m1xs0Ulf2ZuOkeMCICQhKmOOQXBCilp7N6gw0gp3kks49IYWCuPxDVcSA+VMOAfT9NM5qOlP&#13;&#10;09tvVyHlV9/nibI1CPa7Vq5qKtEzAnBIupyQNJU1IQDblOP8sOz8c23jaX7jcdXUiv3lXhpLeVMo&#13;&#10;F0UYKkKVokVipOpyPqUfWGNim2oYB+KRm1TGnmrZ8P8A0qj8+haNgN6BJzLN9Zw02yAx2UdMALES&#13;&#10;TKRxLTl14UQeSJnp0LOQzzGUmp8rs8tQ8ko9TyM19R41EvYk8fW3spdK1qSwrWpySTxP5/PPQojk&#13;&#10;IQKo0gY0jgKU4DhTy/Lh1BeFkZlRQqm66bKZFYSWuHuSQyoSf9pFxzyUxjFNNPn0oVl+NusA/SYw&#13;&#10;q6XsSTKCSfwU12JPJvcn68j3QBlGgZB6tSjhgD1yZCqay7EDQ1jYrESDyC5Fyxvwo596EdBx4daJ&#13;&#10;NdBHH59PChspQOolC1mNhZ4g2l5anEpqeaO/5amAYrZOIyQL6OFgU3UVAaNGDT1KAEmv+lpX7Ps6&#13;&#10;Ly30d2DSscxAI8llwoPyEooP9OM5YVaTZi2jVawIBJceNRp1LJ9WP4JsR7TKO3/S8fn0YipYNXGf&#13;&#10;9X+X7CD1xRNZC/XUAVCgFrqeOQBpsL3J+n+x9+062B8uvOwU449SSkTylVkuqhAzNYDQgteO/Ab8&#13;&#10;adP1+n1Ht+gL0GKdV1PoyOPUgXUFVjMSuNLNqDedBwoSwP0OkFbXv+PdqkEgCg+fHPScjga1I9Os&#13;&#10;0FOZp4VSUKGKqZfVGyyM5LMrludPFhe31/1vd44g7gKfl+fWnkCRlmFafn/kPTnXUIo6hFaQvBIE&#13;&#10;vUMpTWVsqgGMtYgiwU8+1c8IikzwNM9JbS4NxHWlGAbH2UI9K/6h0aDEnb3dOHxO2M7uWLZ9XsbA&#13;&#10;1Yp5p6WSWiyFBCnmv44dH+UaisXJ9RIvYX9jq3FnzJapYzy+A1shNf4hx/b5dY/7p++farc7jftr&#13;&#10;sDucO73CagGAkjkJAodVf06d3DAGKnoFK7M7cpMedv02Hkenpa+WSbLzTSLkpKlEKRtLTp+zHF+Q&#13;&#10;oVrf4+w1Pc2MUX0axkoGNWJzXgMcPzHUsWm275Pejeri5AZ41AgUfpqDk9x7i3zPHzoOmwZGjrqS&#13;&#10;TEZzJVlJ9iFkw00dMZwIG9RpniQhSj+lgLgLz/W3tOJ4pY3tbp2TTQoeOPTpc1nc2t2Ny2uFXMuJ&#13;&#10;lJCkkUo4J8xmuM4x0zwV9FiNc2PaWbISK0c1VIHi8aNJom+1SJmYar+p9YIvwPaRZ4LWptqs5qKk&#13;&#10;Ux8qfzr0ZTW0+4EJeALCMhFINW+dQAQPLHTWo1OtmmL6yEiVbsXkN2Y8k6i9je/P0v7T0BI9T6V4&#13;&#10;9LjqRNTcAMkmgoPIHhw8ulZ/dtqWiqq3KsqR3anoJ4HX7GerQIlTGtbEknmenLr5aaBWkBaxIA9m&#13;&#10;a2IjRnuiAOC0NasKagCOJFcqKkdEB31bi4jtNvOr8UgI71QhipKEroWQKSkknYVHaDWvS6qKDDbZ&#13;&#10;wVAMtmxi9z4/Gx5PEJhaJWyOThzNaTW4vPyTMhiBpBDNSvKpCWZZEbW6g0eO3sLaI3EuidF1DSO5&#13;&#10;wzUKyHFKrQqacRnz6B8N5ue/7vM+2WYuLCaRoZ2nekURhSiS26LVXIkLJMFI1EBkddIYpHMbz+6x&#13;&#10;UGDxWFxuAoxLU1FRWUbT1WXyDVtWKmVanK1J8hQMzMIogiFCARZVPstutyDW4tLaNYlFSWBJckmp&#13;&#10;BY+QqcCgP5DoS7ZywbbcH3XcbuW7lYKFV9KQx6F0gxwpValQAWdmcEVFKtVEqBpYkILNdAUUy/6l&#13;&#10;yRFcH6m9m/pxf6FdVpnP8ify6FQrUE+mfTHAD7P+Kx11J/ZJEgs0fokY+QKfqw/Fzf1C5+vFiRfz&#13;&#10;5P2eXXlr171NcFtQYFWe95CyqYv2o/rwLD68fW1uPfjUVrkU/nn8/wCdOtmgAP8Aqp/xXXKWGMMu&#13;&#10;ponmJiknCI9ldrvJwbqRc2sLAkm3AHvbqoYZ8hXqiOxUgjgTT7OH8xT9g+fXFFUoFCi/kJ/SwTxO&#13;&#10;fR6b3BIDWCjj8+/IBpIHGufs6sS2oGtMeXGv+rj8unKlkirIZMXUTKsUp8mPllIK09boC/vP/wAc&#13;&#10;Z1UJNcXuEe4APt5GWVDBIcH4a+R/6BI4+mD5HpBcQtBIL+Be7GsL/DUkkDzdKkp6qWU/h6apF8Uh&#13;&#10;hqFMM0UhimpXVVeKWIlZlf620EG/J5/w9pWqp0vg+Y6MUYSqJIjVSKg14g8CD59dKhBLAqG5N7eq&#13;&#10;9zeXy3BJUH1Enm3vX2de6jsGFkaQszGzFlYR/p067IPqP9f/AFj7qcZJ6uKenWRi4HqCIWJvdSCz&#13;&#10;q2oKqixI/LX+otz73WnHquOPHrFe5ZV5cEiRgEZyrj1AAHUCv1/1vx7pU8B1YgDPXZQKLR6wXZb2&#13;&#10;4Y8j1F1ABNvwbH3vSBgV62GNarjrt10zKdCuGKFFAdWYE8sqKLg/huffiAD1pcjJ65MEK8sy6WZb&#13;&#10;ECNF/wCChfzxYhrH/H3bBGonrQJBpTr2uOSMh76FdgpdxfVYXIkP0+liwW/vVdS93XqaTjrg+rTd&#13;&#10;WZvUWViW5spFvSRfnjkm3vRJp1sUB6mY/HZHLVlLQYygqslX1BSKkocbTTV9bPK3+64qemUuwJty&#13;&#10;w+v59uwwy3DiGBC7tQBVGpqnhgZ6T3t9ZbbavfbhKlvBEKvJI6oij5sxA+zPQvjo3fuyU6n3Z2/s&#13;&#10;3cPX3WvaWdrcdhd37pxOQpsVXwYLIJQ7iEtOvjq0+1LAz3WOUxeqMOBf2eQ8v39jNZ3O/QvbW11J&#13;&#10;pWSRSBg9wYVDCgzTDFQSoI6jk+6HKvMq7/sXt5uMG8b1sdusstrazRs4MyFoNDnVC5kI0qQXQSDR&#13;&#10;JpNeh37L+MYxOG3Thyu0MF3Xt2rye8qPY2083XZig3Z0/wDwv+J02fw1VL5IIGhpY0rqUyTo9TGz&#13;&#10;gqJFAIs3jkxI7eaCIRx7lEzSrDC5aOW2pUOurAIUahqILgkUqOoe5H993vtxsNyX6265VvUjsn3C&#13;&#10;7gjgktN58UxtbyqoV2LynwJQiNHA6qQxQlgTHDZKooq2hlp8jV00DVMH3r0RKyPSPJedLRsvkPhQ&#13;&#10;rpc6Cbgmxv7jq1uJIpV8KRlBIDFcYyCKceHGuD1lDuVpDd2ckckKu2lvDDUID0Okkkdvca6h3DiO&#13;&#10;FCst9blxNbuPd1XtQZU4vc1fUvVVWcSho6yvxoyIqsVSHG0uuCm8KxxKojZnJBBYg+zLdL23kvbm&#13;&#10;Sx1FZySzOQCw1VA08EpQcM9BjlLYtxtdk2625iEPj2EcelIS7RrKYtErrK+l3LFpDVwFzheHQifF&#13;&#10;ipig7jw2O/ZL5/GZ/ACGZEqCJchjJYFVY5PSzaiumNhZz6Q3I9m/I8ix8wJCTmZHjoRXJB/1U4eV&#13;&#10;eHQJ+8DbmT2yur06tNnJbXBNdNFjmVjkVoCMFh8IofI9APlqOWmr8rRukaVFJlKymaIM7KrU1Q8Y&#13;&#10;DxONQZiFUgm5/SLn1ewvdRFZ5EelQ5FOGASK09an8upf2+ZLi1guIySssUbA+Y1IrYpWooaimKef&#13;&#10;R8uzurds5nqToXeGQ7K21Q4ui2R/D67F0uRSfPQ1MVW1VLC9IAUiKgmOPXZrWF2C6jKW87FZ3Wx7&#13;&#10;Zez3kaJHCAy1q1a8B6f6qcOsRORPcHfdr9xucOWbDYrqWea+8WOR4ytuU0BQ2ri/CpoSoySKmnRd&#13;&#10;K3svE7QploOqsScZURX8+5KoiTO1kosxkp5WuYNDqWsvq1f2zxYJTb3b7dGIthjCFcmQ/Ea+df8A&#13;&#10;B6dTZb8h7lzJOb33BnFyrUC2qVECLQihAp4lQaEtxGKDzGjbXbm1O3ep9w7A7qrJU3XtqGXNdc78&#13;&#10;tJUZDJxyVAmrdq7kqJTdhyZ8bUKbwvqjYmOVwBDZb9acwbHNtPMLETRgtBLnUwrVkYn14o34cjzP&#13;&#10;UY757ccw+23uFY85e1MIbbr91h3Kw7VjjYAiO7tlGBgBLmI4lXS+GjU9EzqqSahmPjchQFnpJorB&#13;&#10;aqn5amnjc3NmQfQ8qwZSbg+48liaNsGgr2kfiHr1k5b3CXUVSM8HXzV/xVHoMH0YEUJBB6yVdXVV&#13;&#10;s0aVNTPKYIBHGs7yuUjJ0MsZkY+mw03Uci/H09+mnluGVZHqVFMknH59bgtra2VmijVNRqSoVanh&#13;&#10;U6aVr/hPTljcZUVaLNTqj+GWOEO8lPDRsXJ8VIUqCC8h0m8Yv+Lge1UFu8gDLk1ArgD7PmfOnpTp&#13;&#10;Be7hBat4UxI1CoADM9BgtiulRXj616Uo2/G0m4Vqc5RwQY6gSohrarXLNmqgPGFxdBSxatMlndhd&#13;&#10;VVVQgsOPa4WYDTK8oUIvxMKlv6IA861Hy8+iU7y4SzNvZvJJPIUMa00wodVZZCaArVVwKtVsDB6x&#13;&#10;wVk9VT0WKolrJnfzTSFp5qjz8BFeKh5iRQBbg8AnVyB70khkiS3hqftJYn/SjgOr3FvFbXEu43bR&#13;&#10;qMAAKFpnIaQd7FuIxjgAeuK0mKxaucmYKyphMgjxdFUxmlitbSKzJRXBOoj0U1z9QzqQR72EtYFp&#13;&#10;PR2HBAcAnzZv8IU1+zrbXW437D6GsMZp+q60kqP4IjginB5RxyEPHrDLX1NbFGkpCU8VzTY6mpwK&#13;&#10;OkRzcyQwoLOxYXZnu4F+fp78ZfEUBqhf4Vwo/L/PX5np+Kygt5S6AtK1NUzNWR6HgxNaY8lCqPId&#13;&#10;Xs/yXPlRs3rvsqDpHsufDUsHYeSo4OvM3naSWvw2I7CqpDSYNstSwSxOaeQnxqFe+oi4Kmxl3275&#13;&#10;lENs+wzuYy5BjKkKxY40BzgawMeVQMg565rffv8AY7ceZI4Pdjl+ITfutHF8jKzotsNP6xRAXkEZ&#13;&#10;7nUBqqNSglaHdf6y37V7qqc/vrrHcHdVdt3bO2sH18fhPj9l7R6a6krN9bMhrl35uz+828QtNS7L&#13;&#10;zjThc6aiRpYiiCNA0wicPb9y9PYvJFusdsxlkLRbpK7z3MaGQ+FHGkaLNJfIGURAEwFIlKVZXqFv&#13;&#10;bn3L2PmCDbk5Xu9xieG2VbvlWzSG22i7d7WEXtxeSz3U1hBy/K8Msl4zLHuaz38qXGmKW3MZXP8A&#13;&#10;ZiPkj1f8mdjY35R7G+MvUnwt7ExeQ2PQ7sxGU2/2Pt3LVSbUfF7Q6o3f2FR6FyuKwWTl9UORoo5E&#13;&#10;pSqW8aFvZudmttz2q7m2SSWS8twkp1SSwXImdlaZ4IpRCsElwqy6XjRVkaoFWJHRZDzBPse8bPDz&#13;&#10;HCkcFy09sq29vb3+0vYWyTLbLuF3ZybhNuVvtbzWPiW897cz2sKKzFU8IdFc7o7o6x3r8p8Z/L+7&#13;&#10;a7yy2+/n1l9rGiwX2fS208d8an3DlMFJu7aHXGXzWGNJnamhlpYxFT5iloHpaZGW8hRWuv2rnaw2&#13;&#10;EfR7Laxx2ckbTsk0szXJSpDSMjBo1Y6XdogxYhW1lZWCEs5q+7bzP7ibdN7hc07nPNuNrdR7fFNZ&#13;&#10;JZRWCGNkRbeG4i8F5yTJHDDdtbiIPLGIY5rMfUdU+7s+UXxeyeEx/wASvkH0HtjrLeW+cpRZDu7d&#13;&#10;2znx5qNnV1FURnYWxauvpYhNJCiqcpkbSlVaWnDR60a4qut52afcxtO+KIvqIgssShRGrMdS+Iy5&#13;&#10;JZQhWtAgOa68BPl32m93ds5dk91vaLdZd2i2q6nfbJ7wSNcXtsYDDctbwuxigRJWmjFFd7hlLLIi&#13;&#10;xLqMx3J8MP5QHTPTmzNzbl627B3JBWPRpJunZOYzVZW1ElbG0q1WfqBOlNFStYhZHKxgiwNyCW7z&#13;&#10;lTYLINPeWcKWymisPGZ6fxMyvQL/AEiAAKdBnkv7xH3led98l2flvmKc7syO01vOllFbR6HCmOGO&#13;&#10;SJpGmFQNKFnfuxQVABddfMP4W/Gp8sP5bPwb7D767nq0ONxe/wDKbb3Fu3F4CqEDS1NMtfiY6qdj&#13;&#10;Ct2mjpnhUg6zNo49kcm57Nt8TQcs27TVOljbxMFLGlFknkqwJ81WgYEZzXqXZvav3m9wrmKf7ynN&#13;&#10;lps9koMy293eQCfQmTPFt0QihBCKSks4kMelqxg8H3494rYG+/j/APJr+aH/ADIqWr+UHamzN+47&#13;&#10;rvrH4m/wmsocPt7KVvgXXVbcqTTUyQqlYsMjQUs7wRBpX8shDKVs29vKt5vNs0semRmOnWlqselE&#13;&#10;hihcFWuJGlDa5BoVAzAswwM92tuR9qmtPaT2W3xNgkkltCZBKsc29m6E1zPf3u4wusybbbx2csfg&#13;&#10;WrpLNeTQx0t4Wr0KtJ1h0B/N3+D3yF37j/g3sT4Xd4fG7r3cfYPQ+e6jpV2psHs3Ye2Hljyuzqmh&#13;&#10;rzFBNPR1EP29VX1KBZJJwEMZVSSQ7fdNZWzX8cstreSPDC0wiWWG4pI8bxtEkYaCQr4UiNGEjNJF&#13;&#10;KgsOpAl5vtuRefrvbuW95tPrdrihv91t7eS+ntbjbtdpazxXa3dzeSwblAk/19hcRXLSXaK9rPHJ&#13;&#10;IUYamCy1ePrIaqCWWKoop4qynrYxdxLTOrxMso/SysVKEIRrAAsAD7CLNJFKHUkGMgg0yPsI+fDj&#13;&#10;nrNUpb3tm0UwBjlBVo2wCr1HcKElSoIcEr2vU1rTq5/o7bf8875Zb66R3v1T/s225qDLbi2VFsbt&#13;&#10;2HL7kxPV+IpqHLR4qg3BuHc1NOtJ9jQinf7lpIJCBGwMbM2kn99vm/wRRtucqwWrAyGNjFHHIhBL&#13;&#10;GSMEeJrWupShZiRgkjrHXaOQvu3Wt1f7Vy1t0V5u9pILcrFDdXV7b3S0W3jguDHJ9K0Ejx+EyXEa&#13;&#10;26DBjSMlf//X0w6erekl1xm1rkqfTcD8kfUH3NyMyGtcf6v2dRZcW6Tpoccf9WD5joRMNnRIF1MG&#13;&#10;HAKm9wf6n2bW10ODGo6A277IYmFFpXpR1McNZFwbhuQf6G39f+I9rHUSjA6Ird3tZdL1HSQmpXp5&#13;&#10;mVRbUfSfwT7LXQxvTj0Korn6iMa/LrA2plMbm6ngg/k303IPvWDhh06KIfEXiOg/y1G1HUlkFo3N&#13;&#10;0P8ARh9efZJdwmGTXHw6F1hcfUw0bJHT/hcyGAp6i2tRZGJsH5+n+v7WWl0sg8KTB8uinc9uqRPE&#13;&#10;Kjz+3pR1ccNTA0blSrgWH1PI+h9rmQOuk8D0S2zSQz6qHHUHBPJjap6GZv2JfXAxvx/tJ/3j21aF&#13;&#10;4H8NjUeXSvdljvYBdR/EuD8+lHlKMV1FLARd9BZbg3DckWPswuYBNEwPRHt92bW6WUYHn0C80bwS&#13;&#10;SRSDS0bFT/sDYewe4MbFW8upMjZZFDpkHPUZnPKjgXsf9gfehwr08E8+uIH5F/zz9Px/X3rUPPB6&#13;&#10;sT5evS52tl66nqo0UsoBAWW5IZOBoN/Zzts86HSK09egtv8At1tc25dxqoPt6FutqDV0rQu4uyWI&#13;&#10;U6QePwT7EkjeJGVbgR1G9pAtrc+Ig+E9AJnqF456hFNyjXU/k83sSfYNvoDXHUwbbda4lf1HSagh&#13;&#10;lm40aNPBLDTb/WHsvVWfFKdGzSqq1HTrFQonLeoj+2TZR/rD2pS3FKtw6RvcMagefT/RVUceiMuB&#13;&#10;zYXsAR/r+zGCVEop6LbiEyCoGePUqvoFrkOg+orwRz7cuIPGU06T21ybZ6P0lkxyRuRJqZ0PN7BQ&#13;&#10;fofZWtvpNJOjprksAUPHqXqihW5KgAfU2Vbf4e3qxximOmQrv02T5QEssN2/Aa1k/p9D9faWS8r2&#13;&#10;p0pjta5bpplklmP7jMQbekEhf9gvtC0peupulaxonw9ZKeoankDAekkAjn+n1HvcMohYaD1qSMSC&#13;&#10;h6WUDR5CDSbMQL/X63FvZ5Ey3MeePRNKGtZajHSDzeMeimM6L+0b6xzZWJtq9h6/tGt3LqMHo4tL&#13;&#10;kSpp8+mf8/7AH/b/AOPtCDUV6WDp5w1R4pjESNMn0/FmH09rbKUxy08v8vSa5j1rXpYzP50UtywU&#13;&#10;oxAtcf1/23s9kbxEAboqRPDfHn00vUNRSFZrtA5GiQf2T/qTf8e0Jna2YAntPn0q8NZlr5jrjV0s&#13;&#10;NSBIjaXtbWLXbj6G319tzwpP3rg9Wjcx9rfs6SU0TwOUkUhgT+ODz9R7K3RkajDoxQhxVesJNv6f&#13;&#10;8i+vPtskAdbJp17UylXRtLKQV/qCp5591LsCGB618jw6F3bOViy9C1HUaWljisVvcupFjyfYx2u6&#13;&#10;W9g8OQgkcegfu1q9ncC6hwGP7P8AVw6SuXxz4uqePnwP6oXF7rcnj/WPHsuu7f6ZynBTkHo8sbxb&#13;&#10;yFWHxcD0209akhakqQuoen1fR0b9JufaKKYOTBNx/wAPSh4io8SPpiyFH9oxljBMWq6leSpBuLf7&#13;&#10;H2guIDGxdRgfy6VwyiQFTxHTrSTx5GkZJG9YXQ4+rXHAYf09q4JVuotB49J5U8F9Y6Y5laCRopLg&#13;&#10;qfz+fyD7LWVkco35dKkAddQ64x1MkD+SI6T/AE+urnm/uyu8XenEdWMSsKNnpTo1Ll4CrBUmUDgE&#13;&#10;kg2/UAfx7NQYbyLS3xU/YekB8SAimR0m6mklpWZHv+SrC+lgp/r7LJIWhbQ37fXpcjpIKjpX7Jzw&#13;&#10;xOSSnqDajrGCNdiRHK9tL/8AFfZpst99LN4Lnsc4+316I+YNu/eFprjP6i5Hzp5dOu78UMRmIMvT&#13;&#10;L/kVY4E2kelJWPLfT6G9/a3dbX6S8W9iHa9K+n5dJ9ivWvLE2039omKH5dJDPxL546hOFlWxv+WU&#13;&#10;XFv9h7KNwCrKJVFA3R5aMdJQ8R0nrrxcC/Nv+J/p+PZexB4+vSzPSqxMwyFFPjai2qJSYmublL3Q&#13;&#10;8/lTb/YezexkF1A1lNxHA/4Oi+5UxTLMvDz69gNUGWela6vMskRv+TGdaN/tiSPftsJjvjCcVx+z&#13;&#10;rV5R7XxPIGv8+mjKxNT5CppTxolYqB+VkPkU3H5sR7QXSGG4aI+RPSiBg8KycQR1Ac2PFxpFr/63&#13;&#10;59s9PqBTPXAWvrU3J+tx9eCLEe6gAjUerUqCOlnQoc9hKjHEg11KA9KWNm0gFkIHHH9k+zyBTuO3&#13;&#10;taNl0yvrjh/PopuGWyu1uAP02weoFPtd4YVqsk3p5P2sLBnJXnSwHJ9po9naGPxboV9QOPShtwEk&#13;&#10;hgtvQGp9PPqBX5qopAYcZQNQRg8yywnW/wDVhxYH+hPtLc7hNbgpaReGOFaZ6UQ2UclGuHDH0r01&#13;&#10;YrLPS5EVFRK0qzXSpLEtdW/tED+h/p7RWF80N2JZGJ14av8Ag6U3VqGg0RjK8KZ6UFRU4GgkMtGh&#13;&#10;ralyXTUwMUYPqIseOL/09mkku22hLQd7HPyHSCNL2dQr9qj9vTFV5iuyGpJZfHGp4hiJSMAfQH+v&#13;&#10;sumv7q7qHag9BgdLIbaC2GoLU+vp1jxtUcfWLVKRZWAMYPDox9Vz/vPtqyma1nE6mlD/AIer3UYm&#13;&#10;j8I8Tw+XTnmaQU9XHUwx/wCTV6+aIqPQrN6pEufp/Ue199CIpxKoqkua9JbWUyRaWPcmOm1FCvqU&#13;&#10;/U3J5vc8G5v/ALD2mVaHp89wz0qsbJcaSdIX634YgfQf6xH59mto4K6Sc9IJ1pkDHT5SUs9aQlFF&#13;&#10;LUSu3+bgUm4/Go8gD+vswiiec6YgSfs6QzyxW6+JOwRR5nA6EWg2XHSQrWZ6qSnS6v8AbpMEGq36&#13;&#10;Zpmt/sQo9n0G0iJPEvCFHpXoH3fM7XLm12hDIf4qcPmB5/6uHSpxQqcopoNpYdq2BW0VFX/xb8NT&#13;&#10;r/x1nrpAC9vyAST/AE9mEDGf9Gwi104saqg+ZbzP+x0H9za2sG+q5iufCZh2xgeJO39FYuAHzHA9&#13;&#10;TMhkNp4ABc3kP75ZmLgYPEXoNs0MysLJU1Efqm5/UGNvbs9zY2gEd1J9TJ/AhpGp+bDJ/PpLZWfM&#13;&#10;e8Z2uH91Wrf6PN+pcup8wpwlfsqB0hNxb93DuO9PNLDi8PHZafB4hfsscgUWVWjhAMn+u9/8PZNd&#13;&#10;bteXp0NSOIcETA/2fz6F2y8n7NsR8eMG4umNWuJv1JWPmamoX/a0+fSOViLsg0KBYAAWHP0Qn2gF&#13;&#10;VOodCbBGnJI/1fn1ksNPk4ck2Km+vkfq49ueesnqlfLrMijiysVBBLXLHn8Kh/x+p93HVGPHPUyE&#13;&#10;+O51WLqUANiQdV102/3nj24hoc9MuNVAR1KDKoAYIw41sxP+HAH9fbxNBXpl1rWnE9SFOogoAosF&#13;&#10;UqRqsL3BuPdiamvTRooK4J/ydPGIytRiK+myNM5aWCRQ0cqq0c1OyaZqdy1wVcHSeP6e1VvM8Eiz&#13;&#10;r+H+Y4EdFW5bbButm23ziivwYcVcZRvyI6n7lxsNBWrPQktiMrSjI42QWVVil/zlO4/DwPdHH4sP&#13;&#10;b93EsLho8o41L+fEfka9I9gv5b60aC7xc2zmOYfMZDfY60I6UvXOcpaCvyG19wT22nvKFMXl5NTO&#13;&#10;lBUl74jOBOfXTTaSx/1BI+ntRtdykUr2lzTwbgUY/wAJr2sP9L5+ox0Q877Nc3tpBv2yJ/uy2tmm&#13;&#10;gAAq6UpNbk8KSrqoDgOAadJbPYWu23mMjgsghSqxtU9NMoDBJwjaoaiFkFtDoyspH9f6e0dxbyWl&#13;&#10;w1rLhkYj8jwP2EZHQi2TdbPftrt93sSDDOgZSBTPBkI4hlNa19KdMDGRlIKqC0mgj6mMHgEEf7f2&#13;&#10;mqWNBinRuFAz6dZG0Mb6mW3K3CsqlG4AW9ipNxyPdqquOHXtT0ocg9cVDNrfSPoBrtoAKMGYt6QP&#13;&#10;ybcj20csc9bqihRnB4Z/w9daAqHWGRH5HpJj0ljwqk8c2H+8+9lKDB6sGJ+HNDwrnrgjMP0p6oiF&#13;&#10;CluA5bWHAt9T9Pp78p7u0dbIUECuD/qPXCVRwW0sxdXYldKFgSQpHBuefx70wINT59Wjc5HlkAfb&#13;&#10;59cWduQRISOZEClkKKv6lZQWFrci9j/h70TU9bSNR8OR5eXWNU8liWd+TGIfENaq5Do9z9RzcEnj&#13;&#10;6D3WlenHcquk/t8uuEjFkbQWU3EYjQI4L67eh05B5txfk+9NQinrj8+tr2kKxpQcTin+x6k4A6fk&#13;&#10;wLUv27Z2pOKinKeCjETVe4asTWKR0eIDBl1Agh5yo/IVrW9vi18MBrlvC9FpWRvSieVf6RH2dEsu&#13;&#10;9CfXFtEf1TKSGctotk0nOqendTzEYb0YgdCONrVe3sXHkM/NR9SYCtp3KVucV6/snclJZWZcRgE0&#13;&#10;VKJIhAJC0sNuXkk0gezc2bWUPj3pXb4yOLjVPJX+CMdwBHE0VfWvQFbmO23ncjZbSJOZL2JhWOAi&#13;&#10;PbbV/wDhszVifSa41XEooNMaVr0gv74Q4x3Xr7F1OCfxzU0m79wNTZPeGQWuVoar7KnI+2x6Mp0k&#13;&#10;Qo0hBN5NJPsn/eHhNXaIzFgjxpDrlIPEoPhiFOFAT6noXLyzc7mP+RnOl0NSuLO3DR2Ueg1XWSfF&#13;&#10;uWUioaRlStD4dc9IhqPyyzVlRNPW1M0pNRWVck09ZJKV16pKiUsf06Rck349oRb93iMdTHJYklj9&#13;&#10;pOehckqQxpbwIsaAYVRpVRTIVRgfkOPXFoANTFhrX1HS1hcIVKxkC/14445/p7o8YNT59XEpBFeH&#13;&#10;USVATpuAoCxsgI8ZKgvqKc8nSTb+p9tMNWAPKnTsZNc+p6bpKcOdR0htMcZkvpT0t+pgq8Gx4tzp&#13;&#10;vf2mkhrmnl0oEtMD16aWjtdTqGnQ4OnQmtiRLy4ANvzf/X9o9JrTpasmo04dZUhcyqFjZT5CbktZ&#13;&#10;0a7OHlQXHHI49IvwL+7aCW4dNFhozk/4OuSTy01QtTTExyxFJIpCxca1unhdwVYoRcWsePfi7I4a&#13;&#10;PBH+Hy/b1V4opYjHLlWFCPl/q4enHqbkKWJEhrKfxQUVc7ypBdWajnVbVmPcp9DGx9AH1Qg8fT2p&#13;&#10;nhFFmippfy9DTuU/YeHqOktrOzaoZiTLFQE/xA4VwPU/jPk1R1AQ3upibUQGsVQonNw4b625Frk8&#13;&#10;D9XPtMreQH2dK2qTqPn05UuPkYJNMmmEWFyxLOun1BdBI5A+n4459qoraRjrlGkdJpLhR+mhqf8A&#13;&#10;Af8AVx6c6mhpEpneOZ3qY3UCRLeNrnWS5lFza2m1uTex9q5IIEh1qSWBGfLpPHPM8wRwApFfn9v5&#13;&#10;/wCodR8cqvVMbxMoUTxMoS+vTqEQI9Sx8EWH1Ptq2AeQluHEdOXRKRal8zTqQK9Gp6mnqo1ZHlR0&#13;&#10;dlJWJma5QOQP6WZR9Tyb+3PqFYNHKOPDz6b+lIlSaE5XBHCtesONydRjHqHpzNFE8UkErkfuCOS6&#13;&#10;OI5ACACCTa/Ptq3uXtyxTgcE+dOrXVjDdhROoZlII9Kjgaeo/l+3qTVNg5FWSklq2kLeSRJ41VAQ&#13;&#10;91nZhckOTptqHtyZrN11IWqaYP8Al6bthuSOUuVULU0I/wAH2jpoCvLqJe4I/SFsFVbgaZlXkBfr&#13;&#10;e/8AW49pdJZuNa9LcIKDHXbARqxLIWRQusEKoUevSz/UX4IP1/1/ezRTTrwBJAPnw+f+r54+fTsm&#13;&#10;LPiWpr5Ux9LKUaIyxv8AdOReRWpKKBg5LW4d9Kf7V7UC17dcx0DBrmv5D/ih69IHvl8QwWamWQYI&#13;&#10;BGj7HY1XHooYkGlOl5k+zsrUUkVHjYqimrlhxdIc/VVpr69aXHRaYBjafQIaFnTSJnpV1uRZ5GDW&#13;&#10;BvPv9w6+FACrEIusmpogoCo4ITipXJ8yeghYciWMN213fMrxM0j/AE6J4cOqQ1bxWDF7gA10CYlU&#13;&#10;qNCrpHQc1U89fNUV1bM9TUVcjz1lRUSs8sssrr5JJ5H9ZZmFzz9eSOfZJI7zOZpe4txJ418z+fn0&#13;&#10;NreKG2hjtrcBUjUKqqAFCjAUAUAVQaAeQ6wpcE2bQzM8oYsFdDcWZCxN1UGzCwIFrfX3VKUIbgOn&#13;&#10;Wr5dcwQbEKkgjjjeQsCo9KCw1uQbMWFyrf0/PuwAJBXhmtfIevz69U1C+bGg/wAvWQ4+uNIuTahr&#13;&#10;pKEyCm+9eGUURkZCyQCoa6eQgB9Km9hf6XtvwZhGJijFTwNDQ/YeFR6emfPpgXlqLn6Iyp42kPo1&#13;&#10;AvprQtpBJ0g4rTjjrgNQsxsLryCR6tdn/SeD/gfqPdkrp6cJ1NXrtlAU8ISQQbhyGCrdEITUBp55&#13;&#10;AB54/p70acSOtK1Ac564E+QLYFY7KXYx/p0jxlSbBgwHF/6H6391LDAGK9OAECpNesbiRhIdIbSu&#13;&#10;gs36WUrf1KpHFhYC17/63uhGKj9vVx8zSvH5fZ8+niZv4rRGqJ/3KUMeqvFi7VdFGRTRVwsQS8Sh&#13;&#10;Ipbm+m0n1DH2qYi6i1tiVBU4yV4aq/yI4+fRXHSwuRbDEErfpnyRzVjGT6NllPkap5r0yMWfUgtp&#13;&#10;WRAoj45K3kYAkg3ve5vxz7Rt/R4DHRmPLVior1jLNaz3u14w4U3LIS3DfT6GxN7fX3rgO7qwrWq9&#13;&#10;dIt5LlTd19AUKFZbjnWg0+nkEc+9D+l1s0oaddlHuVkJVvUwuS2puQzKrfX6WIPFvpb34jr1VIGk&#13;&#10;9cwhcIojjJAUK7ORqZb+W6j8/lbHn8f1920F8KP5nqhYAaq+fCnXDVdVJjaUa/1pZULK2pQp502/&#13;&#10;JNv9j7rU4PHrf246xvIFXRLpZX/ccHUPq1rA/wBb8/X3ommDmvTlKHrgXupDOPFqTyGRtN15IUr+&#13;&#10;bgfg/wCv7rX0691zaRQhVQxHjuY0YgBQ+gMLE88i4HHvxdaDTn8utAUardHx258fMzmPj7hez+go&#13;&#10;Oyazs3aO3852B8gMWkE1Dh6bq+jzC023d4bKyQSPVFRPFIuTjhqZJeNegKhHuS7flyb+rlvvHL5l&#13;&#10;+rjUyXamoBgqdLxMaDtKnUqMzEAmmKdYnbv7u7bY+8V3yJ7tDbU2C9nhsdilqskp3Ewg3Fpew6mK&#13;&#10;mbxFMDyxrESQmoswPSc7S7nztdvTfmB7Vr919g7O31t/a+fFLmtx4/KZrEbgbbUEmC3ThspSiWlS&#13;&#10;oilLxTGNUM9O7RzjWPbW9b9L+8Lmz3svdW9xHG/e6s8cmgaJEIFAymoxSqnS1ejb299s9ptuVtp3&#13;&#10;f2+htNl3PZrm6ty0FtLFDLbi5k8e0mik0ytHIoV0DM/gzIkkOOgfyfYvaO5dnYPb+RyS0u39o4p9&#13;&#10;tUxp4KOizNbiXZq9aHKZRdFVVwRIWEAldljDBAoDKPZNLvG/Xm2xWruEghUxjFHaPjpZ/iZQK6an&#13;&#10;trTh1JljyTyDsfM93vVrAZL3cZhdMGaSSJZgoTxI4aNFDI5AaQqoLlSxJIboHZ2g8qGBnSApE7Iy&#13;&#10;yMRMpOogEAi6m17j62tx7DL+GCDDgYNPn5/b69SQgcqfFoTVuFBivCg9OFfPj1xVSzp449ZZ9OpW&#13;&#10;YXZkEliwJAAF1NhxyePeyGJFAD/qr1ZiNOkmn+b/AD/Lo2/wQXZNH8zPjqnaFBPWbLrOy8NQ5Khj&#13;&#10;m/hxrDlGbH0MVZVWf9kzyKsi3u4UqGVmuBZyMsEfOFkLuoUuQtRQamFFLn8S1PDzPp1Af3o/3/df&#13;&#10;d65r/qswF4tk71pqKLGyu+gfx+GrEMB2Huoenr57dbbm6/8AmB33tPJbUx2zMfSdjZSfbeKwlJNT&#13;&#10;7dk29k51qtvVGFcgSziWCRNRIaTWHViGWwV897ffQ813ccsQiRnDIAoCsrAUI8yTXNPOvmOi37rP&#13;&#10;Nmy8zfd+5Y3eyvn3CYWSR3Msr6p1uIiyTJNmiKrK2itB4WhhXVkpdfBlIFip8jIp8QaKWj1h1pdL&#13;&#10;eZRUwG5jZjdyGtc8GwDWCtwlzEBHOa6Rla1p9o8j8up8s5rKUtPZ17zUPQDV81bBZRSikVqKnpkU&#13;&#10;XVr6m8ckYLslgFQXQFSQQOLn834t7QkDJ/1f6h0Zkk/6v9WeuYBIkAQPGmonTZdf0YCQjhQGOq4U&#13;&#10;3ABPuxJoRxA4f5OqheDHB+X8z9tOnCikjrYlxdVIUXW746pYLppq9iFNLKUJtFOFVWKmyNaQ8Fva&#13;&#10;iNvGUQSmi1OlvRvQ/I+foc+vSK6R7VzfwLqNAJEXiYx8JA83WpI82qVximOmT7esdaqArIkjQPBI&#13;&#10;jeWKaxjMtQdRJCG4Kiw+n19+hHhzfrgVXFCMj0P+SnV5WEsAe2NQwDVBqCD5D7fX7fMdHL+KPxg3&#13;&#10;f8ltyRw4uqosLtfBs9ZuXddZj0GMxQEo0sGeyNMwUizNyALDj3IHJnKl5zPcKUOiGMku+nFfkP4v&#13;&#10;8nWM33h/fvl72N2VpL9XutwvaJbWkctJZcVyB3KlTx+3y6Pvvnbn8vD4uPS4vN0td3XvOmk889P9&#13;&#10;0GSas12kL0/+ajX0ko8wClbAI/19yNf2/txygEju0+snrWhIY6vOoGB1iDyvvH3z/f1XvtolTlna&#13;&#10;3GkPo0hVAxRydbYIrozqrVh11tPs3+XD8i66XYVd1Nkeha3JGOKg3ZgsiWmlqJQEEGUqiyhotY/z&#13;&#10;ZUIpAAXn21Zbr7ccyObAWv0btgMvac4pq9PWvTvMnI/31fZW2Tm2239Oa4YQTJazpqVQuS0a5atP&#13;&#10;MHURUVx0QP5YfFncHxp3+MJPOc7sXPJ/GNj7ygQGkzmGmXyxTl4/SZFB0sL8G/B9x1zhylccs35h&#13;&#10;U+Jbyd0cnqDmhp1mF93n3+2n3w5RO5Igtd2s6RXtoSQ0MqmlQDnSxrTHRb8JhctuKvo8VgMTU5TL&#13;&#10;ZKtpKDH0FFSiepq62uqVoqOlhAUDzTySIsfq5JH0v7DNvBPcuIrdGkZiAoUcScAeQFTjJHU37xvG&#13;&#10;27JaSbjvM6W9vAjPJI5oqqiGR3PnpVVYmgJxw62P/g1/Ij7exfyR2C/zWHVEXX21ttV3ZvZ3RGy/&#13;&#10;kHtOTvTb5iwZyPW22O0tu0Pim25Q5/JtSY6bJxVkiwPMivLHq1AR7PtE/iG6PhyaQFTSJ3RnLhSy&#13;&#10;sIkjmECLLOVhlfxRCUQspZhix7p+/wBsqbO227RDd2skrssssosYmFukDSMhRrue5sJLuSSxso5d&#13;&#10;wsIfpW3COaWNZFWM7DH8t/f/AGr8hN69tj5f/EiD4NzS0mR+PHTGytxbw3dhKrvDrKoSeXN7I2zt&#13;&#10;Hd2SeqrcziYKSlyFJuzGQeCrY+BzKj3U73DmXfW2oTmOaY2tx4okZonETxGq3DiNFj8BtRjkjOfD&#13;&#10;kMkLKIjXG+D2Y9o7bmZds5f3KwMG77dJHdW0UFxB9R9aUSWwt5Z5pLkbjQJcWkjOyC7tEt72B2vY&#13;&#10;yK4flvt6fryh+bOyvkh2Z0ZV/APcHTu5KjqWn/0n4Gv7S3Z8h9uRE9SZfqnYGHBzeM3NS15ejzy1&#13;&#10;EEMCwl0lZ4+QKeZ9yuN38O73W2NtEYwj61ZWBpWRRJQK66gDFpdtcgieMGsmmPfYLlbYeXILbbPb&#13;&#10;Hcjuu/wX3jh4lV7eS1LeHBLPBrZoWNtIRcrNDH4EDXdvcspaDXV91R/NL+SWM2XuPdWzM5XbO6Q6&#13;&#10;L6s2Z11tyu3lhNhb6783TvGqwiYzEdNY7v6ow67hTE1+RNRkGo46h5KHHI9OJxGyj2U7duVvcC53&#13;&#10;oW9bayEZCzO7tNdMKRoya/BZjXVIxiLUTUWDNUTtzn7QR2Vxtft3NeRvzJzJPdGSWxhS0g27ZllM&#13;&#10;tzfgaPqo/ChrbwxLeR20ksvgpD4Ssr09RbZ3x2p2Wv39Jm99ds9k7mmr4NmbapWyO891bkz9YaqR&#13;&#10;RHHrWk1Ox0RyAukYuURQD7CL211uG5NLODLc3DlzEpq7FqM3dwjApgn4Rx0gV6yoG88t8j8mi32v&#13;&#10;wdu2LaLZYRdXB0W0EEarGiqAA05IpXwwqPISFZ2Yr1uWfH/+Vn8290/y+MvtX5ObIxu2dmUOOeup&#13;&#10;+tNuZOizvYma2DCTW1FBkY6l2p3yCRhvBVS1TOhsUW6ACR9s9wOVWMfIfMNzG1xN+j+nWSKNfwQy&#13;&#10;zMdJkJxVNQDUqwI65ue4Xsf7kW3M1x96n2W2u5O12X+OCa8H0080iqRJuFpYRr9QLGNavJHMkbvH&#13;&#10;q0RujE9OPxY+RuW7P+UfR3w7/lPUT9IfHzqHZ2Ire2N25Hbe3svuXf2ZxtRGd4bb3BVZmFJqKdpU&#13;&#10;lpskxj13LSRsFIHsvvBti7Xdf1qkjubKyq7NGjiONa6IbaCOtRMD/aSONRc+oB6EUG185R75Y808&#13;&#10;kWl5bc5c1aLOygnvY2nnkeH6i+3m8uFjaFtvKD/FbWNxbpaQhWUs7J1cb/Mo6v3r2JsuvyHwkj+O&#13;&#10;ma+U+1MVJm97bHqqvauQy2Ux0C09NkZKnCQRvI5pYjUJHO0AqGV9AewC+wb7Z8y77sNrcW29NdR2&#13;&#10;lzJGtjLdRyC2DFzpEszd0YkXhQ6AR+2Q/vOe0/tH7jc1bJu3Ly7bPfbfa3MvMlny9dWrbsUihh1t&#13;&#10;Z2SaI7oWkmtnNBciNidL0CLUh/Lv373L3J8Q/wCZ72MeoKDsHu7HbFwXSrdF4fa8GDx026aCWfF1&#13;&#10;HX1G1FOXlo68FZpT9lTNJEyeWOT9XsZc070Z932JdyEcUkVzdu8Uh0x+Jb270V5HJDqzOKOyoVDY&#13;&#10;HDqOuR/aux5e5b5vteU7i6m2q+2vZ1g3OFZLi5Nvu++2hN0kUKJJHNDDbyVhhedfEg+ILqHRTvjF&#13;&#10;/IK2vtrf3x1+Q380DeuyPj3W90fIak2Pgfh/UYKGTbvYFfkMXkJcf1/uPeuyambFYrJV8tOtTiKe&#13;&#10;jnjhmRBTO7VEgX3GG68w299c3V7skK3NzDGZXEbQG2iZqKqCNnpPpGpm8JSA2ldLgE9Zz7Ftu87R&#13;&#10;sO28q77d3G3bRdyraR3N3+8Y94niiKmWcSm2LWCSP4UA+uIlkR5ZVltxoXpZ9s/KHen8qmsTLQ75&#13;&#10;3L8VOs929U/LTqrAfy8JO1YPkRT7Z7Y2ZvHBR9S/IH435RKufw7W3JWNR1eQh3O1E1PFDn6emj+4&#13;&#10;kSGMwmez3CRJdy8MCDTJHI0KeLKgYgLqTIcRM4MJbTGJI3MMbh6Arl7a97udumg5Vt7i5uL6Xwbt&#13;&#10;mu5YLWBpYQ9y8sZJ8SL6mK2eLcIYjcXrWjwJe3No0Mkv/9ChvtX4u7XrXq6rP7Uq9kugaQb22o5z&#13;&#10;+yJWX1GXImlQVePB9IZshSxx3NvMbE+81965OsptbXMBgp/osXdDX1Jpqj/5uKo+fXJn299++YrJ&#13;&#10;YrfZtxTdV4fQ3n+L3yjFVjDv4VzT8It5ZJCBXwsgdEt3b8cOwNpI2Z209HvXb9tSZLb1RFWq0YuC&#13;&#10;WFOzKf6XRj9PYAvuUd0sl+psgLmKldSEYA8iAT+2tPl1lNy176cl8wyfunfBJtN7w8K5Xw6N6hmA&#13;&#10;PzoV8+I6DPH5SamkalrIpqeWNissFQjxSxSr6WR0b6cg/X2UQXBhbRKKHhnofXu2RXUX1VowkU/C&#13;&#10;ykEMPUEYH7elBKiVUV1NzYEc/T8+1joJlJFOieMvbvpf7Omt6NpFNgBKn0J/Sw/AHtJ4JYGnEdLl&#13;&#10;utDAk1U/t6TeSojVQSQuLSJqKXHIYckA+0c6eIhQjPR7Y3SwSrICdLceg8kD07lTdXQ8W4II4v7I&#13;&#10;GDQvpbiOhghWQauK+nSvw2VWptTTMvlCnTcX1AcAj2bWl14g0N8Q6D252PhVlQ48+lT9o7hZSFBH&#13;&#10;qU/qINrX/wAOPZiVLCtOiEXKISg/MdPkZJiQsb+kXIub/wCB/wAfatSQvdw4dE7hVdgOB/1Y6Dbd&#13;&#10;uOEM4rIx+3LdZLD6MT6QB7INytyGEq9Dfl69E0P07cVGM9JeDHz1DcKUUn9T/n/YD2gjglkOBTo+&#13;&#10;kuo4hk16UFLg40GuQa7c3ewX/Gy/8V9mEVkqir8fn0UTblU9nTsFgpwLWuotfgAX5B/2HtWAkY9O&#13;&#10;kRaac6aGh6yS7pVY/HqLyodII4X/AFyfr/tvenv0H6erpldiq5kwAePr9vTdMy14adj6ib/T6MOb&#13;&#10;f4e2h+uKjz6MI1NrSMfD0nKtRTOXNrG+r6qAAOCCQfZZOPCaox0bwnxRpHTZJk1t+2DIx/xbSvH+&#13;&#10;PtKbwZVePT4tj59NslVM7hi5JHKqDYAi1rD2kZ5K6gadKxGoWnS7weYjmjCMB5EtqDWJsBb6+xBY&#13;&#10;3SzIFJyOg5uNgx7kHWXMReVDNTxgMpuzCwC35BsPr7cvIy0epOPVNvPhnRMajoP6gzmQiZiSSbc+&#13;&#10;kj63X2G5S4bv8v8AVnoSR6KAjrCFsb3v/wAR/rD2yz1GMdOnrxax5v8A776+2+tdYDMP6Hg34sP9&#13;&#10;7911r1vpyx2R+2mUAnSTexv9T9R/vftdZ3YjkA9ek1zCZk08f8PS3qYIMpSFkVW1KVN7Hm12v7Ec&#13;&#10;qR3cNTnH/FdEkbtZzBW4DoKshRy4+paJwQnJib8EXtpY/wCHsF3ML2shVh0JoZVljDr59R1kKsHX&#13;&#10;jSQy2Nzcc2NvbSyUIYeXThyKdLWmqTUwrIrfVbWuRYr9QR7PopfFjDDotkTQ1OuL6KyJ0ex5KtcA&#13;&#10;lWt+PfiBKpRutAmN9a/s6Yo6iXHzGB7vHxYEk+i/61/2FuL+y9JXtX8OTh0sKJMusYPT1NHS5CHj&#13;&#10;STYWYWOkkccj6f4j2uYJOlOkqs8TdJaqp5aWSzC682e/H0+nsnmiaJ+7pcjrIKjqKSWsbkfT6H6j&#13;&#10;+hP9PbBNT1fPU3G18mLq46qJiNLAOPwyk2Nx7UWly1rMJF4VyOmbiBbqIwsOPDoZamOn3BilliKk&#13;&#10;vGGRrD0SAX039jeVYr+1oudQwfn0CoHm2u+8Nxgn8qdAxmKeaml5GiWBtDf19P6Tf2Cb2J45K8Cu&#13;&#10;OhxbyJItVyD1IocglYv29RbWV02P0YXtcD25b3Am/Sk49UliZGEkfUeSCTFVIqIgxpy37lhcKlrM&#13;&#10;LC/+w9tNG1nN4q5U9OKwuE0nj1JroRVwipiIJVNXHN0I+lv8Pai4QTIJU6bibwmKN0wey4VPHpZ1&#13;&#10;zjkkhdZImKuvItxf/A+7KSjalNOtMoYUPSogqKbKQeGYhZ7HgrdtZubp/tvZpHJHdx+HJhv9XDpC&#13;&#10;6vbtqTI6Yqqjno5ArE6SbxuPp9brf/H2XSwyQN3fl8ulMUiygkYPQu4Gqg3Vt+bFVtmq4I1hLvbV&#13;&#10;ZV/anX8/UWPsX7fKm6bebaY9wFPn8qdArcY32fcE3CEfpvlh6Z6Q2ToHFDLTVCn7qjchtXBYxtYO&#13;&#10;v+uPZJdW7fTGGQUZP8nD/Z6E1tPG8qyxmqsK/t6Q0lyeeARYW/FvZC4ao6Nh1lpJ5aKoiqU1Exso&#13;&#10;IB4ZLepbf0Pu0UrQSCUHh1V0EiGM+fSxnZFqcdmqcHR5IhOwGn9uRvGGv/Xkg+zyUqZYr6LAxXov&#13;&#10;UVWS1k/L59Ydyov8RWoQBRNCCSfqWRtLcf0ta3trdhW68QfiA/2evWAcW/hnyPSZd+LLzxyfyeeO&#13;&#10;fZWcCvS9V8z1GZwRaxBB/It+PbRYaaAHpzz6csTkJcZWQ1XqvcI6j+1E31X0nnnn2qs7h7WZZl+w&#13;&#10;/t6TXMCTwmJvy+XU/ck1fR10dXDUzCCsBlRWa6LKwu+lG+gb9QHt3dpLiC4W4hc6XHmeq2KxSxGK&#13;&#10;RQWTB6gRbkq4gEnjhqQQf1pzc8c/g/7b2mj3adKeIA4+zp5tuiOYzp6zfxXC1YAqcVodQdTxAD6/&#13;&#10;U2W3tw3+3TjTNDQ+o6qLS7izFJjrlFQ4Gpcmnr3pSE/TOFNmJ/QNVrf42Pu0dvtkzDwpNJ+fWnnv&#13;&#10;oh+our5jz68dt1J1NBPT1KqBwj6GJYfRfqP9ufdv3VLUmJ1fqpv4wNEilft6b3wuSpy6zUcyADVq&#13;&#10;S0igH9Oox3PtI233UassqUB4HpQLuB2BjYNTy4dKLGWyOMqcVOP8ppUM9HcG5Avqj5/P4Hs2swLq&#13;&#10;0azlNHjGpag8BxHRfcfo3C3CjtY0bP8APprx+NrcpVCjoqWeedmCmGFNbaiwvfkAc/Un2itra4up&#13;&#10;PChQselFzdW9nC1xcuqIPMnoWsfsTHbejjr97Zimx66VZMVRyLUV0oJBVGI+hP5sOP6+xVb7Jb7c&#13;&#10;Pqd3mWMfwDLHoD3PNF3ujG25ZtmnIOZX7Yx8xwr6jOelpiq6typOP6+2yIaYHxHLVqBVW/6pJKlu&#13;&#10;Bxza9/8AA+zm2uJbn9HZYO3+NsD7c06INwtrbbgLvnC/1yHPgof5Bckn/VXqTUptDbmufdeRm3tn&#13;&#10;xe2HoZTHhqaYf2KmX6PY8H6/63u8q7bZMH3J/qphkIPgB+f/ABfTEL8y75SLl+AbVZnHiyCk7j1R&#13;&#10;TXTjzP5dJfcW/s/noY6JTHiMOFRIsViUFJSRoBwJDHZpOBzq/wBt7Lr3eby7XwU/Rj/gXA/b59H2&#13;&#10;y8nbRs8pu2U3N1WrTTHW5PnprhR8h0i1KA2XVpL/AFtxe9iR7KkIQ9uK9Cw93xZ/zen2dZItQbiw&#13;&#10;VizKzG5AI/TY/wC8e7pWpocdVYVH+DrIll4HJJBVfqLn8kH/AHk+3hTz49NcBjh5+vXd2XVdP1lf&#13;&#10;WOOAbggA/wCuPe6/Lj1UgVx1m1FuNZsBpQA2Zha/P+t7drU44dVoOPWdVdLIqhjpAZWuCD+ocr/h&#13;&#10;+fe+qHIr6dZ0LMqoFdgykqWvewIIAv8AQ8fX3YE00jpsihrw6mIb6eSHiU8KDpBY3Uc8m3Pt8Vpn&#13;&#10;j0lbsFAMHifPqaikcyFRZAVDaQC6ve3jvY/63t1DU0Pp0xIaD9Ph/Onn0ssNIM3iKnbcnqqYpJK/&#13;&#10;ASAG61K81mP4/syqAwH4K/4+zC1cXMTWbfFxQ+hHEfYR5ca+fl0E91jba9zj3+LETAQ3AHmp/s5T&#13;&#10;/SQ9pJqKHh59JFoUbyo6lZFBVgxkUalJVlLJbm/1B9ocHtYZ8x9nQnDuArDKOOI/w/l/g6FLIBN6&#13;&#10;7HptweqTdeyoYMTuNNWuXI7cJ8eJy9/qXpiPt5yebaT7OpAdy24XQOq4thpk9XjPwP8Aavwn5dR3&#13;&#10;ZGTlPnCTZXou37sWntvIRXX+jQkcAJR+ogFBUEDoKmVYmWzsS1mXXdTpHpZuSf8AEW9kmQSV6kir&#13;&#10;uKEUANPz9Py9fy64xakLOY7cqjC351W1af8AW+h9+zxcdeP8PXTJq/UF0qXL6B+ostl1Iv5BsfdW&#13;&#10;BbIHW1JVsHPWNLHTr1MqJYkB/Xb1EsrfkA2+vuoANfl1tixqY8Fj8q1/zddBluGGpRZZYy41XAUk&#13;&#10;/i9wfoePe6gfDXq5X+KlOH2f6vPr0esWZ2JOpnlBKqToJ1AC3I+hHutMVPW3OdK/kf8AD1xY2Rbm&#13;&#10;S8rBR6hrY3sVU/T8hQSfz72KYB8+Hz69pFSCBgVPoP59KKl23Wy+GfITDC00xYQGaOWoytahYB46&#13;&#10;HD0/79QRxZyqp9fWfatLKQ0aY+Gp4VGpyfREGT9uB6+nRHcb9aJqgsk+rkX4tLBIkJ4eJM9ESg4g&#13;&#10;Mz+i+fQh0O2Uw9MmUr6ql2JiGieP+8Wb+3ye6MgklmkXGY6E+KlLA2VIAZAbq7XAINo7UW6ePIy2&#13;&#10;0dMu9Gkb7FHav7K/n0BrzmFt2uDYWqPvNwpX/FoA0VpFTh4sjfqSrx7pP0/xLjpibtCg25JUp1Rg&#13;&#10;zQZFmmabsndUUWU3dUyEASVeIgq1aOjvZtLqmr9LWUgj2hO+R2+pNgjox/4kSDVIT56a/D+zo1Xk&#13;&#10;HcN+jX/XFu/FtwAP3ZaM0VkgFSFmKENP5AqW0+uoY6CurFXkchU5nMVdXnMzVN5a3KZSpmr6+qLW&#13;&#10;V5JJqkszE2uObAEDj2SeF4sxubpjLK3xM51E/makfYKDqRrWK12+0TbttiS2t4gAkcSiNEA4BVUB&#13;&#10;R+zrOquQXVf21ZGDBlMjgAFSNdv0i30H04HHt4Y+HHWmZAKE8cfZ1iQKXClbO8lg9tZ1kgXXUfqN&#13;&#10;OnSTyLEHn3Tz8+rMvbqU8BTrA6LGZHBsXbTGJdRADKQq34JsbDi3PtsmjU9cD7T06O8LqNPs6d9o&#13;&#10;bS3P2FvLbnX+wdvZPeO+t35mg2/tTaO36VspuDceXyEopsfjcXjacs0ssjnSoFvyxOkE+/RRS3Ew&#13;&#10;toAGdjRanSDipNTjFKk1AAycVITbpuFhsO0T75vEvgWdsheWZgdKAf6UMSSaKqKGd2YKgLEA227a&#13;&#10;/k17plydB1Z2j8s/jr0z8rN0ZjAYjZnxn3DlqvMZuKvzNRDBUY/sXeWGL47B1kYmVY6Fnklc31aR&#13;&#10;p1DROQS1uZLm/jido2lVVAlBULrp2sJGZh8IjjdWqCrMD1iLd/fEjN6brlrk/c7/AGS3uvpLm/lH&#13;&#10;0YVy5i8VFnRY47dJKLLLdSwmKj+KkRjYCrPv/ojs341dx9j/AB97k282zuzuq9z1u1d44SSVp4Ey&#13;&#10;NHplgq8bW6FSopKqF456OpQeOWGRHAsSRHl1Bok8PUpBAZWQkhlZQ6FSQCQ6mgNBQ4IBBHWYGxb1&#13;&#10;bb7tibrbJJGjF1eOUBJYZY3aOaCZasEmikRkdQWFRUEqQSDLkxaxzqVT49PqRvFZgWjUHkW4bj/b&#13;&#10;cFKTSvy6O1Bf4aAD164+MAgPBKxYLNGyKqk3ZUsXF9NgSfwfofzb3o4PD51Hl14VpqU08v29O+La&#13;&#10;Kcy42rljjpa8x/5RI5ljo61AfBXswF1UMGjlsOYySR9B7VWwV2MEuFl8z+FvJ/yOD8jXpBf+LGq3&#13;&#10;lupaSGtFHF0/Eg/pU7l+Yp59RZF+yqJqYRE1VLJLBL5DdmaJzdkA4K8WBB5H19tuRHIY6UZSQa/5&#13;&#10;Pl6ft6UK63Mazo1UcBlI9Dw/2esU1bUTlhUSXTSI0RfJZLWt41TgLa4/T/U296MsrYc1Hl8utpFG&#13;&#10;mUGT/PpwWWIYyaGQF2LrMkgsQdMfqLWH6T9eOQR/j7f1oLcxnjWv+Tplo3NwJBgUoR/q/wCK+XUa&#13;&#10;lmKJLwUd4jfSyrZTLchgAW0kEWOrj+g9txSaKkYJHT0ihqAioHWBFNpWDMvqkAeIG0khuXYkg6rX&#13;&#10;4+nP1PtlRjzAHVzQGpFeuzqAJNnXSG0ubFvoqMY+Bfk6je3HvYJ8/PrQouBjrn4rt9SPWVAVFK3V&#13;&#10;QStkAJB/23u1M1OOtDhQf4f59PEGOqZk+4AjpKIFFetrS0VKh/K04W7StYn0xr/iSBf2tjt3arYR&#13;&#10;R+I/P0/iP+D59IJ72GNxECZJTwRO4/7Y4Cr/AEj+QPWY1lFjw38LiE9QLqMrWREsrpJz9nRNeNOb&#13;&#10;2eQM9rEFPp7340VuP8X7m/iI/wAA8vzqfs6ZNrd3mNxJjU8YkbBHkHegZgf4V0r/ABasUa5Zqmqk&#13;&#10;aaaaSommkaWd55DNNpBtHI5/wuAFtcfj8+0xaSTLEsSc1/lwpw8ujGNIoVWOJQiKKKq4A+zrpATy&#13;&#10;GUsihWUhtWtGJcKYxY82Y/T6D629+Gpe4Zp1ZqNg4r1y8Z/bDqCqyKWfSAp9Vnb1cHkksSf9v7sw&#13;&#10;dqFuqgoCdIpTgf8Ais9SYaSonYCno56jxsupoopXVJHLBVkcC2kE2UHgD6fThxYSzURCRWlaVANP&#13;&#10;P8+mJrqGAfrOqkiuWAqBSpHE4B4f5OlJPisLiqPBVwzIzWcmaWpy230x7pisQsFSDSUVTkGe1T5l&#13;&#10;TXJHCAqhtOq9/aySC3tlicv4spy8YXtWhwC1c1pUgfZXojjv903C6vLQ2/09olFhuTIDLKWTvdIw&#13;&#10;KxaC2lSxJYrq00p17cm58pumpnerkigpXlFXT4bHRtQYOgMYMSR0GOhIjjCodIFi1vqT+dXt9c3z&#13;&#10;lpGovEIuFHl2rwGOqbHsG37DAkdspeQDS08h1zyeZMkh7mJOfSvAeiSXQECLqKhRqu7kFgTePkjm&#13;&#10;/wBB/t/aPAFOhFnj1kD3QEuVZCo0pcKSf0Ecfjgkg8E/4W9+BBHpTHyz69eINaUrX9vWKVNJe4BA&#13;&#10;sE02ZCEtpDA8fXV6tP4F+b2o6hcGhxjpxW1EUHDrEWUqNTXXgE2AQNq4UsRyeCV/1vp7aJ6vQ9c6&#13;&#10;aplpZUqYCxliIeMOCInXgGKRDy8bglXGrm5Fx7vFLJDIJEOV/YR/Cf6J9P59UlijuI/AkHaQftBP&#13;&#10;4gf4gQCDwBAx1IyFPEWgqqIKaGseSWnjBu1LJE58+PkuAAY9SlbH1KQRx7vcRrqEkXwNn8/T8v5i&#13;&#10;h8+mLSV6Nb3GZYsE/wAQPB1+TenEEEHpvDOZLoNbRK0YULZUFipLgnVa5A1D8/4e09amvpjpbTFB&#13;&#10;1wN/JIjEa1DM+q3GoaSrML8knkA/T6Ae/GurT15RqAYYB65aipVgyMNTa1YRvG5tpVrE6gTyo/pb&#13;&#10;36tO7j1o0JK0p6EevXEaHKeJGYKV0svq9VjrdubLb62b6Dn6ce9GpPap62PEANT12xRNUbaFcf5x&#13;&#10;EbyOSPrq/BvwQeT/ALD37I7eq4J64MpvZZFjLMWAZSf7NzosOOPpwOfeqEcOrhsV67sdJZhqY2SR&#13;&#10;Lkn1fRrG4N/6/X36hpk163WvXakRaiC0asQwZU9WksdYITgXt9PqD/X3uukY/l1T4sf8V0JNL3B2&#13;&#10;jR7dxO06LsDdON25gqLLUWOw9Bl6/H46ho84LZOlkpqRkWWOoDHypLrU3PAufZzHzDva2abel1Is&#13;&#10;MYYIgaigP8WBg1861GT0CZ/bfkO43i55hutotJr68aJ5p5IEkkd4KeC2pwxRo6AqU0moBNadBxZT&#13;&#10;ICSTpGgXIIVY0sqqTxa5/H+9n2TjUW7jWgpXHAfy/wAvQ3LsVqc58/n/AJq1H+bHUqWrqZFhiaom&#13;&#10;aGEvpVmYU0ZkJYSEvz/iCRwAFH19vtPMaAsSB+z7fXpOlvCrmREAZgKkDJp69dGmltGzFAb6Yo2c&#13;&#10;a2V5AInkCghQSV+v0v8A4e6mEhVYn8uriaOpXSft+fn152NKJUS0ZOsO99DLGRbxMiWtzdiw/Vcf&#13;&#10;jg7J8MFUOT/L5H16qFEhDtw8qD+fy/PoS+o6KgyG+NsLXZo4KOnz2HqxmvGaqPEpTZRJZK2eOEqQ&#13;&#10;E/UVVgTfUoUi5O+Xo0m3KISy6SrKdVa6aMCTxGP8A4dAb3Iurnb+Utwa0tfrPEtpk8CoQy642XQt&#13;&#10;a5PAVB9DWvR8f5jWRyC/LrdKbr3/AIfsFKvrnZFX152PtXJvX49ad8BHkMJlIZAZAPM6yUtfE7eW&#13;&#10;JmVuHjt7HvuHcibm5zcSBleFPAdSe0gGhIqRQkEN9oIxxxZ+57tcFv8Ad/s/3Lt72DR7heJuVlOl&#13;&#10;HkAl0yxnCtWONkeE0AJV42BDGlfI/utjwzZSTcWSyFXBU/xYQTUmPpIcjIrpEqTSiSSp5u0rOqFr&#13;&#10;2HJuI8A26FdVwXd2B1aSANWaAE1r55oPz6y5deYb1/DsBbQQoVEWpZJGaKtSWAEYibyCgvSlccCx&#13;&#10;ZmiWhalLLIXraFMpFOGCw1ENczmKSOBdNiCqrb6cMQSPaS7hSAp/SXVX5Nkfn0bbddG8WRtQHhyN&#13;&#10;ERQ11IAG/Ik9MhUrBqBJIMsgaxjVbx2aO4+vHFx7R5CD5/4D0aH4vl1zXV+6lQLJYhE1Bfq3rYPc&#13;&#10;clgw454/p7spqSHx6fb6/b1QrnVFx+Xp/sdK/G4uqz9N9288FPU0kMSyVdX5QmSoVfTrp2ALVFTT&#13;&#10;ILuiLdkN7gqSTO3t5bxA7EK4pk8HWuCPUr5gVqPs6Dd7uEGzTC30l0kJoiUrHIfJ6nTFHI2A7EhW&#13;&#10;pTBp1dd8hd8U/wAZfhH0/szpmpqMPV9o4+Cv3JvChpY6eeu+4pA8z0ssBbwlkcgt5TIbEalHp9z/&#13;&#10;AMy355T5GtrTZW8P6oUMiihII7ifQnhx4dcuPZvlR/ff70vMfMnuWguI9jkdLe0kcsqFGooZWprV&#13;&#10;aVoVCE5oa16oulllqKmaWonqKqqrJHlmmkneeWqd21SyvNMWLX5JJN7n3joXOqrklj51qf2mp66x&#13;&#10;xxxQxrFbIEjQAKAAoUDgAq0AHyAp6U6d4nl81JJGXSxjaJkJj0mKQKpJH5B9JuDz+D7WAurLnzHD&#13;&#10;/Vx6QyrG0UqvQg1qDQjOf9WR1cFvqbc/avwF2pk9/Y2urKzr/NE4OqEEsWRODk/bklSSe5CkWIUk&#13;&#10;iw+g9zpfpdbv7cRT7hGfEgbBHHSKeteIx1zO5UHL/t597/cbDlC4SOHd4qSrUGMT8QGC0HE+Qr8z&#13;&#10;1VfjM/mNtZHH1uCqK3D5DC5mhz+JytK8lNkaTI42oWtxdRDLYOJYJI0lVzwpFwDz7hpJ5bZlaElG&#13;&#10;Vgyng1QaqRxypAPDjT7Ouht9s+371azwboiXMdxE8E0TgNG6OpWUEE00srEUrWnmOtiL+Ut1v3f8&#13;&#10;lNifzeO2d8diYjb3avaHxax+y6Xt3v3c0+0MXPnN770p8pX7tye58wkcj09FSY7U32qM3EUcQ1Og&#13;&#10;IosG3IEXlwkyz3MwjjYQOQtLO6VTRQAkYaSOhqFRULHSqnrFX3Yi5I2z9zcq7I1k+17BA97cWq3k&#13;&#10;Akk077skskaB5Haa6mjhuqIxeaeaVVo7ygENuh/nz1T8E+/MbV4R8Z87u3euj/Atq/NPsnc/b0NB&#13;&#10;suHMY40m6cP1v1ruvKVNHNDipdSYfOSRwNKjFjT2A9mCXeyKy7PuEks6Ni4ljZVLB2DPE1RIpUhd&#13;&#10;EjQlGdTpL01FifdORfdPmiwm552RLTlqiq9htDWqXDRvboVsb7xIzaSCdCxmgtrpLmK0ljSZYdRj&#13;&#10;EVjv8yX4b5D5a7H+MPZXUOJp8zQ9x071NTnaChGS3RRb53fIhxtXBBjT9xV01fOzxVyuVWNiJNSq&#13;&#10;D7kvmKxTmW3ewZkiismqJSGAjiMatGwBAGkjDZwoBxQ9YJ/d09x7n2N5gurrepLm7vt1XT9GXVlu&#13;&#10;Lq3upYrm2A1MwuQdEtt+nWSQmJUJK9UgfJPoftnpbOYP4qz7VzfXG3+m63JHc246jAV9duvtntDN&#13;&#10;lF3junb9FSxmSoo4lRMXiRCVAijLE2kJIK3LbrvwrbaNpJSyjUOJlUu91JKtWljplgR2x4FADw6z&#13;&#10;V9veeuVt2vt490+ZJEveYNzk+m/drzrBb7HZWbtHb2N00jAJOX13V3rFC7jjoAF9H/CcT4Ldwbb+&#13;&#10;VWR7n3j8U91bK6uXqzc9BtHurt3bUI3LJuutkFLSV+38fnCrUbFC5VYKWxX0ySMD7BfNF1Z8ucvX&#13;&#10;qmMW9zIYVVXlUXUq+KpkR1U+JFG8YOqqLUUBJ4dDrZ3uPeL3C5f2+x3D97WVu99LcfSWckuyWLrZ&#13;&#10;yx2k6XMkf0l/d210yGMGaUpIKiJANQ2W8dFH8FMRmu7flR8u6NepNu5zNYysrdwx1MEu56jMySCH&#13;&#10;AtgpFSnjeLWHEVBExLIdBAvd3feYdp5/2xeX+W9iSG9ZI5TPI8USWyqRpfxloWrTQuojVqyteoV9&#13;&#10;sPaLnb7u3uCef/cLnuTcNiF1c2MW0WMN9eXG7SyI3jW30M4KxBNRuZpELJDobTIIiD1UX8bOpvj3&#13;&#10;l9//ACO+QvwH+SGM3f0P2Lu7IVO/Nqjb1LtnevR24d/133f+kmgzIigqKvEU9e3hqaeqD/5FIxv6&#13;&#10;PclbFu9zBaQWW+xJJLda5AIjHNbXNxENUkeugcTzINcauukSCkbkY6xx98OU13KWa/5c+psYOXfp&#13;&#10;oEe9e5sNysNnuZBBHM8CSy2rWFjJILWa4tJllEObi3QyaxG+GX8oL5mfHX5k/wCnXvjvna/WvxY6&#13;&#10;s33lu8qnNbV7BmfJb9l11FamA3Ln8kiTxYIl46uoo6qpeARr4lHI9x7zB7g7Zu1hebVsEr3r35lW&#13;&#10;Ky8JzKHlBU+OZAaJDqqiIzUZR8KgsMxuTPZO/wCXLzZeZ+edng5fHL0Nk93v0l3aCzFrZvFIn7rS&#13;&#10;1lIe8uxH4T3MkELtFK5bxZGWIlT+Wn/CmPZ/x67w7r2h8AeoOs97bL3Ju2DL5LtPM0FfhMdkt90t&#13;&#10;EMNn9xYXE0CQrXwzx06+OoreDIwZU0m7Et3YbNdbXtllzMZdwvLGJo5NE+iKhkL+EzCN2YxikbOk&#13;&#10;iVIUVZQD1IfIvKvuHZ8y81c0e3j2nKWycx3yXlnBLtvj3yKluIPq0R7mOG0+rmaW6FnPbTiFZHbw&#13;&#10;Y5XkHQe94fz3u+fnZ8fMmnxVoG6n+ReyKzE9s712nuum232TgqjF7T2VPhsnL8e8Xm6FxjKvFV+j&#13;&#10;ctJWy6slT1UavFOxjDMdcucnbU+0THYWRp7eEgxPFSSeNnEr+JIr1lYDSgUBIygKtGQ5HQQ9x+d+&#13;&#10;aeVvc2xT3oMsmwbvfRmC8gu2Nttl8kK21ksdq9sn0UM2qWZ5TJPOt06MtyPBVzqH7g7L31ujJZbN&#13;&#10;7s3Lld15jO5XKZzOZncapma/JZbN18+YyNXkMhWq8jy1NTVVM893AMkkhKlm9kEu5XrD9Zixz8QB&#13;&#10;4kmnDA7j2igzw6ypsuT+WbELHttulsqKiAQu6VEarGDggsdMagM+p9IB1Hj1/9GtjZfdG2tzQx1O&#13;&#10;HzdJV6SGVqaoMVREWHN0Qhlb+tuffRKw3+0vqPFIrV9DU8P5dcAeaPbHf+X5Wg3S1eM+jLqU0+Zw&#13;&#10;R+0dOGT686/3PUtlqCGfaO4GdnfM7MniwNTVNLYTPlsSI5MbXXUEXq6JyLkhtRv7cl2ra7uT6iEN&#13;&#10;DKc+JEfDJ+1QDHJX+mtfn0n27nXnDYrcbZesu5WYGIb1TOq04LDNqW5gI4/ozoOAI0joAuyPjxNm&#13;&#10;VklymzcP2HRMs8gzOzoqba++qI+qZRPtmvlNNWrp/wB2UWQ1Ej/gMpawDO78sST1M8C3SU+KMCOc&#13;&#10;fMxntf8A2rVPADqYeRveaLbGWPbN1m2SYEDwL0tdWD8AdN1GviwGv4J7fTn+3YCvROsv8epVq6mH&#13;&#10;YO4I8tUU6Cap2fn4Z8DvHHRMnkUVGDyiQ1AGkEljFp4uGNx7Ac3KpDldtl1suTE/ZIvyKHux64H2&#13;&#10;9ZN7Z72RfSxzc62Rtkc0W9t2E9lKa07J4i8RNfw66/0QQegcyu28vg6l6TMYytx1XExV46qB4xwb&#13;&#10;Blc8Ef6319ks1rPA+idDGw9R/qr1Ju37/tm7wi62m5SeFqEFTkfb6fn0nMjhmnTyQqRNpNrDhwD9&#13;&#10;Lc+0M9qXGpOj6x3YRP4c5x0GeV2/I8nlKhGUWkUEll55H/E+yO6s/EfXwI49D2w3eIppGR11R46K&#13;&#10;nKsgs4/t3AIP1PvcNskJ1Dj1e5vWkwRUHpZ0lfG8fjkZQ6ix5tew/qPZkkwCaT0FbqzkWQyRZB/l&#13;&#10;06Y4RzSPTyONDgmMg/Q2/Ht6DTJ2NnosvjJDGs6CpHHrLkcXA0MkEiq4sSrcfULxyfofbk1uhQ16&#13;&#10;1t+4TLMsyYNRXpAOIKTUDpuhKlmIsPwL3PsqJVB0NAZbk1Xpnq81EnoiPkYWBANlH+x/PtFNeonw&#13;&#10;5PRjb7e5FWwOk5UVs1QfVJ6Tf08qPrxe3sueeSU5wOjeGGOOmkdN12LggkkN6bG3+vb2jo2oleNe&#13;&#10;n6Z6U2Jdy2lvTwCwJ5JH0sP8fZvZGQ8R0V3uFBpXrPmMa09O7KLNpJFvz/r+3Ly28RNSnpmwuVjk&#13;&#10;0noOZFaB7EMtiVZSb2N/6H8ewpIrROQeHQkUhlBHn1lGlgCPp9f6c+/VJ49e68szU7iSNtBU3uB9&#13;&#10;SPqth7vFJ4UgYGnVXUOpU9CNjq+KphTUy3KANz+foQV/3j2LLadZYvy6Dd3bPHJVB0z5SjjDuQvo&#13;&#10;Y3Fvpe9/Sf8AintDeW6ElhwPS+1nYqFbiOkvUQPCSRdktfUCQR/S6j2SzRMmQMdGiPqHz6gPLwAC&#13;&#10;frcm5+n+PtI7eQ6c6we2+vdeJA5Jt/vf+w9+630p8BmRDIIXb0PwwNwDY2vz7O9tvNB8OTgei6/s&#13;&#10;zIpccen7PYuHIUuuMfhnVh9QT+R7M9xtBcw6l9MdIduu3gcxn7D0EpD08rwSgh0Ygqfyo4DAewWQ&#13;&#10;yMY3wR0KAQ66h59PmHqrO1Nfhrsl/qSDcj2vsZdL+EfPh0luIqgN6dOVRMaSdannxSaUmH0sb8Nb&#13;&#10;/ifaqaQwSB/wnB/PphB4i6QMjrqugWqi1pYunqQgAEi30Pv1zGs8eteI61E5jaj9MMFTLSuSoYHh&#13;&#10;XW/HH5A/r9fZZHM0WRx9OljoHXu6fkmgr49B0k/QhrXva9uf6+zIPHdJTpLpaE1HDpjq6KSnJIDG&#13;&#10;MgAccrb+pH+9+0E9s8R1D4elCSK46iEXBHtN04OPSx2jnGoZ1oah7U8zgKSbhSRxx7PNn3AwsLaT&#13;&#10;geH29FO8WIuoTKnxL0pd3YX7qlaup1+qgShACGDD0uD7NN3sVmiMkYz0VbLuGiUWs3lw/wBXy6Bg&#13;&#10;q8UnpJV0bgnggjkc+wTpMbGnQx+IZ6U9DVx1KGnqbNLp0gtYBv6lb+zi3mWRfDlzXpHNGYz4qGnU&#13;&#10;mnjko5DCTqpm5jb9RS/1U/8AEe7Iphcocq3DqjkSJqXj0z5CjNPKzqto3Nx/tJP49pLiIxv8j0pg&#13;&#10;k1pTzHTYGBYj+nH+x/PtKDVj0/1zR/EwmVirLyGBPH497UhG8UHPketEVFD0q6OtgyEH2tUqia2k&#13;&#10;Et+rj9S35v7NopormPwp8HouliaFvEjyOuNBU1O2cpT1aM0kBcK/+1Rs3qST6WI+vukDvtd2soPa&#13;&#10;Tn7OqXUEW5WjQtg0/n0JG4KFK+kXMUtmSWFTKqkXMZHDcf0+nsT38IuofqY+Dfzr0GNpuTZynb5u&#13;&#10;KfD/AJugKqYWp6iaFv7EjAf8FJuvsAyIY3KHyJ6HaGqA/LqPfgg8C9/qbH/H3Q5FDw6vSnw56Vm3&#13;&#10;pJZkloJFLROmqM2BQcXZCfxyb/717N9uZpFNu+RxH2dF14AhEo4/58dOG5oD9pRyaRrikCOxNy0c&#13;&#10;iaV+n5uL+1u7oRbRuOI4n5dM2D/quDwPSMBF7XJYgH6E8fT8eyGoDFAakdGhPn05U2FqqsiU2hgA&#13;&#10;u0khFyBySqH+n+Pt+OynnOs9o9fLpmS5SPB49T3mw+KNov8ALqkcXuGCE8Ak/RfahpLKz7Y/1H6a&#13;&#10;VLi5OtuxPl0m8nkanJSRieyJEPRGv0S/55/Nvz7KLu6lu2AlwBwHS+3t44FOnJPHptdBdbG5vxa/&#13;&#10;+8+0TLSgHSgHrsgpb/V3IsT9R/T3Y9qihz17jx6yldVjYj6arG5Nvzf25p1kV49aJAGepCPJFYpI&#13;&#10;8djcCNmUg/i5H19qV1Iaqx/b0najChAPT7j8pnGkEdLNLU+rlXXyIrL/AKpmHA9mFtd7kxAtzrPz&#13;&#10;yPs6RTQWgX9VQB6jj0uqLI0uLkpq3cCUckwcO1NSgieRRyUuP6+xBFcxWdJ9x06v4VGf+K6JLq2n&#13;&#10;u4WttuZlJ4O2QD/k6UTDcWTnD7IxYxuKrjqauWLQsBf1ss1SfSD+f6+1r/vC6YNtEYSN8l/Tonc7&#13;&#10;VYQ6eY5xNOgwpPxfYoycdYZcZtTbM4rNy5ObdO4wwf7GGR5KVWHq01E7Hkfg3I/wHttoNr22T6jc&#13;&#10;ZDcz/wAIyB/qPWo73ft4XwtohWws2GJGFHOPwr8xw/LrHX9iZrNwCii8WHw0IZY8ZjV+3i0ng+aR&#13;&#10;LM34B/Husu/Xd6vhpSKIcFXz+0jp6w5R2rbJTdyA3Fy5qZJO41+QNQOk/GRZmDE6vUukjQW+nN/a&#13;&#10;JSTU9HzDyb7Py9Ou0DckC45NgQBrIsAQT7sK8fL/AC9axTPl1mLAKiGy31ax+Qb/AFF+PdjQALTI&#13;&#10;6qM59esjJZtC2d9Ngy20r/aHt1lFaKc9UQ0Hdgdc0OoC9wRZDb62/P092GPi49VOa6BjrxuL6Qbn&#13;&#10;XpDE8qeFNr+7Z4dVNKDrODpC+j1HSvAP6LWb/efboJAAp1TGeuaszOQ9iQPG1+bD6X592BrXqpHb&#13;&#10;QdTIXYqpKkHiNgDwFUmzD+hsfbmpyP8AL006rX16l6LkDUzHQbgXZrk+j/WPt2lemSfL1x1LDcCQ&#13;&#10;xhdfABYKxbi40/7C9/bqsoHDPSYj/Q1NfXqRRVU1NUx1ELNDUU0qzwSJ+kSodasSfqeDf3aKQrIJ&#13;&#10;I8FeHTF3bxXFu0EoDJKpVweOn0H50P29KrcUcNWsO5KOKKOlzBZauMD9uky0ZBq4io+iuf3EBHIJ&#13;&#10;t9Pa68QPovEwr8fk3mPz49BvY3mt2fYrsky2uUPm8J+Fj/pfhP2DrntDcbbYztNkpIIqrG1EbY7O&#13;&#10;48ktHX4auTw1cLxk2vYiRf8AalB4972+7+huhMV1Ie1x6ocN+zj9o6b5o2FOYdml29WaKdCJYJPO&#13;&#10;OePKMD5VI0t6qTjrhvPAJtnOT0cLvU4uqiir9v10af8AA/E1K66SVnAI1LfQ4B4YG/PvV/aCzumj&#13;&#10;Q1Ru5D/Eh+E/5OnOVN7bf9oS6lAjuIiY7iL/AH3MuHXOcnuX1UjpGgXurNctpFieGJJUgkWBNz+f&#13;&#10;aAhmqK4r0KuAqBSvXY8irotYFQmrltPquQQ3+x59uAUFD1o6GOoZp1xjIQsDGCmpiI3ssZ/4MQWB&#13;&#10;Fz7YDgeXW2BendQ+vXBmtcKulv8AUoij0/W+o3HB+lvxx+feq5x1ZQK04jz/ANXl0ocTtjKZT9x4&#13;&#10;hR0juSKutWUpUPo5Slo01SzNYcMi6B/aYAX9rILKecVppXyJyT9gGf8AJ6kdEm5cw7dtzGJW8WRa&#13;&#10;9iEDT83c0RB8mNTmik9CHQ7cxmFhkrPLBSfbR6KjNZKSmaWlZRdjSNJrpaVl5XQnnmv+ATcGsNpB&#13;&#10;bqZGIFOLGmPsJwD8hqPQGvd+v90lFtoaXXlYIg9GHkX00lmB46j4MQ/pcOk7lew6CjnnGyKAV9a4&#13;&#10;MVbuXMRSywyySAh2gjqz9xUc8hpmCEniMfhBPvMcbFNqTxHODK1QPtFe5h50JA+Xl0d7dyVfXkS/&#13;&#10;1qmMMS5S1iIVlp5Fk/TQ+vhqG41k6DSrbI5mqfJZyuqMrWEXDzM0qwqoAK09LwkSCwAVBb2Tutxc&#13;&#10;SfUXkniNwGa0HpT8I/4roeWsNhtduLPbIRBGD+FQNR9Swy7fMknrL4NL8S2AIVQNeog+kMWNyRwR&#13;&#10;YDm5/p7dp3gqerK3ZSmP8+T9v2nrwVVL3R9QJfTqHDckheL/AOJX624+nuoWhPz68WJpT/V/q+XD&#13;&#10;j1waRVukY+iEagLHWW4ZUAH05HP0+h4926toIGpvX/V/q8+uE8kcR8byrAXZPGss41a1FmBY2ubn&#13;&#10;g/QD+v1FCwQ0Y6T8+txxlgaAsBWtAf8AV/snoyHxk2L8cd5byzdX8ou1d19Z9a7WwX94Houvttf3&#13;&#10;j392LWx5GOkXZm1JqorR0E8kbyTPW1h0Rxp6fXZgdbJZbRdvK+9zmFI11aVw0hr8KsAxGMAhSc4p&#13;&#10;8Qij3b5n90Ng2i1tvafZ4d03K9nEJkuW0W9jGyFmuJI9SePoNAqeKik4YtTQ2zz0R3f/AC9Om/gZ&#13;&#10;8fPnZ158OsB1/tL46/zGtr9ZZTLUdfBuzu7eezMhgamiy+8t679kEeQoctj4auTL0scDGll+2EII&#13;&#10;Dg+xI1/YWsNxJtiIlpLb/orJCshgmEotTMGodasJmeUSyu66RkhsYm3PI3uNzJzJb8re4O4Xe4b3&#13;&#10;HN4l7NaX89lb7hay2n72jsUi8dlhkjexSztJ7OxtomFxLIypNCdVJf8ANr+H/ZPxc+Zm6N4bYze5&#13;&#10;uyupfkHlk+QXxo7u29FlM0m/Nodk1v8AebbbUeWxizasrRVMopmjVvIzIjxrZwPYa3P943V4d5hV&#13;&#10;zIzkERguYbhKCSANGGqQ9GhNP1YmRlrUgZQe1m8coW/JUfIe5vbpHttoqUuNFsl7tbITBemOZlKJ&#13;&#10;LDWO8Q/7i3kV1BK2qIO52/51Wxs1vf4SfywPl98g9k1vWnzf7S6zrete3qHMQwY7cvaPXexcWv8A&#13;&#10;cXsfeeAnYVlNkqeFoovuKyLXNFOIyx8KINbzaQPby3SModZIQ8YWnhSTRvJcwahVG8KQCQKpJhMr&#13;&#10;RsBVQA17L73f2vONzypZo020PBeT2140qutzbWd3BabXeBNRlX6m0eSy8Z1Ee4pt0V3CzUnZtauS&#13;&#10;PUoWGMI5VSNMZazgBpBrtx6R9L2ub+wk661oopw/1fn1lGrKuHNacem8xMTZkcl0V1UmzafKIzpd&#13;&#10;bc3UfS9/r7T6G/b+XT4ZSKDy4nrKYbM7KF1TftgK6nUCQAQxta9mNjyR7sY1C6RxbHGtfkevayaV&#13;&#10;HA8fQf569OUyff0a1UaB63GrDFVaAhNTQRkRU9YWYgl4eY5eOQUY/n2pYfURCRQS8YoafwjgftHA&#13;&#10;/LpBH/il0YWxHMSUrxV61YH0BOV/MenTJrZ2/dY6G1WPkAdbtZNL2/w5JH09ogdQJfHp/k6MKAU0&#13;&#10;nruN9MAXSPKzKmnkjU/6ZCxIHFgPp/j7sCdND1o5NesiAAaWHEjKp8fAQKTrDMwtzpAvf37P5Hr3&#13;&#10;z6yaJBpVlKiRWIQCyg/Q8j6g2uP6293owGnyPDrVVOePU+koqmubVSpGsMTMJqieUU9LAEA1CWac&#13;&#10;6AVuTpFyf9T7digec60A0rxJwF+0nH+XpJPdQWqhZyS7fCAKk/YoqT9uB8+pqyYrHuJKcR5ird3Y&#13;&#10;TTa1xlPIDpZoqZrNPa19Umlb/Rfb9ba3OpSJT6nCj7Bxb7TTpN4e4XmJT9PH6LTxW+THgAfRc+rd&#13;&#10;Ramqq8gxlqamSeT0ojMfSsTDWsMYHoUDmwVbfj227yzMTK9T/Kny6UQW8FrGI7ePSua4yT5kniSf&#13;&#10;Mnj1HZgxA+mj08qf0lOODxxb6+23IqAPLpQtQKnrmoAk1Xa4BKlToUIBpuLH6r/j/Xj3ZQA3Hy68&#13;&#10;3DrJFEznQhB1DmIC7Ea/2yCL3P8AU/X+nHtxEY10EU9PXpmSQAamxTield/BMBjqNajLZCoqsvPT&#13;&#10;vPS4jEVNOy0hkYCCPLV9QpAJ9TNHGGf6cr7MzbWcMVbly0jAMI0I7fk7U/aBmvQbO57vd3rRbbCs&#13;&#10;cCMA00wYFuJPhItNQ4BWei44HqRkdz5Kup/sKc/wfEmCCI4TGs9PR/soBefUQ0zXuzPKxJJuAB71&#13;&#10;PfyyqYo/04/4VwP85PzJ6bsthsbWb6ycG5ualvGlAZ6n+HyQeQCgAAdJY3W7INNgVX0AaWJ9PH0/&#13;&#10;rx7LuFSMdCJQDlusErBYjpsGUEvYg6iv6zb66j9Tb6nj3pmqO38+nVQk9Q2NyQTblTe+m9hYsCv4&#13;&#10;Avf/AB9tNXger/LrokNdWXXqC2NiB6Xsjkj9I+hufoT/AI+6g0OeHThB9aHrjqQm9zp06tHqVGUt&#13;&#10;q/bFv0i3q5+lx79RTX+XW6kUp1jI1JE7Aq2oOy/pJKvoudBIsOSt/wC1b3WgK1PHreB8Jr1wUs7M&#13;&#10;ZS0quQhCkKtg36jrHp9N/Va17e60JrXI68cUp060VTArNRVZ/wAgqkUSft+VqOeNr09dHpIJKE+v&#13;&#10;T+pSw+mmyyGRAfBf+zcfmp8mP2dIrqGRgLiDEsZwCaB1PxKT8xUL/SHUSppJaSpNJLEUlRtJTUGV&#13;&#10;/J/m5I2UklXupTm30I9tNEYpdDih9Pl5Hp+KeO4thOjdrVNaU0/Kn8Q8/TPXGegrKel88lOUjeV0&#13;&#10;jYg+Rpk5eN9RsCAbN+Q31A496kglSLWy0BJp86dejureSUwI4ZhQmnoa0p6jBz559Ooqrawb06iA&#13;&#10;SADIxAuNTjj+n5HtkV0/PpRUsaeXXeqx5CGRl/cZl1HQPqto7ckcXubfQ3971UwaV68VzWuB5ddq&#13;&#10;nrQGy6iTEWNtVxb1Gw+p/wBe3vQUgg/4fPr2sUoOsZEjMxHi4K6jdgxK/pEbG/pH5P591OquaH7O&#13;&#10;t4HXhGpEh8ZWNtPGvUS5cD8Aek2/H+9+/AV60SPPrqFH5Lc6msEF1GseooGsLH8E/QG3vagAHrzG&#13;&#10;tAOucasQxkjkuqDS4tGXVtJVVa5Oockk/j6e9gdtSOvVAOpDUcOsqLYFrkhmOu7AKWS1mF7krqB0&#13;&#10;25J+th7sAdNfI9VJ7j69cwx0ohj5IsYnYmxkb+20l/T+R9f6W921Hz60MGo49OVDiMhlW8lFS66Z&#13;&#10;Csb1ZkWCmjkcl1TXKyhmvf0Xv9DwPaiK3muGDxISoxXyr/gr8ukF1uFjYdlzJR3BIFCxoPOgBNPK&#13;&#10;vDp8p6ygx2Oqq77WmmzkNRHi/t8hAKuDH06Q3Naqf5vW7lEjaRmH1Avf2vWWOGBptIaZWCkMPhWm&#13;&#10;XAGKk4Ffn0Vz29zfX0dvqZbRlL1Q6DI9cR1pq0hasaegr1YdtL4K777K+GezvljVQJgM9ur5Mw9G&#13;&#10;bd2niabF0ub7K2RHs5Nx7h3LicB5FMNfjTE7UjzRpFV04Miu2i5Fm38vXG97bHcCJorvxEBAXSJb&#13;&#10;eSuVBUKZRoZkoxqgOulVrjbzL73bZ7fe511yfHNFdbNHtdzcvPLceN9DukDpSKYozzrZyJcW6Suy&#13;&#10;1juZNERbTIEJBvnZVfjNw0tHlNwUSUJxdFmMbma/Jx19M21cz5Kyhygjx4dxOhSWCtoU9cFWHiaw&#13;&#10;sSQbttsiXgjllGkLrV2aoMb1KuSK1IoUaPirgjhTqb+VeabK/wBmmu9us38ZZXhmgSPwibqHQkkV&#13;&#10;ZNKtHlZIJyQslsySCpqA17joevYNr7cO3qPeNVuGPMbho90Zqvr8aNu5WmhpaOrwUuBxUEH3FFIg&#13;&#10;kn861E8jONJFiCPaW8h2pLWJ7USvJqcSOSNDigK6EAqnEmhNT69L9luucZuYL4b1JaRWZht5LWBE&#13;&#10;la5idmmWf6iV20TDEegxxxheGeJg7S2XvDtPctBt3Ze3sjncvMyUFDQ0EMlTJTQRguiBnumkcgkn&#13;&#10;8EAAke6WO332+3iWthEZHFAKeQ8q1NOlXMfNPLPt/skm980XsNpbIC8krkDWzfiCjOT/AJK8OrHd&#13;&#10;ofyq+02Slre0947R6uoZ446ip/jFdTrNT07JdhOs7LHGqGxDySLcE2BK29ynt/s/uLKs+6zpbL51&#13;&#10;4/YfQj18+sJuY/7wHkFHkteQNsu98lB0L4atpY1wcAuWPoiN8yBnoQq/+VxtfIR1FJ1R8j+tOzt6&#13;&#10;JHHVUe1/vEgpvAqa3LS671Mq3DKpCoSDwbX9rT7TWMlf3Zfx3E/khppp5cCf546CMP39t9sJEl5+&#13;&#10;5M3DZdsaoe6RWY6jTFHUeGvkxqxoeI4dVldw9a9mdM75qtp9i4utwm6cHUF6ZpEP2zRwsTFNi2S0&#13;&#10;ZiHDKE9NiR/X3Fm/bXu2w3/0m5LolQ1U8Af9IPIevy6zo9tOeuRfc/lKPmHkqeO6sLpNLAHuqwoy&#13;&#10;Sqe7X6FvPq1Dqzs7pP5N/FWLoPs+th2ZvfbUrrsPKysRT02dkUCOh878RwVUnMCk6VIKL9CfcybR&#13;&#10;uux828orsG6sIZkFEqaUcZWnoD/Ph1z69weRfdP2H9/393eRI23Lar4A3sY+N7cE6iQKEvGuHIyc&#13;&#10;N59ETyvwh+ROOyooKbYNdnYBMVpq/EPHNBMmoaJpYlLMmtQTb83H0A9x7P7dc0RXAjW38UfhKnFP&#13;&#10;U9Zc2H3rfZW/25rubd0tHpV45gQwJyVU0FdPD8uh42V8KJeu5KLfHyTzGL2RtWjkiqhhqmoQ5ite&#13;&#10;nYOsX2CEsA6n9Rv9CdJ9ifbfb/8AdgG581yLBEp+CuTTNKdRDzb96ePnRZeU/Yy1m3TcJlKGYJ+i&#13;&#10;lQRUOeJHmPy6O9/w4l13j9s1O0tm9D0m9Or9p0jRy12fkp8Zg50oqdmJeWrCxtUOVGiFbuwtYc+x&#13;&#10;vL7i7cIXhsLQy20C0LuQqYHnUU1HyFCfTrFhfuYc5Xe+x8wc082Hbd+3J9Qig1yzgyNQjTHVhGoN&#13;&#10;WkYhFpQmvVrvTfxP+BnyqwvV/bm/9lUG1Nv5uh2tltib223FT4PbO+M/k6bz5Pb+EhiZ5GqsTVA0&#13;&#10;9YlWdayISUCkD2cXlns+9WcO6bbZQ3UhVZVoQlNQJFaZK1HCgyKCtD1jnF7ke9ntJzFuvIG+8y31&#13;&#10;hCks9rdJLG11NGkMqoSfEARElRllEqO0YRxX4lBrb+Q3wn+QXxv7y7w6Drarcuf+J2ccdvYvuzdU&#13;&#10;/wB1hespaPFSvgM5mcvOyimqjMVxdVQmNkqI2RwhKCwRsrDdnlntdbHbLsGcyyPqFvLGDXuOe1gV&#13;&#10;oAVZSDQdZXW/ud7a7xse0czyRQR8+7K67UdrtITFLvFtcSowEUSq1VeBhcpKXVoJg8RJBzWtjvjV&#13;&#10;2PunEUu/uvtvVfYVUi18mQ3DiMTknwznEIEymT21t2qggqKyOmJVnyFTHHSyC3juRyGV5W3C6iXc&#13;&#10;9vTx2yDIqnQSMVjjYBpKeTOAp8q9ZJXXvlyZsl/LybzfdLtMVF0W0ssfjqsvdEl1co7xw+JSiwRM&#13;&#10;06EfqU4dXE/FX+Z/31/L66CwW+d4bej3xmc/99sDomDsGKunniihlFTuvfeKaSyGkxistDR08EUc&#13;&#10;ZmewdtB9n+8zwT8nQ2vNHiukkyqFRtDziL4hIwA/R+HgFrQAEdY6bB7d2W6feRv9+9lXs7S7s7KW&#13;&#10;W7naFLq326W5pHbm2gclF3ByskonlaXwwSzRaiOr4/hn/NX+K/avxZ3Z8zPlX1Dtpc70jVVGCoNz&#13;&#10;S4HHZfcWWyEg+/jxNFPXIqPrqH8dOSWKk2Nxb2Ht72bfN0sFuuSdyk2zb7nV9VGznRD4elW8Mgay&#13;&#10;WqOxCuo5xk9e5RuuSvbf3Ff2597uV4Od+ZoBFLss8MapLem5eZ1i3KJ3Fs622kyfUzRytFCSAjgK&#13;&#10;Oq3O9P8AhUB8ot41mUyfRHUmM6p6swlNlMk2UTFQb03XT7exE8dJX5N8U5SGRIZJoYncCOGKWRVd&#13;&#10;rXPsN7fybyNt8JuJrKbcQAWknnZtRCkBikMTrQVYfE7EGmo1r1ktvPMnvxzFfwbc/Nlny1KXjhtt&#13;&#10;q2uCKKAPMhaG3m3C8jlkeQrG7KIoYdaKzRQ+XVs2397dAfzefjxvf4L/AC8y+Cw3yJocZtjfe296&#13;&#10;fwio2zt/sGo3dsGjz+2OzOvxVzLTSZfE09RHS5ygx9UwgqImIBWYoH992G45F3R9w2m1kvtlngSO&#13;&#10;4t9LCSFSTKphNGYqrsWVwZBG/wCnJRChaMPbz3Dt/ePlqytd53qLlnnaw3S7nsNxkmhe23CaCQ7d&#13;&#10;c2m7Rr4aRvcw22gxPHb/AFtv4V5aLJcrMiUI9l7p+Nv8kvo75EfFvZnfDfJf5sdyS7d2nvZNl4Js&#13;&#10;X151Hs3B1zZLF43IZmu1PPlHhmmjb7JlJ8h1sniBY2sd6i2VILxIpIwlJolmOm4lYrpiLxRlkiiS&#13;&#10;JyRrZpZTRgigVC3evbvfff3eWnv2tRaRmWzu5bMC52yNI5onvI7W9uoYZ7y8mureKNmgiSytkSWP&#13;&#10;6ieRtHQWdffzPu1v5hPx77c+B/c+/Iuut077ptHxzylDnq/FbT+/xMUIxvT256urlLtT16wCGkr5&#13;&#10;31eaQpICkhIONnv9q5jur4rBDZbheI6LJGoDMD3U1gV11FHNf1UJ/EgBBPuF7U8y+wMPKnM23bju&#13;&#10;PMvKfK08M95YXLmcQYaM3UVuP0jDArh4olVhayRq0dEdimu7v3r7fnXG583sffW0dwbW3VtqsrcZ&#13;&#10;lsHmcVU0lRS1FC7UsgMc0Y1HUpCMNSnTx9b+44vtuvrCY2t3EyPGRVaVrTgQeDDOGFajroBytzby&#13;&#10;vzbs9vzFy3fwXVndKrpJHKrGpoxHGqEaqOjaWXj8urL/AOX51durozK7j+YPblPU9e9TbL2VuSLb&#13;&#10;0mddqOq7Hy+YxctBR4rb2OcpU1FNaVPJKEVRYBWvb3JnIG0XexvLzVvCm2tYomC6h3OW46RxI+Hi&#13;&#10;Aa1pgV6we+937gcve6dhY/d49u2Td9+3K9hMwhBdNvjhcNI88q9iSYOKnAq+MGp/M5KXK5TLVqKV&#13;&#10;iq8tkatIYEjjMJrKp6l42MagD0sFNgdJ5BNwPcS3Epmnd04MzEfYSSP2Vp10E2qyi2/bre1c1aKG&#13;&#10;JCxJNSiKle6pOVJFSfT59f/S0+qfKZnFSrW4XJ1uMroLyxT0lQ8TXBFrlCAf9Y+8gBNPbnxbZ2Rh&#13;&#10;wIPUATbftW5obTdrZLmFxQq4BAr5iua9D7178y997WaGj3VTpuCjRo0eqUrBkIo1spbSt1kNhf6g&#13;&#10;+xDtfuFuVmwivx4qg8R8X7fPqGOdfut8n79G11y7IbGYiujjGxPkf4erBOsflh1/vIRwQZuGirWM&#13;&#10;atj8oRSShmGsIjTkBjx+Cfcq7Rzvtm4jtkGr+FqA/Zk/l1hjz393TnLlVjNcWhliz+pD3inHIANM&#13;&#10;cejFZOPY3YNPQx7lxGNzYozrxtXUpbIYyR/924jNUjR1dI1zcmnnUMQNQa1vYomj27dQBeIshHwn&#13;&#10;AZfTS696n7DT16hewuObOTZ5TslzLaGSolRT+nKPNZoJA0Mw/wCakbEfhKnPQdZ3o+oq4po8Rn8f&#13;&#10;vPCvEwj2z2RB56+mkNvRid/4mP7lf2wVRchSTgu2p5lUX9ldzy7K9RG4nj8o5iK/7WcCv5OG8s9D&#13;&#10;bZ/dW2tZFk3C0k2u7DVN3tr6Y2FP9F26VvC+I1Jt5oiFBCxMTTose8Pjvt+kqGhdcv1tXVVWKPG0&#13;&#10;u7hSPgstVSFigwm5aGSWimVivpH3CsbWA/qD7vli1QkHVaOTgSDsY+iuKqR6Guep55c96N7uIkmi&#13;&#10;MG+QxJWV7PWLiNRSvj20ipOhA49hHzpnopXaHT+9Nkl6rKYWeSkJLpk6FDU0c0GniQzQ6hpIF73t&#13;&#10;/j7BW9bDf2Kl5Y+z+IA0p9vWRvt97m8q81abexuwsgNPBkIVw3pQ0Na4px+XRWq7LLTPJEnJBPBu&#13;&#10;ouLXvf6/X6ewPNd+G2lRXrIe3shKqs/A5+0dMEmTqHkEiylStitjpA/2m3sua6lLa1PRolrDoMZF&#13;&#10;R0ssPuASaQf26hArEG5D24upJ9m1reB6H8Q6De4bPgkZXpW1OY89OSnqkCkAj6D/AHjn2ZzXRkSg&#13;&#10;FD0Hbba1tpqnCniOgtzMlS0xaRtIYE6VFhyb3sP979h69aTVUnHQ926ONIwqeXSfUFj9CSbngfn/&#13;&#10;AB9oTnC8ejRiAtTw6kpTNIo1AgA8D/ip92W3ZzVumWmUcM9S0p447HgcWPJuf6f6/tSsSJx6YLu3&#13;&#10;Hrn92tM2tSFKm9+Lkf63+8e7GdIzjqvheKNJ4HpQ0+Qiq4wy3sQQwPJH4/23tbFMsyVXA6LJbZ4W&#13;&#10;7sgdJfM4sXeSMC9ybcAlb/Qkeyq9tFcll49G1ldVXS/l0inMkDlTyl7XI4BB5Ug/W39fYeOuJivR&#13;&#10;wtGWo64lix1E3v8AQ8fT/Ye6MxY1br1KdO2LrGgfQWIRv9YfT/H2vsbhozpr0nuIvEXVXI6VEkpe&#13;&#10;EG9xwWHB4tY2t7PHcPFUeX8ui1V0v6dNz6Gv/qSCL/0uP0n2iIrx6VhWpXpnqaDkvEtyTfT+OD+B&#13;&#10;7QT2wqWTpQkv4WPTLKTex4ZW/Sfwbfj2goRg9K0GNQ8+sNz+eT+eP9h9B791frkjFGDKbEfn36tD&#13;&#10;UeXWiARQ9L/CZZZ4/tpGLEWUXJv9LW9iTb7zxU0Oc+nRFe2mhvFUdM+5cMX/AMqhB8ikGw51i/Kn&#13;&#10;2i3SwNDPHxHSqwuxiJ+kRDOY5UkU2eNgSB9bA+oeyGOQpIHHRuVBWnl0tpStbRkH6Sxgj82P0HHs&#13;&#10;7crPAaefRWuqGTj0zUFY0ZNLMSChsuo2vpNhe/5HtFbTAHwZBmuOlM0WoeIOuVfRg3mQfq/WOPSL&#13;&#10;fW/vd1DWsi+XWopDgMfs6aYneMho30lTwf6/1v7RKxUhhx6eIBFD0oKbIR1amKSwci1mNww+h039&#13;&#10;mcNysvY+D/h6TPG0Z1J02VlEyNrg5U3OkXNgf9Sf+I9pp7cxtqj4HpRDJqFW49NAJBBU2YG4NvoQ&#13;&#10;fr7R1bimOlGKivDobdnZqLL0Zx1UVadV8bKTYutrBgPY22i+W6i8J/iAp0Bd8sZLKU7hBgE1PSA3&#13;&#10;tt2XC133CK3207XVrcK4+gJHFvYe3zb2splmT4XPQg2Tc4twtaA9yEdIwFg4ZWN73DDg8flfZMQ4&#13;&#10;evR2aHj0paCvWqApqj0uL6Tawb+lh/X2aW90Zf0pcHy6RTRFO9OH+fp1rKZZ6cp+oG1z9GR7cX9q&#13;&#10;5oxLEU6TRv4b6ukU8PhZ4yLFbqR/xT2RlNFR0aq2oV64JYpa1h+P8R9b+/LlaHrfXJGcPcekryrD&#13;&#10;jkcg396XUDXrR4dKihro6pRS1elmIIUtyGB4sSfyPZrBcLKng3GTwB6QTQmMF4+l/tasand8NU/u&#13;&#10;UsxIpCWOkB+Hha/0P9PZ/tkrIfpJTg8D/k6Dm92olX94RHvTJHrTpE7w27U0GW0rHqimDGNzbTbj&#13;&#10;SCx/I+nsk3rb5YbsaFqG8z0dbPuMV7Z6l4ilR8x0yR46jp0MtfKp5B0FgAbDkW/w9oUtbeEa7kio&#13;&#10;8ujF5pWb9IVr1hqNwtEBHjY1iEbAiQrb6cC3tmXddHZaClPPq8ViGq0x49LiNYdxbY8vnRJoyQ4b&#13;&#10;9QaNg7Cx/p+P9f2IkKbptIcmjAZ6JGL7fufh6TpIwadJZpMViAQoNXUg2vwxH+p5+i8+yZns7Jcd&#13;&#10;7dGoS5ucHtX59MtVlqyqJBcxRHgRxkoCP9qb8+0ct7cTmhNE+XHpSttHCATlumw/QW4twbi5v7Rs&#13;&#10;Dr1LgefSpMCnmOutPJVv6XP9f9h73IVZadb1VNOvFFtYf1/3j+p/x/r7oFBTt8uqA99PXrlbgWt/&#13;&#10;Tj8f6/vRU8R1YMD1KpaKoq5QlPC0rkAi2rSbf1b6e1MFtJOwEakkcaDpiWYRoTIRp6U0OFoKP93L&#13;&#10;1KpKPUtJDyzEfRRp5N/ZxHYQRH/HnoR+Ecei9rmVzpthUH8R8uljhNvbh3IVptu41MVjwQj5GqAi&#13;&#10;UA8M/q+pt/gfZtaWd/uA8LbYxDHw1nB6Id13vadkTxt2mMkn4UXLH5U6VNdtjrzYaebPZX+9efsH&#13;&#10;+xp2DU8cg/syFSR+f7R/2HtfLt2w7KPFvZDczjyBBFf+L6D1tvXN3NDadugFhaf78cHWfSg+zqFF&#13;&#10;2fmcpQVu3ccsGJoXb7iipaeJb6YxcxySqB9bD6Ee24uY7m7ja0t1Ea8VA8/keli8lbXaXse83Wue&#13;&#10;dQVZmPr5gfLpCjcJlmlatxdHUSE6H1KUKMPqBq/P+uT7JjuWpz9RErMMHHn0Kl29VjAglZRxHnjy&#13;&#10;6cIK7bzJCsuNqKY3IlkpZ9dlJ50qTb+vtSlztrAa4itfNfLpNJBuQq0cqvTgGH+r8unyKi23MGFN&#13;&#10;laukjQEx/cw6y7kXCMR7XCLb5B2SFfSor+XSGSfeYgBJCJCaVo1KdSRt0TKi0eYxlU0gU6HkNObn&#13;&#10;kBib2t9Pp7cFiHAEEqsT86dNNu7RO31FvKg9csPtHXNtsZkByKZKtIFAZ6eeOVAD9dH6Sfdjt13l&#13;&#10;Soanpw6qu+7VVVeRk1cAVYdQpcdWUyoZaKqiBPAaCQBvyCOP959tNC8a0ZWFfl0sivbediI5VOni&#13;&#10;NQ6hXLcEBShIXWCD/gSDb23qJ4ihHTzKKjSa165JcqLX1X/r6QPxb/X97jJOeHXnpQfLqQsaurgG&#13;&#10;zi1weH5+lr+3wARpPTRY1qOHr1zi0owC2uouWYAlSBqNyfz72naKL1p+4En16yozMxLPdbqrFgSQ&#13;&#10;Q17kj3vqhAAx1zVi5YErZVDkg6TY2NifqTx7sucHgOqEUFfPpxWQesqTJ6eBe5Qmw5/2Ht4EHh0m&#13;&#10;datTgf8AD1lR1JVFK6Tc34I4FyD/AF93RjXTx6adDTUePSq2zWU9U1Vt6vlEVFmNAWV+Y6XKRn/J&#13;&#10;KhUJ4ufQx/APswtHR2ezm+GTgfRvI9Bzfraa3WLfLKpltOIAy8Jy6V86ZYD5dM1TFJTVUlNVxmKp&#13;&#10;p5XidGY+gxGwN/zze3+B9pmjaJzHJ8QJHRtBJHdWi3Fq2pJAGHzB4/zx9vQmYaRt6bOqtszXk3Ft&#13;&#10;VZ8vtpmYyTVmEB8uWxCFiDeP/OxD+nHs4g/3Y7ebFxWSDujp5qMso9T59R9uy/1R5pi5jixY7kVi&#13;&#10;uh5JcfDDMT5AjtY8K06CdLMAwZXZbkBhpKsjWN0INiRfi/8Ah7JARqJ8v9WPy6kttS9tP2cCOJP2&#13;&#10;Z687JISqo1pWGog25seBb+nvxK10+vXlXQK14dKLBbLze4gslDSvDTRkioyVQxhooFvcs7t+o2sS&#13;&#10;q3PH19qbbbbq87olAH8R/wAI6It45s2fYyYryQNI2Vijo0h+0eQPqehExe29v4ltahNxV9MjrU5K&#13;&#10;SRKfC0DqvqeSsn/yeMj8cyPb8X9m0FpaQgsT4rKMtjQv2n5dATcd/wB93VQrk2UMp7I6MZ5BwoEW&#13;&#10;jmvr2L6mhylszvyih8kWOjTcuQ9aiRWqKbb1M6toGurf/KK0/UhWZY/yFA9l9zu6VKW4Ez8PSIfa&#13;&#10;fib7K09B0f7VyfdzAPeE2UFASKK1w3rRVHhwV9VBceZJz0HOTqspnZoanOVz1hXyCnpgqwUFMTa0&#13;&#10;FNRR2RQOObE/4+yebxrtg945YjgB8I+QHoOh3Y2lhtMTQbXEI9VKt8Tt83c5NfU56xBEXxhQWsml&#13;&#10;yqAEM502YG9x/Q+7gKD0oLOdWrFeA6yfuIBoUknSpMjHXYABQQPoLX5H+v78DSvz6r2s5qafZw67&#13;&#10;LSqQyJp5LFC62vcKFa/5H1/x/PvYJHDj1qkbcWJ+3rjIGuGazBHH9FBa5ABPFj+nk/091J8z1dQo&#13;&#10;UgDj0bbGfB75G5H4x7e+aFR19loPi5ne3MX1BU9nURp6+XD5rIZJMfU5SqwoPkShWVzTR1spWFqn&#13;&#10;RCxBkBJlFtryiIvIimTQ+gN+sIWl8LxtHDww+NVeOCKEHqPNw9ydpst6v+XoYpnubKOZfFaGRbKW&#13;&#10;9itDeptoulNDeNb6ZzAAD4JYhiQV62Zep/hZuzoz5YdK/GDpX4DbL3n8QO0aLZVH258u+58FSbzq&#13;&#10;ezutt34aM763Km96x0pMKtDJPI0OMpEX1wqHkKPq9ypLLBsCz7ds9jDIlvHKbh/EV5XdEYiJkzIz&#13;&#10;uQF0MhSQtqCAEaeZy7nde8GyWnuB7qc8bnte+7ndwJtO3Qxy2e32Qe6SJbuNgEgNsia5Wujca7fw&#13;&#10;tDuzrIr0/fzdv5XW/fhb3Bvzt/rfBbW3D8K969v1myOoOwetc9DuvA4nMVOGgyp2ZuVKRp5MfV+X&#13;&#10;7mGJGkaOSRTHEQdCmMd1gaWddwFuLIzrG7Wullkg8VtIJjdQRE8qsEKkgllVqFgpz89m+fbS/wBm&#13;&#10;fkndN1l3u+2d7m0O8EwNa7n9IRMWiuIpDEbmG0lgluoXVHUCWUeJGjyAWIqXDYD/AITj7o2/mWos&#13;&#10;Rv6v/mKU2Qp9u5+lfCbzkoqHHCmrKiggnEc1XSpGwFRR1EIkiVvKtlFyYtZX8HLxE0c0cPhOCSSq&#13;&#10;CVr2FtLRMAyt4algfOLVXgp6AdrvvLW7/ekpt17Z3N6UtpAsUJlm+hGw3yNMl7HI0AtTdNHGy1xd&#13;&#10;CLwzWWUEu/xc/nU/Nj4n9T4Dp7aWa2T2Bszr/F1mH6kh7Z2RiN8VfVEdTk0yiNsyryoZqfwu0wpY&#13;&#10;mDLAhCooCWCSy30223tZPCGV6VZXlhZgi6USYxSJ40aiqqrEUUKlSF6GnNv3eOU+bOcV5xS6ltLl&#13;&#10;RLVClteQwtPJ4s81lDfW9xHaXE0yrPJLAiF53mmK+JKXJCfkp8pe8Pln2HV9pd7b9zG+901UcccF&#13;&#10;Vmpmq0oqaLV46WhpmPjpoNJt4oYwtren6H2X7hus+5FHkVYo0wkSAKiD1VRhS34qZPzOepK5B9uO&#13;&#10;WfbyxmstjWR5rpi9zczSvNcTyMAA8szkvKUAARWbTGlUjAWg6LtJFEA5kAdQxTSkrhy5OkNZAQSv&#13;&#10;6iCfoPZPIiHLZ6kJZW8if9X256aamIm4DklSGtGxRNJA1GFgSb3P5PH4+h9opEIAI4f4OlaMCPQ9&#13;&#10;RTL62UKzL41bWW8YBN9ZH1+rHk/1H+N/bNatpp06FNKjrLSVMlHVU1QsaMsLNGwZrQVGtQssM9vq&#13;&#10;HT9XP5459uRSeHKslKha4PDPFT8j59NzwC5t3hY0rQhhxUjIb7fT8vn1kyNBFBMs8AL42vj89NIS&#13;&#10;tvt/JpWlb6DXGw0uATYAH8+/XECqxdPgehX7K8PtB49UtLhpk8ObEsZo/wBtOP8ApWXIPmeoQVUc&#13;&#10;hdWq4cIPVyt7H6cC1ufbQAU0HSrj5dTKWnqKuZoaWGSaT0ymJV0iLQB655HNlH1I1kAD8+3oY3mb&#13;&#10;w0BJ/Z+08B+fSeaWG3j8WVgvpXz+Qpn9nTm0OKoWJqS2Vq7G9NSu6UELhgVWerNmmY25EQABuLkc&#13;&#10;+3zHbwf2n6j+gwB8ifP/AGtPt6RCS+ujSEC3jHBmALt9ifg+TNX7B1ArK6rq0hSWTxwwsUhpoY1g&#13;&#10;giVhpXTCo06vrdrEn+v59syzyygAnSBwA4D8ulUFrBbktGveeLsdTE/M/wCqnXAIqyf6hAbNawGq&#13;&#10;50hj/U/090IFcdPA1GOuaRjUrFbEEAhT9ST6jqH0uPboQAivVS7V0j165qdOn0R3Mh/xNh+gfS5A&#13;&#10;H9fr79lEBX1PVSQWIbrkikBTIfGpbUJAdTXvdwUXhiL2seP9t70RWlT9vXiaA0HUwVMADR0cTLYD&#13;&#10;9yQszyarITxwPz6b8fT6+1KzqBSIUPmfP8ukngu2ZTUeg64oR5IjxYGxP6gOddgObm5N/wDinvVa&#13;&#10;tXj1ogkUOR1JUG5IsQw0kDSWQWFmc/4/i3u2nNeq4/FjrFIygmR/VYEW4Yl2Nka39AeTcfT8+6Hj&#13;&#10;jp1BXqEZl4soWK5csPqCD/qfyCeSQfyPdPOvShENPn1icBdY9IEhYgEF7MTa6/Q/42/1/dGFMHq+&#13;&#10;D10t9Rs541XI9ShdXIDMR/aAsfbYGadebhXrFTxyTuscR1SeUqyG5IVBqBYgWCWJJN+ffo1ZyAuT&#13;&#10;Xh6U8+vSOkakyU0+RP8Ak+fT4+GlpYJ5q02ZqeOaFhIlgWkYaZ7tY+QKfUv0PHtabNkRjKa1AK9F&#13;&#10;0e4rcTLHbZ0sVIPDgD/Ko/LphYgRlWNlFl8aKAZFU3JAN7ajdiLcWHtEStO3A9OjShJrx6w+WRrh&#13;&#10;FICSa1jYWtqUXuX+thxe1tPB5PugdmwmAPI9WKKvcxqT5jpWY7LI+NFOtLDJmcdOlTQ1bqkxrcZB&#13;&#10;+62OkjcaNULgvECLlAU+ij2Z210HhMar+qmVJ81HFfyOV+WOiC7sTHfNM8hFpMNMi5okhoPEU/wv&#13;&#10;XS3o1G4npO1lbV5OWaernM8pP3A1ahHeUBSYgCL3AuePr7QyzS3DFpD0b21rBZRLDAgUAUritATS&#13;&#10;v86fs6jXUppUXQKukPcmRtNiqhj9Qfpe49tY6fyPz66N3uSJNVjHdDoueW06uPrcAH3qhJzjrdF6&#13;&#10;7sygki7AqQZLlI9S29dje/P+x9+ow+Pj15iD1w0EXjW9lUCFghAVf1MiX/Bvb/Ye9UoCo4Drfl9u&#13;&#10;eubyqQt9Nr30tGVYKnLMy/6/+P59+LYA6rSpr1yVfrdrckAq31RBr+pFrt9bX/Puyj59eNAR8uuS&#13;&#10;aiiEKTydS3CsthpQkKbmxN7W5/H097FSKcetfPrtTzzGyBtRQMFJUH1KQF+o5uw4IJ5Hv3yYdaOP&#13;&#10;PrksUkjU8USSy1MjJ4IY4i1TM5F1engi1M39AoX8+9hCWCqKt5AZNPkPPh1V5Y41aWZgqLXUxICr&#13;&#10;QZ1MaAAVzXp9XILN/Ccdn6Wuhx+Khnjmo6I/w2qeeoledZZvKgKylmCuSL6RYfT2vW41LHDeIQkY&#13;&#10;I0qdLVJrn0J8/WnRSbF41uL7Z3jM85WjufESgAFAVNCtAStDTUc9WtfEPfW1O48tvPYO3sPsjqvc&#13;&#10;W2/j5iNn7cpV2hgp8J2zjcfv+nyu/MNu7dWeSWTGZ7K4yeqhps0k0bERLTho9Y9y/wAm7pa71eSb&#13;&#10;dt8CW7RWqpwAjkj8WsiuxU0kdKprqAQTnAHWAn3ieU959tdosubt/vr3e7W732W7lb6ifx9uneya&#13;&#10;KxktreF1WWytriOKV7URSirGRgQCRYDsPdOxcV8E/wCVruSn3zhOuNp9Tdy/I3N989nS7Pp98ZLY&#13;&#10;m5qxabYO1sLhNm5GomqdxVtNBD/ElpJY46SnBZgpUhfbmzwbhZ2NpzAs6R2kI0kPLI6JJDHLDRId&#13;&#10;EgjdndWNA/waiOC9Ab3Au9l5g9yedfaltpmvN/3GGF4Rb2sFrLeWF1NbXhafcUngaW3ijgeOMSyQ&#13;&#10;PWYwxyFmeQ00/LHDfEjK9r0VN8Ud29j7twmTwVWu4c9vKhx+FxeQ3+MhPW1kW0ds0SLJj8JVRnXT&#13;&#10;KbKgk0iMCM+wVzLByzebiP3C7sZQwc6iU1g6tKoUUqGocL+mK9owestPZG+979r5Heb3mtLS1khk&#13;&#10;hMEUArMtmY1j1XUwlmSa5ibTq1MZWCNrYllqVDFxSZXFY7bNKj1eTy25MXWYqCgc1DywV9HLipoJ&#13;&#10;aeMlvuRL9vo0glQNTcW9hqBZLmBLCPMksisgGahgysD8wdI6m/cJFsNwn5inYRW9tbSJM79ul0kj&#13;&#10;lDBmoNBTxKk4rSma9XrCi2J/K+6H2ruI08G6PkF2bixkoaeZ4f4jtwT06uYHjs32sMZfSALyyC99&#13;&#10;BWxyBjXbPazl1JAni31wMVOdVMj5AVz8+uUMsvOP37fdu82fxBYcobJJoqgYpKFY0JIxJJIAWGo6&#13;&#10;Ex5Hqm3tf5Fdvd0Zeqy+/d3ZbIU9TUvIMNSVtTTYiBrhkLU2o63BIGuYsfqAQB7hDeebd732XxL+&#13;&#10;dzGTiNTQCvDHnT5/l10s9vPZP229r9ujsOUdsijdFobh1Vp24V76UVTT4UoDXzOeg72vvPdO0M1R&#13;&#10;5zbmZr6HL0VTStT1NJVTh9VOA6SiNCCzLa9tIDNcW45K7Hc77b7hbi0kYOpFDX0zUDz9adDXf+V+&#13;&#10;X+Ztsl2jf7ZJraRWDIyrTS1RTq0us7JT5xdPrszfdLj6LuzY0EdXtzcrpDBW7mxNNdZ6CpccNMAG&#13;&#10;Gm5va+ngn3NJ3GL3C2I2W4ALfwZRzgutc0Hz8x1z8h5Km+6d7l/1o5Tklm5X3Zilza1JS1lb4XA/&#13;&#10;h4HV5VpXPVd9Jues6xyVbhaeg82YpamegybZChETSQALGzAkaxLGAGikBAVgGAvc+4vS8fY5mtFT&#13;&#10;9UMVYkeX28RQZ/Z1mnc7DZ+4NhDuc85FrKgkiEbEgNUn10lHqQ4NagkHFOrhv5XO9+yspl+zc9uf&#13;&#10;c2WzWwNt7Qrs0sczT1M+RCq140la+h4tJDoSCD/tJ9zN7W3+63f1U15KZLdFBHnq/M+YoQR1zY+/&#13;&#10;vyryLtllsW0bBYRWu73t4sLadKLGCRnSKAh6ghgCONcjqrP5K9+Z7uns7c+bzWTrhinzlZDiMVPO&#13;&#10;Vho6CmqGWJUptWkkkKGs1x+kfX3FHNvM0u/bvLJM7CLWQiHFAMD9pxXrP72J9n9o9ruQtu23a7eM&#13;&#10;3QhVpplBJeRkBqWArgZ9PXoYdsY/L9e4ODq3GUR7K7m3HS0e59udV4rYGY37Ps7N5+nQQZFWpSac&#13;&#10;15oGVpYno5oorodWvn2fWwk2eyG0qBdX8gEyQCEymJ3oA1cLq08QwKgdRrvd1Yc770efLlzsnLNm&#13;&#10;z2dxuj7hDYfXQ25YtCqkGY2/1KkLIkscj93aUx1abvPtwdZ5n4H5f5d7Gp+2sx8dOv8AdFfUfH/o&#13;&#10;TJ53ZlLUZOuylJnetst2XltrU8UdRXsyTS5elxVO85jASVwdQIu3dbyxispN0eRL5FdmSDW6pIRG&#13;&#10;I3VPhqqq9IwpiD5YFaqcWeQLLZOb7nnO39tlt15f3W8toBe7uYojdW6fVm/tVmJM6wvJJGiXU00c&#13;&#10;5hAjikicRvHdr/M43fkt+fE3pT5PZLG4TYWB3ZjKevym3MxS1uTGDp81jSyUkFLVrrhjhBWEVNXS&#13;&#10;SVCC3jAYk+xDtU1vtVhfbYJi4tTFI8kyGtJFBOqg0hyx7tIoM0UYAxo2vZtx5h9zdu3mO1CDdhd2&#13;&#10;ttDZ3ChS+33RRPDqzSvAI1AiWSakiqNckq56Lz/Ip2F1z0nmMz8kflpurF7P633dg81T9cYXcTzU&#13;&#10;GMrMHh43y+b3RmcVlGLS0QRG0sUe66fTd9PsMbptvOS8l3T8tNourkoUXV4TRwA6mdWJqrvghiw0&#13;&#10;xgk6ep833n32L3b7w+xcr+5NrJebVsZkN40UAvIpdzljEdvbTJCpaWBO5XijRjJOyRqr0J6d/wCY&#13;&#10;r2F/J6/mjb12b1z0lv8Aq+ve4cPhqjaHWW7sZhJtubRqZErJchjsF/D61Uhhhq5pJR5GVHZnBvcW&#13;&#10;9lHKmz3W62J2fnHcoby7dvEieN3eaKvxKXICSeXb9ukmuRX7l84cw+yvMje4/sXyNe7JyxFGI9zt&#13;&#10;LlLZLO7WI6YrmO2hme4tnVSayOTUBfFjUqaVN/FzeOL+PFZ3b/Ll+VUVPg6HN545XbeezKyLiYt1&#13;&#10;0LD+DyhjwsNUNDwzqQUcXub3At5XubfZbmXkrfSpGotDI1QsisK0qPU0YehHrToF+/Ow7t7pbbsf&#13;&#10;3s/ZMPLJbxiG6tosTxomoSEgfE0QaSJ0NdUbCmOmndfU/wAkelMfQdebJ6MbsWizG+s5vulg2jTZ&#13;&#10;+m2GMfXYNcbtv77OSVc7ZmCYE1mShk8dPJpvOHb6LLnb992WJbLa7FbpTK7kJrWJQRpTUxY+Jk6n&#13;&#10;FNBp3eXSbYeePZr3MvpObecOaTskkG329mzXf0737OkrS3JjhWGMWjKR4Vs6l5k1Ui0r0odhd5dg&#13;&#10;fDPDt3X8ku5sn2r39hNqttHpLqWj3FR5DCdZx5GnEDVNYaQeCmChIhLT0sf9kEsePbEV3c8qWL7h&#13;&#10;zXdC7u3XSluCpRMfLtoRpBPCgoK9a3nknl37w/MEPIHsVy/+4eWEuPrNx3d45EmvXjYspjEhLuVL&#13;&#10;SNGWIq7E0ArUAO+Mtgv5iHTm8flBhMfh9t/I/prH0z9wYTG6IaPfGziS9PuejgYKfuqW5RWdmDco&#13;&#10;zfp9h7d47PnrYX36wXwb+wWkqD8ceTgf0RXSftB8upb9txzB90j3UsvZnmK4l3DlHmqRm2y5cd9n&#13;&#10;esdLwyeQjnOkvpAOVcD4x1X70d0B2X3PjN/7y68yO3KD/RDt9N45kZTPwYfJeGmmM6DECWSNpJIw&#13;&#10;pdRG19YVVJa3sC7By9ue9JPf7ZIiNaKH7zRiRwp8/P7eHWWXut7vck+2t/tXLPONvcyjmOVrSMxW&#13;&#10;5liGqiFpgAQFJZVoRlDqOK9Gno/5lnyTzODhxubGx+wd24CgahXMb12Ni9x7qzdDSQxQYqsSvq4z&#13;&#10;JPVUCRg6ZAzzL+4xLI2sUWnuPv8A9ILREilljFO5KsQOBWnEoeI8xmnUE7t9yv2dTfX3iCbcNtsr&#13;&#10;yQMVtr54LeGU18RJAD2xTigDVpGe0HSwooOwsll94bFwG9fmb29n4VrKaXI7S6rwKJHnauhmhVKW&#13;&#10;aLEqVhoojdWDSqpWNhoBAt7N9xZrrbo7/nm9dQRrjt46Bm1DgV4gHjnI6C3Jllt3LvNt5yv91/ly&#13;&#10;BjEyxXW7XBrBG4J1jxTV5SDUdpOp17qHopHZG5fjHltsT0/X+w95bc3XSrTpBkavPrkqCriVFE71&#13;&#10;0born9RcyLY6hp0+o+wTu17yfNaFNut5IZ1IoddV4DJ/1ceskOR9h9/du36ObnLdrK+26QtqiS38&#13;&#10;OVSSaCM5HAUoeIzXA6//09PJW1LcLwVv/sCOR7n2oI6gcrRvSnSPzVJ4ZPPEp0P+q4+h/wAbeym+&#13;&#10;iK946Em13JkQxtkjpPrJIjpIkjo6G6PGzI6G97qwNxzY8ey8MwOsGh+WOjNkDqYnAKHiCK1/yZ6H&#13;&#10;HYXyK7P2BLEKLOzZPHxMpfHZN3qImQECySNdl4H4PHsT7VzhvO1NRH8RBTtbOB8/8HUT84+yXt/z&#13;&#10;orNfWggmbhJEApr8xwNej99WfOXb2Ukgpd009Tt6scqhnN5saDb6mci6gn8ke5S2P3Js7mkd2hiJ&#13;&#10;Pmaj8usOPcL7pO97cj3PLjreRDguRL+zgfPz6sK2Z2dtjeGHaKOrxWZxNbHpqaYmmrqOpjlGhkq6&#13;&#10;OYNG4IPOtDxx9PcqWG7Wd9CVRllQ8VrVfzHn1hnzLyPv/LO5AzxTWtzGaq3dG6kcCjghhngQ32dQ&#13;&#10;M/07tnMRzVGyMzW7GqZfJLJiqNFzux6+R4wumt2VlH8dOH0qkj4yanIQWRb+2LnY7SX9Swc27eYA&#13;&#10;1xE+pickD/aFejDaPcze9vZIObbZN1RcCZ/8Xv0AP4L2KjSEZKi6ScFj3NToifc/xXwtStRkdx7J&#13;&#10;rMYVV3l391ZDNncFFZjesz2z1Ay1Cp+skq01TAhYAzD6+425h5LtJay31sVqame3BZPtki/tFH2B&#13;&#10;gPXrLf2u+8DvFtosNj3ZLnVhdu3Vlt529Et7z/cSc/woZYZXpiPHRDdz/GrduMopc9tGroewdrox&#13;&#10;/wByO25fuqimVf1JkKFPXFIv0kjYBlIIZQfcZ3nJV7EjXNi4uoR5x0JHyI41+VK/LrLnYPfXlq+u&#13;&#10;U2fmWN9lv2H9ldLoVz/FHJXQ6nyZagjIPQISUs1BM8M0MlLURNpkhmRo5VYGxVkexH1/PsgMfgtQ&#13;&#10;jSw9QR/hp1Lkc0F5F4sLiRGFQVNRThWoxn7enmgr4yQjFRqAAB4YccEAfX2pjmU4Y56Lruzc96jh&#13;&#10;1nq6KCtRw3N7sp4+lvdpYlmWh6at7mS2cKMjpMGnWAspHINrkAcfS5/1/aEQrGSvp0diRpQGPWGS&#13;&#10;oSMc2/Aubcf0sB7beZExXpwIzHprnrma4QWN/qR+P9b+tvaR7hnFPLpXFbr8R6bmLObuSxvcXPtg&#13;&#10;1IoT0rCqvAdOOOqjFIUB54Nr/g/19vW8zRvp8sdJbmIPk9K1HjqYQeCRYabXI/wb2cBxMoJ8uiQq&#13;&#10;0Muny6S2YxBdXljU3YepV5FxyGH+I9lF9YhlMijo1tLqraGPSHYNG5Rjz/ZPPNuCP9f2HcqdLdG4&#13;&#10;IPWRJnRg1/ofp+Lf093UlTUdbKg9KqiqgyLexRltx+D+PZzbTagGbgePRZPFTA6zTppY6Tww1Kb/&#13;&#10;AF/wP+x9uOCOHWlJ4dQ0qvV45QFdT/rix+lr+2UlFdLdP6QBVc+vWOqo45gSLBgbgj/W59tTQLIK&#13;&#10;rg9ajlKGvl6dJ+WJ4mswt9bH+o9lzI0Zo3S5W1Z6w3/33/IvderdZYKl6aRZIzyCDbkXAPPvaTGJ&#13;&#10;gynqjqsi6W4HoQ6StjyNLZrE6V+guTcfW3sUQTpdxaDmo6IZIWt5NQwOkJncWaKY1ES+hm9Q5AVj&#13;&#10;/a49hzcLQ27+Igx0c2lx4qaW49d4aqLq8DcFSWX+tj9b/wC296spiQYyeHXrmOh1jqHl4WhqEmjJ&#13;&#10;AkN782V7/wCHtq9jKSh1wP8AL07btqSjdO9BVrVw6W/UBpcHm4t9efa62lWaMBuI6TyxGNtSnpmr&#13;&#10;oGppCv8AutySpH0H5sT7QTx+E+eHSiFhJnzHUG+jkGxH9P6+2T/Fw6fwwz08UGTUnw1HBsNN7cj/&#13;&#10;ABv+b+1lvd58OXh5dJZoK9wNOpFbjxMDPDa/10qRZuPbk9sH7kx9nDqscxXsbpvxtfPia6KqiJV4&#13;&#10;ZF1i1rqDyDf8e0ttcPZziVT8PEfLp25giu7cwyCobH59GHyNHSbx2z5IrNJNT+WJxZjHKFuU/wBv&#13;&#10;7kO5ih3fbiQPw1HyPUXWc83L+8mJ66Scg8KE8fy6LLUQy0s8lPIpEsLshU3BuraTYH3GUiPDIYnB&#13;&#10;BHUsIwkQOmQ2esIkcEMpKstgGvze/wBR/wAj90JIyOPVqA8elZh8opIinI1tw35Dj+vP59m9ldgn&#13;&#10;w5ekFxBQak6z5vGOEFXApeMfXSpuFPNyR7ev7VgvjoKg9N2twurw3Oekr7KQcVPRiOGeuRI/AsP9&#13;&#10;v73w68K+fXC5uLXHP1vYgD8i3upJPDHXiB59KTGZloniE7cxMGhl5BDD6aiPZla3pRwrnhwP+fpD&#13;&#10;c2okUgDDcR/m6Evc882d22tZS6PuaaPWpH6tSreRWX6m9rj2JtyaS827xYCCyj/Bx6Cez28e27s0&#13;&#10;EldMh8+HRe3lnmbVLIzsCbaj+L/S3uM3lkfLkknj1IqrEg7B1xsCPqeb/wC2917erDHUuCeohjaO&#13;&#10;GoljikB8kaMQrEcXK/T6AD2ojlmjQqrkA+Xl000cTtrdQT69cOQCGOrVYsRxc/U+/KrNkmv29OUH&#13;&#10;ljrncgXBsPx9L+3NLjAPTbFSdB65E8cj6/QfW/8Ar+7k6RnpsAVND1yCm4+nqAP/ABo+9lRwPn1q&#13;&#10;prXrPT0M9S5jhSSRyQFEf0ufpqa3u8Vu8raIgTXqskyIAXNOlLT7ehgKnIysWUXFPBqYsw/1RA+n&#13;&#10;459m0e1xoQbk8PwjPSB71iP0M/M46VuNwuVyWmDF0woaUgK07Cz6fzYngfj+vs2t7O6uAFtl8NB5&#13;&#10;+f8Aq9eii93CysFMt22t/Ja8fy6UAodn7Q/yvMTjMZTTxT/51i/19X5+v9bf63tb9Ns+1Dxbo+LJ&#13;&#10;6Vr0Stc79vf6O3obW34ajgkfLpHZvsvN5ISUuMviMWSV8FJ+3Kyn8GRbW/1h7Jr3mO8uQYrYeDHw&#13;&#10;7cGnRxt/Ke2WjCe5HjzfxPn+X+XpAmLyuxLOXf1O5uxYn66y9yf8fZDpLnuOTkk+f2/PoS/CKAAf&#13;&#10;IYH5dS6SZqOpiljJBhYWuOLcB7D+hH0Ht6GVopVdPLpuVRImlvPpQZyjGunyNMQaauAcsttMUyr6&#13;&#10;0IHsy3CBda3UXwyD+fnXpHaTVDwSfGh4eo8qfl02RSXDMfUQNKqOFb/H/b+0SkL59KWWhx0/Ukmt&#13;&#10;TGV1FALcgcW+nP8AtvZpC4YZ8ukkqmuoefTha4DADkDSoH6fwOf+Ke1B4V/4vpgEntHU6GrngTTF&#13;&#10;PPFckkRSuoFh+Rfn/Y+31mkRaBj9nSeW3imNZFDEeo6dYdxZqHxsMhKzICsXmUSoEBv+lx/t/alN&#13;&#10;wu1Ud5P29IJdk22XUGiUauJFQepy7jq5A61lFjKkk3Z2pwrMo9JIK/8AEe1K38rAiVVb58Okp2W3&#13;&#10;iYG3klSno3+Q9SDldvySxLVYDxQoi62oKl0Ziovxq/5F7eNzZ6gskPlxB9emBYbvGha3vKsa0DoD&#13;&#10;T8x6+fXFf7r1fmkSqylHUPIFjWVEnh02uut/rx/Qe6J9DKxIZkb5j/Z6sW5ghKBo4pkAyVJDE+eO&#13;&#10;HUmPb1DUSWo9xYyQGNZGNUHptJC6Slh9T7cWzjdv0plJ+Yp0nfe7qBa3VnIKfwUb9vn15trZkRB4&#13;&#10;YqatTUwR6esik8thq1FL6v6e/Nt84ytCPketpzDtjPplLRE+TIR/PPUJsNlaMhZ8bVqRHrOqldg0&#13;&#10;ZN+Ct/8Ab+6G3uITRkP29K49022daxXCHOO4DP506jlzEZI2XQWAFyPwD9D7bBPAj/V+fSoBX7ly&#13;&#10;R6Z6yKdRZdSi4YAoL6bLcsB/Xi3u4rqoaft604dAG048+syu6XIYhiUAY3Lmx1K7NYf7AD3vK91c&#13;&#10;9MOVYHgQKmlCR+fy6WuWtm8bS7i0H7yj8WOzir6dTqoWirmX/a0ADN+WF/ZnNW4hF2fiWiv9vk32&#13;&#10;EY6Ce202fcJNjLfouWltyeFGy6A/0TwHp00YbMVeBy1Dl8ZIY63HTx1MIPAdg/rSQnhkePUjD+hP&#13;&#10;ti3upLWZLqE5Q1Hofl/xfRru+1Wu87bNtO4D9GdSrH0B81861oVPlTy6FbL9ZZbc+So907MxwO1t&#13;&#10;zpLkBW1Dx0uLwld/y9qCsr5yI08Mlyq31aSAAfZ1cbPcXkq3u3LSCYai3BFP4gSeHrivUa7Vz9tv&#13;&#10;L9hLy7zZKRuO30i8NavNcR/6C8ca9za1oCeFRx67o8BsfA6qeAv2VualGqpeib7HZOMKrq11WTk0&#13;&#10;mfQb35AJ97S12y1Ogf47N8sRKfmxyR8xTqt5vfN+9EXMxGw7fJTSGGu+mpx0RUPhgilBk/Ppg3F2&#13;&#10;FC0iUs9RHuCoQBFwWEMuN2ljypsI6uqWzVBHAIU2JH19o7veFLeG58dvKNDpjQ+R1DLfZTo52Pku&#13;&#10;bSZoY2s0Iqbmekt3J81RqrEPmcjoNsxkMvuAIczVBKWK60uJxyGlxNMtv2/HTxelj9PW4JPsouHu&#13;&#10;b8gXbEqOCr2KPyHE/M9Dzatv2zZgTt8dZX+OaQmSZz5ku1aD0UUA6irTrGnjjtFbgBgHRmC6lXSP&#13;&#10;xfm5H+HvQiCrpXgOHy/z9LHk1uWc/afP8x1xkAVQQvjcEXjNm9YT1NGB+T+Pp7q2DQdbibVVa1rw&#13;&#10;I9P9jri5cqGEaCMci7Avq59bFebWt/j/AIe9E162ojQ0rVv5ddMtgW1jhQwIdSwKnRa5/wBuR711&#13;&#10;YMpbRpoeHXZMz+qwUIOWP6SQA1ipFr835/pz73ljjrx0RVWv8usiPKkjOCoDXIul2UstljaO1rG9&#13;&#10;z+B72SQemtMZWjAn+XV6/wDLI/meV+z85s74R/K+spc//Lz7q2rmfjz2hsJqamhxWyn7Br3lwncG&#13;&#10;PQL+1X4vKzRVFTUodTQl3FpUQ+z47nLuKW0LQwrNbIY4JNCqTkkwysBVoZ0LwsCaKZFkAqoBx+5l&#13;&#10;9qNq5cbeub9pu79n3C4W+vYhcSyAeEsem7tIHk8FL3bnggvbd9KvIttJaM/hXDFLwvkF0Fu+H4X9&#13;&#10;a/yiqT+Y5gvjf2h8fN+7+yu7p+8NyVmFwfdfQOSrq7d/U++dpb2oHikqMNLjKyL/AHHxzuEq4J6U&#13;&#10;r6BqOrSzinjl3rawym4gt1WaMLLfaULRSwSxPJGwZGVVkljoumPRI1AT1AV/zjcbVzJbWPNu3puN&#13;&#10;laXt9JJt0hNvy7BdXEdvdW+5Wl3HZ3SSi5SSWS1s7hfEla8+stYy04QVLfK35XfHD4V/A3bX8u/4&#13;&#10;hd17g+UPYOV+QW0/kN3H3/l4Ym63p94bBylHm8JgevNrZZJgsFPV4/Hz+RrXCMXZ2lZVR37rtMqX&#13;&#10;EjrNcxoI4lYiWSMeKJneaQFk1nSqLCheONKsXMhPUncibTv/ALp7jdX28bfLs2zXBnNyqLJZQ3iv&#13;&#10;ZzbfbQ2ls6R3QjSGeaSfcLpbe6nlCQpbR2sYBo577+RHbPyW7J3x2v25ueTN7n3/ALmk3buMQrT4&#13;&#10;7DtnRiaTENX0eBx6pSUsj0tLBD+zEpYRjUT+SK73G6vO12CREgiJS3hrpUKKBiTwUVJJJIrXrIPl&#13;&#10;LkXl7k6yhtNvjMs8UZia5kCtcyo80s2h5goZlWWRiq0CIGoiqAAAMlDxgan8uppF8mo6FkY3Lx6S&#13;&#10;tzyWDWAsbX+vssPbkmpP7OhqlHpQacDHp8v83z6wu5N4pvImtXclgp9Ojg6F51KCWOo/QKLcX91N&#13;&#10;S2l/IVx04K/Gv2fn5/6vXPUFnJbUl10M/wCq92JBBcIBySFA/wBh/r3YqcHp8DyP8uocq6mdgedb&#13;&#10;OF/so2mwsBwLE/T/AB/w9p3XUag/5ulKNTBGPXptng0tewYqoUBCt/USdRc3tYgX/r7TMtD8+lCt&#13;&#10;UCnWIoG/X/YIcEBgp1EL9SePdOJoOrgkVK9O+JhkyGnCLHJJNWTeXG3HkMORuECoQLATcI341aWP&#13;&#10;59qrVTLWzGdRqp9G9BT+LhnFc9Ft/LFZKN1aiomJa4BQD/CvxftGajrJNjYMc5/i0shq0kdJMXTt&#13;&#10;H91DNAdDxV9UbrDpZT6U1Mf8Pe2tkgzdtVgcoPI+hPkfP160l5LegPt6gRkAiVgdLBhUFBxbHrRe&#13;&#10;sE2QkqQtNAkVJQNfx0dGpjiDD9LysPXM31uzk/6w96a4d/04+yP+Ef5fM/menorWKF/Faskvm70L&#13;&#10;f7XyQfID8+oIVrWKo5F2AYlSoU2CsB/vB9pwGAC+nSjtAx1nspaza3Y3Jstgq/VQjW/x5A+vtzSt&#13;&#10;Qp4jqoZuI4dZUNlNwX/SNBNkBuWJK2+v+3PtxaAVbh1Vu7sHXV2YNyqhgSh5JAPDah/QfTi9vfjU&#13;&#10;gkmnXsKQoz1ITWsNlClit3DEX0g6QUNxYf0J/wBt72tVUj9vXu1mr5dcLopUkNIzaSQCLWNy0eo3&#13;&#10;XUOObj/Ee6kKBUfs633FqAU6yxqpAkOoKSXABYK1vyWaw5tY2/P+29uKoI1NUV8h00zDh59SgCCQ&#13;&#10;ECLYrwLEAHnV+bgf0t7dqfPpkoOOeplEkdSXpWIjlnVvtDIQAahELJTyW+hkAIDHgHg+34QkhMXA&#13;&#10;nh9vp+fl8+kV0zwATrlV+IfI8WHnReJHGnTW4OoAlwyl7gkh0kD/AKXt9GH9Px+faVu3sIyOPS1W&#13;&#10;HGooeH/F+n+HqOqMvo+t2ZRqNh4zdRJo+ljb/YW5Ptun7endXl1063UutlOgWY8+NhqJYKPrz/r3&#13;&#10;+nvZIY0Hp1YE9cRHcBWZYnJVYywvZSfIvkA50X02JHugjBQg4PVjIdXaK/LpxockaCOqBieVZKNq&#13;&#10;eNBbx+RpIxrmDXDAoGRV4A1G319qIJxArYrVaCnqfX1HSO5s/qWjKnRocMfUgA0A9DUg1+XTbPVV&#13;&#10;FQQzkLEF0RIWAiiSIHQmkfixsLe07SySkajQAUHkOlkUEUNFUVNSa/M/P16iGQagS8ZL3IvGVCq9&#13;&#10;2sgXk6vp/tvbWBivTwAFRwp/qx1xuNGpE0rpJAJAcE20L+Tf+l+Pr/Qe6A/iHVuBo2es0cxhKyRs&#13;&#10;0cqsZYpEAsjL9G45LauLWt/t/d1ZloRg1qCOqSKHBDDUpBBH2/5xj+fU+uEdRHFk6VTFFK7Q5CnC&#13;&#10;+mjr2BkIQsSfFKBrjP0DXX6i3t+ekqC6hFAxIYeh/wAxyekdoXhkaxnOoplDxLpilf6S10n1ADeZ&#13;&#10;6aP1FtTDgkkK31ZhZWBX/YcH8+0gFcDy6MAf9X+rz6yAkRjQlrlWudJNif1KeRe173/PuwrTqlan&#13;&#10;PXJmZfWJWP7jKwBBUalF2IAvdeLAe9kefXq+XWJQtxa1v1EfUkKfSDKb/wC2v7qQK9WAqOuSIy6m&#13;&#10;0aifUQCpBKkk6Tb6W459+Ap1omvWQsxbUL6yIyoBXlA176V/ob/UX9288fy68Rj7OumU6yzABQwC&#13;&#10;EOFaygm4U/Qf6on6e9mpbrQyKdTRRVEiRPcxLKqtB5SgEgLXZY1PLA2AB/P49vrBIQC3bXhXzH+X&#13;&#10;7Ok5uIc/iANDTyxxr8ulfQ5fIYHbgGH+3x9dJlZxlMpTwx/xqNBAEpMelRJd4ogVLWi0lnFwTb2Y&#13;&#10;xTy2lj/i4CvrOpgo1jGBU5A4nHQcu9stN33wtuOqaIQjwoiSISanU7KO2R+AOoEAZoanqJVZR9z4&#13;&#10;5Yq5Kuv3RBXRSUWQZw71eMaB/uMdVi2uSRHs8TtcgBhf1D3R5/3hEFlBedWqGPBlAPafU1yD5Z9e&#13;&#10;nbWwj2O8E1kUhsDGdcQBCrLUBZV8lUjDgUFaEDB6sb/l+do1nS2A7UyE/WWG3Jsfvyh3D8c93733&#13;&#10;zkoMVtDbe1s71nlsruJcTXVaeKnz9PJ9hWYyrI1o0fjSzS39j7kikVhN46SLbXcqwvP4vgoqrE8j&#13;&#10;Jq+bEVU1qDTBPWKn3mdtj5i3/ao9u3CI7py7atu1tty2S39xPcSX1rbQzCE/qLCoE664yGjektdK&#13;&#10;06L91n0D3X3JubG7K2duPLZ7a+zfsqvbuXo46yLBtSVUiTVmagpzogiq3EYWqkqAJHZLPfge0e0c&#13;&#10;s8xb1fJZWM7Pb29NDAUQhjxpgBjxJNWPn0M+d/d/2u9sdhm5p5ksYrXcdzDx3MMhRp9aIQkLtmR4&#13;&#10;QW1RLF+mqtqWhJ6UPyf+P0/x0ylLRSb825U1O6RW5DL43CpTzZjFmsIkbGQkATNDItx5FMaEiyX5&#13;&#10;9rObuWP6rMirdoRNqLhV71rxUDBzxrUZwOib2D95Iveuxkn/AHPcIu3+HHDLKWWCbw8CRhlRIp4L&#13;&#10;3MBlqEDou/Ue6aba3aGwcnjqenoaah3NhaieerkjfIVMS1qOBV1kgCRKw0o0MQAAFjfn2EeX72Kx&#13;&#10;3y1khARVkU1bLnIxXgPkP59TV7kcv3HMPt9vFjeyNNLcWsyqADoVihqEX4nIIrrerfYKAWZfzb9j&#13;&#10;7qqt1dWdtUqS1XXu6tk0dDjcjFIz0uNy8VN9xVY9x9F1r+5CW5YAgfT3KnvNY3sk1pu0dWt2QrWu&#13;&#10;A9K0b0LeR9esGP7ujmjYINh3/wBvZmEe82V28jxkAPJCT4ayV/FpaoceVQfPqndRKU1EPHYGMOqh&#13;&#10;S7L6SwjP1texI9wcAzqNQPy66Vkoj9h4/s6yIWBjeOQI0bkCQeko5kHr1fUf01E+7hjxXBX/AA/5&#13;&#10;uqsA9VcVBwR8ulXtDdmY2ln8RuPGV1RR1OKqoaiGWjlOqMRDxg+I8G+puT9fI3swsL+5227S8RiC&#13;&#10;hxTz/wBX+XoO8ycubZzNst1sl/CsqXKlSHAINTxLUr5Dh/CPTq1PujpzZXyd6Ho/kb0pQfZb629S&#13;&#10;pB2ptWArLW1rxRKJM1EiCw1AO91FgBp/HMzb/sdjzdsC8ybCtLlF/XVRlqDJI9fz4dc/Pa33N5p9&#13;&#10;h/dqX2T90J/F2i6YnarpgRHEWJ0xVamM6QCePd59OH8sTdUPWOayu3O0N6YHZewu+Mfkts4LG5ir&#13;&#10;mjzdVXpIcOM9SQxowgpHqP8AJPLMya5BwPTct+1t1JtCvBukyQwX1REjmjEodJZf4VY1QaiKsOHS&#13;&#10;f79ewf64Fpa7tyNt0+47tym8dxczwoDbxRMBMIZGNDJKEPjEIG0I2TmnSy7q+HW7ujszW1PZVdsn&#13;&#10;qn4s7fzOPpN4bnyWCpcv2B2dVZ1pp6htsUEsRq8k82jRE8U8cNKAGN+Lrt45WfbbjVPJDbbTER4r&#13;&#10;FQ80xfioqKlmrpHcAp6IPbb7wO1+5G1x2/K1ruG+e4F5G5sraOdoNv22OEKsZnfxBFEiAlmBSRpw&#13;&#10;SKgHpO7A71fYXXuS2Z0Hk9vbZg7RMuMk+RO5afPbV7Y7BwOOmTF4var5GiSor6eXEyFUkjpAsFbF&#13;&#10;Ys+pLe2rDc4IbI22wsii6qq3cgeOWcL2qnaGcNHgCnay+Y8zTmn25n5g5qXmD3WiuLo7Pplblyza&#13;&#10;3udrsJpAZpLga2SFobsBmGs+LaymgQqajaq+GP8AJw3V21uj4q/IHtPc1fik6g6dosDlN70mQy+P&#13;&#10;qt6ZJctLlsbmNtwZELLRw/YzvTVzhVWpvd7Dj2k5x5+5f5NnhMkw3DebeEQpElaKxxrlYE5NT2Cj&#13;&#10;tgHh1F3s57Q+53v3s/MG1bVtv9V/b/ftze/nu7vwqm2VdLw2sZQGU1UPHO5MFsQSjEk0Mr/Oer/i&#13;&#10;tvb+Xx3h1T1pksVvDefRGASvpTh8glc+3qnHyipmXK1cBvPKFVtSsCB+fT7DfJu2+40s26cxc0x+&#13;&#10;FbbhbSSNG2D4qKGjogJMYoK91CR5dSDz7zn917ZeYPb/ANs/ZieS63TYN1t7OK7jVvBezui0V2rX&#13;&#10;Losd7WVlXXFURyYViB1pa/Lr5ebx338eemuuNwUNJgN37i64wdNNh8bK8cm1eocTKj4CmqoHIEdX&#13;&#10;uSaJa2oAbWtKiKfTIR7E3N3Nc8/LVrtwQQXF2iu4U0ZIRQKD5gz0Bp5KKcCej77vHsBs2w+8/MHO&#13;&#10;dhO9/tm0XsyRSuqhbrdHDmYqwHfFtokeNWIIe4dmpVAegE+FPRE/ZnZGO39ube+2+tet+ts9j87v&#13;&#10;PemfyUVK1HT0NQtRTw4/HFjNUVEmkgKgsPyQPZDyPsM24Xw3WeVYYLR9TuzBTUZoK8R1LX3nvdW2&#13;&#10;5M5Pl5H2jbp933jfoJILS0hhaQfqKUZ3dRREFa+bH06sY+a+x/i582u8Du/oj5PYlezq7E4fA0uC&#13;&#10;3pTVGLxW6Mhjf8joY8Znpv0SykDlrBRYkm3sdcx7VsHOV6tzt24RR3iLpVe4q1OA1UFGJ8xXhQDr&#13;&#10;En2D5296vu08iSbR7gck3c3LxnknkuIdJnthIB4hkhqwZAAWqaGtQfKtUe/d5/Kfobcec6j3bvjs&#13;&#10;HaWU2zI+FyO3k3Jl1pFp3cwlqIh/XTzKxaMxAB1PHHuM76/5s2K4fabm4lj0Y0hiRT+ieJBHWdHK&#13;&#10;fKnsF7q7Tbe4GwbTt99Be1ljuGtYtQagZhICuJUbDavhI/PoOKHqbvHeWQoVpOu+xc9XZWojXHu2&#13;&#10;3s3WCunlB0BZpkIYkFC/q025Nvr7QLsvMd7Iv+LTOXOKoxBJ86nGf2dDG59xvaTlnb5Vn3rbbOK3&#13;&#10;U61W4hTQFwe1SGHA0BFT5A9WIYXY1R8B/jn2pUdsvQp3n8iNpTbI2z1tR18GQq9p7Wrh5cjld2eF&#13;&#10;2ihdrgLEup0IAuLH3IcFh/ULli6feABe7gpRItVdAIIJf04g+YNABXrDjduarf73HvZsFv7drIeV&#13;&#10;eTbsXtzuLo0a3VyhokdsGGorji2nWCTSlOqmKLJZHE07ihyFRTfdQtT1VNTzS061CBbDzRxemSMK&#13;&#10;t7OeL6vz7iKK4mgB8GRl1ClASK/bTiOuh15t+3blMsl3Akmhiyu6q5Q+qkg6CajgPKnQhdG5jF4P&#13;&#10;uXrnMZ6tiosPRb027W1tZO0jpSRU+VjlLTMwN1D3aYj6oTYEezPluaKHf7Oa4Phosqajxxqz/s/K&#13;&#10;tegZ7t7buO7e2O97Zs8ZmupbK4jjQYLkxMKKPh1ADsrjUFqR0Pny5xG499/IrsDKY+lXMCbLQhsd&#13;&#10;jJIVxGFxklMBh8nR1jt4IMTUIQY5ZZFSNw0ZIXRcSc6211uPM080H62R2qQFjUDtbUSAEYZ1HzqP&#13;&#10;IVhr7tu67Fyj7J7RYXrC2pE36sgbxp5Nf60UiAGR7qIjuRFLOpDKNWuhT6nKbN2h5IqcUfYe5VR7&#13;&#10;lDPNsXDuyumqVrpNmZVYCQKojpAVsfIGb2BJLvb7CqxAXctD6+Cn+m4NMRwA7U+3j1kLFZ8z80kS&#13;&#10;zB9msO0eQ3CZRQilNSWan4a/qXPmpQgHr//U0+IqcmO1jrUGw/J44Nvc+Ba8esf5Zwr6m4HpvrIF&#13;&#10;qIJInHJB+vFiPbTorChHS+0lMcgkQ46QLUc4laPQeDYMQQp/2J9kjQSCQrToWLPGUD16cafFAkGW&#13;&#10;7Ec2H0/1v8fauOyxVukst7pqEx0/Q0UUQBOkaR/aHHP1so9rUiVeAA6K5rmViMkk/wCr/VnpWbd3&#13;&#10;1uLZNWlbt7N1+LlUgv4ah0gfSwIDQXKm1v6ezC13O821i9tKUGMV/wAnQa33k/YebbY2u92cc6mv&#13;&#10;xKNQr5huI+zo3vX/AM8NwYeSGk3fRHJ0t0Vslj28NUiqbO0lO3DADk25v7HG2e5lxARFfqXT+If5&#13;&#10;usZedPugbNuMbXPLEwt5DkRSglfybiP2H7ej/ddfJjYO+o6OTE5+k+8Yowop5BSV0cluFEbFTqF+&#13;&#10;WU+5P2rmzbdyXVDKNR9TQ09Pn1hzzp7E85coyPHuNkxjP41GtCPUmhAHyOP29LrN7J633vUy5aox&#13;&#10;0mF3LPHpXde1ayTbW5i1iIqiauxv7dW8f1QZCCoQkksjXt7MLnbNt3I+N4ZSY8JIz4b19SRhv9uG&#13;&#10;B4U6Ce1c3c7csQLtkcwurBDm0u0Fza0qCyrHJ3QhqZNvJCwwFZePRZeyPi1l81DI1Ridtdr0OpUi&#13;&#10;rKdKLYfZ9LFI9hIJYrYXJuoYC4eiZrF2UXI9hDd+UJ7hG1xJfxnGoBYLj5k/6GxHkR4YPp1PXI3v&#13;&#10;7t21yKtndXXLkwyUcvuG1sQDgg1vbYMQSMXSiukNQDqvXc/xgyBydZFsTLVgz1D5Jqvr/fGPl2pv&#13;&#10;WkjF2vBQVgC1UJAulVSPJE6lXD2Ye4pvOSpBOw2iQ+ImTDMDHIPs1YdfRlJHDPWZmxe/tqtlDNzh&#13;&#10;bILOagTcLCRbuwcmmC8dWgkqaNDMEkU1GmoPQE5fF7i2tUnHblwuRwtbETG8VbSywhiPoY5GXSwP&#13;&#10;9QfZBPHeWTaL+MxH+kDx+XUxbXuWx8wQC+2O6iuomyDG4an20rQ8Pip0lq2R6j1R2vydXHIvcHj2&#13;&#10;XXOqQao6fl0IYE8LtamMn8+kvIXBIYkuLg6uSL+yehLEPxHRmihuB6w+7dKAAMDrizBQSfwDx/X3&#13;&#10;VmA631hRijBwfUPqf629s6tDBvn1plDCh6U1FVmIrIpJjcC4/B/x9mME3hkGuD0WTRlwVPl0oI5Y&#13;&#10;51K/qDD+n9fx7NgwYUBwei5o2javA9I3O4opqliXg6mOkAWJPBHsg3KyABkQdG9lc6+xz0jLsp0v&#13;&#10;9bn/AF+D/vPsjDUwejUEU6c6CoCt42JCsBYfUX/w9qbaXS9K8emJl1Co6UHkBUISdVrqeL8H2Zgs&#13;&#10;VoekdKGvUCojEy3BswuR/W/+J9sSxBxUYI6eiJ1U8uo8FeY2EU5YEAWb8cfn21HcleyTpxogw1KK&#13;&#10;dT5BDUJyAxI+v1v+fSfahwkq1Ir0yGkQ9MFTTSxXKqWS/wDyEP8AYf8AG/ZbNC65Hw9LFdXHHPUL&#13;&#10;gj/bj/H/AB9percDjpxxtc9FOpvaNuWtxa3149rLS5aCQGuOmZ4xLGVPS5mjhydKwFm1AW/2P+Fv&#13;&#10;YjkWO8hoc9FCsbeX5dBvPTy4muBYFUDcEc+hjYj2FXieyuNTDo9V0nixk9KGqiFXSsBa5USI39Da&#13;&#10;4HsxmQSxHzxUdJEJjlp86f7PSRpp5KWoVxqJHpdb2vYWIP8AT6eyaORoZATx9OjCRA6EDpUyBK6n&#13;&#10;/HIJUkchrfU+zpgl1FjI/wAB6QqPBcZ6TMkZiYxsOVNuRccfQ+yhxp7T0uVg2R1w0i9yAfz9Be/+&#13;&#10;v70FzU9W6dKTIPDaOQlkPFza6+1MNwYcOajpPJCrZp04TUkdageJlD8tcXsbm4v7VywJOuuPiemE&#13;&#10;kaFqP616VmyNwT4iaTE1bFYJH1wg8orXsQD/AI+zPZNwe2c2kxoDw/w06I+YNqTcYxdRjuXifUen&#13;&#10;WDfWHV5GyVKgBP7j6bXYf2jwfdd+sg3+MxjPn09sF4fBFrKcrivy9OgrGr/Yf48kEH6H2EgdXDoU&#13;&#10;MoWhBrXrkS1wQSGH0ZeLf7Ae7fMcR1Tjg9L7CbgSSmfH1aguEYITbTKtrFefz7EVhuUbRG2nyfLo&#13;&#10;ou7JhIJ4ukvk6VqadvGP23JdAP6E3IB/w9lN1CY5KDgeHRjBIJFzxHUCM3WxNyL3PthCSCOnuuPr&#13;&#10;LWAa5vpFgxPPP090JY468SBk9OcOGqJgrTMYYzYkt9eObD2rispXoX7R0na5RTQZPQgY7Ix43D1U&#13;&#10;EL/dMQ11DBn8irbSefyPYitrhLSzYIdXHH29Etza/VXscsgpp6BmRnadjpKFpGOkfQXYtx/rewE+&#13;&#10;ZGJxUnoWqoWMAHgAOuaKGPP4BP8AvHuqgE0691mvZb2HJUD/AFj9fb500x1rHXZW5454Nv8AXvwP&#13;&#10;+J9uRk8OqM4FR1zEZBUD1X/s/wCP4IHt4+VM9M6gRny8+pMNHVVBCxQNK17WRbhf+DN9B7ukUsho&#13;&#10;gr1UypHlj0qaLbIRVmrX1E2/aW1gPrYkf717N4dqooe49eHRdJfVbREPz4/y6WNFippVCUNOY4ls&#13;&#10;C8a6VH4sX/4n2dw2ZYAWy6R9n+XopudwhgBa5cD5E5P2D/D0oJotu7ZQVOYqUqKlkulLF+67OObO&#13;&#10;oux/1/a102/bl8W7bUw8uLfs9OiXx933h/A29DGnmxxjpE5rsKvrUelxaLjKO2geLiZlPPqK8D/Y&#13;&#10;eyK+5hnuP0rP9ND5+dPmMdHm38tW1s/j3Z8aT1bgD8hnoP5PK7M7l3kaxaR2ZmJ+pZnJ9kDVY1Yk&#13;&#10;/aehINCjSuAPLrsLwOQA3+8kcc+/cMDh1XUa464xhw9hqsfrY8jngEe69/DrbEEcepSqbi5J/rcD&#13;&#10;+v0HtwKeqcT0rcE4raCrwUpUPMrTUjubFZl50KT9DcfQezuwcT20lhJ55X5H5dFd4hinjvlFKYb5&#13;&#10;jpjiiZHkilILRuVZCbaWU2YH/X9loiZGKPxXj0uLq6hhwPDqUsml1sCDqsTbT9D/AIe3kcLIKYB6&#13;&#10;oQDxHT4jhSzkAj6izcAj/D2Yx8c56SFainA9SY9bgstrNquSDY3H4J9urrPcOmyRWnWVfSEFyb3P&#13;&#10;1vb/AAF/bmkig60pqK9Zx47MbnlSwv8AW5IPB9vAAqR8j0w9dXXheTSGA0gLyPqbfS7e9irUr16o&#13;&#10;z1kEmgaACLsTc29Orgcn3fVp7aV6rpBNesy6mu/7a6dV9djfSbA8X+vvYx8OOqsSq6R5/l1KjkYF&#13;&#10;SjSggakZGZDqvcEgnge3A5GRg/I06YZEeodQ1fUA9O0GdzFJdoMlVqzAI1qjVaO9ygEl+P8AD28l&#13;&#10;5dJkSGv+Toum2fa5/wC1gQ+fwgZ9cefz6dIt1ZCVUjqUoquBGJaKpo4jq+lg7KLm/wDr+1SX0rL+&#13;&#10;oA32jovfluxWpt3kiZhQFXOPsHDqQMzh5pZGrds0LFoiwGPqJqRoW4OvRcg8f193+otnJ8SFT6Ux&#13;&#10;Tpg7RukSKlnuDgA1PiKHr8uA/wAvXNW2pUeMN/GKGRihea8FVGgF2URxEA2H9T9fd/8AEXorB1H7&#13;&#10;QP8AY6o45lg1OpglA4DKfZU5H8vy6W20cJj6uunSmzkUuKrYzRZH+JUs1NEtPM1/PNMupFeI2Zef&#13;&#10;oLfn2YWFtGzHTMNJFDrBUfbXPDyHn0E+Z93vYbWMz2jfUxEPGYnDHWBQgA0NHGP59dJtzD7dy9TQ&#13;&#10;PSy73y8MnkiipNVPgVhf1QVE9VYGRNPP1A9+Fpb2lw0Wn6hweAwlD5k5622/7rvu1x3qzDaLWRaF&#13;&#10;pKNcEjDKqfhatR5nhTPQm4nfNFmMXk+rt25VcmuVC1+09q7baOkwGB3NAn7ENfVIdNqhFMco5Jax&#13;&#10;/Ps2g3GKeGTZr5xIZBWKOM0RHHk3+mFBTqP9w5TuNr3G39wuWrf6f6Y6L27uqy3Fxase5o4znVGT&#13;&#10;qUmlB6U6Lvnq7PZFjiMov8EoKOZ6aTb+JiFFRwyUxs0dUFs8jX+pcm55t7Cd3Ld3FYJv00U08NBp&#13;&#10;FB6+Z6nDZrHabFV3KzrdSyrrW4mPiSENkFCahcUwOHDpmFOsC6QI4kVltGtgGAGkkn6c/wC8n22E&#13;&#10;WMdlBTypjo2M/inUe5iK1Ncfl1kUq3kaxQXJQuysARyuo2+n0tb3dTUV6qS4AUEGnyp1zVpP22Bv&#13;&#10;GyaQ1iWDqbsbD+t/94974dVIiao4MP59Yv7d3DOVcsGP55sDr/H+It7bkApq6c4KNPUYIg0l3Yai&#13;&#10;SVBYn0nhW5H4HJH0Htrj0oL4CoAT9nXZWOyn6i76Laho0sCsdx/U88/7f3s6eCjqi6y1DgnrzMzE&#13;&#10;vqYg31lb8FfUzfnj82PPHvWfKvW10U76VI8/9X+r8ulLSbSzuQxH94qWjkq8OGlhqamjkjnlpaiG&#13;&#10;P1Gqpb64xp0tqZdJUmx9qVs7h7f6qNdUfCozQ+hpkdEk/MG1Wu4fueWUR3R0kI4K6lJ4ox7WzUEA&#13;&#10;1BFCOky8aukkchV7qqExsdMguAQCfweG4H445HtOygYJofXjj/P5Do7WRg1QcAk/IY4nH5fYSOhw&#13;&#10;7o+RndfyJ/0eT9xdhZ3sDIdUddYrqfZWTz9QtRkMRsDAvI+HwH3gXXLFC0zkGQs7DlmP4XXV/c3a&#13;&#10;ozkKyaqlFWMsz/Ez6QKuaDU2Gbzauegry7ybsfKkl1+60dVvJFkKvI8wj0VEccQkLeFFEpIjiUCO&#13;&#10;MMQijh0CXqicNI5B+kh8gc206nK24vYaQDwbqBcX9oj25qcinr+3zJ+fQnojgkAUJrThn1+VfMcB&#13;&#10;n5dY1VAdcjekBA1jqbVGvCk2vpa34/1vx71pp3EcersW06RxqfyB/wAx6xkxkFPGL8KzHSdAZQy/&#13;&#10;U3twPr9BqH591LIMHz6c769xr8uo7hvIDeRj4QA8bAsOdQAJH5UgEHni1/bVaN61AHTkdFUqg0ip&#13;&#10;6icsqXYMoLRkD0yLYl2IA+t+Be/9fbRrw49P4BoBTrGy+oXQrytnIBC2PrKrz9b8n3XSCerg4wce&#13;&#10;nUcxLrXT6izabCN9Z4DJpQE/U8Wte59taV8SvGvlT/B07rITuotPMmg/M8OpU+I+zjEuXkFEF9cd&#13;&#10;KoSbKSR8OoMC8Qj83mP0+g4I92ktfBAa4OgcdPFjX5DgPmekce5JdHw9vBkIwXOIl+QNO4/6Wor5&#13;&#10;9RXyUiJLDQw/wymNhKscnkrqrQLs9XWAazzzZNK/QAWHtlrllGiAeGppw4n5luP5DpQLJWYTXZ8a&#13;&#10;Ra0rhF+QTh8qnP59c6qMVlGuSTQ9TC0dPXx3csrMtqavZD9fIRpkIH6gP6+7zqs0P1Y+IYf5+Qan&#13;&#10;8q8a+vVYHNtc/QNhGGqM+X9JPtWtR8vLpuCl1ezWfxhiG06lb6MUC8cG/wDvXtg0pVT5dLzjtIOP&#13;&#10;XHXJCHNy7Ehka4FmB0W5B4+v4+nvQz1U9SApkX1DTd3Je1rBRY6m50/g8D/D278QyP2dNk6TT+XX&#13;&#10;MIXAN9JY+pmH6eLhz/T6/X/ePbirUV/w9Ns9GyOuSKzqBYCysSrAj6nXrVv9hwDxzz79pqo6qASS&#13;&#10;PP8An1zZWVQsg9Fi1lk5JUW/WNV/oCb3HP5txRgQM4/PqwqOHXkIAVEZStjrSUH8i5BsSpv9AxPN&#13;&#10;/oOPe1IDUXrbEnJrX9nXINp1AsVjIBHqLNy30I5ueQAfbvD7Oq8TXz68zFHUNfSFYyMps7kWIX1g&#13;&#10;2Kj62IuPfq0NTw69gCh66QmUDQNGlyQzOAQgGryK31uAQ1rE3v7qGJpox00wKk/6uPT/ADL/ABCO&#13;&#10;SujOqsj0RZBJFYNITGEhyETJYDX+mYW/VY/n2qcLMhlU9y4Yf5R/l6KomNnILZh+mamM+Q9U/wBr&#13;&#10;+H5V9Om6agmjgkqtMbxweOOUoytJD5+EaYLyENgOfqeP6+2TG4XxPIYPyr0shuo3lWEnuaumo404&#13;&#10;gfMdNZ9a60NysiMv4IUqf3HRRwoHFibavbFNSEqOBBrw6MBQGgPHrE8gC3LLpIjTUedYEoR7AfQ/&#13;&#10;pAv9f8PfmKlanPVkDq2OsF7nQjsI2AJW4swYlb2YfW2o8e2DjgengPxHriS4jN2dAiiy2X1WH7al&#13;&#10;bWvccH/H3o1OOHXsdcwwjQNww0FwCP0ksNKrJ9L2sR/sfdq0UN6/LrRyceX8+uKxltOlruSAZFLR&#13;&#10;tZFuLKeCP6+9IpY9eJAPpXr19XjuxI/ckW/oKBTpu54P4b/e/dantI4mvVq04dSsfVLTz+KVTNR1&#13;&#10;UbU1bG17TU7tqLQ67WlVvWjg/q/1z7et5fCl0t/ZtUP8x8vQ+nSS7t/qIwUNJIzqU+hHkf6JrQ9c&#13;&#10;K2mahmkijtLG5jmpp0UulXSy+pJQ7/gj08/RgR79PF4L6R8JyD5EHh/s/Pq1rObqISthshgeKsME&#13;&#10;H/DXzGesJCoWUiygAKNKlWFyxYOf6fWx9tHHSgCvy+3rgh4kkFgV1m9rBSCb2t/W/wBT70p4k9eI&#13;&#10;pTrkyKxurfVWOhVMbEMObobgj+hHJ/w97NOtVPDrIQFN0YRCzAIAxcBf9UB/jz/re98BQde67p4S&#13;&#10;ztGouSrEyOTaMIvkL/WwFr2AHP8Ar+7xJqcovmK5/n1SV1RQ9DxpQCuepQpQ4fwTfcPTQyTH0aLx&#13;&#10;pzM6o3IXkXv9fbohBFUOojJHDhx4+XTZlK0Eo0hmCjNcnh13WAl0qI5fJHPGsyEtpMBC2kpwoN1Z&#13;&#10;TyB9P6e/TUFHUkqcj5f0ftHHqsEnaYyukoTXHHOCfUHh08UayVNFV19bF9xT0bUVPk44n0zVVLWM&#13;&#10;0FNJEwsBNCUDLqAJstza91kIeSJpZRUJpVh6hsCnzHRZeOtvPDZ2x0SyB2jNKiNo8sDT8LBvKo6X&#13;&#10;OwtoT7g3BDS7Bx2f3XuaWa2MpIsWVSCtkcpBLWrAW8jIhDhUFm5ufZltW2i4utG0q88pOBpoAfLV&#13;&#10;ngMH7egnzfzLb7Ns8lxzhcW+3WCCszmUEsg4hKhaFjg1yPTPV6PwP/lL7N3hUbgrfl921TdabI2f&#13;&#10;tHI9g1u3KrOx0uHxeQM9Ph6PIbrmqX8FOrTTwxzyKhkAOnUoN/cr7b7ffuewS838PcHxFK2yyaUB&#13;&#10;auqRtVF7VB9ASANVcdc9vdT75s3Mu9fuP2aiitriaOSIbrLbNK8ojVnjtbdI9U7mVh2hagAs3htQ&#13;&#10;ULh8xflnv7477z3l8XeteuU6Xn6/yeRwGVyz0EcdbmKQ6v4ZunbrgWmpMjBaroq2VnLowdQpuorz&#13;&#10;h7gXexzScu7Fa/RLHguQNTAiqyIaUII/FUn5Choffd4+7Ryz7qbPZ+83uLvP9ZW3FI5UhEjskLrT&#13;&#10;xbaepqskL/pywoFUUAqUIJp5ymcy+4chUZnP5SuzWSr5UmrMhkamor6upn5d5Xq5nYt9RZeefz7h&#13;&#10;Ke4nvZvqLuRpXPEsSST9p66Pbdte27LZJt2028drBCKIkKLGgFAANKBV8q8B03lJF1xhWacTLZVB&#13;&#10;DmSINKJo5QQQb25+nJI+o9sBZNLKvx8R/kIPyPS5SpA9CCD+dAcfZ+3q3XoTvWH5N9QVHxU7hyKV&#13;&#10;FVj6FX2VnqhljmnNPARjz5pTYSwsEAPJYem/Le505Y5gi5u2NuUN9bVIFARuBOkdv+2B+eeub3vF&#13;&#10;7Sz+wvuRH94P2zhKRyyE3kC5RQzfqAKPwSCpofhORWg6rR7U6u3P1BvLLbO3PQVUFZQ1ROPqJYZR&#13;&#10;SZTHuxamrKWVwA4cAaiDa+ocaT7ibe9ivOX9xk2+8DBlPafJwfMfL16zp9vfcDYPcfli35m2GZHi&#13;&#10;lX9SMMpkhkGGSRQaqQ3CvEUPn0HniZLqwj1CRFYEKUK6buQotcr+bn6f4+ynSyVUjJNehpqDdwPT&#13;&#10;9i8HWZFZ5XSamoKTwyZHKtTyyU2OpJ5hBDUVCxD+pGgfk29roLZ58nUqqAS1MKK0qfl/l6Kdw3e3&#13;&#10;sAqqQ80tRFFUBpHUFiqk4rQfM0zTo83w87premt7beqdttKdo5HMVO39+1e4ctBTbayGEq3VfLUU&#13;&#10;Tg+EBGbTpLu7G1hb3InI+9Ns13GLapgZ9ErOw8NgeDU8gKnOSeFOsTfvL+18HuZy1ex74v8Auygg&#13;&#10;W52+O3gZrmOVK9quuZCSorUIijuLZ6Pt8muudtfHndlJ2T0nsrau+qndmIoNydMdl9h0YGy+rs/P&#13;&#10;kjlM3BtunrnWj8hEjVFFJl9SLMC8cd7Aj7mbbYtjn/em0WySyygNbyzkGK3YvVgMhRqU6l11APCv&#13;&#10;DrEr2R533f3c2OTkj3I3a826Db5Wt9427biRe7rCIlSE3GgGbQrKIrhbQgtFQO9O4KLp7+aVhcft&#13;&#10;Kh2X8xNvYv5X7zfJ1Vf/ABnLQYrJY3HYQgFMPJCUENRXQv5ZKYoEQIfHpNh7R7Xz7Zxbem1cxsLu&#13;&#10;clixRUK0rUgjgWGaEDIOKHpV7g/cu3i/5sn5z9ink5S20RpCkTyXCSPIAQZEZW1xwkaQ+pm0sC3m&#13;&#10;aHP6H/m4fyx+ot74Ts+u+MYzlftoyLisJJtXE1Ax4BMqCiWsvFTCJ/WuhbagFIJ975h5w5a3fZZL&#13;&#10;Owu5LCZ10iWK3XxEUHKjI0gjFQwPz6DvI33VPvMcqc6Wm7c229pzRt0MgmmsbzcZltLuSlI2n7X8&#13;&#10;QqaMEeKRWoNSlcdM38wD/hTp3n39t6u68+N22z0zsbJ0c1DLWwVStn5KMx+D0y0+kRAAWWMWtf6W&#13;&#10;A9xbti8qco/4xsMD3t+1T9XdBWKE/ijiyFfPxEsa/Z1m1f8Atr7s+8bJZe8u6Q7Vy/b6AuwbKJIb&#13;&#10;Z0SgEV3cnTLcxClfDCxw07ShFKFe/kw9iVPZe5/mFjO5a/Obw2lluks5vDeEVZk5Z4c9lsdHI2L2&#13;&#10;9W176niqMrUBYFPP7Xk1DSL+5E9vd73bc1vxNqupJGiLazqUB20yFsireFqNKitAAOsXfvye33J/&#13;&#10;J1vyVPsjpswspbiG28BAkuqOISweEoBAQTiKMuV7DIHOAeqN+yN37m35v/dO791lf43lMzVSVdPH&#13;&#10;H46agpqS2NxeFo0T9tKejpYoaWIIANEY45v7jDd7253LdJ766oJHYggcFC9qoPkgoo+Q66Hci8s7&#13;&#10;HyjyVt3LXL9Ta28KhGr3SPJ+rLcSV7mknlZ5H1GtXI8ukzBlK2KOahhyFaKJgDUU8c7FZFcWnjnh&#13;&#10;voc24uQbe0ImaNCgYhSeAJ4fMefQhn260mZbiaBPExRio+LyZTxX8iB02wVFTBV0cuPeSPIxPHJR&#13;&#10;VFMlp0nEitSmF4jfUF020kE3/J9tCSSOZDE1JBTQRWuryPr0uuIIp7SaG9UGFwwkViCmilWVgQe0&#13;&#10;0oSccfIdWg/zBshmq7rr4i57sCRJe56vqlRubITBVzNXhaScDbpzLWEksscVtLy+oDi5HuVvcXV+&#13;&#10;69pnvafWmI6mGCcD4v8ADnzqfPrAr7ncO3rz17ibVysT/VmPc6W0f+hLKykTeGOCqTgKp00occOg&#13;&#10;m6r+WPzS3nDh+l9jdobmajNPBRUqUi08U2LxMaWqZJMwkZmjjjWxkbyD0rcn2UbRzVzvuTJsdjcM&#13;&#10;TQAGgFEXiS9K4HUhe4P3evuwcq/Ue5vNmxW4epkYMzsJZiTpAhLaXdjhRT0x1w7FXoDa26GbtjsH&#13;&#10;fHfe+FFs02AybHA4+qWJhLSDNVzP5jE7lVji9N7ljx7UbqeV7O9P76uJtxuKd2g1VflWp4HgPL59&#13;&#10;M8kn3n5g2AJ7dbNY8nbUSDb/AFMVJ5FrVW8JQNIZVBJepGKDPRVu2anqmq3FRSdPUm48VhZabVJj&#13;&#10;9y1FNkKxKkv4zDTVVMCZQ1z40tfkDk+wXvr7NJdKdgDohFdL5NfQev2cR6dZDe3EPuHbbJKnubNb&#13;&#10;XNyrYktVKKyAVLMGoBQ8SW4Z6TRwuL2tHHVdgVlZjJ3SOSm2rh3hk3Vkx41qKaauMuqLFxSBgPLV&#13;&#10;3e99MRsbFzxQWK+JuzaGwRGv9q3oTXEQ/wBP3ei9HX76v9/ka25MjS4UEhryUMLOI1KkLSj3TqQT&#13;&#10;ph/TNBWQAirFvrt/d+98Zi9uVVQmD2hg8dSY/GbaxZYJPBSvqpZNxZZv8pydQmonXWOwUn9tIx9S&#13;&#10;7deYdy3ZEs7g+HbxAKsa+YHAu/xSN82qB+EDpbyr7ccucp31xvcCm53G8kaWS5lA1Kz4YW8IHhWi&#13;&#10;mlCsKguAC7MaHoKWcCS121lSQoJCrIW9KsFtZdXF/wCtvZD4g16ge7h6fz/ycB6dSCFquoA+X9L8&#13;&#10;/mft6//V1AfMEKuGFyw5B+luL/63ufgwB6x6MLupDDHU5qaCdVmQDWy82Hpa3+HtR4KFNY6Ri4lh&#13;&#10;bwzwH7f29MORpEt5GQal0ggfXk/Q29pZEA49HNjcv/Zk1B6Y3qIoVPKrb/EX+v8AT2yZEXBPRwkM&#13;&#10;j0NOPTRU5kcrGSfrYn6Ej6G3tFNeqBROPS+KwyC/n0yT1Usx5dmP1FjcD2XNK7kknoySJY+FOu4V&#13;&#10;lLXAa1rEtdT/AF/HvcQkrUdafRXP+r7Olphql6TxywTSxSxklJYXaOWJrfVSliPZzauYRqQlSOFD&#13;&#10;T9nQd3O3S7UxSqrKwIIYagR6EdGZ2P8AJ3sbZCRU89adyYuIDx02QcmpRLaVSKqHNhYn1A+xhtvN&#13;&#10;+62ChGPjp8zkfOv+rj1AXNv3fuSObC01vF+77lge5BRCfUqPXo7nW/zR2Tn2gpMvWnb1czJGabKH&#13;&#10;TA3NhoqOF0n/AGHHuRtp5/228cLM2h8Cjef59Yn89/dc5w2Mvc7dH9dCMh4st+a8ejdS5TrrtHBr&#13;&#10;jtzYjbu78NUIuimyUFNk4EJsy1FFVKfLTSXAPlppI34tqI9jTXtm8QeDcpHKprhqNSv8J4qT6qQe&#13;&#10;scI7TnXkDdvrdjubnbbpCQzRs0ZIGNMiHslWleyVXTz09A5un4vU1XjZ6bZe5KXO4ufX4tmdupXb&#13;&#10;vwVE0rgkYfd9CTnaID1ELI1YjEgaEVR7JLvk9TDp2+UOn++rmsiCv8Mq/qoT5atYHpTqT9h9/Jre&#13;&#10;9SfmeyaznWlbzZvDsp5acPGs5B9BPThVVtnGe9ieiB9kfGCjwNVOMngs71JVO7x09dmJId0dYZKY&#13;&#10;NZI8ZvzDao4NWqNUTIxUzs5MaKzKSYx3fk+GCRhOj2L+Rfvt2P8ARlUFQPIawhPADrMTkX39u90t&#13;&#10;0Njd2/McSgao4Q1rusSesthNR5SKEsbV51VaOzKDgpfYfTO+tmpHWZHBTTUE0YlpczirZPD1kDgm&#13;&#10;KeCvpLxsrWuGDEf4+wNvHLm5WQE7R6lIqHTuRh5UYYOOsi+Tfc/lHml2tdvulSdDpeCb9KdGGCrR&#13;&#10;PRlYHip4dAc7kG17EHn8WP8AqSD/AE/PsHsWrQ4p1KCHUteuBufr7rWuerddfhv9b21L6daPDpwo&#13;&#10;5f1RE308rf8AofqB7U271XSek8y/i6cPunpWD3JQEAi/I/H+29qllaEgjh59MeEJRp6ekmjq4SNQ&#13;&#10;N14JHPI9mIdJUIrWvSFozC+fLpEZnFNG5eIHSL2K/W5Nzf8Aw9h2/szGdacD0cW1wrrRs9J8M0bA&#13;&#10;86lIP0P1/NvZYDpbPl0rOcEdKGCYTRqbgkcHjkf63s3gkEi6jx4dMaApr69dBtDEP/Xhj+QfwPft&#13;&#10;RR9J8+rdYauAMutR6l/H4P8Ar+2riLjIuT1tWp02QVk0JsbFQTdbkFbcEj2ijneNqeXVnQNg9PUd&#13;&#10;TFUJ/UkWJ4uOLC4PsxjlSYeny6TGJlao6bqijI9UV735UW5/N1/4p7STWrA6k4dKA2c9NbHSSG1B&#13;&#10;hxpPBH9R7RUqcilOnVHn0pNv5UxSrTStdWtpLHjj6C/s2227EcvhSGgPn0ivbbUutPLpTZrFR5Cm&#13;&#10;MiKC6rqBU/m309m24Wguo9acei6zujA+l/PpJY+RkDU0ty8J+h+pT6c39ktoWAMLYK9Gk6hqSLwI&#13;&#10;6ZslT+Od3C28hJX6/UfUW9ormHRKWHn0phcMlPTrvH1ngl8MhPjb6X+gJ/p/T3q1uBC+luB69Mmo&#13;&#10;VHTrX0fmj80diyC5083Uc29rbmESDxE6Yilo+g9J48f7D8fn2XE0HSwEHh14H/C3H+9j3oHUaEdb&#13;&#10;6l0tXJTPcElD+pPx/sPb0UxhbUOHp01KiuKHj0oonhrNEiGzIQQRYMP8PZkrRzsrrxXPSJ1eLB4d&#13;&#10;LinqDVUZpKizMq3BIB1Kf1G/9fZ/HKs0BicV6JZYvAufHj8/IdBVncY2Oq2Kj9qUllPOm55P0/x9&#13;&#10;hDcLRraYsBhuhLaTfUxDNCOm+loqmrIES/U/rYaV/wAbX9pIoZpiFUU6eeSOPLHp/jxP2QE7jU6E&#13;&#10;HXquFI5OlAP8PZmtl9P+q+SOkn1PinSMA9Z6meHKQFIk9a2txpZXH0Fj/re3JXW7j0KO4dURDbtq&#13;&#10;JwemWnxc5a837YBIIP6hb82+nPtBDaSs3djpU0y07c9Ohmx2PT6KZrXFgC97X+ntYXtbZNROoj88&#13;&#10;9J/DnmbGB0z1mZqaoBVvAn09JszW4F/ZdPuEkyUHaD5dLIrVUy2es2Eq/BUGJzZKi45P0kAuCSf6&#13;&#10;+3tvm8OTTIfi6bu0Dr2imnqPl6T7WrLaR45m8kfBsDf1Jf21f2/hz1A7TkHq9rNqjoeI6bGBv6Rz&#13;&#10;b6X4/wAfr7SOCMqB0pVi+D10gZxa3J5sB+fza/vUdWX06q5o1R1Op6WpnkVYYJJCT/ZW4H4NyPaq&#13;&#10;OGWRqKpPTDyovcx6V2P2s0jiornWJQLlDdQQOOSeT/sPZ1b7QxbXcHT8uiyfcVA0wDV0r6ChTyCm&#13;&#10;xtIZ24DSKpWFRe12J4/25J9nNvDGp8O2XV5VpQdFVxchEMl64RRnGT+zp1rKXFYYGbOVcTSLcrSQ&#13;&#10;k8ta+kKLE3/p7VTLbWlHu2FR5A9F8Nze7gTHtsZVf428/sr0ksr2DVzQ/YYaEY2kCsvksGnYfQqC&#13;&#10;eF/3v2S3fMEso8K0Xwx69GVpy1bxy/VXzeM48jwH2D/Vw6D6R5J5meaSSWVjcyyszux+vLG/F/6H&#13;&#10;2QMzSNrkJZvU8ehL2qtFwPQY67Eaop1chiLj/G1/p7pTqhYnrov6wCbA/j+o97qOHWwoKk9ZX5IQ&#13;&#10;AWFipt9bD6f7z7sfkOtDHDrnweeEbj6cfQWt72FqPTrVOvKrXIAYtYEMbfQH8n37IJ68TTPUuCWW&#13;&#10;kminSweORXBufqDzz/j7eikaJ1kXiuf9jqsipMhRuBFOlRl4VqPBlaewjrUAnVQAEqFFjq4/Ps2v&#13;&#10;kEirexcJB3fI9Fto2gtaPxjOPmD5/l0zC7cLe9rHV/t73PtCi1IOOlw6caXgWIuWK3JPItzwP8fa&#13;&#10;2I06Yl+P8unVGIH5C8kAgfX+lwPakMRw4dJiPXrKuscm39ByLgfQn24Cx7jw6phcDz6yqGuxQCx9&#13;&#10;PHJA+pIH4v7eUEiq9NNQEg9ZdJJjU8cX+lyGA44/x9ugEEfn1Steu9JYszcNcEhlH0U3PNv6fT3r&#13;&#10;SSa9br1zjLKHcDkOpJb6PfkgX+n+Nve60BNPPpsirAdSxcgSHR9TcAklueVP+Fvp7drUGtOm2wdI&#13;&#10;/b17QChJGnSdR/PpNjpX/b+/aVK1XrWqhpTj59ZUB1agDpIVQQQCDqupI/qbe7IpBqetMwoVHH+R&#13;&#10;HTtjsXX5WYxY+Gadz+ptFo40JuxeT6KLDkn2ojgknbTCMjjin8+iu93Kz2+MzXjhR5CpJJ+SjJ/L&#13;&#10;peYXaRqakUVJRVO7MxcBsdjVb+H0vPDV+Q5UBbcgH2bW1gS/hopnl/hX4B9r/wCHoG7rzMIIGurm&#13;&#10;ZNstj/okx/UfH+hxcTXyqONOn/NxYLbiCHemcWvrYwTDsfaWgwwMBp0ZWvj+luNXtRci1sxpv5NT&#13;&#10;f75iyB/pj8uiTaZt23ubxOVrPwozQtf3oOpvnDGeI9MdBzlt3ZvOwpRRGPA4iKEQw4/HAq8sEbeh&#13;&#10;K2s/XIbcckD2TTX93fLoUiGMDTpXBI8qnieh3tfLG1bRIbxg15csSzyy0oGPExpwTPyr0x0cQojD&#13;&#10;LSM0NRHIlQkqsfJHKh1pIrEjkGzX+vtqKPwaeHg1B/Mef2/Po3uW+qRorn4HBWnEFWBDKftFehd3&#13;&#10;mqboxOJ7FoadUqKoRYjdtPGAY4M3Tpoiryq3AWqQBtX01ez7cQL2GPdYRk9kg8w3k5+R6jPlVzy5&#13;&#10;uNzyPeP+mlZrJqnuhY1aMH1jOKenQZVELHUEDKOPwCeRZ7E34v8Aj2S4IoepCt5VFCxzw6xmNlRf&#13;&#10;SxaJbD1+n+rG39f6+/AACg6drU1HWLUSQmtkJDgH+1wTfR/xJ976tSndxPXCYW8a8sHW4BNyWXg3&#13;&#10;0/Xj8fX34gEUPW0zXrG/jN11HxadWprAsxP0DAHkWIP9fbRprC+Q6upYdx+L/J1149TG7G4EfoBZ&#13;&#10;4ZJWP1ufyA3P+t7oQCajh1fxDo9akj5gUNOsrXklMiRhmaSz6f1SvoHLxqLKW+lrfi/uxFFqPPpl&#13;&#10;AECoTjTx+VeudLW1NKkggqZ6fyPpkCTNGVZ0ZJAADypAGpW+t/pb3tHaPh2jhQYGBTA+fn69VntY&#13;&#10;LllMqrIQCQSAeFCPzxg4p1iOtm9Wks6AqEB9QWxuf8H4H9Bc/wBPemrqBfpwaADp8uP7f8IGfy68&#13;&#10;QbaVs6OWYKysDTuWKfcgjkgi6/7AgfQe/EaFp69bVl1eIxoR/MAYX/L1hd3DNqspIEej0pyDqjYr&#13;&#10;IP6k/ng3/AHvRZvPp1UQkClfPHz4j/V8uuJLSXDOttZ8SgWSMK1wkYN/6EfX6A/091NadbBVaMAa&#13;&#10;ZB6xsGjR/ISCFDyH0uG8dmsf62Aa/wDS3+t7r3AVbh1bVrNI84oB+fGvGgr0t9+dU9j9aJtCTf8A&#13;&#10;tDObUj3xtqk3js6bL0UlHFuLata7w0uWxrN+qNmRgDa44J5v7W7htO57a0Rv4TH4ya0JpleOMnPy&#13;&#10;IBoa9BjlPn3k3ng368o38V/+7Lh7W6ETajDcJ8SMD5DhqWqkggGoPQesinWT6FNgQPTYX0nji/1P&#13;&#10;NvqP6eyxl0+ePXoYA5wR+fTnT4WRIY6rJTpi6CYemapgZqmp0rYjH0aHyvcEjUdKkg88e1C2rUEk&#13;&#10;x0Kflk/6UcT0WS7tEZja2Cm4mU0IU0VT/wAMf4R/tan5dcWycVLqTDU/2V7o+QqSs2SqdXpKKwGi&#13;&#10;EWuVSPn8Fj7146qSloCK/iPH/Y/Lqw2+afv3VhJ5+GpIiB/aDIR6t+zpgqI+SVCuzMJJZWZ3bWD6&#13;&#10;iNV/yeQfz7RyRAEkZY8T59HEbNpCnCjAA4U/LpveFixVdBsWuqjSbFdLFSebi30J9o3jbVQZ/wAn&#13;&#10;SlHAFaU6kUNSaWoMxQPTsjQVUWkMk1LN6Zo212GrgMv9GAI93glaGQycQRQj+j5/5/t6YuoBcxeF&#13;&#10;XSwNVP8AC2aH7PUeYJ651VLHSTskRjennUSU89iBPTSG6MliACfowH0YH3aaIQyaVNVYAg+oPD8/&#13;&#10;X069b3LXMWtwQ4NHXzVhgj/KPUEdcFjPABtb0rewBBP0AA5v/j7oFNcdWLn8upVirWcSKFAJRXAK&#13;&#10;6vqshQBuP8OLf63t2pB09Ur59eZtJQElURSF8Uh5GqwDOoBt/gD/AI397qa1PWjTrvUrCMqR44yb&#13;&#10;Kv8Ai1lvqW5H0sAT/X6+9kk5Hl1oNU6PXz64M7qXGoEa14LWCaibqP8AW4P05vb35q8K162CB5dd&#13;&#10;lwLHTd2IHIIIblFbSFAv+LaiPyfdeJ+fW9Jr1xlkCxkXtpsGLabgf7b/AG3/ABW3vTHrwp59Y7k+&#13;&#10;k2jvH6B/tP0Isf8Ait/dhqIHXm4V49ZQqhl0D1eq7uAF0ix4Y/kn6N9be/EDh03xyepME4jcskjK&#13;&#10;XjsW/qR6WjF7en0gc/kX/p73r7iyk1PHph4tShXAx/q/1fb0K1Vsymoul5+w23VgYsrX73xG3INl&#13;&#10;+Vp9wV+JhoZMjWZxacHQlNBMIkYy/qLEKSQ3s4+i8PY33JpVBMqIEJGtloSWAP8AAaE+RrToCQ8x&#13;&#10;zXHuTFyiLGeSKGymuXu9NIIn8RIki1U7pJRrKqpqAtWoCOgT1KwZVVlBVh6bC8dtKhrtci1g3+sf&#13;&#10;YfLDSVHnT9g4Y6ktUpk59ft/4vy68QipYKE50gqCAL+kXY/hRwLe/GgWgzXz6tkn5dcXXUgK2soA&#13;&#10;BuQAgAJ1/wCseT/gT+fdTkdbGOsWliwUcyOHIcM1tFgXuovey8ccW91AJ6t1ysXD6itibC3Ngw9L&#13;&#10;i3H+1f4G3vZDHtJr6daFKV69oYF7izIUVbn62IIcA8AH6Ef1PHvdKZ9D16vXTiMswfWC4N7BbNfl&#13;&#10;DrvweTx7qaVz1vNOu9QXRrQktwoZbMGLWUlT+P6X5+vvdcaetEaqnp0o2NXTnEzshcNLLipHJBSf&#13;&#10;/OT0TSH+zN6inHDkW+p9qIf1U+nkPDKV9f4fsPl6H7ekFyptpDfRjBoJFHmOAan9Hi3qPs6ayh0+&#13;&#10;pdMqNIhjOpJI2voKOr2IsTYj2neuaihHl0YAg5U6gfP1+fWKwS6hGAYsysBfUCnqBDcGxvYD/X90&#13;&#10;wOrUJFT1z1rZNP7YW4ZgVa7WuUIFjYf7x+Pezwrw60VA6yIzadWiMuUZW9TkEl7BkUj6kccn24pp&#13;&#10;mmf9WeqnjTruGUwsrqNd9YtKrBNIUlkZQT+Da3096jcxtqGT1pl1CladDFjuqO0srg6ndGzOvd01&#13;&#10;WAiwNPk67MYrE5HKU09JWVTY8wx1EaMobzARmEANYggEG/sTR7HvM1sbzbrSQx+GGLBS2oHBFaHP&#13;&#10;yGeozv8A3E9v9t3dNg5l3mzhvTcNHHDLNHEysiCQGjMoOlO7WTprgmtejHfIv4h5b4vbH+Oe9d45&#13;&#10;3au4azvfY1TuXdHXAl8e8et81FUA0eEzmGhlNRFNU07LJSyMF1PqQoLC51vXLT8uwWc96tTcrSWJ&#13;&#10;xQpJpDDw1B1OCDQNQEsGWmOou9qPfay96d75n2bl1Hhj2G4C2l9E3iW93BWSJpGkKCMMkiF5Igzk&#13;&#10;QvHIGOogHD25/Kq+UWd6Q2Tld0ZToz4q7W7dpazsbrbbvde9cdtjsnszFYyJsdSQVOLqGkqKSMH9&#13;&#10;2lNQUVvKGcKbD2d2PLF9udi+22ssFmEkBkRgxkLFarHK3BSFIYhSSmoagDjqJeb/ALzXI/I3N8PM&#13;&#10;NzYbvzSRbyRpeWKK9jHHHMY5bi1UMDMsk8ckCsUUStC/gGRAW6BL+X58hdh/Fb5KVlPv/CY7N7f3&#13;&#10;HWnaGSlM1JXUG2MjT1Zops7TZaI2ni8iGWOOmOllY+q1vbnIm/WPLPMEtleEaZz4ZcFWWN1NCdX4&#13;&#10;gSMAV+09Kvvbe0nM3vx7OW+48szMtzt8ZvY4nV0e8hdPEEDw1rHIqsusy0NRwBr1at8oOo90bX6i&#13;&#10;/md955rcNZuDaG8vjb1ztbryop5xHhqePdvatBkJKHGUsFkRWhpYiNNzIC4Yn6e5B59266gsd13e&#13;&#10;SYuk1ssca6q0XuJoP9NoOPInrCb7t3PGw73zX7U+3Njt62t/tW+3U96SpMjMtq0SPMxqaUeWgbCl&#13;&#10;RSlOkL1P8MOxP5nfwo6+qe8aas6d+S3QGFyWH6I7K3VQwpuH5P8ARmHxFRkU2Q+zZ3jylbWYIQCL&#13;&#10;HZLxaWj4BYNIQChy/ecz8u2cvMUMttPGdMc2lalCKDxELKVRiQGbB1ASAUd6ztuvvJyt927313+0&#13;&#10;9rL203rYd2Vbncdrjnk0WO5tJSRra6jjlgEjozO0AYBo/wBElXhh6pt61+FHcO+8fPnMpRUnX+Dh&#13;&#10;mqkim3ZKmMyJamnkhnRMbPplU3DAswA4tbj2Hdo9u993CI3EqrbRAmhkNDQGnA58qg49M9ZYc8fe&#13;&#10;q9tOUrpNqsZJN4u3CkraL4kal1BH6oqrcRhanI8j0JeL/l+bn3cqU2z+0+vdy7gWeWnkw8OZp6Wp&#13;&#10;hl0PNBBK8nOljpsxPBU8AW9m8ftbdXS0sr2GSQfh1AUp+eegHfffN2Ll5jLzNy9uNlZ0DCcxMwZa&#13;&#10;gMQAKAipqK+YpU16Azsv4/8AfXxL3bgMrv7alZtvK0WQgyOFysTfdYyepx8i1CpHVQXjYEqCPVZ1&#13;&#10;JBFvYX3HlzmLk67ivbuMqUbDr8GM5P8ALqXuSvd72k+8Ny7fbRytfpeQyRtHNC40yqrjTq0N3Cma&#13;&#10;EDDAU49XN7g2zsf+Zt8VqPc22Uw+H756yxzRR46LRBOKuKIipx9SI+ZKWt0lqct9GYWPDXm26t9u&#13;&#10;9z+VlurUqt3EDQ8CkgGQ3nob8Pl1zM2beebPuK+/02xb481zynvTrqcgkPGxBWVK9olt9VHFQSoN&#13;&#10;eI619q7a+RxOfqNq5TFZYblo6lqOux3iIqKatjcpU088TAmwYAFm0gfXVb3jtJt8ttcGymR/GUkE&#13;&#10;cKU9a+WK19Ouw1pzBY7js8fMO33EJsZk1pKTVXRwNDKRkkgnt41x08YlRR1rUJhrd2Z7Ix/ZDbWF&#13;&#10;qKhsUyswjjjydRR3M+liGEcQKi3qce1MOqKQwjVcSsKeGhIQiuNdOIr5Cor0V7i31dqL/VHttnCd&#13;&#10;f1U6qJR6mFXoIqioLyHVQ9qk8TM/HforJfIXtPavT2TrJIs5VZSmq8ZQbXpFmhxtKyCor8fmKui/&#13;&#10;ZhawLQFGMitqQtqawFfLuxfv/ck2m+coynWFjHagGSrMO0fLJYV6g73i90oPaLka99wtkg8a2ZDE&#13;&#10;8l09GmkJ0xyW6PSSQ1wwYLGQFYKQpPVzn84fI7F2D0D0P8dsJuvBU0+2aWlqZMQYK3FenG0Ioiam&#13;&#10;n0zlpUZSNdS+s8ke5P8AcqaCDl6HbBIsZZhpVjWqxigqKH8q9c+/uDWfMPMXu9vvuZNaS3EbxuJJ&#13;&#10;kUHTLPKZXUklD50IQUFAoFAB1rcQbazACVNC9JPGjq8L0WVoJKuWUN+2xhjkRwUIvHdb2+vPuAFt&#13;&#10;Lh11xFWX1VgT9hFc/LrsNLvm2hjDcK6kjOuKQKB51YoVAI+LNOPTvkMRlHopaw4atgrKdov43TNS&#13;&#10;z3LaPRkkWMMFjlJBcA2WQ88Ee3poJmj1COhwGWlfsfHr5+h6LbHctviuVhiuUeOSv08mtR9sRLeY&#13;&#10;4KSMqKDI6E7Y3Q1ZuPZ2M31urfuy+rts7jzE2E2i+8Z8pPmd35KBxT1T4DBYinmqpKSKdkgmq3UR&#13;&#10;q7adRII9mu38tyXlim43VzFZRzMVhEpbXIQQvYigkgEkMeANOI6AvNvvDbbHzNc8qcu7Rf8AMF/Y&#13;&#10;wrPe/RLEIrKFlLL9RczyJEszoGdYBV2Va4wertfhZ25B8afkb8afgthqDaeA2/O2XzHye3xSY+kz&#13;&#10;X+mns7duMlbCQUe466HyNhcNjnjo6KngKx/cNMXu44lXluZuWuYLXk+1C/2TGdwO2W4K6l0MeKgY&#13;&#10;LeZGnyNedXv9yyPez2b5o+8ruzzSNHcwx7FbM5STbdqgnWKdpoFYgXEzapX1Z8Mhh8Slak/mB1Ti&#13;&#10;dg9ydsZHZ+Rpc3sRO3d3bZpKaOknw+W2tl4Kt8gu38viqslY18Dh6eeORldeR/T3H/OG0iw3W5vI&#13;&#10;CrQNMykCoMbk6irVxTTUqeHWcP3c+f73mr2/2Had+gktd0Ta7a4LuyypdwECFbiJ1+JtQpNGaMjY&#13;&#10;NePQXdEVvR9Nv6F+/sVvDI9eyUrfxUbLr4YM7S1D+ha2FZBZtFv82CL/AJ9lHLsmxxbg39YEd4Cv&#13;&#10;4DlSfM/L5Doe+7Vp7q3HKP8AzCOe1h3YONAvErC6ecYpWjH+JgaU6sCyfd38tLonN0W5vj70tvvt&#13;&#10;jd1JS0r0NV23WxphNv5jxh4JqXEtcTTx3VmmdGXhdI+vuQBv3t1y9N4+0Wb3c6/DrJoDxzr8xTy/&#13;&#10;LrEEe1f30/dza32P3P5ntuX9qmLCUbeEM88dQGQvHTRGcgJqBIJJpQgkn+TtJ8gdy5fEd3d1YTMU&#13;&#10;lB2cr1+1MxURSDGCkHMONotXESQxkLHHZQVW6r9fYN5uj5iuJk37e4mRLn+zNO1RwpTywRx48esm&#13;&#10;fYS69m9j2+59q/a+6hkn2Iqt3ECPGL/ilc8X1MCWYFtJNGPDoQfjVVJQ9D/I/I7droaTsCHAY2Gn&#13;&#10;juy164Seo05SWmdbOpYMRa544IHs35SkEHLe6zWz0ugoA/iCnjp+0dAn3zga793eRrLeomk2Z7iR&#13;&#10;noP0/GCgxB64YDGePpnon2M21W19C+dyFTRbc2wsjxTbhz0ksVFLK1kqKWghQGesqL6tENOjG/BZ&#13;&#10;VJIAcdrI0Bu5WEUC4MsmAT5gU7nI9BU16yWvuYbOwuhtNmr31+QCttb0LimVaQkiO3joMvIwqOFT&#13;&#10;SsKo31QbcD0nXdNWUtW4Ecm88vDF/eOouoFa+BoBrixURsQrjXUEEAyISy+0cu7x2o8LaFYNTM0g&#13;&#10;Gs+pjHBFIqAcvTzHW05Uv98pNzrIrRg1WxhYi2UAnT48mJLp1qKg6YK1ojABugtnmeWSSpleZ5qh&#13;&#10;pZamoleScys3JnlkkLPIX/Vd+Sb3ufYeaQsxkqSWNSSa1+0nj9pr0PY0VYxBGoUKAFUdoUeigUCi&#13;&#10;nkPs4dT8JgMxuaskpsNQPMyI81ZPI60uNpaXTeWqr8pUkQ08QGo3kZSQP6+3bW0utwl0WyE0yTgK&#13;&#10;F8yWYhVA8819Oke67ztux2/1G4yqgY6UQAtI78AiRoDI7t6KDgjhx6VTzbP2kWECUPYG4o5Fgjqq&#13;&#10;laiLYmFmRT6aemfxzZZ1J1CSXRT8AaXAYFdr2/bifDpeTA6amogj+WmgaVvmaR+oND0HCnMnMf8A&#13;&#10;al9nsiKlBQ30q+ZLrqjtVNKBU8SYjOpSRT//1tLqizEuoJO5YcBWP1H9A3uZIb1mbTL1GFxt6ULx&#13;&#10;ACvyHS6x2UITQ2kJqsPpe39ePZxFOQOgrfbcCdSYPUbJVTSKyxf2h9X/AKnkXX6e6yOWHbnp+wtf&#13;&#10;DIaUDoPappRIyyE/U8En2QTl9Z6F0QQoKdRlgeRr20/T/E/04/HuixO3HpwyIv29TY6RRYm5P+3/&#13;&#10;AN59qVgUZOemXmYjqV6EH1/H14Fv9f8Ar7dAAFB013Nk9cfvxAQbhRf6A2uPpfT7obhYzx699Pr4&#13;&#10;/wA+p1PlBI6qxXxtwD/xBv7fiuQxFeHSWWyCg049PD0iTqGXn03/ANgOAPat41dcdIRcmE0PTpt3&#13;&#10;s3sbraoFXtTcFbSwxypLLj5ZXnopAn1/Yk4FxxYe9wb1vOyMJLGVqD8BqR+WcdE2/wDIHJHPEBg5&#13;&#10;hso5HINJAAHBP9JfMfOvR1+r/wCYRLTGnouwMXJTFCoOUxZaWIAGzNJTk6hzySv9fchbJ7rqAkO7&#13;&#10;JoPAsMj8x1ifz/8Ac0jmD3fJlyHBz4MwAP2KwwfQV+VerHeu/kJsLsKiU4rOYvJw1KET0ZliMrkp&#13;&#10;YrPRy8n62sw9y3tXM+17rADBKrqR6+VOFD5evy6wp509m+cuS72m6WssDRk6ZNJ04/hdcfZSn5dS&#13;&#10;c50L1xumOes2dV1nXGZqIiXfaK0q7YyEhjKxrndhVytjKlQG064IoJFGqx1tq97u+XNru1Mm3lrW&#13;&#10;Rhxi0+HX+nCw8NgfkFNPOuemtn93ec9gZLXmWKPe7dGx9Z4n1Ua1yYNwjYXUZrQ6XaVCaVGkaeiG&#13;&#10;d0fDPIR/e5HJ9fx5eljXyvvjpNJpq5AsbGSs3D1PlHNWkYYGSVsVU1axILm5IQRpzByBl5bqz1qP&#13;&#10;9GtKk19XtiddPM+E7gCpIGB1l77ZfebsJBDY2G8mBiQBYb4VVDmmi23eFRETU6VW7igMjlQMBm6r&#13;&#10;/wBxfHzddHFXZDZ1ZRb7xFA7rWjDmaHP4lljE322b21WrFW0sqoQXSWFSP6e4qvOTr+NWm21xdRp&#13;&#10;ghQQ4P8ASQ0dfmCMdZfbP7xcvXE0VjzIr7Rczf2fjgG3mqaVgu4y1vMhOAyvniOgJngnpJnpqmCa&#13;&#10;nnicpLBURyRSxkfqV45ACP8AY+wjLDKspjlFCPKlD+w56liKWOaMSwsHU8CCGB+YIJFOvRyeNlcA&#13;&#10;WB5t/T/Ye6RkpJjP2dXYVBB6d2KyR/11L+OfrwfZlQMKHh0kWur0p1Cpax6KXwubprAH1JX2lhuP&#13;&#10;p5fDPDpySETpqAp0oD46uM35uoH15P8AsT7NqpcJQdIQDE1R0i8ljjCzPH9Bfj6hvxY29h68tTE2&#13;&#10;odGsE3iDPUChqBHJoNwGP0/o1/8Afce09tII3p69PuhpXp2qYy8ZKtZl9QNifp9Bx/X2vuEJXWvE&#13;&#10;dMqwAFfs6w0tR5QVbl19L/70be6W82saH49WcaSG8uotdTFAZUBtzqA5Fjxew/2/ti6gKnUnVo3B&#13;&#10;On/V+3ptSZkJYEhrjgC/5+hB+o9owxXK9OlD+XTxS1qSDS9lY8FSf1C/1U/8R7MIboE6H6ZaOhr6&#13;&#10;dZamiinXUtlNuCtri/Pq93nt1kHZx6pHMwNG6ZGjemcFgQym6N/Z/pcX9lrKynuwR0oqWx0IW3Mt&#13;&#10;91H9pMwEqEAg2OoD6Nz/ALz7Eu13olXwZOI/n0R7hbGMmWPrrN4g08v8QgSyXKyqtzpFri9v8fdr&#13;&#10;6y0SC4h8uP2desb1Zk8GQmvSayEf3EBZR60Gpbfnj6Eeyq5j8SKo8sjo0h/TfSekieTyACD/ALyP&#13;&#10;ZJWvHy6X9KLF1pdPt5CdQ4U/6pf8fZpZ3AZfDfpJLEA/iDrFkaXxt5k/Q59QsOGI+ot+PdLmHQ2t&#13;&#10;eB6tDIDVfTprN7cfXi3tN0/1737r1B1lhnkgfXE1ufUPww/x9+WRozWM8OI9eqsivx6EPb2Sjq10&#13;&#10;sVEsQGtdRuUY2HsSbZdJMuhuI/wdEd/bvHkfPp2yWMirI2sFkUXKahqK/wBqxv8A4+19zaJOhBzT&#13;&#10;pLb3LQmnDoMa7L/w+dqeBP3oiUOoWVST+Pz7CE18bN/BQZFehFFamdQ7cPt6i/3hqHt54g4X9Oi4&#13;&#10;t/rgce2f3rIx/UWo+3pQbGMCqMB+XThTZ2lQ6mVkLcMpUHkfT6D2oh3G3XJHHy6TPaSsuDXpzeqo&#13;&#10;66IiOVULAD9uQBjcWsAbe17TQXKUDaa+hp0nCSxNgVH8ump8ID/mp9RJtdxq1N9ebe0TbcHyh/Ov&#13;&#10;SkXOn4hSmem+XDVsZNo1ksfqhF/9sfaWSxnU1016eS6iJqW016iNHPC3rjePSQblWBBBt9ePbQWZ&#13;&#10;WDsKEdbLI9dJqD0r6qIZXDpVRjVPCusji90H7qW/1ufZ1LGLyw8VOK/4ei5JPp7nwjwP+XpL0mPr&#13;&#10;a+RYaSnkmkf8KtwLm3JPAt+fZRBa3Vw+iEVJ4f6vs6XyzwwLrkNAOPQk0HX608aVubqo4EWxeBHs&#13;&#10;AL/RpDz/ALb2Jrbl5Y18W9alBUgcOgzccxCWUw7epc+vHp4hkpHdaPbuPNQyAI1SU0wIy/1lew/x&#13;&#10;/r7XxtET4W3R1oaaqY6YbxY0M+7TiNeOkcT8vl06zYihxQas3NlEZyNa0cLaEuq/pCj1Nz/h7UPb&#13;&#10;Q2v6+5SfYvRdHuV1fkQ7LDpUcWb/AAjpH5Pfk7RvSYKnWhpxZTM0YEhGqw0IPpf+p59k11vzUMVg&#13;&#10;NK/xH/B0c23L8ZYXG5N4r8RXIH2jpBy1NTUymaomeaZyS0krtI9yeR6v969kLySyPrkJYnzJr/h6&#13;&#10;EKJHGmmIAAeQFB1g0FXa5utwQR/iPdNJUlT1ZmFOs5RlADAAMD9OLf63vdMV6p1wQKSF/N/rf83/&#13;&#10;AAfeuvHj1z0KwcnkryvAJ0/65930ipp1vNKDrmmo2JvcaR9NOlfzz72oatT14V670k3CEmzH8k2v&#13;&#10;/Uj3sjHXjTqSkekE/Usg1eq9gPr9Pe/s6bJ1Gg65oEKKATYm9vzf63v/AE/p73j59aqQadKvBtDU&#13;&#10;RVWGqCAlWuqncmxSqjFxY/429nm3lJUeyfgQCPt4/t6Kr4PEUvIuKEhvsOD+Q4j9vTLJDLFM8Eis&#13;&#10;rxuyPxbSRyf9f68f4e0RiaOQo2NP7T9vRhG6yIHXg2R9nWSM2kDu3F/TYfpt+m/t1Sa5PXpASuOn&#13;&#10;1TqRFAJUi5Yfgn/VD2srqoB0ipQnrLGRwWuAWAUHkkfnV7di40bh03Jw6y6XUkr9CxuBYHT/AIH/&#13;&#10;AA9uqsgPbw6arUUPUlYCzIxJNl9LNySbcJ/xW/t5UqcdNlqYA6zsPWqAEBh67eoAkc397Ipjqqk6&#13;&#10;Sx65iMFgjsp1MzCMgAKW4FgPoPe1Wp6oXJWvXLQ2prILqQL3+h+hI/r7uFBYinWtQIr5HpxpMbV5&#13;&#10;Cb7ejp3qJiFCCAF7AWJaT8Af1LEe3o4mkOmEVb/Vx+XSO7v7SxiM11IEQca+fyHqel9htlF5wlRF&#13;&#10;Jl8iHQnF424jR+QGra7lVW/1t7NbfbtTBXGt/MDgPtPQK3XmxRCZImW1hIxLJUlvlGnmT88dCDkK&#13;&#10;LbW1actvLMJ5rIabZm1m0maw0hMhVj1kkEaiSBz7NpVs7FK7hIMcIY/P5MR68egTaXe/8xylOV7U&#13;&#10;0Bo17d/g+cUZwfl9nSOz/a+48jjpMBtqmpNkbYPo/h+GQRZCqjHpBrslxIzEfW3H+Psuu99vJYfp&#13;&#10;rJRawHiFHcfLJGc+fQq2b222KxvRu+/Svu24f79nNY0YmtI4jVQPSo+zoMooadUU2JkckyPqZpHY&#13;&#10;GzPKzXJv/X2SiNQNQ+I+fr1ILSSMdH4RgDyAHoP83WUWCagFZ9JVRewB1/QD8cfW3t0UFA2Semss&#13;&#10;f9Wes6xkLYsFLWI4LXJFiDf8f4e7AAHpoyAN2LX+VP8AZ6XHX+4KPHZKow2aAbbW6Yv4VlSQQlNJ&#13;&#10;K9qLIxr+HgksdVx6Sb+zHbLmOGd7e4/sZwEfzp6MPmD5+XQR512W5vNvj3XaP9z9ubxofVlH9pET&#13;&#10;xpIK1HA0FQemfcGHq9uZmuw1drWfHzNGrsB46ulkPkp6mK/9mRLMp9pbq3ktLhreTip/aPI/Z0Y7&#13;&#10;Hudrv21w7rZCqTAVHAo4Hcp/0rYP8+mNgbIFOoWZo9QtpW/oGo2/3v2z0crprXgeHWCXyAeT9s6r&#13;&#10;XJYftqt7m/IuTweOfdW1D4en0yaCtR13a6EXQeoW1ixZXXmzfgf4Ae9rWndx6qWIftWtfTr2htKs&#13;&#10;VXTIAFNtLXY21Gx+n1sTyPx7rQ14DrZkGqtcj58OsbxaGDoSI0blQressNMjaTxc86b/AJ96KZr5&#13;&#10;efVkclSp4kVr5/l1kbSVBi1txcNYCQHya11W/URwCT+efexQ9oPVQCCRL50p1GdgFY6tYAZ1DhXb&#13;&#10;1jSysDY6hYWP9fz9PbZqBpOenlFMHtoKCnn11JIhjIOrSIwFU+QkgHUDrBvbi3H9PfmYaKHraxsH&#13;&#10;ofxcf8B/l1weU6b3uxT0guwXTfSyBlP44P8AsD/X3oN59b0CvaOBr/q/kOsclk+v7gS6alGslip9&#13;&#10;Ki5JNwPx+PesjgKr+09ORgk4IWmcmi08x+Y/Pox+A+OVc2FwW5exN/7S6rx+4pY2oKbcMlTXZt8Y&#13;&#10;7Dy5SbCUCvJFGxIECNZn1WAAsfYrteUpTbxXW6XcVmkpwHqzaeOoqMjFKDzr1Be7++dou53exckb&#13;&#10;Necwz2QPiPbBEt/FHCBZpDpkbj4jAUWmTWo6esx8dKHEYyk7I2tvzb3aXVuEzWLk3nW4OGem3Dtr&#13;&#10;CplY6Sety+3q0B0jKFCxvpUSKrkEN7US8qw28a7rZXMd7ZxsplKVDouqlShyB/kPRXtfvfebpey8&#13;&#10;j8wbPcbBzDdwSiyjnZWt7qfwWZUguEFNVQaKaEmMkDI6PFn+4q3+Y/it29FbpXDbd3L1tQT7h+Im&#13;&#10;4aqkioDV4/bWKaHP9PVE0Y11JydBCKzHxRBmFUmkD9zkXXG4Re4a3OztGsMsdJLJ9OW0KFaIni2t&#13;&#10;QCPMU+Q6xm2rkE/c0utp90Nrlm3Cw3Mi15otw5cRNcy64d0jDdsS287mKYuQpjYkZ41GS1NLiHlp&#13;&#10;qWjeTI08skU1dloljmpKiElKhKTGtxFpddJMoLg34HI9xMXS3JijU6h+JuI+xfKnqc9dDIre43JU&#13;&#10;ubmWkLrVY4TUMrDUrPLjWCDwSgI4Eih6T88tRUyS1FZUPPO7rLNLIZJHJMfpu7ccXHA4+lvp7Quz&#13;&#10;MayNqJ6O4Y4raEQWyCONRgCgH7PX/L1wIRCLJwAwRl9NhyTf6gkn+vI/2/vwYCh9OrUxxof29YPH&#13;&#10;qN1RgNT+lha6lT6gLg3+lz+PdCD/AJ+nNXlWv2dRXjOiwWw/qAokXy+mxY83I+p/23torjA49Ohi&#13;&#10;T3ZPoeHUdkt6EUqUACBSWN15D3awNh9SB7ZK0OkAinz6dq7CpFRnp1pQtZBLjpSqzwg1OMb0WaZh&#13;&#10;rqqE6/osoGpAP7YP9fb8Q8RPp3pUVKn5+Y/P/D0guSbaZb0ZRqLNk1pSiPilShoGJ4qfl1E16OeB&#13;&#10;p9IHqB+guQv+H05/2PtnSONelVAT616w65GZgtkXSDr4sA39lS35uPpcW/N/fs6v9X+r8/Lq2Bx6&#13;&#10;5oATq0nWAAQbJa1i3I/qPx9Le7Cg/wA3VGqDQ9eDr+i66mZxoFwkRtwOLcDn6f4f4+9VHD1/l1oI&#13;&#10;zEU/1fLrjcRk6wXAK6LE8l7qrFbDgkG/HH+x9+I08R1b5dY2dbBv0vbXcH6C2l1Y83vbgjTb/G/u&#13;&#10;pJGfXrYqceXXIlGI0jTb0EgBub2UOBzzxe3v1cdaAYceHXrh3dhKxTWDYF3PkHD6R6iQv+FvqbkW&#13;&#10;HvQNMk/l1auny49YnbyLcs5ChSFbn6/ruyn6fUf19+J1LQ/s6sAFNR14G1lS7cfVuWJN1N/rcX/r&#13;&#10;b34Gn5db06mqeuTGRzwWdSBYa+GuAroAxsFOgLxx72wLV8x9v+r5deBRRQY/LrCQh062PkUsCrRm&#13;&#10;wj9R1XUcjgavyLD/AFR9t0Wnz6vQ0FFx6168pskYJIdmKkcaCivxoK/pPFv8AP8AD3oEaAvnU9bp&#13;&#10;QnPXZ0qXkQmQFrhmFv1sWu4A5BuoBH9P6+9mgJ0io+fWhWlW64M3qAUMA5tqVSWVL6iRzwLKR/rc&#13;&#10;e6E9Xp1hVXOl/wBLi4R2NrFlPCg8/Xggix45491FaV6tVKUp1nLaSugKSfVY8Iq8o8pt+ACRf635&#13;&#10;HuzH+Hh1TrDwp1EOwCi5IJKvY6bk34awuPx+Pr7rwz+XXuuYS7CNgdQN7jWBduAzn8gX4B/p/h73&#13;&#10;X8PWwSBjr11IP6LRE2IcC767gqB9GX6C30+vvYrUU4jh178QrkMCD/xfz6dqxHyUIyLOTVwaBk4y&#13;&#10;PGZVkYRx5MAEkgmyS3/t2NrH2pmXxkE341y49R/F8/QnjXPRfbstnMLLhG2Ym8hTjH8qcVHClfQd&#13;&#10;M5FncNGCo0W9RUgi41E3NwT9T7SkEHPRiTUDrISXGosGElyxDc6jYPGAo5Fwefr/ALx79X06r1yb&#13;&#10;gswugQjQ2tOCedJPFwf6Wv8A19++HPDrRr5f6h0oNtLHT5igrK/GRV+OWqgGRgnF6ZqR5lFWrIWU&#13;&#10;38BZ/Sbi1/Znt+iO6jmmTUgI1VoVpXPz+Hon30PcbbNaWUxindHMTKTrD6Topgiheg7seXDrbl+P&#13;&#10;my/lHV0nY2e+AGB652h8X97jYFLhN8d5bnwvXvRWHzkG2Kal3XVdb5LerCvzNZHVWkkhpVeJZdQR&#13;&#10;y3vJA70u0O1vy2FkilELIoSSQRAqaukUCvKQSOL6Yy3B+uK248hbDzna2N594eaaHfduO5LdSQz2&#13;&#10;sN3drHc6oLW8uLya3sYmSOVSI4ne8ETqXhAKnogu2/ht2B8Uv5hPSfcn8wvJ7L3f0jvLteSt2z3v&#13;&#10;sHcWL7Q6k3rveoSR9sUFXWU8rpQ0i1ckE0lNWoGgVC1iqt7AG2WN/wD1pXfeYXBWSQ6HYOtLh6qi&#13;&#10;vHKoaFDQiPUNIZQVc8esqOduf9g5n+7ru3tZ7BWz2+42W3UmsY5YDMNviCtczWlzbO0V64QgTFJP&#13;&#10;F0uVljR6J0FveXxY+UHc/cPyA7P+dPbVX0h0101vjLbUyfbe+Kavyz7ppczmqjM7S2z0ttRJWfJf&#13;&#10;eUTx1FNTUki0tOhUMdSkh3dth3zetyu7vmm7WxsrV3VZaGkkZYlPCU/xLQ44E6aMwNGvbv3j9qvb&#13;&#10;jkHlrlX7vGwnmTmbfrWCUbbA6R/SyxRJFctudwQBCYZAykuodxV9UcbqSEWG+Inw1+R9BubZ3wv7&#13;&#10;+7gynyFwWGrtx7O6u7x2hiMBRd2RYCh+/wAvi9g5fEODT5TxxzTUdFU3aQgKOLn2T/1Z5S3uKW25&#13;&#10;TvZmvI1Lxx3A0ibQNTaKqpHmcGqnJXTVgO7r32+8V7T3tnvf3hOV9si5Yu7iO3uL3aLiSeTazM/h&#13;&#10;xyXcTEhotbIjlBRgTR/E0I5/v5aXzj7eyHQPY/xz3F1xS7ixuMlw+3cP2V2Fs6q3NtLZ24qepeTC&#13;&#10;bU3XDlYmpEroa3U9DT1hFpgFZRYe5C9v98n3y0FhuKuJLMFFlo3hgkUEc1akspFAAcY4VHWLP3vv&#13;&#10;ZHlTk/nWP3H5VvoY4t6H1F1YW0ipeSRJVmvLB0bUIZIyfEdVOpNRWor0kcrW70+PHc+O+Q3aXam4&#13;&#10;u1flBHWlutsjW5SRpNr1AkeGkg2/hKP9ino18jwNSwQCIxHQQQWJMrvbY9luH3HfpjfXs6lIlY4C&#13;&#10;sCCFjXABqRSgBBJOekew73b+5/KK8ie120x8s8p2jRzXjxouuZ4isglmnkGqSZWRXVnYtrGAKBei&#13;&#10;X/JLeu6+z+xd2by737nxPX2T3pkqvcdbsnZdHUSS0VXXRCWoVsXjnMVHTl1eR45JNZViQouR7Be/&#13;&#10;yyTXBO9bj9KpC6YkJLAaaUOScAZJJJ49ZJ+0u07Xy7y/BY+2HK770bYFTuF34cSSVkYllZ1USN3A&#13;&#10;KI08NSFAOB0UXcHXu5tr4Oq7G6r7DqN37dx1XRx5fObeesxmZ2/NIonxr5fHsVkRWZShY3AYWJ9Q&#13;&#10;uDLvab2wtX3bY7szRIas8dQyHiuoYOaEHrIXZud9j5h3ZOSPcTZRtd5MjtDb3AjlhnC4k8GQAqSo&#13;&#10;IbSaGhqPhPVq3xI+QeL+bOwK74mfIPwZzOVOFaLYm7q1QcutdHThaOWKWY3L3YRHSdRtcce5W5P5&#13;&#10;lteeNtflnmGjOsfa9MtjBzwb5jPWAX3h/Zrcfuv85Qe/ns6Wt7Uzg3dqtRGFZu5SoNNDfFQ4Un16&#13;&#10;JjsjJdlfy6PlJU0G4Y8jSR4zItjMrtWJdeW3ntuaq0wzCgjusSSKo8dRIAV5CqdXIL2+a/8Abjmc&#13;&#10;xzE+E+KDuMqE9raeHoFJHbw6yb5ssOTvvn+xUc+2KhmkXWty+IrC6Ve5WcgM7CpDIuCKFiCB1bPu&#13;&#10;P4nfHz+ZFHTdtbO7DxPxw3RLDTPuzYUiUk+8d6ukYaKur4pJEZJQo0yTP+2BYlCR7kzdOXNm52WD&#13;&#10;cbdnt3kr4ugKHb5SitQR5EA188DrBPk/3v8AdX7oYvOR+YbFOZrK37bGd3n+lhLE61t2CMhTV3Mh&#13;&#10;YMCaKaEjoU+uv5DWCp8dDXbk7/w2yNmVePlqa+bastM25sjBEdM7ZLcleV1gj1GOnCRgmw1AH2X/&#13;&#10;AOt/tNmzWkRn04B8NKMx41aXyHrTHSzdPv781bzTcP3XZy3CVaI305aGLSciGzi0kSAYUyF3cZBH&#13;&#10;kLW4O2PgF/LJ6Vzu0et6/a3Yvb0EeQhwOYx9HSZXdOQyMqDwTZrM0y/tpGw8g9VgVIUc39n0t9y9&#13;&#10;yZYKissYUU8MaTK7f0nHH8z1Fm3cmfeA+9vzz+8t7iuFs5ZFZp28SGxtoAaH6eCUgM5UkjSpbu7u&#13;&#10;tWz5C91br+Sm9M72tueuqK7cdS6tmKaaUtEuPVzHBlaSmjJRFC2jnRFADWf6MfcB8yb1NzJcvuMg&#13;&#10;OpeKeQQGgIHDgBqp/lPXZX2e9ttm9l9gt+RtpVRbMSyTDi0zVZ45HI1MWNXRmJJB0jIHRdZFJjGq&#13;&#10;NVcSFlVFVncN6Wbx/UC/AGr6+wwwqKOM4p5fZ9nU0KULliSR58f2V9fsNejv9DK2J64ost1p1hg+&#13;&#10;3+yq/O59uwoN3ZKtfE7G2PjBEKWA4iGqpkWDIo0ktVlJi6wgBVsw9yNy0PB2lJdotEvruR2E4mY6&#13;&#10;IYVOKqGWgcZMmaeQr1if7wlb/nubb+fd/m5c2OKC3G3PZRJ4l9fyBtZEzRSsXtnASO1jC+KTViVr&#13;&#10;0c3G0uD2HtBu4syuL7e6r6h3HNsL4ySbSyuOrkwvcPYlMuar+vNxxZSjZpaHbNXLNVUtZUHTLMYV&#13;&#10;1Nf2M0a3263G6sUvbWzYR2JjIYLLLloH1DKwvUo5NSSK9Yz3j7xzbv49v7HxuWt95ltvreZxdxPF&#13;&#10;4207b+km4Wxjm7Z9zgWOOWCNQyx+Iw00PSfx288/sjL9K9x/IrZmw9t7l2V2ts7AdQdc02Xkx28p&#13;&#10;NhUVdNPvfKbhgwVRJOtIJ5RVJV1+lp6h3WMCPj2yt7c2klnvHMsMVtNFcRpaxBv1PCJbxGfSSSFJ&#13;&#10;1AtSpx0bTct7LzLZcye3PsvuV9uW37ltd3c71fvEHsjfMqCygt3niRDKyJ4TRwV8GEKSTIOgu/mT&#13;&#10;di7Dzffm8tpbMwuMwWwG3Ed+xT7MykeWj3BuHdVDH95mM3UZMeaSrijvCkDTBIlFlW3Psg9xdxtX&#13;&#10;3VtrjFIlImd4iD4rsKMzjzemKVwMDqS/uXcocx2ftjZ837xLI+5PD9CIb1HT6S2tpSUgtyp0iFm7&#13;&#10;2coXkOT6dVzmm20zLNSblnpBY6VymGqV1PHfQA+MaUFQSWLE29xuVsXoY5tND+JSP+O16zJ+o30K&#13;&#10;Y7rb1kpjVFOhA/KUIT9gHXOlxDGupqimyuArjNV0qiGLKxJUmz3DuKwKUuASL/W4Fve47YtKGR0k&#13;&#10;1EDBoT6Eg56rdbqq2csU9tcw0RiSYiVwDiqVBr8uIB62B/ld3RtLdXXXUfxk3JsZsltnMdPbZy38&#13;&#10;dxb0dU2yd0CjWDH52qr0ZoqWGJyzSzysq6Cwb3kZzRuFjNZQcuX0JaO4gVta0KxMFAVieC041OKV&#13;&#10;FeuPPsH7f8ybLzbvfvhsO6La3dhu1zB4EoaP663aRmmhVKB5WcUARAzagpUceqIaTd2F6S3DXPtv&#13;&#10;P4rsHc9FJW45psc9RP1m8MUjwscjNaN8ythr8UemDgAu/I949fva15duZDYyrdzCqnSSbegxVzgy&#13;&#10;HzCjtrxPl11gu9g3P3V2SGHeLOXZrCbRJSUAbmGIDDwgNQsj+Es2qbTU6UqOgU3NuzcG7Mh/Ftw5&#13;&#10;H+IVLH/J4ESOkxtDGefBicdRgQ0sC6hpiiRR6btqb1ewpfbhebjOZ7yTWfwimlRj8CjCivkKDy6k&#13;&#10;3YuXtn5csxt+zQ+GgA1MxLSyHyMshLPI5Nau7E+QAGOmGljmqZ6ejooaqrrqtvDR0sEDzTVbtYKI&#13;&#10;aaPU5NybcG/HtLGGaRYolLO2AACdR9MfL9nHo2nkjt4XuLp0ijQandiAqgZqxJAA+ZPS6XbmA2z+&#13;&#10;9vWvmqcmqtNHsXbtVE+USQDVEm5czZ4qCP8AJhi8lSTYaF9TA0FhaWA/3ZOWk8raIqW/5uymojX5&#13;&#10;Crn0HkEJN83bfRo5YiEUBIrfXKERFfW2i7XnbgNZCwDjqbgcclfurfrLtrA42CPDURqKqPbWAUY7&#13;&#10;AYqCFg7V2arZn0yMo/XWV8zG6kqF1ke6tLe7tSztEHhLU+HFVUQDOp2Jz/p5CTgUGenPpOXuUQd6&#13;&#10;3ecvczdhubgl55mOAkEaioqTiO3RQAanVSvQqbM6zx0EH8VLY7PLTBnqtzZ/ywdc4ZVPhLY+mkMU&#13;&#10;+dmjYoPN+3RKwsWkuB7EO3bFEn68jLLp4yy/7jJSmQuDO3o3ZEPMvkAB8zc9Xs037uAksy5Gm0t6&#13;&#10;PuU9e4CVxWOwQgNRRrumBXCEHr//19KuONbjTptb6/2vcvpGta8Oo5Zmqc1r04w1Iist73P1vx/j&#13;&#10;e309q1eh0+nSaSLWM9PkUqSoObkjn88+1iSBh0WyRtG1B1jqMekyFgAHALBvyefoT7pLAr58+vR3&#13;&#10;rI2g8OmSVDAdMnBH4/s2/qp/PtKylTQ46NFcSCqnqJJVIo+oHN/8bfT6H2nkmVM8enkiZu7ptlq2&#13;&#10;e4QWB/PF7/19o5Lh3ygp0oWJRxz1EJLG5Nyfqfz7YOtuJ6d6yxStGfqdP5A/Pu6M6Hj1pgGwelbi&#13;&#10;snp0RsSY2sAxP0/qCP8AevZxbXNQFbokvrESDUnHp3q4kqEJB55Ita1iOLH2sdEdD0htXaFqEcOg&#13;&#10;8ydCYZHljH+DL9LXN7i3+829h26ttDal4dCi0uAwGvqNisvlsHVJW4fI1WOqkYFJ6KolgcOvIJ0n&#13;&#10;n/W9s213c2TiS1kMbA8QT1W/22y3S2NpuUKTxmvbIoZaHyyCfs6Ov1R82ezNnmmps86bnx0JUOJ2&#13;&#10;8NeI0svonXgmwvz9fcmbD7lbxZELejxVB9c06xh9wPuqcg80a59nB26dqkaQDHX5qfKvp1ZP1b82&#13;&#10;Ou95ikp6vKHDZQlf8hy9oQJNQIEdUfSbH6EEH+n9fcwbJ7gbXuKqjN4bejYz8jw/n1g3z/8AdZ52&#13;&#10;5W1zQW4uoM/qRd1R814g08qU6HXdGy+ou5Fgr9yYahnzkcanH7ww1VJht4UNyWR6HdOIaOq4J1+O&#13;&#10;WR4iba43AIIgvNr2TfVE08YaQcJUOmVfmJFyB8jUfI8Ooo2Hm33G9ti9nst062rf2tnOgms5KcfF&#13;&#10;tZg0RrwLKiyAfDIpNein9o/CrMZcVFXiZsB21h1iJiot0fZ7O7LpQBqWLHb5wsKY7IvawU5Klgd3&#13;&#10;JLzKv1Be8+301zUjRfRgcJKRXA+ydaI/y8RV+bDrIjkD70e17cEt9xFzy3cEir2oe92tj6y2E7m5&#13;&#10;th87WaUIgosbMaitPf8A8cJcFl0xWMq8rtbcFSx+z2J2jjn2rm6w3Eajb+cctjMqjv8AtwvSVTGS&#13;&#10;10UoL+4c3bksQzeFbyPbympWC5UxMR/wtsRyg+RRjXrOLlD3rj3bbDuW4Qw39knx321SC6t46Ctb&#13;&#10;iAUu7Rqd0gmiATgWBx0AmX23uPalW+L3LhcjhqxSPHFX08sQkU/paF2Gl1P9lkJBH0v7C89jf7fL&#13;&#10;9PfxtGw8iDQg+YOQR869TFtW97Rv1qL3ZbqK7iNcxMG0/JgKsp+TUPSayERZfIptwG1WI+nHF/ZX&#13;&#10;doCNfz6N4nFaH/Z/Zx66x1e0REUnP0I/x9+tLoowU9engDDUOlDKqVMfOn1Xtxfm3s1kCXC1p0gU&#13;&#10;tC/SIyNC9NIZFuB+qwH5vweP6+w9dWwhfUOA/wAPRxBKHSnrjqZSVBlhB4uOD9Tz/h7UwTl46HJ6&#13;&#10;o4EZp031AelmWaMcMfULWHP19pJVMMgZfy6cXuGk9O8Mi1MYPDavqP8AXP0/2H09mMTrPHnplzoO&#13;&#10;k9M1fSmFy6j0Mebf2T/j7LZ4RC5I4Hp+GQOufy6brkcj/jd/9f2xxFRnp4gHj05Utc0ZCSklfw9/&#13;&#10;p/wb/D2piuWQgPnpl09Onrxw1UXNiW5/qLD8qf6+17CKdNQFekhaSNs9NZinxlUlTFcrGwP+wt6l&#13;&#10;b/D2i0S2comTyz0/VJ4yjcOhTxeSpsxjwrAEuumVSbkcWI4/p+OfYus7mO+tq/kegvdW0tpc+LGc&#13;&#10;cR0mMjQGldgASn0vb6qfofZZcQeFUfh6NrW4E4Gc+f29B7XxeCqcKPQ92HH0v9R7DFwgikI9ejuN&#13;&#10;iy58uoyOyOsikhltYj/aeAPbSkq2odWIqKHpV0k8VdB6ueCrA8+q1vp7O4ZFuYtLcekUgaJu0dMV&#13;&#10;TAYJin1UG6tawYf0t/h7LZYjHJpPSpGDKOsHuter9Y2QE6iT/rC/9PdCoJ691KoKl4qmOSHUCCA1&#13;&#10;rggFrWI/437vBM8codOm5UV0o3Qq4useJL1IUI0dyL3v/Rjf/efYutJnVNU2Af59Bu8gVjpTj0Gm&#13;&#10;7xTy5MTQaRrjHkCgfqU2/H+HsKcweE154kXAjoRbYsi2wSTy6S4BP0/PsiArgdGPXvfuGOvdSIwd&#13;&#10;AYWuPoCCAR/sPaqJaLU4FOqFlrpOepKVFTCbpNIv9fWT+f6N7fWWWMakc04dUMcTGnTlBmqyM3fR&#13;&#10;ILf2uDYcE3F/auO+mVanP29JGt4zWgp0/U2U+8Kq1GZARyVAZf6X5/4r7MYro3GGSvSV7cxZD9LX&#13;&#10;Bx4jU6VhSFJVJEbHR67aW+nHItf2eWCWoBWWi18jjoj3KS+CB7ShI8+PXfkqKOqek29jTKC146mR&#13;&#10;BFTKjc3MhHq5/p7sXkt5fCsIq18zUAfM9VKx3FuJdzlpTiARX+XThJjKdY/4huvLCoZDrWl1mKkQ&#13;&#10;jkIsKn1e3XtxTxt2lDMM0GF+yg49I1u5C/02xw6AfxHj9tek9X788ELUWBpUpoBdFqWQLb/GKMWs&#13;&#10;fzcn2WXW+qi+DYJppivl+XRhDy8ryCfcZPEccR5ev59B3U1tVWTmoq55aiUk+uR2b6n8Anj2H5ZZ&#13;&#10;Z3LzMWPzPQljgigj8OFVQfIddCwBZfqSLgH63/HPumeqmoOevNbSCfobf7C/PvxBHHrXWT8arEkW&#13;&#10;ta3IH/FPdwMDHVvLrkxXSoCEsT+o/j3skDHXuuIul1t9fqR9Rz/U+6gHjTrVOuYYcA/X/X5I/I9u&#13;&#10;dbNfLrMEQAnkhv8AaieG4Itb8e9dNsxr9nWUKqoAP1XuT9Pr7uaaaefVeJqeuUaawwcni4/rxf8A&#13;&#10;Nve0UNWpp14mh7esoiVbEE6dNhx+R+P94920r1qvWaJmgkWWMgOrCRWtzqU3Fr+3YjofxF4jPVWR&#13;&#10;ZEKPwIp0pM0kVZBBmYA15wsdUigWSpQaWL/gA/19nF2qTIt9HxbB6KrBmgkNhJxWpU/0fT8umAxs&#13;&#10;x/b/AFsNdrEL/UlT7Q6CcDj0aB1yfXp4pPQlmY20Akk8A3uQP9t7Vwdoqekc/cTTz6nq2o31EgWB&#13;&#10;0ixF/wDH2pVhxHSZq1z1ISxAuTci5DXI/wBcAj2oBB6oa0x1OBHKmPXp0vc8WHFxb8f7H3sKTw6Y&#13;&#10;OOuaoAD+2xUaSABYLqGlr/19uqPIjPVS1c1pTqXFRVNQRDTwSVFSWVVVELOVb6uNNz/sD7cETuCk&#13;&#10;Yqek8t1DBWSZgieZJ/wevQiYfYtSfVk9Wo6StHT6Gl5HKz1H0U2+qi59m9vtb01S5r5ef59AbdOc&#13;&#10;YFYrYeXF2wD8wP8AUOl89Dg9s0SvmJoMXSMlkx9IQKmt+os5X9xyTxc2Hs1KW1mlbkhMfCOJ6Ba3&#13;&#10;m78wXZXbFaeQEVlkH6aZ8gaLj0AJp0h8r2BlJYJMftmmXA46wRqgBTk5wDZSHHCX/rcn2Vz7pO6+&#13;&#10;HZKIV/i/EehjtnJO3xyC939/rJ61C58JfWgPH9lPLoP/ABMZDNIXlmkv5J5naWSWT8uZGubn6+yz&#13;&#10;QSSWJNfM8T/q8uhr4irH4cIVFQYVcADyAH2dcikmsj9XJH+0qL6TYn639uYpTrWtAofh1zRI9ZuN&#13;&#10;VhpVRwt7m5uP8b8+66FA4dNsz6AR61/LrlAgLLHojAXXq4uQzLcHWf6X/HvYxwFOtSltOsE5/n1z&#13;&#10;kWYMRdWLD02flgP7Tf0t791VCpUFcetfXrCwJX1L6Va5Uk8EC4IA/JPPvfTwoD29CrWsm99lQ5Kz&#13;&#10;ybk2bElFlSDqmyO3XYLSVrj6s0BGhiP7PHs4dv3jt63FP1bcaSf4o/In5jqNbVW5R5sexBVbDdT4&#13;&#10;kQ4LFdU/URfRZRmhpU9BdbWGjRiQG083DC49LJcWH9LD2TV6kSoVqyjOc1xjrl44mLawi3uSxbU+&#13;&#10;pF5QrwLcf09+On4j5deZpUaqGvy+R6jxBGsJWQiQkp5CVKLa5Mbf61rC3vdfPh05IT/oYp+XHrmV&#13;&#10;LAOjSEgMFQWJsSSrspP4ta/491apXHWtfcAQFqM465xvKbtrJIsrAodDWGnnV9Tfjj3sA0ya9UkW&#13;&#10;MHw1H7OPWBh43cLLc6GF4wR9b/hx9Lf4+22ajVHTo7wKqcep/wA3WPm7XVtDalVggPoU3UEfQ8f4&#13;&#10;fX3QFhkfZ07gkAGlDkZ/b1g8upByo0yBWUqinVoLCxNrC3A+oPPumpRivnT0z06EYEn1GKZpUj0r&#13;&#10;/sefXFrFUK6ATquoKkIwGkuFb8Ei/wCf8R73qXhUV9P9X/F9XAYMwb8VCD6ivRkPiHgcBun5F9ZY&#13;&#10;nc60QxJyVbVhcnAlVjJMjRY6SpxCZGklsJYTViLyx/21uLexVyTa297zTaW90AVLE93w1AJUn1AN&#13;&#10;MefUG/eV3neth9k993DYdYuBEi1jJWQRvKiTGNxlJBEX0N5GnSJ7XqOws92VvuLfctT/AHkx2eyF&#13;&#10;LnPvZhSY7HSpWtHEacvohgpygjenRFA0aNIIUe0O8vut3u1z+8SRIjsGrgChIBB8kKgaAKY6FPt2&#13;&#10;nJW0ch7TJygqizmt4zb6BqllqgJ1aau82osshNTr1ljU9Hc/l4QdbbO3f2Hv7uupph0cvX+5Nmbo&#13;&#10;q8vVS0WKzWZ3RSJFj8Tt3CSfuZKYKrSu5Cql1lAuvI39u0s7KS73HcWAsvCMchY0VmciiqtNTmgI&#13;&#10;Jpio4cesXfvi3PNvMWybLyl7dQu3M5v4Ly1igXXNBFbF9U1xOtFtkJKotDqNHU1BI6J/2jgNxdK9&#13;&#10;uxV+2dyVdVT4/IUW8+qN7UbSQGqwL1TVm28jRrHpETQhVhniQAiRHjZdJsQfvVnd8v77qtpSwQiW&#13;&#10;CQHGgnsoRQCgorCnEEEU6yK9vd42P3T9tXs9+skikliex3axcAhLnQFuI2LVLaiS8TEkaWDgg0PQ&#13;&#10;j/JLD4jsbBbZ+VGyqGhx2K7KqHwPam2aOOOKHZvc+Og8uX+3pQA0VDmYQMlRvYLraSMfoPsz5ogg&#13;&#10;3S2h5vsFCR3HZcIv4LoDuYeiSjuX546BfsbuW6ck7tffd95oleafZEFxtV05Ja92aRqQlm4NPZMf&#13;&#10;ppsk6VRzx6J8F51MBpNirAsjgJcqCXNub/T+v+wuCSAeslqrxFR5Z8/n1jkZLfUW1EayCjcgm5Vv&#13;&#10;8be6vpVaU49OKGrTrp49YOpgG1Rsz8KCVYAAa+ACCb39+KE5JqevK1GFMDP7evQxCZ46eCIyTTym&#13;&#10;OCnQSS1EzyMAFESgl2JIIAB54HvSRhiEUEljQKK5Pr1qSQQxmaVgqIKsxOFA46jwFB606MTtH4af&#13;&#10;KjsPF1Ga2X8fO1dxYiCESy5Gi2Zlo4fGEBVYmmRdZtzpjB45Ps8g5P5kuYzLBZS6TkErpr9mqlfy&#13;&#10;6iDefvE+xvLl4Nu3rmrb4J/4DcK9P9MY9aqK4qxArivQG7z2FvbrfNtgt+7Q3HsvOxKspxm4sRX4&#13;&#10;bIaANKTpBXIpYBhYMvHskv8Abr7a5/AvoHhcUNHUio+R4H1xXqSuWebOVedNtO58qbjb7lbNVS9v&#13;&#10;MkqVIrR9JNDTyNDkY6S0rGZlmNg7MvkAH5JsyoG5/qx9oj3jX0fogiQIMgdYG5WTVGbM2khfUqsX&#13;&#10;0LKb3tb+h/1j7aanAj9nVl9euiANOlLgqSGLc8Wu1gSb3BGokj/Ye9nhQcOtgk1DddsyjQFW92A0&#13;&#10;8ElgoI5PH0HPP4v79wyB1vrIBc6ZGsQ4LBdYuPxYcf1/p7v3Hj6ft6oxpnrFOvKlfRbSxB0gyP8A&#13;&#10;6gKPwfpwOfdWAP5dWi8x1HSU3tYeMgqeCpK31kLb68/k8j+vtsOCenmUNnz6yNI6tcXJ9JZ3Fy+o&#13;&#10;gOsnJ5P0+n+te3vfcvw/z6qACM9eVruSwcahp0ixKsOFNlFj/aAt/seB78tC3d14g8B11r1MSjgF&#13;&#10;eNT20aSgc30gajyLgD3QnupXqwwKnz64l0aN7aL2AtpOoKVI9QfgAWYm34Fz7tXUp8/8nXioqCfP&#13;&#10;rth6lPquVZSSuoE6SGPB/Rwtx9Sbjji9fOhP+r/Vw/Pq3XIO6MSShkDP5CSFQC2otZv9UQAQP0nj&#13;&#10;839+BKY/n1UqCPl6D/Y66bUQQRIEDNYIoYtFyXIZf7INiRb/AG3uxqQag440/P8Alj7Ovdo9ONPz&#13;&#10;9Pt/w9cTpAZDFqjsxGpiSWUWCBh9BcKbFr8n/Y1BUDScjj/sdbpmvmMdY7M4BCDS45cHnSHuZCwH&#13;&#10;BPP0HtuppWnVqfPrmdLaUJN/EvLXCzFWCoi2H15JJPu/xUBPBf5+nWuBwP8AY64oH9UXJCBHUB9V&#13;&#10;lJ5INxckni5PHvw1HtHXifM9dA/uaQST9GLKR6uLeq5H+F/p7rXPW6Y6x2HrZwCpdhpBJIDfWxH6&#13;&#10;uOeP9jb3WlBU9bqeA6k0NRJSVCVES+QaJFeOcs0c0JQLUU0twRpkW4v/AKxHI9vQO0b+In7D5j+E&#13;&#10;dMXUKzwmKTB4g+YbyI+zif8AZPUmtpVp5IKikSQ0dXHqppJDqZYr2eKT8ao/0kfXgH8+7zJpcNH8&#13;&#10;LDFf8H5dN2s7SoY5KeImHp8uDDz7v2fPpvEig2sFUi/D6tQJIKrewubcfn2xXpURQV6yv4mOghQG&#13;&#10;CsAFUrIDySwYW4/xJ/r782nH+frQJIx5/t/b09YuolV1VkpLwXNP99reBWcBqhDHca/IlwA3FyOR&#13;&#10;9fa21cq6h6UQ1Grh6keVa+nD8uizcbctCzR6lLChKUDcCEIYiq6WIbHzwer9P5w3be4uxevP5e9V&#13;&#10;0i0OI+E+D+Muz9qdaSbSqayDbGG7poYdfb+3aynglKwZKGSOnaMVMfmA8xibTf3InMke4WsEFzaO&#13;&#10;Ppbsu/jR41HVpgRtJoPDt0VI1pgrLQ6g1cJfu2XHLe5cw8y7FzVDIvM+zNHDLZXg8RltmRJrq7tz&#13;&#10;KuuRb3dZ7qe5dGZZFe01jwxAqkR+EffOxcduTOfGLv8Ar3Hxj7+MO09z5mtnmrZ+pN7SF4dndybZ&#13;&#10;SfyJT1dBVOPumgA81MxVv6hvlTmCKOaXl7dO+yu10EsaeHJ+BwxroqwFCMAkMQApqMPvFe1O8323&#13;&#10;WXvH7cAQ828ssLmNEQAX9nVTeWFwsYVrhDFqZUar1DIpq1Bcv8jtp1nyX+MMf8sHu7tDC03z6+Fu&#13;&#10;+4d2/HrsXc24KDbXWXyu6Gzu3mj2vRtuHITJTpmUxkqNBJUXJKBfIw8hB5uG0blvDzbBd3atKEjl&#13;&#10;jEgKmSSPWschFT/aROyXAUao5Y1dQyyOesc+SOfeRfbKSw+8Nyny5PHsW8TXdnuDWtJztq3DJLc2&#13;&#10;8iAK0Ys7+GOewmDGO4sb2WGTwmtraNyMfGT4pL/Lt7U298uvmf2R11tabpHIzbo666J687D29vvt&#13;&#10;HtXfseOli21iFh2rJVQUWOWeQtXTzP8AoGmwQk+0+z8qvyq/7+5luEjESuI44yWkcuhSlCASSrGl&#13;&#10;BQmmpgooRr7n+/H/AASmxP7MewWz3e4HdTEt5uV5bNb7fZW6TRyyO8jV1ODErZKtTEQaRgVrqy/e&#13;&#10;fycrKXueu27kuwtl9Xd49qZXt7euztuU1ZRbSfcVdnn3BjaqWNIx5DQa4wsqyKrlFdtQtYLNufNS&#13;&#10;/VXVqJYba6ledlRTRWkfVQHTXAVQxBUPQEgjhkht/tx7JxS7Btu9Cx3Le+Xtti222uJ5Fadoo4fB&#13;&#10;ZdBkp+oWkZVYM8XiMqUqajn0b3Xujsjc/aOd3FVUmX7Go+qsz/c7KZFQKr+MY+mDxx4134jqGj1y&#13;&#10;KBw7qycG3sZ8t8wX27Xl5NdESXS2zeGx4hgK49Cf8OOoY92/arl7kbYOXtp2SN7bZJd1g+tii4NF&#13;&#10;K2WlA+KMGik5KKwb1AryyFTkK6rqq3KvUzZOeWqnyctX5fJJUPOUmlmVySJHkdkIb8tb6Lb3FEsk&#13;&#10;0j+Jc6jI1S1fNq5x5V4Zpx4U6zUtLeztLdLaxVFgUIsSx6QoRRVFWmCFArjFRWtehq6M33muu9y/&#13;&#10;xuSClqtj5SCbb28sbl3mgxW4dvVp8GRoaaBrvU1Y0+Wn8Cs8bojC2k+xFy1uVztV19QwVrdxolD/&#13;&#10;AAPGfiHzf+GgqD6dRX7t8p7TztsX7oDPHu9uwuLGSEAy21ymY5XJIEcVDok8QqkisVNajo8vXnx5&#13;&#10;3x118i+pt8fHpMvVbD3Jn8RuHZnZMlC0+Qx+KqqtYq7G5GBS9LhpqbVJTzJVMZyE1Kt9I9yJt3K9&#13;&#10;1tvM1rf8vBns5m1LKwqRG3FSOCafhznHWKHOPvRy3zh7L8wcr+8DRQ7zt8Mtvd7eJCkbzxLqjmic&#13;&#10;gS3gkIWRPBAjBNCdNT0cj+dbtzE9fb7633ng46D++m9trin3Nk6jxTZSKsx0Qi8lIJwZHVy5cSyg&#13;&#10;ablVU8WOfdTTarb3tuq+NJqQt5gLw+f2dQn/AHdVzdczbbvPK26STHb7CSOWOLuEZabLB6EBRUDC&#13;&#10;5bBwK1oTxu8t14armyuL3JmoMhOzGetpslVJV1DE6B9zKDqZVF+QeLkkce4Sh3C/tnMsM8gY+eo9&#13;&#10;dT9w5W5a3S1Xbb+xheFfhjaNCij5AggEn7fyr0Kld8oO+8tg4ds1/a2+5sBjwUpMY+drDTxUslR+&#13;&#10;/GgSQE3KjSL20g24Ps2bnHmKaH6d7uXQooBq8vmfP5fLqPrX2C9nrDdTvdty9ZLczUZpPAWocAgY&#13;&#10;IKj5kDjQ16BSqymTy8802RnqcjU1D+XXNJKzsZWu1wxJubfW4Bv7IHuLmdi8rFyeNTn9p6lS027b&#13;&#10;tuiWKzjSFEFKKoIFPsA4cMDrBQVtTj6ynqqYkTIGRUNmgeKRSk8EqLYNHIC6MhHK/wCPPusUpgk8&#13;&#10;VOND/paA5B+2tD+Xl09eWsF9avbTiqmmRxDClGB/iXBHmPs6l5nHw08MGWxKGTEZd5BCjz6jQVgt&#13;&#10;LVYuokXi6fqja41IQR9D7duoVjUTRDskP5qf4a/Lj9nSPar6a4kbbdxoLm3ySB2yoahJFHqeLeYY&#13;&#10;UIA6Efoyk3DuDsDG7Q27j6jJTdjh+vsnQ0lb/D6ubB5n1ZSZq0toiip1Q1cksn7aiM6uCT7NeWhd&#13;&#10;3W5rZ26Fjd/4uyg0OlgSx1HA0gaq8MdAn3an2PaOTZuZt7nWBdjpuMUjxiVVuIq+Euj4meVmESIn&#13;&#10;eWkGnNOjad8d49VUe15fjn0VgNyJ1Ft18Vtiu3huzJUcuY3RNtrINX1+8MThsQohp5azJmWqapke&#13;&#10;SWSBY4wyooHsYb3zFt0e2/1W2WJls4yI2kYgl9DEmVRQUZnqzNxbAA6x49qfaTnu65oX3u9z7yBu&#13;&#10;Yr7XdxWVvGwjtvqIlRLOeaUs0iRWwESQgJHHIxkarFj0T/b+wt5b+3jj9vbepavM5jJVMNMK6I1V&#13;&#10;TA8LjyQ1ZrZCQsIjs5Oqy8huefYNttsv9yv0tLUNI8hA1CppnjXOKZyR+XWR+785crcocrzb5vMq&#13;&#10;W9rCjP4REcbVrpaPw1Aq+vt4d3EYz0ZfO7Z+KPU2Tp8d2TuDd3bu86W8G4qLZ9UlHhcLOIwskByk&#13;&#10;wJmMbC2iM2Dfqa3sXXdryXscix7xJLfTj4xEaBD5ippWnDFeoH2bf/vEe4ti9/yLZ2fLO1SAtbvd&#13;&#10;prmnBzqEY+DUKGpABHAefWGr6L6S7nwG5c78cd0ZTBZna2Jlzlb1/vypj/jORSmF6ik2zUU9zVS6&#13;&#10;fXHCqkn6W/q3Ly3y7zBaSz8qTNFJCuowy/E3ySmT+XT1v7ue6vtdvVjs/vfYRXdtuEohTcNvUiOI&#13;&#10;scPcqcQqMgsSKefRRajblBtjw1fYdbUYSUsk1JtKiSKbeGSlW4i+5pqglMZBI1/3qwBuLrE9rewD&#13;&#10;NbQ2JDb0/hVNRAv9u1OFRX9NW9Xp8gesjY+YrrfAYOSYlu8EPduzCzjB4hWC/wCNOoIOiE6M9zqT&#13;&#10;nj2h3huzsow0dRDQ7X2zR46ixMG2tvvOkU9Jj0MFF/eGvkPnyU36S7Snxlv0xLYkp975p3HeT4c1&#13;&#10;LeFVVBFHWmlRQa24uacSe30Xz6a5E9qOXeRwbmFnv7+SR5WurgKdLymr/TxgeHbKDXTpBkoTrkat&#13;&#10;ACjSDTKxlURoTCrIVQL9SAdIFrC/HA9hsyCmpiNPAUx8uPD/AC9SfpGoqoofXzOcn554kdLag2XI&#13;&#10;Kenze56+PaeBqFebHPkKeSpzOZQDUsW38AumWe7LZZ30QK1i0lj7ModrOhbncH+nhPDUKyOPSOPD&#13;&#10;MP6Roo41pnoLXnNCfUttWwRHcbtDpkVG0xQnhW5uKFY9NaiNQ0pFQFqOuVTvGOihfD7Ix0+3aCtD&#13;&#10;U0+SaYZHeWaDM0UkFRlYQPt1kVmT7Wg0j6B3kuQNybksC/TbXH4CPUFq65ZBwILjC6s0WMAepYdU&#13;&#10;g5amu5RuHNUy3ssfesIBjtISuQ6xMf1XUgEST6sjCoOKj2z1TkauopRuOLIRVVQErIto4swHdMkE&#13;&#10;oWdZs7Uzf5NiadrsWmrG8zC5SJ+SFlhy/PKVF8GVjkQrQS0PDxGPbCprkt3niqnoo3vn+ztoXfZm&#13;&#10;RowSpu5a/Sq61XTAqnxLuQHAjgHhKQFaRB0JW4M9srrihTE5eHG5Wup2Sam662wZEwFJUwqXgq91&#13;&#10;109psjOh/wB3V50knVDSiMhmO7+92rYoPprsK8i5W2hr4at5GVmzIRT4pBU40xgHUQDs+2c0c53J&#13;&#10;3DbWkgjkBDbjchfqGWvcttGtUtomFKJb5oNMk+oMAXPevYW6d+ywrmKxoMVHIWpNvUNoMTSxD9yG&#13;&#10;0bczsqoF8kykCwKLGAFAF3XfNx3kgXLaYxwjXCAYwBknhSp/IAGgmXlnk7YeVIm/d0eqdl753qZG&#13;&#10;JrWhr21JJxnjqLkkn//Q0t6yJI7tbS1voPzx+bfj3MsyaBUdRnAwanTBLVS30ldAPPH1P4v7Lmkc&#13;&#10;46MkhX5dZqDImnmUMfQTwxJIuT+fbtvcPE1Dw6ZntTKtKZ6W8GRjdQVZSCOLG9xbkX9nccysoP8A&#13;&#10;PoOyWhDGop1Brx9wLLawHp+mq31t/h+fbM6iTIx0stqxCh6S09KyubFifqQTcj+lr+yaSEoajo4S&#13;&#10;RWGOoLek2bg/4+2a0GenAK8OuiwH+PP4I497691xL/4e9EAinTvhH165RTvE173BHK34/wBh7sjM&#13;&#10;hFOvPGNGOlbj8hcLG7XVgACSCQfwD/vXs3trrVhuiS6tMa0HThVU6TKx+rEXuL+of09qZY1lTAx0&#13;&#10;mhlaM0PSFr6NoXZ1U6STqH4X/Ef6/sPXEHhuSB0IIJlKCvUOKYxOGP0HB0m1x/ifbMchHSh0DrTz&#13;&#10;6UcNUF0OrGxAJtcMD/qgQfrf8+zCKahD+f28Pn0XSR610vQ/LyP+r7Ohi2N312d1xNE2A3NWS49W&#13;&#10;VmxlfI1ZRugN9CrMWZP8NJHsTWHNW8bO4NpMWQ/hJx1F3N3s9yDzxEy7xYIk5GJoxpcH8qA/n0fv&#13;&#10;q/8AmE4pmp6HfmOqcLKWKyZGjLVVAQfpqjJ1r/sfcnbJ7q2j0i3NfDP8Xl8/9VOsO/cD7mG4xh7z&#13;&#10;k64W6UH+ykGiUf7bgej6YrsjqXubAfwzIx7V3vgq2ItJj6+noMtR2lQa5VpKoN4nYEAugD29N7e5&#13;&#10;Ki3LZd+tzHJ4dxG4+FgHGfka0PzpXrEW/wCTfcL2v3gXlqbvaryIkLKjSQvgkga0IDKDmhJSprQ9&#13;&#10;A/u34gbSzVLKOtdxriqBxoj2HvqKq3v17cRqi/w6OrkGYxGkIArUFY8aIPHHTAEn2Q3/ACLZzpTa&#13;&#10;5dCU/wBx5gZoB/pc+NGfQo5UDGjOJL5c+8nv+3Tr/Xex8aZD/wAlDbyljuNKn+0KL9Fe1JqwuIFk&#13;&#10;djreclQOq9u4fiFkdnU81fuDbGb2BSqkYl3Ph2k351W8zL66h8ti0/ieJhI0Mf4jSKqahH5HZSTF&#13;&#10;m/8AIhtI3muontB/vxf1rcn5lRrjHqXQAcKnrMz24+8dZ8zzR2my30O8ymtLSWlhuwWvwiGZvpry&#13;&#10;TiP8WmLOAX8NAQOiO7p6u3htmEZJqKHM4En9jcm26qPN4SQEB1LV9CXWNtJDNHKQyg+oD3Fu48u7&#13;&#10;lYKbkIJYfKSM60P5jz+Rz1lBsPPPLm+yixika3uz8Vrco0Fwvl/ZS6WcVqAyalNME9JTGZAhjFIT&#13;&#10;cXFjb6/4j8f7xz7RW1wVbRIe7/Vx+3oTXEIIqua/6v8AUeHT5PTrWREWUkgEXFz/AEv7MXRJ1pTp&#13;&#10;DG7RN8h0lWp2x9SfT+3I1jYXVT/W3+P9fZJ4bWsv9E9Giusi1HUyeMTRFWF+OObW5uPaqeMSxfPr&#13;&#10;wJBr0yU8xppSLWUGzKP9e1x7LIpGhfGB6dOsoZc8enptFRF9NQYA2v8Ag/X6ezNgs8VeNemCSrAA&#13;&#10;dJ6pp2gex/SeQf6f4H2VyKY30t0qRqinWFU1D8W90r15moaDrPBUS00g0m6/0/rf+n9Pd4pZIzUH&#13;&#10;qpVX6UlPVQ1Udjyx4OoXIvx6lPs1jlSZPU+nSN0MfcvWSkMmMqPPTsRCWvNCPoVv+pf8f8Pe4A1p&#13;&#10;N4kRoDxHVJAtymhhnpeaqfJU4NwxZQwb/Uk/QH+nsR1S7j8qEdEP6lpMSOH+r16DXcGPMCtYEtG5&#13;&#10;b/YXsbn2FNytzGK0yOhJZzeJT59JH+n9T9B+fZIHBGOjIqRx6c8fDVJKJVUpET69ZtqH9VH9fauz&#13;&#10;Eqya+A+fTEjRlaefSlraOKenDKQX06lY2+tvZtcQrLFq8/LpBFKVemaenSN0T+Qx6WLhrBRcj/W9&#13;&#10;kYWQnSRnoy1Cmrp3p8TM5DzsUS4BRTxb/Fvx7Ww2cj/GSB0ne4UfD04SNRUCWsgPNrXZj/sPr/vH&#13;&#10;tSTb2q1GT00BLNxB/LrkmXkrIXiQaAAYyzD1lT9CL+/C+e4jMSDHWmtVjYN5/wCr5dI2eJ1qHWUs&#13;&#10;WDENqJJI/BF/wfYeljYOfENejaJlKDT1i0eq4uot/Xk+26d1er9cCjX45/2PupRyagdb6zoH0gG5&#13;&#10;B45/r7UIr6Apx0yxTXqGepUFJPOxRUdzqFrC62N/qT7UwwyuNKip6ZeRFNSelPS7fhVUlq5FNhfx&#13;&#10;hhb6X5/4p7NYdsRaPMfy/wA/SF7pidCA1P8Aq/1V6WmHwOTywEWHoAsQ+tXMvigUfS6cXY/63s5t&#13;&#10;bG5uDotYwB5k8P8AP0Sblu1nti6r+ShP4Qan9nSvXZOHwUa5LcOSWepj9YRpPFBG4IbSsV+b/wCP&#13;&#10;s2XZrSzHj7i+oj1OBTNB59Br+s24bo5tdmh0qajVTPpUnhX1+fUzNb7xlViov4RQqscCgNP4lCqo&#13;&#10;Fm0RqLm5F739u3O82z2viWy0A4mnl0ztfKl7DfyS7lKWL5C14/5P2dBLU1WKyztJU1Lu7G4MjOCL&#13;&#10;/lVfgD+nHsLyT2V7QysST6+XQ9jhuLVfDjUBQPz6wDBY+f8AzFbbi7AsknP9b/X3QbdaSD9KSnVv&#13;&#10;q5UzIn+z1ifbNRovHUQyAmyglvp/i3/G/ejs8pH6bA/n1cX8RwwK/wCDqI2EyMJIWEta5LIQwAtb&#13;&#10;6H2lO3XKMQVr06tzC2dXHqC9JVoNUsEqgEH/ADZ54t7Y8CUE61OOnQ6E0qP29cLEGxUjkfi3+2Hv&#13;&#10;XDHTnljqToA1Nx4+LXUfX8/X3uhp0ySTg8evFR+F4I5P1BPuvnnr1T1xihFzqYfpIuRf/bn3YAnA&#13;&#10;62z+nUhUGjggEcqbfW3FufdwtB1SteufjN1ZuHuCADx/sb+9hc6j17rKDybKoP5/xA/HHuwyada6&#13;&#10;4qzes2tYiwtxa9vp78ta58v8nW+uR/r9CCR/hcj6j26BVw1cnrR6VG32jl+5xVWbUtfHaIg/pqVF&#13;&#10;00n/ABt7NtuHGzkIIYY+3on3RWj03tue+Pj9nnXpvennpZ3gljYSRSPEfydIBsTf+v49p2jMTlCK&#13;&#10;EdLElSdFljNVYVH+X+fWSEuJCoYGO5UgA/X+l/8AbfT3ZMtnh1puHTvGi2Jay3JQ29PBH1NvZjGo&#13;&#10;C1HSRydWOpwBYKqKrEBQD+VH1sf9t9fbwBfAHSYlQasadTYI55XEMULNI5YFFUtIzWFlULcn28iE&#13;&#10;sFUHPpnpiR4kUyyMAF8yQAPtPDoQ8TsOsmRarMzrjKIaT4m0monDAcafx7OLfa5CA9w2hfTzP2fP&#13;&#10;oC7lzpaoxttqX6iU17h8Kkev2fPHp0IsFNhdv0bTP4MVQMoV6qs/z8pHKmGD/OyMfr9AP9f2cKlp&#13;&#10;aRgt2L6tgn8ugPPcbvvt14PdczD8CfCv2t8Ip6Z6SmW7AnZTRbWpWp0YsrZrIIj1bA8A01NbSg+p&#13;&#10;BYX+nsuuN2cjw7JQB/Ef8nQk23kqMP8AWcxS62/3xH8IH9NvMfIY6DiaCpqJ/vMhNLW1U7u5mnkZ&#13;&#10;3DfWx1f0NuBYf4eychncvKan7a/4eh5BLbwQ+DZoIUTgqgAU4dZ/GttQAuQOGuXv/ZN+fdwDxHTD&#13;&#10;Oa6Sa08+shi0sPITZSWCcWVm4AAH49+ofTpsSBlNBQ+vn14r6V0gG59Si1ioJbVz/t/fqVOOtqw1&#13;&#10;ZrSmOsHiW5cGXUBZrDSpsQPqfryT71TNT094z6dJpkdctGltLA8yXUgXYi3CkD8e99VNWUOvkM/L&#13;&#10;rGVMRHIRg92Nrqo03sSfwP6e/dO18QDVT5U66VU5dSU1An9IN+OStxyfyP6e/daYsxCn+XSn2buR&#13;&#10;9r52lyoi89IxalylC0WuKuxdRH4K2nkUfX08r/Qi459q9vunsbpZ1yMhgeBU8f2Dh0H+auX05i2i&#13;&#10;TbXJWQUaKQGhSVO6NgePGgPqOnLe+3U27mAtKS2FykS5TBVpjaSKsxtYC0KApbmMnxsPqCOefbm4&#13;&#10;2i2txWLMUgDRt5Mp9Ps4HpDyjvj75tWu4FLqD9G4TgY5Y8GoPkwowI416RiQp/m5dBY/u3H+cVl4&#13;&#10;YEk/Qi3HtBXHQreRiPFjJFKDrHJ4m/zcagR3H+pBawVi6i/4/A9+PHq6mWOjOx7uor3ij4KlpAyF&#13;&#10;TqaVQraQEXkAHn62/wAfeiQB08FMkhWldIBqeuHkbxxq19CEr43AAC/p1nQLc/n6+6o3bVvLp3Qp&#13;&#10;kNAOFa/5usZB0ga7owshHCnQblEN+AL/AE9tkVNR1ZCK1X8wcU6cBgs19vSVYxVelHWVS0FFXSQT&#13;&#10;JQyzyMNMCVTKE1G4+jX5+nt0Wt1oWQoyoxoHp21+3pEd52k3Etr9RGZbdfEkjVlaRVrlioJagANT&#13;&#10;To3+6Y+tPjPSY7aU+29udq9v1mOxmY3PksutRW7a2m9dSpWQbepaVzEkk8asBVvYkH0ggfUd3jbR&#13;&#10;ykiWTQpeXpVWcuCUSuQlKZNCKnrGXl5+evfqefmKK/ueXeW4pJYrWOCiXN5oYo07v3FY2IPhiowN&#13;&#10;RGehH65p9ufMfaHcGByXWW09ob6666yzfY+2t47GxQwdMsO35xPJi9xY2n0wtSshanWY6THqEjEq&#13;&#10;jezDb3sed9vvLee1jt7i3haWOWFdAOnOhxwKkDSD8+PQN5yO/fdn5l5c3Tbd9vN02fedyg2+7sr2&#13;&#10;QzsPGXT48Ehq6yK2mQoMOQUHxCpC8XkINrV2OzlNWNWZzHT0mQo4sZUPT0lDWxXeEz5JCS+kjkQ+&#13;&#10;lhwX59x1byJZTJcqxeRCGUAkBWHCp+R9Kg9Zd7haTcxWU+1yxCOzuA0bmVQ7SocHTG3AGv46FeOm&#13;&#10;vRot0/MCbsKjgrOzOnutd5bxx+3aPbuM3XU42fH1ESUnkjTJVeMxskcFVVQwt44KipV2XSCbkexd&#13;&#10;ec8fvFBJu1jBcXCqFEpBBr/EVFAT5CtdPkOoD2H7tEfJt29ryJzPuW17ZPO00tmkqyKS+ktGksqt&#13;&#10;JHE7gtIkekGpUEDou+Q3JvTtKsxe3MdQVmUnWRKbDbd2/QMSs7vaIQY6k+rEsq+RubWBIA9hiW83&#13;&#10;HenS1jUuymiJGvA+VVXFB/Efz4DqZ7HYeVfby3ud7u5ktkILTXNzJxUAcZX7lUUqEHmSQCTXoZPk&#13;&#10;LPTYba3SvWVVViv3d1/tDItvSopqunr6bGZjN5Q5CHb/AN1AXLSUsIEc6FuJSTwxPs/5qKWtlt2z&#13;&#10;uQ89tG3i0INHZ9QWo4hBg+ROeow9k4ptz5h5q59t4zDtu83kYskZCjSRQR6Dc6SBRZX7kagLJjgo&#13;&#10;6LhBmsjS4urwIrKr+EV9XTV9XjVlaOhmrqMMtHVT03AeSNXcK31AJANvYTW4mWBrYu3hsdRXguoY&#13;&#10;Bp60/Z1Ok+17dPfxbwYkN3CrRrKR+osbkF0DfhVioJAw1M9NjrZXRGVhe+si4NmLaSX1Cx+trX4/&#13;&#10;w9snT5V6ME7mBbPWHRH6VkU6TYoFAtc/QEtybE3v/vHuhFcdPazXsPD165RwT1NRBS0cLVNVUSwU&#13;&#10;sEaR+RqqWpcRRwRFR+t3IUC3J4HuwDO2iMFmJAAHEk8AP8HVHuIYIWnuWCRoCzMeCqtSzH5KASfk&#13;&#10;Otm7q3p740fyeuktk9/fJnZuG7t+XfamCXcXXvXGRpqWsw+waWen81M1Rj6kFxJDqQVVRIvLXWNe&#13;&#10;L+5ntNs2fknbDf3rlrtjQuopIWpXw4CwpGFrpkkFWLCgp1yh5r5890fvk+4cvIvt6Dt/KVjRnaR3&#13;&#10;SGSIuVW6vljYGd5ipktbKojMel5SQwXoi3YH89D557m3LJldp7zwHWeENS81FtbaW28RFjaKlL6q&#13;&#10;ejd6yOUyLGLL+kX/AMLewzd+5O7SyabeGFEHAOnit/tnclmPqcdT/wAufcA9ktssSN7e8vrtwNUv&#13;&#10;jtbRhqg/pwW2hI1rSg7qD16s5+PHdPX388bozsP47/JHC7NwXy76/wADUZfqnsXFYyhwtZn8Zp8s&#13;&#10;M8TqTI8kNSTHW04YoY2EgC+xJtW5bXzhtU9lfRBGUnxFWp8OoAS4hDVKAEgSICVrQgemOPuZyRzr&#13;&#10;9zn3J2jnj29vp7rZ7w6PDmK6bgozPNt9+Y1SOWV01SWd06+KDqiLMFFdV/tPrTdvTfYe8Or99Y2f&#13;&#10;E7r2NnchgM1j518bRz0MzJ5kDfqR1AlRkuCpBHuGd12u62bcJtsvBR4TQ/McVYeuoUOMZ66qcjc5&#13;&#10;bH7hcpbfzry3KJbLcoVmjIORqHcj/wALxtVGU9wZTXoP30BRp4YBtLX9QI5LkLe1h+eSD7LWp5Z6&#13;&#10;FaVrnrCpPKs2oEghCbgNo1KRp/3k/S3ug40r1c5+EdZwV1XsVX62AOm/1e44IsDx9ePeyR1UBuB6&#13;&#10;xrpCaw0rJYsoGq6xsQRqP4uBybn6cWF7eB0/OvXvPTTB64l1HrIZ3IdVV2AIIHpKsp+oPIYe/FgM&#13;&#10;nPVtJOFxTqMosLFQgB1lipkB9X9L8/7Hj20CBxwOnjx65Mbai59AIZF9T82v+of7e3vZqMH0x15R&#13;&#10;q4dS6WnV0lqJKhKSKBVFlXzyTSTeqNEhU6voJGLH+gB+o9uRRBh4jNpX5cSfT/L0mnlcMsUKa2bP&#13;&#10;oFUeZP20FBnNeAPXLIUjUVYtM0rzQ+ChqoChCmWlqqdaiEyRC+liD6lvwbi/HPriExSaGNcAj7CK&#13;&#10;9asrkXcPiqNNGdWB8mRirUPmKg0p1BJlZYwx9LDVI4v9HKxxnUv0II9XJBP+8skk06VAAY49dctG&#13;&#10;SzOgBvqYsior/RiWH9Ba4/PJ+ov4DtJPEdeU1anXNi2pD62NmkBVUCrIFAdnZgOWte1v9bn34U8+&#13;&#10;HXmoAc6f8Of9VOjX/GDsbC7MG6cFJhtr1G7N65DEYrF7m3XQQZGnxOAqqabH5JMJBVKYWrY5poay&#13;&#10;KGchJxG8ZYXA9jzkrd7ewE9o6RtPcFVDyAEKhqpCVwGBIYVoGApXrHX385H3Tmb937ytzdx7dtUU&#13;&#10;0sttZyNGZp1dJYTMyESCBo43hkkSrxF1kCkAnoI+5NmVGwexc1gKr7OUyGmy1O2OXxY2qjyVKlQZ&#13;&#10;KBPSEidtbCMAaL6QPZDzHt523eZLSU8aONIoKEDI+R49ST7X80wc38kWm8W5egLwsJTqlRo3ZQsp&#13;&#10;qSWAAGs/EBqJ49Bi66pFWENYAjxxsrEiwUoGt9P8f9j7JCNZon7Oh/Wi1f8Ab1jkcKugDRoDsbtf&#13;&#10;R6tUUbFgbEDgf1+h91YgCgGetgEnrGjszgAKI2B0aTyikgOdIvcEDVYHge9LU4Az04VAWp6xO/iB&#13;&#10;AUyNpVbNLpKoOQguL2B+g/P+291PYaEdVU6xUcOulUDxt+2P3ELKrMwuzgL67/g/gDn6H3qnAnqw&#13;&#10;K5x1LdZGdUQg2TyI4sgCg8/tSABif8fbjjUwX/B02GAUk/n05UTxGOox9XMFpqqaMxzOHH2deoKp&#13;&#10;UKwuApHokH0Km/8AZ9qYWQq0Eh7WPHzBHn+fA9ILmOTxVvbdf1I0pQfjTiVPq1cj546xJh6810tH&#13;&#10;9uqTUsgSoaYiOkpTCSzySzNZFUX1BwbH8An22trM0pTTUDixwAPUn/L04+42q2q3OvtkXUoAqzfI&#13;&#10;L8VfLhx49Q6mBYpZIY5Uq0NkEqh3jmWxDPEWAOkf14v9R7pKqo5VCGA8/I/MdKopWlQSMpQkcDSo&#13;&#10;9K0xXrgQpKrfSbDQ/PJQWUHUTbjixH0/1vdKA44dW4fPqzj4EdzbNzuA7C+GHyOfIV3xw7xgSehz&#13;&#10;UUJr8l0X23joWO1u29r0wPlWOF1EWUjp7CSAanDBSDInJW4x3UU/LG8VaznBpXPhSDIdfNaEBqjg&#13;&#10;wBPaWrh795jkPe9ov9s9/va4LDzPsLDWgGld0sidMtjKcKxYMVQPlgxVDrWOi9g/k+d2YDcwyXbX&#13;&#10;dHx0646FirRUz99Vnbu2anB5zZzP93DmduYOjkaulq6unHkgo5IVZZG0E3HK5fbHdIZzPuNzFHaK&#13;&#10;e6fXRmSuKKwVQxHq1PQkdBiT79vt/uWzLZ8l7Fu258ySxFV2kWTkw3IUgxzyIXZY45cFghLKKUUm&#13;&#10;gDn+Y33Ztz5Bdq7R3Z1Dt7cNP0P051tsr489adg53Hy0+S7EoevaP7Jt5ZnLMpaaWsfU1KrlXjjU&#13;&#10;3CliAm5zv33S4ivbFX+kt18BJiNIkOoknVSrrwVWahIDNSrEdC77q3I977c8rX+w85z26cy77dS7&#13;&#10;vf7dDIG+iNwi0i8AGiNTvmCEpqdI1LLGCQeSjw3Q+x9s72ymFp929q9jY+bM4UbmH3uKwG30kCxZ&#13;&#10;KWklIaepkOpoBKwT+oNiPbhii5Y2yHcZ4/qL66QshlyiJjuA824kVIHR2Ztz93+bdw5T266fbeXN&#13;&#10;jlWG4+lpHPc3NCfDDAEJGvCTQpfyqMHoO6D5LdvUWWTI1G66uriMiGbFTx0k2JqYFgOvHyY3T4/E&#13;&#10;y2jMemwB+moD2Sxc5b/FP4zzFhXK0FCPQrw+X2dDW79h/bO6282EG3JGxGJVZxMprUSLKWLl/Ota&#13;&#10;1xWnQ5ZXCz7lgxfyR6OxE1HUY2eni7Q2tjVb7TAZBHUvuGYjSsOOqk1RSs9kjcAnhr+xPcQG58Pm&#13;&#10;7l1BGY6C4jX4VYZMjeQUjtIOAc9RPtW52+xyXPsV7s3IkScMdqu5P7S5jyBbDizXMR/UQAF5FxxF&#13;&#10;Oh8318FOw+zuscF8senOvsz2JtbcKu298FtbF12W/u1uKAj7sUGHoR91kVBs9SUSKmR7nysGFzTe&#13;&#10;OT2v7eHmTbIxO066pIVNSr+kaY8VieK1APrTqOOR/vKbTydzRf8Asfz7fDbZdsbRaXk2hRcWrZQz&#13;&#10;zMTHaYb9Jm1yFSo0hqULzR9Fdy5XMUFLiuqt31256+WGjo8NSYmsElOiqsbx1GSCGmoIQx9VNigT&#13;&#10;yVkqBqupOOXd8ebVBZOZDhRQinCtWwkYB4pGPUFz5ShN7se2e37dLLf8wWcVhEC7zNMr6zkqViY+&#13;&#10;LcSECiyXRA4FIcZ3P/5OXws3r0V8H+5d4fLWrw+Hwm3qqs35tXbc0FM9Ls6rGMWRm8lQLGWoSNpK&#13;&#10;m7lm9Daixc+xV++N95Vu9n5SiZZbu9nZ5VX4IrandqPqDVtR4GtT1gf7icu+2X3hJOePe7bhNa7N&#13;&#10;y5tttaWlw+rx9z3hpWNuqK2Gi0FYfCXSW1JpUIKDUF/mIfJzIfLX5BZbOYig+12ltiWt29tFIy0q&#13;&#10;1WPo6l41yNRKgVQZiNV7WC2vf2GefN+PMG7eDaD9C2BRD6kHLfma/l1mj90T2bg9j/a9F3aau57r&#13;&#10;oubocDGzItIlFKkRrj1LVNKdEGqcVWUCp5YmDSytpCfqdihjVljA9JIOr6AFf9f2B3gmhoWH2dZX&#13;&#10;2+5Wl8S0LVAHGlOHH/Njz6hyGIsWtdwkysUYRxShx4i0ank6SRxb2yzIcnHr6dK0ExBCmmoggcTj&#13;&#10;ND9o8h+fUConWngaSV1ZFjk8hL3khSMiZ3MB5OkD9JHLG3FvbTyKkYkrj+fCvDjwB/Z0qWPxZNCj&#13;&#10;uJGn+ElsfFw408/MHz6sd2f8O+l6LenT/T3dPcG79n/IPuqHrjJ7N2Htjr+DcWysDJ2VNBXdfbZ7&#13;&#10;F3TNVwvHJl6aanNVLjIJkpFnUOSQ4Ufw8r7BbS2m375evDfXXhyLCkeuJFfKrK/q4UhwuFx59Ydb&#13;&#10;z7++6u87Nv3OHtdy5bbhyvsb3tvLeT3xt724e1/TurmwtghUx28lGhFw6NOVFFVWB6Nf88/jJtXd&#13;&#10;J7v7d6m+PR+OG9Pjjuqn65+a/wAQsfVR1v8Ao3xEejG7A+TXWlPALz4TLIqfxj7YvHTzt5CfFOCN&#13;&#10;bzY7dNG93YodAr4sfb3QtWSK5QxhVPZ3KQO+MNUGSORnKfaHnnm7Z72w5O53vVujuEfi7VuH60db&#13;&#10;2IiHcdnvormR5oZkulZfDkcrDO6rGUhngihIBgMLL0F1Dkdy1M5j7M73xNThuvqumVFOD6ajqhBu&#13;&#10;TfFFOwYxzbgdP4dSelXWnWdwRq91tYBy3srXjsVu79fDhYZ02w+OVT5NL8Kn01cK9Dred1HvH7kw&#13;&#10;7HEg/cPKU6zbgjZM+9lCbWwdQe6Pb1Y3E3+hmZokNdI6Quz+tcdltu1e/wDdmdTCbKx2Rp8VFFQK&#13;&#10;1TlMvND/AJ7H0dKxusiLoN5bIFDODwR7R2G0RXNqd03GTRbCQL25ZiPJRxB4V8sk9Cvmbnm9sN6i&#13;&#10;5J5bszdbtLGZmMh8OGEN8MsklMoSDUL3VotKGvR//jf83eiuseuO1Omk6nx2Mr9z7Nz+P2HvehSL&#13;&#10;KbipM/KHSCLJ5SoQNpn1a0WGyxtxbSb+x5y/zvsVhay7RFB9OxRxGyAMztQ0DfMnhT+fWJHvL92H&#13;&#10;3V505s2j3Iut6e8jt7u2kvLSXVDCsCurO8MQPkAUYtVmQ6vLqpal2znsylfmszU02DwlLVVJye5t&#13;&#10;ySy0dGtSZbzRU0Ul5aqoZjf7WmR3P5UDn3D62dzOr3tzSKNSS8spKjJrQVyzf0VBb5ddC7rmDZto&#13;&#10;MO1bfG11dOi+Fa2qh3C0wWodMUQAzLIyqMUJOOvY/tap6+nkm6mq8nhM9NTz0FR2FKEp9yPT1MJp&#13;&#10;6uLb1GAYsZG6Mf3vXU2PDxG4Kb+sDbWxGwu0cpBU3HCUqeIjXhGv9LLelOkt/wAgRc6wJF7ixxXN&#13;&#10;mrLIm3L3WwZW1KblzR7llNDpGmCtOx+IB6qaWsqJqqqlkrKiqlNTWVlZPLPPWVMrXlqJ6yqJeWVh&#13;&#10;6mkZiTb8+wy6NI5JpV8kk5ZvUscsT6nqRoEgtYVhgVYokUKqIulEVeCqowqgUAUAAeQ6dMFtfNZ9&#13;&#10;5JKJaemx1IdWTz+UnFFhcWjN4w1XkXGkMR+mKPVIxsEUsQPai02+7uwfCISNT3SudKKBxqTgn0Aq&#13;&#10;TwHHov3ffdu2dVW6q87/ANnBEPEnlNK0jRTw9WaiAZLAAnp+Ob2vtZ3Xa0CblzkVl/vRm6BVxtJM&#13;&#10;E0+Xbm25rh+B6KmvDEEArBcqwVi9sLB2/d6+NKo/tpB2r84oiKE/0m/JfPomG279vyK2+OdvtXyL&#13;&#10;WB/1pAaHTc3I+AU4xQEVBo0lKqY+N25ube1VPuTL1rQ46okSnqt256rnaOerRiVo6HUJJqqa5BSh&#13;&#10;o420/wCpVS1mrew3DdnN/csfDfBlkJFW/hSlXc/8Kjrg+WT0ovN62LleBNk22IPLpLJaW6qCE4F3&#13;&#10;BKpEmKGeZ1BPEsx6HXGbY2913jmzeTqJtrUzrPA2cysdO/YWUHgLyY/D0UYlhwkcjCwREnyBjKlv&#13;&#10;CGsRfb2O3bJH9XcN9MpFDIwHjvj4I1FVhqeBWspGe0cYm3Df945xvv3XYoL+RdLeBFrXb4Rq7ZJp&#13;&#10;KpJfsoNe4w2WsFV8UjUAs3X3VVTU0+B2BQvtDBs80s1bGWkz2Wcys02RqqtmlkimkUjVIZ5Kh7A+&#13;&#10;VQRGgb3Dm2ZozZ7KptYM1YfG5PF2JqQ3qSWc4714Ac7F7Z2y3I3nm+Qbjd/hQj9CJQABGqAIjRrT&#13;&#10;CCOOJa00Me9gRKiaQzPqf91zM8hmMk0kiktMztdi7ym+pv1G/wBeT7COguSfStSa1JPnxPn8/nnP&#13;&#10;UpDtAReAFAPIAYAAAAAAwAMAcMddiTWAojQRqiKGR9TkrdBGtyLsFDfUW/3n3ZW1YApw+3rQxnz6&#13;&#10;/9HTRyVGrgun1P5vyR+QPc4zRBlJHURWU5Ha2OknUUwPDAA2+n5YA3I9lMsJGadHMUvzr00yQsl9&#13;&#10;IOkf1BJH4/HtIVI+fS5ZCxoT1lpqySAgBjoJ5B5sfx7vHK8RpWoPVZoBIK0HSip6xZByfr+b3uPo&#13;&#10;CPZgkwkHHh0WSQspr5dSZYVnW68OtypH1P8Ahx7fePWuOmlco2emWopw9xItm55H1uP8fZfJD8ul&#13;&#10;8c1BWvTVLTvGSbalBFiBe3+uPacqVwelSOrdvCvUfm/P+x4sDf8Ap7rXNOn6jrkBci/AN+fxf+nv&#13;&#10;3VGehI6zwzmFhpPAJv8A48+9oWRq9NMhYVA4+XSposiGVUcgqbAMfxz9OPZrBckjSeim4ts6h1lr&#13;&#10;aZZk1AX45/xH++/r7tNGHFR59VhkMZoekVWUzQMTpbxk/kci/siuI3jOOjuOZWXj1zo5rHxMRa3o&#13;&#10;PPP+F/8Ab+9wSClD1qVBTUo6dQ50lW5WxsLC4P1+vtVXt09JusR0ni4seLcHj+lzz/h70TXBNR6d&#13;&#10;bFQa/wDFfn6/n1Jw25dy7Orlye2M1kMPUK366GpeIckHS0YOkqSBcEe/W95fbZIZrCRoz8iadId2&#13;&#10;2PZOZLU2W+2sd1GRlXQN+YJFVP2Ho7HVfz93/tF6Sl3tSJuShjZEbI05+1ySD+yXT9D2/IP19yRs&#13;&#10;XuvuNiVi3JDMgxUYI+31+XWLHuD9z/kzmGOS65WkO3yvwjbuh/walP5/4OrQeo/mX1Z2NDDDR5+k&#13;&#10;pMmyqr0GUkWgrgzj1IFkI12PHpJ+vuZ9j592Peo6QzDVw0nDfYa9YGe433ZvcDkh2lurNpLfykhB&#13;&#10;kQgcDgdo9QRjp/3b8c+lOw5qzPbahqutd2ZGEpJufrmppcJ/EHkUJfN7ZeOXD5FNIPpqKEm7F9Xk&#13;&#10;s3tZe8o7BubNc2lbOY/6JAdOr/Tx5ikH+mQn59FHL/vd7pcoxRbVv7rvu3QEUtdyDz+GATTwLoMl&#13;&#10;5bMD+KOYYAWmio6IZ3B8Dt30UEmTTadD2PBHd5d09RU0O1d8RxCL1T5XrLLyvQVxDm7PjMirEBpH&#13;&#10;iQkJ7i7ffbO8KmVrZbvOJLWkUw+b27Hw5D66HB86VoDl57cfez5au2FpJuL7KzcLXd2a6sS1aBYN&#13;&#10;0gQXNuKcFurYpWiK7CrdENr+oc9j6ysotu18O6pce5WvwZpavAb3xerWEjyuyc4kNdGxEbkBImuB&#13;&#10;q/SVJjl+XruB3jsXFxo+JCDHMvyaGQLIv7Gr9mesurD3K2q7torjeoW29ZRVJ9UdxYzU01aG+gZ7&#13;&#10;dlGoA1ZaE6TmoAYZLGPqkp54JaepiZkmgqI2hniZTYpJG9iD/hbg+yK8tSwKsCp9CCCD/nH5dSDa&#13;&#10;3cUiCeBhJGRUMpqCPtpT7KHPScETxExupsOATzcf4n2XojRjSc/Po1V1YAjpnr6fSwlUCx4JA5B/&#13;&#10;HsuuotDahwPTyHyPWKkqfDIEYnQSLfnTfj3S3nMTZ4deKkivTxLAlTGV4JIurD68fQezB40lX1rw&#13;&#10;PTOvQanphkjaF2RxYg/7cW4I9lLoyMVbp+obI6xaQ3Jv/vVvdet1ocdY0kdGDIxVhaxH14/Fvz72&#13;&#10;NSnUpoenSoOD090uTEnom4b6f1Dfjj2viugaJJx9ekskFMr0qsdVGJhGGsjD0ng2/NufZvazaDoJ&#13;&#10;x8ui24jDipGennI0UeQpdZX1H0sfrqX+v/Gva+6gS5jOPLpDbzNBNQnpBjDwUjSkBS0ZBDyE30nn&#13;&#10;gf4f63sN/QpCST5V6PBdNJTOOmioy0UWpYrSuOCRwFJJB59oZ75F7F6Vpbs+TgdQ6HLymQx1Lnxs&#13;&#10;3puCBHc/W49sW1+2vTKcdOzWoA1Jx6fpKyiRDKWjBt9QRqJvYFR9fZo01so1enDpEiSk6T01VWYl&#13;&#10;ddEI0J9NbD1f1uAP97PtDLuDuNEfSqO1UGrCnTMzM7FmZmY/UsdR5+vJ9lzSMWq2elgVVFFFOplB&#13;&#10;N4agaj6ZPQbn+v09v2spSSg8+mJ49QqPLqdlacgpOtiOFkNubfgm3tTdxh6SdM28gXB6ZtF7gX/w&#13;&#10;sCf9v7RLHQ16UmTOB1KpqKeoYLDGWJ4JsQB/iSfaiOKWY0jH8umnmCmrGnSno9vhbNUuXN7+NQdJ&#13;&#10;t+T9L+zS328LmfPy8ukEl3X+z6VtFhaqrIioKYBCQBLbTGv9CX+hP+Av7OIbKSSiRLQfsHRTc7hb&#13;&#10;WwL3Lg08hx6WVPt/EYdFqczUpO6AuI3b9lSP9pP1/wBj/tvZvHYWtmPFuzWnz6Dku8bhuBMG2qVU&#13;&#10;+ZHH06bsp2p9nE9Ft2mRVAKLUsoCJ/ZBjQDke0d3zMkSeFYL/tqdbtOSUnlFzuzl24la8ft/2Ogo&#13;&#10;ymQrsvKKmvq5aqYsf1v6F1H+xH9B/tvYWurm4vD4kzEn7cfs6G9raW9lF4NqgRflx/bx6ettux8t&#13;&#10;DN+iUFog1/6WZbg/S1/ZltLuQ1rIRQitPt6Y3BQKTDiB0xZChahrJqd7FVZvGwuNSE3U/wCw9ltx&#13;&#10;bG3nMTcPLpZbzLNErr5jqCqkXIJX6i30tzwRa3tOijj07xXT1OjqKmFQYqiXSCf92N+fxpJtb2+k&#13;&#10;sqfCx6oyo50sOpy5XIxKXM5bUBy4DfT8+30vrtDUNX7ek7W0LmlOnGHcdSAqywQyaRypDKx/H6jf&#13;&#10;/evatN2nwHUN0xJt8XFWI6zrmKCVj9zjo9TG3pEbWHPOo2P+2Ht1b+2fEsXTf0sy4ik4dch/d2Zi&#13;&#10;kyy0wHII1gFv9cX9+1bVKaMCnWj+8Ix2kN+3rn/B8XUKDT5MIWfSqSlbW+v+H492O3WMn9lL9nDh&#13;&#10;1U3lzGf1IiQOJHXTbWqyzinqKeVACWIfRx9QFBv7q2zTVPhsGHqOtDdIRQupFeH+z1HODykaLekd&#13;&#10;0+gaMhr8XuAOf949tttt3GtNNenl3C0bGsA+hx1AeCpiNpIJUItw0bAj/Xv7aMUiqVZStPXpUssb&#13;&#10;/AQR9vWAMOSOSeLfT/g3PtOAeIz+fVyCPn1zAcr+SCPx/wATYe9hGcnr3WaBSf1RngfUm4PH5HtQ&#13;&#10;gGAfLpuRqCgPUyN5U0TRmxRgyAcFSpuCP8b+36sjCReKnphwrArxDChr8+ldl4lr6OlzcIOtgsFa&#13;&#10;ATZJVFkdh/j9CfZpdJ40K3a58iPToj2+T6a6bbHxQ1Q+o9Pyp5dJ+NSosotqPP55+hJPsvAxjo4J&#13;&#10;r070ML1DrGivLI3Koq6mdmIGhVANz+OL+zC3Bb9MZPoMnpFcyLCDK5AUeZOkfmTw6GDBdYZOSn/i&#13;&#10;25KuHauHax1V5VK2ot9Ep6cm9z/ZuDf+nsRWuxzFPGvGESf0jQn7Bxr1Gm7+4e3xznbthjbcbrgV&#13;&#10;iyiH1d/hAHnnoQ6CLE4qkaTD0FPjKNY7ybn3CAk8yryz0dK9mb/D6X9nEIgtkrbp4af78fifsHQG&#13;&#10;vpNy3Kfwt2na5lJ/3EtQSqk+TyDtFKZ/PpJZLfNPDMzYGOTJ15JBzeUjPihcC2rH0PCqB+GIH+uf&#13;&#10;aCXcowSbcGR/4zw/IdCax5QnmiVd7dbeED+whPcR6SOMtXzHDpCTNXV85q8nPJV1DsdUtS97Ekta&#13;&#10;JPoq/wCAFvZbI8sz65WLk+uehjCtjZQC122MRIPwqOH2k5J/PqT4B6rAkjSwIA0i1rqAB78AB0wJ&#13;&#10;9VFJ/wBnrIsBBJdCwtc6gbeRrklf8Lce96anqhkU1UYz5dTFpk1qqopUAENxwG5PP/Ffbnh4x0le&#13;&#10;4bwyWqGr/g64mEal1KDGGN2UauB9LEH8H8e9aDWh6ssp09rZ9OsTUysR6CfSzWW4soNvp70VzRer&#13;&#10;pM4ABPHqK8RWMMygX1aVvq+v11H8W9tkdPpL4hIQ8OPXB4Tp1nh1awsQSQV4OofT3orQV6cSQatB&#13;&#10;yPPrFdhGTMqsxNgwS1iSOCfofx9ffqH06cOkvSIkU64BbM3CspXSVK3KMx5t+Bx/T3rhx6uWJApU&#13;&#10;H19fn10wUMiiK6DhZFJAX/X4/P8AX3qtM9bBcrVX/b0Ku21/vhtSt2fUSFc1txajNbPZwZnraRhq&#13;&#10;yeEjcWbkAyxg/n6cezyyX94WDbcTWSGrRfNfNP8AN9nUb78y8rcyxczwilnfaYL0A00OMR3B8snt&#13;&#10;b+fQS6GUyILxuurUZWZdBBtIvIvcfkE/X2R+ZHp/h8x9o6k0sAqkkaTwA/kQfMHiOssEaqhqpzam&#13;&#10;ViDYDVMzcAgDkD+p920kd54HqkznWIYsufM+XUWqWIrqiQxggi2tmX9epeGvwPp7bkIJrTp+DxVq&#13;&#10;rtrNOPD8uusbD97W0mOjqYaVquogjaapfx00AaTS00psToANzxe3vUC63EQYKWNKngPmR1fcJvpL&#13;&#10;WS+ljaURITpSupiBhVHqft49GcyG1OpempKeTM53FdrbonpVrIMfiGf+7uOd4hLF97VE2djcegW/&#13;&#10;Nx7GUtlsXL5X6qVbycrqCrXQMVyfP0p1j5acye5XuorR7XaTcvbcjaGkmp9RLQ0OhQKqKZ1GtfI9&#13;&#10;D5vXtTd3aPwTo6TJU+Hpqfb/AHrjaXa+KweKoMfV0UFRiZJZAssY11cIZV4Lao5AjfQkez/cd1u9&#13;&#10;39vg7IFZblUjVFAoAtajFTk141x6dRJyp7f8v8gfezZbGSWR7vYppLmWeR5VdxIg4HEbkVoODKW4&#13;&#10;GnVf+VnkqcnPlt6ZaqzOaqXEs8ENT5q+oIUCNMhXnUsf6edN24+gv7ji4bVM0u4yF5DxA4mmO8+X&#13;&#10;+brMbboorawTbuVbZLWzSqoxXTGlak+FFxepznHn0b3qLPVWwPit8huw4v8AcRU7/mwPS22KGjlS&#13;&#10;KP7XISfxfc9XI0g80yx0yJE76yPXYqL39jXZrptv5Q3LdQNJuSlsgHzJZiDx4Yr5+nWN3uPs8fOX&#13;&#10;3g+S+THP1C7Os+93cj1HdHSG2QEdiFpCWUaQe0UJpToig0AWjNtcYQcAgxW9Y0cnVYqQPwT/AIe4&#13;&#10;54cPL9n5jj/s9Zb95y2KVzx4kHBFAM4J4U9OhGqtuZDY8WxN41FRtrO0mdR8zTYgVFPlXgp6CtFO&#13;&#10;1JnqBCPEJrNpjlYagpva/s5ezl2wWu4MY5FlqwTDEAH8Y8q+nHoEQb9Y83y7xytGl1ZyWZELTaWh&#13;&#10;1M8erVA+dWio7x25FPPoVMh8pN7/AG1dSbNwOzOt2yUbRZbIbO25SY3I5BWpxDIJ8iVaVEBAskLI&#13;&#10;qm4sbn2cy86blpaPbo47PXhjEgViDjLZNPl1Hdl93vlPxobnmm8vd7WA1hS9uXlij7iQViwpPqWD&#13;&#10;E0Hp0XGeWeeolqJ5DJUTzM7zOTcs58jLMrfljcH+h5+p9hN9TsXY9x4mvU6QRw21ulpCNMaCiqOA&#13;&#10;AHl5fn+XDrES/wCkMxUkHQ2rSgBtZGuBpUjgf6/uhGaLn/V+XVwRWpFKfz+3oyfx7+IPyR+VNbW0&#13;&#10;PRHUu6d8RUIIyOXpcc1PgqGZhqaOpzlZ44VbjlQxsLk2+vs72nl3dt5Rp7SHTEuNcjKqVPlrNAT8&#13;&#10;lDEefUT+5Xvf7Ze0zJBzpuqw3cq60toVae5dBxcQRa3WMecjhVrwx0efPfyN/wCYZhttSbhpeuNs&#13;&#10;Z2qgpJKmo2xt3e2Iym46WPQDKoo4WCuVU+oI55FgT7EE3t3vcMIkEkDMfw+IRx4AMyhSx8gDnqCN&#13;&#10;r+/p7EblupsK7hFGK1na0LRaR8TsI2eRFXFS0YpWpp1Xf1TCerPkd1xF2vt/IYpdh9s7Wbfe281Q&#13;&#10;mjrKGLC7hiXK0ORoqzQAYwjFgwIsP9Y+w9tEZ2zmS1/ealFhmj8RWFCAG40JPbU1rwIFep/9w5f6&#13;&#10;9+ym+S8iXSXB3Xarv6OaJ6o5kgYoUdakM3w0oCCeAPVyX/ChHbu6M33/ANU92Y8HIdOb46r2/j9j&#13;&#10;Zehf7vEUVTjo/uZ6LzQlog0sciyIb3ZeLcext7l7feQfSXDMZI1DxlgcCRnZ9Q8qOpBr5+R6w1/u&#13;&#10;6+auXZ9g5i5SEYtd1iuo7h4WNXNsIEgUKT3Ut3jeNgQChOePWvipADWcMCGUFVAb/VAgOOOeePrf&#13;&#10;/Ye4n1EDSeuk5rWox0K3Qfdm9vjf3DsPu7rqufH7u6/z1JmqII7JHkaSBgMph6/kaqarg1QzKfqD&#13;&#10;e3A9r9o3S52S/TcoDUpWq/xoRR42GKhlr+dCOgX7le3+ze6nJF/yHv6nwL5KK4HfBOvdDcRefiQy&#13;&#10;BXWlK0K8GPWwR/NY6N2b83fjR1t/NK+O2Jp5psjgKLH96baxMKS1+NqKUrS1VXkqemuxqMdUaoZ2&#13;&#10;kW5i0MePco84bPbcwbLDvW2d8kMYkU+cluclSfNoWLAjjQenXOf7qXuHzB7I+6m5fd69ynEMV7eP&#13;&#10;Hbse2KDcaal8MMaR225xaZoTUL42peJ61nsnRLRwx/oEhVXUh9amOdA0EmsXuCp49w1PH4a5P/FH&#13;&#10;IPXUi0ufqJmbiuR8wVJDL9tePTCWZAEVvICG9f6ww1We97XAPHAFv9b2kJC9o6NeNcdZkkZrHUeW&#13;&#10;Vrx+l9ZFla9xyo+nvda+XVCtD10GkJOhBovpI0ggcehw34IFufr/AF596JZKnh14ha/PqITfW7a0&#13;&#10;Qta5IOltX4Yn2yTmvT6gntArTqZTwNUFzcRwwQ/cyzkSvHFGHEYYKi6izEjSuk+3o0ZySuFUEkkY&#13;&#10;HpT8+mJpVh0ilWc6QARk8fXyFa1I6UNBFjlpJ3nrVpauOdXiqZaV52yNHNH4/FjYagAJJFIP3Wc2&#13;&#10;0EkkW5XRLbrEdb0YHjSpYEcBXzB49FF3Jem4RYYvEjI0lA4UxODUGRhUlGB7aDVXHmaQKugiFPSV&#13;&#10;VLUTmkqDWwuKhIonjqaJEeeNQGYEEPqjZbkmwAuouzJDGVWSMkK1Qa0BBXjTJwR50+XSq3uXkne1&#13;&#10;nQB0CFaEkFZCQvlUMNLV8vM46lbinxc+RrJ8VJU1AaZY4amrj+1JpKakSGGOGnS+gnSBqdhe30HN&#13;&#10;3L6S3kkZrepNcV/hAAFP2f4emNljvo7GNb9VjahLBSWAZmZm7jxycUH7ek19WY8hQnJddUbMY7/p&#13;&#10;Iv6ASQo5vf6kAey/IND/AD4dHHFajrIykyyEmJ1upWMn0g2DLckkWU/0FvwPdmViSwoQfT16qHjA&#13;&#10;oOuTxkoVb9KkhRyBdogzOwexBI02/rYW+tvemXTx8v8AN1sGuR/Prtoi1vSxNnYMCdenTyQG/N7f&#13;&#10;4/4e7BGx5H/B1otQHSc5/nxH2Ux/h6NN1ouN7x2w/Ue6a4Rb9w9K0vVG5qxwrywR6qir2hlJ5Dqm&#13;&#10;RmYmC+oqGvcaTcdbN4fM23Hl6/P+NRD/ABWSuSKkmMseI48c0Py6x658bcfabfx7kcvxa9mvGC7v&#13;&#10;aoOBNFS7iSmlGAHfSgYihHcOi3ZvB5XamXyeDz1JU4zMYWvqcdkaaZGhelqaZ9E8WprXBP0P0ZbC&#13;&#10;9j7BdxbTWFw9tcgpLGWBFPMUp8vMfb5cD1Ou17rt2/7ZDu+zutxa3UayxOpqGRxUHhU+YIGQQQR0&#13;&#10;OPUvxY7r7lyEdJtfaVThqKtw+QyOG3BvBJNsbbz9fSQqMbtbEZrJqtPPlspNJFS4ihDh6qZrJex9&#13;&#10;iDZ+T993hwYYGijZWZZJRoRiANKBjguxZQoBznqLOf8A389sfbe3Mu87il1NFMkU1rZEXV1AjVMl&#13;&#10;zLDG2pLW2VHkuZqERIBqAJFS/VVBWYqvr6DI0dZjMjj66pxWUxWRo56TIY/JUMhp6uhrqebS0csT&#13;&#10;o6SIygqwKkA+w3JFLbuVlBR0JVlOCGHEEeVPn1MFveWu4W0V3YypNDPGssckbB45I3GpXRgaMrKQ&#13;&#10;QRxrXh1ilAcyTSuZJHUEOx1sEuQGZVFrixsfqOPbZUka2zXq60XtXy6wsVDISFAW5BIvGCfVrKlS&#13;&#10;bEgC9uDz7qaefV1wM9dxRTzsiU9O0snCPFAheR0CHSgSMX/PJ+vHu6K8rAxqTTyGeqSPFEhMrKg4&#13;&#10;1Y0/Ov8Aqp59OzUmPox/l7ioqbI6YqidCq8AMmSq04RTbW0cep/xdfr7fKQRD9erNWuhf8DHy+wZ&#13;&#10;+fSDx7u4JFovhoBTxXxUf8LU1LHyq1BngenBq2q3DSCJz9rU4iHyRY+C0cEuPiJOtIYwzSy045Yu&#13;&#10;S7R/Q+k+1PiNfx6WGlo+CjAKjFaeZXzr5V8+kiW1vslyXHek5oZD3MJCDipNERs0AGkNXGesmTag&#13;&#10;q/BDSJGlTRU0SeeKXXDWaV1hdQsQ4ubkgfj3u6EE7COCgZAPPB9fz69YR3lqzy3DF1lcnSRRkJ86&#13;&#10;VPb+fSYYMAsZjksZLTDUTZidXpuLFuTx9T/vPsrNQaEfb0d1AOoEavL/AC19B889DP1DlMzs/fW3&#13;&#10;d0bRxNTuLdGGqVqcVhhAKzH1VbUUzUYo8hSKrFkCSXZALsRxpHPsT7G89rfx3NihnkHBPiBLChBG&#13;&#10;TgHP+QZ6jX3Hsdr3/lW92XmO4WxsLhQJJ9WiRVR1cMjVoCSpANaKM5OOhFPW2zdmZOOu7fyse5d4&#13;&#10;19bJU0/VW0JoHemmqf8AKim5s0NUFDGQQrwwh3A/C2uDpdm27b51l31/HnY1FvGagHjRjlVFPJc/&#13;&#10;Z0AzztzTzVZNB7a230W2QoFbeLxCoZVotbWDEk7Y7ZZNKtX8Qx1ed29U7D7/AP5Qu29yVO3dlbDw&#13;&#10;/SO8cQ1Dt3aEdKRWw4+oWjnpS+oSy/cmd/LNJdma7pwTaYN3j27evb4ztGIoYgrhENVUxsBoWvDV&#13;&#10;XPmfPrmpyB/W72w+/HPskF1cbpd72lxE1zcqVkIuY2lErj/hPgroX4UFEwR0THsTe/VnzD+HWwdi&#13;&#10;dV9f4va/evQlPJI1NRsanLbn2iotXUkJkJnqGclZBGeFkX0ga7EObhcbfzvygtvtMWi9s1UiPGrQ&#13;&#10;oAZRXLYNaca9TxylsHO33bPvGbhzJz9uT3fK/NTENO1ViiunYNFJKP7OIx0ZajijUOV6qng2JJh4&#13;&#10;1yG9ZP7t0qvJEcVOCM9UsrGNojRlXljcOhUgxlwykaLg2ihdrNsBPuTeCOAU/E3ypkg/b+zrPmXm&#13;&#10;6LdW+h5VT6+Rj/arm3WoqpD9qPUFSNLBCDXWK9HD+OPamO6pyeGG4J8TtXq3duSOL3htjIQDNbh3&#13;&#10;btyanSGsLbVkaSGOOVXaSnymQYhHHoKekAecqbxBs7ok7JBZznTIhGp5FpQ/pZ0j+mxNPl1jN72+&#13;&#10;324e4NndHaEn3HmDbY/EtLmN/At7O4Dsy/41pVmZSAr20ABYHuD5J2Cvjx/NM66/lE78rej16mh3&#13;&#10;38XO0dv0e99uZGaQZzdDY7dBMmVfL19awaaVdIRmiKq6aGRCV5Oue7Ll61W02WV7iyjiAntrmCQu&#13;&#10;UZjUl0YnxBWlKZpwOT1jT7EWXuz7kW+9e6+2RbXvW9Tltm3zZ92t1itporXEQtJ4k1WbFGYYVl15&#13;&#10;kFQpU0G7v5xv8sOuA3ftrLZalkmaXJRbfGz69MnjqO/njxeQYxINUb3iFvS5UcWIJFe2c67XbWSC&#13;&#10;/wB0jlbQAXVHVmI4sVpVa8SCSQT6U6xl5o+5r72bpzRcry1ybLt1u9y5jSS8tZIkiZqoiyh6yrGC&#13;&#10;e8AHQFLIp1Dqpf5p/wA4juX511WI+I3xQ2vuXanXu+szSYCDb9F+/u/snJ1JWngoFpaOXx0tNJpc&#13;&#10;SRBz6AXeQJdQAr/mS23K/wDo+XYy01x+m1w4HiuhJOhDU+HHxLHiQMkCo6zV9rfuyx+0nLR5+989&#13;&#10;yjaz2U/WJt8Msg22ymRaC7m1gfUXOVMZ0lY5CEjUtnqrnuX4ids9Y7D3PvrG7x6c7BwHWGWxuC7c&#13;&#10;w/UnZWF33ufrHIZypamoX3pRYtdQo6iUR0zZGkMtNHMy07yCTgEm88v7nt1o11BPDOsH+5AhbXJD&#13;&#10;qNFMgpTNQccM+hpPXtv76ci85czWnLt/t26bVdbykkm1y7nZvaQ7ikKBnNoXckMq6mEc2iRwpYBg&#13;&#10;V1Ehjr2Ejt9wJI2FypvPPKIbKpMDatJv9CP6kn6j2DUkNa1rX0qxI+QFf5V6yXktI9KnSFdfsVRX&#13;&#10;+lUCgPHVTNMYzYt8ef5dee7qx+A3Bu7tXa3WdF2BtLd+4etds4vH1nZHZO659sbbqc5QQ5PZu1fI&#13;&#10;dv0WQNMaeGvzM8IMkkZSN9QBHO2ci3e4QR3lzKIVnAKIAHkYE4LrgIBx7mDHAUVIriV7k/e32PkX&#13;&#10;crrY9l2qbcn2qaOO/upX+ksLfUwV0iuHRnvZxqrptYZIkCuZZI0RnFof8vv4L7Y/my1Hyt646I6J&#13;&#10;6c6o+PXSfVuP291nv7c+OrqbvmPuSbG/c7U3FubfkMsqV0mQrKWpOao5KZYEp6iNYwrqWO9z5i5U&#13;&#10;hsZ1vbVINvZltrd0hP1Xi9rNO7BqhUXudMklgAKlh0GLPkz322Dftm3Pb+Y7veObiku8bzbS38ce&#13;&#10;wHbDI8SbfbWzRALJO5EVlMpSjwu8sqxgElH6x3/8sOjdwT9N9/4rozofc3xY3bP0hQfMrvPpPNb8&#13;&#10;7D6LzdHSVWX23sDB53CrNVzwVUSyT4DIzYyoNOiwrDUwgp7X7Rue9xW1L4wrBaqIY76WLxV0yUaJ&#13;&#10;EYuqtrSpikPaqChNcdFvuByN7S75eSTcnjeLq45mf96XnKlhuDWCzvazC3vZ7qHQzQNbXJWLcLWP&#13;&#10;9SSashjIUsFZuXsjLfIzvjrvNdH9u7+Xrzpr40VvVHyn+ZPYUVNs/N9+7IqMjV1+/wCr3NiNwPIa&#13;&#10;xa6nq48FhaSr8tQ1oJCY3RSDS2Sbe9zt3264b6Kzi8O5unAVXj0qCoDKAa6WKmna8rFTQCoNvNv2&#13;&#10;32q9tdzsuf8AZLY79zHvH12w8tWc0t2bG/Ys9vIJYnLR+CSkly4ZUaG2RWUu7jqt3vbd1J2HuWan&#13;&#10;gyWDOHhpafDdW0uLqFqabZu1sPGaDAbDqZ5VEixNTRxmIEnROXJa0hsGOYryPcrnwY3TRQLbhTXw&#13;&#10;o1+GM/bgjOGJ9esmPaLlq75I2VLma3uBc1aXdnlUKby6mIknv4lDaWZXY6/h1RAACqCoRdXZmSTJ&#13;&#10;1vXuVxWUzm19zSLT7hw9HBqq8dJRMRFuKnEoCQS0ThmaWVlQrq1G3Psi2O5LTvtcsbSwymkiqK6K&#13;&#10;f6IAeBQ+dQOPHqSPcTbEj26LnTbbiK0v7AVt5pGokqyUrbNSrSLcjTRUDGtKDpR5PsLq/pyrqaXr&#13;&#10;7HYvsLdUHlpxn8lpn29iaiP9FRE0ZJrJUIGqOn0xBh6pSLr7en3vZeXpWTZ1W7nBp4jdyKR+LHxH&#13;&#10;1AIHlq8ug3Zco+4fubbxTc6Ty7LYPQm3iqtxMvnHn+xRhwaWrUIKxr8XRbN57+3d2NnJ9xb1z1Tn&#13;&#10;ctUlnDzQwUtPRBwB9visVRJHS08XoCkQxrc+pyzer2Btw3TcN2uvrdylaWRvM0ooPkijtQf6UV9S&#13;&#10;epv5U5O5c5K2tdm5VtEtLdcUBZ5HOe6SVy0kj+hdjp4IFXHSYoMZks7koMXiaCryddUErBS0cUkt&#13;&#10;S/Pq1rpA0j6tI7qoAPNufaKGKe7n+mt0LvX4Rlh9poaj1OKdHl7e2O22b324ypBEnxvIwAAHAEnN&#13;&#10;a4AUEk+R4dLKeh2ltK53DUR7rz1OTfbmErGXbdBNET+3uDcVMb1TRm+ukx/0+kk6EAExdNt241vX&#13;&#10;FzIP9Djb9EH0kkHx081jJH8TAgAhdL7f+Yf+SIh2+zbjczJ/jDqfxW9u9NCnylnA8tMbA1DVV5He&#13;&#10;XY1fTY2Ckmr2ijIxeBwtItHh8NRhWklkx+MgtFCqL6paqZtRsTJKbCyZ5t13yYW4RpCPgjQUSNfl&#13;&#10;GKKqAZLnP8R6X29jy5yZZybhK4iBP61xO5eaZvIPIe5yxNEiQAAnTGleIs7L6mpYz95XtQbkngJS&#13;&#10;esnqahdg4qpp5NEwkq4gsuckg9LSQ0RWmVvTLUm2n2JNr5cRQJp6XBXzLUgQjjQ0BnZRxVOwfify&#13;&#10;Mfcx+4E4iENp4lmrUIVVB3CVGFRoRqx2KsahXuNU7AVjhA7xK3J25t7a87LtXx7w3TTRPSf3mr44&#13;&#10;I8NhYlGg0O2qLHaIYolJ/wAxjdMdyPJVVLX07v8AmWy2+TRto+pnFVM7U8NM5WIKaAD+GLAPxOxr&#13;&#10;0l2f2/3jf4Ad+rtthI2s20bM007H8d08tZJHIApJcanNToggXTqLbnM5mty10+SzmQqsnXyAr5pd&#13;&#10;AWGJ21LDQ08No4YiTcLGqr9SbtckCXd7c307XN45eT14UB8gBhQfRQBxJBOepo2vadt2S0Wx2qFY&#13;&#10;IlIOla9xGNTkks7kY1uSaUAwKdNMaqQNLEtpYuVDMUUHUr6QTpBspsD+OfacDtpwP+ry4dGBJ4jg&#13;&#10;f9XHifz6ygFAoe8bo62QurRSfTxAH6sNIIuB9SDcc+/KKAKa/wCfrVST1zdalWOm4L8xtcmVHEjj&#13;&#10;U+r/AGw/wJHuzrIBUUGqnD7etBlzXr//0tNqOXyKVIHIP15/wuL+53Q6lqc9Q5JHpNT5dQqmiWa9&#13;&#10;jZ1UlT/xX2zLAGBI6VRXBGWGOk3PAykqykMOPqRqB/p7KpYafLo1imDCnGvTZLTBr6Tpe5/pb/kL&#13;&#10;+vtKVJ4dKVk04Ofl1hhllp3EcqnTwb/T6k3Yf4f4e6Izq1G6uyBl1L0/wVLALpIK/wBL2Nv6gj2Z&#13;&#10;Ry14npBJF59STpnFtRDDkXtxf62A9u4bpkdnHqEV5ZSOL8ggWNxa49tOorTp5WKmvUOWkV/0DSR9&#13;&#10;PoFP+3vb2leE17elCTAHptZHj9LrYgk6h9G/pb2wQRginSkaHzXPWP37p4AVr1lhmaFr/VPyP6f1&#13;&#10;t78p0/D01LHqyOlPQ12pdDWIt6TcH6j6H2Z29wGADdFM8BBLLw6y1dIJ0JA+v14vfj8H3eeFZB9v&#13;&#10;VIZihoekdU0zU8l1vo1XH+H+uB7IZYWgbUvDo5jkDrT5dTqeZZEHI1Lw3PtTE+ta9MOhU9cZmMZ1&#13;&#10;WuhFjwLi/wCQR783b3Vx1sVYU6zWV0FrWI54uCD+Ofd8EZ6plT0y1lP4Tdf83xbgfX62PsuuYioJ&#13;&#10;Bx0rjk1fb1ioaqWkqI5oZJIpUcMssUjxyKwNwQ6EG9/bdrO8EodCQfUYP7R1uWNJo2ikUMrAgggE&#13;&#10;GvqDjo03XHyo7c61MMdDnZs3i4ipbH5mSSoBT6eOGoPrXj8/7z7kPZ+et82fCyeKmO1v8/UE89/d&#13;&#10;+9t+elaS8tBaXFBSWABTX1KfCTXierJOnP5jWx829Ji97rNtHKMypqrG82Llkv6WjrB+n8frHuW9&#13;&#10;g92tpv2+nv8A/Fn4UY9v+9eQ/l5dYOe5P3Kub9pZ9w5TZdyg4jR2yqB6oaZ+zPR0NwYXoT5F4ekl&#13;&#10;3Zg9s7wKIHxW4YG8OfxPkJImw25sU8VfSNqsxEVQqOVAkV1Gn3IN5a8t80wK19FFPjtcYdfmkikO&#13;&#10;h+an0rXrGPZt093/AGY3OSDYLq62ypPjW7d1vNSuJrWVWglFKgaoyVDNoZSSeisdi/AutrYJ6vZG&#13;&#10;58b2Pil88kW3e0Q9PvCBJQ2mlxPa2DQTuIwdUYytFLqeyGWKO7AG7n7bzSAmwnF6n8FzUSAU4Lcq&#13;&#10;NTU8vFQk/wAQGesg+SvvdWdrKsHNG3y7JcGgNztVDZscVaXaJyY1rTSTaTx0WriORyAa3ezfjHmd&#13;&#10;nVUlPlKTMbAyDVUsMOG7DSCDG1SozLHJhOwMV5MPWI5XSjCdCzelVYqT7ifeOSprN6OHtnJICTUC&#13;&#10;n00zLWM1OBUivClc9Zwcje+2280wCaxkh3mBUBafbNTSpgGk+2y6b2FgD3Aq6qo1k0IHRXd37J3N&#13;&#10;tCqkx+5MNW4xzf7eeeI/ZVQU210dbHeOVb29SMR+P6+wHue03tl+jeRFPME8D/pSKg/t6nbl/mjY&#13;&#10;uZrYXmxXSXCUGpVy6H0dDpeM+odf5EHoL5FZZGVvqp0/0+h/p7DBBBIPDoVLQrjp1x1bpIhk/P6S&#13;&#10;fof9p49qrWen6UnSaaInh041tKKiIOoGocqbnn/Dj2quYBKtV4jpmJ9J0HpgIKkq3BBIsfr/ALz7&#13;&#10;KyCDQ9Ka1yOopFjb+nv3TwII66sP9b/W4/3r37q3U+myL02gOSUHAYWDi/Iuf6e347poaBj29MvC&#13;&#10;rigHQl7eyKVi+DUGLL9b8HgG6j8exRt9ylwoQHoO7hbtF+qOPTdn6MROJVkDIx0Otxcavp9P8fz7&#13;&#10;TblDpOpDjpTYTGSPQwp0FlZS/b1LIL6X9S3JIIPPsGXMHhzGvA9CWKTXGB6dYljAF/8AXH0/FvwP&#13;&#10;bapqz1csF49YwpLerkA/RufdNJPE1A6t1kt7uWr1rrkBc/631Hu6JXLdNswpg9crW5H1uP8AH8+3&#13;&#10;KKvdTh1QMaU6VlFDJkqUIiM+qMo/FgD+ASR/h+D7O7eJryDSBXovlkWBu/qRR7ZZCWnLPzYrYqi8&#13;&#10;X9RPPHu8G0up7+mpNwUr2efSvx+EnlCrTwXAtZwuiJV/q7Hg8f09nMNgzYjH7eim63GOIapWAI8v&#13;&#10;M/6vl0qoMPQUIE2SlWVkF9BOmCIfUagTzb+p49mi2sEYMkrcPXoil3G9uh4VitAcV8+mTL7+gpVa&#13;&#10;mw8SuwLAOtkiWw0Czi2r8/S3ssu99hhrFbDUR+z7ellny00rCe/c1Pl0FdflMllJddbUyy3Ppj5W&#13;&#10;FOfxGOD/AK59hm4vLi6NZmqPIdC63trW1TTAtOo6oLEfk25sL/7D/X9sKAQenag9ZAhH4/SSfpa1&#13;&#10;j7cGB1vy6kwzS000U6NYo4caSRcD+z/rWv7cikMUolHEf8V008aSqyHz6VudplrqGDJw2OhB5GAu&#13;&#10;Qh/Bt/Q+zzcYhcWy3afhoD9nRVZS+BN9I35dItlAIZRqDG4IH1BP+PsP4BIHDo4rQlT5dSQDqAAs&#13;&#10;AACLcf1v79x6aqTk9ea5sG/rfkf43Pu2R2nr1fTrl4tRDA+q1/8AD+p/31vfiopg9e1E4PXaJqsS&#13;&#10;fz+Pr/Qn3tQWyT1qvWbxoo1Eg2N73+t/6n3cqBxHXqnr3jBN9XP1A08A/Tgn/iPe8YI69mlOpEcj&#13;&#10;xgBHkTnSdLsvJHN9J9upJIoNGP7T1UorVqB+wdOEWWyUGjxVkwEf6VLaxb+nr9qIr27Q9r/t6TvZ&#13;&#10;WsnxIOp0W58kgdZFp5w4sxmiAYX9P6l9rk3O5+Fgrfs/zdJW2i3YgqSlPQn/AD9TEzWPl0feYWmZ&#13;&#10;ADYxBVLX/JNh/vft4XsLf2sK0+Q6Y/d0y1aC4ap9es6/3XqUIakq6WXVcGI3jQAX50k/7z7sDtk4&#13;&#10;oVZT69Nad5jcBXR/kcHqR/B8DUuqUebWFQAXNSmk3P8AZBbT+f6X92+ksZDWOUj7emvr9ziQtPbV&#13;&#10;NfwnJ6yjalWVQ0tVRVQkeyBJgrsPoCAwt/jyfd/3ZKT+kytXps77AtVuInj05JIOOn7A4TKRy1GI&#13;&#10;q6OR6avj8LeILMI57ERuChP+x9rrGznVzbzKSrVrThXyPRZu+62BiTc4ZQHhNanFR5jrlR7FrIpp&#13;&#10;/wCMzxYakpZGE0lUyiaRddwYYTybj6X91i2mRXY3JEaA5rx/LqlxzfavGn7rQ3UsgqAnwD/TN5fn&#13;&#10;0LG2VpcMn3G2MRS02hP3d17jUBVVBcvRUsttRH14sP8AX9iOzMdupexRV9ZJOH5D19Oo537x91fw&#13;&#10;OYLhpC2BZ2pqangHkGKHgRnqJlt40aVb1Mc0+7MuQ1spk/VjKcjjVRUf6bKeBpX/AGPtua+jSTWp&#13;&#10;8eT+JvhB+Q/wdK9t5VumtFt5VXbbU/6FD/aOP+GyA1z516Q1fW5LOTisy9XNVyXIWM3WnjX6r4Kd&#13;&#10;fSoAPFuf6+yyWSW5bVcNqr+zoYWVpY7REbbbIljUedasfWrcT16OJQjpEAn6GUNcWUnkAD/invwU&#13;&#10;Up1WSYs6u5x50/l1LEZPpMhKldKG3KWBH+8/UH3bj0maQUwM+f29SiqgAXDKQv0FjYf4H/efbhCj&#13;&#10;gOkxIJ1EcP2H5+vXiym9uLWuPoPpzb3qoXq4QqAB1nRkIP0B4+lvp+B72D59NOrB85+3qTE62Auo&#13;&#10;+thYD6jm/u4Y4p0mkTNevGRBqHH5ufrb/Y+3FcDJHWih6jyIrMZLgXGmyKLEfXj8f7E+2jpLZHSi&#13;&#10;MsqUHUZ4LjymwCArdSxK8ccH6n+vttwR5U6fSU10/t6hPHKBq4P9onTdjY2BA/rcc+6+VelaNHSn&#13;&#10;CvXRl1RaGsLnW37RDuwH11D3o1oet+EA2sZpwycdQtKKTHcFvo31tb9QPFxa3B49tU9elOpzR6ce&#13;&#10;peNzFZhcpRZXGSGGox9RHVxSKT+qFgzISCPSy3Vh/Q+3oJntpknjNGQ1/wBX29J77abTdNvl2+/U&#13;&#10;FJlKUI9Rg/aDmvqOhO3XhcVUtBvDGxLBht6I7wAhkhxmbUWytE7sLizHWovex/w9nF9BbuBuCdsc&#13;&#10;/wDxmTzH+bqPuWd03OBX5Xvm1XW1GnlWaD/QXGPMVU/MdBjEIxC9K6N5IZnXziTUksQUoVVT9AbD&#13;&#10;2TKAKxsO4Hj5Y/z+fUhSGRphdIQFdQdNOB+316g1UY9KqCFKG1ze9/qD7Zf5dLbdzTU2SemynpYz&#13;&#10;Uxlm0aj4y5JsA5sTx/T6+2lVQ/246Wz3LrbsFFfOnzHT5Lghi2P8erTTxobRUtNpqayqjADRyQQX&#13;&#10;IjVxYhpCLjkA+1RtTbV+qegHAcWIp5ZNK+px6dFMG8tuC6Nmi8RiDV3JVFORR2p3FfMLwPy6N7Ju&#13;&#10;Nk+CkmMxglxFHWd5xB6TyRVUlYINvyTeeXIAGaKRDpvChWOQNc3MYsOGuh/rdaIgyK10B61GnzPk&#13;&#10;fsp1jRDsgk+9sL3cCLiWPYjR6FAhaZRpVK6HVhXvozKRQU1dEbIOrQF9elbEhdTFzYaw1uPpz+fr&#13;&#10;9B7jrBbT5mvWXAoP1DQAHgOApnHoPsp1ah3L8dKravxr+MVDuLe209jbMqsJnewdzmqyVPkdw5Dc&#13;&#10;m46iOGiOM23jy80sq0aqqzu6R6X9ViL+5g3flzweV9sgubhLW3UNLMWqWeSQDT4aDLEDiRjy657e&#13;&#10;2vvTFvnvhz1fbNtV1u+5+NDt9pojKW8Vtahi5muJQqRoZtTFdLsSO2oPRHt5bw6yx236vZ/WW0tV&#13;&#10;PPZMnvndWit3Zlo1Ku4oli/yegh1JeMRr5CpKuwFrgG+3HaYbI2GzwAqa6pn7pH+z8KCvlTV8+sr&#13;&#10;OWuV+fL/AHmPmXnvcdMiisW32lY7SGtaCSv6s7kGjFjoByo6BIyMyXu0iaToDsx0gNp0+MW4AseB&#13;&#10;a9z7DpoQAOBAz1LOnvLYDClfOuB5+mKCvWN9ZiJJVVdrBtVrkqAgjSxvc3J1cfW359+b4QK06cUI&#13;&#10;raUHl1lVhHY3dgxayKhA1AGLVd7A+oA2+vAv9T78PTpsgtjAp/xf5Y9OjefBL4tZH5jfKTrXoiGs&#13;&#10;qaDDbhr5Mlu/KUup6nHbPwimtzc9OxDASyR/tx3BGpr/AIHsQcs7Om87sLe7NII1MkumldC8VFcB&#13;&#10;mNFzwr69Qp94P3Yk9nva295ssUWTcGaO2so5KlGu7iqoWAoWihAaZ6ZIFOB6ts+ev8zbOdBVmR+D&#13;&#10;nwT+16W6b6hnqtj7j3PtSKki3JvXcOJ00ma1ZdVadEWQMryFg8ktz+hbEdc0czrtN0Nr2VFWS3AU&#13;&#10;tikJpURxLlV0g9zgeIzZJpxw4+7h92hPcjYf9df3tnl3OTfG+pS3YsomR8rPdstJJkloHitSfpoI&#13;&#10;SgVNeRUl1T85/lX1L2FhewNt92diVGUpMtSz1dFlN1Zevx+ag8wD43JUMsjxTRyI5iIZLre62NrB&#13;&#10;Gz5z5jt7pZrm5knUsodJGMisCaZVqj5eorUU6yx5t+7L7Kc1ctzbC3L9pZExMsU9vBHBLbtpJ8VJ&#13;&#10;VAZCpGphXS6jSwIqDa9/Ps6ywUsnxZ+TceGodrb67665in7Fw1JC0C1WaoMbTVSZWqQgqZdFQIJ+&#13;&#10;dRZQTcEEir3KsLdIob2MUYSPC1aaimhXVSfPwySo8wKA8D1iv/d7c27u0vMPt/cSePaWoju7ZhXS&#13;&#10;rNPPbPoH4FufCFxpwAxYqACOlj8Ad/bP/mH/AA13n/Lz7fr6cdm7CxdRuLoTc1bIn33goYWegx9I&#13;&#10;0hMhegk9JQFiYHIAsAAb8p7hac2cvS7BubgyxIENf4f9DkX1aM9r0/CR0AvvKcq8wfdl98tv+8J7&#13;&#10;fQf7r9zuAbqJAdBlkp9TA9CAEvUHiRVpS4U5OodUO1fxz7KxXYW+et9zUlJtDJdbtuFt25bdspxe&#13;&#10;PoaTbLN/FqnGx6GnrmKLqSGhjldv6WDEReeV90TcZ7CYCM2wZ5JJO1NCCpKY7qjPbqx10Tj96uSr&#13;&#10;zk7aucdnd9xj3r6dLWC1HizGW5oI0lJKpb0clWknZEWlMkipqunOperepd9wV/aFXQTx43E4jfu1&#13;&#10;t4btwFLjtq5mmzu1mzeBxVTit5ziBaiCoXRW0MVHXyVUTqkQichwNNj2LZ9i3EvurK/hhJY5pVCR&#13;&#10;Orx6lGmRgA6mutFEusEAaese/cv3H579yeVTbchRSo08s1ld2NncGW7t5Le68CeVJrONnMMi0aK4&#13;&#10;kls0t3Vncyr2m2b+Sfuml3t/w4D1pjqfLYX4nZrq6v3jLiNzyJXY3Zu6crjp46+hpKuNRH4n9Vow&#13;&#10;FbwCNympb+zbkmeG4nu026M/RfURmJHIIXxtQmRWHBNNX0kCgC1Gc47ffP2G52Kz5O3XmW6jbmsW&#13;&#10;08VzcWqkNdJYPE+3TSR1LeMbhkhDgkapZQpYYGsbmlx9Pms1BGzVuNo8xlKegiVwsctLDWyLRyLJ&#13;&#10;/qCliNNiR+Ab+4au/BF3KnxKruB6FQxofsIyPLPXVXaDfXG0Wk8v6U80ELyHiQzRqXx66qjzp0ma&#13;&#10;uNpH+9WmigpmkaGMIzSLE6oHMRP9liDq+gvyf6+y2RGkPihdK1pj/B+zo7gcR/4qzl5FFSSKV+dP&#13;&#10;QnqHcK1mUgEkKACrMSf7NvqPy359tMQppT9vSldTZ64zTvJJH5GiGm3jiW2jggBpQg4AFzze/tpm&#13;&#10;YkdbjiRfh/aTX/D1zhqEppY5SizFUlaKJ0VoBJ49Icox9Wg/Rfzfnn3eORYnBIrWv5dUmhM0ZRW0&#13;&#10;8M/6vXpd4LKYgJDUyxtWy0NJX1GdpJ6Skhx9Xj5WRaX7V4mUmakkHkUygK5Oj6cE4s7i2ZNTVYoC&#13;&#10;ZAQApDGopQjKnzPHoKbtYbkXkhjYQxyvEsDqzNIkgDFy4II0Sg6aLVlFW+YYJ64Q00sT1S5eSqq6&#13;&#10;eSO8bpFSCKTyNJHFUgEPIfQyKvjsSGvwCkacRRMC/i6mBBoRTz4H5/kfPo3itTLcpKsfgBEZTQgl&#13;&#10;wQAASpNQuSCTqBpTprqqupqrPM6gQKUgVVWKOKxDPohjAReb3YE3P1uQLJnlkl7/AOAUFABTPy6M&#13;&#10;IbaGAnwxljVjxJr8zU09PTypXqIivCAfRY2UKr6rNqYhzxf66RqP0B54Htoao+48OH2fP5/aelDa&#13;&#10;T28Bgn14+X2/Pp+p8DWVNNDkKiKSmw7uUatqY3WngEa+eOcot30EXUELZmNri9/axbOWSPxZAUT1&#13;&#10;Ix9vrQ+XRVPu1tFcNZxMslwoqI1+I0OkqCTpLDi2QVHkenTN7YekxGEztC002HzUdT4jVGlFbSzU&#13;&#10;dW1Iy11PSyM0aTskj05ZVLKOBwCVN3Y+HbRzwAmNwfioCCDTyJND5VzwrwqS/bN+jutzutnvAEur&#13;&#10;UqSFqY3V0Vx4bFaMY9S+IFrRq5HAJMAFONNjJqutwjILfRrngfS4/H1AIHsu4rnHQhJ1fF+zrmxL&#13;&#10;gKqpc2/ck+qMfTqQLfgHlbgDg/093ap4DI8+qqKZyflj+fQgdYbY3hujd+Hp9mVdHicrjstiaj+8&#13;&#10;WSylPg8JteebIx09Dk8tmatljpYhJIgZiTcX9LcgmWzWm4Xl6n0JCOhDa2YIkeQAzk8ASQBTJoeg&#13;&#10;dz7v/LGwct3MnNMT3FvNFMv00UZmmugIy7xRQqC0jaFbSBQBiKsMEWh97dTdP9s9Obr7v29k8tU/&#13;&#10;IL497Ywmb7xrI4cb/opyuc23uyh2zkdix4TxiqrpoKyoWJ8qsqwVVOosCnrEtcz7Tte9bXLv4b/d&#13;&#10;htsatOUH6LSxMA8TqQC2g1XWKaqcSD1gn7Sc8+4HIPPlh7XbnABynzdcTx7Qrll3KC2u7aWaG+Wb&#13;&#10;WUhV1Bb6YhpIJmyEYEFsxvfWz911vye7C/unjOpdm/Ifbm3Mtm9sb8321fl8BUbYrP7zbfb4t7Bx&#13;&#10;McVbJO+4IYTiK+RGhx9PFJCZQquWSWm62Fy1/uk6vbxX6IX8ecNI3hKdBs4UUMSZTVSe1NNPw06N&#13;&#10;d29seZdnPJ/KlvcjfNy5VurmKCbbduMds6XREVwOZNwnkkjhiWw1R3EGsz3jyK+gs4PRE+x8tu35&#13;&#10;Ablk7O3F/B07A3glP/eKKghrpMjvLO46iEGV33mKKnQwUlRWBVkrDCqrJN5JFRdV/YG3JbnmKf8A&#13;&#10;eU4VZ3FGCglpWUUMrAYUnFdOCc9ZUcnWWwe0mz/1I2lp32iwZjbyTNGI7OGV9Ue3wyMfElSGpEYk&#13;&#10;70i0qSSB0XiogqaGolpqmOWGVGEMkOkwMHH6nMbDUdVr2+tj9PYSkVoZPCcGo4jhU9TDBNBdQpcQ&#13;&#10;sGRhUMCCP5Y+RzT7OnOHGeEJLl5moKebmGAqGrpgqk+WCkbSyr9QrzaVueNR9PtRHahO65bSG4Dz&#13;&#10;/If5SQPn5dI5b8ykw7eviumGNaRqfRmoan+igYn5ceuU1WxgkXERfw2hN0mC1KtWVPH65qhfX4/z&#13;&#10;41VUFrc+7OzaSLUBE4HOT8yeP+Adaht1MytfnxpRkdvYv+lXKgjgSxLHpjaNhrf66QhYqVBkI9TB&#13;&#10;SP639R5P4I9odJA1f6j0Z6uC/wAvL9nDrPFNU01TTVEBdZ1f7pGBIVZF/bVCrC2nj1ArZhccX9up&#13;&#10;JJFMJosMM/b/ALH8um5IYpomt5vgcEH8+HDNQfMZHl0p4tvZTPz0c+2cTVZBsnMKdqekjknejy8n&#13;&#10;/LvVob8OSHiUgah6R9D7XC0nu3R7GMvqOQOKsfKvz40PHy6IZt6sNohkTfLlIPBUtWRguqFeMorg&#13;&#10;6QNL0+GtTx6Mrt346Zh+kOye06qtR8/sPdGF23ubr2thnoMttymq7vPunMUUpRpURgsYj/AYOf6e&#13;&#10;xna8qT/1fut4kNZrd0V4W7SgPF2GCfs4D7eoL3v3r20e6ux+31vGRZbvaz3NruMZWSK6dCALaF8+&#13;&#10;HqFW1HzFBnPT50n1Vm+3euu1t0bNy+Mw3YnW0OFylHtfCipx2f7H2ZG7Pu+TadND/navGUamtmji&#13;&#10;bW8CsyoSLl7YNqn3nbbq5sXWO5gKkInaZoqHxCoBqSq5opz6dIfdLn7afbjnPYNh5mgkudl3ozo1&#13;&#10;1caJYNuvTpWzFwx+GG4kIiUy0VZCF1ZoAGQx1eRyhzRgwWDMFXFR5lDJPWloxqx89LWyMZavyeny&#13;&#10;r9NJY2W1gH1YSSO13+lFQgP+IH8LA1LOCePyrwp1LDiS2sLVdpU3l5WMtA2lE+ICVHjoI4NHFPME&#13;&#10;KKsDXo9Hxkwm6d2/Ej5Q7Qzm402715Tvg9zfxncVTV/wmGoxFQCJsLh6cPVVkukWUUcLgEBZNKEn&#13;&#10;3IHKdvdXfJu7WN5J4UCnWJHJKgChOhR3MacAARUAGvWKPvruuw8vfeN5D5j2i0N7vDie2a3gCJMy&#13;&#10;yVULNM1IYh3E1mcMVJaMFh0XHqDtzLdIbvwW+ejaWTD123KwRZbsze8UDPk4pTavxtBiWWSnpIaq&#13;&#10;O8Qhj81SQQSQT7C+ybw+xXaXuwoUCmj3E1O8EioVMqoIHAanpTOQOpq9x/byz90eXbnlb3WnFwl2&#13;&#10;heDbLAv+iyg6JZJu2SZ4z3eI3hQegNOjifJz474zsbCYP5RfFj7/ALMpt/QGv7JgSOSt3Rs3e1TN&#13;&#10;bIR43bsgkampYpAyPNKjPyJF8d1sNOaeW/3tEvNvKS/U/Uf2oBLSI5IrpjOBU8aitKcOsbPYv3ln&#13;&#10;5I3S59gffxl2R9oom2s4EVpeWaqSiy3ANJJGUgoFIU00HVRgS29SfCvunsXKrk95bdyGxNq48fxT&#13;&#10;eG8N6f7iHocHEGaorGbKyRuxIVvGG+rMv6r+w1svIW+7lOLjc4zbQp/aSyijaPXJzUdTZ7ifej9r&#13;&#10;+Sdu+g5WvY933CQeDZ2dl+qrzmlEpECBQkaiBQAGpB6d/mH2Ztjt7sDb+O2bJJF191Ds3HbCw+Xq&#13;&#10;5NRykGHj01OTcALZGKsyIqGyWt7Uc87pab5uUaWR/wAXso/DDE8QopqI8x6AZPAdFv3ZuRd+9teT&#13;&#10;7295nUHeOZLuS/mhUYiaYkrHWvEAjVqb4uPSj+PvxBXdm8sxTd57V7X2Fsjb3x2rvlNSUOG2nPP2&#13;&#10;l3N1q1dFi8HJ0ngMqIocotdNUeeWtV2jpaWGaVgQCFKdm2W0u7qSO8jlMUUJnOgAyyouCUWpBIOW&#13;&#10;U6So06iCwHRt7ue8e5cs7FavyXcWNxue4brHs6NdSmPb7G5dPEL38+kGFNCFYAilbmQlVJoaj5uH&#13;&#10;pDc/w5PxX/mLfHXq7tXE7F/iu5Mvunq/vKghyef68XAZpNmx1256rFw0dYm2920mQlixmQqqGCaK&#13;&#10;aOUlbeLWbz2B2K5tObtjtp1gSviJMuoRBiVBL0B0SAnSxUeGQhIOoL1GG189WnvdZc1fdi94d82u&#13;&#10;bdJlWK0vtpk8GO/YxG4kiit5JJUW7sHiBnhSdhNGzBHBR2GPon45b7PyL2h2x8WKWg3H8TO7dzLt&#13;&#10;/eNVvHc+NXB7a633tkmo+yOje9qOWoiqGrKWM1FNQHwF614qasoA0jAqY7JsG4pv0O5csKJ9vvPj&#13;&#10;8VxQJIT4sNwpOosOCUFWorofPok9zfeLlST2i3Lkb3zebb+d+WYtdqLS3kM819aqrWG77NMqmPwZ&#13;&#10;Ko01ZESFHmt7rSlR1sffyXv5V2Ok6w+Se/dldcbl613nlflfJt7rDuHtzZGw87uKT4iYqmSoxrdU&#13;&#10;1+8qLM46iraic1kWWrqejlqNS0iB1CygBy+3PZuQN8lTcg6I/wBR4EcbF5TQx+CJVjZSscis4SrA&#13;&#10;EKzsrHwx0uvrb3J+9FyDtacu3FhfNbRbYNzZ/Eh29bp4rwbnJbSzRd9xZyR25lRIvEUvFHHNFG9x&#13;&#10;q2QsHs/4dfF+an7O6z612pufdeOyu2erd97j6X2xtmlEVbujcP8AAMxuPdmJ2rJR4KlqIZ5BVbkn&#13;&#10;MK1CRBJClio9gr6r3C5sgn2G6keytLhpbiKGYszVjAl0B2Vrhk/32K6AQ1SStBI4277t/tFuNh7g&#13;&#10;QLDzFvWzQWe23N9b0SHRcGWzEwhikG1R3JVdNwioZXVomUJ43iNqw9JfzJPhl/JjyX83zrDqPJ0H&#13;&#10;YfaeU+TeS3J8fNtY+nqczsHN0eVxMLHa53Ji0lp0pNsV09VRVLyzq0vjGhQQR7Pd12zbN1gsn3Ob&#13;&#10;wY4WkuLiAKUnkmmhhJij0KVQFwwIJBhUkUJx07y3de4dvuc7csWHjtudjZ7NY7qzxXNpZ2W3bluQ&#13;&#10;N3cR3EiT3chtZIJLZo45EvZdLu0cdXIofzRPhpjf5znwF6U/mkfGzCPT/J3EdSUVX2f1vt+Qz0+/&#13;&#10;sFgg77twNDGli+awM3nqaDUoeemLIAW0XSrbJYXv9WCw8FlEu3yM2Sk6hvpnfAI8QsiSUAEyshos&#13;&#10;naY8v86XG3NJz5uqo9zDcT7fzPDFFpWO5sGMS7zaoGcxiS2Fvc3trUk2UsdwrFrOTxdPbubIH+6v&#13;&#10;WeG2XVVA22u2YMTnMLCK6jrIt5wVerJ0GeoGIR5DOgaMENyPoHHsT8xSMLO0tdvYiMR+G6Co/VU9&#13;&#10;wdQRmtMHFejP2sskHMO/btzTGovTdGa3uOx42s2WkctvKBVV0MVYqa0YipQ9ILcHXuA69xtBX9o7&#13;&#10;qlosnV0iV8GwtuolXvCYVCeSkimjqitPj4ifW1VWMOOIUlYH2TXm3WWzwCbeZiJHAZYI8yk+Sn/f&#13;&#10;YrnU/wCQPQx2rnjeOb76e05B25ZoI3MTbhcVjsl0mjstO+5f8PhQ1B4yOi0JCHdXZee3HFNjKKmp&#13;&#10;ttbeq0p0qcTiXkFZmfto/FFV7pzb6ajITuASwkIiBvpiBuxDW473eX6mFAIITSsa4Zqf78f4pD9p&#13;&#10;0/0epB2DkXatklW/u5Hvr2MsUlmFEhDmpS0grotox+HQGelKyngA4bxF7Q/qIQaFHhaVyulYzHa5&#13;&#10;ubABbk/QfX2SHSWAUU1eVck+gFOhqNQXv4ZJLVKqONc8PPNaAcelyu06bFQRZDflfJt2CZY6ij2z&#13;&#10;SrHUb0ysRBKOMaVCUELsCDPkWQkEmOKUi3s0FjHbKJd4JhBFViWhmYepWlEHzcr8gTjoJvzJLucz&#13;&#10;WfKcIvHU6XumJWyiI4gyDvuJP+F24fHxvHg9NOU3vUvQVOGwVHDtfb87KlRj8bOZclmFiUqsmfzZ&#13;&#10;IqKw8i1Opjpx+IrjX7Sz7pI0TWlqgghJyi5dv9PJkyf6QEL8ul1hyxELtN13mRtwvEFVeUDwoRwp&#13;&#10;bwf2cPD+0bXOfOSmOlRtnqnKVk9Ic6tbjRPGtVSbboqaCfdNfRt+meSknIhxdI4P/A/ItGlrmJJj&#13;&#10;6fZhYcv3ErK11qjDCqxADxWXzJWuiFPV5CP6IY4JDv3P9jaxyLtjR3Hhtpe4ldxaJJnt1KC9zLj/&#13;&#10;AHGthI5NPEMS93Qs5jIbJ6zxxxubWiR5fFJH1/tyZ6pK4xqDBNuvKTmKfI86iJKsw0YP/AalqANf&#13;&#10;sRXlztGww+Dd0yAVt0zq/h8VzRnzkM9If4Efj1Hdlb8yc6331u2FyFJU7hcAKY64ZbSJdcdrigKQ&#13;&#10;+Jdf7/mgPaS6b17N3RvpRQ1Uhx2G0pHTYDHOI6JY6cLHBFVzqqtLpCjRHpSCI/5qGO5uBN133cN5&#13;&#10;bwpT4ceQI1PaKYAJoC1AP9KD8KjqYuWeSNk5WP1VuPGuqnXO47zqJZiqVOkkk6mJaVqDxJGIFEEs&#13;&#10;bXV5UkLK5LFSQbaSqlHH9rgfi4uT9PZQikULj19f+M/M+dM/PoWahWtfz8/51/Z1zc+uN/HGfJHw&#13;&#10;C51qQupPOVuCAw5ubC54/r4sdVSuG9PLrwqQQT11ZgQQZGQulg0TKZyVaQBFkIuLKCLEkAj8+/EG&#13;&#10;tVJp60pX5db4mnXJGBCqzoEVHTVZiFhveMt+kkfTUL/m1/dwxYUbrVMU6k+UlFZnKyu0bmQuWRlD&#13;&#10;KeWNwNIN+V/J/AsHNQRQQaGvnw8umqEORSuOv//T0tqCv4RZDx+G4v8A0/23uZLe64Bz1GdxbVBK&#13;&#10;9KQSLIoPNrCzfgn6/j2aHK46JyhjbPUGrgEq2K2ax0vb82/r7SyLr6VwSaTnpgngZCAwH14cH6/0&#13;&#10;59oXj8ujFJcY6iPBcG4BFr/4/T8e0zRnpSrGlR1FXyU5uoMiE8p9Co/qL+26sndxHVywfjx/l04J&#13;&#10;MHFwTa30+nP5PtQkgI9OmHjzXrKxuCD+LWYfqJ+nPt8tX4uPTPXEf0JBFvr9f9491r1fSaV64tEj&#13;&#10;ixHkX8g8Efn8e6sgcV62rlMdNk1Gy3MXqANypPIBF7L/AF9pniK8MjpZHcAihHUFwbEfQ/7Y3/of&#13;&#10;bDDGOlIIPDr1PUtCwBN1J+n9P8fdY5GQ9NSRhzTHSvoqxZQqk3HHJP1/xufZxbzq60PRRPAUNR1y&#13;&#10;rqFZo2ZedXNv9ifp73cW4dcdegnKMAeki0bUc9m/Qbi4vfni9v8AD2T6HhfQeB6NgRMtOnIqsiWI&#13;&#10;1Kw+n+Ht8gEU6TglTX06go/20rRyE+Nj+23PF/wb+2lJRtJ6eKlxrrU9TZEWVCrC4I/5EfbhUOM+&#13;&#10;fTQOluk7WU70xLWuv1BAJ5v7KpoTE2peHS2N/E6m0swlj+oJH1FrEH/H2qhk1JQ9NSoUbHULIwiw&#13;&#10;dRz9CLce2LmMHvHn07buBg/6v2Z49KvZPafYHXVYlZtDc+UxLIwY08dTJLRPYlgslHMxjI5sbD2u&#13;&#10;2rmDeNnkV9vuHTSagE1X7KenQa5p5D5Q50tjacyWEVyCKayoEg+auM1+3qxjp/8AmYbhwPgoOycG&#13;&#10;1fErIpzOFOiUKBp1z0Uh5/BurcW+nuYOX/eeaEKm+RavLWn+GnHrC33H+43s28B7rka78FjU+DPw&#13;&#10;+QWQcB5d3n1an1r8numO7cI+KTJ4DcFFXQmOtweYpqOYSCeExSQ1GKyCsjEqShOjgcX9zdtXN3L/&#13;&#10;ADJbGOKRJVcUKMB3D+EqcfLyPz6wF529hvc/2s3IbjJb3FnJEdSXELOKFTqDLNEQVoe4CvHND0gN&#13;&#10;8fBzqfdEFVVdWZ6t66+4FTUf3PIi3Z1VUVdQpcB9kZ1pPso5GCRscTUwJEg1RU5kIb2U3/t1s9zr&#13;&#10;bZ3a0D5EZ/UgJ+cLE6M4qjLQZ01z0M+VvvV+4GwzRxc/2ib2V0r9ZVrTdQqn8F9AF8cqO4fWRStI&#13;&#10;+HmCCgqo7y+DPYWxKrIV+Y2HX0OKpg8v9++roq7fmwp4bu/3mW2u9s7hk0gNJ+1UU8CX1TEkD3B/&#13;&#10;M/tnuNjI8s1q0aDPj2uqe3PzeE0niJ86LIoAqW9M+/az71fJPN0MNpt27JNcSHT9Duhjsb8NgeHF&#13;&#10;dj/ELw17UIMMszGixrTV0RjMdc7mxVJJlqKOj3PgY2AbP7Xq481j4CUWRUyCUv71FMFKs8FXHHIl&#13;&#10;7Mi/T3GFzsW420Zni0zxDjJEwdQfmFyh9VYKfl1lPt3OGzbhONvuC9ldH/QLpDDLStCU19syagQJ&#13;&#10;IXkRqYYjpjxtb9xaFixkF7Je978/Q+2LS4R/0yakf6qdH1xA0dflx6z5Kgk0GoWMghQGGnjT/Xj3&#13;&#10;a7tn0+KooeqQy07D+3pNksL3/PB4+tvZbjpaAoyOu0ikkIEasTwbgGwv9CT72FZ/g68WAyenKPEs&#13;&#10;wDT8i99I4/NuW9qksmcDxOmTPXCdOlNVJjDrjYRhBYf2VP4NiOSfaqKRLPuSmOmJIRONJ6iVW4DW&#13;&#10;VKRt/mWKh2PN3H0Kj+ntiXdGuJQn4erw2HgxFxx9OoeUp9cSSgcxEq1vyjfWxP8ATj2xfREr4o8u&#13;&#10;n7d9L6fXpPBgVsOLH6EG4/PJ9k+osOl9M1699T9frx/t+Pe0+LrxNBXrkFUfXm3+NvaigGT0nLaj&#13;&#10;UdSaekqKpgsEbNq4vyFF/wDH25FbyyvSEHPTbyIgq56WVDtJiqyVR+gDENwAPz6fqf8AC/s7t9ne&#13;&#10;mqby6LJdzRTpTPQgYLGpE3iggDg2CsQEhU3+pP0/HIHPsR2VusRogoOg9ud5+kTI9PkOPSlqMVR0&#13;&#10;2qprHST0MQgtHCCvHIP1+n59rWhSOsklP5dEsG5XNyfp7UUHr59JLKb5pKWNqbHJ53UaVaNvHAgs&#13;&#10;Rctbkf8ABfZTd71DB2W41MP2Do4tOXpJnE142P5/mOg2yGVyGUbXWVBtfiFDphB/F1BJJ/1/Yaub&#13;&#10;u6uszOSP4RgDoU29pb2q6YUA6brEqAwHH0tyPr7ShajpRkjrtVBawAuLkc/Qfi497C062TTiepyR&#13;&#10;L6bBQeRf+lxYe3AhPy6ZLV66aBiNNuPrc3tcckk/4+/FSOHWw2a9eEOr+ySRcc3t9OD/ALf3oKSa&#13;&#10;de1Hz6WGAmWWCfF1ALK6syf00N+tRf8Ap9fYg2uQSRm0l4EY+3on3FGjK3MfEcek7U0rUk01KygN&#13;&#10;GdINgt1vdHBH4PHsqmgMLmI+pp0ZRyCVBKPxdYkisL8A88jn/D2yFC9X670i5LcgldJv+Dx+fz7s&#13;&#10;qrnrfXdiv0FyfoRzb3qlOtddqukG55JJ5P8AX3ZTQ46313YHmwI/qD/xT242hj3Y6913cAAfSw+n&#13;&#10;9APfljHE8OvU683+w5+l/wAn6296U9hp17y68Euoe3AP5+pNrcX59uIrFdRz14EcOpKxqVU2GoDk&#13;&#10;cXNv629vqtD+XTLMVc9Zmj0qDYMDYhf9Tbjj3fhnpompr1nVbAckXsOb3AH+HvYBHDrX2dZ/GABZ&#13;&#10;C2olQAGLEn/Af6/u4WnHz6pWvyHSsxW266dBV1DnHUwYETSsUksR9I4uDf8Apf2a2233BHiSMYwP&#13;&#10;yP5dEO4bzaxk28QM8h/CKEft/wA/Qs7cweaEQlwMNTTQKwd8/mmkipuDy8Ecx1OPoeABx7ElnbXB&#13;&#10;Gu1JUDJd8A/keo53zeNpMvhbuyyMcJbwUZjXFHpw9Py6k57cO3KKsSrmvuzcEKrHJVyn/cUsqCwd&#13;&#10;Iv0G39VBP4Pu91e2cUhd/wBeWnp2V/wdMbNsm/3VqbWJv3dYua6FH6uk8BUgEfYf2dB3ls5l9wyn&#13;&#10;7+pYwXJSipwIqOBByq+NeDYfW/souLme7b9VsfwgUUfs6HW17PteyxaLSOjfxuaufz6w00YBCK1h&#13;&#10;+mwNuOeLD3pVCinTtw9QWPTvHFpBLjhb20m+q/05/wALc+3RUceiqSUV7ePUhCg9Rsz6uLE2CfgH&#13;&#10;36o6ak1HtXh1kkqV9PN2A445/wBj7t4mKenVEgY9RxUF72sDz/sP+K+9awcL0pMCjri7MT/gfr+P&#13;&#10;9t7oxqadb06RjrPG9xoH4tY/k297QnpO6Z1HNT10sv6rkKRwP8f6297Vyop1sxDAHXNHP0a9ueeb&#13;&#10;f8b9urJUZ606+nHrMDcj+n+9c/j34knI6aIpg9SEcNYEXswIFyo4/Jt/t/bid2Ok0oYDHWGRSWeN&#13;&#10;W/sszEEWUEfUEfUnj3RlbUVGenImKqGb+fTaSEBjZRwS7TAFn5vpFuP979tcBx6MQok7xnyp1EnK&#13;&#10;ORZjrZQQSrafSBe5J+h90PHHSqLWBgY88/4OolwYlZQNSyEHSD/aGoj/AGFv9j7qaUNeHSmlJSDk&#13;&#10;EYr69Ctsaup89jqvr7MTiDG5uQTYiomcWx25YktS1EPHpEw/bex/Ps622VLmFtruTpSX4D5rIPhO&#13;&#10;fXI6jfnCxn2a/j502tNU9niZVz4tqaalPH4Pj+VCPPpFZSI0ldLj5KRqSqoXNDVRuSZhVUzeJ2lJ&#13;&#10;A/Va4t+CPZdOPDlMRXSyYb11efQs21zcWa3qyeNHNR1YYQqwqCvp/wAX0zzsZW0gC45Zvz/T6+0r&#13;&#10;EdG8NI8+vUKwNwTxf/YGx491pXpQxK5HWWppUq6YVV9c9IBFLGT65qZxaOa/JLIbJ9foR/T3t01R&#13;&#10;l6ksvEeoP+EjHTNvM0ExhPakgJU+SOKEinowqfmft6MrV1lDT/D3E0cFXGcnVdwVFVVY+KtaGWOh&#13;&#10;jw/jglr8e1mniMhBikBJRg1+Db2L5ZYo+RI1DAubkkqPTTgleNPQjz6gy3truf7zV1cyRkWy7Mqr&#13;&#10;IY9QLmYFljk4RvQHUD8S0pnoqAcs7O66XBLfqN9LD+yEva2om1/YJ1Vqx6yK0dun/J/k/wBWOnzK&#13;&#10;7r3BnEpv4vl8hlPsaNKGFK2rnq1o6GAlaemp/MW8caDhUX/evaiW9u7oL9RIXCii1rgDyFeH5dE+&#13;&#10;38u7JtDyfu22jgMrmRiiqmp2+ItTiTxJPH7emMAghV1HyKl/IGdT6fVrF/qOfbHRzWpNeI/b16Tk&#13;&#10;hnICJqYBCCWAYagBe/A9QBPIJv7rjFetKKYQcevAcW9N/SRHqC6WcFNalT/Qjk/63vfWywC1PWT0&#13;&#10;obLe7fqRSB4vSFZl59V/wP8Ab+99NCp7qVHr/k+z19fLo+v8s/5U03w5+XfWnbubMqbSRq7ae9ik&#13;&#10;QaaLbW4Yloq2viAufLTkrOhU3uD+Db2JuUN0ttt3XTe9sEymJzStKkFXPyDULD+GvWPX3n/bLdPd&#13;&#10;L2qudq5dAfdbGRL6yXUB4k0WvXECcKZImKLXg5UgY6tu+Vf8i/5B/IvuHJd5fCHO7L7x6y7wzeR3&#13;&#10;vQImdp8TlNty5+YZeZKsIJI6mKTzMyvHZlsdaA8kSc4cvW3177o13DarLR38ZjGmpuJjcKwlRqAr&#13;&#10;wK5GfPGr7s33nf3fyXZ+2G+8vbpf7hsyCygO3wC7mlS37BHc2zOk1pPEoCsHBjYKXDBenDrT+Vz8&#13;&#10;cf5buX2/3d/M77d2bWZfAVn3+1eh9rVD5qozG4cWorftqyniU1Nc0LaRpEUcCty8oBAK3Zdg2DaL&#13;&#10;Mb7d3SSkgGKRkcQqTWjqp75iKYAUKDQnHQe9zPvCe8nvPvlx7Q+03LV3ZRlhFuDiSIXnhVCvFLKj&#13;&#10;GDb0kqUlYyPOV1CFCQSDHfI3+d7/AC0vmnltn9dfID4e5up622y0GHwubNPSRTbboxTrSJmIoMfK&#13;&#10;KhZPHw8aSnhBfUQPaXZd05ZsEm228vJ7wXUjSs91AsiB2441VQH1T7R5dKeaPYr7yDXFlzxyVabR&#13;&#10;y3c7ZYxWaW2yXtzbzTW8JqFd5o2guWFO3xlySCzCrHqtj5m/FXGfATsHpD56/Bjd9XuL47btzeOy&#13;&#10;e0Mj97NW1mz9xRqKmt2jlKoESS0VbAHSJ6glgC8bXK8ubttjcsX0HM+yKBGtPEjDao2STCmMnJSU&#13;&#10;VBrmNga5I6EXtH7np943lLePu+e9ob97rFMFmkiW3mkMDBWMkS1EV9ZSsj1jAjnQpJHQFwLQ+0ev&#13;&#10;9kfzWfjqO7viDWdQY35HV+K/h3Y2zN7fwukz1BUVuBfbu4cVTZGYS1KSzozJTyAJTMuiQguS4HV7&#13;&#10;d2/MWxGTadBaRCElddZSqlZIZdKlk7W0qxwct6dYf8nLv/3Y/dX+rHu0b9totplfwbaYwR3OiZZr&#13;&#10;S/tVmkWG5QyIHuYgRLExEYAFeq9KH+Sh83Oy9zbfyPzL7z6+6m2Htnb2Jwv96N0b+pt2ZrHbUwkK&#13;&#10;UUWF2niI3ipkSGCMKGeWOG4BZmPsDjlDfd5eOXer3xlhQINBeQqq+QLhEjpWmT89LdZVy/fK9kPb&#13;&#10;ra7mz9oOV5Uu7+4lmKSRR2sE1xKatPJ4LzXNw7MThVLE0AceUf5j/Mr41/ET475r4Dfy78w+bxm4&#13;&#10;kkoe9e9WvU5zeVUbRZCgpMrpSNhN6kZ6ZDFHF+3G7WJ9+37ftu5c2obFsjATKCCUOtYtYox10/Vm&#13;&#10;cdryDtRaBRTq3sx7Je4nvX7nD3099oHhtUaOSytJlEJm8NtduDbFmNrYwuPEjgc+NNL+rcMe0da7&#13;&#10;ZRlQoVUgshH9dJW4UlbXIFr88e4gIIUDj69dNFcMa/7B/wBX/F9ZqVolkloax1FDkNEMkt/GlLMj&#13;&#10;a4K0D8+Imzf6qMsB+PekK+KYpcI+CfQ+R6anRii3NvUyREmlK6lIyn2N5YwwB6aqmmmp55aWUXmp&#13;&#10;pPHMC6KpKksHiZ+GVxZlYG5Bv9PaWWN0cxEioOc4/L1r0rgniuYEuofhcVWg9fX0IyDXzHy6wHSr&#13;&#10;RnxuYRLKCxfxsWtpiRzYghW+ljzwPbeilCQdNT06G1VrTV/LrEvlXS17BvoVBZr3uwexYgqBYkcH&#13;&#10;22NQC14U/Pq3aR/h6cZaypNKKLUYYE/akihWOBJ/GTKjVHjVWkAY3HkLWsD9Bf2oaSRoTEpIUYwA&#13;&#10;AftpQn9p6SJawJO1wy6nOQSa0JwdIaoH2AcOJ6hhV0sSbWuGcMtyovpZWDEH6WXVwDb20F1fFWvr&#13;&#10;0qJIoQMfZ/g6dsZiazJy1EVOkapTgSyzzTx09HT+QimieoqpWCqjNpVQxHqbjmx9qoLaadjGnkK8&#13;&#10;QAPzOB+fSG83C2sAkk9auaKqqWd6AsQqgFmooLGgOAelzhdmfeRZzC5WhyCbrqq/buG2ssdZAKBM&#13;&#10;lkYWypbKSsGV4Kmn+3jgmSRVAkWUllBsa2u2GVZbWVStwWRYjWo1sNXceGlloFPAag3QR3Xmg2zW&#13;&#10;u67fLGdujjuZryqN4nhRMI6RDDLKkniF0KsSYyg0t1jx1Bkfs96y5memoKvE4qHb/wBnmaqKCrBO&#13;&#10;bhx1XR0WPjOqY0Ji/ciiU6AdR/J92giuGiuTdEKUGgBmoQSwUgLxJXTkDhx8+nL28sTc7VHtqvNF&#13;&#10;czNceJEhZABBJIskj8E8bXQMxGogLWop0nmyFPTY6pxtFDeSrghpK6sllaaSeCCoSrXxU7p+wGeM&#13;&#10;B9LMw0jkAlfaIzxpA0MQywAJrxoQcCmK0zTPrTo7SynnvY725eojJeNAAulmUowc1JY6WNAQAanF&#13;&#10;QD0waboXCO0Zje36gFdyFYyKeNJYDhVBsOP6+0nh6e41oOjcMHYRjBJx648v8nSn2s23qPdW2Kze&#13;&#10;lLVZHadNuHCz7rx9E0q1lZt6LIwvmaKjMTIwlkhWZVCupN1UEXJ9rbL6WK8gk3FS0IkQyBcMYwRq&#13;&#10;C5GSvlnyp69EPMK71dcu39rytIkW4yW0q2kklDGly0TCF3qrAqslCSVNAKkGlOrDl/0db56a7apc&#13;&#10;vLjqnJ9e5Si7R6F7Y6969fa2zOvcLtbLManrPsCvyFHTVGSO4DPFT4+F5qqWjraNpWllE0pMlOtn&#13;&#10;uW0XTGSMi2Yz288VuUiiRGqkUjFVLmQkKFYOVZSdWesOYTzRyt7hbHJbQzqu9xna962u/wB0F1eb&#13;&#10;hPcoA25WUSSyxwJZIjyTMi2yTW9wqaVKIpWvxN+WEfWffXySoXxexq3Y3yUq3ykWT7T2tk9xxY7K&#13;&#10;4Xc9Xuba9Vh9l6/HWVVZJUeEx1iSxxukMhWQRWZTyvzDHbc1X4dhHb7i5kUyAklgzFBoI7mYNShz&#13;&#10;UKWqAQSP309kLnmT2e5Qu4TcNu3KEC2rx2FxFETDLDBBc67vtEaW624YMuSkkoURyOHjKr8k+v8A&#13;&#10;u74+dp7nqt6tlqqTfUL5baXYsFPVfwfce3dySNmQ236ieFIaZyZmiqaKn8fgkEsfjWxADHNFjv3L&#13;&#10;W8Tvd6j4+IpwDpZWNdKVGlT5aV4enU3eyHNXtX7xe3+32/LSxINqIS721mVpoLi2Ah1Torl5k/TD&#13;&#10;RzSGTxUZXLk56w712BvWjzWz8vvXKVuwdvjZO32/vpmqdYI61VxyVIpcLQ41hUV0jq4ijVVD8kyW&#13;&#10;HqCnctr3JLmC63CT6WIQrSZxQNQA0RVy7H5Zrx63ynznytPtO5bbypbJvF6b+4/xKElip8Vl1zvI&#13;&#10;DFAFoSzElKUCVOCC+/dyYbNZoVO2o62SDG0NJihuLcUWOTK1a0o8QqloaUOkDM30kd5prW9QYH2H&#13;&#10;N1u4bm6MlnUogC+JJTU1PxBRgV9SCeGepQ5N2Hddt2j6ff2jWWaR5fp7ZpPCXWalPEcguF/hURx1&#13;&#10;Jopr0HMn70l6iZnkkLM8j6ppNWi61CysbsWI0/UH/W+nsmNHHcanjk5/4rodoNCiOJQFHAUAA+QA&#13;&#10;pw6itKhTxRAsSUvIB6gAfXGliw1Fvr6f9j7Zdl0+Gufs6uqsH1HHy68IuYiRqAjdlUhWdm16W8mj&#13;&#10;9JDf1H+v79pIIPEDgOP7R1sOD8OCaZH+T/Vwr0K2C63wn2GJyW+t+UexcdmqU1VAkGLrNzZHwE6K&#13;&#10;efIUFAwaCORgTctcC7Acj2fwbJbLFHLut19MkgqAF1tTyqFyF8yT5dR7unPG7/VXFjyhtD7xNavp&#13;&#10;krJHaxg/iWKSUFZWUfwilcH16GPrik2rt8rQ1GfpXotsZCoyO852pq+GlqtvkpPi964chD5Z6VXD&#13;&#10;w08xQkjxlhqPsSbMlnYnwpJQBCdU5owUxnKSpTzTiASM+fUX88XG/wC9IbyK1cSX8YjsBqjLLcgU&#13;&#10;lsripXTHNTQ8iawFOrRgHrHvDsakqexd01WC3Jnc3hZMSlPlpdwJ9vSdl7fh/XnKqkppnCVDRBZI&#13;&#10;lmLFdKqWDLb3S+3WKTd5XtJXdDHRteBPH/GQPxUoRxocdO8ucj3VvyRYWu8WVvaXKza4RbVaTa7g&#13;&#10;ntt0kkQaolYlZNIUHUWppYEoHqrcuV687HwXYexNxTQ5nYGapd37XmeAR0VJkaOdfDS7nqMjJFSw&#13;&#10;UckbNDVCRissWuMgh7eyfZp32/c1v7GY6oDrQEEKCD2+ISQAhBoflXob+4G0WXNfJl1ylzXZK1vu&#13;&#10;sTWt0A2uRo2BJe1RFaR5VkVXiAWqOFbGmvXOjrMPufee6Mhhtu4/c268/k8jnsJRLjZ6bY2LymTy&#13;&#10;rZLI4XEYR3RpKdHmZKE1DLCNKROjLf3aA2t5fTSW0YnlkdnTBWJHZtTIqnJWpOip0k0BFOmbq23L&#13;&#10;YuVbCx3K+ksNts447adzIrX8iRRLElxNOAwWRlQeOItU2WkjdTjqxf4A7Fp9xbs74ou36fcW8czk&#13;&#10;+nN108GGFPVQ4LH5LH0vnhp58lTBQ3jtGoo6NVpnsE8mnSTJ3t7YTTXd+u7M8srQspBXsXzKjhng&#13;&#10;Cq9oA8+sLfvd81x7RsHKd17d/T7baQbtbsZVdfHcOaeII219rVJM0xM6kliAa9VPZjIVc9bV0+Qq&#13;&#10;y32FRV0lFRpH9nR0MSTsvgo8ZENMIBIuFW/ADEg+4cuJJHcpK3wEgKMBaHgFGB10N2yxt7e2jnso&#13;&#10;wrTqsjvXW8hIB1PKatJgca08wBTpd9Y9mds9c1EtX1tuzcm1pquTxznEZGopqWqpnjZpoJotSxyh&#13;&#10;/SwRlPIFwfp7Mdm3betsbXtM7wk57dVP83QQ595F9vOdoltud9ttb8R/D40aM6kEUKtTWtOGoEED&#13;&#10;zpnoedn5f5EfLXuDrzovOdvvQZftjdmP23TZbsHcFXitn0NbWB0jqc01KzMyAErDHod5JDHEgBK3&#13;&#10;OzufM3MV7Htd1dOTMfxVC1AJppBBNc6RxJoB1G15yz7M+yHJ248/7LsEPgbNC0pW2iDT6MfC7KQl&#13;&#10;CA0khGlFq7YqehY7i+Em+dybFyb/ABb6S+Q+/dmdZ0u+Nvdj9o7+29itkydmbtwkzUOXk6i6vrjF&#13;&#10;lp6HGzxVVN4aeWtq5CFeaGnLGNX945Yubrbmj5dtbiaK3EiyySqI3kYVzFE2lyFAYDTUlsA56Bft&#13;&#10;594XYNm5qif3q5i2Ta9x3hrSew2+zllu1sIJApC7luEYe1SWZXikLP8ATxJG2Cyr4htm7n3fvqbe&#13;&#10;3X+F7X7JwHTG4+jutvi7uz+XzvbO5mGl7Mym8sJ0Jt+l7D6FbFbcmeqo9g7yr6VqaryeVqKempq9&#13;&#10;ikfmE86xjJrOa2l0TPBbMv081owZUkmcxx/UQyKBXwpZF8OVnI81Bbsphxyzd2258uTXO0Wu48x2&#13;&#10;t6++bdzXbeE89lZbfHut6do3O3mmrF+8tsglFxa2tokrPAPFcRlG1kqxm9tg9n9xdv8AyD613j3/&#13;&#10;APLf5L9+dcdpR4v4y7i6yzWRxfXb9pwVeE3bRdnbqpqqejzON2xQVXk2vFh4THO9NAZ/tJY0T2TW&#13;&#10;01rcbjPf7XNc3NxNA6palSohSRdBSVx+mYox+nGoNWKcdR6nbddl5o2LlPY+QefbDZeVOX9j3Sxn&#13;&#10;uOYIrpPG3CaxcXEE1jb6Enju9wkQyX0sw/RE0mkTRs7dV1Ufc3Z+0O3Ovext6pS5PcPV9NsjZ/8A&#13;&#10;dPLbbxeHpsvtPrmhfakO18zt7DQUCyTfwyWqpBXVDCsEsplNR5V1ALpuu52O5QbhenS0GhNGlVDI&#13;&#10;gKUKqAC+gtRm76muqg6ybuPbrkbmb2/3XlHlxSLbeWu7v6gXMs5ju711uvGS4leZlRriOGR7eEiB&#13;&#10;ok0eHRqdfRN/l1/Pf49/KvobevxB+L+4uqupqTZPWMFD8dNkUO5812luXJdVTY3H0ZbsTalZLBuK&#13;&#10;ilo8pUVWK3DSSvJO1NL9zS1jyJ5Qk3nYbDa95sucYrlN2XUjS0liiaIJGRG7QtpKaNKiLXpUyxKr&#13;&#10;HTLpEE7NzhzrvfJW++yXMu2XvKEk6XKQudturmK7uLy98W7toL5GnS5juFaWWY26M6Wd7IYYte3k&#13;&#10;yB/hP5V/fPyZ2jH138ztm9EfAX4UbD7IzXZG5fjD8Lt05KorvkjvrHX1dpdzdw5Ono5KLEzQwmeL&#13;&#10;GRU71R/XUVHkEXhIJebrWK80bM8u6387FUZncrokfUE7Y4JKszVkijVdUi1acr29TBae32622z/v&#13;&#10;PnFIOWNp2+NWklkt7dJIWt7d4JJYYpbzdIA0Vujrb313cTJDby+Fb7YrM8rVy72+M3/CYr5YdrTf&#13;&#10;FvqfdmQ6X7wnr32TtTevXm5N/wBDtvN7qlmano6KHIb9auxeTdZQkcjTfbfcykrHPqdCTw2/MVGF&#13;&#10;/FZXLqCWhi0w3KhRV9JgCRM1QahhcEdoAYknoPLzYm2Wdvu2wzb/ALTt8xfwr69jW92lzK4WCW5i&#13;&#10;vJZL+GBUKBTG+2oO95FiRU6Q2J7d7m/4Tt/M/r3pPsHeld2b/L93n17T5PJ7oNOlBBRrS5GWgfce&#13;&#10;3sY91l3LjKhRHU4qiV5aqnkIK6QGBvuNxtfM2w26SRtbWkcTJHJNp8S0nSjeCWTMsUykEpGCxDK6&#13;&#10;rqTIJ5d2jf8AZubt33uxmivebJL23nuLPbndrTedunV1S4RJ6Lay20kcyxzXLIkE0L2kkrQXRB1t&#13;&#10;vn98x+i+3flp3d278JurtydLdbdm52TMwzb4bG124lzFYpl3Jn9nbYKy0u2oslVF6qNFeasiLEJL&#13;&#10;TglSHm5qvoY1+kP+MFNMtyQNTMuA8cbhhG7DSGkzIxDOgj1UE/8ALXszB9AtnzeR+74Jney2uOUs&#13;&#10;ltC5V1tbu7jEb3sULaxDCaW8MBjgc3TRCXqsqrnepknq6ieorKqqlNRVVlXLUVNXUTyMdc9VUzO0&#13;&#10;kknJJd2Y/gn2FpO/U4Jc1Ook1rXJqxJJI41PU7W8McEUdrboIoowEjjQKEjUfhjRaBVrigCj5dPe&#13;&#10;G2dlMnTDMVslDt3bAkYS7nzjyw4+aRCb0+IiiWSevqNP6aekjcg+pii3YP2+23E6/UzssEHnI5Ok&#13;&#10;/JaAs59FQE+tOPRNuvMthYXH7stke+vyO21hAaSnDVISQkEXrJMyL/CGYU6nTbqxu3rQbFpJY60x&#13;&#10;kS76zlLENwyXu3mwWN/dhxIC+lJEMtUx5MsfqUvNuENppTa4yGI7p3oJPtiUahCOHqx8yvSNdg3D&#13;&#10;e/1ebXBhNCtjCx+nFBwnlGhrsg5Knw7cGgEclA4Z8LtTcO7nq8lFKtNjxWRtmd07hq5jjo62UlxH&#13;&#10;V10+uWqqpBfRS03lnl/SqngBLbbbe7hWQYjLVeWUnRq8tValnb0UMx9OjDdOYNn5cSKyddc2gmG0&#13;&#10;gVTKyrxKKpCxxLgtJIYoU4ls9GKwey9vbAov7wV9WcClIFWfdmfipafcrOY/JDFtzB1azQ4UsATD&#13;&#10;JMlRlHX1RU0KesjO22uw2aL664fwNIoZZQPFY+kcdCsNfWjzfwoKV6hnduaN35tvP3Pap9UZeFpb&#13;&#10;l2tVANGNzOhjkvKE/qLG0G3ocSXErdoCrd3dj+CownXND/BaCWaSSt3BUxyS5/MVDgg1/kqzLKJC&#13;&#10;CCKqseWpB4hNIv7RDW6c2N4bWuxJ4CMe5zmSRuGsk1IP9Nyzny0cCOuXvbIvIm6c5Si5nVQEt0IF&#13;&#10;tEtQRHpTQhTjWKJUgp/aC4b9UAA3lnaWeWWSrqJZnnnqZXkqpaiXTeaqqZ6m5eRiDd2JLW9R9gxt&#13;&#10;bapXYszHJJJqfMkniT884+zqWFEUSLDAoREFFVQFVR/CiqAFUeQGPTrPEAFbUPG5cBf0jRoF9Ctc&#13;&#10;C1jcDTY349uKDwPHH+Dy/LrTVqD59d6kVyLkgsTxL6UYOE1gAiwFiv8AU344HvzBdXHFePp16jdd&#13;&#10;xxy+ZhpcBlkTUg1M3KkKY3vfWQDqAt+T/jtfEqMEYI/n/l4169Xs6xG8ii51ApY/uDh2JMixkXP6&#13;&#10;RYqoJPBJ5PupBI8MZ9M9WA6zOpaNdUTMdDW0sC0cr8BSF9TFbKQ5BJBPu2khP4hT7TX06qCc1/Z1&#13;&#10;2WV2KqxYhzITpdFVkjbysrHm4DGwYfS/vbFT2jh8/s/2f5deXC1PX//U0kqeQghD9Px/r/X3KIPl&#13;&#10;0B5YwBqHSgo654gI2YspP5P0H+v7MILhgaSHHRdLbLJnz8unU1ANiTcN9P8AAf09rdYpXpF4Wgmg&#13;&#10;6jzpqW6jg8/14PN/dCgcVXp5GAI6apFZfSfqL2P9P8D7QSrTFelsZBXHWK6twy2b6XvYf7z7aJBy&#13;&#10;enOsWkodQ4/H4II/p71SnXuPUpT6RcAfjj6fS/t9GJ49MuoB7euEgJF1JDAAr/qTY/m3+v786kjH&#13;&#10;XkahoeHUdanQ/jmBQgj1c6WH9ePbSTFRpPTzRhsjqWGU8ix/23Nxxz7eDBumSrKajqPLSpKLkAPY&#13;&#10;AMLXH+B9tvEDw6cjmYUB6Y5qeSEklWZLkg8cW4INvZbJEyknpckgbjjrlTVTwOCSTHYk2PI/23ty&#13;&#10;OQxnB61JErA06V1FXpMigsDcWBP+8X/3q/s5guA4oeieaBkyOuNbRLMjsAt7X/2P+w96ntxMtRgj&#13;&#10;q0E7RnST0xxho2MbX4+lx/vF/ZaKqxjPl0uPcKjrupgMsJPAK8r+Cefx786alr6dbjfQ3y6jUdSV&#13;&#10;YRPc2JC3HI45BJ90hfSaHPTkqAjWvTjPAkyEEDkf4Hk/0/4p7fkiEi8OmFcoa9J8QNRzkWbQ39q3&#13;&#10;Fgbf74eyzQbeXOVPSzUJRQnh1LlQSIwtfjj/AA9vuFcEDplCUbPDpNuhRipuLH8/Wx+nstIoaHow&#13;&#10;UhgCOuPvXW+nLF5avw1VHW42uq6CpiZWWakmlp5VdeVYPGQeP98Pb9tdz2cglt3ZDUHBI/wdI76x&#13;&#10;tNxga2v4kniYUKOoYfsIp0ezp35x9u7DFNRV+VXdOJhCJ9rlD/lQj5uYq1eb2NrkH3LXLnuXvW3A&#13;&#10;JO/jp6McgfI/Zw6xX9yfun+2vOZe6soP3dctXvhHYSf4k4cfTq1Hp359db7vNJSZ6vba+WLRBqTM&#13;&#10;MEhL8BWp61fSQTYg8H8fX3Nexe5GzbiqrO/gucd3r5UP/FfaOuf/ALl/c/575YEk+1Q/vC27iHhy&#13;&#10;dPoycRj5dDFvn47/ABs+QTfx9sVDtLeU8NqXsbrOtg2juq7v5b1tVjEakyKFmMjx5KlqEkexkDWF&#13;&#10;jbdOUOUuZ2+r8P6e48ri2bwpB55Zaq9TkiVXr5nqM+VPen3t9nR+5xcNuO2RsNW27oj3lpgU7I5W&#13;&#10;EluwHarW0kLItdBWprXp3H/LX7HxDVWb2hSYfuDHK7yQVW16TG7B7SRH0IsdfhpHOEzDgam107U0&#13;&#10;srXaQQrYCLt/9pdyg13Vsse4LxDRKsFz/tlr4Ep86roLHiB1mb7X/fe5H3DRtfMskvLkxFGW7aXc&#13;&#10;NrJFSSk4AvrMEkLSQTxRqFVfGNT1XBubrvLYPMVO2hFkIdx0xbz7M3HhsjtXfVKllAMu28ysbVKF&#13;&#10;yyxy0Ms6SaWaIsg1e4putuljuGso9fj5JhljME9B5iNwNQ9DHqB4jHWbvL3PO1bxtke9FovpHPbe&#13;&#10;288d3YvxwLmKojYAVKzJE0YIEgVjToGqjBCKrkSqjkppVYiSmmjkp5I2vb1xyAMOePp7C0m3kT1d&#13;&#10;Sp/hIp/h6kaK9FxEJYSHVgCrKQVIPChFQfTHn04mgpYowVKoAOLEAG3A49qzbQpGDHkedOmfHlZ6&#13;&#10;HpjrWqjf7ZRJe4DElQAeOF/PsuuDcCvhCvSyJUwx6TFRBWag1RG7H63sSlrfUBeBb2USx3BqXqPl&#13;&#10;0vR4xhePUbTpI4IINxbgiwv+PbSjSK06vrJwD0qKdxVU66ubppcH6hrc2t+fp7OImWeEKx6QsNLU&#13;&#10;HSYmiMEskbcFWPH9R+Df2SyxiNivDPRikoZAc9SqLG1te2mlp5ZL2u+kiNR9b6vb1vaXM/bEhNfP&#13;&#10;pi4uYYlqzDHl59LGk2iYh5K5+QOUHCj/AAu31/x9n9vseghpjT5dFc25q+IR0saDGhVApKYFUsPK&#13;&#10;RpQf8hH6/wCw9nUFtGBpiXooursKuqVuPl5/s6UkdBDEoerYSWudJGmNAPV+n82/qfZikYVav0Sy&#13;&#10;3c0jaLcfsyek7ld6UONZoKICplS6gQkeOO/0BcAAc/UAeyy73mC17Ye5x+wfn0Y2mwzXXfdmgPr5&#13;&#10;9JjIZeuz1IxnmKxsNSQRkpGpB+hUfU/6/ssubua+gqx/IdHFrYW23yUhUfaR0kUjLD6WIFvUbHg2&#13;&#10;sfZMAFFBjo3ZvM+fp1k8R/rc/wBAL+/V6pr+XXLxgkWPH+wHP+uffvl1rWesoh/KAn+v5/3n3bSa&#13;&#10;9VLV49S1IW3AFgLix1A2+l/b3Vesl/8ADj/ffg+7UHr1vr35Fvp+f9a3At70ASada6y01Q1LURVC&#13;&#10;/WJ9Vvwy/Qg+1ELGCRZB+fVJo1kiKnzHSn3HSJNT0uTp7FZI0WWw4IdfQxP+H0Ps33KJXiS7Ufb0&#13;&#10;T7ZM6O9lLmnD8/8AJ0khYCw9kaoSat59HgA66two/F+P9cG3t1UA4dbp13yP9a1/9v7qyAn59ep1&#13;&#10;1fV/S1iebf70feljAOetU68t76R/rgDji3u4oxp1vrxVvoTa9yb/AND+OfdqEGnXuuRX9wA3KEX/&#13;&#10;AMfp+Le96V1aevdTY0XSFFgv+J5+v593T08ukrVDHrIFABA5seDx9P6+3Oqknies6ryALjV+OPqT&#13;&#10;9F/1/wCnvYU1p1VjQV6UmN27X1wErIKWm/V5pvTcfUlVNr+zK226aY1ftXonvd5tLTsrrf0Hr+XQ&#13;&#10;s7W2FNO6vR0qrGrfu5fJEJTxp9S0Ubcki17j2IrDaQuYlp/Sfh9oB6j7mHnCO3VluXLFh2wxVLsf&#13;&#10;RiP5/Lpb1OY682QGfSd8bkS5UOR/DaOb/aU/QAP9Yk/19mklxtO2EBv8ZlHAcAPt8ugdBtXPHNwA&#13;&#10;r+6bJuNP7Rx6evzr0FW5N87l3XIUrqkU1EpPhxtIPBSoh4CMFPq/2PsjvdyvL7ErBU8lUUoPt8+p&#13;&#10;H2Hk3YeW0DWkfiS07pX7nY4qc1pw4cfPpNRwMLLwmqwA03Ci39PaRUJHQiaYUJH+r8unCGFlslxp&#13;&#10;uAzceon+h9uqNIp0hlnBBb/UOnOWjnpGUTQSQGRVdBJGY2KFbhwrc8349+k8SM0IIPSBLmO6BMTh&#13;&#10;wMGhqK+Yx59Y2kkNySSPwAfoB7YaRmwerCNRwHWSMnxNp5azX/P+xA9uV0rTz68yqSK9QTLqJKk8&#13;&#10;Ajn/AIm/tnxTxr0pjjAofPrMjAAML3t9TwLn/X9vBtIqOtSBqkeXXjK2rTx9QSePoT7bJJ614XbX&#13;&#10;rOrA2sf9tf26HFKZ6SstOumdR9T/AL370xpWnXgDwPWbWfGLEj6ckAAD26DVdR4dNEd5FOsglFlC&#13;&#10;tfm5P9bHke9Gh4cOqFfOnUpW+jD2+rYrXpllrjrlIGkDFLKxQrpF/UPra3P0/wBb3Ylj3dNoAlFo&#13;&#10;SPL5f6uPTZMrrZnAZtQH1Buv1/1vbTCgp0YRsHNFwB5/PqHKygh/SAzAggEED682Fre2+lcWrKr1&#13;&#10;h1A3ZRZSLXOoi5vYi3/FPe+ndDV7jQ/5OsKySo8bxOFlVlkikT6xSRkPG6MCCGuPx7qWKEMpoRkH&#13;&#10;0I4dPGOKVDHKupWBDDHcCKFTXyI6GHc+Tpdw7Wot/Y3HU82aVEwW8ZZUMiUdeq6KPJw04sAahQAX&#13;&#10;N/UB7PrueO5sk3SNAXA0y18jwDfaeNeou5e26fZOYZOTL2d0tCWnsQhoZIyavCxP++yfhHl0DPn8&#13;&#10;zNcc2DBRYfX/AG3sO6vM9Sr4PhqB5ddNKCLi+qwAHBH15vb3qtevCOpzw6wmaQKRq0kizEErx9bX&#13;&#10;B96JOadO6FpXr33dV9otO1RL4o3eWKPW3iWWRSryf1+gsBz73rk8IQljQZA8q9a+lgW5N2iKHcaW&#13;&#10;andpHAV6jyqr29YYBVXgHQuv6gi3+I5tb3Qiooc9KEah0gY8vXri3Fn4UE6UVL6CE4a+uwufqfeq&#13;&#10;Y9OvVqSo406z2ZQkQQty30bVqVblAwPAJJ/p/h7t1QqHYsD6dYna3IiVh6SCBfSQSzMycf4m17fj&#13;&#10;36oHlXq+kHiaU68CSwYEi5HqS6O909Si31H5FiP9c+9dbB8j+zrnfTHrv6vTGNS3IIJVubC9m+pv&#13;&#10;9Tb375+Y4dN6QWoRg/PHXC0mn0m0mhgtw3IA1NIfoLWseRbj341Pw8ergqpBp/q+0dbSX/CeDs3u&#13;&#10;PYm1vmXv3bW6t05vG9UdWx120uvKTLVLUE+4BSVmRX7OmkMhp/ME8SiJLSXIPNvco8m20W77HNY7&#13;&#10;tpuLb6iILG+eCvISlfh1adOPtANOuZX309wTkv3F5a3/AJIdtj3m5tbxrjcrcGKVoXltbRBO6f2o&#13;&#10;h8R3GsEqaIGAY114PkN352Z8le0919sdr53JZrdW5szWVjQ5CqqZ48ZC8pjXE0kc5YosCARqgtyt&#13;&#10;7fUewNvm73W83hubjsCmiRDCIgwqhRgUX9vWdntd7ccue1vK8HLfLCq2hdU9ywDTXUznW9zLICdb&#13;&#10;yuxbUSaA0PQKWRNSkeR/FqIZlHoVidLXJJ4/F1PFvz7KhRCaDPEUzx6kJWGrUDpStKgcfKoxwrUc&#13;&#10;Otmve1Dlej/5AGD2l3jRQ47dva++aTI9V7czQD5egxldmf4pQ18dNy8BSnWWSORwCiSaW4Ye5iuX&#13;&#10;nsuRPA3MEOtuEowyrSyCSJK+qoNXyqAeuUvLrWvPf38X3zkJ/EtIbtpZp4XokkdnYta3crKKAxy3&#13;&#10;DrArDEjI+mtNXWtdt3e+8doVZyezt07i2xkRIkgyG383k8RWARnUI/ucdJGzIbg6CbX/AB7iO33K&#13;&#10;+tP1bOVozWtVZlP8iKj5HHy66h7zynyzzJALTmXbra/hoR4dxbxTJn8QEisFbyLAA08/Pp/3h3L2&#13;&#10;xvoiTe3ZG+d2SSII9W4d2ZvLCFEJVFRMhO6Cw+iqoH+H9VF1vu83Sj6q5lkB9Xb/ADnop5f9s/b7&#13;&#10;lc05c2SxsSM1htoY2J+bBNRp82PQX+qTUZGEoUKgIA13BtdvLybKfr7J+41JNf8AD+f+foeEoq0i&#13;&#10;x/gp/k+zrGsciSWj8bBlk0IpuFJbkkkcW5LfXj6e6LVWr5dXqrL6U4nqOYlLi76LtZx4iS6N6WIV&#13;&#10;xb0j+n1908MFqAkZ+39nV1k0qfP86dT5IHytCBFJF95hoWepsCs9TihIIxNJqazyU5svpBPjsLWS&#13;&#10;3uzo1xAKHuiFSPVT/wBA/wCDpGJVsL0l6iK5agz2pJTOB8KyfPAbP4umYszRF2aSw9BZyvAIPqIA&#13;&#10;Xjg/63tEQfD1dGnB6Dz8/wDJ1gkTVcDQutdOstw5BBCtp/AAuGH14/r70VNAR1vVTj1zUAq3rKc6&#13;&#10;xIWksSG4JT/aQbrY/i9ve1UEGp68WIYUFeuo9GkaZF8bA+XyxlmHOpiRzwbE3C2twDcj36ikcft6&#13;&#10;0QA1acOGepcdxohFQY4JJIkYx3KCNZQzFr/UL+vQRyVUg/gupUDSGIB/1fs88+YHTTii+Iy6nUGn&#13;&#10;20IyfKo7ajyPQq7+3BQx5bcmI2fmWfbE2Zx80FPRqwo5qfA4qPB4iqSonHmaX7Ua5I3KLruQrWGk&#13;&#10;/wB1u4VuZrfbpD4ZdCKcOxAiHI1DsBJHrg+XUd8n7LcHbrLcuZ7ULuCQShmcgyB7iZp5o6L2BRIe&#13;&#10;05YrxZc1DGoqamoeWeaaWaWZgZ5nkYyyyMS7VMvlsxZi1ibC/pNx7JHkaQl2q3mTXJr5/afy49SB&#13;&#10;BDDCFjgUIoFAAMACmBTGKYHzOT09bY29PufK0eKgmghDiaprKyobxRUePpk809VUTAqAEBJ/Sbm3&#13;&#10;+wV7dayX08cCGnFiaUooyTX5Dop5g3qDYNtl3GdC/BUUZLyMdKKoGSSf2Cp8ulhU7zwmAqIotq7c&#13;&#10;xQTHSlErctSx5GuyVQp0ionkqzpAJ1eMAWW49N7kL5dztLJwljCn6Z+Nxq1HhUk+R8vKv7egzDyt&#13;&#10;uu8WrScyX0xM4qY4W8KONCKhQF7jT8Xmf4qY6GeXqfGb7+PWT7x2tjKqgz2y95Qba3rgqDHVk+Dm&#13;&#10;w9dD56PcELwhxDPE4kFQjPzFpZVBHsRHZrfc+Wn5jtE0TRShZUp2FOIfHAqfiHmtOowj9xr7k/3n&#13;&#10;g9qOYLlJrLdLFrqxuJJEjmWZCEeAgspeN0KmIgVElRwbp6pevNwbWynX9DmKfcGV2xVZXD1q/eZC&#13;&#10;LGbNyFXuKMfY1Gw9qVlQUrKiDyapJZIRra6sBckqhtV1ZTW6XQeSJipOohYWL/D4URbJWtfhpjhX&#13;&#10;opn522XmLbt7vNta2t9wSGZDojMt7FHak+Iu4Xkaa4Y5QoCqsjBVoQTwXG+1do7+zO9pNuUPYWLz&#13;&#10;2y8ZWZ6TsLd8kK42j3Tga9KmPH7lpadYqPG00ojMMMQmMkc2ksGVjp09nY7pPcm1E8ctuC/1Evwi&#13;&#10;RCDRxhYxgAZqPPpxOY+ZuTtr2hN6n26ez3WRLcbdZBvEa0njKNJbSMXmupRrq7FdDx6tLAjJv/lv&#13;&#10;2xs6L4wdNbTxOWy/ZOc/vLhd5TZPcbA7M2xmKnb4r8hg9sqzyT5WISzap6qeSOMNZFD8+xlznvVs&#13;&#10;nK9rAo+pkZ0kDM1VQ6QxA82FT8VcfPrHD7unt1vk/vpzHvt3DFstsLW4szFAoF3cQrcmKOWdhRLZ&#13;&#10;iiKFWNS4yxpg9VS7633vHsrcDbq7Bz+T3Vn6mJaf7/LVElSsNNTRCCmo4IkAipoo0CqkUKqnHKn6&#13;&#10;+4X3Hcb7d7o3e6SmaUgCrcNI4CnBdPAUGfProTynyhyvyLs67ByfZR7fZqxfw4lpqdsu7satIzGp&#13;&#10;LOxNSfLHSQDH0pF42WMkSBlOlhchXKSXB03N9Itb/X9l5BFQuB50/l0JcMQWrn9v+x1gKFlLsxcB&#13;&#10;uNTgiS9uGW3AH1X6/wCHuhQnJPV9YBp/q/4vqTGis0ccEet7adJZnC6hrZrR2P8Arf4+3lA4IKnp&#13;&#10;tm0qXc8DQdOHixiIkJqJQWRdTxRqYxOwKlLtzoueSDe/+39vlIVTRqqSPLOadIzLfVMgRaA4BJBp&#13;&#10;604V+R6W2x8FRb53VtfamXz74uTJ5rC4COpammyf2tNW1wpZESnpySAiEyqLkn6D2Zbbax7ldxWE&#13;&#10;8pXUyJWhbtJAI+ynQV5s3i45Q2C/5i2uyE4toJ7jSGWIl44ywYs2MsADXArU9CBverw2ye4t+4ja&#13;&#10;Jqd6bKizNfsmKLNrU4uTeWAx+nGmKWhowZY2kkj1xvGSVAVuGuPZpfyR2G+3MNmv1EBcxaWBAlRc&#13;&#10;EevHz6BnKlruXNftls+4cxFdq3RoUvtUBWVbKeU+KCGfsZQrAMG4ksPTpph/g09FVbQotsSVGfq6&#13;&#10;/wA+3sBgamsz2ZaAqxn2llNw6rpE5JkWGGB52YBS0Ya4ZBt2gbbI4g0hOqONCztTzhMgOB6ChbFM&#13;&#10;dL2Xc7e6j5lur9Y7OOPTdXE6JBBqrRbuO20kFxXQ0jyRxBTqAcrQt2UwS4ikp27BycVOIo4vs+tN&#13;&#10;pvEmRpIkkDhs7kIxLS0LEtdmqGqaoA8wqfoxPamGOm7uABQC1TDDONRFUTPEsWf5dLdu3Y7rdyjk&#13;&#10;y2L5IfdbzUYmqOFvGSks4FO0RiC3PHxW80fV7jrKiCTH0dHTbewUZjkXC4kSoJJAylJsnkagvU1c&#13;&#10;i3vrncjURZUFgET3sjjw4gII1I7V48cMWrqJBzUsQfQDoUWuxW0E43C9ke+vDUGeahIFDqSOMBYo&#13;&#10;lOcIoIHFmNant+DHyPxHQvaGS7IzUeaqMNm9qZrae7cRgKuupZP4hmKUwYzcopKSSNHgqJSI6uJS&#13;&#10;GWazgguLj/kTmG22m/fcZwzLKhjkCkk6z8MgX+kRQniDn8Q6xP8AvVezO6+6PI8HJm0NDHc21zHc&#13;&#10;Wk04UAwxEeLamQgsGjXujJ7XjJU1CNQqNTuCurt3Zetr6yOTFVOVy1atPk8ZjKxo4J6t5IqSoerj&#13;&#10;1v6XALO31H11ewq91LLuUksrBo9bkBkQ0FSQCTTh6+fU/wAOy2dnyzbWlpEUuVhhQtFLKgqqqGdN&#13;&#10;DUWpUGirwPoeoOZ7Fp6mdqen2tt5KSnltTCkpK3DsY4Q0BAhxVSI3aRQrMzqQSP03NgzcbsjHQsE&#13;&#10;YUVAoNFQMcFanSva+SZ7dBLLuNyZHXvDulxk0bDSxFl0ZAoajhXj0mHyG3KkU8jxbnoqiOZ6uSuo&#13;&#10;svSZMxyLJ5keignjpJY5BZSpFSLEA3XSPaJpbQ6XKSBlzVXBpTI0g6SCDwzx6P1sN8gDx1s5YmUI&#13;&#10;sTwvCDqGk+IwaZGUgkEGEihpQ1PR+didu7g+SvdXX/avfvzJ7Hj7E6/3BsTHdb4Nett8787Xy9Lt&#13;&#10;kxyYlOraDZSyYijyr1MRWWomrYZJp5ZKid5lUr7FljdvvG7wXG47jKskTL4aeEzS4yDGiViD6iS7&#13;&#10;VIJJZqr2jGfm3k209qfb7dOVOQORrKWw3OC7a9uH3K3tbBWuNYkF/PdKly9ssbgRx+GyoirHEEZi&#13;&#10;/T5/MQ+GPzF6Q7HqO2/kN0hm+odu/Jbc26N89awZrcVPlaClpKvIS5BdkzZitlUU1fj6KSMNjpHi&#13;&#10;YRcxR+GPQpfzEpvd3u54JoJA8rEpFOkgjJp2MwNAQpAGklSFIBOkgDH2K3/Ytt9vNn5dEN/E212U&#13;&#10;MbTXm1XNib0J2PexRGJWlWa4Vm8Qp4gLLJIAZVka9r/hJPs47e70+bPbGY2/LSRbE6F2hhqbcENC&#13;&#10;9cIcfltzVOe3CmNr8UswapaDFqywwukj20gWYkBzebGSXY/oVGiS4vbSKNaqA/ZOdJq1GQSmPXqG&#13;&#10;lag5PQh3jmy1suebXdBKJrTbNl3y/uG0SubQxybbGZkpH4sUptXvBDTQ81JERggY9cf5+X8v3qvv&#13;&#10;zqim/m8/Bypxu4erd8Rms75wOIoWp5qHIJXjC1nZ1PQQn0IanTBm40QeKSRah/TIxU0MO4xBuX95&#13;&#10;0nc7GIMkqEul1bUqjIxFTJCoYVahaJGBGqJh0EPb7m3ZYbuLfOWkkt+Wd9ungNncKsF1su8awJrW&#13;&#10;WAF0+lvpnSaLw2ZIrmeNEHhXduBQ9/K7+Sm8/ir8hJ+6+unw7dmbK2XnK3ZcOb/4DZOVoQ+V2+0Q&#13;&#10;GqWmrKaMxVECsjmP9yNtar7PuU4LG/S/2zc4knWe2YaGOmpFGorVBDDSCNJ4gMMjLH3j7bmC3seX&#13;&#10;9+5dvJ9uex3a3me4iRZPBYBolkkjaqMpWV428QMGWR4nAVujf/PT+eJ89f5h+7Nj7Txk1f0jtfaH&#13;&#10;hq5+rOp6/PUmFyu4oz+9uDeeRqZFkqKeFS3prZPtIk1O4AvYn2W2i2OdLPlG3e3mBLSSOfEn9aNJ&#13;&#10;oTw4l86KFPxOx6EPMPLe28z7Zd8we+W52u92cqKltbiMW+3QqoNXhs2knaa+nehEjPJcA6YrdUUU&#13;&#10;apbtPd209r9nZDd1DmMdvzf0WSxeaiXZ9XVU2wdsbrpStfNNPuOApNkpqerQyGnxRSmEg/4FsFKM&#13;&#10;9vu6bdabu24RsLm5LBysZIgSQUYkuaGXS41aYiEJwXIqOlft/wAu8y79yHDyxd2su07M0ckBN6iN&#13;&#10;uF1aNVFC2x1Jah4TpMt2Gn0nFsrHWqC+RXyi+Q3yw37N2d8je2N2dtbzMBo6DIblyLyY7b+MSNPH&#13;&#10;itr4Gl8dHjKayLqhpYUMmm8rO3q9gu7vbm7cyz0NCxAVRHGNRr+miUWMk1+3hXqY+VOUOXeTtuXb&#13;&#10;eXoCg0IkkjyPNczmNAiNcXM2qSYogUDWxANStCTUGsRiMtuOq+wxOLmrZPH5q2QPHTY/H0gc66rI&#13;&#10;19Q0cNNCLcyyui39HJsC1bW91euIbeMueLcAAB5sxOlR8yQP5dG267ptuyW/1e5zCFCdK8S7t5LH&#13;&#10;GoZ5H/oorHzOASFFI+0NqyXiFDv7OqCpmnWqTYmNq9WoCGMGOfMSIRYO4ipdQ/TUgmyyQ7bYN5Xk&#13;&#10;3kzVECU4YqpmKnzbTGD5t0RaOZOYkIYSbPaMRgFDfzLT8VAY7QMOIUyXGnNYCMs1VXbs39mqaOqO&#13;&#10;R3HnJYVo8bQU9MJPBTL648fjMTTBIaWmQAuI4o44lsWPF29pZJb/AHm7CsTPMQFCgVAHooGEX7Aq&#13;&#10;jj6no0gtOX+UNqdoRHY2iEvK7GhZyMySyPqeWVvNnaSRzRR5L0MWzOmIHMFXmZKPPVCTNE9HS1tU&#13;&#10;Nn0FVCPLUUuSz1ATPlqmIcy47BelOTU1cKD1CPbeWELeLd0lIxpDERqw/C8imspHExwjSOMjqOoy&#13;&#10;5l9zXUPBtYazV1DeIUU3kqE0DxW8lEs0NRpnvqFqgQW0rntddz9sbS2ZLDTba+33ZuihhlpKWsQ0&#13;&#10;1Nt3bSuoSWjw0GHJp6NR+lqfFl5mNvuMk5/ZD24cybbtRVLDTc3C1AYUWJKY0KFwh/oRV1fjm/D0&#13;&#10;W7FyBzFzKjzbyH26wlIZ07muLk1rqmMo8SZjg67sLEKkQWKj9XosGd3Hn94V332fyVTXyXkSlh8a&#13;&#10;09HjopmLNBi8aoWKBXflzGoZyAz3clvYBu7y93SXxbx2f+EUoFHoq/Cinz05PnU56nHadj2jl61N&#13;&#10;rtMCwpip+KSQgABpJTV5CBgBzRRRUAUU6ZmgXV4vQWBKgMWRlYsBxqJAJF78+0pjUGnHo3D1FT1i&#13;&#10;vYBGMa6EImcB9SBbcKE5sW5A0/Xk8c+6k0ABNAOPr/LP+TrZzkDj1wCMwKaW8LDxhvSEjvdgwVdR&#13;&#10;f+pOm5FrN7rlu3y9f8oAz8ut19R1zlTUbmNViiF5HBv41Qgk07Le4LEXv9OPxe1njNdFKAU/n6f5&#13;&#10;evLXievEfto4dmCCYNxovdWY6rC2krxfmxBU3+o8NVAyt6j9g6qKVI69H47KAfKdSguCCPIY2uZZ&#13;&#10;bG6m9/TxwALfT3uMKKUyf84/1fnjqxqKsOA68IgGSOMAsQWFlP0jZ9SFFDWazfpuCeffgpDBQf8A&#13;&#10;UK/7HVa9tSK564o6+KNo7eMRoF1FD+4GuI5QbWsTcrf6agDwB70lAo8/9X+r9nr1thnOOv/V0gDI&#13;&#10;2rUDYAjTY/m9vclM1TXoHsuoU6eaeXyxg/2lPP8AUH8X9qEYMOkboVanU1Kh14Juv4H9P9b2pWZl&#13;&#10;FDnphowTUY6nwVQ/Sz3X+n9P6j2ojmDClc9J5YvOnUmaBJUuByfowPPt1lVlx00jlDQ9M00ckfDC&#13;&#10;4/DWuR/iR7L3Qpx6XowcVHXBZL8GxH+wPH9ePelcig6uR6dZlOken1Le5A5/17e3EOkduR1RhXrK&#13;&#10;FBB0crySvJYf1UW9vAahqXPTJoDQ46izwJKtje4HH4I9sSICKjj09GWHHps80tKSD+kECxH6hb8H&#13;&#10;2lLGPJ6VafEOBTqdDWRy8BhqP1W/IB/IH5/rx7fjuARnpO8BBrTqURG6kE8W5t9fpYE/717cOl8D&#13;&#10;quVGT011NAOTH6D9LH9JB5IH5HtJJbiurz6UJMRg56hwzSUkguGUBgCp5tx9Qf8AifbKyGKTOB06&#13;&#10;6rKuOlbR1qzIAWvq/JI4ubc+zmC4jkWnr0UTwFDUddVVIG9aL/tv8OffpoNXcoz16Gana3UYqLcC&#13;&#10;4/p+QLcj2xoKihHSkMrcD03TU6rJ5Qvp+t/oR+Pr7TtHR8Dp4NXB6cKS7kIwJW9lP0P+x9qbf0I6&#13;&#10;TTEDIPDqZVYoyxEaSdQuB/ifrYi/tRNaq6nSM9MxXml8npPPA8F45FZStwur82/H+29lLRtHVCKd&#13;&#10;GAdXypr0w5CII3kH0IF/rx/j7QXKENqXh0thaqgdNxsPz/sTx7S1xU9P9Y2OoWBuPx/xPtomvVep&#13;&#10;VHVPTOPwt/1fTRY/UfX2/bzGJq16o6h8HoQaDIR1EAVj615W9jxa4K/7b2KbW7WZASQSP59ElxbG&#13;&#10;J+3CnNMf6v8AV59CHtf5Fdr9QVMFVtLduRho0ZL4uqd63HSoravG8Ep9INrXBHtdDzlvfLbB7K4b&#13;&#10;QDXQalf59ALmj2a9uvcSFouY9sieRgf1kHhyg/JloD+zqxvpL+bDAj0uL7UwU2JLCKGXM4sNV0V7&#13;&#10;gNNNTXLKL8+gGw/HuVOW/fizlYRb3GYa41qKj/Bj5/KnWEPud/d+SMj3/t9drOVJYQTEK4HorfC3&#13;&#10;lTVQk/l1ZRQ74+MPyr2/SU+48fsbsCkH7lE1alPJmsXN6D58XXxGOvoJgyqTLR1EUlwObce5hW95&#13;&#10;Q5ztFW8WC7WoK1oXU+TKcOjD1Qg9YT3XK/vr7AbrJJs8t9s0hw/hlhBKBXtmjINvPGa/DLHImTRa&#13;&#10;mvRWe2/5YtBnqOoyPSXYUVXH63o9i9urUbgoYIh40XHYTsjFJ/HKJAgZYzVRVqICERF/X7A2/wDt&#13;&#10;DHNGZuW7vWv++bz9Sg9EuRSZAeA1eIFH4T1P/t59+7cNouks/dDZ/Dbg99tOiBy3dWS422VhYTtW&#13;&#10;jN4bW0jka3dq6eqge5/jZ2r0zXzw9hbP3L15GJZxSV+6Ehy+wsiUI0phOzduCXHNq1KqJXJTkFlj&#13;&#10;MjyXAgXmDlfedhlpucMlmM6DIA1u9OPh3MfZT5ShMkLqrjro57Z++XIXuXZLLyfuVtu50gtFbViv&#13;&#10;o+NfH2y50XApQmsBmqAX0LHRiXXIR5HBTLHmsfPReS/hqDpmo6kKLsaSugLQyWFidDm1+fYVne4t&#13;&#10;CFu42WvAjKt/pWFQ35Y+fUy2l1Zbohbb5ll08QKhl+TIwDL6ZHlivXCOvpJm0iRT9Laio+vNufdY&#13;&#10;7m3kNAwP2/4On2glSpGfs6zSUtDP6tEb2tyCAeOf8Bz/AIH260UEh04P59V1zrjqTjMIrSMsAKq4&#13;&#10;LqpJKhh/T29Z2ALHQKA9M3N6qIPENKcenaXa9ItTHUVjJKF4ZXGmPVweV+p/p7WHaYBIJZgD+XSN&#13;&#10;d0keJkir0uKNKeKmWKmhjWMAKGCKqfiwVPzx7OoljVaIAPs6Dly0via52OfL5dcWoUv5ar+twrj0&#13;&#10;gfkhBx/sT794YJLSfz6uLxz+nbireXTLkd3YzF6qenIqZ09ASMXVLj+0/wClf979l93utraCidzH&#13;&#10;yHS212O6vG8W4Okf6vLoOsnnslk3YPM0UDf7ojJVbX+jsLE+w5d7jdXbULFV9B0JbXb7a0XTGufM&#13;&#10;+fTGIwP6f4cCwN/rb2XiMAZ6XfPp8xMg1NCRwblf9c/UezCzYavDPDpLcr2hh11Xwfby3UHTIC6n&#13;&#10;8k/n6e6XUWh6jgetQvrFCeHUJGcC5Q3P5IH0/wBv7S9OtSuOucd9XAv/AF/1r+7J8XVT1NVbXP8A&#13;&#10;U/7Dj8e3utddEAk8kEW5+v8AvHvwFTTr3XZJH1ta31/3s29viNePW6dcdTfTT/vPu1BWvW+u7XNv&#13;&#10;zcjm9vp/h78RUU68a+XSvwLivo6jFzNwqnxg3BEbflb/AFsfZzYuJ4mgkNacB+XRHuKm3nF0nnSv&#13;&#10;SVnhenmkgcHVE5Q/14NgfZQ6tGxjI7q8OjiNxIiuPPrpShC3tcC4B4N/6+7AimeI6c68/PH0ANxb&#13;&#10;+n0APvbjIp59e64WAb66rcf0/wBjx7oQA2evdcwF5dQb3+l7+96RTUOvdeIdiCR/xofg+90Y5PWi&#13;&#10;Qoz1NSJAQSGvpsDe/P8AsB7c+beXn0mLmmTjrPGgsSwvb+gJBH9fdlWn59NnV5dPmM2/X5NwI4TD&#13;&#10;ESP3ZUKgqTyVQi5t/X2ut7Ce4OBQfPotvd2s7Jau1T6DoUsFshVZSIhUsgF6mawiiJPqt+L/ANLX&#13;&#10;P+t7EdrtAU6Qtfn6dALdubOyhfQDwUZY/ZTpUVeR2xtpbVc38VySg+OliIaJWtwGUcWH9W9rZZbG&#13;&#10;yGiVtbjy8vs6D9vZcwb9JW2T6eE8XPxEHz+0jpBZ3e+czuuBZjQ48DQtJSt4wE/o7LYn8ceyq63O&#13;&#10;5uOwGiDgB0M9n5R2jaP1mTxp/N3yfyr0l4KdrhibCwJ/N/8AE+0ar+IjPr59CGWVSeH7Op8UIYnV&#13;&#10;+SQLauW/HIHt9Y/M9JJZSFoOA6dYYrAKBcqAXHJ5JsB/tv8AEe3aE9F0kx+IkcaDPDpUbbnp8Vnc&#13;&#10;NlK2lir6XH5CjramhlF46mKCYO8DqfqGAt/xX2rtWW3uI7lwGVSDQ8DQ8D0H9+guNz2m42y2kMMl&#13;&#10;xE6LIDlSwoGFK0z656d99bkk3dujL7genjo0yFXJJTUcSCOKlpQdMEEaLYAKth7pdzPdXD3EuSxr&#13;&#10;w4eg/Z17lrZoOXtjttnt8iCNVLEklmA7mYnJLGpJ6RjRcG31/wAeR7RGL06Pa049ZIUsLkj62It+&#13;&#10;LfT3tUqc9NOa9NdVEsMhI1epiDewReLg6j/tufz7Ryr4bGnn0tgJZPs6jI7EkNwvNrE/j8D22JCQ&#13;&#10;BWnT5A6ygjWoPH5v/rc/Qe7VODWvVTWnUtGIIP8AQ3sf9bke3gx49InA1dcWLOSxAsT9Pyo+lvdq&#13;&#10;k5PWhxp1zvcWNyLWsf8Ae/e6nqpAr1zUL6WFgVFrD8/0v/j7eWhAPVSCT1NS5APP+w/23u4Fc9JW&#13;&#10;9D1z1OBwT9LfT/ifdxUcOtUBx1HqHXQp41KdRB5NyTfkfgfX35jXPTsKnUR5dNzMzg6bEkFWNhdQ&#13;&#10;DwBf3ToxRNLAGv5f5+m5rcAyMpblQCbWP4I55/p7q1SdIx0uTOaV/wAPWO7AKz2YALwbAqT9CoHv&#13;&#10;XwijGtetkqcL0tdj5+lxOVlxuV/d29uWkbD5qIFlEcdQdFPXG3AaFyGVvwL+1u23UdvOYZRWGUaX&#13;&#10;B4Z4H8j0E+b9lm3Lb03Dbai+sH8eAjiWUZj/ANK61qOmDc23qja+dyGEqdJkpJR9u4uUrKSRPJS1&#13;&#10;sUg4KSIQQ39bj2mvbRrG6a1fiDj+kvkw6OuX97g5i2aHd7f4ZfiH8Egw6EeRVq8fIdNKKCLc3H1A&#13;&#10;sxt9NVlvx7TgAig41/l0aMWDcMfz6xhWGosAoZeC4KgEfmx5/P8AT3ogjrZdMAcR+3rHofULatOo&#13;&#10;+v06i5sOUJ/pfkD3oZwOnda6ajj6dc3sFu/6RpBTRy4fnlvxyLe/EUND1UE6qDJ4j5f5+uDA6QCL&#13;&#10;rdW06yFuwuSAbn6fUEW/x966cBJPp8+uOpQCPKtgCoTj0sSbG6i5I/qePfutZ4kZ64+Qams3jKOq&#13;&#10;rqNwxvYhQ3BsPSCTyPeiaHOOrlWxQVr1zRn1FdSsmlQ2pQAdRsxGn+yL24PvwJJ9R1R9GmrDrgNR&#13;&#10;bXp1HW44WxVdNv7PB/1x/S5924dWUDTQHFP29d6WbU4AKr9LOAgNyf1c6rHk8j/be6mpHb1X4e2p&#13;&#10;FOrJP5X/AM5Kr4N/Iqk3fnlqsv1PvuiXYXbe3YJGSDI7UybBEyhpjpWSbHk+WMhb2uPz7FnK29x7&#13;&#10;VelLklYZdNWAq0TqaxzDy7Dhh5ozDz6xp+897MTe7vIunZY0fdNuEklvG7aFuY3XRc2TvxVLldLI&#13;&#10;c+HPHHJSq16tb7h/lAfGP5TbwzHePwx+Z/UO2+u97ZKqzGS2dveqp2n2rlKstPXUGLKTxziNpmuI&#13;&#10;Z41EQJCyEDSRruXJ1lu9025W8pi8Ylm8FRPCTU6nQh0KA+cb5U4BpgYe8i/fA5+9qdgh5B9xuXZ7&#13;&#10;+426NIoJJ2eyvGQELHHOhhminKIAFuICUkABYBqnpj66+Gn8rH4ERydr/LT5J7Y+WPZeAqRPtjqP&#13;&#10;rx6aXYn8WoiJKf7vF080suSlWUxtrrqiKnVhbxPz7atuW9h5dYbhuUqswypm017TgpbqzgvwoZGI&#13;&#10;FOA6M+Zffb7xHv6zcl+2GwXO0WU40zTxiVNUbAiku6TRw+FCVJqtnb+Me4CRsEVMfP8A+eHYPzj7&#13;&#10;TO5Mp5tv9bbXiGL6z67jlSPDbTwsainQJQ01qdp5kRNUqxgqAEHA9hDmrmVt9uAtqCtspqqsasxP&#13;&#10;xPIfxO3H+jwGB1ln93D7vm1+yPLdLxkvN7vQv1d2q6ahB2QQitUghyAle9qyPVmPVf0qBbMfHax1&#13;&#10;qC8em9gLH6kkcfT6ewiyiupuHWSyEkFTXHCvn1w8kQZlTV49H1AXSALqNHkBAH4JIufrb22Wrjy6&#13;&#10;sFk0VbB6jsHFhGRaNzqtwrAIXY3PNgB9T+fx7bJYHUvTnbTPn1xHrVdPoRZHMbB4yCx+rMRY2vwC&#13;&#10;Pzb3v7Ot4ByeuDagFR/7BILqEcapLuoYMQebfkn/AFz7qxdFzx+WerLprWnHr0NRNRy0tZSPpens&#13;&#10;4kdL65b2mhlVwBpdboVJ5Fzz7qrNCUePBA8/OvEH5HgfTrUkMd5DJbzrqV6Y8sUIoRwIIrX7OuOS&#13;&#10;p4I5YJ6Ej+H1iE0x1sWjcf5+hMzH9cLEKLE3XQfzzS4QahJHmNuB+zFPlT+fHrVhNJJG0Fyf14zR&#13;&#10;sUr6OPkwFfkajjjpuGrSEjDqyEPpMRLOGNyUuASb3t6gbH62HtPj4BUU+VelgJB1NkHH59dsFBBO&#13;&#10;u1vIFAAlZfqoUOxsxJNiT/iSRx71RS1RkAV62NWnTjJpWvXNV0CxaxYN6XsyKqRgMxW97rcWW/1v&#13;&#10;9Lj24FGnJp1QsS1AOu476yjAJY/uSJd11aPIWIYhjewW9vqf6X96Snnn5f6v2fn1qQ6U1UrT/iul&#13;&#10;5tPrne+98jjqTa+3slWtlaxKKhkWNYIKuqMXkZYppysTFF/tav6EsAfZxZbNuN/MqWULHWQBUUqf&#13;&#10;zPl0EuY+d+VeVLSa7368jhFuniOKlmVfIlBVqN6ULYOMdOnaPTfZnTOYpMJ2XsvNbZqKuOOXG1OQ&#13;&#10;gkWgy9NNSJUpU43I8wzxtE6OGic8WAI5933nYt22C4WHdIGjZjQE/C9AD2kYrTy6L+QvczkT3M21&#13;&#10;tx5J3OC+SMESJG36kTaipWSM0dCCpwyj9lD0gaeqqaOSaelmqIJXimik8Ehhk+3qF1VQeojZTZlJ&#13;&#10;B9VyGsdQv7LY5DGzeExDZwMdp4/yPE/4OhlNbwXASCdVkoQaNnuVqIQDgMDwPyGakdGz+AfxrxHz&#13;&#10;S+Y/QHxiye+6DYGG7p3nDgK/drvR+emwMNNNWVdRikqv25qqf7dqelU3HkIQ/S3tbYRRSzmWcFo0&#13;&#10;ilmKrh5EhRnpGWU0ZtJCtpahzT0B/P8Av25cuctPf7OI/rHurGzjkuAzW1tPfXEVvHLdBHRhBb+K&#13;&#10;JZU1oXAoGWtet/TtTvn+X1/IUx/XXwW+NXxL7M+Tfyi7EwOP3pgeudt7Vk3DubedPk6uXCPvXdm9&#13;&#10;8lSTxGSaWjnTwY2ll8RASU0sLo/tPYXm/c320a/VPt23KzCO2tAxdqFfEkkbUqmhK65p3wdOlNPC&#13;&#10;K9+5O5P5E3e933dbG15l5jKR/Wb7v5hFtamWN/prSztVSWVVNGMVlYwIXiMxkvJZ1KPrv/zFv5Yf&#13;&#10;zBrsVvn+Z13P8YuzsPsvcmWrt/5T4+bWrsNUZvpHbSKmSgrt147BvPVYfC0VgKmKCkM0dpJJkhjU&#13;&#10;uR9ebxyVuNyLobg97cWqRKLcyDWdCAVExAWUgIDIISxqTivUY+3ux+8XJO0pyBHslvsu37jNdyne&#13;&#10;VtW+k1TXLFovoQTJaBvGCWj34hhaJVVWcnT1rYbw7C3HvN8nJXTpjsTkq+rzMmGxU0/8Mmq6nha6&#13;&#10;qaV5HqZ7MQs1S7ORbTpXghPcd0vdw8Qy/pxuSxVSdBrwY1Jq1PM8fWnWVHLPJWxcrRwLap49xBGk&#13;&#10;InlVDJ4amhRaKqxRgiuiEIgIzU56M78l6EY7YXUmOCtqFHG8cRgeB444tu00c6OSCrAOWWynV9Li&#13;&#10;1iRlzegTa7GEAcBnzxGB9lD1AHsJdfX848yXuGq5BzWpa5lKkcCMD8VRU4Na0JWIhrOosSRHYPpD&#13;&#10;M5GoNxcgqfQODxcEj6mOQAWIYZ9P8vWVWo0oPLz65yL6ZfGzyCCTSSZFZB5BfU7erVzcWH0Fr2+n&#13;&#10;vfEFUzTqqsT8WNXl609P29YzTFU1kIJJNJLsBqYHi+g/QcWX6j/D34IAKqRnrfi1NBwHp/n6l02N&#13;&#10;nmUyxaXCNFFoaceYpIh/ejjYq2gfT8C/tyOCTDilPt6YmvbeJvDcnIJrQ0BBpQnhXrhIsdMHQpE7&#13;&#10;gO6yNrSy8KthYccfr+h/Fz722mMY05p9vV1LzgBSaeYBr/qp+3149K7A0WVwddit0vW1ODqVr6bI&#13;&#10;bdMEJqc9WVlOQYZcVhgylyvBWafRF+SzXCsttoZrW4S9YmJtWpKAlyaYKp5j5kafI5IHQY3m723e&#13;&#10;LS65cCLeRGNorkO2i3RGHcJpsgfNU1PX8IALBcHA12TOTymRyY2tR1ctVVZB6qqiq92Zycgz1ENd&#13;&#10;XU91VpSSxpaOIEH0tERcgx+kkudUs8hgDZY1/Vc+dWHCv8KqCPToJjeLWyEG37fA24yxhFjCIY7W&#13;&#10;BRgGOMmtEoP1Z2oRlXrgwqDdb4xRjuvqI7NgVWWtzkCE7mykUbeTzSZeO81NEGBOiBgb2uwIt7rB&#13;&#10;eGMeHtSfTLSjOMyOPmxyo8+2lfPj0suuXEvT9fztL+9Hr+nAaC0iNKYhICTSU/HKpp5AjpJ5yrbI&#13;&#10;yVGaoYqeNzN4cyoEas1bbSmRIQtb7khj6lsH1Emx4Q3crSA3kIAph/I14VOc19T5+Y6Em0Wy2ix7&#13;&#10;ReMzrTVCTqJ8MZ8OtB/ZcAAcppFMZPb8Hf5ZPyo+fuf/AId07sLIrgqKankyO98tT1VNgIUmku32&#13;&#10;M/jtUSIpBNiACLFhwPZtZ7AJ7M7tu88e32cZFZ5jRWPEeEOMpHGgGPPqJ/cL302bknfIuS+W7O55&#13;&#10;m5huVJXa9tTxp0AxrumqEtYK/wCiSsozwr1u3/BX+RH8APghLtCo+UW69n9n/ILesUGLpNtbsr8d&#13;&#10;V00tRkEEdRRYzax8hmhBIYyGAqunWZCeQ0u/7nJBcL7X7W8sUSOZdxnjBdwg1P4SNSNFwSvxPTyH&#13;&#10;UPcx2m2btu+3t97nnKHZZLqeFbTlbarlh4Lzv4dudxvLcNdO1ZFDMjW9qCSNcoPWtx/wpf8Ai11J&#13;&#10;8WPnTt1endkUuwtp9oddQ5+uxGOpVg27PuDFTwUuQqqBIB449aSxieBAmm0bAHUxLc+5vvfLu18w&#13;&#10;XpU3N2s6zuiaFZopdKswHbrMZAJAANATknqVPaXahyhzxzt7VbbJM21cu3W3yWCz3D3M8Nvf2Imk&#13;&#10;jEkhMjQrdpMYRIXZFLR10qnWuVNA0Mj+dmSGKNiWAYpDBYSnyFhY2XSCv55LC1vZMyFGLOKKP2Cg&#13;&#10;zXyx5UJ1fLqf4ZlkRSlS7eRI1Ej5eta5wVqADXqy/wDl6fyrvlf/ADEew8HtXqbY+T2d1/W08lfm&#13;&#10;e6d94HOY/r3DYugkjOQqsdlJYI48hV2dXipaaT1/1UBQxiltHZ2rbluj/SWygMC61kkDEKqwxVDO&#13;&#10;7E8MRgVYyaQeo35m5/tLfcl5Y5UjG/b5NK0YtIZo0ht9EZlkl3G674rOCFMyFg9wxZI4oJJZAvW0&#13;&#10;k3bf8ln+QVteq2H17Tbc+X/zt23iJY8zuTE0GL3Xuuj3hoMH2uc3pItRiNm0iETBqWhMuSsDaDgN&#13;&#10;7ZM243qi3NdrsaAeDWt3MpViGmKhXGs4CsY4QlaJKQw6jWPZ77fbkX8/h82blrLi7aqbFYSCRAIt&#13;&#10;vglZ0uPpVVqXSxXt89yAzT7ckiEPn86jvin/AJg3/Ce7on5e57a1JtPMZvsbqXeZw1DL/GqfAbnl&#13;&#10;zGW2LuagoMvNefwjTLao8avpYCUDkAs27abLaN33HboCWWW2hnStSyBmgkGVAAKiR0LYFF4dDhOZ&#13;&#10;uaeYbvlvdbxSH23dNz2udlPhx3Hhw7jbGRo5ZS8gkNrbTLGA7q8pJJUagXv/AIS7bZwm0fhb/M97&#13;&#10;iy+WShXIYFtrZCoiQM2LwOz+o9wblM9N4JArytLkTIIX0gKi+r16QYXNu0f7llU6i+4FjSh0iFrU&#13;&#10;KSeOFkc/KvRVzpuou9+5t2uQLGtpyxRWkZlLvuJ3ZTGSMFi9jahqgg5UDFCCH/CbL5v927r7X3n/&#13;&#10;AC/d37E3h8h/iR3Lj981m7JM1iMpuzGdTR5fGTtl8pmMpWrNFT4fLwHwzUdVbVMwaJWkZh7Xbv4W&#13;&#10;5WU27NI0V1txMttdMe0sHqLaR2I1LKTSJSSVckU0yOQVbps/9Tt32/bNvjhay5nEFluuzwAK7Q+D&#13;&#10;4Eu8WccSkxXW3Ioa7mRdE1tGoJ8eCA9EI/nC/Ab4u/y3u3sFR9Z/KHa3ZR3tndxbjqugKbb1LT98&#13;&#10;9RbYlyC1+3KHKZva1a+PpIpo3enFdloKSZFUPFR1DXT29b7lZeEbrcYltXVl/SVQxkqpZpLZgEKR&#13;&#10;aqDVIHUB1KPIenNiPMu96Nl2ZpN1tzBIF3CRlW2t3il8CKDdIXe4+ovGipK0NmyEzRTC4js1K9Uh&#13;&#10;b/7r3RvKkfbWPij2bsVYBSptfCzTSVGbp4pfJC2+9zVCiszsysquFrHFNGQGip42uxLd25iv9zH0&#13;&#10;iA29uf8AQ0JOunnNKe6c+fcQqnguOpP5P9q+X+WLr99XxbdN2BLG6nQaYGIowsbVT4FjEQdNYR4z&#13;&#10;A0kmcUABp4ZZ5KWkpYJ6msqpBBQUlPTyVNRO/AjpaSngDSStqNhoS/4/x9h10dyscdWLGigZJ+Sg&#13;&#10;fFn+Efl1JbSxQQPdXLJEkYLOzNpVQOJYsAFoMtqI9c9LuTbGK2u19/VVSclGEaPYW3qqkfNl/wBa&#13;&#10;pubN2lgxkX0Dwp5qw/TwwgiX2ZmygsW/3bNRxQiBCNZ+cjglYx5Ed0nloBz0Exv25cwKY+T4k8Fs&#13;&#10;G+uA4two4/TwHQ90wNe9vCtRT+0lYGPpg3LvDJZqhfFaaHBbZppPuKfauFSSiwcTRAiKsrVqJDNX&#13;&#10;VIBN6uteVwWtH419IRXu4S3UJgYrHApxElQgp5muZG/pPqI/DTh0abJy1YbVdDc2L3l9ICpvJ9Mk&#13;&#10;7AkdkZAC28RNAIIVReBbU3d0ptp9S5vNyUdTnlq8JQVlOuSoMfTUX3O683QrbXW0WHqWiSkolBGr&#13;&#10;KZaWnpFWxDSNpjZdtuwXVyUlugYUddSqBWST5hCR4a+skpSP0LcOiHmD3D23bFlh2rReTRN4ckhk&#13;&#10;02cDNWiPMoZprhiKCztFmuG4ERirqN1fPsTqzECmygo6WKvpg0W1cRUTZHJ7kRTq8m5csTBU5WMs&#13;&#10;o4kNFhxbVHHkSoHsT3D7VsNr4NxpXWK+Ep1GQ+sjGjOBXh+nbV4CXqK7ZOaufdyE1iGd4m0m6mVY&#13;&#10;YbU8dNrDSWOzbSeI+q3I1/UksQT0XHefbu5t5q+PjvhNviNIEw2Ml8bVlHAAYKbJVlNHCZI0YApR&#13;&#10;wxxUaH1JThvX7A+6cz3u6ViFYoaAeGCRqAONbAKSBxCDTGP4K56mXln272Tls/WN/jd5XV40gJ0u&#13;&#10;eLRKzPRmGGnkaW5cYabTRAFfjLMfWIzG5ZTZTe6i6WFrW/w5/FgfZAQzNUnIPoP8lP2jPQ7qKZqf&#13;&#10;tNaeX5/nn1PUoSKTYO2thqUBrKx0FA76SBx/U83/AAfblamlTqHl1oDND1wePWijUddxqKK4JsA2&#13;&#10;jUpWzEDgHmx4HPvTJU54nj1oEA564FWDNJJaWS7qbEmREflWJSzqxtpJZACLfS1/dDhqsan0/wAG&#13;&#10;f9Q6sW8hw6xKoTUXGuRUaN2ceiOOR/VYD6fW4JXm5uCPdaUUnTkfbwPrTH59XrUVHXHSF0yFXkWO&#13;&#10;yghncH1aTK9iWsLn8AE/UD8aIVCGI+GlOJ4/ZX7cgdeBJOk46yNoaUR6yjhZZFkkkW+piCaZCCVA&#13;&#10;Iv8A2uT+fdqDVoBzk1P2cPLJ4fb1XNKn16xhgzSSSAvIEXTaSYtqI1oXj0n+2AAlrA8WI591APxg&#13;&#10;HNMH/B5+nCn+frbE6gFOOvRq4Olwt9Ru3rcrGR4kOgLpUp+oun4J+o+mlBDA/t/P19PmR5dWJ9P9&#13;&#10;VOs2iKKQhbNI8ixFQ5e2ltCpcarspLKxW9gDcXIPtwqFOM1A/Ly/lQ5/I5PVCzMtCOv/1tH617X/&#13;&#10;AB/tvcj0zXoI9ZYJPG45NiT/AKx/tX93Q6DXpuRC60HT2p1KG/r7Vgg9IyCOPWN3MJEqi4Buw/Fh&#13;&#10;9feixXI6so1dvTnR1ocA/wBknhb/AEv9Rb2rhnV1oePSSe3IJp06PGky8W/4ofz7WOFkWg6SBjGe&#13;&#10;mOqpWhJZOAedI+hH+w9l08JU1HRjFMHFD03xVdm0vdH5uG4BH4IPtMJRwOOnvDYio6copgSSOLW4&#13;&#10;B4PtVHKBkdMutRTqcESYAA6SSBe1uT+D/wAV9qtKuNQ6TFmQ0Pn1CqKTUjJIBf6K1r2P+B9p5oda&#13;&#10;UI6dhnoePSamhenk0G4I5VgPqL/UH8H2VsjI2ny6M45A4x1IirHT0uDIP6j9Q/wP9f8Abe7rKU+L&#13;&#10;puSGpx07xVCSC4s3/Ef649qhICuT0nKkHrqaCOVDcKwIv/jf+v8AXj3plVlp15WKmo6bkjmpHDRn&#13;&#10;yJ9WTm4F/qFH19sqGhbUnw+nTxZJaA49elRQVQnVVP1JH1+tr2sb+zi3lEo01z0VXEOg1HTs+N8w&#13;&#10;PjBFtXpsOf6c+1TQVHSFbxYzR8HpvfGuAUtcf6rj0n+hHtO1uSClOlSXatRq9SaHFyu4BW5DAWCk&#13;&#10;cf19uQW7DHp0zdX0Uakk+XQkYjb7TAJOv0+hPHs5t7MkUfh0Bt031YjWE1PTfufatLDA7WUPzZwL&#13;&#10;XIFxx7Zv7CPR0q2HmG4mfS5JB6BCupSvlhb8XCtbk2/qPYMubd11IR8wepLglB7lOMY6ScgIJjYf&#13;&#10;Q8/6/skataHoyrXPXD3XrXXOOKWY2jUm1/UeF+v0v7vHG8uFFOvHHSmxUZpCRM2sN9D9FU/8T/h7&#13;&#10;OLJDBhzx6RXJ1ii9YNwSxPTyREqSRYE2P1NwB7a3ORGQr5nh1eyUq4JGOkKiabkXB/ofyR7DgjbT&#13;&#10;p8j5Ho4LqcUx/q/Pp929ubce06+LJ7azeTwOQjI8dTjKuekkAVtQUmJgCL82I9r7C+v9slE9hK0T&#13;&#10;jgVJ6Kt42jaOYLVrDe7WK7gbBSVA4/nn869WJdJfzMe6OtXpqLeKLvzDxGNDM8i0WajjUBSVn/RJ&#13;&#10;+TZ1HuYOWvenmHaaRbrH9SgPGtHp+01P5dYd+6H3H/bHndJLvlz/AHU3LEmijxLcnNO3DKKn8JNO&#13;&#10;rhOlv5i3Qnc1Iu3s9X0GLrsgqRVu29209PFBV3XQ0dq5TTzLc8cn+vB9z1sHudynzJH9K8qxtJQN&#13;&#10;FLQV+VGwflw65x+5n3Mvd32yuTvWzxyXMVudUd1ZMxKZqCdJEsZxnA9DUdRexP5enxk7cpq/LdW1&#13;&#10;9T0xl8upkkp9lw4rLde107gGKWv62zSTY1Tc2jfHml0amk0PIdXtLu3tXyvuqNJtH+INJUkRaXgb&#13;&#10;zBa2cGLGRqUoRqJNT0o5K++N75e3ksW38+RDmW2t6Ct40sW4Rr+IR7lCUuKUyy3An1UVNSIKdVKd&#13;&#10;8fy1O+OqErsvBsv+++2qWOSobd3UKVudWOCMGV6zNddZFv4pSJYes0E9XHGAzu0a6U9wdzH7S77t&#13;&#10;IaVbbx4xjxbXvoB+J7Zj4ij5Rs488Drob7TffY9o/cKSHbpNx/dN9IQv0m66YKsceHBuKf4rKa0C&#13;&#10;/UJbyOSFVZGq3RGn2LksVedw1fEjWkkpFnV6YkagldjZ1jqqZyBqCVMKMR6gCvPsAjY7i2Xxf7Rf&#13;&#10;4lBBHmAUajrXj3AGmessoeY7G9IVf0iRUB/hby/TlUmGUVNC0bsqnBNcdP2MxuWn0yU8JSEeryzg&#13;&#10;hDbi6pa7A24Nv68+zK3humA0LQDzI/1V6SX+4WEI8OdgzeimtPt6E7H7TgnphNXyNLI4D6m4CEAk&#13;&#10;COM+xFBYI6apjkdAS85jmiuSlmtFBpwyek5lK2gxTNDSsJZ1GnSNJcFR/bdTpUcfX2hupYbeqqan&#13;&#10;yHR5t1ve7iBNcAqD69BbmqjcGTLaZEip248ULspY/wBJJG5P+wsPYYv23G5wooo4Ux+3oZ2NvY2o&#13;&#10;AAq3mT/k6SjY2rjBL00t7ckqCfpb06f9h7J/pZkYllr0arNExoCOsYik/tqVt9Qbgj/XBHupVhxB&#13;&#10;H5dWMiA0r1zWG9hyST/rD/b+9AV4Z60Xpw6mRR+JxIv6kJv+L/1HHt+PscHpt2LLQ9PtZCKijWRA&#13;&#10;AYx5APqWuLlfZjcRia3qvHpJG2hqeXTCEtGSQCST9ALqfwAf6eysL206V9c4kAA455ufzcW+lvx7&#13;&#10;soCjAz17rKtgLc/7Hn6+3mVj+fXuuvyT/W3+8e7ItBnj1sddHkW5/pf6/Uf70Pd+vdeIB+vv32de&#13;&#10;65aFuFB4HPP+9D3YAE0HXunPHVJo6yGYXsjgP+AUPBHP+39qLZvBnEg4Vofs6S3cXjwtD50qPt6f&#13;&#10;dx0Sl4slAP25lVXIA4Nro5t/UG3tfuMKswuE8x0V7RKVVraU9w4fZ0lTGGBP0IAufz/T2WFAc9Hh&#13;&#10;OkDroXuo/oAb/wCNre9Z1AHy68TQY68ACzccix+nF7e9KAWJPW+uXqvbi3H9f9j7tQg44daqOHn1&#13;&#10;KEN/UDYcWuL8kfQAe7aScDpMW1Gp6f8AGYLI5QhaeAmIEa5XBCW+nH5P+9e1ltYz3ACqKKOJPRde&#13;&#10;7paWIpcEV9AR0J2D2PT04jkqF+6nQm403jjaxIuTdV/w+vsQ2e0og1HuPQC3XmqWXUsP6a+R4H8h&#13;&#10;5/6uHSyrKzA4CnWSvlieYJ+3Rwixc2+jqfU5/wATYezWSW0s1BloT5AdBq2tt53qbw7QEA8Xb/VQ&#13;&#10;fz6DzM79yuTVqWiH8NomNgsZXzOoJH6wLKP9bn/H2T3O6yzDw4RoQ+n/ABfQ02nlHb7B/qbs+NKP&#13;&#10;XgD9n/F9I7QSTzrZ/UZCblr83Zvqf9v7LKV+Z9fPoU6qCgwPQYH8upkEJVTrFza/BsoP15HPt9V0&#13;&#10;8emHcFgB1PiUyWGkm1gAuo6vyDZf9sB7fWtKkY+yvSV6g4p/k6Ot8V/gl8kPlzumg2x091xuPNvV&#13;&#10;zwwzZSPF1hoqNJZVj8sjhbBRqX1Ej639ibbeWr+9iN7cMltapl5piI4wKV+JiPLNBUngB1A/uL76&#13;&#10;8m8j3UeyxtJuu73B02+3WKPc3k7100WKJWbLEKSRQGlSOtzT4R/8Jg+muuMLQbt+Y2UyG9szPTx1&#13;&#10;dTsjbNPWVUVKqReWphyeQx6S+FbcWjVnvwPULeyq9535X2oHb+UoI9ynJ0m4umEUGo4rEhZHkHoS&#13;&#10;yCmeBr0CoeR/ffn0LzF7o7hcclbMKum3bTE19ujxgai15cxxXFvZdoPasdw5aq0DDT1XB/Py/lG9&#13;&#10;G/GbK9I74+Ju2pdl4/eW18+d4bCrc/XZSo0bdpPv4c3jqbKKKhSi646t2IH6dSg+zLZpZuc9hud0&#13;&#10;aKKK4sZ2jkaJdMckfhlkIGp+4EEVDUIIxXpJ/Wf/AFmvcuy5B3S+vr/bt/263vrM35WS6tbp7pre&#13;&#10;a3lkWC2/SlDRtCkkIdXSUAhRQaockcyS+OZWV0JV1YWKspswP9PZJR60Pl5dZOB0K64zUHgR/k64&#13;&#10;uo5sRY/7D6f4+/H14daMhag6x6HP6R+bf4fS9rj3ThnrY49RpoNYkuYiqqAwOtndSbsYkHBIH15v&#13;&#10;Ym3tPKrPkUFOn42CjNePqOmyYMsovGFEn6hdjyg8Wpbg2+n6Sb3+v19ozx4U6VqaLStevWuxJ+ot&#13;&#10;/h/h78Kn8uvE9SUU6bfT6fW49vAGnScrRq9d6OQPwDf6f093Wg6bNTwHXbH6m1v6W/3j3ssCcDrW&#13;&#10;n16zKh0A/wCBJuLfQ/T26CAOvE06nJdgqqBqYhQL/k8XPt1ACMdIpONfIZ6eqfDVEjhZ2REZQysG&#13;&#10;H1uV0883/wAPa1YHZgCKdFU25QxoXjGo14en29Nu48NPha042d/3ljiqHZQCQs6CSPkE34+vtu7g&#13;&#10;NtJ4RNcA/t6W7DucO7WwvoBVdTLQ+qmhOeGekq4Opi/P1Hk0tfgcMVB/3n2m6EiAMo0Y6iuwZhzc&#13;&#10;KPqVABsTb68/j20zEN9nTyggU6xFmYsFKhnVdB9RUMf7JD8f7b3QsW49Or4enIwOuLBi9pC1jwRy&#13;&#10;xJH+C/65t7r5UPDq4NBpGD5Ef6uNOhalA31sRasDy7p2JCsdYtj5cptSSQKsrX9TPSNwwF7KfZ+1&#13;&#10;dy2zxFzPafF6tGfTzqv+odRlGf6n85tbnt23ej2/wQ3oFSD5KJRkfPz6DVITDFFIsQZZ0N3v6AFb&#13;&#10;9LWvcjgi59lAUAAjz6H7SrJM0TPTw6YHHPmesJaSeVFEbSEANZiNFz6QFZRYce2yWZigXh07pREL&#13;&#10;Mwr1jnSUKWMZVA4YBmYNf6qCSACLe9FWGSKdOQPETXUK06wmNpF06b+okqukAf65b+n1HuprXPV0&#13;&#10;dUNRX06xs1iNSqoF4ydYK6rBrgKTybcW966uAClE64ICSwNzGx9RccJd7hSLg2vfn3rPn04xB+0d&#13;&#10;cGNxcq4UsV1Ktwug8lSnPBv9ffmoaA56sAaVGfl1mWI3UxMD9T5A1m8ZXVpuSPzze/8AW/vYWnDp&#13;&#10;stUVcfaPKvUkrZY5GYMjKU5eMNYEoS2nUQzfU/1Fj7sy6T69Jw2vtUEEH0x/xXXEACXSJI9PkNgQ&#13;&#10;yeZk9LRci4AHH4J97Pa2OrEvo+E1PH5fOvWMyIRIG1LdnIXUf0sQRGv1sCRa9/px7qf2f5OrCPSV&#13;&#10;zWg48SCOHGoqDkVHHPWanydfRBhSV1XTIQ4f7WrlplkD+mXyRoAGuBpsf9hze91mli7kdlB8lNK1&#13;&#10;44+fn69MXG3bddFWu4I5CKAF0DnFeGoGnHy+XXpKfJVFPJXSU9R410aqlkc08l30xoGfUvqIINgQ&#13;&#10;Lc8+/Mlw6+KQ1PXyP7f83XoZ7GKRbGJlck/AKahTiSABT5U/YeogDgL/ALrUm90YFm0Nf6D6j62s&#13;&#10;CPbQ/jPDpWQGwcn51/mDkHrG9tIUBj6CzhgxRUP62F7k3H1sB/T3RnB+EY+fV1BBz1HssgB9AHOk&#13;&#10;DURqvckK6/UHkAfT3TTjP5dOVzQ9eklCll9RZgGYtr9aqNQQ/wBGuOB79WnD8+tquanrChADEP6h&#13;&#10;dog5GqMlLK5twwN7A2B90A04PVj3GhHWN3AABusjMLLFwGXTYC4JJ+vAINz9B70xOPI/Lq4GcCo/&#13;&#10;n0Yml+Le/l2TvPee6srtzY9dtjYw3/jtibmmq23/ALq25HVwQy1eO2/QxytQRCOcTrJl/AZY7+FG&#13;&#10;/UBNHyXuv7unvrtkgaKIzeFIazOgpU+GvdGuRTxApP4RTPUKT+/3Jz81bZy3sENxusV9ffu+S/tl&#13;&#10;X932tyVcrHJcSFVuGqhV1tTL4ZNJGB7SAGOdJopsTUFY46+dGpJ2uopcmfRT1Gtxwj/5ma1xZg3B&#13;&#10;APsMW5Dx/TS4D8D5BxWn2VwD+3y6mG+Uwst/GCXiFWArV4hTWvAHUpGtDxxTINOmySKWnnmjnilp&#13;&#10;5o5XhmimXQ0TxNaRWYgMpBBV2Xkgf0v7Y0FWIaoIwR8xx6XI6zRK8ThkYAgjhQgEU8uFDj16wl2O&#13;&#10;qQX0hNIKlVDCMDkaLqSLCzBhx+CRzRmqxYj5fLq+gKKH7c8a9cpEUKjtdAWGpgilJalrvGqhgoLK&#13;&#10;AAVA9QFybD3dwCit5EY8wT/n+XXoyxJ00avyoaDzPGlfIkU4evRmfiPsnY2+O4qCm7NyEWK2PgMF&#13;&#10;ubc+Z8lVDRyZAYDHSZGmwyeQHX55UVCgJcKSVRtJHsX8i7fYbjvqndHC28aO7eWrSAQua8TQfZ1B&#13;&#10;P3jeaea+VPbSWfkWFp91vLi2tYOzV4RuJQjTcRp8NCWDN2atILLUHoPN89h5vdu4cnWwSvj8NHXy&#13;&#10;02Ex9LK0FLisWJWNDR66XRdVi8XFlS+m6Dm5fue7XV9eSFSY40chAOCqKkCo44zThXyHDoacocl7&#13;&#10;Ty5s0FtMqz3bRq88j5kmmoPEkAcMQzPqrWrUrR2FD1sHfy8Pj72/89f5cvyu63zvTXYfddd1hT0e&#13;&#10;V6H3Rj8HX5TMU+5cZRS1MWB2pnKlUPkpgrL9sshSSKpaHS0oULJm1bxYXvI8m383zpGGMgtnndEd&#13;&#10;iEJQJ4mmtJKCqnSFahNQQMAPdrlbfuRfvabJzp7H2dxI00cZ5httvtZLiCG3lnSOSe9itUkEfiwF&#13;&#10;2GoGQvAJFATJc/5Mfxj+BHVXRPy3/mPfzIcZRbql+J+9avrPYnxR32uNxEuf7Gptr0u6IhX7F3I8&#13;&#10;NXlcpWVNZFjMVj6umalhMNRUypOyEQxHdxbza0g2+MwTO0hkmkjYLbRx6atQpTxHLhUIqQNGijSB&#13;&#10;lzs3Hf8AYd+3CGxur0XW3PDavb29ncKJt2ubmS5VUZ4ZVdbK3jtWmnVQsc2qYTs0NvJBLsgfy7e8&#13;&#10;uvv56/RneFH2H/LxwHxl2P1bNh8d8du99r47Dwth92UssmU2nU9X7nTHY6sps5tWopqSqrXxbfYW&#13;&#10;mFM7MsssQL7rcJeUpLfc9vvLlzPP4jJcgFZowamYAPUnUWBbSRrAMc2tWCkT8m7f7hXV/wAn75tm&#13;&#10;1TCx2n6ZZNtEtvJZu4QLt00rI6+DOkatHEJUb6fV9VZ+HLAzJTvv+cn358cOqsNsTe/8v7sVf5nm&#13;&#10;0aCu6nwO9eyeuqUdQ7j27jK0Jm+3dpdtbcSSOsw+QpaWDLviMbOqfcuYmYrFIwElnyTHv93PLsFx&#13;&#10;LNtd1IZBZwuwUycaPIKxqihi3eBMFIjKKwJEaXPukORrDb7T3Ah26x33ZbYW8m+XvgSX8VoRpjEd&#13;&#10;lIsVzJeTTKsIZXawl0vepcSRyxwO2fyk/wCZl8tO1fkJt/4efLvO0HyP3f3Xt/f+++w8zhNnUibW&#13;&#10;6coMdjxTzbEyEW36VKKHFVcUkQp/voI45w50FvKwBrz3yPy/sPLEd0ClputjGXR7aiRalkTTFIzE&#13;&#10;u8oBLRyMRI1OLhRpBHs/7x8/88e5c0W0Cbd+R9+vUsZrfd2a4vZY5rSfx9xtESkdvZh0WK+s44jZ&#13;&#10;wFhRbdmcy6WX82fqnrDpb+Yt8seo+mcTHidm7J7fzODxOHp/vPsaD75aetGGoRU1FVKxozO1MCZj&#13;&#10;JIy6mUNceyXc5EuJIJ9AWaaCCSSmEZ5Io2NAoA1HUGIUChYgLQdZN+1D3VvytNFdTvLa2l7uVvbN&#13;&#10;L8a21lfXVsgdpCSwVYRGHdnYqgdnZmNA9+XMBoqfrTGsk0YbFV9XHDMztJART09OokiVRoOoEg3L&#13;&#10;HgMAwPsZc9jSlpHwOk4qcYUDy/1edOof+7TKLubfb9SGUTRpqHBiWlftNTXGDjSRUqaEVJpFEZbM&#13;&#10;x/RcSAp+5GoWz6y91uLqANRJBI+t/cfKrP8AIjz/AM46ymeQIKBag/Pia+X8/s6yJTM5dxY638QV&#13;&#10;A7RyKsZJLqL3H1OnRe/5A970ChNPTh59UkmRCqngM19K/s6mU9BG0jJVBPIo8kcCeFNZIGmwictq&#13;&#10;I9IVABbkgHn24sKMT4lCaYpjpLLdtGqmCpFaVoaD9o4fOp6mYPBVVbU6WeOjxiTBamvrqk0+OpWm&#13;&#10;OhIzVkMztewWGFZJWPAj/Pty0tWZz+Fa5JNFH2tTj6KoZj6dI933i3tbfzkn01WJFDyvQVJ0VGlf&#13;&#10;+GOyRcSX6Fhut5dsrBlGo637WSUVMeYrMYorDAp8nkx+GyOmkx8bfRK/NyqLWeOnJt7PW2Z7Gk/h&#13;&#10;sQ2dZUFqeqo3bEv/AAyU1HkhNOo5HPce/l9vSRDIq6DbxSVj1HFJp46zXL8C1tYowxoknA6Z6vO4&#13;&#10;jGVJmxtOMrW15tV5epqqqrHjYmM01ZkqrTNkH+hQQJTUinjRMo1e0z3NvEdcChy/4yS2PMam7pPW&#13;&#10;qhE9AejW02bdb+Hwb9zBDB8MSoqEEfijhWqW68QRI1xP5ho2x0i89JWUGUhqKmrmnmSOKopJSqI8&#13;&#10;NORrhWOKK6RoLm8aAKRcDj2gu2aKYFnZgMg8KA+VOAH5Z6FOzpa3u3NFDGoUllYVJqwwWYmjM3DL&#13;&#10;Enz456i1NbMHSspIzH510zLAwjV7m8gbQT6GuSGA02+oPuskrBhKvCmQPTpVBax6WtrhgxHAnuNR&#13;&#10;woT5/tJ9fLrYk/kW/Af4NfJfN7y7c+Vvee0sHgurlesy/V+5MzQ4SjyWKiiFVLkMg9W6NNTPc+IK&#13;&#10;t9SmwZwF9iqwtY7DYTve02R3a/kk8EREgR25IqJplJBZDWimqoCKsQKnrEj3i593+89yLb2u5l3o&#13;&#10;clcufTfWy7sI5WvL/Q9G27bXVWSK605f+0nZGpDEzkDq2352f8KHPjp8Mtjy/GX+VhsPZ9ZLDh2x&#13;&#10;8XcdLQA7TxMaxzUL1O3KWCJTX1MEicSyHxow4QhuCPcLMTXUe8c+XI3S+A1R2kZH0UCg0XU0fbJQ&#13;&#10;ihjip5a3cVode3XLd/Nt93y57M7bNyZy/I+m83i9DPzNu7Ea3cfU/q2ayh9UVxc65gNTQW9sdLda&#13;&#10;pXUHzD757L+d/Q/fHbXaG892b0PdOy8hXZuvz1RV1MIrM3EkkGMo3b7eOIeTT4Yl8drqQQSPZvsG&#13;&#10;+324czWBvDWIyCLw1OiJUZWXw0jUBQhDU0haU4no/wDdL2l5Q5Z9g+adp5YtESf6Ge4NxL+tdyzw&#13;&#10;gTLcT3MuueWfVGpEjuTqo1K0PW1T/wAKeugd9fI7uT4KbY6xw0+6tydxY+fbuz4Jo2pY6Pc9bTQi&#13;&#10;lyj1rhUjo5E0xZNW5jjIlAOgD2k5c225vuTG2KNED2m4Xak1/sgqBwz0r+kNLhqVOgVUEqagGb3A&#13;&#10;5f5Q95dw909xuJ/o945S2C91FM3oM8tuYIFbTqu2ZoGgTtpMdDsElGmL8c/5RH8uz+U/07iO8f5v&#13;&#10;vYvWHYHeFRRSZ/A9K12b/jG2ca9IUni27tDruglXJ7wy5diXqDB9jC1mYxRx6yTW+5TXB8LlYK4U&#13;&#10;0e9lj/TDEGogSUFQg0nudHmeh8OFKE9SVzIu7bvuTy87/VWQlWsWw7fcf440fYuvdLuykSRGmEg/&#13;&#10;Rtbm3sbdf9y9wuDIsJOdu/8AmBQfzJf5G/8AMO7T+Nmzc18asd01hOxtjbU2ftvcmP2/nqHb2xaf&#13;&#10;E7pxuSkl2tDTCklr8Y0sMmNp5DCqSeAyzay6JY4baw5itr2S4kvLi8iuR4sgLSLKI5ogRVmCgtpc&#13;&#10;E1ZRUUGnududr3yTYG5UmsrHado2i/2iV7W1dFsp7OW9sbhww+nSSZ4UEtuwFI5JSrtrMimH50VN&#13;&#10;eoYVM4MwLPVvM00jmSYxGqLT1FQHLSEDWWkJbUuq/wDXcZkkbxXqSR8yeAYmpqxNaVJNRQZpjqeZ&#13;&#10;0S3i+jt6RcE0hRQAsEAVFICpUkFUAXNKA5G470ZW0vyB/wCEnHyUwM8tJW1/x27M3RJTxz5CoSfH&#13;&#10;ybY7KwO8qRqGmdwkTvSZyZk0gLIWk0DXIQHZbu3feLTQuo3FhLC5VQvfHJO4ZmPxFY44xSpJGnHA&#13;&#10;dQ3b7Du+37puczXQihteYrK/RJXdz9Lc7dYWjwwxAERrLezXLhyF0t4tWOqQ9Bh/wnt+bHwe+OHw&#13;&#10;3+cXW/zH7MxHW219/wC9KWsz53ZgtwVFH2F1znevJdn5nZ2wa7bVFW1GS3FHKZ2GGhgebxv5Y1Cr&#13;&#10;M0LkhuV2633G30/4ncSMGY9niSiDwwynSZoyInV0hLyjyQ1AJV7gbSL/AJ8n2qeN5Rvm12Vu8UMb&#13;&#10;SzmC0l3N53hKxypZThr21ktbq/ENhJIoWS4jZdRJ98o/59zbR68rviZ/J/6dpvgH8V4BUYvIdi4W&#13;&#10;jp4fkx2qkiyUk2cr93CSolwBqYyhaZayqy6tbRXUoUL7IJJpL2SOTcXM0i/B26Yoge79CCgRfMGR&#13;&#10;9Uj110WTv6lrZuRrexWZptUYuKeMPFaa7utNQTuV+aSzoQwb6KAQ2UIAhXxYG8PrXMyGUrcrkMnm&#13;&#10;8zlK7LZnM11Tlcxnc3kanKZXK5CplaaqyuVymSkeonlctqlnnkZj9C30HuhelSxNWJ7mJJr/ABFm&#13;&#10;JJp8zSnl59Dy3tkgjS1tI0REGlI0XSqg0wiICFqRXtWpYk+fSqo9mVIx9Hn94V8e0Nu14eTG5Ctp&#13;&#10;pKvOZuCIczbZ2ujxz1aM1lask8NIjfrqNYEbGMW3v4S3O4uLeF/hYgl5APOKMEGQHhq7Y1OGfy6D&#13;&#10;F3zVbfWTbPy1CdzvIcSRxsUt4GalPqroq6QkcRCBJcOuRBpOscaney42GbHbBoJ9p0csRgqM60y1&#13;&#10;W+sxSmJopkrs9EqrQ08qm7UGNEcbC4mlqNKldNuXgp9PtSG2UcWrWdh56nAGhW4lIqKeDM1BTcPK&#13;&#10;zbhKL3nOcbg9dSwBSljE4ypSAk+NIp+G4uS7jjGkOpgzJt/aWZ3M1RHiIqOkxdFKqZTcGUmTG4DD&#13;&#10;JNJqjOVyzhl1yObQwQrJUzMQIYpHYL7SWdlc3rMtuAEGHc0Eaef6jHFT5KoaQ+QNejTe+Y9q2BU/&#13;&#10;eLNJPID4VvCDLcT0xpihB1UWlWkYxwIoLSSIFLdGW231ztjY1PLnMhVmGbHiCes3fuOmp8dPRytZ&#13;&#10;qWXB7Xyqyw4a5uYK3NpU5GcEPQ4jWUlQaWW0WO1I17NIFK0LTS0XJyCkTBlg+TzeJK/GOAcRBm98&#13;&#10;77/zXL+67GPWs4KrZ2zPIrgGjLPdR6ZL0D/RILIwWMWUvNxKho2DnenfKwx1mH6/p3pY6mcTZPdO&#13;&#10;SWaqyGSr4hoTIR0uVaaeoqFBulflZZZEB/ySloRYAj3Pm1V1WmzgrqNXkepdj/ENRZmP8LzMzKPg&#13;&#10;jiHQv5b9p2eWLc+bnDlFKxW0RVY4o/4C0QjSOM8Gt7VEif8A4kz3hz0W+oaqrqiqyORqqmqqqyVp&#13;&#10;q2uqp5paqtmJ1F55ajU8jH6jW/4sOOPYHPiyu08rMWYnUSSSftJNT+ZqPLqaoY4LSFLS0jWKOMaU&#13;&#10;RFCqi+iqoAUfIU+fAddNFwBpsV8hAMGl0JFiZkT8LcML/jj/AB92KUANP2ih/POf5dbBUHh/q/Ov&#13;&#10;5/PrAGj9cbsoZdSsFcGxJs7lgbXtzdWvbj/WaBQkqxFa/wCry6cpnUOvGYaVFimjV4iY0d2VF0K7&#13;&#10;M4AW5sdNvpyB79rBQBRw8/PrwU1rXj1JSRTBqVyXW0jMTqRWHoAGoLwOTbgD/be3QV8MkfEM56rp&#13;&#10;IbNKdYfFZPMXl/d8YbSyEr6QEb1qQBazE882W/HvxQ0MhJzStD/qoPn1tjTApQfLrg9tBV5HKMAV&#13;&#10;JkYmQtzewaw4sASpvc8D3RxRNLNUHI45/ZT+fHrahj3dc/NGVeJzySEkEok1MfrGFEfrUXW17WI4&#13;&#10;INr+9K6aaV4+orT5ev50/wA/WipBqTX7OsenTFo0jRI7Cx8bCzAorq2tSCSSbg8W+t7j3rSGjpjJ&#13;&#10;Iz/q/wBXl59WrQ6iafZ/qPXWpvIqt59aMI3u/FgLPDH4wqaxpKDUwPPBubmte/zqtRxwPUeX8zn1&#13;&#10;62R20P8As/6vy6x8FlBmEh1K7knxKHcFX0c8K4GlyByPzwb+0kkkmueFcZx/kz/hrXrwqf8AV+fW&#13;&#10;Qq1yB6YgJGIckLHAv7dQXUkNwFtDpBJuTe3vZDEV4DP5ClM+fAHTQHzB41Piwpjj/l/1cfTj1//X&#13;&#10;0gGRoyym35sR9CLcEe5FkqoP5dA9WDCo68vKi/P1/wB79s6m9evdS6aYj9tm/wCCEHg24tb2shlr&#13;&#10;g9NPHXuH59TLkixFwf8AfH2qalM9NkADGOoBL0khZf0E3sOLk/8AFPaVmMR1Dq9BIh9elBQ5AGwv&#13;&#10;9QAVJ51D8j2YWt1XB6Qz2/TydE6cf7A25B9ryfEx0iBaI16Ya7H3BIUXBNiLf054/HsuuLQ8ejCG&#13;&#10;5Hn0zR1ElMfHICwDWHPIH9R7QCRojpfh69Kygcal6eaWtHDIdagi976h/hY+10M/mMjpJLDUH16f&#13;&#10;UkjnTghr/VT+D/sfZiGWQDQOkDq0Z6aa6hDq1lJXngfVTb6j2kuLeuelcE9KDpMSwyQtpe5H1BIF&#13;&#10;j/h7KXSjA9GaPrz1wVmjOpG0N+CPyf8AED6+2y4BxXHVmCtg9OMFdyBJYEf2gbC/0sQOf+I9qY58&#13;&#10;0fB/ydJ3ioMdOIdJBdvqRwwtz/Qn2qw3E0+fTHDHXOEeGTWBYcXYfjn6n3aM6H1nrT94oel9iJVm&#13;&#10;VNRDXsxI+hvxZj7Prdgyg9BLc4zExK9LBcKlQnkjX1DTrX6lhb6+zFbZXAI6C53Z7d/CkP8AsdTI&#13;&#10;qGCmKyHSBb1cWItwQbn25HCkbZzTpNLey3IMUeT9vUqoz1NRoREy3txp/pbg8+3HuUjXtz0lg2a4&#13;&#10;uZO8dPWxtm7h7ZyhoaRJYcVTG+QyVtMUa25jSRgQXP0sBx9fb+32F1vs3hKKRqe4jjT5dFfN/NOy&#13;&#10;e2u2/U3DK1zJXw4q1JPkSPIdLHtPoah27tyGqo8PX1BNQ1FT1UICgzQw/c1dTWVcnpRIkGqS9+Wj&#13;&#10;QcyLddvvK0Fvaa0jLHhUYoaE1J8h8/s6C3t77v3m/b21reXUaLQOwbJ0swRVjj4sxY4AxpV34Iei&#13;&#10;C5PHTRVkiop0h2XU3CWDkDn8n3Dl3ZyrMQB1lpBOssQcEcB9o+30+zy64wY8KbyMXsf9Zf6/X35L&#13;&#10;MKayfs620yjA6mAxxA6voB9b6QP6c+3w0MXDHWmBcg9NtRlowNEd3P0uOF+lrEn6+0ct8i9iDJ6c&#13;&#10;S3qdfTFNLJVSEyuLrbSovpUf4f4+0BLStVj0pVQnDrwQAf1/1/ewgHHq3XtIvf8A1J/2H9ffgBnr&#13;&#10;3XeoLYXt/T/D/invxIGD16vn1KgoqmZkaJWWzKyyklSpU3Vlb63/ACCD/sfbsMErtqj/AG+Y/Ppp&#13;&#10;5I6aWFRwp6/I/Lo23TnyR7v6fenXbu98rXUEPC4XMzTZDHFdKoURZW1pa1gQ/uSuWubeZNiAFvcN&#13;&#10;Ig/C7Fl+zPUD+5HsZ7W+5Mb/AL82uOKdz/bwqI5B8yVFG8viB/w9XAdDfzQ6WqFHje09vVmBm8sM&#13;&#10;f8XoNddjJEJH7zK5EkYFrsLMBcW+nucdh91bS8jWDeYDExp3DIr6mvXN73e+4ReWTTXvIF6l6oVj&#13;&#10;4L0jmA9BQ6X+Xn6jo3m8uuvhv8yqSPM5zFbfrdzNGUpN77SyLbc3xQtKNdmzWIaOZ+WZmjrFlV76&#13;&#10;XVl9PsW7lsPJ3OqfVzIs0vlMjGOZfP41Ir9jVr54x1jhy3zr95X7tNw21bXdXMViG1PY3cf1Fi4H&#13;&#10;bmGYFBgUDQmNkOUZW7uiVd8fy3N/YakjzHRUuJ7Px0VK/wB7hMvmaPbG/XMd2WTH1n2/8KyMunSh&#13;&#10;jmkpXkk+njS59gTmH253O3RX2FUuQBlZX8KUj1RgvhyN8nK1OOGespfab77XKm6XL7d7rLLsU7MC&#13;&#10;k8MEl1YCp4Sp4v1dsnnrVbhY0GRI2Oqet+4TsrYufm2nvHC5vY2eUSMds7mx1Tgcy8SytCJKKWs/&#13;&#10;yauhZlKRz4+eVJWBWPXa/uE9yXebG6+kvUe2lP8AoUilJB8wfgkFagFGI9K066S8ob1yJzfta7/y&#13;&#10;zdQbpaGn+M20izwgkKdLBP1YZADVo54kdAQXC1p0DOQqa+iqnWdWRySGinQpKjg6XVlYAjn/AA9h&#13;&#10;i5nubec+IP24P59SVAttcQq0FCpGKGop8jXP5Y6xpm3UAPCCAbgKxBDfm9x7ou5sBQr142ak1B6n&#13;&#10;RZ2mf/Oo6E8ElQQLnn8+1SbnA2JFIPTLWT17GHUla7GzcF47fkMoBP8AvBJ9vLc2UnGn5jqvhXKY&#13;&#10;HXJaTGzcxrDybDxsF+v+AI/3r3b6e0k9D9mOveLdKKt1ybb9NJcRTutv8A3B/Fj/ANHe9NtkTfCS&#13;&#10;B1X6+VT3KOnChwFQVMCTIw/UgcEfXk2+v09vw7eyLoLgjy6S3G6RR98ikfZ69J6uwORpZ5E8HkBI&#13;&#10;KmNtR0H/AGk+y2fbp4noq6h8ujC23K0uIxIGpXpsemqIrmSnlQqLEmMkAf7D2kNvMhypHSxJFf4G&#13;&#10;B+zrD+Tf68X+v+w4Pvy6uDdO9e926914/QD6WNz9Dcf0v7917rxtxYhr/wCH+8X9+IGM9e65qbAk&#13;&#10;/Qc3t+b+7DgT17rOvqFx9CL8/wBBzf24uV6o/wAP2dLTDyrk8XU46U3khUiO/wBdJ9UbD88Hj/W9&#13;&#10;nFqwubdrduIwOg5eobS7S8Xg3HpGtE8LyJKCGjco1/pqU6Ta/wDt+fZQQytobiOj4usiVHXJFIFv&#13;&#10;wf6/U+99aegpTriyKSouVBub/QMLHm4/p7qV9MdbV3z59PeM29k8xKqUNM8iBvVMwKwrb+pbg+1d&#13;&#10;tY3N22mEY8z5dF19u9ltyGS8kCYwB8R/L06FXFbEpKK0mSlWuqfqtOoHjjNuSSbD/b+xJa7PFBRp&#13;&#10;zqb0HQC3Hm24uVMdkpjj82P+bpaTTYjB0jSV88FFGB6YIWIL8fpsvrc/ggAD2as8FomqVgoHlTPQ&#13;&#10;Xjh3PdrjRao0v9I+Xzzgf4eg2ym/a2dXpcQv2dKLhZ5ABO1/pojFwv8Arm5/x9kU+9TSVW3oig8e&#13;&#10;hxt/J9pBpuNzPiP6fhHyz/g4dIh3knkMkrvLI5s0khZmJPJDlvZXV5Gq+SfPoWaVRQkY0qOApT/B&#13;&#10;1njjN1W9/wA8fjjm3+9e3lGkY6qzEL05RRMoFrfW4/r/ALce3lQcTnpIzA5PRjfjl8Xu5/lJvWm2&#13;&#10;D07tHJ7szM8kazLR00s0dKJWAXWYgWLG/Cj2Idn5dv8AencWoVY4xWSSRgqIPMsxoAB5nqJPdL3f&#13;&#10;5L9qNuhu+Z5W8a6bw7W2hVpLm5lOFSKJAzuxJwqgnrct/l+f8Je8JtKkx3aXzb3FR0VNSx0+Vl2h&#13;&#10;T1UKVFPAqCd4spVTlYKUf6rWWcXsyg8e9XfNvKPLUwsOXIzv24k0BCt9MreiU75qHzUAH+MjPUP3&#13;&#10;eze+3u5YtvnOl2vtnyfGuuVpmiO7TQ8asHbwNvDLxe4Z5UODbasdWj91/wA03+XF/LO2rW9WfHnC&#13;&#10;bQyW5cTSmjnoNowRGD7mmXQj5bKxr5qpgRc3YID9P6BRJyTzNzZIm5+6W5fSQr3JZx6NYBzpWJP0&#13;&#10;4fTuDP65z1H+y+7PIvt7DPy99zblJt8v7keHc8xbgZvBkYYDtdTf43f57gkRhtgR2jTjpNfyd/nz&#13;&#10;3/8AzEe7+z+0NzZ5E6m27BU4nF7QggSGjopCwaKVYAbclgLkXP59v8/7ZyVtXts0uyWaws1wscMm&#13;&#10;TM+kanaRzk1HChp6dJPZW+98r772Vhs/P/MFzub/ALrur7cYCwTb4opGWO3itrVAIo9Eh89TkVqS&#13;&#10;egs/4UX93bY6Zi6YqNx7NfcmZ3HszsTblFl46sfYYGiytWscsctA1i8s8WkByLLYgE39+9nL6HbO&#13;&#10;StymnQvDNcqoFPxLEmqp9CeA+3pf967k7e+efvHcu2W230dtc7dtJuJeJ1q1/crb6O3teJKs3DLC&#13;&#10;nw16+ffuuGiqM5kq2iUx0tdWVFXFARxCkz6xGCPwPoPaG8RDcvJDgMSafb1lFy7Pcw7TBaXRDPCi&#13;&#10;oW9SBQk/b0lmp4l/HH0tc3v+Tex9onQsKHoQpPU16xzREWdAfQ3ptpHH1ZVUD6Af1/p7bcMMjp5J&#13;&#10;AeIrWv7fXpvdrsiM7nTyjL6rSEFDJpItwCo/1r+07UY0bp9BTI6azC8gsF/VqJHJGvUSrD6W4Jv/&#13;&#10;ALD2nZWc56Vh1UdZEpiBza4P1bk393WMrgdeMq+XUgRgkAiwA/oDzf6j3fQ3VPEPl15kFvoOQbG3&#13;&#10;twxrSnn1UHrA0ZC/lv62sP8AY+2zGR1uvUiJCByBZr8f0t9OPdlXUc9MOc1HUxRpAK21LZlIt6SP&#13;&#10;p/tvakKekkjBu1hx6k1OTrJFhWRrqi6CQAtxe/JW3Pt15pZF0scfLpNBt9qmqgyxrx/l9nTRk6yW&#13;&#10;rqHqKh5Hd7amcli2gBEjUn8AAC3tuZ2d9T1r8/lw6MbC1jt4hDAAAK8MDJqf29MDj0gH0FdRa503&#13;&#10;H+xPtk1Ix0dg59fTqIytygJvfWCun6AcWJ/4r7TmpNTx6UKQvxLx64MwvyxAOkBXuGb+ybKp4uR7&#13;&#10;12jJPTmnyHA8enOagkooqepqFVjVQtJCsUilo2Y2TyAfj8+1DRNEtWHHosS9jvJJIITTwzQn7PT5&#13;&#10;9KLZe5m2vuCizIjiljg109dQ8LDW0M6+KspZASdQdSRz+be1W3Xn0dykyioGGHkRwNeiXmzl8cw7&#13;&#10;LLtQJVpKNG54pImUYHyIIAr6dOu9MJQ7ZzxNCXm2xn6f+NbcnTU8f2NUS8lGWBsJIGbxyKTxYe3t&#13;&#10;yt47O5pHmKUa0b+ieA+2uPy6LeVN2ut+2cJeALf2TeBcqcHxF4OB5pIo1KekSrVOQqaLH46Carqq&#13;&#10;moWnpKaJFeomqZG0QrEkf6mJIUW/r/X2XEvKwhhGpmICgVqT6Cnn0K2WKyt5b6+dY40Us7OwVVQZ&#13;&#10;Y6jwoBX8ujf9afCvu3sbdmE64xkuzKDsbc9HV5DDdd5jcdJHuOqgpqJqmOKaCxSnmnUeOnilk1Fj&#13;&#10;yF5PsZ2fI+8zSLbyNFFMVL+C7jxAqitW9K/P/BXrHLm37zvtlyxtU/MwivrrarWRIX3C3tXa31u4&#13;&#10;UBCSGkUHLui0CghdRPRP8zi6/C5TJ4PMUVXicthsnkcLmMXXxvT1mMyeNrGo66iqqZjdJIpY2SVT&#13;&#10;+kj/AB9gudGilaOUFXUlWB4hlwQfQgjh5dZIbZe2u6WEO5WEizwXEcc0UiEMkkcqB0dWGCrKwIPm&#13;&#10;KdNpCPdSQUugsy6PUBpT1EWIPJB/1vbPS2sijAp1gJElgyltLtp1sGsTzYWFzbke/KQ5p6f6sdPG&#13;&#10;oYlccK/6j0t8Fs+rrvvazKP/AAqjoIqKsraZk1Zyahq43khnxOOlCiVbKA8hOlQ1z9PZhaWEktXl&#13;&#10;GhUya/GQa8F8/t8ugjvHNFtaeHDt4+ommLrG3CBZEKqVmlFdFKkqn4iCOuG59snAZb7G00tOaWka&#13;&#10;GaqRo5UmqKNKmqpXRdKs0DMY3KXAI9+vbI2tx4fFSBQnyNKkfkcfy6vy9v3772w3ZKB9bghDUFVd&#13;&#10;lR68QJAAwBoSCDTI6S00gW+hwVOogPplYi5Gn6ArY3YEj6e0J4/Z0JETWO4EH1GB+X+bqOR5SZUY&#13;&#10;P+liDeM3Xkt6j/SwP+I90KgnUePTit4S6GFPSnWaGB6mVKWJEleaVIY2kljiijci9zK/AUX5Y+7h&#13;&#10;PEYR+uOqyyR20bXD1CoCxCipNPkMk9OdLQRUNVStkaYVlDOkwLRtIiHQDF5klJ1XiY6rC4a3AsT7&#13;&#10;djhELL4y1QnNOPpj7Oiya8kvbeRdvk8GddNNdDx7hVeFWA0jzFf2c8nBUUVdNjp6yPIx06eOmmim&#13;&#10;aopmgI80KQm4Vbi5NlXkkWv7tOGikMbnXTgfKnl/LrVjLBe2i30MJgMhJdWFH1cDq4nyxkilKY6T&#13;&#10;7gEMGtpaVLoNOpS3N1CfUcgGynn+ntMcrTo54EH+fSoqcD/BRTxblWppq6qpIq6LH+MQyChqU8kM&#13;&#10;0jsCf3F0mMFP9Y+1bW302kXtQzjUFpSo6D9vvD7uWk2Jo3ijcxmTiC64dVpg0IIOePl1FymFSHC0&#13;&#10;O4aKcz46rqZ6OOKeTRUQVURErxXXSGRgfS2gE/7D23Paqlql3C1UNR+fT9hu7T7pLst4gWeJVeq/&#13;&#10;CytgetDXy1H5dJUOo8jaC5miN7oWKMp9Lj+trWOr6j2Xg1BPnSvQiKE0SoFD+3oQNj9Y53fG49lY&#13;&#10;Sonpto4nfe4KbbmK3humGpo9tpkKo2RhPCkksyXsoMMZXUygsL8Ge27Pc7jd29s+mFblxGkj1CBj&#13;&#10;/NjXGBTNK9Avm3n3aeVdk3TdYkfc7jarZ7mWztCjXIjTNSrMFUkVakjAlFZghoKndr/5evZ0fVz7&#13;&#10;9iwWG2VLh8/uPB023u2+1dn9c9y9mVm3mNPUz9d9QbiaOsqqQToVonpo5TUceOaS4Ci645LmjCxR&#13;&#10;ROk4MlPFYJJJ4dQdKkaDqP8AZotXYZrSh6x52z70HLdzu8sU24Jf2bpZl5dss5b+w243SmQfV3sD&#13;&#10;swCR/wC5UkixQw/2ZpIGqX3ogZrdOf70x802WrMsfj52lFVR1UtVPmshVYSGKqekrI1QSF0MBRvI&#13;&#10;p0hCsl7WBdy21zeXO5xMWZxY3ANWOvUighT60IxXhT5dDv3eO27DtHKd5arDHbjmLaymhUWGNbhm&#13;&#10;XVFRiAreJXtI1Fqr8wI2ztbH5WupqTN52nwFOyk1NRVU9TJ4ZIdTGingp01GWUDShDWBI+gvYOWe&#13;&#10;3xzSJHcyiMClSeFVrUH5/wCU56mDfeYLzbrJ7nabRr5hTQqMoLA07lLH4UrqbyoGpUnPW4YMfXUf&#13;&#10;8Yoy0WQoKr+H1uOtEsj4uJFp8XmS6DSGJCwTqRySp1G5Put7HDMhuYsMhKsvqowJPTj2n9vl17Z5&#13;&#10;b2xuxtt0KwzJ4sb1OJTVpYBxOK+JH8tQoKU6kbA21Q5WqrMtnp4v7u7dWjrsvAtS1HW5NJZfTQUc&#13;&#10;aAs3lKgO0fKLzcWBO9osYriRp7o1hhoXzpLV4KB518z0n5w3y8223j23akY399qSBtIZIiB/aOa0&#13;&#10;otQQDQE4z0O3Y/yYpdy/wbEbP6m622Zszb+OixGPwtBtimmeqRIx5JK/IVhlleVioeSUs8rFmu/A&#13;&#10;PsS7pzeLjRb7fZQRW8YoFCDJ/pEmv58SOol5L9iZ9la53XmXmPctz3O8kMsk73LgKSSQscUelAoB&#13;&#10;oBTQKAhRnoRu0elNibS6a6h7521WZDFDthMzTT7XmpR9vjcpQgxZCjoIo0D/AGsljLCW1LZwuoab&#13;&#10;+zfeNi2qz2Kz5lti0ZvAwKDgGFdQA4hcYr5HHr0CuQPdPm/mL3O5k9ot7jiuBy74DLdK1Hlic1je&#13;&#10;Qk0MwDBWpRiULaTUggL0Vieqt393dM7O7a3FW7B6Y3F2ds7AdpbsoUqZ6/bfX2RzsVPunK0Yo0ld&#13;&#10;WjoXlZWiiYrYuOUT2CIGgknjtyulCStNRHEHFaMFrgVKsBnOK9ZC8yy71tfLt/uu3L9TewQNJEul&#13;&#10;TV1HEISnilKE6DIuuuihqa/Rz31/MHl6l251B8R/5HXx+6s78odu7v211zQLR/xKk6kxeNpVgq9z&#13;&#10;5Cr3lHUUUTQU9OT/ABPNyVNRJJIZZYvO8OmVQ3t5cXPK9xztz1JJJOtY1iSRUS3jQle5+9SBX9KO&#13;&#10;OqkstQ7MU6xmt/vF2dn7x2Psl7SJDtW2Txrem9ubSafcN6v7lfFMMVnIYJo9VGF9dXixyKkbhWtI&#13;&#10;Y45+ie/8KZ/5UvdfyTouqPl98UOgMFvHsfY+0N5U3yZxO08hj13xm9vYmkos5tHceD2tLDBFuatx&#13;&#10;LLl6Z6j115ganjp4JDoEYL5c3pWtZNp8cTGKUC2MuvXJCdSqirV49anQ0cbiq+JIEYmg6yU3fZm2&#13;&#10;DcYubdztG2+PcrQPucdqYXtbO8QGW5nnmCwXBgkV3iuLuNNEn09vJcJErMzUQfHf+er81vjr/L06&#13;&#10;j+Pnxp3R1rtfdWwt+HblK9D1nXdg9p7swe5Mk9ZjaKSmysFXjIKiSpkFERFj3rKhnVofUCjD7dNu&#13;&#10;5d3fZ4t/3Ck+4QiK3MbNIaxITofRGAA7/AwYsH4xoGqTEfL9rzjyh7n7tydtU1xY8tbobvdBcxra&#13;&#10;xhbydIlniFzIzytDGsX1EDReAIaNFcSyRGMR7OPzF/mH9ifHn+U98H/lb/MH+P228z8mtxdkbBrt&#13;&#10;w/G/JVNZsk57JtS5SWfKZHHPBPPjKqDGrQZfJY400sNPUSGklieMgAg5XuF2Pe92TYJTDBPaRxs8&#13;&#10;LeI0M0xjYrFry2hhIp+Jl0kLLUCU69zORx7v7JydY84xncLnbt5vLuFb+1MKblttmk8Wu7SAKsX1&#13;&#10;atatH/ZJPrSWSzKs9qtTfZv/AApKyG6tl9kYz+Xr8LuuvizlN20NPD2V39ueo2e+6MJPVYiStyuU&#13;&#10;2/srZkFFU5uroIEq56DxTVDRKv3L09PyPZpt/LS7rILzcbqfdEtqKhujohRU8RgXiEjyzlU7tCEB&#13;&#10;e4OXQ59vO6ScmFNq2u0sOV593aaSSLZ4ZJ767knNtHJHFuM1rFZ7PFNcKkLTzxOX/Sa3ENwoZdeO&#13;&#10;PqPq5Gl7L3H3B/eXsfD90bP7Ypt07r3XQYzcHb20avKYXceY27Nsm2TrsdumY1r5emymQq3o6kpP&#13;&#10;SyzeYxL7HZ2HarfRd/UiSdLmOZSzqniRfpOEMILGOQA1Vz2EdhJxSM5/dH3D3eWbleLYnttsvtnv&#13;&#10;tvmhht5p49vvtN7AtyNxfwI7uxBi+nngjjFyuuO5EegSFnb+aZ2Zs7t7vXAbu2ftKt2hJPtapbdF&#13;&#10;VW5cZOr3juOXLOZt6V8VLTUcFBVV0ccb1NFRQmnSYM0bSI2r217kyLcbpCEGmiuRQUxrGkHP4QCK&#13;&#10;+deGB079ybl7cOVfbq62/cZvHPjRhRXEdIyZERqVMQeT9FZCXVAAxDY6rYgplqZY6Z5GiQ+uxZID&#13;&#10;G6jWPO8jG5sder+nH1HuPUjDHQeswp5zAhmChm+wnB/hAFa1wftz1mhoK2orkxmPp5qupqAxp6aO&#13;&#10;Iy1MyA81AiKhV9ADM8hIVQXZgL2cSN2l8GLJb9v+Yfaf2jpuW9toLRtxvJBDGp7nYgKp/gJOqprg&#13;&#10;Ko1NwVScdLfF7PoMKaSbc9UJampnjaiwVMtXO9e0hAWFIqR46is1foRafxQXP/AkjgmMW3LbMDeE&#13;&#10;FicIAST9tKFv9rRfVj0EL/mi93XxYOX00xIp8SdtKCOgy2qQPHCAM/qa5f8Al3GKOmYytPSVLQ1q&#13;&#10;S4uop5BBS4jHy0rZymja0TxnIQD7LARta0kFDC9X/wAdJmI1h64mEcmmWsZBACKQ0n5kdluBwpGC&#13;&#10;5/ETx6LNs22e4hE1oRcxsNTzy6/pm86+E36+4t5iS4kS2HGONVOnq20Z/q3vb4/j4v5WhwXXu68J&#13;&#10;tjGbl2HkYSlJjsju003lVK/IyySzV7VYJikmrJml1+q4HuZ1bad/2D+q0oFvMiK8ZrgyUqCeOokA&#13;&#10;1JOqua9c6TtnP/tN7vf6/VhLPvG23F1LbX0ZBMsdoW0krGFVYBDhkSNVj0gKAT1UZi9gblj3Y+ws&#13;&#10;lDPHkYKuopExlLTNXV0tdC2iQUsVMrnQ7LpL/pt6jf6e4Xg2q8F9+7pxkErRRUkjjSlf9R66Qbjz&#13;&#10;rsLcurzjYspgKKxkdhHGI3FVLMzAagMgEVGQBjoQc98Svk5UYmTeEvQXcR2hTyikXNtsDcYoB4IS&#13;&#10;RKlSKUJKnF43Tg/hre1FzyrzJKfEazlIU8CprpHnSlT9vl0GNp9/vZeAptY5o2oXL/h+rhAJP4S2&#13;&#10;ugk8ihYH+jXouNVFVY0VNBURT09RBOIp4JxItRHOhKvSzQOuuMjg82+nJA+odkEkBMbgg1IoeIof&#13;&#10;PqZbaWC/8O+t3WSN01KykMrA0oVZcMD5HP5+TdBV1UCs0UzX8fjmEXkiEw5ZEUR2B0kk2bgnkfT2&#13;&#10;0kssS9jfI/Z6H1/PpVNbW89PFjBodQqAaH1FakV8yDwweplCRUxvjKiQItRIaiilk0FYK/SIxFIV&#13;&#10;GnwygIkxv6GCyH9JtaI+Khgc8akegfzHyFBRvQ06TXim3lW+hGUAVwDgpUnUP6aZZP4gWUZPU3Z+&#13;&#10;Wfau79qbgfyUsm2914DIzP45XkpTjsxHUSh4w4Z9Gk6kQE/Qfm3tzb5xZ38N01f0pIyaeWlwc/Z5&#13;&#10;gf5ukXNW3rv3Ku5bTCodb6xuolGKOJYXUUNCATUUJoPM8K9b4n/CjXem8cZ8CP5ffyM6r3xmNq7y&#13;&#10;2jktnZnbm8NtMKTKY+fM7SWOnyeNysciSUkqMCDbUCCUlBtb2Jrd7qwk5qksWMTQ7nHItBkrKJgR&#13;&#10;RsaWVs8VIPDPWEvJdhy/zRvftNsPNMKbhbbnyVfWk0cj6kZ7Cfb2QHTxkjlQ9w0PG6hwwZTTSF7J&#13;&#10;7J7R+Q+fy/Ynam9959n9s0+Ogizu797bhn3NuLcO28Yghp/Jk6xnDSYwDhFPjkpiSF1whpCGR7jc&#13;&#10;Y/E+KaBfRQGQegUBRoPxhQAymvEVOXm17bs3JDpZbfEttt15JqAAkPh3TLpXW8jNIyzqBGrSMWhk&#13;&#10;UICVk0x7fn/CaPflD2D8Dv5lfxjyYw1dLtzA57sTBUUFBUmTctB2R1BmdkZKjzdPAJPvqWKqoY2i&#13;&#10;pzZkmlTTcLHZPcvNFPtd3CBJouBCzBTpVHeGZCD8YdysqsQSfCDIAK9wG5ys9vmv99stylNutztR&#13;&#10;v4k1UlmntY7qynWRMwPbwxXVlLGjoirevFO7MVqmlzjsXmMxV4zCYjHS1+Wq4HpaXD4damadfC0i&#13;&#10;SoYnQGNVVDrLsqRx/uOyIpK38Ga5nWK0Qs710ohJ7hXAx5AedFVRUmlepVfctu2ywfdd0nWG3SjP&#13;&#10;PcFQDrRSDXV3Es3YBqeRyAis1A1v/wAcP5nsfwp/l8fMf4GRbF2t33uD5YZqkmmrnykh6v6lx1Vt&#13;&#10;umwO7pKzO4CWCt3Dlaj7WAwUONkioKaeIyNXygtFPW+m+gvLJ7aVJ57VrgsBR4FE8UcbRNIGUOaB&#13;&#10;8xYVsCSrBgBLLlyfna+3TdJbe52jb9yg2yJJnrBubSbXd3N7bTQ2zxyiCLXIqkXarJPD3NElPDNM&#13;&#10;24t07g3PVUdRncisyUkf2WMx8EEGPxGCo20E4/b+BolipqOG2kMkMShtPq1MuoFt7e3d3KHuWqEF&#13;&#10;EUAKkaVJ0ogACKD5ACvn5dShsew7Ry/A8G1RaGkbXLKzNJPPIKjxJ7hy0sz04M7GlSFC1IPtu7Uz&#13;&#10;250rJ8akEOGx6A5jcGWrIsPtvACWFvFJlcpUFY0cgF4aaIS1Emg+GGUhve7Oyu7sN4VPCQVZ3OiK&#13;&#10;Mnzkc+f8KCpbFFY56pvfMm0bAYob1y9zMf0LeFPFuJyMERwrVivBXlcxwoT+rIgIPT+2b2ts8qm0&#13;&#10;KaLd+4aZwx3ruLHaMFj5zEYg20tm1iuJpFYq8WSy5ZlI1w0UDqJWfFzY2VPoV+olH+jSKNCnyMUJ&#13;&#10;rn+nMdXmsSkV6JTtPMXM6k8xyNtti4P+I20oNxIK8Lu+QjQpFdVtZgKVqsl1KrGNUPPUZ7d2caaS&#13;&#10;bLbn3PnKmNBb7vL5zMVP6YEEQ8krkA6Io0QBBZUUAD2XM91uFxrOqeaU0/EzueAB4lvQACijhQdC&#13;&#10;2KDZuWtpEcQgsLC0UsfhhhiAyxBJVAD8TuxOo1Lkk16HHZ/TSa0qNyiLIyCp+1/u9jMhOMFS5KJS&#13;&#10;02O3DurCCeauq0BDPhdsCoq7cVFVRK3lAm23loFla77ypp4St2h+JSWZQ5kPn4VvqccHaJTXqJuY&#13;&#10;/dF9Bj2CsC01/USRjx2jPCS3tZ9CQQVJUXu6GGDgYre6I8MqjdXaW0tjGnoMRHTbh3DhvJFjMbhl&#13;&#10;pMXt7ajsumVcc+Aklo8WWuyTph5qjJTC/nzMA/Z9rb/ftu2tBBa0mmSukIAscR4mgUlYs/F4Jadu&#13;&#10;LXKA6Og1sHInMPNge4vtVlZ3QUyyS65bi60mo8YXCrPdFaVja7jhsYseFtk39r0VTdG8Ny74rVqM&#13;&#10;5kJJkp3kfH4ynH2uLxC1BXznFYuGyI72/dm9UslrySsefcfX25X+7SB7qSuj4VBIRKmpKLTifxMR&#13;&#10;qb8TdT7sHLOy8s25i2iIIzACWRv1J5afD4k+GKr+FBpRBhEUdJooFCuUEbGx/WoYg8kkEMp54I/3&#13;&#10;ke0AFKVxp4dH4OkUHXUjIRIiAhVAd4lBtqPBugGoAD6EG319XvxYtVVr+XD88f5vn14VqG/L59R1&#13;&#10;Y6VQyBnQuUEC+RTqbUASGcWvybL9fz7pQaQtcg/y/aR+wU+fTmkV4ddglNchlYFk9ROsJHb6gEsD&#13;&#10;ySCOb3+vvxJBJB8sdVGcAdeALMgVACxROSQiEjUkkpLEsbf0Bt+SfdVAwaEA+Z4D+fVgtB3dZCZP&#13;&#10;IqoliSwZmWxYMNbLHJwAGtYEf7xf3ch9QVBx418x/LHWgFrjrgC7Iqi1wzINK+pNIJVbi0YHFvqf&#13;&#10;yT/j4lmovzPCmP8AJ146eJ68pC6AWRmuB5GAaPhC2tyh50HTe7cg8C3uootK+Y4/6vTz+VOtgV4Y&#13;&#10;Hy66VkYgjWzOrnllfWh0rqKweoABLW5+tuLH35HUrSvr/gHp/lr/AC68RT7OsbEEyLC0npIN4Us5&#13;&#10;AcOUGoaQePULAiwFgCR7qeFFPDOKf8V/g69TA1fz68pdS5EhUOgcem8scagfuvI3pAC3FlOr629+&#13;&#10;yoOfiz8/n8v8uceXXiMY64yvZgY0TyIhdQPQdbpY6FOsqg02sT+T/UhdMQR20BpUfL1A44rj/D6C&#13;&#10;ygmtT/q/l/q/b1zLSal0PrtYGyWDREWGuJdR+puQoYDVckEC1izBqhvT+XD1/wAH86DrXaAaf6v9&#13;&#10;X5df/9DSPkVZPqP8Rfmx/r7k5qMNNegMCVNR1AcaSCdRH9RxpP8Ah7RyR6OlXlUdeDr9Qy/4cj6/&#13;&#10;63ttWFQR5daI8j05RSeRVt+oDm3+H5t7M4nDL0wwKn5evXp4vJGxJswva/1Fhc8f4+9yKHXrwfSw&#13;&#10;9D02pI8V2W4IsLC9jb66h7QIzRtQ8OniobB6UFDkfUNRPJ5U/n/Hj2aW91TpBPbgnHn0oVMc6W+o&#13;&#10;I+n0+nBt7M1AkOc9FxDRmnp0z1+PVgbD8cN/T/Fj7RT2wNdPS2C4p0mWD0khBOhgBZhyGF7G/smY&#13;&#10;PA3y6MRpkWvTnS5Iggk6WuBwfS3H9f8AW9rILmhyemJLcMNI6f4qhJwLmxub3ve/+sPZpHKj9Fzx&#13;&#10;NEesdXjo5lv9PrZl5sT/AE91ltUlUk4r1eK4ZCPPpKTU70z6XN1PKtf6j/W/HsimgaI0I6NY5BIu&#13;&#10;rrH9fbHV+uSSSRElG4uCUP0NvbiSunDqrIrcenKGsV/STpa36TyOfzq9rYp1fj0neIg9vSgxmS+z&#13;&#10;mDG/iY+uO5sOLBlv7Mba5MTZ4dFt7Zi5iK+fQu4nMRaI3V7qwA+g0t/gf6exPb3SABRw6jbcdqcM&#13;&#10;VYGo65ZavULIyKCHBLIB/h+pf8R7tcz9vy61ttmWcKxpQ9OPVvVu4e1M+lPDHUU2Bp5VFbX6WRGX&#13;&#10;V6oIWtyxHBP4v7d2bZbrermgqsXmSMHpB7he4my+3WztLKwkvXU6EBz61I9OJHVwXXnVWD2Ntdnp&#13;&#10;KWmxuHxkSRuxZY6rK5AqCKGkJu0khvrqJtBWBDrYFikbzjte02+2WgjiUKiin2n0H+ehpxoeHXMz&#13;&#10;nT3A3bm7fw15K09zOSwGSkUZPxtTAHEIlQZGGkUGtkJh8i+3I8vVzbSwyUhkggNJVz00eiioolYm&#13;&#10;Ojpoze5F2uWdmJJZ2aRmYgXmne/Gk+gtaVoQSOA+Q/1E4yScnKX2P9tHsLZeZd1L6WYOivl3biWb&#13;&#10;hggDgAoACrRQqivbcuLjpoSzBS4/JsOb3LW9xPuEKCI6uI6zT2S/NzQAGnD/ADAdBNV5FUJVLuRc&#13;&#10;AfRbj8XH19hKe6Ve2Pj0MYoKefSdnqZ5v84bAf2F4Uf8i9lcksshrIa9K1RV4dRyDb6HngG1+fx7&#13;&#10;p1frkEb/AB+g+ot/sfe9J49e6zkkA/kgf0+vt7IGc9a6kUtHPPp0xsoJtqa4U/6w/wCNe7RQySYV&#13;&#10;SPn028ioaHpSUWBHpZ1EhFvU4svH+oBHs1t9uqQTk/PpFNeafhNOlzjdtzTjUU0Rgj9yRSoIH10I&#13;&#10;PUf949ntvthNK46ILzebeAldRY9LWlw9Hj1DygFhb1yAAC35WL6D/Y8+zaO3SIVA6DNxul1eHRFw&#13;&#10;9Bn9p8+o+T3ZjMPE48itKeEVLPIxHHEYuf8Ab29s3G5W1klXbJ8hx63abBe3zhpAAtc9Iqj7i35t&#13;&#10;/KxZXZ+eye16mF9aVGLqXp55PHIGUThDpYf7SVPsh/rVu1tP4+2ytAR6HJ+3/L0d3/t/ylvdgdu5&#13;&#10;jsor6M8VlUMB66fMfbUfZ1YX0b/Nb7Z2L9pjuyKCPeOLiZI5cpRaaTKiEMQWenFo5WAta5X/ABuT&#13;&#10;7lHl73x3W002+/ReOtANa8aeeOsM/dL7gft5zZ4l9yTK213BBIierwlvIK3xRj9opjHVrWx/l18T&#13;&#10;fljgF2rvqi2fnoasFJ9sb9xlEKmKd1AaWiWu9cUtraZ6ZkkU3s4/E1bfzbyXztam0maOUP8A6FMA&#13;&#10;f8PD0qMjy6wD5o+7r94X7vW8HfuV5Ly0aKjLdbfK+kqDUB9GGX1SVWQ41KeHQId3fypOsuw6apzf&#13;&#10;x83+Nl1j662HZu51O5NjSFo2IhosrFfKY4aiAHR6mNFBAgLESAK8ye0G27khk2Gc2xriKQGWA/6R&#13;&#10;gRJHXhgso8kPHqWPa3+8D575RuItt94dp/ekQojXlr/i18AODPGSLWfAqwZbeRyatNpGg0394fDv&#13;&#10;vboKsf8A0g7By2LwWh5IN5Yppt1bEqFiYa5TuPFRE0SWYMVyUURQEa218e4K5i5D5i5dkrfWxjjp&#13;&#10;/aqTLCR/zUUViJ8tYUjzINeukftb95D2m93LUPyhvEU90KKbOWlrerqB7RayNWdqgituzhyCUGmh&#13;&#10;6LC1NJEVMo/bcftyI4kimH6x4pl4PBBI+tuSAPYLMDodTcD5+v8An6ngMhJVT8PEcCPtByP9XHrm&#13;&#10;qqNQBW68/wBT/sfbsKIQSfLq2OHn14cfp4PJOkf1/rz7qaV7TTrRCnj1mSoqoiPHPMoH+1/74W9u&#13;&#10;JPKpw5HTbRxtgqD06UeeyNLURv59Q+jBxcaTweB7MIb64jNSdQ+fSW4262uIzEy9KWtzNQ0QqDEk&#13;&#10;vF3CEqSpsfr7M5rxli8QKD606K7ewijbQrEfb02puGnd0aanItxZdDjT9Te/59pk3JK9y/yr0rO2&#13;&#10;yoCsbcfnTqU+RwtTp1xxg/kyRAfn6Dj279RZSnuA/MU6ZW13CIalP869e/hmDqB6HjRm5BSY8/ix&#13;&#10;BP8AxHvX0ljKO2gPXhdbhFllqPn1gbbNPIW8FUwBvpB0uCfpYkX490faYX/s5COrjdHGZE/l1DO2&#13;&#10;61L+KSGQWIJa8drf0uDf2ydsmU6VNft6UDdYTTVqr8+of8HyUKnXSuQCfUp1arfkAEn/AHge2fpL&#13;&#10;iPDL0+L60Y1DZ6jmCZGAeOSM2uNSN+D+QfdWVl+IU6daRHXtPThjqpqGthluUSQ6JTf0lCdBufbl&#13;&#10;tL4U4cYBwT8ukt3CJ7Zom4jI6ddwUSxzJVxreGpHqJ5UPb9V+OCPancYQr+OODcekO1ztJGYHNWT&#13;&#10;/B1FxWDyOXlWGgpXa50mZlKQKP6eQj8fXi/tm2s57s6YBj18unb/AHKy22MyXj6aeQyx+wdC/huu&#13;&#10;8JjVWpz1QK2q0hhRxEiFWJuFKC5P0+p9iez2Ozt6PdnW3p1G+5c5bpesYdlj8NTX9Rvi/wBjpR1t&#13;&#10;fRY6CwMGMoFvpVQEcgC3Fhzx+B7M5JI4VNKRqP29E9pa3N7MGOq5m8yTgH/MPt6DnJ76f1Q4aIKv&#13;&#10;qX7yYXdlIteKP/iW9kFzvLVKW2PmehtYcpx18XcyCfJVyPsPSGqJJq2Qz1dTLPM3qLSsW5PJA5Nv&#13;&#10;9YAD2Tu0kz65WLMehfDDDbII7dQijyHXlH0H9T9bf4+7qBwHWpC1c8OpKx6T+Tcf6/8AvXtQAFGO&#13;&#10;mC2KjpT7ewOS3BlsZg8NRy5DLZerp6HHUcI1SVNZUuIoYo1/qWI9rLS2nuZkggWryMAB616Jt63i&#13;&#10;w2Ta7jdt0lEVtbI8srtTSqqKsx/IDq6Pf38h75ybC+KL/K99kplNqYvEw7j3HiYa2lhy+L2xJGfu&#13;&#10;M3DRSt5JoqdtPmAANjcAgH2Lrzl6wtrr9zQ38Mu6qCz2oJ1AAayof4TIq9xjrUivmKdYy8rfeUbm&#13;&#10;SvM9zy5uNjyfNIsFtvbxKbWSVphBGWXX4yQSzfpR3Ph+EsjKuujDqF/KD/mY4P8Alwdh7m3VnNkD&#13;&#10;dMecpyKOdadJp6WpCGMBlaxCm59QNwf8ePdtmvtim2G75Z5gMyW90VJki+OqmtM+VRQ18ukPvh7Y&#13;&#10;+4+9c98u+7ntVNZnddg8VFt9wUvbOs0ZUuoFCGQN2MpBrwI49GN+cn/CgD5U/LHJ1OF2xn67rvrz&#13;&#10;ySIuFws32rzU7myiUwaQSRcMzAt+L+1Vju3L3Ky/Scl2a29QdU8gElw1MYkb4a8aLT7Og1P7Ec5+&#13;&#10;5lyN9+8Tv0m/TKdUO3xA2+12xqSNNohCyuuB4kxdz/FTHVR2Go9x9jbnbcOQklqKfLSyPkausqGk&#13;&#10;kqJT62eSWQ/Vj/X3a2jut2uxdSZVySzMak/Mn16G+6XWxci7ANk29RHJbACNEQCinAGkenW8d/wl&#13;&#10;+2Bn9q7G7nys2KfG7ZrMjTRYqo/3RkZQ3iOiQn1MGBIA9lPu7HHYciWO3kBZJLpnQeegLRm+wnFe&#13;&#10;o++7bfScz/ev3nfYJS8dnsMMFyThRNNdVhiPlq0gtp44rTor3/CpzsLZo7M6g2dUU0uUzeP2fW1r&#13;&#10;iKpKQURr6gxqtRFezMoRWW9iNV7G9/bvIB+i9sUF4hP1F1O0Q/ohUXV9gII/I9P+5EM3MH3v92vN&#13;&#10;huFVdu2nbLa6OnVSUvcziNWr2kRSKzCgrqHHrTEyRjZtaDQX9RUm6pybBb/4e0c9Ca9T5t7SAeGT&#13;&#10;UDz8z9vSfdlLG2s+k/pH1a/0NubD2mIB6EMRCqKkdQpQNYLrZlBb02tptfjUf9vb2klFH49GUBrH&#13;&#10;VOm+Wx5UXW17XPPP9D7Yfj0rQHgeu+NAdRpvYXFgbjkk393AGiv29bzqoeuIVQru41azwQbi5/JI&#13;&#10;96QAgk9eJrgdePpHJGpALEC+oE/Vrf7x791sZOevcyPyPx+B/vPu4NTU8Oqk6Bjrpk+oA+h/wv8A&#13;&#10;0/F/fj8utFwTjrgSVsB/yL/b+9Drwzx6zI/9m92I+vH9fp7ujGtOmJU/F5dcJpAEcEr6dJ+oHJJ5&#13;&#10;N/fifI9VRKMCoz/k6aKhgx+ruTpub/QXu1rfn230awqI+OOm+oGkXZQFvcISt1/2oH23Jhc9LoCG&#13;&#10;aq5+fWOm0SVUMRiMih0D+o8i/Kh/6/7D3RDqYR+R4jrdyDHbvJq0mhoeOSDnobOxM7tDO7X2/icH&#13;&#10;gKXC5bbkSQ1NdAFM2Vp5F1yPUsBdirEkX+nsR7tc2F1aRwW8QjeIUr/F8/yp/PqJuR9o5n2ff7zc&#13;&#10;d3vnure9JZI2+GMjACjy1A/nToCJJmYLE0zGw9Nz6QCfqfr9fr7DDs3w16mKONAS4QD/AIrqbSTx&#13;&#10;UoBeEySC63cKStwANCHg3/29vbqMFwc9JLiKS4GlCFA40/wHoX9qFN/7SzGyJzbOYQVG4dmEsCss&#13;&#10;gGrKYQO1uJVGpB9NQ9ntkybpt0m2sSZY6vEfIn8SD8q0+dOox5iR+TeZ7Xm6P/cK7KW9+SCCoOIp&#13;&#10;6U/DUKx/hPVo2xfhN0dh+k+qe7MR2LTVfc/XePxnbHeXUWeqaNP4r1NXVogyVRtOSnmZlyeMpkmr&#13;&#10;VjK3bSYyoYqRJ238lbbaWVnu0Tqbi2VZp42auqGhMgAGUZF7kbJJBBpg9YM82/ea9w96555h9ur6&#13;&#10;wePYt4mm2rZtwiidVh3FAPAErN2ywXEhEUoOgIrCRXcBlM3Y8fwi+Hna1N8nMN8ktxfJzdVDuDIZ&#13;&#10;7pPq7amArNuVVGlQRNgqvsXc9ZPNNJNA0mnwUkUQcICb3Ke0tvDyny3uR31r837SE+DCtGajg0Vi&#13;&#10;SSzCoUkhRT8JPSvfLv7yPv1yUvs9PyhDybaxJFHu243MtUZoSNQs4VVBGHZdQBabSSaSpQE1+/Nb&#13;&#10;cEO9+8cx2dPsxuv9ydrxDfu8dqmpglp4dx52oepr8hSmF3aNasgTyRykNrJIUXPsGc7+A+8C8SD6&#13;&#10;eSdBI8Z8m4E49aZBzWuOsqPuyWt7tPtoOVJN0G8WuzStZ2t2FZSYIsiNq0B8IkopXUAgAqaA9FQx&#13;&#10;tIldkaOgaaGD76pgp/I92ij8j6FdvpyB+Afrb2E4UV5hEcFyPyqadT/uF19HYSXyqWESs+PiIVSa&#13;&#10;fZj0/LozcXU23cTj0xmWVqqtnyqw5HK0GRw33eFxhhVqylyk1TOYqSSEIs6xQo7zJIVZlPHsYrsl&#13;&#10;lBF4Mw1NqyylaotM6qkgEAVAGT1AUvuRvu53pv8Abj4cKxNohlinKTy6iEaAJH4kyyavDZnKrEya&#13;&#10;gCM9JbfPYWDyFbDHtjDslZgKj7HDbnra16vLVGLWGKkjp51XRAYIxEzQweIizkkknlFuW7W8soSw&#13;&#10;Q64u1JGNW00GCOFARgeXQg5R5G3ewtWk3+6rFep4k9oiaIllq7FhUmTW+oB5CanTgYwH9dU737N3&#13;&#10;SoqpKjcm6suziHU8IabwU6rohJKpGAoBIuF/w/Hsqlk3HeL0FyZZWrQDzAHl6U6Glpb8pe33LrNA&#13;&#10;q2O32wGqlaLrc5bBYkk0HE9Ic084llpaiNo6mnlmpqinb0uk0cuiWPSoJLKRb6W/p7LND6jG47gS&#13;&#10;CPQ+Y6GCzwGBLmEho5FDqwNQVPBqj1z/AJesZiEZZD6X1Eeq6M1rgXjvYXHP191YEcetrIzUcnt9&#13;&#10;eutThwwcKSLumhgOVHEa34/oTf8A1vfqnUAD1cqCpov2dZpJNQJExC+NSTIPGqKTdtLH6fgi4JPu&#13;&#10;5OcnH8v2/wCr5dNJHQ6CoqfJfP7fn8uPQ403xu7yTrbJd37j6d7LoOmMPLR4+u7CrcDV4vATVuQI&#13;&#10;/h1JTZCu8fk8haMrLGjR8gark+zZdk3IW7bhe20qW6CpYigYYAYA0NKkCoFKkZz1Gs/u97dS8yxc&#13;&#10;g7FvljNvk5IS0WXxXUqGZgwQMocLG7GMsJKK3bQdNOwNv7H3LnNvbazdJNiJs9moqOlzMdTUJLSJ&#13;&#10;KTBFHUQzrOgV5THql+3l0gEnT7UbXabZeTRWlwmhpHoHDUPoAwz+ZofPh1TnPeebdh2q933aJVuF&#13;&#10;s4C7QFQUencxRgYySF1EJrj8lGrpJdiQVuK37mcVlY2+7wmQOJyEBrpauHXjCKWRKeuIVmjIQeMK&#13;&#10;qqFPpUD6F27K8W6SRTipQ6SCxOFxhhmh9KCnQl5Glttx5Otb/biPDuovGjOhVI8WrAtH3DUKmtWr&#13;&#10;5k144KvdlPkhTYtsLjqbBU04+2xtLTxr4PKVSaT77T5pJGHPk5uQBb36S+SbTA8QWIEAADh+fEn7&#13;&#10;enrXlqXblkv0vJZLt1o0jsTqAHahSuhVHDGQPPpLUeSiwWeo8jSUtLWricpT5CGkytNFWUNalHUC&#13;&#10;pjoMnRzakeOTTpkje6lbgg39l0cotrhZUUN4bBtLAMpoa0INQQeBB6EF3Ynd9olsbmV4jcwtG0kT&#13;&#10;mORC6adcbqQyupNVYGoIwejhbp7H+N2cz228++xOxO3M3uqsoavcmP3Zu+o2lQbCNXKEfZvUe3dh&#13;&#10;eHUKNnEtJXVjOgARI6NAGuOLvdOWby8jupLea8lmZSyvIUENSKx28cOkYbKu4amAF6xq2Hkb3q2b&#13;&#10;ZbzZ03bbuXLXb43W3ktbJLttwZVYrd7vc35cjxlBSaCII5LOzXDCnSpzlJ1XhPkXufMfIL5EdvZ2&#13;&#10;Lrffu35MXisTtf8AvN2PvXbGKo4Mph8TW73zeUhocdU0iiLGVU0lPUGII5ghY6U9v3cFhZ8yTSb1&#13;&#10;ucxNpKmiMJ4jyItHCmQsEUr8LnTU0NKEihHst3z1vPs9t9j7Vcl7Ta/vzb7gTzSXItrKzupGkhlk&#13;&#10;SyitnmuIp2rcQhZIwVZPFfBYh9Qd57Y3D2vvzcu8KfL7H2hvLcfYe44sXs9aJNwbabfVQpiggzDR&#13;&#10;wS1sUaKgnhmbS51MqIHJCS25js5t3uLncNUEMzzSUiAEiNMwNK41J50OCfLoWbj7R77svt/tOx8r&#13;&#10;NFum47ZbbdA0l6XNtcCwB1N4Wt1hdmYlHjXWq0UlgB1w7G672NuOuyPYPXk+b250PDNi8XBujc+P&#13;&#10;p6bP7nzuMx4ir6hMViXkpY6mol1sVWoJCkaxdtPu+57TYXzNu23loNuqBqcAM8gHcQi1Gonicdb5&#13;&#10;J535q2C2i5N5wSLcObiJJja20jG2tbaWSsamWUCUxxqVX4AGPwmgJ6BzbVF1tXZeDDis3FRV2UrU&#13;&#10;oIq+unoJ8U61JamFNXUyqzvDOhBlkWVCt/SosD7IbKPZZLhLdGdWY6dTUK5wAw4kGvkfsHn1Je/3&#13;&#10;PPdntsm5ultNDbxtIY4xKJQEoxaNiQiuv4RpYNSpJLEdMHZfXm7uo92ZbYu5qebHyoaaeH94mnrs&#13;&#10;bI/loa5CSFkUj8i6kjVqa6t7L962q/2G+k2y8BUYpmgKjIP2fy+fR1yFzpy77l8u23NmyOJg1VNQ&#13;&#10;A0ci4eMU+AjzBz8hkdKTq7GdST5inq+28lnqbaeIppZzjttQUbZDc1RqZkxYyc/7VIsoZg87pIyg&#13;&#10;mwIsQv2WDYmmEu9u6wxioWMDvI8tRwK8PPok9wr73Ig2prb25t7d9wuWA8W6dvDtU838FaPKVPwx&#13;&#10;hkVjkkcDYpnvn10R2N17tforc3xC2rkthbO+5w2x4sHuDIUm69v4+oYlMkmfliOp/MBPPM5KtdtY&#13;&#10;QG4kSTn7lzcbJNiudpElvH2RKjdyL/GDQUYUqWqARXh1httv3Sfdrk/mm790Nh9xJ7Xd74ie9kmt&#13;&#10;Y2gupOJheISEsumqRoAWXtCluHRIPkB1Js/q7J7c3NtbLz7z6+7Cxhz2zZYZm+2xMqN48ttnO5mk&#13;&#10;S01Zj6hkSWOlHjYEXm4ZPYI5p2Pb9omjvLNjcWt2NUWSNNOKM4rqIP4eB4149ZOez3uPzL7gbbe7&#13;&#10;Fv8Abptm9bNKILwMvfMCKw3NvCxOiG4jGoNLlSD+mSVbq+b4u7T+dnT9d8INx/FjdibA3Jiti7iy&#13;&#10;q0uCwNLu2ry6b+pPNmNsYXqWlDHJu9OFdxUssayokz1KAXMtXvLdxe8r7bY38kEO3rFquPFKhKGj&#13;&#10;adAdCGUlWDaqBqNXJHXP2z93+RbT3Z533zbrfcdw5lG5xxbW9p4huVa1SWAyNeGKYKjxvKjRxwSF&#13;&#10;7d3QW7UBXYZ/k5du/wAzHP8AyZ7y3D8ncD3ri/itiNr5+v7J7k+VdRS7Maq7SwNZNFRw9dbRrvta&#13;&#10;fGYqihSoFemLpIqKCGOIzVE8hV2g73EHJY24cvbLZqLqEp9NKmkyzMzgSCkNQYvDB06ydLAUdmJL&#13;&#10;Zn+xh90IOYYPcbmjfZGsLkT/AL0tXac7fZ2y2ZmtpHlv9Lpe/VTQ6vA0s8ckqvDFHGqR055b/hSH&#13;&#10;jvhx2B8nOkfhX8WvjdlOkcf8ju490dF73psXkcPRVtPuncs9ZuHd6Y/Ay0cdRDkci1Xk8VKEiCUM&#13;&#10;sFIEMEES+0U+27TfW8C7gbnxo4YYnEcqJFKyqDL4q6SSxk1FnDjxD+r8TEiRdm2TnO2u7jd7OXb2&#13;&#10;S9ur26hmvLGS5vrBZ3eOyFrKZIxGkNoIALaSE+CxMGoxinWvB80Pnv8AJD+YB2zH3F8pd+1G7clj&#13;&#10;KSXG7Y2/joVw+ytk4eWzSY/a+3qf9mljldS1XJ63qCQZSwRbPRvZ28KwwRJBbR10qgNNRHxMxJZm&#13;&#10;YfEzE14Dtp0M9v2C4sZLm4+plv8AcLs1nubgr4rKGLLCiooihhiLnwYokRUw/dIzsULsfA7o64B7&#13;&#10;crdnbR3Tt5di5yoqtkVe6q2izOP21vCjfZlBvzJYPASw5Kkpn+7YUtSzKrpMuoeJhcUWFtebUf34&#13;&#10;0McsQhYtCXowilHhLKyLR1WjnSaj4geBxFXNe7cv8709uYNzvNvvRfwqL5LVHgku7Nxey7fFcXKy&#13;&#10;W00qeF+pGFJ1x9vepHQT0GTrd2b327V11o5anMbYxlJD5ahqehx2Pr4KbHYulaVpXWmpoUSOJLuQ&#13;&#10;qji5v7KYpZb3dIZJaZaNFArRQpARBUk6QoAAJ8upGvNut+WuUr61tBVYoLqVm0rqllkjkM0jgKim&#13;&#10;R2Yu7AICxJqBjofvmJItP2Ri4PDDBPDtaF3WUnwxSVmWnmVZYptSRlQyKiqP0ixs2oAS8+sse7Rq&#13;&#10;RRhHmvl3Hj1C/wB2ONpuRbmcszI12aFTUsEijXDCjHIbUWJBPDtoSDdF1vX0FDDuTfNdHsfAVUEE&#13;&#10;9BTZKnVtxZmJwGSbCYSJDN4nUkCpmRIx/Rxc+yBNpljT6vcnFtEaEBh+ow9UXj+dB+zqVLznuzur&#13;&#10;xtj5RgO73kRZZHhci3hYYInnqE8QHjEjO5oTVWp0M209u7bTAVX8Uya9S7byMDVe3s5k8Y2d3lvM&#13;&#10;A6Y0o8YzKFjcgtHO4MIazJN9GUQWVraCzJmb6GFwSjlfEnl+xfIH1OBXDdRTzHvm+NvUa2MB5kvo&#13;&#10;DoubeKX6exshTJklAPete5EpKwBDR1qrMDYDC5FqpusKvMjI0kpgz9Vl2FZvLLLIdLVc2Ug0mngY&#13;&#10;kq1PTL+kkO0nJ9sra28jE7Mz61rrLmsrD11eQP8AAv516Of3xutiIo/cGKA28q6rZYQVsodOQoha&#13;&#10;viOBkSTGtcoqcOgGlp/9/DDTaBFM1d9u1M7FmVxLoZik3qJJ49QHH4/PsKlP8a8P+lT869TGlxXY&#13;&#10;nuK6k8PUGGKjTXNOB+z8vTq0Tpn4tdnfOj5Ddb9IdIbRy0e50gwtJundWNiT+E4jE0oQVuYrpoj4&#13;&#10;o9EYOk+Q6msT9Pch7ilvdzieZhZwWaK1xOSAAoA4DzdhhFGSxA6xF2zmG65C5cnTT++9w325li2v&#13;&#10;aV1vPcTyEhVNfhhQd80rhUiiDMxAGd7CX4xfyrf5PnRFF3H3ds/Yc3YuC2rSjOblyNPRbi7N7G3B&#13;&#10;QwqZFwuPq3Es0hlAjSRdEY+rm3uPYeaudectzuf6oMm2bWDQ3RjCMsailZZgjSSSPhjGhLVIoABU&#13;&#10;HF97Te03t9sOy2Pvt9RznzjdjxItkju5ZLT6iaQPW228yx2tvZWrDwxeXShNKOdTuwjNKuV/4Vvb&#13;&#10;Jh3FNg9t/Brb8nXP8RkEMWVzuJpK00CMy0VTLi6akkphOw06iZgAeBz78Np5ca4WaXct2eelDP40&#13;&#10;aGvmVB1NpJ4Av5iprXoaDlP3aGzPaRbFyPbWLHWm1/umeeFacPElEsKyShSFaRLXJUlY1BI61P8A&#13;&#10;50/JPBfLv5Ndhd7bf6ywvUuH3dXGopdm7ZEBpqeKK489ZPCI1lmckiSYi7AD6/hVzDukW73iXC69&#13;&#10;KIkZdypllMageJIVAUuxqT8uhz7J+3d77Vci/wBWrqdJme4uLkJCsiWloJ5DItnZpK0siWsKkCFG&#13;&#10;ZmFKk1PRS/sJ47u6GZopYjKhgdFVZlvFKamWyhWANrX/ABYEXHsk8FlGrjQivyB6ldryFiVRtIII&#13;&#10;B1A1IOaLk1GK8D9nUauWCKsdYfIY2VbeaSJ1QsmpUFWqhCBfT6AFuAbccakVPFPhVyOPkPt6UWbT&#13;&#10;PBWUCoPBQVx66SSQTTjWvl05VAXIUQrhOEyGLhiSt0lUmqseoWOCtVNJ1tCCFmYXsml/7LEPsNcY&#13;&#10;nU0aMCtOJHDHyBOftrT0Lo2NpdfQlSYbhiYzSoSWlShyNPiCpTFCwZBTUoO9v/MlWo7v/wCE03x0&#13;&#10;36MnhstPszDdW5TMVarI9SJKOWOingDeLSKmNpBrX9LixB1NwKbhEbmfmGFw3+N2FncAtTS2gwam&#13;&#10;WnH8QXFagjHE4P8AI7Ltm1+2z2vg6dm5p5n2VkQMJI/qf3jJDFJqUAEKqvIAxUq8UlWOoDQ7FaMV&#13;&#10;VR1eIkkpTDVeegaZY2NO0DKYlkdmIOsAho2TQyXDgggewh4308iywVHdUE+X2+npwKgceI6zrktD&#13;&#10;uEBttwUSK6FH06u8MPIDOKgqa6tdGwc9X2fyc/5h3WP8rfd/yU7R7lwm7q3aXfHx7fa+1+nNlrRw&#13;&#10;dibg7Do9yRth4JYcomjb+DFPV5KohzWTKAw6Y4qaumMSMY7lH9NYRTrpRmuILhI5AdSvD4pP6SgM&#13;&#10;I2D9rOUqCtG7SRDV5Zzc5cxDbrYy3aWdhum1Xd7DpSB4NyW0oBdPrR7qJ7VDcRQR3OlkkBVdRjNH&#13;&#10;m7uxanOfxbFbawmP6+2fmKuSepwOIrXyGQ3ADVGpQ783fWLHVZmQykSmMxw0mpQUpItEegvvdznu&#13;&#10;I3gijS3ifLKhqXJJJEsho8lTkAhUBp2cD1InL3I9ptJgv93uZd4vrYBIZrhVVLYBdAFlbRfpWoCd&#13;&#10;nijXO3cWmZXYMgcXjMpna6kw2EoMhlcpWloqTG4+FqipkW4aQRIOEVFs8kj2ijA1O6ICQhjhmuJR&#13;&#10;Bbozu34VoW8ixxUDHGtAAKmgBPQt3G+sNns5Nz3SaO3giA1yytpSnCuB3O57VVQ0jk9qsxAKwfFb&#13;&#10;T2eZP7y1NNvfPRQqw2tt3Jsm2MZOVMhp90bro+at4eVkx2IYLqLLNWpZoHX/AE9jY/7lt9RKBiKN&#13;&#10;6RKfSWUU1080h41o8gNV6Cp3HmPmZQNjjfarJiR9Xcwg3cyV42to1fCVsFbi7FdIBS1fUJUSu4t1&#13;&#10;5zdLUYytRDFjsaJYMNhMdTU+J21t+GR/XDh8LQfswhtK65WVppRZpZZDz7Lru9nvEUXB0otQiqNE&#13;&#10;cWchYxgauIJ7jxJNB0Itj5d2nYBJ+742aeajTzykzXFweGqaZ6u4FahFYRx5WONA1Cs9qdTZvczU&#13;&#10;1ZX/AHe3cJkY3rKT/ITW7h3FRwKDLkNuYCWSnaWjVWV5MnWVFPj0DB5KsCykzsdgur8iR6wxONQJ&#13;&#10;FXlUD4o46rVRTMjsIQKkvTHQY5j9xNs2HxLWyC3t1CwSSr6La3kJIEVzcKkgSWoKLaQpNeuaKlvU&#13;&#10;V6HWRdgdWYQtULR4ukyNEQKWCrkzGd3hHIlv8vy9P9lU5mnlP66SgfGYBb+uorwRD7Ev+6jYbf8A&#13;&#10;WIRXHAHXJLjgzLoM4P8AAvgWg82l4dRKj83c+7sFh1zyQNhmRYYLPgQEjbx4rSReCyXH128+SRWb&#13;&#10;AyEum+e5tw7qVsbiw+3MD9tHjzS000bZatxkRIXHVuQp4qWOGiuwY4zG09NRBrs0LtyQZuvM15uB&#13;&#10;+mhrbxUCgIQH0jgrMAqhP+FRqsQNcHiZh5V9tNn2Cl7uNL281GWrg+Ekp/0WONnlZ56YN1dST3RF&#13;&#10;FEqqKAHkQjQqaro4JCfRFHqB8oCgLYgkKLn8gew3oowC8Qc/L/V/s9SQWrxOT/q/1fPrIFN3C/5w&#13;&#10;KVk5j0Ob6hqW/wBQbWvz/X3YochRUnz69wGeo9wzKG0t6nJIsTrS4UpyxU3uLW/3v2wTqOT/AKh1&#13;&#10;bPXmaRiGsYzY2druh502QauOfqClgbge7FmNWPW8DJz1iKXDmodo3caFkUhEQ/QBWjF1H5a/+wt7&#13;&#10;0F1g+MSD6+Xy63U+WR6dZG4Uayps4JeRmlMehgwLrcX1fUG/upqEqc/6uPWgTqqvWMKWbWL8AsJN&#13;&#10;AQl25Drq9JsP9j/h72KuSy/tIpTq1dIoc9cURSjAfRpnAlv5A1m/bLSMotqt+B/Uce6KooSfXj14&#13;&#10;nzHXbxonCA6vU2mLUjWUEJdQf0EEXHI/J+nvdAvqT8uvBvNuupDH+82o6gQrTE3eK6+uUMbckgKF&#13;&#10;v+bar8e9MEXIrWn+r8/L7Ovd3nw6wMusqjsySqACljpcOAHZDa4AUK1r2uPdGBZgKkH5cM+f29Xw&#13;&#10;Mjh14eEo9ydJYEF0WONdY/zSobAfltR+jf6/OwEPCv2HgPl/hP29eozNjriS86EGSMxS+pbkrHrc&#13;&#10;8s7QgrzqFlBBFz+Dc1ZvEjKs2DQ8KAGvqPWuet0A+3rKHf1KGiCSDV5XWQSM8altbBAARptax+ht&#13;&#10;e/u+ok0PD1/y/Z9nl8z02aVzk9dBXiZZISGDetZGXVJCSzWd2jBvrNgSQdf1UAce/KpQ1Sh9CTke&#13;&#10;tPt4fPj6dXwR3CnX/9HSW0h+Qb/42H1IuAbfj3KdA2R0Bcnh1GkiYXuLg83/ANc+2yNQoenUkHA9&#13;&#10;Nk0Oj1Lb/YD6Efn6+0E0JTvXh0913TTsjj6n3qCUq1D1pl1CnTyJNVjwQf8AY8H6+zEHy6SnBp03&#13;&#10;VS6QSl1vz/r/AOB9pLgECq9PRkU09Q45mDKb2I4BBt+P6e0qTMvThUHj0o6HIFWUEjhRxe/49nFr&#13;&#10;dZpXpFPbq1aDpTxSxzpcFTfgi9x7NoyjjorZTG3TRX0COCLHSb245B/wP9PaO6tkYHpZBMQadJKo&#13;&#10;p3pWB5Kf15t9P9b2QyxNCR6dGiOHGOPUimrHhKtfUODpJN/9g3t6G6aNq1r1R4VetelRT5COpXhi&#13;&#10;SPrGWAINuL+zyK6WRACeiyW3KNTqLWJFOCpFwT/XkEj2mnKOcdPQhoxTpgeJoWKnkX9J/rxa3sql&#13;&#10;Qq3RgrahXrj7a631i0H82/2B9+qRw691KiqXi4Yll4ALEXH9LW/3r2ojnZcNw6baMNwx0qcJlHWV&#13;&#10;IozrR3t4j9QWtyoPs5srptQQGtadE9/ZxvGXYUI6PB078fM/2p4C2uLGuU8siRsXK/2ljYcXN/cn&#13;&#10;bByrc7vQkHQT1ip7ne9O0e3hZIyGuBWgJAAwRXB4fz9B1aZguk8b1Lt/GtkadqDF6RBS0UH20OVy&#13;&#10;9VDTNUNBSR1BVVLgFpamW0UMd5HJsqNMMOxQ7LbKrrQDy82/1UyTgdc+929z9x9xd6me2kEtxlmk&#13;&#10;Ys0UKlgupytSaVASJe+VqKg4spTu3e8Z69ajb+HraPzwxtSVVbifPHiMZSCRyMNtxKhi5Rb/ALtW&#13;&#10;51yveVrs1gDt337UTa25AYChZfhC/wACg5p/SNCck8cZCe2/tPBbaN53WFzGxDJHLQzSOR/b3JUU&#13;&#10;DH8ES9kaUjXC1JAt3ZWioJHlSRS0gdnZm1yvIWJLM35J/JP1+vuNNwnihZmBqTn8+szOWtvu7xQk&#13;&#10;ldK0AoKAAeVB/qHQAbizQrWK6iQfoC39bi5/4p7Be4XniqQD1MG1batmgUDh0GtQoYsR+B+T9CPr&#13;&#10;a3sKsPPoRJgA9QWX6qf624/wPtpl1dP9cQoAt9ebjn/evegoHHr3U2CinqBdUIX+pFr2/oD7UJBJ&#13;&#10;LhRjpp5QmelNRbfVfXKLsQLMwJN/9pUX9mlvtgBBIqei+a9H4T0tsdt1nCt4xGo58s3F7f6mMc/7&#13;&#10;x7PILAcWHRJdbrGgIJ1N8v8AUOljSYqhoUDPodwABJMFLD/FEHH+x9miQRxClK/PoNT395dGkYIH&#13;&#10;y4dRcpuXH4tWLSoCRZSblzY8aIh/vv8AH2xcX9vaLSVgPl59PWmy3N53PXoLMzvTIZF2jpC1NFYg&#13;&#10;SPYzupFtVh6Vv/gPYYu98mmNLcaB6+fQvsdltLQAsKt0jXZ5GLyMZHa5Ltctq/JYt7JHYyHU+T61&#13;&#10;6ORpUUQAdd+ogBV1DSLkcG/+H+HvxJIp14nriAVX/G4/3k29668DTPUmJ5YnSWF3imSxSSJ3jlVh&#13;&#10;yCsiEEEf1B9qEZo2DxkqVyCCQQfXrbBHTRIAynipyPsoagj8ujsdI/NHvjqiOjp8XuuozeJpnCyY&#13;&#10;jcDNXR+H6FYqlz5EuDb6/wBPcocr+43M2zosazGdFOVc1/nny6xo9zfuve0fuP4lxuNgLS6ev69t&#13;&#10;SM1zllA0t/l6tp6a/mv9fblEe3u2sRJteqlWKCWoqwMjg6sOLP5J7XVb/h15/wBf3NOxe7+x3zi0&#13;&#10;3hfpXbgaDST8/Ij5MP5dc7vc3+75502Bju/t5cjcY0q4VKxXC081Hwn/AGpqTmnQnb9+Fvwt+UtH&#13;&#10;PuTYE9H1vufJ6Kg7j6tqcVBi6qZpBI7ZjaDq+MqCbNqZYYXLMZJGd/Zjuft3yZzbGbrbqW8r1Jkt&#13;&#10;NI1f6eI1javE0UV8yegPyj96D7zfsHdLsnOKSbzZW9V+m3RZWmQUoBDeArdRgYoC8igKFQItR1Vp&#13;&#10;3n/K7+Q3Vr1WW2hjqHuDalOjumR2FHJHuWOBeVav2NXSGaRlW4P8PqJ9XMhWMDSIc5j9o+Y9qZpb&#13;&#10;JRexqCaxAiUL/SiNfz8In5imOs9/an7+Xs1z74e2cyTSctbg5AKXxBtS5FCVvUURgE8PqEgC/CGd&#13;&#10;jU1xV2Lr8ZWzY+vpKqjyFPZarHVtNU0WSo3+njq8dWpHPGf6aowGtqUkcmKJbSeFzDIulhxUghx9&#13;&#10;qkBhwxjPlXrNa0vrW+tVvbSRJYX+GSNlkifyqkiFkceuljprRqHHUDUL25/PNuOP8fafT8x0ryOu&#13;&#10;Jvb0/X8X+n+x9qBUmlD1YGvSmx8v3NN4mHKhkItf0ji9v959mlswli8Nuiq4HhS1Xh0xSUxhlZGJ&#13;&#10;9DEgWABB5Un/AGB9oGiZXIPRhE+tAesPib/Vc3v9Tb3XwzWvTlc06yabix+o/tfQ2HAPHu2ioz/h&#13;&#10;6oQa4OPTrIJ54QPHLKpA/UrED+hLc+/FpEFAx60Ylbj0402WyK3KVLcKBZwHH9OAf9f2ojvLkCga&#13;&#10;v29JZbO24lBnpyj3FWKAriFwCACQwckG31HtUu4zjiAekR2y3yy1Fep43DFYiajLcDVpYMpv9SdQ&#13;&#10;vb26NyThIg6Y/db1/Sc16l038Myzogom5tdjAURb/qLSpa/+Fj7djNrdH4Mn5dMS/V2MbOZAaeVa&#13;&#10;n9nQi0+AxNTjfCx+4ni02iBJXUBeP0t+OLH2dx2ts9vprqI6BE+87jFfmQr4aNgk8aHz6kw1DUNM&#13;&#10;VkEGOgiUj6xrYDg8rx9PbiMYUo5CKP29NSwreTVQNM5z6jpI5LekNOzxYpfupWDA1cxcoG/qisbm&#13;&#10;34+nstm3dIqrbdx9T0IbTliScB9xbSuOwD/D0gquurMlP566d5nvwXNgoveyL9B7I5ppZ31ymp6F&#13;&#10;tta29nGIrZAqj5f5escS8ktwoH1t/U8cH3pACfl06x0ivWdVBJJvpF/wD/rX9vquST00z1wOpEcQ&#13;&#10;0hjcW/Ate4P5B9vBQD00WzQdTIoxcsPULf4e3UGrj0zI9FqergP5KvxsqPkb83+uMdU4p63AbRrq&#13;&#10;fN5SV0vSQSrMBTPMSLHTZmFzxa59yByLFHbXNzzDcrWKwhd6nh4mnsFPUkgDHHrDX75u/wB0fb+y&#13;&#10;9tNll0bhzbfW9ggB7hC7j6hznCJFqLtwCiuevp90OK3LvLbWR2PltqbLTrF6rLbBo8NX1FZTZbd3&#13;&#10;V4waYbKZeKk1SRM8jl/EmhRoAY6WPMV3txs+27iN4iubh9zdEumYKjRQ3jOXWFyaHTpwxNSOBFOh&#13;&#10;Ny1Ye4HOHKq8j/uja7blG2uJ9otonnngv9w2GO2jt5b+3Qao/FE36kXagoqShlY5+Zb/ADgP5d2b&#13;&#10;+Cvy83vsrBYipbqbddZWbx6yzGlpaaTbWRqDN9k9QCQDSs3hOux4tzYn3Id7FHvFlBzJtsemG7FW&#13;&#10;Uf6DKo/WhP2PQiudJUioJPTntdzfe7Y1/wC2XOlyJt55fkW38Y9v11kwJsL5BQKfqIADMEqFuVmQ&#13;&#10;00gdVTpiRI5SGW0wXV478cfjj2WLbKahT3dS9JuZjQSOvafP/PnpeYrfORxeCnwCExhHDo8ZKuj/&#13;&#10;AJXWCD7M4NxlgtvphgjzHQN3LlDb77eF3uYaqihB4UPyzXj19BT/AITzZXe2O+AYzVXJjK7K1m9M&#13;&#10;XT4CmyVccVHUtVVzBIkyQhnEc2gkw6omBcBTYNcP+4EMN/YbHDuRan09y7si6yqA9lVqpYBvjoag&#13;&#10;cK9Yq+2m4XXLHuf7kX/JqwBhuGyW8MU8306SXLBxIEnMcipJpI8EupXxKA6ak9UCf8KUOxJsx/MQ&#13;&#10;3Tsatp/DFtLZmzfsamxL1aZfDLVStNOSbvqGl1souP8AX92268jTkzZ7D/hDvXhl5pagfIacefUn&#13;&#10;crbBI3u1z/zWjVe43aOBlqWNLewsVVmrwajnURgmooKda4tZO0khW6kD9NueB7LHJLGvU62kIRK8&#13;&#10;D02yysPoQtgPpYc+2CwHHo2hjUijCteoTyIxJtdiApH/ABS/tPhj0YIrqKjqPMp9Q0q1tJtfkD8k&#13;&#10;n/iPdHi1cOPT6SEDrmgYnQP0WuAoIKgj63/w9+CAYHW2KDJ4/wCr/B1ia/6G1MQ1wQbagvIup96Y&#13;&#10;6TSnV1pWqnHXenSbqtgV+oUcEHkA+3QRpqevV1GnXhZFvfg25/JPvy8OvMKnHXBn1cC/45/B/wCK&#13;&#10;+2nIJx02BStesch+nBB+p/p7p1dT1xXnkEcc8m3+8+7jrzmgyOotQwHGkMX1AfVgxv8AX6+6H5dO&#13;&#10;xJXJx1Bkd/TH9CApNrL9fyPrwPz790uSMV8Ufs6hOxF1ZdY1Aq/1H+wJ/wCKe05Ysc9KgK5TFPLz&#13;&#10;6weYRsCoKvyw5H4HFrfn3qtM9XWN2+Lh177phKrEsVt6ghLM4JsQxbn3vxTXOR5n/B/sda8BGhIS&#13;&#10;nyPChH+fobqz40d6LtLD9hydU73ptg7iR5cHumbDTrjcmkCGaqGNL6WmaJAXZUU8fX6+z1+VuYGt&#13;&#10;1vRayrE9DqC+VKmlSM0BPUXQ++HtYN9n5RHMFk26WxKS23ijUjVAGtvhUMzBeOCaU6Pzj/gh27Fh&#13;&#10;tgU/THS9XvSi7H2NQbrq/kJvOtx1L1rtzH5D9iuikrap0paCSlJBkWoLzOLGNGtpMg/1OuraOCDY&#13;&#10;7UXBuIlkN25HhJqFSKfhIrXhUjgK1piTcfei5J3C73a89zeYf3WuzX0tsmw2Ucn11y8LAq+BqnWS&#13;&#10;hXUpWJG/tGUZ6K73d8a92fEXeuyJtw772JviLJy4/OUef6uzP8ZxkLRVCvkaNjIqSF4W1oWeNVk+&#13;&#10;oA+nsK7ty3f8oXlvPdTJMGIcNETRaHuFDSp4/IjyHU6+2vvVy994jljd7TZtsu9ueBZIXh3JNBIZ&#13;&#10;T4L1BYCuC2SU4VOCbY6qo6U633r1j8ueie2Ni47b/dWNGyKSHtDAZPN1uD3alAmM3RtJ8FjRT0WP&#13;&#10;opdcmmprJHlYSXVbAky5HJs9texc1bfcQxpe0jVpEZxWuURQVEdfxFqmtQBTPXPtrT3K5n5a3j2D&#13;&#10;9wtiv57rlhjfSfu+aCDxLcszw3Rmk8SW4cVHhxwgIFUajqNA0/HD+Td87e4u1e6twDb+w/ip8aYc&#13;&#10;/kTu35Nd5w0EWx4cBK8edNd0nQFo6zPeSGVXp5qQ09EgDxy1qyx+J4d3GfcNn5kvtp26JWnmkZBF&#13;&#10;EgmcqSCGgoOxDUEvL4cY7hqLJo6zg2XnL255t9oeWucN8vJprSxgid555JLC1SVUeIw37v8A7k3K&#13;&#10;mMr9HaR3d47MjeCkMwmVHfzr/wCWB0p/L0pfiRu7o7u7sLvXB9/9d5nOZ7d2/kxbR5jNYqpilpNy&#13;&#10;7b/hMUKUdFWwT6Uxx8gQKGEjaj7DpivZYZrq+jeG4gumt5Y2k8WrJGrh9XAcSNK9pBHpmYOQuarL&#13;&#10;dNxj2vZLiG62u922DdbGWG2az8KKW5ntngaFy0kmgwq3iy0k1aldaEUopGqRlMS/5QJUkDM+llKj&#13;&#10;Uh0R/kfj/H2mGpgGWgPUnMFQFHPYag+dft/y9LTJZLcu76mGny+Q+6nQRaF0IpYKohNTIkVtUujh&#13;&#10;3YXNuT7MJZ7y+ISV9ZGAKAYHmaf7PQVsLHl7liJ59tg8NXLVNS2CdWkaiaDVkBaD5dOeJ2ZhjPJS&#13;&#10;ZfKTT1kuPrzFT4rw6aesjgMtO1bNKT6Bp0kJ7UW23W5fwppKnSxAUcMVya+f+Tou3LmzdEt1udtt&#13;&#10;lSMSxBmmrVlLUbRShDCuCfXqX1ltvNVmP33unFT01LFsjbTVNVWvVR09TD/Ea1MZG1NFfyOwLn/N&#13;&#10;g2PJ4BI3s1pcPBc3kJA+liJJJoaEgVA4k/Z0n5/33a7W72jl6/jaRt2uwqRhCyN4KNI4ZvhAFPxE&#13;&#10;V+0gdCr2jsrF742JtTuTrTB0ONocNtjFYftkVGbhTIT78p2ljTOUuLrnRniroFiv9qrr5EZiQWI9&#13;&#10;nW87bDuO3xb/ALTGBGsYFzmjGUY1BTxDDzHnxp1Hvt/zVuPKPN+4+1vPV3JPNdXU0+0aYSyCxfSz&#13;&#10;QvNGCFeB9WJSrBSoFQoJKtOZ55FZvrEp1S2+vqNrlT6voBcH6/4ewY2pzgdZDRCC3RkGCTgH/D9n&#13;&#10;+odGD+O3xk7H+TW8F29slcDgMNjo6mu3l2HvXKRbf2HsvbdCvmy2XzOSmGuYwRBnWnpkeWQkKq83&#13;&#10;B1snLm5b/KVsl0xqCXkbtVQKVIPEn0A/MgV6if3b96uS/ZrZhd8zO9zd3BVLSwtl8W7up3xFGirV&#13;&#10;Ywx4yyEKo8maikbuocD8e9p/LKLrLAYrGfJraldDk9k7ErN2rUYHEbv7QyND9htvKUeMp5FY0oyX&#13;&#10;jahgmvrGkOGuQRJtEHLVnzWu1xab+A9kbSlQrTgVBoTRl1Ci1H29RN7jbt7y8wfd+k543WSTkzcU&#13;&#10;dLu9js/1prfa1b9VHYqWE/gNqlZKEMKKB0Ie3/kJ3V8Xe1s31H3vUbjav2XudqPLbN3vBU7hwmGg&#13;&#10;rqA4rMbXz2zMmVgqKf7Cf0JoIUqrx8n2ZWHNG4bFftt28uZUqCNREsehxQqQDpZAnwgEg0BU+XQR&#13;&#10;5n9juRfePkuPnP22to7NrqEjXEPo7nx4ZNaXEc9BLBMLhKMGCvVnVwCOio/ILZG1epe1auDZvZWB&#13;&#10;7Y21WUmN3jsfc+38fUYfG/w7OD76HGVOOlC/b1GOYvSyU8XCmMHhSB7CXMNpb7TuzPaXC3EZpLEy&#13;&#10;AKArk0U0pTT6AYAzTqfPaDmfffcLkFG5h2abYbyJ5LK+t7h/GcywgI8qucus9RJ4jcamhaoJBvPp&#13;&#10;U5jF0O7s3PLLkMrkaunqHmnP3GSiiYMKxARq9F9BYagRb8j2TXStNAt9cfG7ENU0JH8XUjbKbbbN&#13;&#10;wm5Z2qMJDbxq60WqxFsFK8CD8XyOOm5KrAYzVLjqKapyLo6rNk3BiopDHqSWCGNRrZeWDMeCbgH2&#13;&#10;yDaW5rbpqYg/FkD5jPH5+XS5rfeL4+HezCKEEVWEUMgqMMx4A8CBx4V6SZd1aUmN2aeMmQtclbtq&#13;&#10;WQMTxzb9Tcj2XHUNRODTz9a06EiqHCqDQA0wOOOh96c+QXcvx5ot3J1rm4tpt2NgZMFlcnNicJPm&#13;&#10;Bj5f85PhcpWQzVmPLKdPnpZYi4JGpvp7Pto33dtijkjtGEXjgZKgmo4EVGoU9RQVoRkdRN7h+0vt&#13;&#10;37u3VhPzfC96dol8RI0llSKtfgnRGWKUGnwyB2C1WgViCBNRXTV1XV5CtqJKqsqqp62sqJZHmrKu&#13;&#10;omk1yu1U92JYnUzEgk/X6eyJpvGkaaQ1dm1E1JJPnx416lO2tIbK1jtbOMRQxII0RQAiIBQALgUB&#13;&#10;8vQU4HqOWRZQ7BtcrMHRpDKVNrI5Ycmw5uf9Y+9FgHDtknj/AKvL/J08A7ReGKVFaYoK/wCQ+h9e&#13;&#10;rDdi9V9v/Jv46bJ2B1Hi5tzS9e5TPZCr2ViJoP4tV1mTcGbKJiwI0e0elfKwVtLDmym8o2O17pzP&#13;&#10;yhBZbUAVtWcsgI1EsfiI86UpXHHrDDmbnv2/9j/fTdubOf5DbDe4oEjvJEdo1jiGIy/cwzq7QCAR&#13;&#10;88J7Z3wb7O2LvDBZT5LwSfH3r6mykVRWZbeUfjzuTipJDM9Ltzb7apqx2ETAuyLCOLyDgEv2jkLc&#13;&#10;bO7ju+YiljaIwJZ2BZiOAVRVj+wdHfN33qOSeYOX7vafZcHmveniZVhtVcQxeJgPczEIIkGoEINU&#13;&#10;jEEBaAkG+7+6p6E+Z2/Mhkvjv3As27Itvbfo9q7M3zj5sLHXVuMxox0GIxmVkN9WRaNQqSH0SvGA&#13;&#10;uj1Ab8w7PsPPE5uNlvg06IiojAqDQUoppUavOvDj1jd7S+4Hux92DlmLbPd3lp02x7m4e5vLN1mk&#13;&#10;RZX1maaJRQi31E6lFSiuC2okGpjP7HzG3a+bbe7MdksZnsPLUUOS2jBTtPuakrKORoZoaigtppQp&#13;&#10;DczsxNwUjYPzDl3ts0DfS3qMrx1Vo1y4KnOOAHmDU1GQDXrohtXNW271aLvfLssU9ndBXivWJW1Y&#13;&#10;MKgI5OqU0pURgBaEO6lcP2xere0e1c0+3tlbSqsfj1kiGZq5YJsZiMbHDaQ1m48/WIPI111mF3YB&#13;&#10;h+3EpuCp27Zt53q6MG3wFI8Bn+FVHrI7AVPnTI9AOibm7n/kD2+2wb5zVuSTzGpgXWsssh4Fba1j&#13;&#10;aqA10llGVIDyMKUE75N7o2jDSdW9ObTz8GbxnTW1qijzW5RRS0kGY3RXn7rLNRSShpJIIdIjgnYR&#13;&#10;jQPoQQPZzzfe2CpZ8v2kmtNuQ+I/mz8SRgkquaGgAHHOOgF7C7FzHNccw+5/MVo1pPzPdLJBblg7&#13;&#10;29pHVYtYFFSSQEu6rqOr51HVvn8vWh+RnxE7k6++RXyK757c+Nm85etOscf8TencB1Lgu7u/flFt&#13;&#10;/wCReSbauzKPq7rfd9YmOGAjmojBk5zULXQPNBGkMJqIdSWe63G9gMG9yLcW5VYjG8obAaNipELM&#13;&#10;/iJ26Yu2QNoMnhx6NYb3uHky0lkn9tNuaz3CGW83H94xW7QRwzw291ELjxp4o7cwXKu6i7dZ7eaM&#13;&#10;TLapdSpKYrnf5gPzE/mLdhdn/wAzH4M/JDEbewHS2D/lt94bu6Uzmx8BNtDafdWS2VntqZjJdqU+&#13;&#10;4slXVMkldR0kmUxOWwVFkZYaKoMkLRtdHIW2nlzb3IfZ4PB8PVMskup2cakAiRtKCqxProEVqlWZ&#13;&#10;gjKOhbu/uTuFpc7Tdcz7i25SXF1DYXlpbRpDBZu0U8sd09uJJWmMt3bBPFaeWFQkkUCNLFKz6L+C&#13;&#10;o6bLV+JoazJQYWnr6yipZ8tVxVM1Nh6eplQyZCpgpryukURMjxrdmtoXTqJ9q7ZFneNJnEauynUa&#13;&#10;0UE8TTP20/l1M273dxt9nc3dpA11LbxyMsKMqtMyBqRqXIQM7AKrMdK11ENTT0e3qnYvWNMMjXbV&#13;&#10;z26qz+9lHvKn2Xk9wbJ2Dm9x7lquoYqXPbj2Tt7GZFmpKV9yUVVDpqoS1TAsc0B+4DmKSRNo23al&#13;&#10;VnsXd2uBIIy8UTuxt9LSQopqoM6sAppWoZST1iH7gc18+XEkFrzHZWsI217N72K3vdwt7a2XePFg&#13;&#10;tb65lj0yyDbZ4mBjekLF45gItAZVhvrs7YuyJNmYfb9T2V1/j6unyGczHXL0e1Y9wzbQ3TlY6rCd&#13;&#10;Fbu3dRRUtXVYKGSkNXRR1ET6KOr0faRTR3BjfbrYWH08KNPbhhrkhIiEhic1S0kYBT4QILIP4H+F&#13;&#10;WHQa5T5D5s5pTdNz3KPbN3lQpBBuYe7+nW7tYmWffbS1kMsUV8ySiG4eN0DXNtq+peJ8qT+X58Va&#13;&#10;3sX5RdK7o35T7bpOl4O58ZtTd2frPBkdt4neGUo5K3a2CzGGr/E0lPVVjRUkTQRspYEORpLey7lb&#13;&#10;l66O5x73PEs1tA8hZEI7pVjLIgVqYJ7QVBFRnzPRl94n3i2i09s9y9v9jvZbLftysY2geQOrrZPO&#13;&#10;sV1diWHV/ZQh55Vdg+jKipAFkf8AN/8AgZuT445kfI3q3Zy0u1UqcTsLce8t4wY2mo8HuNpJpkzH&#13;&#10;Xu3M0zw0+OmBbTkVimmWUgQBRYsf8yta3aLzBtAgE+lBINSyGGOvaaMuiNwxIeilgaaR1Af3XObt&#13;&#10;xV5fZf3Je+a3Esz2jxwSW6boY0DypJNG3jXMagB4EZ44ZIgzSuTQLr8UO7qHDbrh3RVs3Y+4krI6&#13;&#10;utzW7IXr8cZIpQ1qTHZHW9QwN9M1XwbXEAFrRzFew2t8Ltz9VIDqZpO5a/INXUfmxp/RHWf11y1e&#13;&#10;bpy6+wW4/cVmyMscFmVjlAI/FJEoWMcCUgzU/wBqxrXl2rvDIb/3lVb3yEclLV5R6csscxijiKwA&#13;&#10;IkRQiMLZeFUBV+nHu2930m5bg24S4LAfy4UAx/g617dctWPJ3K0fKtkVkSHVkgMSCaksD3E5yxqT&#13;&#10;WtB0YLqzGbR2Lh6bfu7NyTwZzK0FfQ4/a+PpTPUPSSQNHLWzRwDWw9eom5Aty1zb2K9nt7Tbrcbj&#13;&#10;eykSSKQqAajT+Kgz+3qEvcXcuZObdzk5O2CxV7O2ljkku5G0JrBBWMM3aK00iuT5Dz6AXc+Bw+Pz&#13;&#10;NNu3DZmjz+JmycNVOkcT01bSKj60FanKp9SvJvqHNvYZvreGK4XcYJBLHqq3qv8ApgOH2E9THsG8&#13;&#10;7pe7XLyzulq9ldLEUBrrVzQ/AQe6ozRfLPW+J/wma3T0rlOhPkJ2dsvD0EvZe1wKfc5lZJs4YIaK&#13;&#10;TIUlLp1eQU0hRBcKPqeQT7b9xp4t82TY9s21vCgu7wxzkcPFGgLrPyVmKjhg+nUDe09lvHth7s8+&#13;&#10;8285R/WXmxcvJd7SrVP+LMZmufCSoy00MSTuvcFZF1CtDpxfzGvmn398rvll29vvurcdVWTYbeed&#13;&#10;2xgNmUtTVpt7a+AxGTlx9NicbRSSNHGpiUSSyMDI5Njpt7tvFzJt10+w2iCK0sCYYoRgUFdTscBn&#13;&#10;kNHdzkk0wAB1L3s/yjtG5co2nPt2zXu98zRR7hebhJQyyyXCCVI4iQWjtrUEW9vbowjjjXALEkhj&#13;&#10;8X/gT8ovmjuIYj4/9TZzc2Pmq46WXdVbrxu1aGWbkibLyJaQqARaFZJLf2Tx7YsuX7zcLd9xBS3t&#13;&#10;Ey08zhIl8zQnLU9FB6Ned/fPkb23u7fl/eLiS+3ycARbZt9u93uEvkP0UqUDfxStGh4g9X9bT/4S&#13;&#10;WfMKp2pS5bcfe/T2A3ZXwxn+5tVSVVRHQTMglhV6yaRfJquUKSQBrkHSv19lw3Dkq3leN9zmmoMy&#13;&#10;RWjvDUGhoxYMwHEnTppwJ6KJOeffC/hiurbkSCxSVxot73mG0tdxdGXUpe2CyRws+Asf1BlBw6qK&#13;&#10;0qN+ff8AKD+cP8vykrMp2zsl8/1PDKsi7/2TUVuV2nRpI4ihnzdMQzwWLKpf9yNbka15HtVLYfWb&#13;&#10;a+57Bdx39lHlzGSrx5/0aFqOgP8AEKqKjPRpyv7tbTNzbByZz/tF3yrzLMCsEF+kbR3tBqYWG4wM&#13;&#10;1pc4JrGrLMSKGMkV6qSIaGFbaokdZQ4S0epZNUYYNyTxYHTw1/6+w+wOg17R5j7RjPmPmD1PdFkd&#13;&#10;lpqAIHEHuFCcCnz9eHT1SVK0ssT0EcKNTRh4alViiaXWGR46lGsGik1mNoubqOSbe3onEbKYBlRX&#13;&#10;/TeVCDxHqBk9FVzb/URuLokiQ0ZBUgUKmqEdysoAKkcDw63e8R3H1zu//hLdkcLuTf8A1psuGoSs&#13;&#10;2Btr++2fTGU1furA5aWM7bxVFTLU5CtyEP28bxU9BSVErKVcRtd0QZSNYTcyW+5PIsKXGySQ65NQ&#13;&#10;iWRSY01EBiKsjhAAXLLTSDQHBaHbubNpG6cr2NjPfTbf7jWe5+DamE3UlrdWqT3MyJLJEPDjWeJ5&#13;&#10;mkZIoopSWl+LRpTndOC2ioj2JSVFfno9GvsHPUVOlRBLZXFVsvbEpmgxrIwYxV1S9RVgEvEad7aQ&#13;&#10;t9ZaWKBdsjLSVr4zgAj5xR1ZUPo7apB5Fesyzy/vHMrF+c5Fgs2z+7YHYqQfK+ulEb3QI+O3iWG2&#13;&#10;PwuJhq1BnW1ctTUzVtZUT1ldWu0tTVVcxqa2tqJXMatPPOZJHcuAFY3JPABuD7JZXLSeJI1ZJBkn&#13;&#10;LN8mNeJPAGh+Rp0O7aGG2gENsixQwgKiqoSNABWihaKgxUigGKjTQ9LmPYsWHhpq/sLLTbXp6mMV&#13;&#10;FFtvH00FZ2DmYCg8c64SpKx4qmk4K1uWZW5UwUtSFkMa8bZ9Oom3ZzAjdwiABndfXQaCNT/FJxNC&#13;&#10;iPQlQjJzZNuNw1lyXbi+kjbQ907NHYRODQr46gvdSIcmK1DLQFZbiAsmtqym9qmox8+C2zjYdobX&#13;&#10;q4BDWYvE1U8+RzsUQV2l3buOoH3OSKmMOsLlKWM8xU6Ozu6ebcmMZtrBBbQEUKqau3zlfDOBxzSJ&#13;&#10;ScIGNSusOVbaG6Tdt9nO436HUk0qqscDZAW0tl/StwdRXxAGuGB/UnZQqI1ba2vnd2VFVBhKKOaL&#13;&#10;GQxzZjK1NRT4rAYKnkYqZ8xm65kp6RW1KEV5PI/pWNXYqpT2dnc37MlqmsIAXYkKiA+buxCpXyBI&#13;&#10;J4KCTTox3zmHa+Xokl3OZhJOaQwKrS3E70JZYIUBllIoSxVdKDLlQCQZjavVW3NoxyZPMzwZKtoI&#13;&#10;Ya2pyuboqWkx2DhYqaerxm3txBIqFDdPBlNzxeWYFDRYWd3HjGtjsdpYKZrhtbABtTABFFMEJIAF&#13;&#10;/oS3QDHHh25NOoI5h9wN75lZbDakaG3uGMaQwszyTMK6lkubYs9weJktNrbw4gCLrdIlHcit898U&#13;&#10;8JrMdsqP+JVNbNE+S3Pl46quir6+O/irPBmlary08YB8NXmgYYjqkpMbRl7KVbnzbHEXt9t7y/xS&#13;&#10;tUgsPMA98pH8Ux0rkxxJw6E3KvtTPIIrrmY/TxxgiO1hKxtHGx7krARDZo/F4bGksgotze3AWpLP&#13;&#10;kq/KZrIVWTy9dV5TJ5CZJauvrqmStrKuZvQXlqJy7khiBZjxfgD2CJ5Z7qVprhzI5ySTqY/7Y9x+&#13;&#10;QPDy6m6ysrLbLSLb9viSCCIaY440VEVfIBVCjFONK8eoYQoQdLlpAHJkFlAjOmVTpP1+v0PP5ueP&#13;&#10;bXh6RkYbz9OldQPy65ArY20ta0nDXSWyl2ADECx/p/vHvY0gHPDz9etEGoA4HrGbNpuwT9LopOn0&#13;&#10;hSVIBaw9PH1/x9tM2ohiaU62eFOsJK62ZWAspZUUg6dJ0s7BQCQeAfr7pUFyVPVuseqNyyjSrK7s&#13;&#10;HVBG0V+fTGPyb39S+6hl+wjz69QjrK58fjISRSwtMoYsw18+p9Vhc8gC9v8ADn3Z2AA01zx/z9aF&#13;&#10;a0HWNzwFI0RhLq4Cqz6mKsPIGY8m4UAi/vzFR28PTq4FD6/Z1xUuwQJ4kjkCDXYNINABZB5PqSbC&#13;&#10;44t/j70S1K8Af29a0qPPrkzPbykgekMFJ1XT6BQsnNh/g39ePeyW4nAHWh15gU0tGyhWiVvzLqRh&#13;&#10;ZyAmqxH0tf8Ax+vvRYjKGlePn1sEUofLqOF1G5IZV1KWZQqEsAUEkjlWub2Hq5/r+PbYFTQ5r+X+&#13;&#10;H/V+fTg4demeIE+NAJFKrIgBsRFw4DNwGF7qF/HIPPvzMBw+z7adaWvnwPXEFP0ykmNwXUSBgEZQ&#13;&#10;BLIsgv8AQDhib3IN/ehQ48j16h/LrByrsXjVnk8b3R4rnSRIyLcNwdLBvUdOm9rG/umTWorWn+T1&#13;&#10;+zPz6cyyU9OsgdgpXQUZNIjkk8YLWsq20sLfpIAH5JIs31cq1T2kelaf5Cfn9tfXqmmjVPn1yZNN&#13;&#10;hEoMx0qSIy120MgLEtcpGCfUbH6MSfp71Q4KjP2Y+Wa54/y+XW654Y6//9LSFiqHQgfVf7VuLj6X&#13;&#10;sfckCYVpXoGOgORx6dInSRSVN1sPqfp9fasMrdJm1DB64SUwa5U8n6g/Q3+vurIPLgerRyaemaaB&#13;&#10;lJNrEf7zY+y+aHT3L0pDK3DrPSy3Gg/X+n9P+R+3reUFQh4jqki1yB1LddSkf7b/AAP49qCAwoem&#13;&#10;lOk16ZpkKMeLC5Hsrmj0OR0qBqMdcEcowYG3uiuUNR14iuOn2iyJUj8cgEf1HF/ZrbXZ/PpLLApB&#13;&#10;NOlVBURzoATe/wBfoSPZ1E4mGeip42Rs9R6qhWRH9IZTyR9Tz9SP+Ne2p7VXWhz8unYrgqfQ9I+u&#13;&#10;oHpWLgExH6Mt/Qf6MP8AifZBdWjwmoHb0aRTLIMdQklaNgylrj68/wC9Ee0qyMjVU9OkAih6e6es&#13;&#10;SQckhuAbjg2+pH/IvZpFcIwoTnpO6EcepDRiVDYXU83/ABf8Wv7dKhhw6bVtDVHTVKjQHS44/DD6&#13;&#10;c/19oZYipJHDpWrBxUdY9XHNgSORfn/Ye2QK9b68sErmyKQB+TYC39D/AF/1vbghkcVGB1osq8en&#13;&#10;3DxinyNBJMGKiqiDsB9EMgvYD/D2Y2UfhXCFvMjovvmMlpKqU+E8fs6vY+OHZGE2zhcRHFNDAaf7&#13;&#10;eZvCYlcaSNWnULaiPybi9r/45Q8rbna21siqQKCpoeuSHvbyZu29bvdPKjOrFwK6qcTT8umT5ifJ&#13;&#10;/CV8lRSUFb46mtphTTFatnekx0bGWKhQi7EsTqkufW93a/ACPnbmy1H6aOdZ+fl6f6uOK8B0d/do&#13;&#10;9iN2hCXt3D+jG+odmGkpl8/sB4ovapArWpHKdnS1dTJHRl0jdmGt29RAN+fx/t7+4On38NKRDUA/&#13;&#10;z66PbfyLFawh7qjFfL/B9v59IXL5aevSTW5YkFlJJP1/JP09k93dGRCSanj0LLCxjsxSNQOg+mqG&#13;&#10;YkD/AFieeSOPz7DTyM5z0IFQDu6gueLD88f7f2w7AY6vxx1mp8fUVT+hGCnkswIAv9D7cit5ZfgH&#13;&#10;VGlWKoY9KOi2+sdmmJZtQP8AX/CwuPZpBth4yeXSKW94helrj8K1gUiWFL/5yRebfS4VufZ9BZgL&#13;&#10;gU6I7vckUEEkn0H+XpSQUlJRjW2lmsR5JdLMWt9VU3A9r1SNBgVPRNJdXNwdKYX0H+fqNX56koEM&#13;&#10;kkiIQCNb3ZrH6BU+p/3r2zcXsNutZGp07bbRLcnI6DrK72rKrUlErQqbgzSDVIbi141v6bf4+w5d&#13;&#10;75I9UtBpHqePQktNkgt+6SjEfPpFu007GWaSSaRySZHYuxP+u39fZCzO7FnNSfXo6WiDSgoOulFr&#13;&#10;3H1FrcXH+N7e9Z62STx67NrGwIIsb/6oX5597Aqade49ZBx/W172v7dAFOt066C3P9T9R9PetIrX&#13;&#10;r1M9SEWwv+fe+qOfLp1x04im0ktaQgE/7Dj8+1tlLokoTg9Jp0DRn16dcjBrjSYC+jh7g8qT9Sv0&#13;&#10;+v8Axv2YXkZdQ69JbVtLaKkV9DT5dKDYvZe/Os8lFldjbqzO3auFhJpoKyVKWbS2orUUjHxup/tA&#13;&#10;r7UbXvW67NKs23TvGRxAY0P5dEfNnIvKPPFg23c2WEF9ER/osYZlxSquKOp88Ng8OrSOjP5sfYG1&#13;&#10;ZaXGdrYJNx45TFFJmsP+xWxoDbyVFDOSjn+1qjcH+g9zLy970XsSC35it/EUGmuPBA9dNckeZ8/T&#13;&#10;rAr3W/u9uUd+jk3D29u2sZiCfBn74yTwCyqAyg8AGBHqerFm398GPnTjaan3hjds5fcojKUuQmY7&#13;&#10;c33ipZF+tJmqR6euWzBbp5WjawDIy8e5NFxyF7gwgy+HPIeDN2Tqf6Mg0uD68Rwx1hanKX3rfunX&#13;&#10;0k3L011a2Vasi0urCQA17oWWSA1HnpVxUkMpz0Sfur+T/uBXqtw/HrsTG7xxxSWeLZu/JIsXuIFh&#13;&#10;6aeh3bi4vtZwF/QaqliubR3Fy/uO9/8AZW41vc8v3QlHHwpzR/8AayqKN9rKPmfPrKX2w/vH9okS&#13;&#10;LaPePZZNvmUhTebePEgz5yWkjeJGSa1EUklBVqV7eqkOyeoezOnsxJgezNj7k2PkllljhTceOloq&#13;&#10;Ku8TaHlxeY5o6uMtcK9NO6nixvx7hndNj3bY5zb7rbvA1aAONIanmj/Aw+YJ66Lcj+5HI3uTtn73&#13;&#10;5E3W23aCgLNbSa2j1AkCWGgmhanFZI1bjimekLRytT1CpIrJrIQqQRYn6Gx/4n2ghJikyMV8vT1+&#13;&#10;zoWzASRmRKEcOIwfQ/P7OpmShJEc4INhoe3+vcG3+8e37pCSJVGOmbWQLVW6bFRiDYi31/x/w9o8&#13;&#10;1+XSkyd1R1yVbC3/ABHv1D69UY6jXropf6fX/ePfqHz68GI4Hryrp+p5/wAPp/vPv3DhjrbtqFB1&#13;&#10;LpqOepa0MTN9bt9FH9bv/wAU9uRRSzmkY/Ppp5o4lrIcdLXDbQlrpok8L1kh0nxRqfGDfjyO1rD/&#13;&#10;AFz/ALD2c2u0l2BI1N6eQ6Du58wQ2UTO7iMep4n7OhUj2cuPpvJkZYqWGMAtEmlVAH01MbX/ANtb&#13;&#10;2Il27wYw850j0GP2dR4/NBvZ9FipkZvM1NfyHSYyu9cVi42psJEtRP8AoMoA8IIPJ1i2o/63Hsuu&#13;&#10;d2t7ZdNpQt0fbfyxuG4EXG6tpj/h8/spinQXZDK1+SkMlXK7hiSI19EcYb62W9v94PsO3F3PcNrl&#13;&#10;PQ9tNvs7FNFsoHz8+oIFwOSRzfn+h49sDh0qJ4jqQigg3BvYWP1/2Pu6rU9V6zj6DkDn/jVvagCg&#13;&#10;6Zc1brLGt7m3A/w4/p7eQefTZ6nwKCtvr9QBzf24oq3TEhoenCNCugW4uGsfoQP6j/W9qFGcdJWk&#13;&#10;1Vpnyp9uOt5z/hMP8XqvBdWdl98ZHB0kmS3LST43APkHam+5XIgYmmWOdbEWV3k4/p7Hu6Omwcj2&#13;&#10;ltKTHJulwJJCq1ZYIO/PyLKB+fXOznCe491PvMbm23xx3dtyZtMlvFHLKI423PdP8WQBhkSRxSSS&#13;&#10;CmaA9H47v/mZ0PVX82vD/Hps7kI9m7N2ttzY0lLVxGChjzppo3yLU8zNpZNJjBNgdQ9Vzz7NeWeX&#13;&#10;9q3bkg8vXiKt7ukUl6GAyZJGLxDV/wA08UGASfLqLPdjd+dOUvdhvfDl+4nm2jku9g2X6cyHSLCz&#13;&#10;hitLxkhWmkNcLI4J7pFQGgPQ3/zi/i9N8sPh/wBj0u26Gmr+wOuMO3ZHXlbT0sdRU5XYdYfNmcJH&#13;&#10;UWJvST6j41ZRpdeCAT7DnJMzWzSbDJ2ruANuysKCO/hBKEAnAuIxpJ82UAngDIPuNfxw8wWHudCv&#13;&#10;i/1eeK/ikiBIueVt1YLIGIB1nab9hIQKKtvPIyIe5x825KSmwNbUw5JHFfTVE1O8TIyujxuYmV1f&#13;&#10;nUCCDf8AIPtOsYs5GWYUcGhrihHkfmOsw2uJ96s45LIqYZVDBlpQggEUIPpTqJXUdNPVU9VTArFU&#13;&#10;zJGVGn+03JJP490ljR2WVeBIr0qs7u4igkgm4opI8+FMdfSo/kSUe29m/Azr2kqaWsrod3Z2lolg&#13;&#10;THz5Cip8itMaqgjrFp4pDHFLMijzMAqtY6hz7t7t2l7PJtosWWP6OwMldQRyjSUkKVYamUEnSMkV&#13;&#10;oK9Yo/di5n2Ky5l55bmuGS6G+cyQ2SKsDzwpNFaiS2Fx4ccpiSWVQnisFVH0FmAFetNb+fHveDtT&#13;&#10;+Z738m1mqcvLgc3S7PmMbPUlq7AUoWpWEi9lVpXUCw4Xn2svIpRYbXt0K0kis7dWUDgxQSGvph8/&#13;&#10;PqVvZ2SCC35o5r3KXTbbjv8Au9xHK5+OIXTWwOo0qp+nqn/CyvVPWQw1dh1Rq8eOpZbyQOrB4vUV&#13;&#10;0m4H0/PstkhkgIEvEjqXbLdbPdWIszqQYDDgekpJMWd9VhywGm54+l+fZe7asnoURQ6VCjNOseof&#13;&#10;7D6Xtf8A2Huq8adKCprg9ZFYKPoCDwR+T/Tn29kZHTRWvXgwsdJZAByBcEi9yD7br1s1HDPXPUCB&#13;&#10;b6fi/wDxX37FKnreojA6xyPcD/AcH8f0N/em4U62pqcdYPKrKFP9Afrf6n+ntry6uVPXlYXuDcqO&#13;&#10;T/yL3tSAcivXqUGesLSsdWo6QPyb8/4cf6/vRIJr1agqKceokk2keg6ySQFBtwPqfeiSelKRVPf5&#13;&#10;fz6iyTBioux5IJuL3+vAH/FfeqgdKEiVcjz6jSS+kxgWPPJ+rH6Hn3QyAcOn0jOoEcPP06ilCyBV&#13;&#10;YlSCf1WAt+Of9j+PbdPNeA6fVlV9RFD1gKWQ+k+r6gNzYfTUT/vXuh+fT2sk0Bwf8P8Am6MftvqT&#13;&#10;bL9YYfs+beOOrNxx7gRX68jZDkarEUcwlnl1pympQQtwefYtsditTtEW7vOplVwTCOOlTUk+f8j1&#13;&#10;BO/e5W/Lz/c8gR7bJFZtbGm5EHwkmkBVVApkaj3Z+fVtDdk9O7W2xsPuzuzvXs3eG3Rh4P8AQZ0p&#13;&#10;tSsjx8G3Gp4RBk4NwVgBiaANdfB4gzAnU1hzL025bVYxW/MW630rxMoNvApwtQAdVOPpQ9c8rfkr&#13;&#10;3F5g3jePaf205T22xv1mb99bxdKZDOWYmN7dS2pWPxFlJBamM1BGe2u4ez8ljcF1NsrujdmE+N29&#13;&#10;a2v3LtfBZzKyQ02CNZU+bKUFZ9ppkaCKRmaKIkrZrD2A973O/l8PbttvWi266qyBjQgVqUNM6VJw&#13;&#10;Cesr/bn2+5KsZbznnm3lu2vOc9nCQXMkKaluGVQsUyK5KCZ1UCRwNRoK56LluzdO2NqbbxmytuZG&#13;&#10;XdeXwm4JMrLu6pUPRuyjSlJjKaYlvAQfUHvci/sM399Z2dsm3WrGeSN9fitQqQPwgeh/1DqZeWuX&#13;&#10;OYeY99uOat8hG2Wt3b+Ctmho4qalpitAX8q4oMV6Pn/KA7q+M23vlphuvPm11hhe4ugO4512/NtL&#13;&#10;ddBDl9uYffeTyMUmEzUuJqWEQDSosbFQCW0c+77Lc3W4293y8kyRTXwH07SRrJEs4YMAUYFVDgFd&#13;&#10;dDQ0NOgl788spy5abN7sbdbXE8PKkjTbjDZXc1neXG1+C8cvh3EDxSObQstwITIqyorxk1bq53/h&#13;&#10;St8Zvmh1ZuHKdj9Yb57Sn/luZbYey90f3WyO78djes+mt+5WpXZ8fWW0cG9Y1aKavRKOvp6COlWl&#13;&#10;jeV0jYsSCQbVv27bntlyPqY47mEUvO5VkmaKQQh608Rw+pSwqVDAkAVp0r5d5D9quUuadkX9zSSQ&#13;&#10;38xflyQ291PBbwX1u+4yw1Iezs5Ld1nCOWSd7cqpDLHr6An/AIUVZLHx9C/yets08E/8Ri+IVDlI&#13;&#10;jDK4impKigxlF40p1uusy2ZWHNmt7Md1mU3m7WxHd+8pCM0x4Ma0+0de9jrSX907JugokP8AVy2R&#13;&#10;qgVDncr+UsTWoU9xPrxNT1rSR7XGPgp5Mrmcdi6us0MIJtctQgIIVJEhJ0c2H+A9p/ozGqieRY2P&#13;&#10;kTkV4V+XUtNzEb24ePbLWS4jiOXUUjb/AEpPHpMZOnr8LXGCYt5o0AjqKeTUsscwszxP/aVl559o&#13;&#10;5kntpdLGjevqPVfUevR9t1zZbtZCeMDRU9rChDDyPzB9PLpTdfSVAz2mNTI32WSZodRWSZfs2LAE&#13;&#10;8AgXIFvzx7V7UWN1UZOlvzweiHneOM7HR8DxIaE8B+ov+HoXOmezusdk7F7U2n2BsSt3jkN4Vm1q&#13;&#10;vC1IzNZiqamG3KuWqnxmTgoyjy09Q8i+VGYBrA/gezzYN42jbtvu7Tc4DM0xRko2kVSp0vShKHzF&#13;&#10;cnqOPdHkLn3mvmzl/mHk3dk22HbUu0nHgpI5+pVYxLCXBAdApKmmKnyJ6sp+Ln8tX5o/Pbr+XueC&#13;&#10;v6R+PPxmb7rZu0OwPkBu9Ni7H3JlBC7Y/bewsREv3mSEM0YjfIO6ojMFV5m8qx0uL/dtwuFt/CPh&#13;&#10;vEXWKKN5isOrSHaOJaqla0d2XUB2hs0B19f+3XtlbyzW1wLncYLwR3F1NfWtkjXoj8aWH6q7bQ9w&#13;&#10;0LB5LW2hkESlTctbhoy5Efk98Mu1PhB3xmvjb3xiKPLd44mlwWSTaex6urz+3Mtit1Un3u2c3g81&#13;&#10;HDBPkIKmG7hVpo/G4eNrlNRI7KOyliSSFvqZZspGgb+NkFfxagR3LpqpqDgV6mifmTcb+K7uHiOz&#13;&#10;WFk5Wa5u2jDikaSnSatCI2SRWjnWRklUhk81HHZ9duHoapx+2++dm7z2piKPNU2+dv4KoT7Jc0th&#13;&#10;Dmdq5BopG8dJkqc+GUsBJGObX9jCxmuuW6WfMVvLbxq3ixqeDfxIaE9jg0Ncj06hjmay2P3ehm3/&#13;&#10;ANodzsdxuZITYXU2oOYRWsF5HUKDNayUKUqrVIB6Pz1p81Ord49gbU63+PH8vX46bJ3/AL0jZet9&#13;&#10;x4LBUlR2FsLdFNG9Zgt4YbcuUlhQz0EsP3v3ErIFdCS3pv7EW2cw7Pd7lb2Wz7RELiUMylRHqU07&#13;&#10;WygqK5xT0J49Y684ew/P/K3Ju6c3+63uju99tu2shvY5pbn6e5g1osluUSR2UzB/BUUkWjYQGlEf&#13;&#10;tLdPTnzV7w+R2/8A+YPuHfdN3VtTqnN1uOo9i/3aok3z2jsinOOpoq/IaGjaWeKMFoYXKzkG2ri5&#13;&#10;fZw7Xvt/Lbb1CiTWKKhiQ+EmiIEN4IUHVIAAUjqENTkinQ85nl599muTdnf2ZuXvdr5gvmm+tull&#13;&#10;u7kSX7RyxG68d0kS1LvJ410QZ4wFOgliQSXuPurrPvPaOArKTpzG7G371rj6Xa9HPs6Klw+3c519&#13;&#10;QHTRPufCQINWTimfVJWxMGkLkSFrCxHvG+bNv9kjxWXhXNr2jRQI0HlrXyYeo8ya8Opi9tfbHn72&#13;&#10;q5kubS65lfddn3x2uWW7rJcQ7kwGv6aUnFtIgA8NwdOkEUOeiiV+SbJtpdVhgphopaeNdMUCLwUQ&#13;&#10;Xtbj6n+v9efYJllNwe+lF+EU4D/VjrI6z29LBew6nf42J7mp6/6sdNjtJcv6kCAMl11Erz41Yf04&#13;&#10;st7/AO8+2GbOOjABQtOssU7x1MDxKEaFo5FN01MY/Xq1TcAg/gi3+HvYkIIYYp028EcsLxyZDgg+&#13;&#10;WCKUxT/P1hq6iaepNU0k08spLyNN+5KxBuzhz6SPwPpb8W96ldnk1VqTxJz1e2higgEEahVUUAGB&#13;&#10;+z59eeByDUJpYJazaNLrdQT5BwoP4uB9fz78wYLrGQPl1tXQMIuFfn1BVWazaFYsVVLkhlvYnUrA&#13;&#10;qP8AYnn2ytT3f5adP1X4a9Hf+A3a28ut/k/0umy9z1G1jkd6YnDZaqWoraakr8XkatYq2kyjUrK7&#13;&#10;wupKGzcD/C/sc8g7lcWnMNpaW8mhZHKuDUBlYHBAOc0pXrGL72HJGwc0+ynMO4b5aC7ks7R54MLq&#13;&#10;iliHY6Eg6aE1bhj506M1/OG7d7K7g+Z2+6PfuQGFwfX32W2MJQJUSHHx0IpY6pqzF0zE/eNOrLIJ&#13;&#10;IbqQR6hz7OfcqaeTfBturwbe0UBATStRVmoR3MSfsHr1Fv3EuXth2L2QtuarCMX267673F1IoU98&#13;&#10;ZMKRNJWkMcYXGruJqQjVr0RPol93Z7tXZO1eqaLLf3irM7jpFy8Mk02Xp6SmqFkyFcklL6aCFEGp&#13;&#10;5IbMDwZbHSA3y1LeXG9W1lsit4perPWrBB5mnag9SOHmesg/dyPl7afb/dd/9w54ns44JKxHtt2d&#13;&#10;lIiRg1GnkLEhUaq51COvd0NPyl7N/hXyn3t2h1jWx0uUxOZxlDkMhSx09T5tx46iWgnyxaVpY5xV&#13;&#10;ukmuYk6pLlrEr7PucN1W35vn3bZjQoVQkUbvUUJzX4s8eJFfsi/7v/Ih3P7v+2ch8/QtLDdQySRx&#13;&#10;uWQi2eUyrD+FkMYZSEABCUAqA1Qe3j8ne6t9RJj8vuuqpKGFJ4xR4mGnwlGUls87yU+JhjLtIATI&#13;&#10;XZnYk3ktx7Ib/nHmDcwIriYhQKUQBMf7UAZ8zkk+fUl8s+wXtZynJ9dYbcss5KtrmLzPj4O+V2A0&#13;&#10;4ChQqKAFCA56ACWmkKy/cvHNT1kDwSyNqKyq58bxSxmxckanXUeRwCfYbZHJJkOHGT5+hHzx6Hzr&#13;&#10;nqYklQkLEpWRDUDGKGvbxAAIFQOPnSvV0nX/AMysP8v/AI7Z3qb50dkb3ot4fEVtm9x/FPvnbFIx&#13;&#10;3vtrbe1ZcftLd3xzpq6gp2ho2zGPp45dsV1ZEIIct+7VSaBci3bp7XdYpItzjEC2xW4MsKxxsAo0&#13;&#10;E4UgySAaCzKS+oGQsI1XrEvnjkff/bbmyw3/ANrJHvf37HLs8m23k0tzDSZ5LmK4VpplkSzsXka5&#13;&#10;e3glXwoo5I7dF+ochC/JH+YLgJurusPjp8O63vHbHVewcf39/Gey+9t74/enenZS/KKlo8b2lgty&#13;&#10;ZfEpFQUWDemx0SRY7HRRRyyO08wkl0SBLc7kqKq27yPK60d5GV81lCFGKK9QJWoxoMRqqqqLUY8m&#13;&#10;+125rf3m688JZBBPG9tb2Ec1rEEhFodM0a3MsL1ktoisSKSKztJLI9xKFqyjhQRlFKxLZYo11adT&#13;&#10;+MSNpQcq1yBpYAkC/A9k6CgIrTyH+r/J1NzyMW1AFuLNgcK/bwxWvkT5kHoxu2d7f3o2tsjrNNqb&#13;&#10;ex9LtKg3g+W3lR01Sm5shT5jLNuWaesymSd6PFBX8NItbTwwsYUjEsn0AFdlf/VWcG0CBUSBZS0o&#13;&#10;FJSHZpCC5BCZKrqABoBnqDeYeVU5f3/defJNwnmfcpLPwbIsv0kbwwi2CpDEFmuiBrla3kkkGuR9&#13;&#10;CZ1dXa/Df4z9IUm+fi/X7O27vjfVe+yMjvz5J1vdG14aro7E7S3PQsaTceM3Pk4IY6uqSSMw0hWT&#13;&#10;xlArtcMw9yhsu0bVtJt7lUkceDrd5BqRjIDkEoKuWASNVqdIYkdc+veL3P8Acvm6w5n2TcruzsCd&#13;&#10;yWy2mPbJhFfpJaTpqjuIoZmaK1ELNLdNKqAPojjJzQ5fTvyD/le/G7vHvXcOxt75Ldu+d6bshNBD&#13;&#10;X5CPI9ObOejZKyNNnUDpFHJCauNXlVC4jKoYpAoIOod62dNwlazuPBW6OqcM1WBpp0xADTFgAkjU&#13;&#10;akig4dA/mT2v9+eZuQdrtOatpF42yIwsJYoURpVBB8a/dv1rpqF4o10wjw+5jIW1dC5/MN7y6N+c&#13;&#10;m0U6Ar+0samQnwGH3PtLJtT5DIYjBbsp8WJKSh+8x8kiCCoDeN7x6kJ0tqNvZpbbBsFxtE2zRMiP&#13;&#10;cksGxUtq1Iz4qf8ACamlOHQE5V5t96+SuebH3a3C0uLi12oC0e3YgaYCiJcJbxthQXUSAqQBSjVo&#13;&#10;W61It29J5TZG68ptau3JsvM1WLrqiBxi9wwQeeeNwqqg3CtCoLC37SyE2vx+fcOXvLs1hfPYSSxN&#13;&#10;RqdrgEn/AG2mnlQef29dcuXvdjb+aeX7fmG0s722SeNWHjWruqqRXJtjOTmo1so8utl3+Vd/wncm&#13;&#10;+R23cP8AIf5iZ2u2J09FTDK4nY0NRDj3zWLijEv3u4M4ZSUpyvq8cEka6La3uQvtPvt1tXKkkFpf&#13;&#10;RtuG6zBfCsYyaKT8JlKVZicaY1yc16jjaeded/eEbnJ7d3sHLPKG2GRL/mq8RSZGiP68W2QzlIQI&#13;&#10;u4S3lySkbDSgLAkWl79+V/8Awnl+DGdquvsdsba/Y+4dt0owuSyO0dpw7mgRoEZP4SubkEUFQwta&#13;&#10;0bPz+pieSpNz7kTJr3C/sdkrT9BYVaVR5BischU/0TJq/iA4dR7ByT7JbtKBy/y5zV7jJraRtyvN&#13;&#10;0mtLOaQ1DSxRvcWutM9sq2YiK0MTuKEiv038SP5Mv83TpfsHcPxf6327sfdP8LyuBnyOMxdNiNw4&#13;&#10;PNV8LS0tfkcZNqlYJNYtyg/KEjn2X7tzPzRyt4F9zEtnvO2XbGN54oFjkWnxpqRIzHIAdQ8RWDcK&#13;&#10;9CXlH215T513G75V5DueYeQOcdkhW7t9r3DdJL+wulB/SmpLNcfU2xZfBm8CSF4A/clQAddD+V53&#13;&#10;bvD+TZ/My7N+MnyIoajHbT3bnm6y3X59VNj6uiqax6bb25UlewakqYHVvIXKozem1j7NItstr22u&#13;&#10;OVWlAjvTHc2FxTtEgq1vL6jWp8Nx5NUHh0Zc8b9uu7bLs/v5slk0l7y6Lzb+Y9oLEyvZSUg3axYK&#13;&#10;QPGt5E8aAgd/hq6k61PVo/y0/wCE5uN+SPzz2z211lmRjvjZ3LWUe9d6VGJgnEyR1Mora00VcgMc&#13;&#10;Jql9FRfSwI1JfVcN3O78r3to++81yC33CyDRXlmKLJNcRYQxf0JsFmAwK049BTkzcvejku0tvaP2&#13;&#10;g2+Xe9i3rRNy5zBIpls9v2u7q7JfigpLtvcsaMR4p0pnpT/zN/5p3UX8ofZ9H8Fv5e2C2pRdoYTA&#13;&#10;U1HubeFJRwV7bMaSmEMbpLFeMVp06nS7OSdTk25QvMdztYOYudIhJM4DWe3EFbeCA/BJOgIaUvxV&#13;&#10;XIrgsDXo85J5DvTzNuXKHtLuEkG2QSlN+5tZlk3netyGZ7TbrnK2Vtb5jllt66ZCYYWQozHUF7B/&#13;&#10;mP8Azr7R3bT703T8mu3HztFkP4pQDF7tyODo8fVCxElPjMc0cKMrAEHTb8k3PG25u39jSCUQIOEc&#13;&#10;aJHGB6aVAx8jXHGvUy7b92j2P26CRLrY4r+WYVkub15Ly6dy2osbmd3kDE8CCKY0kUHW2p/Im/ms&#13;&#10;VHz721vD+W/89Mnj+ytwbj23k0663buWKkqK/eGFqaVoK/BZCWQlJqulD642A1PGSSLhrl91JMof&#13;&#10;nLYkWDc9u7rlEAWK7tsBy0YAUsoNJaCjIQxAZSSCuZORds2SWz9n+aHuLrkvmWXwNsuJZHlvOW99&#13;&#10;FXs2truUtNHbXDqfpAzEwXS+EpMU2garn8zn4H5v4P8Azd7I+NG20qNxYcV/94etYqCJ6rINtDOT&#13;&#10;NNR0NbEhJ/yF1aJpmAUIAXa9z73ue3xTS2tzscbvb7jCs8CcWRXJDxn1WKVWGs+VDgdSd7T+4d1f&#13;&#10;cp7jB7iTRQbvyteTbVus5IWGaa2CtDdRthVa8gkjmaIVYOzIoOKlC3BtbYfWMmOjy28MB27vN6OO&#13;&#10;fK7T2e+STr7aNVLHeDGbk39A8UuZqYSB9zTYMpTBwYxWyLYmk9tt+1MBcypfXFP7KOv06H0kmBBk&#13;&#10;YeaxECuNfQg2nfecOfElO2bfPy3tmqkd5eCM7jdoKEyWti4dLONwaRy32qanf9KAeg03XvTdO8TQ&#13;&#10;ruTLVVRjcGske2tvUh+w2jtiKYNqptubXpdFDjw4Y+ZoIVkk9Rld2JPsnvb66vH1XTfABpUDSi0r&#13;&#10;pVIx2qo1NTBNTUk1NR1sXLOxctxSJtFuFe4YtPLITJdXDkKHa6uJC0szNoWuptNFRQAqqB1g9mZT&#13;&#10;NUgzNRLRbb2qJHhfdudnnhxPmiXyTU2HhpQ0+SqERlApqNH0ll8zwo4f3622ya6T6hiIYRjxXqEr&#13;&#10;5hAATI39FAaeZXpvduaLDark7XbI99uJAb6OBQZVUmgedmIS1iLVAknZKgHw1lYaenB924Ta6mk6&#13;&#10;+x0v8RVFik3zuGmpZdzu4ALvtnFL5KXDIQLpJH5a0qWvUxKzw+3v3hbWK6dqjJehDTOo1mnHw0ys&#13;&#10;VcEHucj8S5HSBOW9135/H50mXwmJYWNsWFrx4XUuJb8qeKtotVIFIJSFlAdqKzJZBUSOtyWUzFcS&#13;&#10;GSOsyWTyeSrHKEIqiSWokmuCR6ib/wBeAS/qTTAUZpJD8yzE/tLVx8yT516GRa12/b/EZkt7e3j8&#13;&#10;yqRRRqOOaKka8BkKKEUGCR82f0VUsPvt7TPAFrkoE2xQVWiaOscCSHH7hzlDHVGGrsotg8RBWZRh&#13;&#10;6Zko9LvCKLDlhnbxNyOkE6dA+INx0u6h6N/wmISTGuRHQkQ7zF7uQn/FeU1DgxmQ3Mi4ZFw0lvby&#13;&#10;NErQgV/x2+e2sQRWKS5JRZBE3P2PsrrSngw9BBFV5PCmWXE7bwcVHjafBVsh/clk8UlXT4dvUyz1&#13;&#10;HnyGfcDTLX0LPMgOL3ets2NFgiUNJFq0xpQFScVahcRHyZiZbg8DJHkdA7YuSeZedZX3O8YwwXYA&#13;&#10;lupy7tOgpTisUl4uAyR6LPZ0NDFZ3apE3RSt2773Fvaoh/i1Wi0EU8lRRYShRqLDUUsoIknhpC7N&#13;&#10;JUsSWlraqWWokYl5ZmcsTHu4bvd7m4Fy1FBqEXCAnjQZyeJYlmY5LHrIXl/lLZuWom+gj1TOArzu&#13;&#10;Q0sgUYBcBQsa07IYljgjACxxqoACNKljoOpyVOoyBdBL/qDP9D6QNJHFh9PZZTUNC1p8/P7Tx6Eq&#13;&#10;jH+b0+fGv8uuJ1AqqjUR/utSORfSgPGr1EcAXtz9Pejlwg8vL0/Pj1bHDr2lihTSpBYvZmAAVGt4&#13;&#10;tL2bVYE/Tkfm/vwFUoBk54/5+q1NangMfb1wLrJqewYMzAxuCCxBNiQPpb68c/4fj3QkOQyjPp1u&#13;&#10;hFQT/sdYnVwkigxqSrtwFC/QEltLEEf8gj/H+vttuB8j1sY67BKsptcAg6ovT6lQAen6L/tWkc/n&#13;&#10;36q49B5gdbNOuBBZixZSqSGN0Gti4J9AS1/9cAkAHm/umGbHl1rrvQG4jKKbWNlJABFheQH8Hj6/&#13;&#10;W593qpqFOetg0NesIRmTRZQi+pHEjBmYcWCN6hyOSCP6j3QqxUK3DrZIGRxPWSS/B0OXYrH6EW8Z&#13;&#10;1AksSv8Ah+LC31Pvz5IByT/q9OtAVz5deIcn1x67IQWRhoUEgEKQOCDa34+v0v7355yKf6vz69gU&#13;&#10;IPXGIWZEKtFG5ZiI2BUozaiSqDTqUqP6f7E+9LpFFPaPketnT9p66kMZeRQsLOyPI0YNmTgWZmbk&#13;&#10;qPwDyLi30HvbGhopBqD9v/FedOvcVFMUPUYaPEHDFNIV5DNf9wRggsBHc3NyC1+fqR7Z7SKjFONf&#13;&#10;Onp9v/Fjpwmj6W66CyFWaImAjS1hZWKHSUYseA4Pps1hfjm3vxRmB044enA/b+zrfB6HPWMoBI4D&#13;&#10;A6QSjSrqjcOq+p/GSzMQ2hmAs1wQAPpQ6dVCeFeI/wBWRwr58evE/KnXJtJE+pZkRUkDsQWK6jpA&#13;&#10;Ksp0kD6kA2HA/r7sQhRiAQAK/wA6Z9BTz/wY62DTroL6BGWbVHGSyhgumUKzMsbEWHq4FyLGxF7e&#13;&#10;66e3SOIHr65/b1okFqjz6//T0dG80R4syg+pG/23F/z7HTK0fQRFDx6y09WCboWVibNG5sTY/gj2&#13;&#10;piuAfketPFqHr8+n6CpSUHmzD6gj+v8AqT7XJKHGOkboV6yvGkg5AP8AQ+3CARQ9UDEcOmqaikRi&#13;&#10;8VyBcmxsSB+Tb2ieAqdaeXl69KllUih49ZYpNY5+o+vBH+x59vISVqcHptwAccOsNTFqBYf63+A/&#13;&#10;x49sTR+ICfTq6P5E9NRBBsfZeQVPT3XasVIYfUG/Bt78pINR17p5pK4qQQ1mH1B+h/339fZnbXIB&#13;&#10;BBoR/PpPLFUGnSyoqyKdACQHsAVa3AH1t/X2ewXCSDj0TzRMjVpjrHWU6OrMACG+q/hv9YD36eIM&#13;&#10;mB1aGQq1D5dIqqoGV28YuhN/pZl/NvYdmtW19uOjlJQwqeuoIAjA39R/qTb/AGPu0VuEOo9XYjSe&#13;&#10;nuOpjKBDp1JdSPwbf76/tcJRTT0jKnj5dYJgkvH0Bt9Pxb8j8+6PpYU62rFcgdRTTxoefUfrdwLi&#13;&#10;3+t7Y8IIcdO+I/8Aqp1IjliVQAVP9Re3+w9vKwGK9UZWbNM9cpq5FAANyLaQnHP+v7006ig68sJJ&#13;&#10;z/PpX4Xs/d+FppafHZJ4damOORm1yQahbUt+AR+D/sfZtbb9uNvGY4mpXFcdBjdeRuXd4mWW9tg5&#13;&#10;U1NBSv204/n0jMlV5LLTyVdfX1NdUzHVJNUzNK7G3BBbj2UXMt3cMXmkZmPGp6Elpb2VhCtvYxCF&#13;&#10;F4BAFFPy6Y/DUq4YMWsb88H/AFrD2h8OdGwa9LqxkGnn09DyMg1hvUtv9bj2t7iKgVHSQ0B6bP4X&#13;&#10;VVFRpVQikj1yDStv9pUcn2kWzllk0qKA+fSg3KRxajx6VNFtamj/AHJLzOR/btpDWA4T2c2+0RJ3&#13;&#10;sdR/1eXRTcboWwvaBx6UEWH0qBo8Ud7CRgBxb8KOfr+fZglsB8I006L33FS3Gp9OnWnp6SlFwPJI&#13;&#10;n1dvUfpzpH49qVRY+kE0tzOdKVAP+r7esNdmYKVGaSVI1A+pIB/4Nx/X+lvbU11DCKuwHTlttrzN&#13;&#10;UjPSBye7ppy0dCDwCBPJxcX+qq30/wBj7ILreWkqlsPzPQitdpjhNZP2U6R0s0tS0jVDtK5veRjq&#13;&#10;YX4IH+F/x7I2keVj4hrX9nRuqomI+HWLQAQbk8j/AI0Tb3orkU8urH5dcgPxe/P44t/gLe7db66A&#13;&#10;BIa5NxaxFvpxf3ULmp61TPWVVBtc25+n/Fbe7daNQMDrt9JPFhYD6Dg/7Ee/dbFfPrjpa17cfX/b&#13;&#10;c/T3vr1R1LjGoi5A1C5PH1tf6e/KKmnTJwepJQekrwVF1t9Cw59u6cgjy6r0p4HFTTDUA2pdLi19&#13;&#10;LfS59nkbiaGg6LZFMcteHTIYjG7KwsVNgfz7RhNLU6MEfWtR13pH/Ef7b3cqCQTxHW9I/wBXz6kU&#13;&#10;lVV0FRHWUFVU0NXCQ0NVRzSU1REy/paOaEqwP+sfbkUkkLiWFirjgwJDftHTdzb295Cba7jWWJhQ&#13;&#10;o6hlI9CpBB6O90r/ADBfkD0/LTU02ek3rgYTErYzcEsklWIY+CkGSW7gAD6Op/1x7kXl/wB0eY9j&#13;&#10;KxXDi6gGCsnGnyb/AD9Yq+6X3OfZ33IikmhtBtV4wJElsoCljXLxntIr/CVNPXq2Trj+ZF8ce+8M&#13;&#10;uye6du4qh/iKqldh98Yqiye35ndGiZoqmpV4g1mZBJZXF+CPcybT7mcp8z2/0O6oIi57kmAaP7Kk&#13;&#10;EfYR1zx52+5P73e0G4/1n9sLyWYQ5SawleK4UVx2oVemMr3IfMHpN9n/AMsT439xUk+6Pjxvc9b5&#13;&#10;LIQmopcLHUJurr+pqHDvHDDQzyfdUMZZkRTSVBjjUErTs3JQ7x7RcubuhuuX5jau2QFpLB+a11KP&#13;&#10;XQ3+16POQ/v3+9XtrcpsPvLtQ3uGE6HmK/S7gqilWaRVEM5pVj40QkdqAzovVW3dnwg+RfRVNkqv&#13;&#10;emx58xtii8rjfGymm3HtqSjjNlrKnxL93RDTZyKynUKD6nB49xNvft/zNssMjXkBkiT/AEWEh46e&#13;&#10;rCmtfsI/OuOs/vaz71nsn7tTQ2vLe6ra7hLQGxvtNtchiPhTU3gzGuP0ZWJOFVhnolwBUHTZlHAd&#13;&#10;GDp+bC6/T/WY39x0FIFP9X5ef7eslwcVoc+Z8/swPz64X4JJH1FgB/U/Qe9LWmerdZ4KWepcLDGz&#13;&#10;Em17EKLi/JPu8cU0p0oPz6bkkSMVc06V+J2pLUMDMpkJ+iAEL/rk/n2bW+2HHjCp9OiK/wB9itxV&#13;&#10;CAPt6E3HbapKWMPWMkcMZ9SKyKoX8gt/xA9iCGxSNaSmgHl0Bb7mC4uJClopLHhxPWWt37hNuxtT&#13;&#10;4injqqhPoI+IlI/46SW5t/QH36XeLWxGmAAtwwP8PTFvydum+HxNzYxxjOeNK+Q4f7PQTZ3duZ3E&#13;&#10;5bIVLiC90poT46dQWubj+0f9e/sNXe43V6T4rY9PTqRNo5e2zZE/xKOp/iYVb+fD8qdJdgVLaeRd&#13;&#10;b/63+t7QBQM9HoIY1PHrMBcKT/QG39OPduqcDjrgAdZ5P1FrfQ/0B9+62StPn1KQSC3HH+JH+9H3&#13;&#10;dA/5dUJHWU24/pc/4X/5H7e8umhTVWvUyAcAEW1fW5vb+hPt9RjHTLmg6c4EAYggckHVb6fi3+x9&#13;&#10;vqpXPSSVgVOc9LTZu3azde6MDtygieoqszlqDGwRILvI9VULFpUf15/1vZrZWj3l5DaQipkcLT7T&#13;&#10;0FeaN9teWuX7zfLtwkdrDJKxPABFJr+3r6rH8uzqyj+JnwU2W+RxFJDhMF15k9+bokmXHyzxJhMQ&#13;&#10;Z6IJj62FlkkaRXKusyafqQ1x7M/cV4N35xtuVrOYq9v4FnHTWFLOQZiXRgRpHEFW1U4jrA77u1zu&#13;&#10;3LPtHv8A75b5aJcWu9Sbpvc7v4DusNqph25EguIXEniyCqOssbR1qQ9R186D5NfIzdG//mBvjvel&#13;&#10;y+RqcvW9iZLctPWVMjJVLG+VaeGnYIx0hYQkYUHgC1vYn3TdfpOYkuLDtjtSqR04BEACr8wABTqS&#13;&#10;vbX27guvZReV+aAsk25QM90x7hJcXNZJpT6s0rs9fnjHX0Ev5bnyqxvyZ+He1OxKgDL5/rLESRbq&#13;&#10;xxQ1M2W2nNj/ALLc2HliJBfXAWZFJsWVb8X9pOc9pRt/t9y29vCg30LofgIb1GBjcHy76V+RNBXr&#13;&#10;HH2x3i55c5P3jkzmGE3177bvPIbcqXbcOW7tHiu7WlQWHgM2irKNca1YKD1TT8u/+E0e8e6e3999&#13;&#10;t/H7fuCw2w98pJu7a+B3NpxUsVTmoDkqfD0kGkSC+pR43iDqx5tc+0NzzXyVu0vi77cSWd//AGc6&#13;&#10;JC0sYlQ6Xl1IcRlgWqdVMjgB1NHIu2/eC5F2OLaOTNhg5h5ZSOOfbL6W+itLy4sZk8eCB7a5KOb6&#13;&#10;KJhGU7Q5C1AJxp29u7OzvU3YG7OrdxUklFnti7iyW28tEbenJYmrNHUPF9bqWUlGvyPaXdY2267e&#13;&#10;x4+GcH1Hk35ih/PrIjkXd7PnHlu15tgqsd9EH0Ed0YbDRyDydCCrCnaQft6+kr/JFq58X8Bfj9HX&#13;&#10;NVQZLMZrxw0VG0YbI00OCqK+vWq8npNOkUbSyfRgB6PVa1PdK2e6uoKhSIttjZmYf2bNMqoVp+Ni&#13;&#10;wA4jNGx1jB93LeLbZ9+39beWXXe843CRQwkA3EUO2ySXPihu1oIkQtJwcBdURLgAaPHzI+TOwcx8&#13;&#10;mO781/o+pcPvSm7V7D/iWYZU+4ycn8fnpYa6dnuWZ0VeT+eR7kXeOYdptL4wLahJbfs8QUzpXQp/&#13;&#10;YB0Ue0fs9z1uXIthcXe8vc7fuEUc6w1JEbSkyyIOAGl2YHzznqrfdm8Knc+QWqme41THVwDomkMm&#13;&#10;ltI+oPuMb7cmu5A5riv7Ces2OWeVrfl6y+niGCF4+oFD0kpjYXH55v8A1FyBY/7z7QOfIdClKA9Y&#13;&#10;UmUEKWI4I/Nr2/3w91Fa4PVyjVqOpQdTY6uRcWF/rxY+7VY8emqD9vWRWueP99+fd+mXOOuWpWki&#13;&#10;hLFfI4Um9hY8/X3rzA6qe2NpPTp3akoqB1eqdmikjVuSrWW9iRp+vtW0SRMGlOOi36u6u4ytuKFT&#13;&#10;Q+VT5Dh0z5VKCCqb7CUvTMqMrt6Rdhc8fUc/j2lnEQasRqD0Zba99PAPrE0yAkUHy6anm0A6B5CW&#13;&#10;OoKSPT+PbA6MFiLmjGn29RpJ2CkajHb9QtfUrH/H37pQsQrQZ9OohksZOCtv0kX5NubW91JC5PSl&#13;&#10;U1DHWAysRyFJJsOPoSefr/Ue2CScnp/wlHw8eors2vjgqCSAwIIP05/r7oxIFR0+gULUdcWDNpLA&#13;&#10;AafoGtbm4aw/r/vHurBvirw62CAcDrwdhZTpc2P1Fuf99+fehIQc9bK17hjPTzgM3Nha6mrIWIEb&#13;&#10;3MTco0ZIDJYj6f09qrO5NrMJBin8/t6KN52iHd7KSzlAGscfMMOH8+hkqex9pqainy23ItxUf28d&#13;&#10;Vhaepmnjo8VXyA+YrAvGjVyVBAv7EMm72VGjmh8ZTQqpJoretK+vlw6i2DkXmQ6LnbL76GYsVnZV&#13;&#10;GuaPyBala04E56Cvdu9M3u+ppJMhUKIsbTmkx9PSqtPSUNKvqWOmjSwH+P8AX+vsjv8AcrncHXxT&#13;&#10;QJhQKAKPlT/D59SNy3yrtXLEEkdgpLzNrkdiWZ2PEszVqa8PIeXSVUltPLXIt+q4IAsDq/2PtApJ&#13;&#10;FfT+f2+vQkFASenzEHIU1XR5KgqZaCqx9VT11DXRuUqKOvpJxPTVdM6kEPG6qyMDwQD7V25lSRZY&#13;&#10;2MbKQwYcVK5BH506J9z/AHfcW0u33sYmjmRo3QiqvG6lXRgPwspKmvEGmet1b4VfPqT5vfy4Pn7i&#13;&#10;P5gvduycz09tn48wdVYfZe48RBU5rGdiDDtDs3fGFgLLLPJ5kgmQK4YVCI6utuBnfbZZ8x2lruu2&#13;&#10;WkNtNJPKL6aNQFW3MTfUvPUgMZS8bRLT41KqQT1gVLc7h7Kc9XXt/fbnue6Wh2+3n5dsJbl5ppdx&#13;&#10;XcLcbbb7aNDC3Swghuo72VmCC1mRplkUZo//AJmXzS63+Z23fgbX9fYrcqw/E34+YTpTf2Tzs0Sp&#13;&#10;kMhGtIrZemxcRYAGalaXy6uNYT8e0m5Wu1pctuu2zNcCS4eWYsujw9YRVFDXWRpqX4EYpXqY/a2H&#13;&#10;n7Z7G85J50s7bbdFlFa7asMpmM62811JJJJKVTwVdJ1QW9CysrMXYEdU57rpaihzdatTUSVyTsai&#13;&#10;mrSNTVFLP+9TOP8AkE2NvoR7Dl9GYrty/cGNQf4h/mp1kTy1d291tELW6CAqNMkYwEde0ggepyPU&#13;&#10;Hp1poJNwYGaVmvX7dRZmd2CyNjp38Qi9VrmNrabD6e340a8s2Zvjh9fJSfzwB+Xz6LZ5Y9k3pIx/&#13;&#10;Y35IAGQsgFeHlq4GnQ8/GLpfd3bfd/SfVOykxp3N8hd3UvVvX+4NwHKUuy5d4Z2dsRBjazP0VNUJ&#13;&#10;rjlKmohpxJLGLak55UWktptjpe3kgihkEiiV6+GGAYadSqQXx8C1etO0VPQV5yvp982u92zbIJLy&#13;&#10;8sGgkaxt2iN26O6lJBHJImiE1qJZNEZCt3dpPWwfUfyHvhNv3I9+/F7o35x9gdpfzD/j51LuPsPe&#13;&#10;m14dm7Ww/wAf6/cm10MtdsaldqVsjTRytoxy5CTOyGOZ/uZIpIrU5ZmsHjs03K8UxpK8C+H4itNG&#13;&#10;txiGSWERdquQT4YmMq6gWrQx9AnavdXmG53393WUEUthGl9J9ULaX6Oc7cha9gs9ya+pM8I+C7k2&#13;&#10;+CzuHjeGMxq63IqF+N/y535Xbx+OHRPyS6k378xfjr8e5t1V+2PinhKPOVsuQq6xBVS/cYDbFNPV&#13;&#10;ZBaCrCvJC8MqgAg+m9zy13W4I/c+5wtJGsZDNDD4koMQ0xyPGtPF+nqwRXqqknHRZzn7dcu2Vnde&#13;&#10;5PJG7W2zbhe3MUv1N7eG3tDHPMst1bQXBKnb/wB6eGpnlt9LzBFWoqKbH/8AMH7kynzh/lfZz5rd&#13;&#10;o/DvI/ET5xU3aeF6h+LtWdpV1F3J3T1hR5CGo3PhsVtzJwpuCPGR0RrkU11MhSalWWntDIpcu2O2&#13;&#10;v7C+li5QFwYvp3dlnVJJ4pXkXSE8NUkRrjS1YmVWVBJKVpRiQbzu/KW5vYL7vX21XFLy3RZttNxb&#13;&#10;bRdWdvaT+IbuO4uJreSLaXlgH18UzxSTSW9iXEniRLqtbL60yWW2Z3lmPkPmt3YDO7Y2ri8lsTaG&#13;&#10;eMkG6947yfOQxmgigzIeWKCCJpHq1UI5BABB5AkstquJ7DcLjmdpVeJFMcb1DvJUYAatRmhH+z0v&#13;&#10;5n5723beaOVds9lLezubW8uZI729tVDWlnaGE9zNCQmt2p4LMWQFcg1yJGc+YO2qXoyLpfqn4xdR&#13;&#10;9Y5LcUmGbN9lYD+KVvalHl4WekqKWl3RkZZKmkpasyM0sMDqPUw/te1E/NVtHYiz2ewjtGlQKWRu&#13;&#10;9WYjUa01An1rgEgYJ6D21fd83u59wG529w+ctw3yC0eSWK0uI0Sylh01QNGoEUvh0qQyGrKjeQ6d&#13;&#10;anf/AErsnJYjdUm2RsHemxK3AY6KnwTpk8nnMjh8Msn8ay8GZjqKeQTVpvLIZQzJdbEH2bPuPL22&#13;&#10;PHeSRfTT25QLp7i+la6m1YOpqBiDUjHQTtuTvdXmyxuOXor/APe+17xHPKxnBjigSaYgQRNAUkQx&#13;&#10;xCiDQUDUauOiedy91N2durc26MJsraHXi7phoqPK4bZOOGNw7pRU6QPUpBdtBqHQTSrqtq9gDfN+&#13;&#10;fdbmW4tYEtvEADKgoDTi358aVz1lB7ae1i8i7HZbJvG63e9Nt7vJFNePrlVpCSEOACIwdAalfs6A&#13;&#10;OMv42RE8lkLSNqI9Tryo4Nxx/t/YaUY0DPqephIGvWcV6iuFjbgFVFpCkgOm2osOSebf4+22xX5d&#13;&#10;PAVFOsJZnKsgI1MTYauD/RDzxzz7pkio6sAo49O1BAlVK0NQCBIgeMnVqDIfQFt9NRFv8fyfamJE&#13;&#10;Y6X4nh0hvZWgi8WIVoaEfb5/l1lp6gUUk8NSpelZCHRAGJ1E6Qha9ibC9v8Abj3YMI2Kvwp03NC1&#13;&#10;0iSQH9QcCcD8x5/s6k02BXJt56GcLHDrlmapC09PAlvT5JnspP5/VyRYXPHu62gnOuM0HzwB8+k9&#13;&#10;xu30H6d0nccKFqzMf6IFf51pxPSk2/uLH7CzOOzu2pnym6cVWRVtFmJoRHj8XUxvcTUVLLYyuGC2&#13;&#10;kkOkc2W9j7V2l5b7ZMtxaHxLhMq9KKp8tPqft6Id42S85y22fZ99U223XSNHJAMyzKRkOwwqkCul&#13;&#10;e4+uKdGX3D8h+uO8ZqDNfI7a2490b8o8b/Cpt8YLMvQ5nIYyCb/IYK+GQPC3hF44AqAKpHBsPYrn&#13;&#10;5n2bfVSfmqB5JlTT4kbUYj0I4Y8sVz1Bez+zHPntQs22+yu5W1jtMsniixuYfEiSTT3FGHeNWC2p&#13;&#10;jkU6gxfJPB7C21ntpdDbAo9lPnomx1fueSSXLbmrMYS3lFRlZvWvkH6lDCPj9PvS83We22T2HLFq&#13;&#10;INWC/F2HzPEH7MdKm9it65v3+y5k9397fdltG8SO1UCO1SQUoFiHadNMEgtmpavRXsdUS0NVVVWR&#13;&#10;iSvirIpBlKNbkVNJVt+7Je9taOA8Tj6OF4/qDYHMTtJLVg3xD1B+XqDkHjX7esgL2FLy2S3smMTx&#13;&#10;sPBc/hdBQU89LL2sP4SfPrqrx5gkq4CyinWOCSKWOMxioo2HkpK6BLcLckSAcqSwve9tyQkExk4H&#13;&#10;AjAYHNR/g+3qltefUJHKFJkBIKljVXGHVieJwCh4EAEYpUUestrbHyeD3/l96ZaEyYTBMMFtqeTI&#13;&#10;U1Zl8vX1tNS4yuxdTQyxtItKhqWMDnxLZfOdJIJzs+37dLa3M1+/9kh0ISQS5oEYEEVp3VU9vCuM&#13;&#10;dALn3mDm3b922fbOVrZh9XcDx7kKjpFBGsjSxyK6PoMpEVHX9RqsIRrAYY92V23saz0GHzM+SqaS&#13;&#10;fM4sUbY2COm/u1LLFHh6TIVFHI0c8scalPFFHoWTVIHJPvV9JZxVihkLsCw0lQF8MkBQaYY+o/23&#13;&#10;XuW7Per5Pq90tVghdYJtYdtYuAD45iDqHiR2aoZyGZKIUHQVUcMktRHTxpIZZpIqSFEMsskjt+3G&#13;&#10;iRopaS6sw9K3J4ABI9ksUZLhBUE0GBX5cBx+0ZPl1JF1IkVu08rgIgZmY0AA+LJPatGFckUqanj0&#13;&#10;YTrnoLsPe9bHBtvZu7N5ZCBaioi2jsbE1mX3JJ4UCyJkqmFJI6GMopZiC8wXUAqfrQSbfy9fXS6k&#13;&#10;jeSn4FHdnADMMRg/aX8sHPUMc4+73KewoRf7ha2KOFH1V5IFtwMtWGOqyXDA4+FItWSzjtZf7j6Z&#13;&#10;3JsOnY9146s69wVJKiL1rtY02S3DlZIW1CgzNTLK6QagjxvWVssri/7aeq/s4uNiutvi18wL9PGK&#13;&#10;UgiozuK1FTXjjLMSR5L0Btn9z9k5tn8H2rnXeryVW1bpeB44IQwAMkCBVaQqSGEMMcamgLt206Ml&#13;&#10;8xv5mPdXyr2vszrOix23ulukNjbRwW1MP1J1fTT4XBZGjwNItHSVu6qou1RkZysaG7yLCCSVivcl&#13;&#10;PunMV3cxyWtu0iQu7OQ7l2ycJqPBEHaqJRQtK1JJ6Qe233d+U+S93HNG8R2+4byirEt0LdIVqPju&#13;&#10;BGuoNcTyapZ55WkldzUMihUWtrSkMkRaP+2p8ZAUsGB0xBha3Okk+w1QKwr1kNV5o3AbyIr+yp+d&#13;&#10;cgfPodemd65LbWdkzaS1EtJR1EC5NWnkMkNLNKIoaxZb3VFeyM/AVtNzzyJuXtwmtbkzkkoCNQqe&#13;&#10;HAfz8/LHUQ+6XK1hvmzrtLhY5ZkbwiFABZRqZKU+JlBoM6l1enVznwK+JO1vnP8ANDp6oxVJRZ/G&#13;&#10;bcz2OzXYlDkI/NR1GPxTrNSTeMC0+pwokBIVgp9RPBGt82zRxS833BVlsI2eRSK65B/YgDz1PTPW&#13;&#10;Id5u3uHs+zQexW1rLb33NVzHZWUkXGKKVq3rtkaVjtRK4AIIqAKVHVqP/Clv5wdk9SS7J+CPQ9Xn&#13;&#10;+u9nw7XosrvSfa1RUYQ5fFaLQYuGponRvt3/AFTkyeoXU2FyYz2D6i35dHNcr+Pum8vK5n4vFCjl&#13;&#10;AqMR2MxBrpoQoUVoesgRy7y9vHurc+2iRLacn+3sVrZ221gabe73OeBLh7y5hFRciNJEEPjBwJS8&#13;&#10;hGuh6016LfE6wpJUVFdkatEWMy5SeHKRakb9vypkklYXBawTg8G/Hu67m2jvJkamS/d+3VX+fU03&#13;&#10;fKMDyERCOCJjUCJWiPADBhK8KDj+fR0fgd/MO7l+G3fuwt4daQYrG4PKbp29j94bexWHekXc+Oqs&#13;&#10;itIzVooHVppk8hMbBeGupFjb2Y7dvfiltju7eN7K80xypoAJ1dokFODoTQEU/MdRl7n+zFru21Nz&#13;&#10;xtG6XVtzHy8kt5t1410xEMkA8ZoGU4NtPp0zxsdLhqnOetz7+fb/ACxcX86fjJtX5o9S7LyUPyL6&#13;&#10;12Ritz12K26tFjc1vTZtXRx5OrxlYKiB/uanHhy9MpVXZfSHX2DOWbqKPdrr273OQyPaTTCwlBof&#13;&#10;EVqG3LEMAsgGtAaBZsLTXXo95h3C/wBs5a2b7zOz2yWu3cxWNi3M1m8bPFGksQ0bsiI8beJbs4gu&#13;&#10;pRqMliUldG+nHS0/kFfMbuDdnQmI6B+Rm3957e3Ft+hmxmxd0b4oaKhnzFJSj7OKll8VZUTB42Kx&#13;&#10;u9RBEpbSVJDH2Jfc/ki93TZYOdntXiu7YIl2rKoaVF+GWgZgXoKMagnJp59Qn933305L9vPdvc/Y&#13;&#10;TZd8s7vYN+aafZzbySyRbbfTqXkszM6Ii21y7iWBVDrE9VLLqA60wP5znx97M6q/mCd81O9ZKRY9&#13;&#10;8bsq907dnrKxsfPkqGttAYYEq40DPC6FHAk+liOD7X82WjXd3BvNu0Zt7yGJ4hq4gRqumpwCrAil&#13;&#10;epG+6rzVY2ftw/t5uMMybxy3e3tluCGFjolF1JKJzSr6J1cSqSma9VV1u3M/TwKI8JkPKyrf7GRc&#13;&#10;sJ1aQgHVh3nK2H1DgH8ewnJa3SxhmjavyozGv+lLU+VesmbXftmnlLG7RVrX9QeBQU4DxljB+xa4&#13;&#10;xXo33wY7Nwvw++SnVnyb7TG4Mdi+rspU7pwmxtvIqdkb+ycdG8WNxtBR1kka4qhmkcefI5EIoj1G&#13;&#10;KKYlVJxsyxbNK19vB8JWilQRMuuWQuhQARAghKMWJkKg0waGoiX3ktty91uVH5F9vNNzdSXVlLLf&#13;&#10;eL4VlZLaXMdyWNyscni3FYlRI7ZJWjLF3ypVnb+Yr/Me7X/mKd/7s7s3Ztba3VWNz1JDiaLYmxUm&#13;&#10;kcYKhnkkpqfdG7661blZ21lptXipyeI6aMKACeTdLtttg2e3dltbaMRoKAuyVZqM4C6hqJIQKFGa&#13;&#10;6jnob8oe0/LfLG+bnzbcotzu28XjX9zJR/p4rmSOKMta28kkqxdsahpWLTlie9UYIpBsNg8xuSq+&#13;&#10;0weOlyMkSeWpljMdNRY+lVgDWZrI1TJDSwAWHlnkVb2UXYhSht7a4vTptUMhB44AUDzdjQIB55Ho&#13;&#10;MkdD/dN22zYrbx94uFgRvhWjO7sQToiiQM8khNTojVmIqTRQWChY7L2jqdftuxNxIoncypImwsPN&#13;&#10;fUA0MninzUqW5D+Gj/2ipBuiiu32JbTS8n44qIUPmBXMpxkHsp5N5B9P60czA+IrbJYHHbpO4Tr8&#13;&#10;iNSWKMKA6RJct/FAV7kbnc/m9xVbZPcOUqMrVLGKem+7dY6bG0Scrj6Cjp1SCmp1JYiKBEjBJNrk&#13;&#10;n2XXd1d3T/U3r+IaYqcKvkqqO1VHkoAHQp2jZNr2C2+g2a3S3UHU2mpaRzQGSR2LPLIQBV5GZjwr&#13;&#10;QAdKvZXVe595GkrzG2HwFaztS5Gqo3rsjmkp2Jqk2vg0KTVwjAYyVDNHSQWYz1caq5VVtuyX25sk&#13;&#10;unw4XrpbSWZqcdCVq/n3YjX8cgoaBnmn3A2PlkSWqkXN3EFDxq4RISw7Hu7juigL1UJENdzKCoht&#13;&#10;3LqGMbQ0fX/U+EFY9VR0EVZTvBV5mWd6/L7kDF0egiyGMMNRXxsf2zjNvPSYxD+1X5eq01KsMYo9&#13;&#10;p5fg1llTVgyatTS1rVQyFTJ5gR2+iIV/WncA9QpeXPOHuDuvhKrTujBkh0hIrX4CJPCl8SO2ancL&#13;&#10;nckuL5hSS02y3rCyF/3t3rm815sbtVZts4oU32Bq4vtos/UYxnOvEU9RjkjpsTjzdmbHYmKGNgxE&#13;&#10;71Ls8sgQ3Tmu5uf8X22sK0K1wJCpwVBWixpxqkQVTWjM5qxl/lf2p2va3G4cwEX1x4gl0NrNusyg&#13;&#10;UldZS0l3crgfVXjSuKDwUgQLGgFFfILyW0WdQURvSv60N7E8WBJ/P+x9hMVP+D509K+ny6leuhqq&#13;&#10;o/yEcaEcDQ9cSbJYE3DKB6QNLMCx5S9ieb2NgQLi/ux1UovHryio1EmvXnaUlr2W49VmXkW1gnUB&#13;&#10;+eeR78zSVoSMcaHrYUYp5de5J1aVJU+NTc6inPqiKkHU2kAgr9B9CfdFJ068V+fWjUuB6Z6wabAF&#13;&#10;vH+n6opAWyksSX5P1IP+xt7ppofI+Q888fPq/njrg59TvYhAimPT+i7KSRoQcc8EW90bLVAoBw/1&#13;&#10;fb1skYWvXI82DaxYhHQFfrp1NqdwfR+k3IH9Pe6144Hp59a4HrEniUyxKOEMjugBf0sNR/XzwOeA&#13;&#10;f6e210VKDA/b1YgjJ8+u9TyAekxoi3V47F3W3pV4iB/Xk/7372zMcAAU/n1rAGc9cGVEZVdgW0hg&#13;&#10;F0jlT6VYDkD8khB/r+9GmB5n/V/qx1smuaddEcWZ3v5BZ2P0Fj6iWNiL8IQAb/g+6kD4eHdT8uvA&#13;&#10;itT12UXXdmEhT9YJ9THkkhiNWrSLk/n/AFvduBNT/n/b177B1gRIzqICFXGl7ajdvqLEcXt9Cp+v&#13;&#10;1HHugppJ4U63qNOsxcDyKfSfGCArHUVtdnJkH14s3493JHcoFBTrx/i64tdb6oxZUDA6GaJFsFIL&#13;&#10;Ai5/TYre9h/UWqQRQ04gCtPl69eGRjrAxdP2UJjHqZgFciMMouL/ANokXLLcG9uRf22aodC4/wBX&#13;&#10;2dXABGo566ZntKy+mMLKW5X9RBCMAADxfgKbHnkn6aBYgitB5/sp/qHWqVFOPWJYliCFyRFKVkbz&#13;&#10;LoLPZUP7hLXQfkg3+gA9thVj0qeBya8fLJPoB+zpxmLVJGeH5deZpEtNeZYgkQVBwYgxKmR449TB&#13;&#10;vpfgc8gD3ap1age309P9kVpX9nXlow0igPGv+Trx0qhaCQLGrOkZViIrlAPIGt+ogeoqSPwACR70&#13;&#10;1GBKfD/q/n8+A+3rS1J7+v/U0kqilVwSosbE3FgP9a39fcmywBx0BklIwek9PSkMSqlWH0P5v/Qk&#13;&#10;eyyWHw26WI9escVZJC1pLm3AZSdar/rfn3WOd4zR+ttGrCh6UVJXpJYek2tYjnUf6WP0P9b+zSCd&#13;&#10;ZB8+kcsJQV8unNmDAGw/N/asmvTFD1AlVdV/pf8AtDi/PtgjPTgJpTriQRwRa/Fj+f8AD36gGOvD&#13;&#10;poqYtDFh9Db/AG/59l1wlG1DgelSNqFeovtN1brsEg3HB/r72CRkde6dKOtZHHq0sP0n8f6x9r7e&#13;&#10;5ofn0xLGCK9KiCt8wCuRqt9LDj8XHs6iufEFGx0XyQ6DUdcZ0VhdbarH6fQ/7D3WdAcjq0bkHSek&#13;&#10;nV1CU7EOwQD+yeDcHkr7Jp7gRGh6M4lLLQZr0wTZWUsRANH5Dt+q1+LD/ifZY97IT+nkdLEtlB7+&#13;&#10;plLlNQAlZhIADck83/rfj2/FeOB39MPDUEDh1KkyaBf1aiL8Cwub/k+3nvBp7R1VIKdNMtXPIQQx&#13;&#10;jA/C3F7jjk/8R7SPNI/cpp0oESjHXlqqhbessPyGsQf9e/uuuRcr17w0PUuLIsDZ4wTcC4Nv9iL+&#13;&#10;30uXGW6baIDpwjyKEc3Xn+1z+fpce1S3kZHCh6ZaAfh6c6ceY34sTcsbA8/kf4e1cZMoqvDpiQaB&#13;&#10;QV6U1FTpoCcMwPIte5/wH9fZpBGuigFfy6LZ5HVsY6dI8XI5EhUxoPq5Fj9fwot/vPtWtswIYdIG&#13;&#10;vY17Q1T/AKvPp7ElNSoAiGSQL+tjYDi/09quyMVXJ6LSk9w/edAPp00VmVRFZ5pURQDcarIPzb2x&#13;&#10;LciMVc08+l8NgGbQq/nXpE5HdJBZKMBuSvlc2W/0uq/n2Q3W8kEi3FfmejyDbFArL0kaioqKpjLP&#13;&#10;IZW/AJJAt9LL+P8AYeyOaSSc65G1fLo0SJI1ogA/LrEqiwNrG1iPx9f6e6qtM9OAn168FAP0/wBj&#13;&#10;/sb+9BKHrVM9cuB/h/vHtzrfXgtuB/r/AOJ/1/eqDr3WZEBGo888D/W/r791RiRw65GMEkm/4+hN&#13;&#10;gALD36vVdbddGMDTp/H1v/vFvfuth/XqQia7jUFt+D7sqVz03WnXLxNzYcXsD+CP6+9lD5der1JU&#13;&#10;WUarEgcH/C3t8K1ade6dcZL6nhJADG6gni4HI9mFmdJ8PpJdJUavTqRkoNBSYDh+Cfx9OCbe37hA&#13;&#10;j6vXqlrLnwz02e2Ol3XvfutVHXIXI0/0NwT/AI8e/dMyHOOuYRRzYE/48j/YA+9Gh45p1XW1arj7&#13;&#10;MdC/1p3z2x1FXQVmxd55XExQSCQ41qlqnFT2N9EtHKSnNv7NvZ9svNW/bCwfbZ2QVB0HuU/t/wAn&#13;&#10;Ub88+0ft17j2zWnN+1xXJNQJdISYV8w6ZqPKterc+h/5uNXTLRYPufbHlifxwy5zDKKilIKgPLVU&#13;&#10;EnrUfkhdX+t7m7l/3lhmIh5ggKsP9EjpT8x/hoD1zp92/wC7kjnaTdPa6+7gCy2850vxwFkHaf8A&#13;&#10;bafn0aTN9G/AP5tUc+dwSYfaW+cojmTc3X9VTbbzprJEP7+Uwek01U9zrc1FKWkP6nb2Krzlr2/5&#13;&#10;4ja5g8NZpP8ARIG8OVT5ErTS3zBUn5jqBNq92PvffdauV2rdvGv9qgNBbbij3MHh47Ip9XiRAAUU&#13;&#10;RygID2qOiLdzfyZPk91/jcjvXrfGS94deY6N56mq2viq2k3lQ04u8X3O2R5I6s6eCaKoZ20lvBGO&#13;&#10;PcV737Sbnts3+6+ZLpKE6fgnIH/CySG+1c+ekdZoe1v94b7Vc8xJY83203Ld65RTJL+rt2tsAfVq&#13;&#10;FMGsjCzoBQ6RKzA0r7/uNXbcqKuhzuIyeEr8ZMIK/G5fG1eLyNDUAavDWUdakbxNyDZlv/T2F02x&#13;&#10;raqXCGIjBVlKkfI1pk/z6ypfm+13pI7jaLiK6inGqOSGRJYnWvFHRmVh5dpwcHPTbkdz43DqYYAk&#13;&#10;sw4CRkMSBb1H8/05PtPPf2tsNKcR/qz0tsuX77c38S6OkH/Vj/Y6DfLbmyeVLB5pIqdv91RsR6fo&#13;&#10;AZB/vPshudxubnIwvQ22/YbLbR2LVvMkf7HSaZSCDb6fS1iV/Nrj/b39oRkZ6O1p11cm3/FOPryb&#13;&#10;D3vq1RXqR790x173rr3XJAuoX4JI5Fv959+x17qXaxI+tvqQP9v9PaodMuc9ZUjHGq5bg6SOB/TT&#13;&#10;7eCgivTfTjBCxUnRx/Uj8f0APt9F/F0nkkUGhPTjCjWA0/Xm5sOfoDf+nt5V1HpFIyE16tL/AJRP&#13;&#10;x/qu+vmh1lgWoWrMfhMnTZmsAjMsavFUBYPIPpybkX+nuQeQoIF3OTdrqnhWMbStX+iDTPl1hz99&#13;&#10;Dmi7sPab+qOzsRf8yXUG2wAYYmd1VyPmBn/Djrfg/mp9tr8e/wCXt3k+Jy6tPu+Hb/SuxaTE1zZK&#13;&#10;GFaGmWhzpgghjieCrMnnWaC7i5Bufp7K+VA+480fvieJlltILi7kZk0O0t22m3Ay2tdDAowFccOP&#13;&#10;UU837fFtPIsXt/bXsdxYbrum3bRbRxXImto7Ll6FbjcWakUZtp2ukC3MLa1Ieupqg9ahfwX/AJJ3&#13;&#10;yf8Amnn4N1V23K7aeyK2p+8rdy52GWgoGgllDMTWSoAzaTcxwhnP9B9PZ/fQbHy5F+9edLsW4bKQ&#13;&#10;pR7iSuRRPIHhqag+Y6FcXuhzZz1enkT7v2ztvdzBSOa9JMW22hWqky3Tjw6qQf008SU4AQkjrek+&#13;&#10;DfwP6d/lt9SS7Pxe8oq/KZwQrlMnna2lw9BVSkh3oMXSVPkbS5uHkcMxH4W5HuJOaOcNx9wng2bl&#13;&#10;6weKwsizKiBpZKn/AEWRloAfMLXB8z1MHIXtNy593y43T3N94OZrSfmTfooreV5ZIrGyEEbBxZ2q&#13;&#10;Ta5H1HEs7KWK1ARKkdCL86e7O1uqviX3j210ttqlym7dibFqsxtiSV48nRVKNTFcllcbBSKWJpIz&#13;&#10;+p0FgLgAe0PIXL21XPNMG372xlLCVzDRkLSxIXihkJNaSMMqvE4qejj7wnuLziPbK53rkyIbda+N&#13;&#10;t9t+8keG5EVnfTLb3l7YgCga3jkEQmlC+ErmUINOfkud1dm7k7i7U3N2LvKVW3BujNVGSyzIjIPu&#13;&#10;KqoMkrkNze5Yknm9/chb5uE+77o97cDQXPwj8I8l/wBrwxjHRx7Z8m7X7fci2nK2xs00NsgCs7Va&#13;&#10;SoJLMxydXHPr19Jf+WRvzq3rb+Vdht2bh3jgsadt9cboaGrrKyn+6pqjJbWlooIqaIHXrd2VQUF/&#13;&#10;qL2J9mnOu1b7u3P2yWm127zWxitGdx/ZhYZFkcu3w0UA4J4gefWFXtPzj7d8r+zHuZec230Ftvf7&#13;&#10;x3yC0t2Nbsy7hZtaQR28Kkys0zuoLopopYkhdXXzOe0Kov2DvV2ysmeaTc+af+LyOXOQ8mUkcVGs&#13;&#10;sx9V7jk/6/PsP70R+959Mnid7d38Xp9v29Z5e3dsycj7Si24tNNpCPAAp4ZCLUeWRThT5dIJJizn&#13;&#10;Ty1yLfS3F7Afn2X56HDpRRXh07wx+QKJOA1ib/0I93Cgmh6Kp5NNSvl1DykH2joy8I4IHItqH4Hv&#13;&#10;U6+GRTgen7CUXIKtxHWfH+GoMQnkEcXljE7IbukOr1vb+gH193hKNQOfPPTd940Cs0Iq1DpBwCfI&#13;&#10;dKDd2PiwGVSno5hXUc8EU9JVIDolEiAsgtwSD/vftRfRfTTaIjrUioP+Tom5avn3fbjNdjwJUYq6&#13;&#10;niKHBBPkemSs9MFPJIAkkhN0tpIAIsbKfaaQHSC+CfLo0tQXneJG1Kvn00T1LF4xqcqBaxuLA8/7&#13;&#10;b2yzDg+ejW3gCx6qCta8BXrA8i6QNN2u36j+s/jk+9FgBXp0IdRb16xidrtx4wP1aQOdPHH+t7qr&#13;&#10;149OeGvnk9Y3Z5OfURp4JayWv/aHur/FjpyMBDppj7OuLE6L6/L+eCAEP9T7qa0qerBaudOOorSE&#13;&#10;KzMSzAj8fU/630901Dz6f05p59Y/KCyBQukrdvrybcEn/iPetQNAerBNKnrzuHV1FyVFm+lwD9LH&#13;&#10;8/429+Lrw62FNcdcU8ZIs12039VrH/AAe6UQ8OtksD107KwVS2kj82HAA+nvTPXPW1Uju49Y2Yld&#13;&#10;VwQBZbn6kfS496q2nPA9bAAND12oIOt/7Q0v/j6QRZj9PdeHDrZNTQdSqGMSzxxF7atOpjdtK3+n&#13;&#10;Ht6JdTcadJ7mQxQtIBUgcOnOsqCiiKMkrAxUEECwHGu31N/6e1EjEdo6Q2sJJErihcZ8x0suvN3t&#13;&#10;gMhWYasqpl2nuynjxG68f5pEo6ilmutPXSwAhS9O5Do5Fxza1z7Mdq3FraVrR2PgXA8OVTXSQeDU&#13;&#10;4Eqegnztywm9WUO6W8a/vLbWM1nLQF1dQS0YalQsqjSQDQniOHTpDh6/aG5cvtWrk+4x0oSnSpsT&#13;&#10;TV+Jrjeiq4QtwWYEMD+CCPb6RS2F69g5JjIoD/Ep+E/P/J0XvuVpzPsNrzJaronjJZk/HHMopIh9&#13;&#10;KEEU9KV6ETpro/sH5O9p7T+NvWO2cpvHt7P5efB7GoMVJRxvlLDziGvrK9o4IYoVsZZ5nVIxyxCg&#13;&#10;n3pLdb0vZXJ0NbpI5ckBVjjUszMx4ADif9jpHvHMCcmWCc5JV7W/e2h+mCO80t5dSLDBHBHGC0ks&#13;&#10;rsAqqM8cAV6vPyf8mqh+E2JxfyI7S7X6B+ZPXfxtzmB3Z/MD+L/Ue5qw9i7J63SrGKz89Fmoqxky&#13;&#10;0WGraimbIwLR0ZdVmVdToELkTwWEEV24IguKgSzW7FJE0P8AqxqJS5MdDKkUyQ+IiFyceG0V7vzl&#13;&#10;zHzzue5cqWcAtdytlBRbXcU8a0lM8I+lunaxa3hF1q+ilvbC53NbO4mjQUXVcJbh8ePlf1V/MJ6B&#13;&#10;+Q23e8/kL8YvjH8a+78ZU9AfCHozaWy8NjO0+guxMFkY6LrDtI1NI0LUUmJFBQ1GPSlKN5mSTzqY&#13;&#10;47HF/tF5PZ2dxyoJZgHJebxgk8iIzK0bB5NBuJGKyQQRxKIVUKpJYaYatN72bkfmverb3cgEN7Da&#13;&#10;Bntm2+W42mCe4SOQTxPa231Me128Sy2m6395dTS7hLKZZ4XEcniJf+Wx/LU+R3xq6w/nP4nfu8+r&#13;&#10;pPlvmFxvxyxvePZm4M1hurMltDsvY+N3nn+1qLd0SnJWk29uBMlJSRt5Fr4YqPzKwMyh9NwnvLnb&#13;&#10;WRZryW9vJLgyrFKXle1ipDWNQX7blqTIrBNSOolCjxBLPMi7Da2G6xSfu7Y7DlvYbSyXbmubQpbQ&#13;&#10;7xef46qPK6WZS42q002U3hPcGK4SZbR5yLR6O+x+0vjh/K23vX4f4edsVPyW+VGEpNq5TCfMmLFw&#13;&#10;bXw3WW8ohU4zs7Zmy9vY+QxZXCZamlTzxZX7i7gFpHZEMYpuX2zaLDwNwtxLfSBhpcxTKqnTVZWj&#13;&#10;GCwDM0SOwUsA0jMtQGdj2b3A95eY4N7Fydm5Vs3UpDbpeW09y0dZYbm1F4fETwZXEMV5Lb20ksSt&#13;&#10;JHawRSsjkK73/mC/Lv5S9n7b7R7l7t3jujemAiyMO13o6yTFUe1zNdKh9t42h0Q0xlHLGNNR+l7e&#13;&#10;ySDfLuGaEWGm1WPVpjhUQojEAFhpqXYgAFmJYig8upkT2b5Ittu3KDebd92N/wCF9VcblM15PNGG&#13;&#10;LLC7zMdEKMSVhiEUKnuCBjXotG8K3sd6+nznYMG54K3LU0uexGdzwrTNl0ml0NV01dWcTqz6lcoT&#13;&#10;yPx7TX027GZbjdPEV3BZXbV3VpkMeP5HoTcr2nIgtH2vkuS1aO3cQTW9vopCQDRWjTKUFKauIOOJ&#13;&#10;6Dr7rQjT0skglnZXmd5FaRDGdd4uLghwDcfX2VhyoLpx6HJtS5EFyoKoKKAO0ilM1xw4Dy6Z6/JV&#13;&#10;2RkaesqqipmkNpZp5DI7Mv8Aaa9ybji59p5Z5JSXckk8ck8Mft6M7OxtNvhFvaoscYFAAABT0oMU&#13;&#10;ycfPrFBCZpEgEb65CqRsjMi+S2ldQP4/r7oia2pp444/z6elm8OMyasLUmvGnEgHpzqKfG0HoVpq&#13;&#10;uUIyz1ERRUjmDahGiENcKRyTbj2odIYu1asfP/iui2Ca+vR4jgRLXtXidPqT9nTTUQxmnFRCrqzI&#13;&#10;v3ERtcEeokAgcG/NvbLoGUvH+fRjDM/imKQhqHtp/sddY/F1uSk8dDE8ghUeWeVlipqQMLlpJnKq&#13;&#10;gP0sxN/6e24YHuDpiFaefAdavtxtNvj1XbULHCgVZ/sAyfy6chgMxTZNcdVUU0FQipUwrCrn7mFx&#13;&#10;eB4ZLrrjb6a1uBzz7f8ApLrx/ClQhuI4io/zdIv3xt01gb2CVXSpVqkVVhhlI8mUZoc9ZaykoMc7&#13;&#10;PXzCrqjJqbF0k5aKMi+mOsrUuF+vKR3P9T7tJHHE+uc1byWuK+Woj/J03BPd3qaLVPCip/auO4j+&#13;&#10;jGf8JoPt6Za3LVtSq00r+GkgIMGPpxoo4i7HVoQ/U25ZmuSfz7SS3Er9rYUfhHw/6vToztbC1t2M&#13;&#10;8Y1ythpDlj8qnNPkKAdQVctr0KpS8aqCbLH5LklVH15/HtsNUkVwOHSsimTWvWURACYKxPqf0WJA&#13;&#10;NzcXIuCfxz/T3sY4dUJNa9ejEhjkEcrJ+iSThwHZFIIIBsBa9rm9/rx72ocg6T15wocaxX8s9Pav&#13;&#10;4moGT95jSSK6s3paIzMspVYgRYAcG9/yOfapSaqVzjoseMyGbX2gMKeZqFFP5+X5HpS0E8OSxMuH&#13;&#10;jjdsjTCqqcY80kasaVry1WFhK29T2MkP1AYEW9RPtbEUlg8FR3j4CfTzT7TxB9R8+iK9hls9xXcZ&#13;&#10;WUQSaVmCA0DAUjmNfIfC58lofKvTAiytTaC7RxyLKDAxHrRmDa0D35LC5uB+P8PaUBimlhRvMfLy&#13;&#10;/wBX2efR0xiM2pVDGoNR5MBkE+YGKfb0p6DbNXVrS1VaVw+LlmgUVEkE1TWVwcKsK4jExlZqppAW&#13;&#10;YabIpIJdb39q47OR1EjkRx1GSMk+VF4sfSmPn0H73mC2ikksrQfVXChm0qwWOOlQ/jzEFYdFAM1Y&#13;&#10;qMI1KdLz7OXD0NRPFE+34ZNFNU1c8tPV7uq1aOMVVMasAxUCsUULTw3l0NZlYcg2aMW6s6jwhgaz&#13;&#10;/at6/JAfIDIB/YDPq03a7jSRvrHGp1jVWS0QEtpcL8VwRU1kakZZaqwbo1nVPz57k6A66yPWHRrY&#13;&#10;nr7GZgVMmV3BR0cdXvHK1WRW9XPV5+pDSre1gqEKo/Sobkm1vzZdWFqtjYII41NVySdR4uc5PzP5&#13;&#10;dRNzR93LlLn/AJmbmznuWXcJ2ovhnSkCRINIijRRhafm3meij5jde6Ny1dXmM9nK/LV2ZrpK7I1F&#13;&#10;XUyzT1Es0xknnmaZixJN2uxN7/09kkt7d3DeLcSFi5zU9THt3L3L+xW6bbtFokEVtGEjCKAFouAK&#13;&#10;ADAx005Hx8OrkRkKQxHBX9Lkaf8AD6e08pFKDA6X7erVIKgnzpxr8+mxybAeXWl7eR/7IVeDZv8A&#13;&#10;ff7b203oT+fRjGAanTQ+g+fT9trdk23Hm8NHQ1qzpIlVHXw+SOekqUEdTDIF+qlSSAouCurggEKL&#13;&#10;S+e11aAGrggjiDxr0U77y3b76qLNI8ZUgoUahV1NVYehBx6UJBwT1d//ACS/lLgPjV8yOu955mef&#13;&#10;E4HMwVuGykNTVBsecfV2CRSmV1/zTMCjMSVJB59jHarW237bLzlmZjD9fAyoa9okUho+PAagK+ZH&#13;&#10;n1if76vvXI17snuzs8C7hLypucF3LEsf6skLI8F0F051vA7laUXWqk4WnWxj/wAKDfgXlPm/1Fsb&#13;&#10;5efFrHje+79k4qaj3XisD4ZMpl9qyIta0fijs0k0WkaYzfUQbfUAhXlOHcLO0l9vN9H0+4WjtJaB&#13;&#10;m0idH+OKNj2nI1oKgmpXJ6EXM3PXJx5rtvvMcjytf8n8y28VrvMkKF22zcLcabS7u4V74lMUhtrq&#13;&#10;TSfDMcbswTrS02T8Iu+99VdTt59sZTaW8q7E5nL7K2RujE1NDl97R4KkNZlKbG1btHDSyK37ESVZ&#13;&#10;DyzgRKqkg+xPa8h75dBopEMEzBmjjkFDNpGptLLiOnAB+J7cdGXMf3pfajlkRbjb30W52Ec0MN5e&#13;&#10;2kqvHZmZ9EfiRaS8yt8b+AKRx9+o8Orr/wCTT/I17G7p7P293/8ALbaOV616X61ylDueHbm8vuMN&#13;&#10;ktxV+FqhXQvk4jp8VLG8ZIjaQGRhz6ALlNzDFyfAt9uKGXdHOmzsxRpPEPwvKi1osbGuj8RpUU6L&#13;&#10;+ZPc1feqefkn21vo4OV4lLcwcxvWOxt9vz49pZTuFE11coCjSL2QKWIYSdbROM/nY/G/MfMjO/EX&#13;&#10;Y0uN3FsDr7A4zF7mz+OigqMYjTy/wWsoMdIZL1K0A0/cJCrAJe97eyux9oBu213DveMOZlrcsmoa&#13;&#10;A5aqoWHGUnLfwMQD0Huavveb7yJuO07xHsMK+zt042eItDJ9bNarCsZvhG2BZ6apDG/fcRoW4uvW&#13;&#10;vZ/Na+Hvf/8ALs/mG9Z/ML4rbnzUvSvde7P7wp97uOrXam1chkJY67duA3BUzS+KLFVMQ+4py9lW&#13;&#10;wCgmwAl5U37deZnh3FGLTRt9NuVvI1FU0KmQhiQI5VXV/wALlVgKDT0g575I9tuUOU9z9pd+jVbG&#13;&#10;W1/enKe6WkKvdSwA64LeB4hrkvbGWRIh5z2kkUjVJkIsq+T24v5Wf8134hZ3s/5adxbP6P3F0k/8&#13;&#10;KzHatDuCgFTJlKWiJiGBggY1GWqJ1XR9hTxySudICeoe0277VfcozfuixiTd9gvHeRAJRG1lIpBc&#13;&#10;Cc9iJQjiCCCcagOiH2y5r3Tn+8/rXuc8/JPuftlpbwXAfb5L215ksmVxbyS7epSeW6/SdGZJI5In&#13;&#10;XVrMTGmih2vuL4/9d78zWP8AiVUdg7v23j6uWnwPdHb1Fj8Vu7MJEwEma2xsDHL9rhYzZvt3qzUV&#13;&#10;Wiz3ic6UJJb7a7BgdhRg9P7aRtZD+fgjRGAB5O0dTSula06zA2Dlr3B5r26vvFcW0cTsf91thEYY&#13;&#10;jECfDW/mNxdSSSONLSW8FwYI2PhmSYAuxZauXI57KGWebI5rL5eplLSM1Rkszl66c6nIKB5ppXPI&#13;&#10;NiTc8ew/KZp5tVXd5D5VLux/mST1L0C2Gy7eI0EVpbWy8BpihiRcD0RFXgOA6VdRtbCbWaOXsGvk&#13;&#10;lySxrONhbdrKWTOBndSqblzaeSmxakH1wRiaqsCPHASr+1UtpaWZ17u9XUA+DGwZ6+WuQdsVOJUa&#13;&#10;n/0vQZh5j3bmJWj5KhC29dP7wukcQ1oam3hOmS69Fkbw4K075cr0nc7vDL5qm/gtJDSYDa0D+Sn2&#13;&#10;tgYpaXE60UhKrIBz562pCg66mskkfmyFUsoR3e4XVyogjVY4V4RpUJ9pPF29Wap+zo62flfa9pn/&#13;&#10;AHlcO95fvh7uejTGudMeBHBF6RwKiGgLBm7umfAbdzW5q1qPB0JrZ6eIVFXKzU8GOxdHGxX7zM5C&#13;&#10;pZIKWAaSGkncA2OkEj2ltrS5vZfBt010y1KBVX+J2YhVX5k+WOjLd982vYbYXO7SiMSMVRe5pZH/&#13;&#10;AIIokBkmkPAIi1BPcQD0ZTa3Um3Nr+Gu3GItw5aOBK146umiTDYyFXFshS4nNmGMwixK5bcXhozb&#13;&#10;9miq9DBxhY8v2VnSW8pPJSuQNCj+IK2kaf8Ahk1I/wCFJOoM5g9xN538mx2gGzt2bwh4TEzTMR/Z&#13;&#10;vNB4jeIcA2W2iS5GoeNd2xYaE5vXvegoRVUG14aTcNdIqQT5CrWar2+r0seimaq/iCR1OcMGlRAl&#13;&#10;ZHDjYtKiDH2Gt0m581ww64rFRMxoCzV8PHmajVMw/CG0wjgsWMm/LHtPeXQju99drOMEsETSlx31&#13;&#10;JCaGaKw15MjQNNey6maa9qdCFhy+bzW5sjPlM3kanJZOp0STVlfI00zBW0rEgYhY40U6ljUKoX0I&#13;&#10;AAtgHdXV3uU7T3khdya1PoMU+QA9PSnp1Om27Zt+y2SbftUKwQpgRoAF9SWp8TMTVnNSSSSSST02&#13;&#10;g2ZmQhApsrurESekGPSyXBJIHP0J9s411rw4ef8AP5cOjFdLdw8+sTqOHawOlOCCC0gLMzkE83YX&#13;&#10;sOLCwHvQI+zqwIrpHXgWJXS1xGEfhpPSJAY9QNzcHkgkf0/p73X0639nXhGj2ugDFRcaiATJGPHf&#13;&#10;6/QXP+x9tqndqbj1UnSK9Yy1lkVLuQ2pR41VCSCFBBtb6mxBNrH225JOhfy9OvUzq6y6VSzvyNMm&#13;&#10;rwhtepONSp/Vj9Bc/nn26AEXv/1HrRDVAUdYUbUl1sHJZmDAM7IL8AE/2vqCf8f8PdFNYjX59WoB&#13;&#10;x66IJNiYrekcq1hqtYgsfoLc/wCJ490Ys3AZ61XrEQqqWdRHe+oKx+g/Ng36n+o9J91OKlsGh+XV&#13;&#10;hqr1zDKQJNVywjULouDqOkLY6gDp/USQLA/n3Y0oHHA061Trlo9cjEqWVGVSoV1UlRwvN+T9Bbj/&#13;&#10;AF/fmTuLCnXq1x1i1MwVQV/cUAE+oqxuXJsf1WH9P9j7a7iKeZx9nW+BqOuDp618iDx2SXglZ3Og&#13;&#10;iRRwf9jwfe2HfU5Bz8/s6tUUxXrpnVFMgH1YDRcsCeQgAA+h+pNvqffm8MCukg+VT59aAJND1yV7&#13;&#10;6y1lsgUhdXkCtcHWzekC1wb3HvWsHjx8+vEHgM9eJ1xr6dQZvUzaTK4KFLEC4HpICm3A5H+NjqKi&#13;&#10;vDrZ+LqKWjZyDaTmMIoLM6fp9GtjyhI5Jtzx9PbX4q8erdwx5dcLAFHOtCz8KVUBACNIDFRwD+Pq&#13;&#10;Ln6e65C14ZPWxgY8usRUqgEMQTUEUccXQqQiRv8ATU1ub8EX/IPunAUXh8/8n2+vVgRXPXJQdR+s&#13;&#10;etGlc6gW8gmF+X9PFj+LgA3tcW2BRgvl/s8P9X+XHiFArxzw/wAvXfN4vGzFdTqAiqmhZFXU6aSR&#13;&#10;ZhqOki9vrYgH3oEE0XAOMf4fz/l16pGD59f/1dJiKdZLfg/4+5TVgRXoBshXrHPAJL8W/AItxxb3&#13;&#10;p41dTqHVkcqemGqpWBNxzwAbf7b2UzwFcgY6VxyAinTXqeFwUbS2r6i9j/gb+0wLIajp4CvTzTZR&#13;&#10;uFmFm4AYH0n8X/w9rYr1qUk49J3gzVTx6nGo8pAItb6D/ib+1iyBuHTYiOa9To9My88MDyfboFR0&#13;&#10;yarx6jVENxYj/Ef4/wC29tSJj06vGatQdMjIVYjm1+OPqP6+yt1Kmh6U9cf99/tvdevddi4IIPP4&#13;&#10;t9fe1rXHXunSjkcFQx/xB/N739mNu0h+Py6bkTUKjp+kmVU4/K3v/sLezF5O3HSFYwG6QOcs7pJz&#13;&#10;q1EXJ4sfp7Dd/pZ6nI6O7IEDPTGoNzcfTj6/n6+0KCg6VSUwOuYPP1sR/vvx7t011zQn0gXseSfr&#13;&#10;f/Yn3Zag9a6z+3utde961AmnXjjj1Ogo5ZLMQUXULA8Ej+tj/vHt6OF5Djh007imBXp7p8eFYFVZ&#13;&#10;ifyRdr/Xi/HtfHbKp4av8/SWSbSOlnjNs1VWRJKRTxAX9S3fn6WUfS/+NvZ1b7fLJl6KP5/l0R3u&#13;&#10;729vVaF2+3H59Laiw9PQFWU6z/beQ6rf8FJ/3r2bxW0UIAWv29Bq53OW7qDUfZ1PqJoYlJYr6Qbs&#13;&#10;zWFrX9Q9vuVUEk46SQQPKwVK9IDJZtGLR06amuQXPCAH+g+p9k1zfhT4cWT69C61sCtGkNOkjVxG&#13;&#10;qbVNI7E2IF/SL/0XgeyWdfFNZKn/AAdHMb+GKKB+zqG2LDcoxA/2r/iPbBtAcg56dFx6jrA2NmF9&#13;&#10;JBt9T+PdDauOGenBOvn1GaknUElTYf6//E+2jFIOI6usqNjrA0br9UYcX+hPH+uPbfy6vqHXtJuA&#13;&#10;P9SpuefqbHke/deJxUdZfGv9T+Ofof8Abj3rpsufLrmBYAD37qpJPHrKkerk/wDGh/jf3dFBFT1r&#13;&#10;rkYXJA/AFr8f7171obr3XJImVr3+vJI/qfqPdghBrXr3WcAj8f71x/h7dAB446114/UX/NgP9c/T&#13;&#10;29GABjqw6zQM0cqSD6I/qBtyL8+3oyVcMB03KutCvSsnVaqkH0BZdSf0uPZs6+LDqHRTHWObT0md&#13;&#10;BuQf6kf7Y/X2XVodPn0Z+IKCmeuxGPzyP6D8/wCuffq+XVWfUKDHXi+ji1xc2IH496qOtUX16yCx&#13;&#10;+pt/r/7170KE1HVTjqRHG7voiQu4uCFU6idHGm9vbqozNpQdVZ0QamNB0O/TPQe9+59yR4Da9C9R&#13;&#10;UIizTsFcinhv+s25P+AP59i3l3lTcN+u1htRUjJ9APn1FHuh7vcqe12xtvHMD6VOFBNC5P8AL/Zx&#13;&#10;1ZH8TfjlUYruPsDbWTapoN7dT1OGp62njWpo5aWoytMayjnVl06tSDUL3sDccEH3LfJPLIg3q6s3&#13;&#10;YiezKBgtaAvUgjy8vX59YN/eK97U3b222be7MJLtnMCzFCSrhlgcI4zkUJocDgR5Ho9XVn80Tsej&#13;&#10;7DTqPr7Cbg3pt+n3I+3c191X1FOuLqMTWvj6uWreYkCTUhZlNrD6C59iy156jvt7/d1namco7Rs9&#13;&#10;QGUqaMSSPIjIx1jlzZ9zmw27kCXnbmPd49nea3F1FCg1JP4iCSMLGMFdLUDUwSerCfm5iPidmesd&#13;&#10;m7k+VnQ8mWoNzY/IauxaOaio9wdbXSKOmzOZjx08GWlx8sjt5CkpKaRLoZV4O+ZrDZLqESb7CssC&#13;&#10;HS7FSSikYbUGVwBUGq10+YpnrHX7vO8e8217/c7Z7L709juJAeKzD/o37KxrEkUiS25kKqdCzCPW&#13;&#10;GCo6nBpG7c/lEYTcVAu6/i12vR5eiqYFrqXae/K1K2nqqWZBNAcPvHERlrMpJX7ikYEEDULlvcZ7&#13;&#10;37MQXMQvOV7skYISUhloeGmRfUHGofKvWentx/eN7rs10OXPfvl5reSM6Hu7BCjIykhvHs5WHcpw&#13;&#10;wjlGQTp4Kaj+3Ogu4uislJje1evtwbOKSeKHKV1KanbteBYB8duOhMtFMpuANE5IJ0kBrqIa3rlv&#13;&#10;fOX5Su720kI8nIrGR6iQVSn5/Lrop7c+7vtt7sWIvfb3eLfcajU0Mb6biP5S28ipOjDz1LQ8RUUP&#13;&#10;QQg3AI5BFwfwR9bj2R+Wo8D5/wCX7OpIpTOMfMeXXQAH0H++P9PfutVrnrv3vr3WUR3F78kcf737&#13;&#10;sEJFevddqg4v9f6XH9ePe1j9eqlgOPUqONyb35LcH8kfj6+1SKePSdiKk9TfC2oC9ib2/wBh+b+3&#13;&#10;em/EHTtGCIrWU+k/S173uOL+1QxGF8+kEmnUK9ZYbgWLfjjg8Annj3dQdP28OmpQG+HrcP8A+EsH&#13;&#10;R2H3D2ZvHs3IqrVuPY09KSELqtNAzL4ze49ZvcextcTvs3tZuG4Qj9W7dIa/0Sc/4Pz6wU9xkT3A&#13;&#10;++LyVyDeNS02qG53Nl8nkjjpGD6EMwYEdwIxTrdO7o+P3Qm89vYKl7u29tnM7C2LnJ9342m3TkUg&#13;&#10;26ucl0s1fmaOWxq50K611O2o3LKSfcR8t8382/Vyry2Xa7uljjYLF4kgWKpQxsahAK8SBp8j1PPu&#13;&#10;j7Keyu17RY3nuXJHZ7HsUl1cRSyXzWcDveaBOt3oKz3EjrHUhJCZhh1Y16qo+XP89H4t/E/HybB6&#13;&#10;oGG3HlcRTmgoaXCw0tHhMd4V0JBjsVQhVVFsLM/+29yFt3tGskw3f3I3ArLJ3NCj+LO3nWSQmlT5&#13;&#10;hR2/LqC7771vMe6WX9R/ukcsRx7bAPDTdLuD6SwjAxWyslVTIF4iSUguakjIPWo983/5znf/AMk9&#13;&#10;30+Zxe5K/bmLx1ZHUU1DQVbwRlIZRIkTJHwBxbge5AXf9q5ZtI9s5RgFvEjVJoC7/wCnbiwPmOo/&#13;&#10;2f7um7+4u7XXOHv9fycw7ndKVXxP9x7YEEaYIR2IFrigqfXra+/lFfzIeqvlL8WavYHdO5MRT1lP&#13;&#10;tus27n6fNVcV6zHVWPajyMMnnNzrRiRcfX2FOeuUdy3u9sufuRoS1wHQyxpxWVSCH01HaaU9OPSj&#13;&#10;2k9y+VfZWz5k+7D94m78Ll+eGcbbeT6ijWdwjK9rro1JEqDFXNQoGR18/j589YbM6c+V/c+yOuM1&#13;&#10;Fn9h0O+M7UbSr45RIf4JVVzzUUM7gm5jVtAP9APbfN9i1hvMi0CNIqyFBkRu6gsn+1aoxigHl1kn&#13;&#10;927m+6519qNv3W71M8QaDxJF0tcRwu0cVxpoNDTRKkjLQdzGnSCpPlv3xQ9YnqGj3/m6XY5R4TiY&#13;&#10;auZIjAy6TAdDD0/04+nvS85b+m3/ALrWakWnSKYIB4ivGnS+4+7l7TXXPA9wp9phk3HWH1suNQ/H&#13;&#10;pyC2eJFeizvIXkZ3fU7G7MSWLMxu7Fj/AMT7C3dXW2T1O6RiONY410qooB1IoFglqVWdjFGLksCO&#13;&#10;bi3B9uR6HbJ4dMXjSpATCKtSgHTpSVy/xHR41ngsVsxsSgBBIP8AsPd45QJqEVA6K7q0I2/xNRV8&#13;&#10;Vp69T6hIc3i6mGmSMVeLkkeMX9bxEk2/x9utouImA+JCT+R6SwO+07lHLKSYpwKk+R6T+KpJz5Jq&#13;&#10;hftoRE4bXwzXGmwB/wAL+0kKGhDdvR1uFxF2xQ/qNqB/L7eHXA7gq1VIHlFQtLdYWkUMUUnixPP0&#13;&#10;sPr7qbt1AVsheHV/3LaOTMgKGTiBw+zpvmyU1QS0jMzEswvfTweAObAe2hO0hzx6Wx2EUI/TFB1h&#13;&#10;ad2IJIN/rweP9v70STx6eESgevXixVSCQbkG/P8Ar6V/p7117wwc8OunYuhI/BuT9Ty3IPvZJ006&#13;&#10;8qhGyePWFpCT4ibLp4IBIFuSCf8AifdSWI0rw6dCAd4yesQXTddV1N/wRcX/ACfdRVfiNerkjj5j&#13;&#10;rpjoFiVsQoAJubsfqD/re6EECh49bAByOuOoemy+gEpa45b+p54/r72GUChHW/LrgzXCgNa9w7H9&#13;&#10;QP1J4/x9t9WVa9ctNuSyggaUIH1I+je9+XWqg8OsRINwVOpv1XPI/oAR791YA/hOOuwtwfVdQRb+&#13;&#10;vI+g966qak5646WJIB+hPBa30/wPvfVgyjy6yIWhkRtZUkXDLz+bWNve1bSwYeXWnCyLpI6yF2dr&#13;&#10;ksTqZm9QK/1/H1/2Hvfc/TaqFGOuWtQRc+ogg/ptptdQb/1/4n3dnWhpx62AwIcUoD5+Z9OjL4DJ&#13;&#10;025OsqmrWjWq3/sWnIopXc6q3bBIXyBOTJJSNYi9+P8AH2MradbzZ2lA1XVsMf0oz5j/AEv+TqAN&#13;&#10;32242Ln+K28bw9l3gnWAKeHdgVoT5LKOJ4E1z0KX8uv5eZz4TfMzpz5NY/FY/ck22M9Pi85i8tIY&#13;&#10;Ket2/u5VwuclSpFzFJHDKZI3PA082v7JNslga6aG/BMN2jQSUNGVZSgMinIDKVVgDUGlD0LPdblr&#13;&#10;ct35IK8sOsN/s0sO5WQZDJG1xYh3S2mSoZoZ0MkLFSJF8QMtGUHrdC3juBfhR8pNv/HT+XN/KmyP&#13;&#10;ZWzP5gc2y+yvk13ruejzu/thdg7f7jq63Jbz2rWb9zhqqDE4jCGsrp62grayKli800kNKxkjEq2L&#13;&#10;b7WEyzcxpKz2txKXktv0UiMckkfjyl2kMlywGtYZGVPDl0xRnxaNi+eZtw5g2a3h5L3+yt2vtosk&#13;&#10;s9s3VFvLq8E9tbXA26xFvHaLa7bA5FrNeW0ct2Liy8a9vFWzQwVS99Un8kb4H/N7v+iynxk7C7q3&#13;&#10;Z1T3v/pB6m2zsnfuQj6CwlY2Bwe4MVsqfb9HURQTUuG3DT10yUcqyRRJIsALU0cMUay02y2Ta7V9&#13;&#10;4JtLqRRJIqwOzxlzqXw0EyQRsECNpkifw3ZqKAFjQ53Dffc/mbebtfbm8j3XlyI/R2089/DEl0tt&#13;&#10;qjuGupjt824Xts8zSwm4tby3kvLaGMiZpHmurinL5s/zE/k98we4u1+2d5b6zGyNvdrZPHSz9XbW&#13;&#10;zlVj9vUuK21jUw23aKqoqR0Wd4qSOKGSV1JcIB+lVA1Jul7YWKbVtbta2KLpSEMS1NTOzM/HXK7M&#13;&#10;8hBAJNKAADqSOXfa3lC63Ecz832sG+8ySSNNc7lJbIoMjqiJHbRkUhgtYo4oLVKs0cUYJdnZmaum&#13;&#10;lMWXqY4KysWnAWSWJ9BkVSoJs4Ukks1gT/sT7IEC3Emhzp+f+qv+XqbLjxNqt/Gtk8QmgIwOJAHE&#13;&#10;+QHUvJztQUmLjaSmV2j+4j+xb96CdWb96RlsQ1gEIJ+nNvd5nESRg04eXGv5dJbCJby4nkRWIrQh&#13;&#10;/hINMUPECla9Qs5uvPbjpsVRZTL1tbR4enenxVHNVTzw0MDP5pIoUmZtAZrmy8c+6XN9dXcaR3Eh&#13;&#10;dYhRATwHy6WbNy7s2x3Nxd7dapDJdOHlZEVTIwFAzFeNBjOek+8jlgI1Zla6rdgGDMt7A+0WplIC&#13;&#10;cTjo6CLQmQ+p6ktQUkZX7is8UsioPSurxtrAYSf7cj254CLktTpP9ZNJiGKqrx+Y+XUdlno6iJiy&#13;&#10;gCQOsukhXjvZnRrf05Fj7rRkcHy9en1eG6hK0GQajBoR5NTgfLpd5rE0G1aXGT01SmRmzlL981ZO&#13;&#10;P2aJGcladAxtqVrl9XP49mlxBHYojodZkGrVStB6f6vt6B217ne8xXVzFcR+ALN/DCDBc+WRxB8q&#13;&#10;efRiut+gNw9m9e74zlbi91V+b27iMFntqw7bw9FkKevpMlWNHJHlQ7ieSIxq8p+2RigAZrD2Kdq5&#13;&#10;Yn3fa57mdJGkjVXj8MA6lJpn+LHGgNPOnUJc8+8mz8h87bVtFnPax2d5NPBeG7meNkeNBmIgFEYM&#13;&#10;QiiRl1NUCtD0ksRS4DI9fZLrSo2vUUe+JM/U7ngyaZD7XKVdLjMeYarDti5SE0izOuux1X+vtFbx&#13;&#10;Wz7U+zyQ6bkuXrq0tRRlaccU6EW5XW87fznBz3b36zbQtutqY9GuKN5ZNSzeKAxJzpOk0oBWg6DP&#13;&#10;cW68hkdpUFAwjwrYZxiMfHKfPnMhh7F2Stq7aysclyApCgEgXHsnvL+WXb0iYeG0ZCjNWZP6TeVD&#13;&#10;U9DzZOXLGy5lmvBqulvP1XI7YIphjUi101dKCo1EkZp0D0d7Fi4Qav1i7K2sEn0OfqeLE+w9WhqT&#13;&#10;w6k5h6dcAxfWWVXOrU3DLcBRpKuzAf1491Irk9WIK0qaenWU0U4jSb7aRY7jl/R+sEqyljzb8Ee7&#13;&#10;GJxRqUHTa3EJbQHDH5Zp9tOH59dAG6xqp1MyrcgaiwFz6X4+v9r3UZ4dbHr5dZ420KUUMot+4FmO&#13;&#10;ppBfTpLcWuTc35PFre3QwB0mgxny/wBXDpsprYMDU/Zw4cfStRSoHWdZEQI4/sMq+DyXIbXZlATk&#13;&#10;LYgsbf63u1RQMTSh4f5OmtGosDmua+QFTSpP4sHHHieHT5g8Zkso0T4/VF9s4mkyDSCCkoHSSyTy&#13;&#10;zNwCtgRGAWbgBSTb2rt4Jp8RCgGdXAL8z/m8+ijd9xsdvXw7zuZwQIgNTyjNVVeNCAat8IAJYgVP&#13;&#10;Q2ts3GUj02ZgjStyeUREq4p4BI1FlgplmfG4IaQtPIgWeKqyRSMXOmNgOBI+3QrS4A1O4zUV0t8k&#13;&#10;xRTxVnIHGgI6iZeab65STa5z4VrASUZWp4kOFHi3RrqlViY5I7YSOQF1OpY1h1e6KHEzVc9OJMvm&#13;&#10;ZL0Us8VW8zCOH0RJW5xArMFQWNLQCKEAAM7gAluW+igJZf1JCACa1OBTL4r8lUAfPpTacu3e6Rw2&#13;&#10;82m2tV7lVkoCSanw7ckgVJqJrgvNU1AWpAQ1Zk6zNuZ66RdKAJS0wAgpaeJEBAggjAQAXJLKLm/5&#13;&#10;H0K5JpbklpD+XkPy9ehhaWFntKCCyU1Y1diSzsSR8TGpNKACuKeQ6xTRRM8fg1+KMIVBUKylrlDq&#13;&#10;N+LXPH1sPfn+IaeGOrxSyLGyy/ExNfy4486fy6kIkWlw8gEjJJpsHsGJsAL3t9AB79TyPn0w7S6w&#13;&#10;VHapHn5DqO4bxlWkYlIxo9SkM5YqYwPyARyT/vfvWaVP+ry6UIV16lWgJz8hSv8APy69Ggc2NyyL&#13;&#10;67KCqFuTcN+ePr+PegteHp1qVyig8ATj1+XXCQRyFhx5HeMXsVspQek6v7ROof63vxoftNOnIzIg&#13;&#10;A4qAfnwPH7KUpQ+XSzx26nx8OGERmpjjKyJ4p4iUqohFIEIQ8fqHH5+g9rkvCix0qNDA1HEUPkfs&#13;&#10;6C95sKXUt0X0v46EMGFUaoJow9Bmn2kdbQfwQ/ni9g/FLAUuLr9sT7761qaSno12nm87SVuYx0FN&#13;&#10;TCOpqJ6jX446Z3DSRNUBSLkfpPI/5gtuW+d9viG9RPHJFTw5o2Xx0oKVZuBUngDQ+YIoOsFOVOTv&#13;&#10;c32S5xvtw9s9wtWS9D/XWF3bzHarwuxKhIwdQuF1aWMOoHgQakdW9dz/AM9r4P8AR+19rbk3x8SU&#13;&#10;wncW78BHvtNmy4DbdVkKKly4FRjMhkMrEi+J6y3kUG4KWbUeLkd9ynvWyFId25rvFs3jBSNNZk0c&#13;&#10;NLjXoA9DU18+l/J3MvLvur9XNyB7Ncty39neyQXG5TOn7uM6kMZLdPpVuJCrMSyMF0mlCeqUfm3/&#13;&#10;AD4O6vmZ8c96UnUlZN0DTbTzFBT7m2Rh5qMHc2ytxO1FS12Ly1LGjRzU01kqo2X1qxCsPb+02/L+&#13;&#10;zbHc7py0H+vi0+JLcHXM0b9uqJz/AGfzCg/b0I9x5G9w+YfdbZuVve+a3veWbyKZ7Sx2uJrPbYL2&#13;&#10;30yFLu3WhudSVMTyMwVhV049a5Gyz2DkN44Ku6mqdyydoT1a5OlODqpTXyiapEkuUSRTH444nBaq&#13;&#10;adhEq+piFBPsPWLbjJuCTbMzm9rqw3zqG+SjixaooPPrKTmdOTbPli6sfceO1HLyIYT4yDwwyqQs&#13;&#10;eRR2daCIRAOWpoBNAdmj+af/ADdvj52X8AejvhRFkav5GfIDa9DtLJdn7qwWRnoOq9r5rC0Pjr9u&#13;&#10;5Hc1NplzlXHJ6J4MYRT6Tp+5YC3tfuMu37JzLvN7EEuP3ikaGONuzxUKNJK7J2hGYNpiVizE6mMd&#13;&#10;CDj/AO0/IXPfOnIfI8V/9XskHKtzuM1vcXcQ+pbb7oSw2VnBb3AaXxIoWQ/V3CxpCFEccc3bIupx&#13;&#10;urdOa3a1LLmaiI0OOGnE4eiposbt7b9MqiMU+MxFP+zCNJIeRV8hPLMxufYUv7+5vCPqiNCntQds&#13;&#10;a08goIUEfmfM9Zl8uctbNy0JE2lG8aUkyzuxlurhmyWmmYF3JPkG0gYVQKdS8fsisNFTZ7dlbFs/&#13;&#10;btUpakra+mafMZeAJqWPbW3QVmqbi+iZ/HAD9ZGPpO49ukC/U3rfTwsDl6l3HoifFT0JovnUjpNe&#13;&#10;c2W31L7PyzD+879MvHEwEELcK3NzQpEfWMCScjAjFQ3WSo33DhqWbGde4yfa1DPC8VZuCrmjq98Z&#13;&#10;mkFl0VOXQKtHC1tX2mPVFsbO0hAb3VtzS1iMW0oYAficnVK4+b07F/oxgD1J49Ug5Rn3a4TcOdrg&#13;&#10;X8yGsdsgKWED/wASxNVp5FrRZbgu38KxgkEMQsjSxRwQyTVNRJojhiRppKiWZ7BYYkDSO7f4AsWP&#13;&#10;1PslBZWFK6mOeB1E+Sg51fYOh6xRYzNMVSNBUmoUIoGNVaIFA9aADob9qdLVc9q/e074XHQSLA2C&#13;&#10;imjhrhK5Kw02ayRSdKF2K2Sighqa+QXK0yfq9iSx5clYmXcmMSg/2QNHFeAZ+7w2/ohHkPkq8eol&#13;&#10;5i904I2+i5SQXUzg0udJePSBUvDFVPHA85nkgsx26p24dCRuTfe0Os6CHC01PHS1FF46ii25iIIY&#13;&#10;cjFUu146uSlqGqYsZJwuuuyhq8rwDHHSWUE4v9123ZIfp4xoK5WNQNQJ86HUIyadzyF5jxATAIB2&#13;&#10;TlLmHnm8bcZ3MsctVe5ldmj0DBXWoje7QksVt7QW23A1Dvc1YgpW7+xtxbxZ6eslShxQqXqIsBjf&#13;&#10;OtA8wVVmrq56h3nrak2QvVVsskh/BUAAR5uW+325MUmISLUD4alqE+ZJNSzH+NiT6AdZCct8lbLy&#13;&#10;yPFtk8W4KaDPIFMgUfgjCqqQxCvbFCsaDzBJJ6RVmDaU9bA6OAL6fEA9tF/qL2/of8fZQSa9vD5d&#13;&#10;C0sBTV1kiNvSwUAfpRW0y3UEagGBuVYk2HBF7XsPd1JAK/8AF9NuK9y+fXBZDYLYalVwg8SgMCl1&#13;&#10;UJbg8fU3H1+nuolXC+Q4Y6ui6Rnz64lwXOhwxYBwGGo+WVtIYqtjcc/4W4sR70S9e2n5jq4Na08u&#13;&#10;vfQEuwGlQWOkAKdQ0fQf2j6R9f6/X6aVaMSx8q8PXr3z6xrdGYEWA9S2ZuLG4Yg88A2H5I491R6M&#13;&#10;QRWvn1qg/Z1lWxNh6w7WOptIk0kgaEa/F+dI/wBv7uGB+EV/l1uvXHVqXVqtZSvp1EgadX7XFrEk&#13;&#10;gAf48+/f2iYx1onupTryXDfpLkACPSictfktxbg/Ww90UaTWlevEGhA69rKg/wBq7G4CkspZP0gs&#13;&#10;TYW+vH+t78xOs08+vH59Y21j0jnUET6FdJQll+t+OTybe6OSKBhXrfWO1nUlZBFpI4UixtyQp45u&#13;&#10;CTf+numkowBwD17rzh1BZAWs+onSgNl9VnDHi/1uPp+OPe2RlFRnPHrYAPHrryfVmLXaT1FE0HSq&#13;&#10;20aksORze1vegfNv5da6jy/VpVV19DEsTcxiNfHfjkuQb3Fwf6e6sCCWHl1dSNND1k5a2uU3IACu&#13;&#10;gkbW4DrIF+gP/EHkD3vJyT+3rVR+EU67uWbSFEhZTpYaQSQ3F1tZb35/w/HvZJrpND1ocK1p1wGh&#13;&#10;+UKxxszKXYjVxYM0Qubgn6f8U90GRVcDpwEL2nj1gkF4/wBssjI6jS2kCRUezgsDyQeTYf7H22wx&#13;&#10;28a9er3d2eunLu6WuDd7MFV1Dabu4Rjx9ATqNuP6X9+Jq1OPHrYAGOuCsGVVUAIf89c/2nQmRlYj&#13;&#10;nUTz6Pp9R9PdR3AKcjrYp1wVSH1eiRYpS+lwPQCpUoSFvdVuXCt9APoL20QAR5gH/J/sdbqCDQZp&#13;&#10;15QYWZVFwGUSKObDVcAkgnkarEEEhj/T34DQwA/P9v8Aq/b16usZ6//W0cqWr0lUkNntYNzY/wBL&#13;&#10;+x3DcFcN0EmQHpQ09SH9LHn8H639miSBhUdInjKnrPLEsqm/Nx/r/jgj24yh1oeqBiOmCsoSob0l&#13;&#10;lP8Aa4JHstntyp1AY6WxzYGemF43jJ+tv6/717QMtDU9Kqhlz1OpqrxkLIxZCALnkqf9b27FKVbp&#13;&#10;orio6fqR2JBvx+SeAR+LezSJ65JoD0lmAwT09GNXVSPoR9T/AFt+Pazw9S16SatJ6Ya+kZAzLf8A&#13;&#10;qCPwb/T/AGPsvuoWOQOHSyJwaA9N6RORd7Anmw5JHtIkWrJ6eOTjqYkQXmwAsOb8n/A+1awqor1r&#13;&#10;rkZVAGm5/p/Tj6m/u5k0jHXqdRJ8kIk0SSXHOkA82PtK94FGmuetLCGbh0nJppKlibem/AuDb/H2&#13;&#10;WOzy1JHS1VCinWPxt/Uf7z70sZpQ9br1zVLW4F/63P8AvXuwShz17rmOf99z7tny691LiopZLFho&#13;&#10;Tjk2uf8AAD24ImfpppAOHT1S476eNCSfpI4Av/rX+ntfFa5GK9JpJqDu6VNDg5HIMg0ji5Y8n/W9&#13;&#10;nEFix+IUXosudwRPhz0q6SgpqYg2RiP7Tc8/159m8VtFGKqM9Es91LLgHp8GTpqZGLyIAANRJtb+&#13;&#10;tyfajxljGpiB0UmwnmfsUnpGZnesC6oaFTPILDy3IhC/kD+pvb2TXW9xoSsI1H+XR9YcvkfqXGB/&#13;&#10;PpgGSqK4K80zP/RbkICebAD/AF/r7QrdzTrrduPRuLeKA6UUD8umOsmmhlDBrqxH1/Bt/h/rey+d&#13;&#10;5EfBx0shSNloRkdYFyMgvqFzxYj8f7f22LmQcenDAp4dSUyijTdDx9eAb+3kuwMHqhgoO09TUr4W&#13;&#10;4PA/xJFr/wBLe3VuUOK9MtEw+fWUTxMP84tr3F/p/t/b/iIfhI60UYcB1zCRyECyOD/tz/rhefft&#13;&#10;MbGpHVSWAzx68aOBvqg+gtbj/X90NvERSnWhK/r1iONiYHSWW3JIt/tre6G0ipjqwmbz6jfwpyCV&#13;&#10;cEi3+F/9j7bNlX4erCf166NBPEpul1t9VIJAHNyPdTayLgdXEqt1wKuP1I635Fx9R+CPbZikHl1f&#13;&#10;Up8+uGof7zb+nP8AsfegtD3YHVqevXQPP/Gx7c7CAtet465qt+dN72/Nvp7dAPp17rLyD9OP9fkf&#13;&#10;7f27kHh1rpRYqUvEYiQSpJA/Nrf4+zCzYMuk+XRVeJpfUOoldTmGY8cPyOAOTz+Paa4j8N9R8+nI&#13;&#10;ZNadR1FgSQpvb9X1H+t7bTI1dO1p1khpZqqZYqeGSaR7BY4UaRmY/TSEv/h78kDyvRFJPoOqSTRQ&#13;&#10;xmWVgqrxLEAD9vQv4fpTeNdjxlKvGzUlGq+Xxyq/ndLX1MAPSv8Ar+xNb8rX8kPjTIQn59RzuPun&#13;&#10;yrZXn0EE6yyEgVFCoP8Al/LqVT7cpcahEkaw+M2YkBpDb82P+sfapLKK3Hdg/wCHqs2+TX2YySCB&#13;&#10;w+fVvv8ALz3btnovGZbtHcWJjrqAQ1ldkIZnjiM+JxsTVDR+aosqhwpTV9Be5Puafb6S12jbJr2V&#13;&#10;cSITWmaDJ48K065s/fF2befdPfrTkfa5f1VeNFXuKmV3C5C92AfIVxjo6/zS7byeD3Ztz517O2K+&#13;&#10;H2XuKiwuze2sRhYA0c+19yUMLbS3A0cIMUlXh6yKOITu1zFIyXIK2E2+3Z5aitOaLQNJCFEVyKd3&#13;&#10;hSUKSmmC0b0FcDSxA4DqBPY/lu09xDvf3duZbqJNzWaW/wBooCsUN3allurRNR1JFe25ZzGAf1Yw&#13;&#10;xFdVSj4LuLZ0VXm+0OoevaN89uWtObyGXxe2FTIVWXlURzZGpdlNpNX65RGTe9uefZba73YDXu+y&#13;&#10;2q+JOdTMqULE8WPz8zjqWd69teZzFa8g+5G8uLSwj8GKGa6JjSEZWNQD8NKAISBwBpTpYfI7fe7N&#13;&#10;1fGvcWQ7C3ZTU2YyWEnp6XHVjyT1MSVovUyViyMH1JHdYg1iWIuAL+1XMt3LNyjMb51jZlNBmp1A&#13;&#10;cfyx0H/ZTlfY9l99LG15SsHmgguFZpRgEp8OkiopqoWK1oowT1S/098su8+j5YE2VvSvGGpWURYH&#13;&#10;KSPkcV4YzpSKKGZrxL/QRsv9B7x72PnjmHYDps5iYgSPDfuUjywfKnkOuoPuZ93j2n91o2l5p2uP&#13;&#10;6mRSTcRARzajWpYrhzXNWBJ8+rceoP5sPXe9qKLaPyG2PTw0lYkcVZWVFDT7g23O4/a1zUNWrleD&#13;&#10;qBKMVP5/PuZ9l93tj3NFs9/hEWoUao8SNvkVNaDrnP7j/wB3pzryrdHmT2Y3V5XjJaNEka2ugOIC&#13;&#10;shFT60Ir5g9K3eXwD+GPyfxr7p+Oe9KLrHPVgmqI4NuVa5jZ9TPN+4IqvbFXKGowGIUCjkhCgkmK&#13;&#10;Q29qL/215M5ohN5y64tXfIMJDpXjmJqaQf6Gmnoeg9yz98D7zHsPuC8v+822PvlrFpUm7TwLxApp&#13;&#10;2XSLSbArWZZSTSjIKnqrfvn+Xf8AJvoVa/KZPZp31s6i8sp3l19587RR0cYL/c5TCqi19IAoLSFq&#13;&#10;do0H65B7iHf/AG05o2INP4IuYB+OE6qD+knxr88EedQCOs+/ab75vsV7tGGwtNyO0bnL2/R7iBAx&#13;&#10;fHbHPU28pyAAHV2OFQ9EdMZ1Mn0dOHRiAyt/qWU2IP8AUH6ewEVYYPH/AFcfTrKuoKhhmvD5j1B4&#13;&#10;EHhXh1mVTYA/7ext/h+P6e3QrDB/4vrRZQaVzSvXYP4P0N/r7sOm3IPDqbCDxyOLEf639PagcOmH&#13;&#10;NB1MeN25P6L2FuOf8fdtLcR0zUdSodRa1zpH5vzb8X9vJWmT0zKF016lgFSAfoSPqb8H8+1AZQAK&#13;&#10;9JSKqQPQ9WefAH+Zx2v8DcjXzbDiFVR5JvJJEJTCySEWbhfqL/7x7Guxc0WVltr7HvNqt5aSNqKt&#13;&#10;6jhTrFL3q+7hde4vM9lz9ynvM+xb5YroS4gPcUIoVPqpoMHowvy4/ngfK/5T0ow0+6MntjCGNopK&#13;&#10;agrpg8kbLpKXUhV/1wL+1v8AXGy2q3a05Rso9vR66mQAyMPQvxp9lOgZsv3TG3fd4+ZPejfLvm67&#13;&#10;t6eCt5IxtoSDUlIK+GCacdIJPE5PVQuQ3jl8zXz1+WyNXX1szmSarqqiSWaRi12JdiTz9Pr7CUu5&#13;&#10;T3EniTnWT5mpNT8z/g6yjs+Vtq2q1S026FIYU+GNFCqMYHlj9vUCfIGQW8l7i9yxPN/oL/n2wbhq&#13;&#10;YA6XQ2IjNRin7OlRs/tjfvX33P8Ac7dGX2+aoFKhcfWzU6zIwIOoRkfXjk+1tlve57YCtlM0Yb0P&#13;&#10;Qe5n9t+Tuc9Dcz7fDeeF8HiIrU/MgnH8ukDn89k9w5KrymXraivyFU5kqKuplMssznnVI55+tvZd&#13;&#10;dXU93Ibi4bU7ZJPn0M9k2aw2Owj23bIlhgjGlUXgo9B0wGTgsLHmwA/qfwfaYsAK9HgUHqKzqV5G&#13;&#10;oE3BtYj+ntks3T4jYGteuSTKLAngf7cE/wBPfgaCnr1oxM3Hh0qcHg6mvoshk4GRY6YWGuTT9P1l&#13;&#10;efa62tXmiadOC4z0G953iG0uYNvlqTIfLz/4rphnkTG+ulmZp31CYo50lSTdSCfaR2MNSDk9HMKm&#13;&#10;+Gm5jGgfDUZ6bKnIVFRZWkZksVZQQn5/oBb2neZnAAwOl0FlBCdSIK+vTc/DEFr8/UcgD210uGRS&#13;&#10;mOsiSDkajwb2NzYWv9ffqkcOqMhA6y61BurFiQDxxb8W597DmtT1TTXA65s4C6gQzlhZT/T/ABPt&#13;&#10;3WKdUCmucDrG5a/9Gc/gmwtwAAfbOa8erj59dOwQqpuxNj/xrn6/n37hwPWwgbPDrtpGbTcFVNwL&#13;&#10;Cxuf8Pe2aoHWqAcOsTqGS2kNpsDcWbV+D70STx6sD69dgmXgRlTZbW/BX34Anh1sjTmvXTElyrLd&#13;&#10;jpuCSVAP1+nvwHXlA06uvX0g+kOQCF4/Tz78RTr1K8OvWJUP6rAMOf7RI+hHvw4deBp29cQP0Bba&#13;&#10;VAYhl5B+p5/p79TrQyD143LA2IFyeT+PqLD3rHVgq067UuotaxBPP9Re/vYGK9aIU/Z164VtdrMT&#13;&#10;cgfQW44Hv2et0OnSOpC2mIsbXuG4AYluL6v6e3B3MDTz6bIKLVvLpe4Tc0+z9w4XJ0oSSGjVFraR&#13;&#10;QXjrKKoUx1tPMPyXQni/1A9mtteNt93FOnl8XoVPFT9vQO3fl+LmfY7vbbgkNLUxv5pKmY2U+Wkj&#13;&#10;/D1M7B21Bg86lRiE+529uem/jW3ZEUtD9tVHXLRBrfrp2bSVve1j7c3W0W2uS1sKxzjVH6Z4ivyO&#13;&#10;OkfJW/Tbts7Qbm2i+29vAuQf404P8xIM18+HR5tofzWP5iXWPTNN0LgfkdvnFdcUmN/hONxf3SzZ&#13;&#10;DG4mRNK0dHlZwalI1X0qnk4Fh+PZknMe6WxWWdIWuFAVZmhjacKPhpIykgqMA5IGQcdRjefd69pt&#13;&#10;/vJ5bdbxLK5leaaxhvrqHbZZHbVIWsY5FgpIw1SKAFckkg1NSPp2ZumZcl/FcjLlKnMVU2RyeUyE&#13;&#10;jVuSq6yoYyTVUtXISxkdiSxY3P8AX2Xjeb3vWVtfiGrMTUljkkk5yTXqS5Pb/l+M2526EW0dqgji&#13;&#10;ijokaItAqqooNIAAC0oPLpD11dV1JRjM7iMAp5OJFaTmx/qP8bey6aSR272r0LrOzt7dCiADIrSl&#13;&#10;Mevz6ho8lOdSSqshUDWAdYDcutxblj7aGpAGJofXpS8Ucq+GwqPMf4P2deapdmtI+q9gQv1ViAp/&#13;&#10;qTf8+9+LpzWtf8HWkhXOmv2+vUiKkR4jUVGqOMlo0YfVnA0k2P0A/r7sEH9ocdNSXMgl8CCjNgn5&#13;&#10;DqVS09PUOJ6Pzn7I+Wpi0h2MSPZpFA/A+pPu6KrHVHwXJ88dJ7m4uIl8G40gy4Qk0FfT7T5DqbuD&#13;&#10;BTUBhrIyZKathFZA5bUuhmNml44P0uBfn25d2hhZXTOsV6RbJvMd2r2r1jkhbw2FKHUOPHy6EbbG&#13;&#10;zpt9dZbgy01VFRTbJenGJp4KCpqanMRV0xjnpWrol8MQhJ1HyyA2+gPs2s7Bt02WW4l7DbHGkFix&#13;&#10;PlUCgI4kHPp0BuYOaYuUOfrPbIkMibsr+MWkRVhMa1EmgsJG1jAKKRXiR1bl8cvi/t3pbomm+RmN&#13;&#10;G3vkd2HQ7Qoewdw9Ibu2fNW7dw3WE+6I8dkM3hPOonnrYBHP9y0ayRiG7enTf3K/LvLEOw7L++gB&#13;&#10;fztEshicVVULCvhqQTqAr8iRgdc+feT3z3f3R90z7T3DT8n7SL17OPdLa60yy36W5aOK5ZWCC3mZ&#13;&#10;4wigrIGOWOo0Jj3F83N/bjTIY7rGnw/UuxclWZNNsYra+MjxdPtzC5GYy1u3cZUQrq8QluSNR/K/&#13;&#10;Q+wpvXPm5PF4G1EWsHBdCgFAeKilPOpP7adZGe2/3WOT9omjv+ezLv8Ausao101zIziedPgndWYk&#13;&#10;lVoFBB9Sa16J/mpttUWTSrxOars3W5DAwyZDJZOJ4sjHnZ5deRWgmYgqByqvcki9739g24eyhuPF&#13;&#10;hkMrsnczDIY1rTP2dZI7ZDv97YfS7nZx2sUNwwSOJqxNAoAj1qKAmuaDFeA6Dytq4qh2emjIjsQv&#13;&#10;kk8k7Pp9UhcjgXPP49k7lXPCg6HNpbyxKPHNW+QAX9n+X06amZYgRHw9jfUbkMABc/g3/p7TnSMU&#13;&#10;6XAMxqeuUZVCrsiGzBTFJ6mcqLn9v62/2Pu0f5EV8+tNUjTw6k1tfV1KRyVcpMUSvHT2dQiQqOAV&#13;&#10;HFltci/v00jsKyeXpwz/AJOk9rZWtqGS1FCxqeNST+3J8h0YX46fEnvL5Vruifp/BbarMJtCfFUO&#13;&#10;4d0bw3fhdj7Vx+Y3DKU29t5c7mmET5CsszU9KvJVSbgWud7Fy1vHM6u+0qjRxYLu4RScUUEgksaj&#13;&#10;FPPqJvd/369tvY76KLn24uUuNw1mG3tLV7udo4wTLM0aFQkMdCGkZgKg0B0sQdP4s7Z+GOx9x5z4&#13;&#10;4/NPqms232ImR7E29252HuSLcW5t0dbVGJxUlDsrDdGbe2PINWWlyjwy1FTUtJDLCDp/UD7FuyWn&#13;&#10;LdtDLsO92QbcO8SGY5WnwrAUV6MK1qACaZJrTrH33Y3j305ney92PZzmMnllksptut7NIVjuVcl7&#13;&#10;qfd/q3iSW3RI/CSLUDE8lWHaSSw9yfEbcPxy7Kz3X/Z+4sLm6zEUuDymKrsCK6FNwYHcuLg3Bt6p&#13;&#10;nxk6LV09VLR1MIqceAXgmDRmQ6dRJrvlWTaLl4b+QOooUIBDODwJU0YEinaMfOnUs8k+/wBYe6XK&#13;&#10;1vvvJtnJbmQyxzrIUdbeaFjHMI5l/RkiSRX8Oc0DqQ2ip09cYtg7ip8cuSEcGEoaAo1HiKJqOXdk&#13;&#10;p0emqp8VZoseC2kGWTVMdV+SPa/923SwidaRovBRTxD8wBha/PPnXoqfnTYbm/bbmd7qSckSTPrF&#13;&#10;mM5RpsSXJwe1dMeAKAHoH23VXwtX4KsifGYTJOI8nSRNI9ZLWwMvgyWQyMn71RNBIWIDnSBqUDSf&#13;&#10;ZB9bKC1q40I5owNag1wxJySPmacaDqT4+XbKRYd5tm+ovLcVhcgBBGwbVFFEOyNJFAFACWOliajp&#13;&#10;Nz0smPqJKCXyRPTFQyoSyTxtGzrWRSpYGORWVk1DkFf8faR08J2RyQQf2/MfIjI6EENzHe24vo6M&#13;&#10;r8SRQhq0KMvHUpBDacAgnh12PQX1liHXwyeQaQWB/Xa9xY8knj6e9CgPDqpJcAKBWtccfs/Zx4ZP&#13;&#10;XJ2eNmJVRJo5BYlVj1Cx9RAJsLix/H597qcnGP8AV+3qqIrgBSaf5fMY4Amvy4dZ4ZDGyyvZyHve&#13;&#10;QnS4mGm7ar/puQAPz7up0mpz01KiuhjTAIpj1B4f7PXZXzamACNoIYFtKjW1+b/Ui3Nj70RqqetK&#13;&#10;7QhRxzUfy/1DrisjpIbXjZy8TMRbUVUW1kf1I597DFTjFcdbZI2TOaUI/bmn5ev5dcHDuSdK8BWJ&#13;&#10;uNR0rwzEWtb68c/7f3SleHVl0piueH7TwH8usviYTwhpdLu8Sn6MsYZi7uQPoP7RPu2k6hU8ePVP&#13;&#10;FUwsVGFDEfOgoB/q8ulhWPXYaVHpJ709VDFI8ZfVFPBYjwzKpFwb2sf8Pa+XxbVwYzggeeD9vQXt&#13;&#10;BZ7rGyXSUeMkA0yrfxLXh8qf5OrmOg+t9tfzYpqPZOXyuT2l8u+veucFgto5OKjpMrsvsPZG3KtK&#13;&#10;OqqspQyWeCsxNIyRRxRlQVIc6rW9yXFdbHzfZfUbu30d1axgPLxjddQ7yvwkgkAjBBIIBr1gZzMn&#13;&#10;uB903ezFyRaHf+VN/wBwkmNlVo722u2jZzFFNWhjm0mXWyt2xtGdJoSsvmb8Qcf/ACyNpp1vv/e3&#13;&#10;SVflN8Liqrd20K56LfHdW+cdHGK2nhoto4QiDA4yJiskdZk5oTIzehZCCPdIt05W27ZD+6ZkngmN&#13;&#10;JmlgfxJ6E1SIFVUIrV1PXSOFa46M9lt/eL3U9yBNzhtF9tu5bcCbUWm4QLt+1CWNGWa9mjknle4n&#13;&#10;jZaWxVZtJD6BGwfqljtLueDdldXQddbC270nsyqxtFiaja2x6ivaszdJRQmMz7r3HXu1VVTTsTLP&#13;&#10;DGyUwPCRAC3uP90376l2j2uFLCAihSLDPn/RJMMR/RFFHz6zM5E9sW2C2hn5z3S45n3SJ2dbm+VS&#13;&#10;kDtx+kt1/ShC0okjK8pqSzDh0DuA2jm9ztVPi6aGnxVGAmTzddURYvb+IjRPITUZWWyA29Swx65W&#13;&#10;/soeSCW1srm8L+EulFPe5OlE+08KnyAqTx8upK3rmTauXhFHuLtJczCsMEamW5nJx2QrkjyLtpjT&#13;&#10;FWHTy+Y2ps6/91oIN25yI2k3TnqRRgqCrUCMPtnblRcy+Nv83V192+jJEh5L5nsduFLEeNKP9EkW&#13;&#10;qA+qIeJHkzD8vPopTbOZuaAW5ilO2WZx9JbP/jEi+l1cr8IYfFDbkAjDytwAfZjM5LN5GeuzORrc&#13;&#10;jkKhT91X5Goknna/pADsTZQNICppVQBpAFh7KJ7mSaUyzSM7niTkn/ih5ClB0NNs2qw2qzWw2yCO&#13;&#10;CFKaI4hRR61AAOo5JJqST8RJ6Uez+tdzb1lp6iCFMbiJJHg/jddBVOlRoF6iPC4+AebISIouVpx4&#13;&#10;0H+clT6+1VhtV5uLLKpEcZxrIqDTjoAzIQOOkaR+Jh0Q8z897DyrE8ExM92gDeDGyqUr8JnlchLd&#13;&#10;ScL4ne34Ec9D9QY3Y/V+NbKU01IkkN6ep3Vlqu0806I0M1DR5LFXlMhIs2MwN2H0qsjxpIojg2zY&#13;&#10;4jOCpphpWOSTxUFcgHgY4c14y9Qve3/NXPu4LZXKnS1CtnFGCqqaFJJIZcBaUP1d/QEVMFlxYATv&#13;&#10;TvGvyEj0G0Y58VTxxzUUOdmggps21FIt5IcNQ0hNNhoZL3ZKTVOwAEtRIwBAT3Tm2ZyINtqigaQ+&#13;&#10;A+nzEYHbGDwxV/4mJ6lflj2qtLWMXfMhFw5IcwKWaDxBQh55HAkvnU8DLphSp8OFBUdAG2p9by69&#13;&#10;cr6n8hd5NRJYszyfrZuf1fX2D+5iSxP5knPrmv8AOua56l4diKENFTgAAB9lBgD5Dri3pDXsWW4U&#13;&#10;aTZS3IIUi39rgcD3QoBVjmn8z69bWmmo65eUoulVJJszEj0+liBHdiLWtxc/X6/n3vVoFAOHWmWp&#13;&#10;B9OuIe7FtSmy6UGogkoxV/oeAdVr/wBRb3TWWP2/5/8AZ6tQUp1wsrAnW7E6LGPVIl2NzqBItYkE&#13;&#10;f05vxf3sDShNT5cOvZ67fUSQrm5EmouCp0EarRhhwbGw4HB45t70wcKDqr17rzOzeQCEJGShVS1g&#13;&#10;4LaNY54ubKoP+w96Z2ao8jT+XXj10rMNShtBGtmOlD6RwQrAcfQk8f4+9imqgwR68OvGg4ddWOo3&#13;&#10;HpQD1C4DIxZVVI3B9Q+v+82+nvxc6gQMDr1euaKVtYm8KhXUAAIf7KWUCwIIufrx7slQoPHrwr1x&#13;&#10;YkGJSC6sb6RxoQcuCLt6gfqPp785OoKOJz+Xp1oVpnrm1y4GoqSv6RwVZSWkCL+kkDj/AAHvTlTm&#13;&#10;tKdbPWI6SrAknWAACxAci3JYH8+66lIzn0PXuvKx9WpeWYkFDYLoJ9HP1+mnnj34SMexvPz9OtGp&#13;&#10;Iz1wd2hikBI/ccftg3Kav03H1/1/x9fdS2hKD16sFDN1jEjHUrqVazaw0bLD6PSpLcAi1xf+nugb&#13;&#10;UKefXitBq8usd0Ol9EnpvwpVlZQpAWTV/j+bW4t7qDqIdhWnp1epJ09ZTdXXT+WUIY1UlCgsrG1x&#13;&#10;/S5/23uxJBHVAKg9YZSrEgkWA9UbLJIhXX6wWJ4t+Bf/AG3urUr1dcDPn166hXS1joaXSw0hdJLa&#13;&#10;I1ABNwPqf6296Gk460fiB6xFENl020/5vSAAykBxIPSbAXPNuD/j712kZ/1f6vXq9TX5dYlVP3NA&#13;&#10;jGsMpiYlkfkhhIxsAT6uTwB7qCB8JHXq064XIYP4xq8IIushbS0oIk0twzObXAN/68D3WpB0r5Dq&#13;&#10;2NOOsTazxYtEF/QHCFCYzJMq/wBk3C/q/pcfn3RtRGriPP7fT/Iet0FM4PWSOQFQGBNvEWYW0aZO&#13;&#10;XRQSf034P9kcfn3ZTUUAz69eZQTjr//X0YvYw6CvUmCreFgGJK6uD+b/ANBb2/DOYmzw6qyhhQ9K&#13;&#10;ilqFkA5uCQb8WAP9AefZxFIrcD0iljKnHTi0aSKQACCP9cf7H2q0qwx0yCQek/XYxrlo1Oj6sB9b&#13;&#10;H6kW/wB49lk9pnUvn0rimxRums0yRXZeR/Q/UX/NvaAx6c9PlyepcVQISOQOALEjnjn9XH+29vxz&#13;&#10;BBRs9UZA/Hp/oqpJEUFhpsSPp/vI+vs1t5gy8cfz6RTxUOB1NlIEbfQra9gB/rfX2+5Vh02gIp0m&#13;&#10;5fGsp02AH4HI+vPsslbScU6ME1aanqDPVxRg6pLk39IPFgbce0slwBkHpwKzHHTNPkJJf80SiD6c&#13;&#10;c+0Ulw0nT6xgfFnqGoLOdZJb6kkgk/0uPx/rW9sgaiK9OUA4dZwLe36Z691yUXIHPP8ATk+/VzTq&#13;&#10;rEgV6lx0Uj2v6bkfX9XP+0fX26kTvwHTbTKvHp7pcXpF1Tk/RnJ1X/oFI9rYrMmmOk0lwPM9Kajw&#13;&#10;lyC66f0nU4uxFuSo9nFvt5YVIoOiye9RSQOPSnpqCnp1B0hpBfkgHn6jkcf7b2ax20cQ7gOimW6k&#13;&#10;kOnNOvTVsMFySoIVv0/i39R/xPu0s8cYqT16O2eU8OktkNyxx3SA62/OkWUEcG7eya43dVqsWadG&#13;&#10;1vtp4v0j6rIVVWxMsp0XuI1uqj/bfX/Y+ySa5mn+NsenRvHBFF8I6hf765+v+w9pyB5Y6doPLp2x&#13;&#10;0n1jJ/1h9P8AeB7W2r/g6TzrivU6tp/JF9LFeTbnj/D6+3rhC0dacOmoX0tQdMToCDYcjgfg+yzp&#13;&#10;SrUPXSxkWLcfkAfX/Y+/HrbPmi9ZPfuqceuQJvYG1z/U8e/Cvl1rrNaVCCNRt/S4P+8e3QZRwPWs&#13;&#10;dc1qKlbeokDmxP8AxA9uLNMvVTGhHDqalfOtg2m9gTe3IP1+nt9bl/xdU8FOpUeStYOnp5NlIJ/3&#13;&#10;n2oW7UdNmE+XUlchTkgesXH0Kj+v9fbv1cVKdN+C9a9ZlqKaU/rX6gWYgkf4e3EkifI60VcY6yND&#13;&#10;TSAaliJJvYWvz/gLe7FYia46qjPTPXBcdTOSQpW3+pNvpx72tpE5r1o3Djh158UvOiT62te5AP8A&#13;&#10;T3trQnKk9eW9I+LPUZsZUL9NJ/wN7/0Ptr6eXy6eF7H59ZqSKpppVcoxCnSwH0P+wHvcUc0UtWU0&#13;&#10;PTc7pKvEdPddSSVMIMcTO4sVChieef7P9fa6eNpUqFJPl0ggmWFiGYftHS5250pvfO0sdeMRVR0b&#13;&#10;rrQN+07xnnUbi4HIPH19r7DlbcrhBI6HT0C9890+Utlna0e6UzLigPA+h/y9H5+Lnx5w2XrclFkK&#13;&#10;anObxE9NBV49kDVWONTc0k08UgDDyhSVY8cH6Gw9ytyZyrbyF/EUeIpAKkZzwOfKvWH3v/70brY2&#13;&#10;sH7vkb6ScMySA0STThlBrSq+f2j50MXkdo7k3Vhc3j9r7ZrMRRYSvyeGrPvqU00y1eMqGpJmqaif&#13;&#10;QtnK6o1J9QPHsWS2d5eQSRWkRjVGZTXGVx50B/LqDbLmDY+Xd2tbzfb5LmW6jimTw31ApKoYaNNT&#13;&#10;gGjYwRnormx/ihv/AHT3Tsrae89v5Wk2nu/NrjTuKhemrcfFkJNU0GPqpaRiIjIqMAeVvYX9gmx5&#13;&#10;Nv7jfYbXcY28CU01ilOFaV+dD/LrIrmn7xHKGxe1+5b/AMq3kUm57dD4n00geOVoxQNKquBr0M3A&#13;&#10;GtMkdX0fOn4L9LfFj4g7HrKfsyhw+4N1ZDF0eR2/j4KeapGAelNYMRVZSd2jikrHjKTWQOE4Frk+&#13;&#10;x/uAsDt15t0Nu9na2rJGJmIHjNktGqn8PbUt58BTrBT2r51535i9xtp5h3C6t973LdIbm7awh1ud&#13;&#10;uQFFguZ5E7Wm/UJW3wY6KzkntBXOu/m11juz4i7p+P26KiizOPqsVktuZulqVp2q2oJIDT0EoqpA&#13;&#10;XDU/peFwbhlB4+vtTY8ybBuWxPaXUmsrGYnFaVWlBX1px/LpTzd93v3K5V97rTn/AGGNrWtzFfQu&#13;&#10;imviKyswAHk+QwONLMDx6qM2N8lo+msJXbUp6OTcFTt+Wrx+NzVLKlNHkqVHZIayURM2gupBYKfr&#13;&#10;+fcVbfzamxWz2IHi+ESFcEdwBND10D5t9hpPc3d4OZ5ZRZR3gjllt2WrREgVUetDwJzTor/aPeO9&#13;&#10;O0ZjFlKyWlxAlab+FwyyeBnLllecf27f48cewPv3NO4b25SVisfGnU8e3/tLyr7fx+JtsSvc0A8U&#13;&#10;gaqUpjA01/b5E9AyNViR9AAP9t9PYZp1KdTx8+u9BYHji5vz+eB7sAa149eNDx/w/wCA8R+XSz2Z&#13;&#10;v3fHX2Qjy2y905nbNfE6tHNi6+anQslivkhU6GH+BW3sy23dN02mUT7bM8TDzBP+Dh0GeZ+T+VOc&#13;&#10;rI7bzVYQX0LAjTNGrGhFDRiNQPzBB6tJ6O/m1ds7Kio8P2niaXfWIhKRTZOnK0mW8XC6po2/akIF&#13;&#10;7jgn+vuXdi94twtlFvvcImTzdO1x8+PWAvur/d1+3nMzy7n7e3L7TcHIicF4NXoGHclfnWnl0dyp&#13;&#10;qP5cvz0pjU5mgxOzOxquI6s3iWj2VvJaqUX1VRiCw11nYsfuYpbkC5I49jsw+3fuCmqka3PDUCIp&#13;&#10;s8KnCt/ttQPmOsWYB99L7o0/hbdNNuOyIcQSg3tiQDWiBqvb4H+hOlOIFc9Ek7m/lG9u7WgyG4ej&#13;&#10;9yYruPbsOuopsE7U+D3yaVn1BYoWb7CsdFsLxSxM5uVhUewFvfs7ulnql2GRbpBkI3ZJ9in4G/4y&#13;&#10;T6dZT+1/94v7c7/LDs3urYzct3jUDzis9jqGCS1PHgUnNGjlVBxkPVXW6dl7p2JmajAb42vnto5y&#13;&#10;mOmoxO4cXV4mtQqxQukVWqa0uCFkj1I1rhj7iy9sLrbpja7jE9tKOKyKQf24B+VMfPrPfYOZ+Xeb&#13;&#10;dsTeuVL+33Kzk+GW2lSZKkVALITpNKVVlDDzUdMYVbfSwA5vcEcf09pfsx0blgeBqP8AV8h1IDkD&#13;&#10;1OLA3HA4/wAD7cDClM9N/l135RGbg3vxx/j/AIj3vWAKDrxTXinUnk2JJ5Fx/wAhf4+3OmhpDFQM&#13;&#10;9c1kCXuSPyCCb/42Pu6tp6o0Z/CaV/1enUqKoJ9Vhbm4te5/1vd1YE/b0llhU0WnDrPHUqG5tyb/&#13;&#10;AI+n1tx7sCDUDy6ZeDtx1lNShJ0jgf4X/wB692z039MwFT1ieVT6jqDEW+psLe/dPRoyjTx6htJf&#13;&#10;UPqb/UXHP05v7YZq8OlSRk0PUZmexsRpU3t9CT/ifdDXy6fVQDqPHrAJSwNjb+lx+rj6j348OnSt&#13;&#10;D1jDDWL/AFC8tY2vx+PbIYA1p1Yg0qOHWdcnWU8E1LDPJHBMSXRHKq5/qwHu6TyohjU4PTDWNtLM&#13;&#10;k8iBmSlCeoAkNxe5/qfqf9hf22TXHSsp6dcHYnUdVr/n3ry6uAB1iF9KlSD/AIE/qsP9v70Djq3W&#13;&#10;JmKm/wBLXvySSfx9fbbEg9e6lawY7/p45Nx/vHtwHt1HqlKPjr3kjIGnk/k3+pH0t/yL34EHPl1o&#13;&#10;qT1zEoawP9nk/wBbj8A+9kdaKUOOvalJuQS3OkkgWuLD3rrekgGvXJmf0G9iptcj8/g3/Pv3VVpk&#13;&#10;HrkVtZrhwx1Ef2v9fgj37qta4p1xZzcKgK35FidR/PBPvYJBx1YAVOrrttZ+hXWBf02PC/1J/Pvx&#13;&#10;IJr1tdPDPXGP9w3P04NzcX/HB9+6040jHU76IBb0qxZRb6/0B9uUwvScHuNevOgYhiNNxzp4P+xt&#13;&#10;724Hl1tWpx67WLkAqDxwP6835/r7b0fPq+sjzp16RNP1FuPza49uEUFOvA1x1FKq4NgAebCx59tV&#13;&#10;6uCR05YfHy107LEl/EpcpyxawuLe1NrE0jnTmnRduV9FZwgymmo06cEoZa+sP3DLSxLIVEz2WMKD&#13;&#10;ypH1J9veF4klHwB69JJLuKztR4A8VjkqvHOf8FOht2lkMPuPbGS66RjPuDGls7sbJSOOKmFNeTw6&#13;&#10;av7E68qv9Sf6exLYTW95aPtNaypV4Sf+NL9hGKdRJzJZ7psW/W/PbDTYzgW+4RL/AAMf0pvm0ZoC&#13;&#10;TX06A6qmyORlrJKsu1TFMUmRwVaF01CSCxtax+o/qLewy7TTFi+CCRniAOpht4bKxhiS1oEYVBXg&#13;&#10;1chgfQgjz8+mxFKa4zwt1IseTqHI5/p/j9PbCgrg9LXoRrHp1zdy0chZrsr+ML+bfqBJP0sDxb3v&#13;&#10;y+fVFCo4VBSvHrBGskriPRf1KqnXpJP0HIv+T7qpLtpfp9ysSlvQdOhNBC8VP4VmlDCN5CWZ7khW&#13;&#10;KMLf429qG8JCEIqeiwLeTI0xcqoBoB/l6mikhnaXH1VYaFqTWyedGdXVzcIwW3NvbnhqzNEzaCtO&#13;&#10;Ix0lNzJEq3ltF44koDpNOHGhP+z0JHWGI3Jl9z0G0es9rZXsLeW5JExkOEwOJlyNdXwuSJKKhpIg&#13;&#10;SXcD8kX9me0xzNciz2uE3Mr1BAH4aZIzgepPQI57vtos9kk3/nm9j2bbbOkgmll0or1GhmamKHAC&#13;&#10;hifTo4nx2+PWwOyq7urZncGQyu3Mt1qp/udtVMnBgqzO7soas1GW2JWZKuR/A0sUc0AsupHHFvr7&#13;&#10;HHLfLdhurXthu4Km2YGNAwUswFWjJIOTwFPXHWM3vN7yc3ci2vLPMvt3HHdRb2p+sujC9wsFu6hI&#13;&#10;r1YlZWYIzK+o4ZeK9HP+Sfyn6m7K+N+P6c+E/Qu1emNrYE02A7m2gaemqMnU5fERR09NvvM7glDz&#13;&#10;a5PE0dYxezPdjze51ebnH/Vu62vlrvXxWEkbosZgU0oAUHcFIoXcFiOJr1EXJntnve1+9Fj7g+/N&#13;&#10;48tyLSN9uuoLm4mS9l7zLRJ2Oh5RIGWGLTClP00AoADy/Nao6K270blnzW6t/dudabMq9nRbXzVG&#13;&#10;m3+utrbUzhY1eEnx1OscmdWoWSVx95rgAb0pzf3efnCDYbS0efXcXcS6JEYaIlRgBwGkuaU0mtAO&#13;&#10;HRhD92m491t/5msoYbTaOXd2uhdLdRP9Vf3VxFXS6yNqWyCNhljCyHILUx1VN2Xu6i3hvfdmfxNM&#13;&#10;tJic3mKzMUePSCmpKbGvWy/cyUlHS0wWKKKNjpjREFgPcPbtfR3t/PPbikbsW0ngCfT5ddBOQuW7&#13;&#10;rlrlPbdn3CTxbm1hSGSUMztL4Y0q8juS7uQBqJOcnzPQbeaZmTWNUkZBWVyb6NX6QT/rceyhmJye&#13;&#10;Pr0OQkYBKigbyHCvXAunrK+S7EFh9CRe97j8X5+vurGpr1YClAeuOgab8n03AKgEkf1v/T8n3rrY&#13;&#10;Yg9c2YxxqIwU0jkAhywIuRGfx/r+7E6V+XHrVATnA/wfP/Vn06uH6E/l65ihwmyu35duZfvDeGG6&#13;&#10;7xfyIpOn6vZ01H0lv7aU2Uehoespe0JKqE1O55njNSmLo0bXpWF42D3Mv7LyIttFDu02q7uEiW5W&#13;&#10;AR/oSq2Fh8U1/VPxAEUoMinHnV7ofe2Tct13LkC0mg5b2ua+l2J93F4jbzZXCIrybiu2eGdG3LqW&#13;&#10;IzM3iDU0iEMmno6WF231v371l8f+6t71G7fiBgupu3Nmbr+SOe3P1bTdZdH9mUb7xUbe2vs/ZuCF&#13;&#10;PVZXM7VplWFKySJtVO8izuGjQKJJ4m3rb4d3cnb0t3illRohaxStnTGTUAlTpCOVoKkMWxpgiO/v&#13;&#10;fa/njePbTZUi51ueYLK9strmi3J963PbUMSGW6Z2VzDBdK0slxarLV5VjMKxgkylb7J+T2xeuO5e&#13;&#10;zu9PjBTVeV3pvPfW6M5mPlD2jhaJZqqXNZSYz4TrTY1QstPBjRTvDDT+VJJQIkbyBgT7K7vfNrsr&#13;&#10;ifddkhBmnYmW8m7gCTUpAnbWMYCkDIAJ6lPlP2a5p5q5V2n2692rsQbRtdvDFZ8t7c5BEcaBYrrc&#13;&#10;rirN9UxLO6agimRwBgUrS3/3Hu3fe7c7vrM5zI7h3lnK2oyGf3vuKYzZevn/ALKUYmJWmCIAI1jG&#13;&#10;oAKAQB7jy/3u6vLt7xn1TP8AFI3E/JRwUelAKdZocqe22w8tbBa8tWtulrt9uoWCzgxGK1JaRvil&#13;&#10;Zjli7EE+WT0k8Hv3KYjKUtdS1lWzrUkzPLO7mpieTyBKhpCblbEAk/X2ktd1mt5hLqJI4k5qPT9t&#13;&#10;OhDvPJu37rYSWdxGmkqaAADSaUGkADicmnQg9j4il3JiaPfmEVI461IkzUFOimKHKgBjJAIhZVkF&#13;&#10;iwb+1fn2a7vbpe267lb5Byw+f+b7egPyJu91sG5y8obsx1REmFmOTEeAeuSU4ClMU+fQXQR/xTFi&#13;&#10;mkH+5jEQTNAx1BqrEglmgdkuTJTvcqP+ObEf2VsSL+vDoJ/UTIPqvz+Y4D5dSHPINv3A3Cf7i3LK&#13;&#10;reWibycf0ZB8X9MfMgxYUlr/ALcIQJ5LKh1ERkKCzIHA4/oSTfj/AFvdFBkNBgkf6v8AZ6Uyullr&#13;&#10;Z/hGfWlcVP506zmmsypU6oZIzdiRdg3OgMCCSPpze3I+nuxQ8Hwf8vSdLmqkwdwYHz4imf8AV59Y&#13;&#10;7ETLyzaDpYstkdZPSLkHk2+lv6k+607wOnAw8EmgqeB8xTh/q9Bx6yFHQWAFkKJbUNR1EMGW5+l+&#13;&#10;Le7EEA/LpsMjkE+dT+fDP5dd+G7aizMGZV1Cw9BYAsRfgC9z/Ww96K5qetiXFAvAcPyqB9pI6lk6&#13;&#10;I54oSGMqMsRRblmX8xqP62P49uYAKjz4fl0kHfIjy40kavIZ6bVSR1lFmDCnRyLEsSSFQyIbG9vr&#13;&#10;yfyfz7azn1AB6MNcaMprjVSvkMVP+r5joSsbAm5oaOipKcRtSxPJU1tRIlPRQQIArT1FVJZUTVdr&#13;&#10;seAQouR7N0KXkaxoMgZPAAfP0HzPQDuzJsc8t1cyVWQgKigsxJzRVFWZiOCgVPHHQ69VfKbdPxdq&#13;&#10;8lkvjlkxtnsjK4erwVd2+ITPnMVSV0Zpq6LYdLV3SivF6fvXjMrGzAD02MYN8i2yzksdqRHeYaZJ&#13;&#10;HGoEAg0jVsUqBkjNK06APMHtD/rnbha7p7hTTCxsZRPbWFvKYRqAOl7yeOjsTqP6cbqsYJGqteiy&#13;&#10;5fL797T3bV5fM5LcnYe99xVb1eUzGXrazO5/KzyN+7X5HJVjPISLKTJI4RLG9gPYeY3263NaNPM3&#13;&#10;E0rilAG4ABfLgBTGOpjtLTlPkbYRDapbbTt1sKKkarFEpqWIUADWzEmpGp3qSak9S5sNszZYf+9N&#13;&#10;QN37hiCyR7Y2/XWwFDMspuu49wU12mIN1eloz9QQ0tuPal7aw2/tvG8eX/faHsH+nYZP2KR8yRUd&#13;&#10;F8O781c1mnLynbLI1H1dwh+odaf8RrYjsHmss1cGoStD0iNzbsze5WVKyrip8XRMFxeAxkEeOwGL&#13;&#10;gLFooaLGUoVFaxF5X1Ox5ZiT7Lb2+uLo0kcBV+GNRpRR6BVoPtJyfM9C7l/lrZ+X1LWMZeeYVluJ&#13;&#10;WMtxMwGS8r1YA/wAhAMKoA6YsVg83uXJPjcHjarIVhOp1jCJTU0IXl62oe0MUKgXaSVwBb6+0kFv&#13;&#10;cXsvhWqFyftGn7Twp+zo23Hdtp2GwF/u86wQinGrM1fJFHfI9eCqrE/LowG2epNv7c8GQ3NNDuPM&#13;&#10;CE1UGHSBZcZFoUP9wlHVNF9zEr8feVz09AhFx9zwCK7HYrWzpJfHxX/gxp+0Akax56mKIvo/nCnM&#13;&#10;HuTvW+q1ny+psbTVoacsRIa/hLqriFmH/Ee3We8avd9Pkhi333fiqJJMdhvs83Xsop5Up5pv7tUy&#13;&#10;Rf5qlyWQhWB8kI/7NFSpBj1IsqSgK3tDu3NMEA8C0Amc4x/Z4/C7DukC+SLpixwPRpyn7W310632&#13;&#10;46raEnUHcD6ljxLxRMXFqzcDPM0966nueMkr0VzP7jze6K85LOV9RkKrxmKJnCx09PTBbRU1BQwh&#13;&#10;YoIowLJFEqqB9B7AN3eXd9P492xkYjjwCj0UCgUUwAOp72jZ9q2KxFjtMQhirqbiXZvN5HaryOfN&#13;&#10;3Yk8a16Y1Ujll1KrNZnVfQF/wXmx/wBe9v8AH2jAIoBQ/b/k6MzpapBz558v8HqfWvWUaQxLay1l&#13;&#10;f82YCXlTbVyp4PAtxzz7sSo4/b+Vc9V4rRMDqMbyW0lRcWfUSHurkByo+pGkX5vf2y5ZsDz6doQA&#13;&#10;vXFwxVkIJD3BUH/OMCALGP6HS1yT/X+vtomnzDf6s9e4dctRa5sqwhdZWMq7FlXVHqH+uAL/AF1G&#13;&#10;xvz7d1AHRjTT+fXjwxx68PwbqHMlygUBNCpZApFgSQDx+b8/j3o/BT9vXuuN7eMKCQwLWKlyWV9X&#13;&#10;jJvz9T/rccce6MMArn/P1rrwUSKODZjpV2GgSa+HRifra35+l+Ofdv02xw/y9b6yKZCosvpF/wBI&#13;&#10;DG35JAHLW+n0sPr9fe6McAUHn1ULSprx66DXBjAV7XClT42YaNekkCxNwSePra/u4KhdIyP59W86&#13;&#10;+XXHjlVYi7WCPcaQrDWAAefzc/4/n8U+AVTr3Xjp4t+2QWjkaTUC4lsX0MPoFPFgf9b3UVPyPCp+&#13;&#10;fWuGeP8Ah66dVCFbpbiyKfSBcgHUPpc/n/b39uFQBwFet9cHUkgqtkcMdGoFY3deS1zckAWuPbTK&#13;&#10;3xcB17y64SkKqIfRfxLq9LFSV5LBjf6W90JoCD8utqpOeui2oKjuvo1SLI3CsAP3NQFuRybf096O&#13;&#10;aofLz69WmR59YlkQWCnSJJFU+vSrMLnUL24/Sf8AY+6ggUHzoerFTX16xySFnltpDKGjljbUP7Vl&#13;&#10;C883IFwo+vPvTtrZmTFDkfLqyig+zrPdSdBUHxgM4P8AaSMDS17ckHi3+x934k/LqhUAVHXYcPqV&#13;&#10;Rp1DVqUcaiuu+ofRj/Q/X3vVU0GOq9Y2ZvTySzrb6ghQOVYMbm4P1F/r7qSQatk9XUA49OujoMcj&#13;&#10;OGJsyrH6jdFPpcD6rbi/Fub8+64C1P8Aq/1f4et1qadR3ug0gNrCpqIHoCkahGwJGq/Nz9ePdWDA&#13;&#10;aaEH1r/q8v59X6wObh2EhdlI1a1VLXAZQh+gYWJB/rb+o9tMxIyTUf6v8PXhk064u8aAEMyQSggO&#13;&#10;iHlgbuywj6BwpIFzwCPwfftSqvcaA/4fs/1efVs1+zrgFLXjLPHZNEUlrQv6tOtYx6rtY8jg2B9t&#13;&#10;gVXRWmMHgKV8/PqxKqcCvqPMdf/Q0W5D6rfkf717GNPLoMqopnrhc/1/N/8AY+/UB6tpXqZT1jQE&#13;&#10;c+kkalub/wCuPbkU5heq5Hn03JEGFAOlhRVySpqQgggalPNhe/19nUE6uKoei2WLSaN05XV04IN+&#13;&#10;bcG39B/re1ZYOvTAFD0wV8IX1CwJB1fTkjm1jwPZZdR9pYeXSyBiTQ9IyeraNmRbFgeW5U3H+t7I&#13;&#10;Zborhc9GkcNQGJ49TcTWS+Q3YX5IBBt9faiyuXpXpq5jUcB0q/vbqbg6rG6g2sPpwPZ344Kgnov8&#13;&#10;KrV8ukrWVkvlZF9IB+v1PPslmmZnOOl8ca6Qemsksbkkn/H2m4mvToFMDrtQ1z+Afz/UH62v78oP&#13;&#10;Dj1vrKqevUP6WA/Jv/X3cKwNadaJHThBQyzEGxUX+ljqP+sPapIXc46ZeVUHT/SYlRpupuPVf9Tl&#13;&#10;rW4A9mENnQgtx9OkklyKV6VFLh2JUlPH/iRqf+ot/T2bw2JOW7R0WTXqrgZ6UFPR09OpYIC1rFn5&#13;&#10;PP0N/wAf7D2ZRwRR8D0WSXEsuB1xnq4otQup4uFHFv8ABm/4r708kaE1PXo7d3Oek1kNxJGCqMJG&#13;&#10;+miI2t+CC309lU+5RrULk9G0G3Y1HpIVWSqKonU3jTn0KSByOdRP19ks11NMe40HoOjWO3SL5nqB&#13;&#10;/vXtP0/1yQamsfp+ffutMaCvWbQo/HP9bn6/1966b1Gueu6dmhmU/gnTf8c+3I20OG62wDrQdKqy&#13;&#10;tGefQRx+De1/r/t/ZyDrXovqVbHHpNzJokZf97+vsmlTQ5HSwcOsZN+T7b691yRC5t72q6uvdZUi&#13;&#10;9R1fRf8Ae7+3FWhr17qQOQPqP8Ln6fj3frXXtC/0/wB5Pv3XuuwAPfuvdeIv/wAjPuykDiK9b69Y&#13;&#10;f8b/AD/t/dTk9a69pX+n9f8AX5+vPvwJHDr3XQLJcozL/rMwH1/oD7UqTpHW9IPl1Mgqp1AIc2vY&#13;&#10;Fv6X/wCK+1McjgVB6aeGNvKnTgmSnAIbQxNh/Q/X+g9vi5lU+R+3pM9qqrjqXHkWYhTDqtYem54P&#13;&#10;9fbqXWrBU1+XDpObdRmvS82ftnMbzy9JgsLRTVuRrXtDTRIXcqbHWxF7Afm/s622zm3CdLa3QszZ&#13;&#10;p0F+ZuYNr5X2uTd91mEEEYyz+vy9a9G2210Pkdr9k7W2Zvimalrc3iKrO42mWlmaOrpccwWrUy6d&#13;&#10;I0m/BNz7HlryxJZbvBt+4ghpVLAUOdPHNKdY08xe8dnzFyLuPNPKTho7WdbeVtYBQyisZ011UPr+&#13;&#10;3qxTZWPxu39/bM67GHmp591R/d0mQqKcinlp6YhGpqV5BpZ4wysVFybjj3KVikNtuEFh4ZUTCqlg&#13;&#10;KHT6VxiuesJuZbi+3flLcuc2uVkSxIV41arK71IZwprRtJAJIAIPRsvlz8a/kT8VcT1r8kdkdR5/&#13;&#10;f/XcWH3EvceQ24cZUV+39pVccDYPJ5THtKtQi09Z++JXTRHGWEjIGU+9cwbn+5twivtmi+qEPiJd&#13;&#10;IrKjiPTqDKG069JUntDUFakDoF+yl7sHu1su48jc/wB6NlmvjbzbHJMJWtpLhJGjmjeWNXSEzRsI&#13;&#10;1SQxvI5TwxIe01l70+ZW9+3KXBJ1Xt3IVtHPUiKetzcUVBisbUyShqhq3wuyPKq+pmEjAr6tVvYY&#13;&#10;u+e77fUiGxwl1JyXoqqfn5E/t6yd5a+7Lyt7cz3b+4l9HC6JqSKBmkmkQLRfD1KCEJwBpXOKV62N&#13;&#10;9qde4Pq3+Xlv75GbpmoaXcOB2JDNt80C0ctdkt85Jo6HHVmCirPRIKMyvVBn9LaAovf3It9vkm1p&#13;&#10;Bt6Rs7+C0kjKKrEoXD1OCWcqq+vHrnTZcmt7je4d1O92sNim5xWVvbzMwkutcoMkRVKska26vJPI&#13;&#10;cCgQHURSub5SdT0fzE+Ne28Jtiq3BuLN9XYWqyW1snLnK+syVZVU2JCVNRuaAMKeWWVg51sg0sxE&#13;&#10;YVeCn5r5etua+WxDDIzPGuuM6s6wCKEDBP7Tk08+pP8AYf3Lvvu7e9d1um+RQWtpvEiw3UXgoI0i&#13;&#10;eYsFt2IMkaRhhUKaMANZY0PWrlJDmcBW19BUffYqvilno8lSkzQSLUQS+KogmS9+GBBBH+8e8SCt&#13;&#10;1ZytCxMbAkOMjIweu9cUm171aRXcGi5gcLJE+kEFGAZWU09PTrPjpldJIHsSDq0t+VYc8H/E+1Ns&#13;&#10;4cGNs9N3iFGEijFemqogNPM8bAFWuUJHBRzwP9h7RyI0cpQ8DXpbDP4kWv0wft6wuoPC/wCF7/7f&#13;&#10;22yDy6dDVz1yH0AsD/U293XAoeqvwr1yBUFhbkrx/S/+t7uCBx6Z64BR+f629JP45596OePWwSDU&#13;&#10;H/V9nDqZFLLSSRVFNNJBUI6vFPDI8Uqsp1Bo3jII5/I59vqTEQ6EqfUGmfy6aliiuI2huFV0fDBl&#13;&#10;DKR81IIPR0uj/np8hukJ6Wnxm6ptz4KAqjYXckklcBEP91QVrnyqLcC5P+t7Hew+4vMmyaYTILiK&#13;&#10;vwyVOPkx4H0z1jB7qfdC9mPdCNri62/93Xjg/r2oEefJmjwpNeNKfb1aPtz+YL8VPk/hqbZfya65&#13;&#10;wdJNUqKczbhx0NbQwTS/tmbG5uNVqKR9PCzRvG4FwG9ytae4HKHNUAsN/hRGbBWVaxj7H4qfnUHr&#13;&#10;ATevuefeG9h9zk5r9jt5uJFjqR9LI0cjKMkSwV0SrnKsrqeNMdIfs3+VX1T2Pj33Z8UO26WmarU1&#13;&#10;MOzt01y57brBhrWnoNwUCtWUo548sc4UcaT9fZdu/tJtl/Cb3le48MnIRzriP2OKuK+RIfoW8i/3&#13;&#10;g3uDyVdry994Ll5pRGQjXltGbe5WmCXtpCsMlMk6GiqTWo4dVO9z/GXvToGsel7T66zuCoPKYqfc&#13;&#10;1PActtOuYANqpdw43XTC4YemV1YGwZQ1x7iLeuVd92Bj+87ZljAxIp1Rfm4HE/YPs66H+1/vx7S+&#13;&#10;8FsJeQd5hu5qVe1c+DeR1r8VvLpfyIBQMtMhiM9AOLXVgykfjn6g829hwHz6lvNSOpEk/C2Isv4H&#13;&#10;4B/r7ddjwXqqx+Q68rBgb/QWN72HPvwfHd1pkI8us6PYqSTptbj+lvr7upHxeXTLoDXGeuXk0uzD&#13;&#10;kXNgb25/PHvxYVoOt6CUA6zRsWGrVYk/S/Pu6cdXkOmnUA0p1283P0Nvxb/jfvxepz1VIiRUdYNY&#13;&#10;t6eT/S17f1vf3qten9C4r5dYGa7W4BN7fgX/ANb2yz5pTpwLjrA7+oBgRa30FgR+ePeixPTqr246&#13;&#10;6aS6ixsQCeLf4XB9060VIyeo7NY2P1H1sBcccXt7306OA6wCX6/Tlv6/7x7oHHn1anXTMW44t/T8&#13;&#10;8/191LEnHXuuhwRb8fTk24H091qevdcG1MSxI5uCv4H44PvxNcnrY9OuQP8Aha1xzyP9596rUdeI&#13;&#10;oT1lBWwP9pBYWAtyeL29ugqRnj1rrKDxcj8AkfT/ABt7v1rrvUvNgLn6c8j83sffutUPmeutR/LK&#13;&#10;VH0H/FSPfqdeCgcOuStpFgT/AIXHFv6X9+68VB6zK5IvpDED0kfX/Hj/AA966aZQMV6xkkcadHHN&#13;&#10;xYgH8ce99XGcV6zAjWpFuE9XNlHNgRf3taagT03Sor0/U9GDEZWub/oX/eDz7WJH21Pn0VTXBEmh&#13;&#10;fKvXclOLAqNHFjcX/wBf35lAHDr0cxrnqBIpjUqRcr+k/Qrf6jn+vtMcdGCMG6izMXuSb25HN/p/&#13;&#10;W3upIPE9XSgIA6xorumsKdP+qsbD+lr+9BWOadWYhX0tx9OlBt3O/wAFkqJVVTJpKhpRrU3/AAB9&#13;&#10;fa2xufpWL06JN72gbrHHE1dOquP9VemytylRVTudWhJTqCi4VSfqwAHtqS4d3ZhwPS+02+G1iCDJ&#13;&#10;XGePXsTk6zD5SjyuOkMdfjqmKakmDWAkhYOpNvwf0kH6gkfn3WC4kt5knj+NDVfketbjYW252E23&#13;&#10;3y1imVlYfIihp8xxB9ehS7CigyC0fYeDhEGI3coGUgiCFMbuKBf8vpmA+nkYF1uOef8AD2d7mI5E&#13;&#10;TdbYUjn+IfwuOIP29R7yPLPZPLyPu7arrbCDEx/0W1YkxsD5lQdLemOgkZ3iZbXZTGzLcFvIH5vb&#13;&#10;+q/Tj2SNUZArXqS1VWVifWlOsiuwlXlWNmVlIsPGF5ZlP5Hvy5FSKdVdRoIJpSlD12qt6Jk1ICXY&#13;&#10;sq3KnXcAD+tgT79SmVwetFgawvmuKeo6e9u0CV2coI3DGMTNUzMeSscCmZ1cf0IH1+ntXZReJdIG&#13;&#10;GKaj9g6Kd8vGs9onZMEgKPtbH+XqTXUVfma7I5GGBo4J6uZ4WlsrSIraEWKP6twL3HH5/Hu0kdxc&#13;&#10;ySShRk8fUeQx0xZ3VntVnb7dI6l1UBqHgTkmvkcEZ6sm+J/yJoeve2egaTbOwNt7T3Bh9x4iKsrt&#13;&#10;sUklRn91V8Qc/c52dbSEOoA0a+Lk+5R5V3+2t9wsdvjtkiZiEcoO56/Frr8vLHWDvv8Ae0G58x8k&#13;&#10;c1b3uO9XN/A0MksS3TgW9ogKlRAp7aqwBrTNB0k+2+zOu6mo37vTdGRrsX3HD8lt37rrdh4OKaKh&#13;&#10;y+MWseSmGZyWosgjlJICHUdRUm3tnddz2iNZ57lit7HeO3grjUimi6jj7cetOHR77e8k88yHa9g2&#13;&#10;WFLjluflq1tl3G4Kl4ZnWspgjpQlgaUbGA2T0GfcHytw+4u0Mn2j1Ns3F9dyb72FDtvsPZtFRQJt&#13;&#10;+ry70/2uRykEEAHklna0zSv6jISxPPsk3jnOCbdH3bY4vpzdRaJ46AKWIIZqAAEk8Ccnieh77bfd&#13;&#10;73TauQ4OQ/cbcZN4XaNw+q268Z3M6QjuSJy5JSNQCgRaKBgDA6KJuHde4965D+LbjyVVk8hHTU9I&#13;&#10;s9SwMkdLRxCClhU/0RQAo/oPYJvL673Gbx7ly7ABQT5AYAHpj06yQ2HlzY+VbA7ZsdukELO0hCrQ&#13;&#10;F3OpmPHLHJ6TmjQCHBCv9Lk82PAIP4/1vaQAj4jSvR5q1HrkwDcF/IwCm1iEALWKsf8AWPB9+Yim&#13;&#10;kZ68C9TUU68iFW0DSbKBKQTxcccj6H/Y+/BCTQ9eLVWv7OspuAlvWFAU8Kb3PNyPz7uQTSnVO3J6&#13;&#10;dsLtvI5qSSWGLw0tKvkqquoOimgiUlnfUB6tIF7ICfb9rZzXLalFFXJLcAo4/n8uivdd92/aVVJn&#13;&#10;JlegREFXYngKV7ftNBTq1n46fJ1tk9T7R6/frXcneeT6Y3lW9j9S5bJ74z+H2RtLctUkDGsyu2KO&#13;&#10;VaWrpqV6aGan+6sFZToAuby3y5vsVttEdkLZ797Ql4nLMqD01CoBCZ06gQKmlK9YBe8fs1NzD7gX&#13;&#10;/Njb5b8p2/MVulluUEdnBPeTwoT/AGM7AvFNcA6JXjy6hQ5IVR0UDuf5L9odvZmsqO0t/Z7sCb+P&#13;&#10;5XcFLtyryFS2wtu5DM5N6+rjxuHYhJvHKxCXUgfW5ufYO3nmW+3KQncp2uCG1BK/pRZ4Uxqp5eQ6&#13;&#10;yM9tvZPk/kLbkTkfaoNorAkElyFB3C4SOMKGknyyNIAC2kqfXgOoHYrV+4dkbczMVY1YsEHjCIiR&#13;&#10;wUkESCNFWKEaIx6dIso5Htzdmlu9tiuFOqg/wen+x1rkYWWyc3321vEImc1BOWck51MckkkVNf8A&#13;&#10;N0XUzmU+HxnTIoLvqGtpSLtdj+LD6i59hHUGNPXqdPCMSmWtSDgelPLrl4o0jPPEZZGFwQnjYuhP&#13;&#10;Avq/2nn+vu2mgIHWvEYtWnHOel1tfd9XSUcu26maQY2uWWKYeoBRIQUlRCbko3+H0B9mVnuDpH9G&#13;&#10;5ojYp5Anz6B/MPLFrPeDmCFQbiIgqf4qDKH7aZr5fPpoq0rcFlY3RgZqaRZIZEQqlRGwsr3PBVwQ&#13;&#10;JF5PPPthw9rOCMU4fMdGVtLZ7zt5jf4XB1A8UPp8tLVoenSekjklTIUgFLiJ0mqiyKz/AGLKw+8x&#13;&#10;+r8kEgR/1Vh/T280YZxMh7DkH09VP+EdFkNw8UZs7o67kEKFPGQAHRJT5gValMg9PmOkweYrosfP&#13;&#10;JLQfcFvBkZ5XJEhANOKpW48bsVLleR/X2qha1uXEBJFcaj6+VeincE3narN7yFVn8PLRqKAj8Wkj&#13;&#10;8QFdI4dJuupp6SsloKoETUkksc5FtKPqYqFb6sLWI/wPHtFJG0crRyYZSa/5Oj60uIbm1S9tcpKA&#13;&#10;VrxIpmo8jWop1HLgnyAAF2Efp5Gu5upH+0gj8C591qCe3p8KfgPwjIrxp5H8+soGq0bgFY0UMUJ9&#13;&#10;V+SFI/r+ffq1wcU6bqRV1OWPn/l/z9P2IxeTz9ZFjdvY6sylc1xFBRU7yyJxqZ3Kj9sKCbsxAt/h&#13;&#10;7UQwzXcghtoy7fIV/wCK6KNzvbHZ7R7/AHqdIIRxZ20inoK/ET5AVPTvmMNitsMsGYyUGRy8ZJlw&#13;&#10;mHnEwomCXEFdmkBiU6rgxQ6nB4uvtTNbW9mQs7hpBXsU8Plq4Vr5Cp6Ktr3HcuYR4u1wNBat8M86&#13;&#10;0MnqY4D3HAwz6VI9eknW5Wqq0ipAPFBrQxY6kDfazTH/ADIeFDqlfngsWa54t+EUkzSfpjAOdIrQ&#13;&#10;n0PmzenHoSWe3w2rNO3c1MyNTWFzUhz2ohIOpRQUGa9LCHZlHioIcx2Bkn2xSTRRT0O36eJJd35e&#13;&#10;KWxBpce3po43P1nqrW/UEb6+1wsI4FFxureApFRHSsjfYv4QfVugxJzTdblO22clW4v5lJWS5ZiL&#13;&#10;KE+euT4pmHlHFWvm4HTNm9/TvRz7f2vQxbO25OpjqKbFzM2Wyyof85nc6f3qi9gfEpSK97LY+2Lj&#13;&#10;cm8M2tongxHiATqIHDU3En1zT5dGu08nW4uo945hlO53yZRplHgw1/5R7cfpoBwDHVJSlW6DJtcr&#13;&#10;LEivJNJIioIrvKzE6AIoY/13FvSOSf6+yg8QqjJ4U49SCCsas7EBRUkkgAD1JOAB5nyHDoZtrdK1&#13;&#10;9bAcxvWoOAxUbRSvjDJHBmKineQGNKqaQGOhVwfSG1zt9EiPHsQ2PLk0iGfcCYkBB04DEfNjUJX5&#13;&#10;1Y+QHUU8xe7Vna3A2zlNPrbltSiUAtArcCUUUacr6grEv45AOhG3HvTZvW+MGOpYafDUzAS0uIpa&#13;&#10;ZJM1W6VXRU/YVupowxuRXZUs/wDaip049md9ue27PBoSsa+SKO9vmA2VH/DJB81XoB7LyrzNzvfm&#13;&#10;9vGNzISQ88jEQJn4fEjwacDBa0Q/DJMwr0UXefZ+f3gs1JEZMbgKmYySY2llmnkqytm8+byM37tZ&#13;&#10;KBaxlOgchFAsPcd7pv15uYMSEJCTUqCWLf6ZuLEfPAPADrIzljkTZuW9F0VE91GNIlZVAj9VgiUe&#13;&#10;HCh/oipGWZjnoOBEltZa+kaSFBl8o+qsL/1+pv8AS3+t7JAq1rX/AFfZ0N2lJqPX5nrq5bVqKAAs&#13;&#10;oLekkFrekcC4H1/BP096U0NT011hLnUy3AXQ66hdeCTLdwn+8c+2zxHT5RdFaeXXEnkr9SAwszqW&#13;&#10;KuQGCH8c2J/I+v8AT3rUtT8h/Lq+leuDlNKMrKG9er0poQsxTQPqf8b2/ofqfbbFCAdVD1sVJ4dc&#13;&#10;UiWNZCCFVx9EBLtcEu4Y8Dj6j+o96UBVOk/6v+K/n1pqkg0r14/qlOoBkv6rlQEY+hgfyPVf6Cx4&#13;&#10;PPvWNbAUx1vrloujDQY0eW7l9KkKX0uyjjUPSq+n6H3vRXubFSK/7HXuul1lioXQGmvIUAEiyq3j&#13;&#10;8ob6G6gcLwT9efegWDkAcDw691z0h0AYg60lsAXZI9BAQMH5BBP++t7vpPpSlf5D/J17rIbySKzl&#13;&#10;VuC2tUVZP3Lj6g/1IHPPPtyhLAk/b+zrXBe3PXHhGS2kiPUzLpCWI/1bL9eQD/rW91UKG0g460pJ&#13;&#10;4inXEB1Xx3OmzeolVLn9BcW5P/FPdQxK8cevVqefXLWR6imqyh/SRYC4+qNyOeOB7sSNJr5de0gD&#13;&#10;HXCTUthpj1qOS5uxjA1FD+LAW5P5t709VUNTPmetKT8fkcdYjckIL6SAQ9wV4Iuun/E/k+2n1VGr&#13;&#10;z6310wvJf6PpuXVSyaY1IAY/X/b/AOw91+LsHHr2esCxsdRuUNyXXUDe7Ek6j9Bbm30v7boTWp8+&#13;&#10;tkk8euHjRYiqRxg6wvqVSS7OC51n82uR+OPx7qURVqP9R6sCS1OuB1ACXQfF5FAjjZVcOjDSwsLn&#13;&#10;6WsxHPN7e/ce48K9WGnI6yFp42YELwLjSzMzgkIXsT+Prx/j7sS4fV6+XmeqhVYcadZFIfU6ftyu&#13;&#10;QrILJyLhC3Fhe1yB9fe/iJYYPn1okg0bro6AoDgMAzqGBA08nS2hubAj37tC1PXhUtRcdYVViSY1&#13;&#10;PqUEqFAsQ3okFyf6te5A+lvdBQnt8+r9v4jWnXKUEAKpjZkDFjcg+SVNYR2B+tzcW/pb6X92YDAH&#13;&#10;VQPUceo0sd1KuU06iC8Q0m5Q8m/OosLBf959tsCwp5fL/V+XVwSMgH8+vGJGWVRobQb3mZGDal9T&#13;&#10;oAQDdvVb6f7yPddI00FPz6tqbjwPWBbGGMS6bGN1d0vcq6kagH+vFzx+QPx7qPh/UzUUNPTrdCGJ&#13;&#10;X9nX/9HRmq4ApLAW5P1P+x4v7Gki+vQXjfND1B906dAoKdeAJ+gv79xGOvE0yenWihlicPr0L9SB&#13;&#10;9GB9vwh1YMMdJ3YMcdKmmlEkdwNLcgrxybW1D2co9Vx0gdKNTprrpCdV/wCyCCQf68H2ju2Onp+F&#13;&#10;cg9IidA00hPA1fT8kf19h2ZQZK9G0J7AOstI/jnQ/QH0/wC3+nty2bS1OvTCqV9OlYGBAsD9Ab2+&#13;&#10;nH9R7PUKlQx+zou6Y8nFolD/AOrA5/x/x9llwtH6URNUdN6IzHj/AGHBuf8AW9sKK4HTpwKnp0ps&#13;&#10;bPKBwUQ/2if6nmw9rIrSVsgU+3ph50XpQU2IVAOAz/43LfS/Fr+zGKyT8VSekb3NPl0p6TFPYarR&#13;&#10;p/rXb+vF/p7NYbPGcDotluwMLnp+ip4KcelRcC1/q3/IXsxWGOMCnRdJLNL1wlro47hbXPICcL/Q&#13;&#10;En3qSZFwvW0tWfj0nq7OJEpXXduf2o7MSB+SR9PZZcbksYoMnoyhsSxFcdJGrydRVErcxJ/qUJBt&#13;&#10;/i3smmu5pTg0HRrHbpGPn03f77nk/wC39pvn0o697917r3v3XussY5Jt+LXPH15uL/63vR6bfh1l&#13;&#10;9+6b67B/Fr3/AMCfpz78MGvW+n+icSxAf6kj8n6fX6ezi3cPHTpNIaEnqPXQWdXAvcj6m3+HtPdR&#13;&#10;cJOrQtUUPUMx3sPz+SRxz/T2lI6d66VGU2vdb82W35/P9ffgKde6yqDzf8nj/W/HH492691y9+69&#13;&#10;16/vYVieHW+ur+7iI+fXqdev/h734XoevU66ufdhGtM9bp117tQcOvdclj+hJuD9QTwP6W9uBD1o&#13;&#10;EHh1JVSTpUXP9APbgFMDrTEKNTdONLjpZnW4axIsFFyf9e309qI7Z5Goekc12qKfToSMLsypqRrk&#13;&#10;VaePg83Mjc/0/wBb+vs+tdrqKfCOgXufM9tbfpx97ngBkdHR+KmQ23112DT5Svp46mZ9FOhZBLKF&#13;&#10;kazMnFgP639yNyVJabXuKyyCpOOsWPvE2m/868mvZWjlFQljQ0+EHHz9Pt62Odx/DTtb5b9PYTP9&#13;&#10;Bbcw+T7I2BS0uY2cKo0OJosi89etTlMLmdwVRVVFTEzk6naxUaRcj3MXOE9jHtaXMkyQzrQws9aN&#13;&#10;UiqnSC2kjBIGME8OuXHsdv8Au+1+5u48sXtrdX+03niJuCwUMkKLGwimjWRo4y8bgBFZ1L1oK8Op&#13;&#10;H8w7Cbw+Bu6Ph101QdfYrd3YXfNLRz7v3pho8hl8T13WSU0VIdubRrfCLTtVS66mvmCh4I3SIAqz&#13;&#10;APwe4p3U2jbXZs0M93Jba2XgY1XvFKlAzNVQ1KoNRySBJe0fdra2k5ruuf8AmGKNtn2m33ZLON6L&#13;&#10;Ml08rrFcElVme3hipIItaLdSBASq1e8f4t7toKrpnfPW3yA26Ns0m4ep6uDLVG6MYyYjPYTNxPi6&#13;&#10;3bmNSskjmrpa2B3DCKBkSMhncmwNOe9rvdx3Tbr3ZQblorgK8aEFRQZaRqFVWPNQxyCFpnqKPYzm&#13;&#10;rlvlLaObdk5huk22C7sGlsru4icXDFXBjSCNCsjtc48KRKhGBlJ0qCNGuHcm0/hnvfd/Re78PS4m&#13;&#10;bbe7ty1GBqKGGTL43cO0MpnJZNteWuqIxrqYKLwQSyMALgaSebhmzv8AbeRbh9gvkEYjd2ioCVkj&#13;&#10;Zi0dSeDAUB+zrPy65c5k+8zyzt/uxyvdPdJd2lvHcrI6xSW93BCoutKK1BDJPrkRRnuJalR0fvtv&#13;&#10;5X7R7f8AjR/o2yuZq6Ta0P8AB8lR01Hlvsr1GEqFraainWIi0TMo1ooGr6Hj2Pt13vZt12R9b6Fc&#13;&#10;LgEfhIYAn0+XWKHIPstzr7ee76b5ZxiadWnXTJGXVfqEMbSITjUASVJ4dEM6++eeP60xuZ2RhZpE&#13;&#10;o61HTVSTSRURZLhIpXBuwB+g+n0PsE7d7i2e2o1hFnzBNKA/b/q49ZT83fdE3Tna7teatwA8RaNR&#13;&#10;x354kKOFf8HVY/cO48fvDsDP7noERHzdW9fXLHxE1bMbyyx/8G4Lf439w5zDdw326yXsePEOpvSp&#13;&#10;49Z7+2Wx3vLHJdpsF6aizXw0J46F4V/bjpE4PGZTK5Gno8TRVNdWSvoWGmheUkX51afp9fZdZwzz&#13;&#10;XCx2yF2bHDoVbruO37fZPd7pKkMUak1dqcPTh0ZreHxQ7c291o/auU23XJt6lMQqZqejnnipopf0&#13;&#10;vVVC+hAPqeePYy3DknerXaTu8sZCDjQHA+eMdQRy594v253zndeQrC9Q3UlQodwuth5ICatXyHp0&#13;&#10;U8qb8HUfrxzx/Tj2Bip6yGBZcdeUBja1uDyv44+p97UZ6qTXrmgBZh9QOBcfX+p93A7j1rrkyciw&#13;&#10;Nrg8H/ePfmXuFOvdcmXUAL6fwP8AY/j3tlr17rpm0KNJ9QsPzf8A2NvfmOkUHXuPHrGzSMDccW+v&#13;&#10;PPFrce6EuRQjrakqdS4PQs9Z929p9RZCLJbD3pmsC0RQ/apVzS4+UBrlJaCYshHFvpe3s92fmPet&#13;&#10;ilE23TGOnEHIb5U6jrnv2o9vfcmyax5w2uG7DAjxCoWVSfMOKHHlx+fVr/TP83Osejj2v8gdj0O5&#13;&#10;sLUqlNW5ahp4quGSEAIzV2KqlZXHGrj6e5b2T3hilAt+Y7caCcso1A/6ZD1zy9zf7uWKO4O/+zm7&#13;&#10;SWdyhLRwyMUYGvBJlI0ny4ivQ25L4rfy/wD5mwvm+nN10nUe8sghm8W1KikgxxqyNVshsjIMsFza&#13;&#10;zfbeD6kkMePZ5NyjyBzkpuNmlEEzVr4JCivoYjj/AHnT+fUY2X3gvvf/AHZ5htPuRYPv+2RHSDeq&#13;&#10;7OFH++75AXoMf2vigfCAoPVeffX8sb5P9KfeZXF7dTtzZlOXkh3J18stdkUpUF1mym1j/lkRAB1m&#13;&#10;mWeNQCzMAbe40372x5m2dWeBPrIlBNYfiA/pRZJPzWv5dZpe0n36PYv3NEVlud2eXdykoDb7hpSF&#13;&#10;n8xFdj9BgWoB4hic1AAOaV7SRS00stJUxy0tXTuYqikqI5KepgdTZknp5gHRgeCrKCDf3HrK6v4b&#13;&#10;ghhxBqD9hB4U4U6zFR0uIUuYGDxyAFWRgyMp4FGFQQa+RPWRWIW9hpXgWPNvqT/sPegW+EdaYAD7&#13;&#10;eu0lDf4f6/8AxPu2vHWihU065CbQdCj6/m35+nB9+DkCg69o1cevM59PPP04P+8D34u3E9bAA4dd&#13;&#10;O5Ww/s/n6k3+n0HvzPig60AM164DTYlibj/bnnjn3oISK16vQ0oOo8hDHhib/wC9fn3SlcdXQEce&#13;&#10;sPkC/Tkpxbi9h70WC46c64M5ZS6gWP8AZ/P196LErUY691jvza3+x9tdb68pNyBZbA2v+f8AW97F&#13;&#10;fLr3XSqDr5A/JH5+v4HuoBK56sSqsKdesLixJ5+gsPpz72PXrzaj5Y68ZCxJt+bW+lrf19616ifl&#13;&#10;17QeuIfU2nm35sLj6fk+9BgTQdeKECvUxL+kgWNvoRyfzY2/3r2q8umjwPXZXU2r0i30Frf7b36n&#13;&#10;n14HA67UC5LE2/A9+68eI68ouwH+8/0/1z7914mgqOswshuo/cQfT+oP5J/2Pv3TQJf7OuyDZmOm&#13;&#10;zhTY2BU/UAD6n3o1p/n62KMdA/1f6jx6s1k/lh9tz/AJPnbicxjazb9Dn46LNbIsx3Am36wFV3DQ&#13;&#10;oAQ0VOQrVNzwD/r+xzLydINij3CKRnnaE3Bj0nT4KsATrrQN+ICnw19OsVLT702wS+91z7V3tukV&#13;&#10;nHdJt8d54qqx3CSEziEwHuaIqpjEykhZmVWBLg9E73bi8RTphMpt6SOXC5fD0EiGNw/gyMdMsWTp&#13;&#10;ZfoQ6yAsQebEeyvcYYE8Oe1NUkRT9jUAYfkepX5W3Dcrk3e37yCt1bTSA1FNUTOTE49QUI/MdIiW&#13;&#10;LQL8fUWa17c3+nstYCncOhlGxJx00SUskzhIImkaRraF5AP0LKf6H68/j2mMbMaKK9LRcJCheQhQ&#13;&#10;PXrmcfQ49vLk5BJMQxWihJJJH08hHu4iiizNk+nTH1t1fDRt6lV83bH7OmmsyElQBpiSniXhYY1s&#13;&#10;Av4Zv6n2nlnLHhQdL7eyW3+Ji7+bE9N9tRJsLi36uA1+Pp9fbWellTSnXbAGz2bj0EkiwN7grb3Y&#13;&#10;1XHXqkVHXYtyeBaxJW4Iv9V9XvQ9aV69Qk06FTrLJ0WRXK9eZplTD7tQLj53YacVuOIaqCrQm1g7&#13;&#10;DQ5/Nx7PtmljlEm1XH9nOMfKQZB/M46jjn+wurJ4Od9pH+M7bmQectqf7RKDiVyw+zoPchjKvEZK&#13;&#10;vxFeHhr8ZNPTVCH0qHilCnxk/wBkixX/AAt7KpYJIJntpfjQ0P5dDmxv7bdLCHcrI6op0V0P9Eio&#13;&#10;r8xkH5jprWdhIyhWUkEFrcjQv6Cf9qI9s+I3mOlpiUxg8QeubTM5UsdKauBGLPrK8sD/AK/veo8a&#13;&#10;0HVQiqDp49Ljazz4CVcxVpBDDJT1EKrXAySzQyjQzpCOdRH04t7NbEvanx3AHbTJ6CXMKw7xF+7b&#13;&#10;Uszqyt2fCD824dRcvuKWQpHSsYoCZQZFIFQY2NgoX9KAA2AHPtq4vGNETANelW27HFCvi3a6pMUF&#13;&#10;e0U/wn59ctrbpyW0dwYTcuNkePJYLIxZGhqRIRMZ4gRGTJ9T+b8+62d7JZXUd3F8UZ1A/PrXMXLd&#13;&#10;jzLsl3sO4KDBeRmNx5UJr/k6Y8xlavO5nJ5urkeSuyuQqq+rk9Rb7iqcyzMWck/qJ5J9pbuaS6up&#13;&#10;LuTLSMWJ+ZyejXadut9n2q32m1XTFaxpGoHAKgAH+Dps0A+g/X6ayxte9wCAfz/h7T0NejEnzP29&#13;&#10;ZQRoKqB/gP1WP0DL/U+3gaUH5fy6rRi1eu41VheVgLrfUDfSjqLjT/iffkppyeHVJHYf2frQ/b1g&#13;&#10;uFMjMwN7CyqUUq301Afnge2zU93TvFRTj1KoqKuyk329BTTTTuAVSMWup+rSNwFFvyx9uJHNOwjj&#13;&#10;XUek91d2thF4164RR5n/AAAefSwosRR0k8FIKaXc2cawiw2OQz0tLIx9IrZouZCL86TYW5Pszjtl&#13;&#10;jYRUM0vkgFQD5Vp8/Py6C95udzcQPdmQbfZ8TcSUV3H9BW4Y4dK9qOfA1VHX7uyaCrpJl8OzsO6E&#13;&#10;JDIf8zXNBZIlZeCLlv6+1zI1swm3CQ6l4RJ6ejf5j0GVuId5ilseWrbskB1X04JJYfijrliDkcF6&#13;&#10;N/uTsDaOzdm7Viw+3cjhtrbkpIJ4kxGRhamlkQachTZKF4/JJJE97qz/AKSCOPY9vNzsNvsofAha&#13;&#10;OGVQRobiT8QI9Rxp8+sYNh5J5m5o5o3GXdL9LrcLJ2VjNGdVM6GjfVpVGUDIHEUPDos3YmztnyVM&#13;&#10;e4cFn6mnxmS1VC/f4kxRwVEihqmlvSswsrEGMta4I9g7dtvsKi7tZNKNnI4Hz+XU/wDJHNXMwhfZ&#13;&#10;N4s1kuIO0+HPUlR8LdwFSRxArw49O/V4gqKao2tW5PAV9Dk2IoI/4kIpwV58bR1Gm1/rZiLHn2o2&#13;&#10;chlNlK6MrcO4V/ZWo+zos9xDLBcx8xWttcQzQgeJ+kWX50Kg6j0hczgK/aUufw7bTbI1NTVRVFBl&#13;&#10;V01Ix0VPLqeOH7cspDDg8/4+y2a2lsTLEsGti1QwFaDoYbVvVlzPHZbmNzEEaIyPCe3xCy0FdQUg&#13;&#10;ig8q9BjVtVmqeepSWEyO7yeSJo7eRrXZSBcfk/4+yRzIGqwIJxSnUhWi2pt1hiIbSBkHVXHE9RxM&#13;&#10;odJAwLcMH0+pXte4I5HP0/p9fei4JH29PmMlNLDB/n8h8z0KVeIJdvURmjNRlKSWMMJklkOioiDo&#13;&#10;karY2ZhcXP14Hs6mCmzXHepH20PD59R1ZNPDvUuh9Fu48iKEqTWp8ivn+09KnrD+HY/MVGJ35jKu&#13;&#10;h2JvGmXFT5f7N9eArWs1Hk6OV76CJUVZGN7oTfn2u2YRw3LwbkjC3uAFLUpobyYegJwa+Weg77gt&#13;&#10;d321x7nyfcpLvG1v4yxBv9yU4PC4HEaalQOLj06Q+98FWbR3Lldu1kbRVOLqFhLsVCTwsAtLPTMF&#13;&#10;GpHj0MCvHJ9lW4272V9JatWqHjwrXgR60HQw5R3i25k2K23q2asdwtdIyVYEmRT6MrEihyMClOuF&#13;&#10;UtTUQUtbVwHzVC6I6iVrGc0/7dw55YGwAa/IPHvTh2RZJBkilT59bgMME0lnAw0oalVp2hsj1z5k&#13;&#10;eR6bE0xiVW4fg6EVmvK11tp+tzq5P5N/bQ4E8P8AP0YPrkdWGRwz6cf2U9ehCoNkijoos7vvJjau&#13;&#10;3pB5KWkdBNufMxi37eKxBOpVb/jvMFQXvz7M49s0x/U7o/gxcQtP1H/0q8R9p6BN5zWbq6bZuTrf&#13;&#10;943i4eQGlrAc5llFQxX/AH3Hqc8DSvU/O9z18eDk2lsXFUWwNqvCsFeMYde49wxqbGbcGf8A86xf&#13;&#10;jVFAUS3pJI+t7jfWEBs9ujFvBwJX+0fJ7nauKilQKfmOk+0e2Vq25DmDnC4k3i/DFk8TttoD5C3t&#13;&#10;gNNFIIDSln4MKDpH4HZeUzVI2UrJabbO2YWC1O484ZabF+ViH8NBG95KqZrkpHCG/FyPaS226eeM&#13;&#10;yynwoRxd8D/a/wAR9AMnoR7zzVt+2XQ26zRtw3Ditrb6Wk08AZGHbCg82eg9PLp3k3rgdpRGi69o&#13;&#10;HbJEKk2+M9TpNmAdFyMBjm1w0CEG4kYNKf8AVA29qG3G0sF8PaV7vOdx3/7ReCjjU/Fw6Kk5U3jm&#13;&#10;Zhc88TAW/wCHbrZiIBnHjSYkuGGKr2xVqKHoL6+uqKyZ6yvnmramoMk1TVzyPUTTyMSSzzSG5PIs&#13;&#10;Tx7JJZmdjPK1SckniT69SLZ2VvZxC1s0WJEGlUUBVVfIUGB+XSq2j1/uXfMwloIPssUzeOXM5BJE&#13;&#10;oVY2UpRwoC9TKAQVjgVjz6iPa6w2q73I1iGlDgueH2DzY/JeHQa5n522HlFPBvW8a6Ar9PGQXb0M&#13;&#10;jHESfNyo9AejDYrCbJ6yx75OjNNU5KjWSHI7szMyQQUNQE/cpoKqPWkLt9RS48SVTCweaO/Argt9&#13;&#10;u2eIzKQzoKNK5oB8gRWh/orVj6jqD9z3bm7n++G33YZIHo8VpCupnSoozKdJdRw8W50W44iOXzAD&#13;&#10;e3fNVVSPSbVMieMyINw1dMiSxK7WeTb+J9UdFq/M8nkqG/tOt7ewfufNjyHwrAaRmrkfzjTgn2kl&#13;&#10;z+3qYeVvaK2to/qOYAGrT/F0aqn+jcz1BnAFaRoEgHBU9S71NTPUvUVde89RWVEpleoqmklmnZ21&#13;&#10;appJizMbkkgn2DXkllZpZiWZuJJqf29TTFDBbRrbWqqkSABVRQiqB5aQAoA8qYp1GN1YfqS2pV+o&#13;&#10;BDXP1F7Ak/ge26AfDjpyhyBmnp1jF/I4VwHQAXIPPOkkqRz9Lkf4+641kfLpR26c9Y1PKgshOolg&#13;&#10;BbSLFSxJ+gv9PdOq4Aqq5+zrgypyOQCvFzexf0r6jcAH3ogHj05xHXYsC/Ba11UixI9IjZ2J+nF7&#13;&#10;H3oA0IOR8v8AY6o5yOsI0soKqtwZNQkIJP0GkahcHVY+6qqEAjpwU65RKwKm4JZeCFBHAbyM8Z/B&#13;&#10;HNh9Tz9PdFBNCPPj1WtOu0RxpsBxqsVUeos2oq3+Gr6WvYfj3dUYnS3kf29aLgDj1kaEKwBBux9E&#13;&#10;gcGOw4J1HjToBJt9QP6n3ZolU5zXrQkUip65lWOlQA8jXe9hwzjXICT9P03uBYA8C/u+mnav+qvX&#13;&#10;lYVJOBjrztxqKFdKIAVYEFywAXUoNjbk/wC02/Pv2aD5Y62qgqa+p66cAXbSy+QGynRIDpN7Fm4N&#13;&#10;7izfX3pqBqjz60qgZBrTrplDNrUlfU5QMqnUyKOG1fW9iOPe6U44+3q9QeHXDVpVLcOFDKzWH0Fw&#13;&#10;VuSDb+o491NBxx1ogFg3p1xtq/cCqCNLBSxJsDcBrf7wfddKv3ny6t1wkCgsWtpIQ2VjIAyte34P&#13;&#10;F7m4tb3RlAqWzXrXXToXBN7tf9bEG4B9NxYA2HPHuugla9e64llJ4vqtyb3C8AgcEWHN/qPbZPlS&#13;&#10;vXusRBbxhWQEoVsqi5N9RZr3/PPN/dSanHVhpAz1icatKl1LCQIpIYx6kBaRgn44491oSaenVh25&#13;&#10;Ga9dWRVVUujMEYk/UtYsGYj6EfUe9doGMHrQBJ7usDtIQJSRL5EUnTpRTdtPjCp9ADe/+xv9PeiX&#13;&#10;ZtXH1+XVhpA65SHRrQOGJkViy2bVpHCKtvrYA/X6D35iQtPM9bIJGs+XXFnRIQW+kqFywdACGupV&#13;&#10;ySb3ve3ulQFAJ49eCsW0jifLpY4LY27txU4rMXiJqfHhWWTPZudcNgkRHUTNLkq4ojLGSrSCESMO&#13;&#10;Dpt7NrPat0vkElrDoXzkc+GgHn3MKYHpqPy6Du6807Bs0xtby4ElweEEAMtwSa0AjjBYE0IBbSDT&#13;&#10;4q9KeLa+wsREHzedr911schL4zaEYxuLRmZlaCbcmSUGXSVF2p6cq4N1kU8+zVdr2m1AN7K1y/8A&#13;&#10;BB2o3yMrZNf6C0PqCeig7vzbujFNqtY7CIjtmvB4s1RQgi2iqE1Co/UkDKR3KenTtbYmBw2P2rvn&#13;&#10;Y8NYdobv23ha/IYuac1dVszdsz1OKzGDmq5maaSgkrqGtOOqpvUUGhzrCl9cwbPa2sVvuu2Kfprl&#13;&#10;FJTLNDIaqULGpMZZG0MeJBFeFSzkPmrdb693DlXmp0O47fczRxyquhLy0CxTQzhMItwILiEXMUZK&#13;&#10;q3cvaSFBCP8AdcAaVjRgVDAkSiMMxZmNgGJGojj6Hnn2FkIkIK8P+L6k1gFAJ6yKWmn9XIDoCxIu&#13;&#10;VjeyOwNwulfTwOSef6+7AamAOKHqpNBUdf/S0f5oVc6bXDfQ2GoH6/X+nuRpIVPDz6CINDUdNDUL&#13;&#10;Kbsw035sP8fof6ey9oWTpzxTSnWVIo0+g+nI/HI/1vegKdVLsepkbgrpVlB/IN7/AO839qI2A+fV&#13;&#10;M9Z/KY/7SqOSDfkcc8e1ImxnFOtEBuIr1GlnMqnSfVcgM3+H5sPaaWbXgdXA0GnDpuekRzdgpsQb&#13;&#10;+rn/AA49piqtxHTgkoMdYvsEJBX02N73J+hvf22IF1VHHqxnJ4np9ggkeJQo1aR/WxYn6X9mkMZK&#13;&#10;149JWcA1bz65z4mSqUK4EQBB1n1NY/UAe/PZeKNJNB1oXCp8PTrRYanp1Aji1sw+pGpiSb35+ntZ&#13;&#10;b2MagACvSae7Y8TTp/hxJ4aRRHqHCkXYWF/x9P8AY+zJLID48dIHvAMJnpwjp4accAA2Fzc3P+v7&#13;&#10;VLGka6QOkzSO5yeupKyJL2HPH9B9f9b35pFUfZ1tYmPSfrcxHCG1y3N7CNDzf8Xt7Lbi/CDBz6dL&#13;&#10;4bPUeHSUqsrU1JKqTFFc3UG7Nz+T7JpbyaXHDo0jt0TPn02kkm/JP+vcn/D2k+3PT4FOuQRjb8X/&#13;&#10;AN49760WAx1zEYDcn0j/AGJPH+PvXWi48uuZVSLW4/23+9e/dU1Gteu1iB+i3/r73Q9e1HrkVZfq&#13;&#10;LX96II49V65pEX/Nha/+Pu6pXJ691m8CcXGoD/Eg393Cgde6m0bCOXR9AwJH0+vtXamjEDpiYVFf&#13;&#10;TpyqYvJER/wVh/rj6c+1ci6kI6ZjbSwPTMDf8H8j/Yjj2VkEGh6WdeJt72qluHW+u/r78VKmh691&#13;&#10;73rrXXD2q6t1370SBx6911z/AEP+B/r/AK3vfXuve/de68AWNlViTxYDn/be90J4daJAFT08UuNn&#13;&#10;mKqQRa3oRSWPP5P49q4rd3AB6SS3SR+dB0t8Zth5ApdBEn1Y2N2v+NV/ZzBt60GodBu93xI6gdxH&#13;&#10;S8xuKpKZ0ighE1S7qiKAHd3PAA9m8EESNQCpPDoIX243VyGeVtEYHGtAB0ZXZPTO4NyKPNenBQS+&#13;&#10;CKw8UZFxJVTn0Rj/AAJHsY7fy/dXgBPb6enUB82e6mzbHIyRd5rpq1cn+ivFs+nXPdfWu4+opJ93&#13;&#10;VlqzbVJJSirqaGq+5novLOIxVT06op8KuUV2R2PINre93u03WyMb2XuhWlSDkVPEj0B8/LrXL3Pe&#13;&#10;y+5kacsWp8K/lEmlXXSklF1aVYn+0Kg0BXNOPWxv/KN+b8OW21k8Gta2ja1SkEIeok+2eoMeoywx&#13;&#10;uR6rWU3H+tx7lblrcLPnLYzbygM0RCs3E0+X2fz65f8A3p/bPffZP3Gt+aNvYp9d+rQYVWXA1gVU&#13;&#10;ihIrxA889CHuj5t9o7h+dHc+1e383icl1Dsam2bP0ZXNQ08mUx9NncXHls7j6msJculLUmVYwwUp&#13;&#10;c2JDe1XL6ttW7X+y+FFBbgRNGyCjSMV72fiCTQZx59B/n7lG1539lOVfcfbru83HmK4a9h3COeVn&#13;&#10;ihhhnb6ZLZCF8NO7VpqytxFKdBF8kv5gm9t8/Imkrdz1FFS4HAUGP2Xt3L/xH7zIVmzKCmRo5fEE&#13;&#10;WKmeSUuQEYkKFB/w1aXW3cuXTbdY26Q27yNI5B+N5KFmr5VYfmAOhPH7Z737l8kRczcyX9zum6La&#13;&#10;wwiORNAt0tlaK3twymsiQxY4AaiT9tYH8x7MdS9tVWzN34LH4ehz2AqPBW1FLMaiXJYeRWcpXzyH&#13;&#10;9yQSkPcj/Aewt7kptO4pBdKymWI5b1U/5uslfuU2nP8AyB+9eXb55nsr1KpG1QIpxQVQeQZRQ+XV&#13;&#10;Q3YFZCsVJHR5GdJGBhmoqerlNM8QbXC7wIdNwb2Nvp9fcK7vKoVVjfJ4gE5+wddI+TbabxJZLmBD&#13;&#10;nUJGjGoE8ckV/wA3QVmjqwyJ9rUBnF0UwyqzWGq6C124P1A9kHhylgArA1/MnofLc2+guJEYLxOp&#13;&#10;SB8uNB9nHh0KPVXXC763PDjMlUS42kjKvUXRknZCxBWMSAEXt9T7PNi2b953giuCVWuQePQC9xee&#13;&#10;zydsB3OyRZ5GHYPwjH4qcfs+XVwezdnfHzoLbVJl6iPH5LJmCKYmsZYqWGQ2F6mZryTPcD0oAv8A&#13;&#10;U+562+w5a5atROaM/HiM/t4/Z5dcy+ZuaPeX3i3t9tjMsUBLCiVJoP4V+FFp5tmmej19oduUO7vg&#13;&#10;3v6jp6WGhoavZs0dHeCKOljmr54/tXipR6RwbXIvYn2Lt3u47vlO4u4wFDxEAU4VFBT7esXuQ+Sd&#13;&#10;w5f+89s4nfxGivgz5YtSNWL1ata1/Ly61TchCYa+sQqgP3Mp9ACxgFufGB+D+PeIcyaJWX58OvoL&#13;&#10;snWS0jdakFQRXjw8+oigLcWFrADjn/X9tgU4dKTXy679K8ngX5t73wFT1s18ush0FSeAf8OPz/Q+&#13;&#10;/dN1YHOesDlralNuP97+h496J7a9OdYlNjc8/W/5/H+PtpTRqnrfXLXz9PTxxx/r/T3bxPl16nXB&#13;&#10;2LMPqFuBb/iePdGYnqwp59dfn/ifx711Xp5w2cy+ArYMng8pX4fI0siyw1uNq56OojdD6SHgIP1/&#13;&#10;rf2rtbq4tW8W3kaNhmqEjpDue1bXvNq1lu1vFcwvUFJY1kFD5dwp+zqxvoz+aV8geqfs8bueuTsX&#13;&#10;bcBWOWmzDtFlBAoAAjrhwxAHGpT7kzY/djfNsCR34F1Enm2HH2Nw/b1hN7rfcH9n+fvFv+XEOx3r&#13;&#10;gkGIaoSxrXVGTitfLA9OrAX74/l7/OSjjxnbu0sRsbsCrRo49wSQR7Y3FT1ctmael3Njlj8x1AG0&#13;&#10;7OrWCupHHuQxvPt5z3CE3ONUmbzYBJKngRIpFafOv2dYfP7UffH+6ncNfe3l9Pue0I1TCjNc20iK&#13;&#10;cB7aXUEFK/2QjI4ggivRdO4v5QG9YqKbdnxq7EwfaW3pQ1VT7Z3BU0WK3JHShDIiUuaox9jVmw41&#13;&#10;JTlibafyQtvXtBdqhm5euPqU4+HIQrDGAsnwtX5hSepx9s/7x7lua4XYveraJtjvB2tc2qvNbaga&#13;&#10;MZLaQ/UQgeZRpgMmvkKmt+dbdgdU5qbbvZOzNx7IzMLvH9luLGVFB5fG5RpKSqcGCeO/AlgldD+G&#13;&#10;PuJdy2rc9nn+m3SB4H9GFB9oPAj5gnroRyhzxyb7hbYN75H3S23S1YA+JbyrJpr5OoOuNv6Miq3y&#13;&#10;6RjaBYk3Lc/kjj/H6f429l5xSvnw+f2dCjS3kD88cPt+3y67kdfQB+LE8jm35t7t+GnWwpPWDzE3&#13;&#10;I5Avzx/r3+vuuOPV9A64hy6EH6n8j8e9g4xw68VyKdcTZQbWB+vP/Ee9NgY6v1H/AOJPPtnjk9b6&#13;&#10;7UgA3HpIsVPH0v8AT34EDB68ATw64D/Y2H4vbj3QV6dIFAD11e1iLkj/AH31PupY+XVgo67t/W/I&#13;&#10;DXBFxz+fdutEYoOvcDj63Asw5Km3196YVx15WxXrigIBuQSTzcc3/wBj70q0FOvavl1yAH+25H1/&#13;&#10;P192WgwOqOPxdSY21XCqRp55PBvyeT7UKQRjy6bYU49SYovS5Ym2nUq/W/P492AwT0yz1IA67MDK&#13;&#10;obVqBNyv5B+th73pIFevB+49O239vZbc+cxe3cHRSV2ZzdZBQY2jjIDz1M8miNAbiwueT7UWdrPe&#13;&#10;3UdparqkkbSOi/ed627YNpuN83aQQ21ojyyuThUQVOP8Hr1ajivgh1l8fsH/AHr+aPYNFg8vJjY8&#13;&#10;niOotp5GnqNz1sVXD5KB8zMpLUyy3BWNU1kWOpQfcuWvIOz7FbfW853KqcaYFI1NX5jP5jHXP3d/&#13;&#10;vZ+4Hu3vI5b+7RsslzB4mibdruNlt4iD3eElArkebOdI8weqy9ww4HPb7qaHZOPkosLlc7FQYCgq&#13;&#10;JTNUR09XVCCkheRmHrsfyfcXXQtrrdGh25dETyBUB+ZA8+s6Nmm3baOT0u+bbhZby3t3kuZVACsy&#13;&#10;IWOB5VHEeh9Otnen7c3L1R2t8WPhPiMPlN1bJz3T2PxPbOyMZja+rjp/78Kv2ObzONe8ccccTKzV&#13;&#10;Ngvja7Nx7yXO5JtO7bdy5FAZkEBEwUVZVoFXV/RJDAj5jrh3JyJa+4Htzzx94e/vl26/h3gzbZcS&#13;&#10;S+Gkj27FnihJ+ORhoKgDWSo0g9VlfPf4E5D4H7syewNwbz2Xumj3lkKrf3XkO26qolyWI2y9dLRn&#13;&#10;FZpJgIvIkZgdWiPIBvz7hvmDYrXardpreTVFPM7xKyFJEANGUgnIWoAIpwPXRz2G98r/AN4543vb&#13;&#10;J4L7bLWC3v5UlintZ5ZIxJFNC8WVLUfXG9StVzXHVZdVMdB0A8mwPHIHB49gt6AVPWWEEXf3Hy6g&#13;&#10;PWywofC4jkZRc/lf629tGUgduOnTaxSkeKKqOk5MskjGRrs5JLOTqLX/ANf2lYFjXoziZY+wYA4D&#13;&#10;rGYtQ+o1C1x9D/sSPfigoD69X8UDh1iKW1avTe4HI03A/J90IxXpwHrErLIDaykcC3N7cXFvfiQQ&#13;&#10;B1Y464nUALer/VL+fzyw/wBj70OvDj10jzxaZIW0skgdCrWaN1bUHVhc3H1B9+qymqmnzHH8vn1Z&#13;&#10;1RhpcBqg1BFQR5gjzFK46GjeMS762hjuxaNIv4tiVp9v72jjOl3mCBcfmWH1IkFgxI/I/A9iTcUG&#13;&#10;6WC7vFiSOiSAedOD/mOPp1FXK8h5P5mm5HumLW1xqubBj+EMayQA+ZWtQPToJaXF5CuP0VKZPU1T&#13;&#10;Oojij08XLm2q1rWH5v7D6QSSHOFHn/m6ku4vrS0w+ZPJBk/s8h1OM+Nxl0o0Wuq14etmDeGP8kQx&#13;&#10;N9f9c+1AkigNIl1NTiRgf5+kgivr8CW7PhReSLgkfM+vUGeoq6iU1M87z8gWa/CH6LGv0F7fS3tl&#13;&#10;nkc+I2RXy8ulkUFtCngRKI6+n+XiT1ifUPUypdtXoFiQb3Fz70zUPkR/q49XUqRQZHr1weUt6FBH&#13;&#10;qBUm4sP68/091Zjw6cVBXuOOuWkKoZmLWb1BeT6uNVh/t7e9AduomnVS1SQcf4OhQ6j6l3R3TvrF&#13;&#10;df7Ykx9NXZIVNRLk8rKaTF4jG0kfmrMrkqg/pjhjGo25P0HPs72TZrzf9wXbLZgCRUlsBVHEsfQD&#13;&#10;9vQA9yfcXY/avlKfnHflkeOLSqxxDXLNIxokUQ/iY0oPnXh0brCfGb45bmyG4epdqd3ZfcXc9Nj6&#13;&#10;2bbWXx2HWLYO4cxjqczSYKiSQmdjIUZEm8v1sw4BHsdQco8q3bTbNabg0t+ASrKoETsoJ0iuaYIr&#13;&#10;1jTuvvz73bHY2fuPzDypFY8rPKi3EMkzHcLeKQ6VuHpRKrUMUK0/DStD0QOqpJ6eqlxzQvDVUk8t&#13;&#10;LLTgF5vNDKYZYyBzcEWNv969xlIjBzB+MYKj+Icf8HWZVvcRzW63qvqikVWVjgaGUMDnyIIIP+bp&#13;&#10;T4vZlZK9O+VgqYmqUvS4ukjM2VrxrvxEAfGOOSfau2212o1yjZ4JTJ+dP5dB7cOarVA8e3OreGe+&#13;&#10;ZzphjxxJJGqnoOhnm6rz+BxCZTe1NN1ztKoieakoaUNUbkzKhQwX08+oHnUQBcexH+5bm1t/Fvx9&#13;&#10;LbtnQMyP9h8uoqT3F2bd9y+h5TkG97kjUaVjptYDX9mOFBX16D/J9ix0NGcHsTFRbWxZRop8gT5d&#13;&#10;xZMEEOayvNygP10RkW/r7KZ92EafTbVH4CevF2+RPz6Gu38jSXd1++OcrhtwuK6ljB02sXyjj86e&#13;&#10;rdB/jFqKzJ0iys7yVFQiuzMXcFnBRnZrlvr9b+y2ISSTKGFdRya/4f8AY6Gt+YrLbZDF2hEJHlgD&#13;&#10;0GB6CnRoN1UFbX0mM2pUtFTYvxxtQVpdUjpswq2jYh/p5eEe4+tj7GV/FJJGlixolBpJ8m/2fM9Y&#13;&#10;9ct31pZXNxzJbgvcqWEkYGXhrUgU46Kkjz49B7S5qGHGZPaGWjE9TEXihZgFKTRnQti1+RYccXHs&#13;&#10;rS5VbeTbrgVK/D9vQ4uNqkmv7fmjaW0RPRjTzU/4a/y6BuoinpayR/G0c0UmqMp+2F0j+zpPH1/3&#13;&#10;j2HWV43LCoK8KdSlC0dzahFIKOBWua/kelkMhWZjGiphqKqnyFKNUoiqJVeZUOkDQpAJsLm4v7Mh&#13;&#10;NNcw+IjMJF8geI6C7Wlptl/4FwqNbyUChlFFJ+f+WvXWI3DnVeoqZal69cTTCc09ZBTVoEbzCEFo&#13;&#10;p0J8YZgGP4H19+gu7oBpAdYjFSCNXy4fn17ctj2Vlit0jEH1LFdSO6jUFYkBkNdVBUDgftp1Yb8R&#13;&#10;ehuv+1usOzu/e6trVee6/wCscricZ/cbY+HyeK3fvKvyUEmSp6mi3NAVpKfGRiM01Y4UspddJFvc&#13;&#10;h8o7LY7vt9xu+8wB4YDhY0ZSxpqwwZajyOD5gkdYdfeE91Obvb/nnY/av203JbTdt6RpGvLydJLa&#13;&#10;1jB8NleBlaQz5DRg0BFTpfh0af5IbA+GPY3xTq/kD8Vdhbg2D2V1tlaPGdudVw545+pwWzsrLDQ4&#13;&#10;zeNLSZMPNMuOkWKOaSEmwkaRiLN7N95sNmutlm3jY4AvgKhKpiWMVo2tSWUhcFWBFAWGePUV+1XO&#13;&#10;HvHy17uWftd7vbmLm23f6h7O9nQC2uZkUyJBBOixmFpf1VkhmMlWEZjIB09VIdf19JkdyxUx3JVT&#13;&#10;4+vimpcxBuOhqGx1PjZUKVj1Dx6wmkXYSBQb6be462yWGW8EYnLo4o3iKaKPMk+oHWcPOtndWGwv&#13;&#10;cixSO4gZXga1kCyvKCCoVSBqqcMpNNNa9P2Smqdw4epqhPtXddVtPRjo6qrr4lr6nDwuYcRVQJUe&#13;&#10;OSbxG0cgYG4sT7WTF7qEyExzNb9oNQCUBolPUgHPy6IrCODZNyS2ZbvbYtx/VKJESizMuqZG0alT&#13;&#10;VTUCDx6Rz7P3/uida2ux/wDCcRCqvLm66eGj27i6dV1NAlSDo9P0WJLufoPZabDc7yQSyL4cdK6z&#13;&#10;QRj8+FR6DoVR8z8lcvW30dnMLi6cmkCBnupX9dPEAnBZqADB66fdO1tlv4NnwJubcCHRJvDMUiJj&#13;&#10;qeUMyk4DDTXHB5WpqLnjgfT3U39jt2LEC4lAzK4oqn+gpxjyJ/LrcfLfMnNi+NzUx2+xbP0MD/qM&#13;&#10;PIXMy92fOOMgep6R1HR7s7AzFTLAlfnMrO/lrslVTM8MCc3nq62e0cESqLWLAAfQH2hiiv8AdZj8&#13;&#10;UrjJYntH2ngOhVd3fLPJe1osrRWlso0xxIoDMf4URe53byIBJNanpVB9j7IAMv2nYW7FW+keRNm4&#13;&#10;eoQABGl4evkQ3BCgR3Nva2u2bac6bqf0P9kv2+bkfs6DhTm/m8ssJfZNsJFKkfWzKeJAytuhGPN/&#13;&#10;PpEbi3Znd1VEU+cr5at4xopoG/Zx1BEjArBRUK2ijX8gIo4tc+y65vrm9l1zuWpgDyA9FHBR/h6F&#13;&#10;+x8tbLy7CY9pgEYJqzHukkYji8hq7sfVzjyp03YjG5XPZEYzCUVTk66YLaKnQMLX5adj6Y1AFizt&#13;&#10;pA9sW8NxdTeBbAux8hwH2+n+DpduV/t+y7cdx3WUWsKcS2DX0XzZj5IoJPp0YjbPUGGwP29bvMpn&#13;&#10;cu6mal25jy81GpVgQHEeh6kBr6izR06i+tz7FtnsMFpSW/Ikc8EFaGnyHH+S+p6gvmH3P3TehJac&#13;&#10;rA2VqvbJcvRXNfQkUiJ9AGmNcKDnrDv/ALqwmASXHUixZKriiNNHg8VOI8VjAi+NKbJ5Kl0q6rax&#13;&#10;o6ILHYaWZuSWd35mt7L9Be96UCKaBaeTEenmooPn1bk32r3LdT+8LmsEZOs3EwLSyk5JiiatK8fH&#13;&#10;mLSZqqLwBSNz7w3FvGrSfN10j01OP8io4UWnx9BERzFQ0Ma6EXTwTa5AuSfceX26Xu5SVumOlPhU&#13;&#10;fCv+lXy/Op6yP2PlvZOW7YwbXDRnNXkJ1SOfV3Pc5+ROkeQHScJUTeoNqCk6SzWGoAaxx/sfp7QV&#13;&#10;Ab59HgJ0066kL2LEcAhTcByL8F+ef9hb3tj+I9Vp1gkYHRoLqFFori6gAagL/wBLfUjn3VitRXq6&#13;&#10;qx4fn/q8+sDlbM0bcWCsrBgpXl2YE/Xjg+2SaguvH59PKtFofy6xKpJ/VYhSy3/SWJ1KQP8AW/Hu&#13;&#10;qNr4cer169cggaRbllsbXDEgfX6AH34EgUbj1vrndQLgKFIKWvpKesAMT+Sf8ffmbT+fVSQDjj14&#13;&#10;LZ7lmMY4W5VG/qQRb8fi3vZWta5XyHDqtfwefXlQEOFJTUxYMeGBEbOEH05A4v8AT3sJUFVx1tiV&#13;&#10;yOHWRE8ZBY6kK3vYKSl9BN78XB5I97VShA40z00zhhSnXMBXMZZrKFksTcgErfx6WNvodRI5sfd2&#13;&#10;IND1tVJQ/OnXZf1vKqgEq+lWvwHNgHH+pF9X19+1U7vXquhq6Oo6r6yAUW5ElwxHDAjSA1/pYnj6&#13;&#10;A+2qan0+uf5dPkhQK9dn9FlDMhA/Ju1ltqW9vwDz9Tce9k6RQZH8+m1FXJ4dee+slfyq/wBWJULy&#13;&#10;slr/ANef9t78RqXJ6soKLQ9YipOnhTYELEoBKBb3LX5ub/W4H9PdKHGBgdbDCtOuN+eba1JtdLn9&#13;&#10;sgAG9/oP6n3oMdek9X68x0amPN1YnSoLaU/AUfkke6szjj59ayeuDEFBdXYhg2k6ow6izem1uQD/&#13;&#10;AF+vumpTHTr3y6x6QWF2DKCfoqlWKtqZ2bj8WF7/AF9tZLde8uuze7aURtQDeMkK+kDRZgp+g+t/&#13;&#10;djXyHXhTzPWGQG4bxiM+kADTrb0m62a17/W5/wBb3Vu4cKU9OrqAeB6h3R1iOggMhTWw02DNctrY&#13;&#10;2ItwRf6e2l7gK4r69XOCa+X+r+XTrhcFmNw1Ro8Bhq7Mzt+20VBSSVBRTL+1rlQBIvV+ZGAII59q&#13;&#10;LS0ur6TwbSJpScUAJ/MkYH2kjpBue6bdtFv9TulxHbLTBkYLX/SgmrH5LU/LpfR9dUWGCtvXdmLx&#13;&#10;DBmZsHtsRbk3B59Ngs8lEVpKU3BRzLOWRrXQi/s7TYI7bO7XKRU/BF+rJX0qO0fmcHyIr0Fv633W&#13;&#10;6HVyvYSXGoUE9wDbQU8z3qZZAeICJRh+IY6dafMbWwb32ns+mhmQHwZ7dfj3NnSqqVWaGiKrjqZn&#13;&#10;U+pUgkHAIIPtak+3Wn+4FsF/pzUlf5ELiNWPng0+R6TnZt83SMDmLcXZG+K3ta28OeKs9WnkA4gs&#13;&#10;6U4FSOmPK5vLZ+QTZnL5DJsT40+9naaOnAQAR01O2mNeFCr41FgFHIHtNcXM92dV3I0lfJiGA9KA&#13;&#10;0A+wUpwGMdHW3bTtmzReBtVtHAvmEAUtxPc/xHJJOokE+Q6a/wBy2kkBVAsGI59I4MbXCsbW5vx9&#13;&#10;Bf2m4Du4en+r14dGJ0niK1/1V/Lj0LW3cuD1/XxS0QyVFtnM/wC/gwpcIuT2Bvto6DMQxyA6vLRZ&#13;&#10;Ojoa2kqBzTSN5BzIwY/tbjXtEiMviJFIfFj/AIreeiuB6FJUR0I+AkeprG2/bYBzjBOsngS38J8C&#13;&#10;an9lf2BaSBqcCk9rNcQyxn+3VQhwoKgtvDbjbbyZipp3yOCyyNlNvZpVEa5vEl2WjeaMcR1ULl6e&#13;&#10;tg/3VOjryukkI7nZPZXBAOuKTuSUYEi8AafhYGquvk4pwIrIWwbz++LPVcp4N1bsIriEnMU1BUA/&#13;&#10;iidSJYJP9EhZWPdqATMLNobS2oK0bNr0Bz5ELtKjErwfUCLH8/n2hTt860/w+f8APo8bPafmPspj&#13;&#10;PX//09H3zq/0k4+oI/4k+5EM9VHQQ4dcHdArHUx4va4IJtb6f7D208tV69k9NctQqg+rT+LX5P8A&#13;&#10;sfaRnA6eVc0Gem16trnxlh/iT+b88e0r3BB7OlCQ1+PrgKmYn1OWH0sfp/T3QXErHqzRIB6dSVrL&#13;&#10;Eahp5+v0HtSsw4HpnQQOp8dSjkD9Zt+D/vfHtwMp4dNFDWp8+nOBbgg2W41AXBJH10259rIY68em&#13;&#10;un/HxDToCEsSfoCWv+LezO3Wvao6QzvQ1OPLpVU2FmkBaUaEIHp1Wc/0B9nEdoCKvj8uiSbcYkbS&#13;&#10;pr8+pyU0dGD6VS1gXceo2+hHtQI44RVRnphpmuOBr1Cqcgq6hGAP6sf1G/8AQg+2nnrk4p0phtvN&#13;&#10;+k7WZSOEXllIP+pDeo/S3A9lk96i/EafLo1htGfgvSXqsvPNdYbwR/148jf19X49k819LLhTQdGE&#13;&#10;dsi/FnpqJLG55P8AU8n/AG59oulNOugCeOSfe+t9SVAUAW/1z/X3rpksT13791rr3vwBPDrXWVIy&#13;&#10;3145+n0uP9c+7hK8evV6l6SPoQBYCwUfgW+vtzrXXTIG4P0/At9P9j7917rkBYAD8D37r3XfuwBJ&#13;&#10;691wUlZFf+hH4vf+vt9V0NqHWyARTpTxkSRKbXutyfp/sf8AYezOOjJ0XntY9MFVGYah1sQjHUL/&#13;&#10;AF5HIF/ZdNF3ny6WRHUmesBN/dFTT0714G3vbKGHXuvX91WMA1OetU66PAJtf/D+vtzrfXagsbWI&#13;&#10;t9SeP9t79kmg691kIYgqFNwPSfre35AHtwj8P7OtVA49T6TFz1DJrX0mxUfkn+p/p7dgtJXNSOkk&#13;&#10;9ysQ49LPHbaJCuy6FHBZjYn/AAuOfZxBt6r8fRBe7yqiiGp6VkNDRUI1egNY/qNwCLAj2ZrEseAO&#13;&#10;g9JeXd21ErTqLX7jpqVGRX/5AUC5P4BA9sy3scQoTw6UWuzSzHXJ1L2DuiMbnp6nIWSlhUvErcEy&#13;&#10;l1Cm5t9Bf3baL8PfB5MAfPpJzjsLy8vyW9kpLtg09P8Ai+jmS96risdjtu7ep0rczl8hTiKmi9Bk&#13;&#10;+gAq2v8AoX6ji3uSG5mEcaWtoNUsjAAD0+3rFqL2efcL6fe98YwWltE9WOKHJ7QcEngT0ZzsrIpX&#13;&#10;9QZtc1BTxz12DGKqY2hcw/c5KDwsQQeAiBnB+oNifYs3VhLskq3FBrXSQfUihr8qVP2ivUB8h2T2&#13;&#10;fuZavtLOyQXHiqQc6Y21CuPxMVQ/In7OgQ+DW4Mrsalz+XwWQkpYa3OVMUEWokPFBaKF+bAn6G4H&#13;&#10;sOe3E01hbzTW7BUdyAB8sdS397barDmm9stu3WESPFACzU82yVpT0x/m6DHtX5Hb42t3XvPNPUT1&#13;&#10;k2Ry1U8sU9U0yf5Kq0UE9ObnTHIkYbR+Of6+ybfObtw27mCediX1McV4AYFMYFBw6H/t97G8pcye&#13;&#10;1m1baqLCIIEAZV0kl6yEP/EyFiurFRTHRdOwe+N+dhVwnrK16OPWPHHRGQS/X0I0wN+PpYewlu3N&#13;&#10;W6btKGdtIPAfPqbOS/Z/k/km08G2iErEZaShA9ceQ/b1OnwHcW5NsjJV+OyMO34YA5yOTZ6KOSEH&#13;&#10;0ktUckHgA259qPpeZLuy8SSNvCAyW/4vpNFvXthsO+fQWc0RvHx4cVHPzoFqa/5Ojwfyuvh9h/lB&#13;&#10;3PUUe7pIKjFbcqqGCeinkLA1VXLanMuv8ED03/HPsV+23LNpu13cX+5jWlqMqa8eP8/s6xu++x78&#13;&#10;b77Vcm2O0cnnw73eGISQYomFwRitTmhP29bCv8zH+Uh8KPiHRdd9/wC5+19y+ajxWOxO7OvNsjHj&#13;&#10;a9DkmhIo6+oqadHZKcyuVqWsXdVuAg59neyXOw833V3zJue3zbdZWLBIn10jmSukExlQQ2ASQSKE&#13;&#10;DiD1AO9cwe9PtdZbN7K8ocxbXzZzDzHBLe3aLCXuttk0o7Rx3CzNFOrCqQhljkDI7aNDL1SN8nvi&#13;&#10;9s7b3WtT3n0nUzYeswtNSZmX7DKy5DE5zC1cqI7oJyfVZgUINiPwCeDnm7k+ztdqbmLl6sbxgP2m&#13;&#10;qsh/wdHXsH7+cy71zzF7T+6irdw3jtCPFiVJoJ1VqA6R8JIoRSo9eqo4d07p3/uzb1HncrVZBZsr&#13;&#10;RQR0rOwp1V5lC6YFsPx+b+4VF7e7puMUd05ergU4Dj6ddDX5e5c5M5bvbvZLaOBlglJcDurpNc/y&#13;&#10;6vF+S+Rj2Z8P6DHRSNTHK5XbeM9BAJhpqd6t43UWuGKqG/w95E82yjb+SFRMByi/sFeHz4fl1yg9&#13;&#10;h7B+aPvIyXrr4ggiuJTXyLMEBr9mR/s16oNzcJLirAuWYrJbgcsSCPeNF0KnUPWvXYbapAF+nP4V&#13;&#10;FPy8uk8psPVx/vNh+Abe0iggZ6OeuErC3BFx/tVh/sR+fdHPl14dY9R02vwf8Lj/AJF7pqIFOtgE&#13;&#10;8OuyLH6+9dbIoadcSfx70T1dU8z14e9jqjUrQeXXm/pb+v8AvPvRr1ZStKHru5taxP8AgOT73SvV&#13;&#10;akCnWRQpBBJB4uDwR7cXgfn1XrkLFTYEgf1/PH0HvYIIrTh17zHWRGIsVupH0+oIP4YN9b/4+7L6&#13;&#10;0ofljqpAI0tkfP8AwfZ0Zfpz5dd9dHVdNJsrfmWGOgZS+DylRLkMXIgPKLDOSUFuPSfYt2XnXmLY&#13;&#10;yBa3DPGP9Dk7k/YRUft6gr3M+7f7Re61u6czbREs7CguIFWKYfawGfzz8+rWthfzRem+58HH1/8A&#13;&#10;LLqrB5HH1xSCoyFRi6bLYYuy6BVuk6mWndbkiWMqy39Le5Y273O2De4RYcz2yivEsoeIk/IgEftN&#13;&#10;PLrn7zf9w73Q9sd1PN/3fd+mSWHuWNZWgulHHSCraZE/ovqVvNT1J3f/AC1fi58h8NNvP4kdu0W1&#13;&#10;MnVrJVR7TyuQO4NrPI6mSOmjWRxkKAAlVurSqo/3Ux5Fb72z5a36E3vKtyIS1SVB1xV/0tdSD7Cf&#13;&#10;9L5dM8sffg99/Z/cl5Z+8Py8+4RRkKbpI/pbsDgWJC/TXBPE1ETMcB1HVU/efwx+R3x6kmn7F62y&#13;&#10;393onZU3ltpW3HtOVVuRI+SxwZqe6jURVJHpFr2PHuJt85L5l5eDSX9sxiH+ix1eMj1JA1D81HXQ&#13;&#10;L2r+857Ke8QWDk/e4RenjZXR+muwfQRyGkp8v0WkBPA0z0VlSrqdJunFipB+v0P/ACP2ExShC/l8&#13;&#10;+p94GjcRWvDHpxIqD6iv2dcTdLKP8GJPP+wNvez29o/b16h8+uLNf8cgf1+vujMT17rgLEENww54&#13;&#10;/H+HuopwPW6Gleu7Ei9vp+Pzf8j37QSK9bDUPXAH62BP4916cJBFR12Pof6/0NvfsU6qNRNOHXuP&#13;&#10;6n+n0t/xPulD69O9eAJ+g/2/0PF/x7tTqgbFeuyp/H+8+90614ny6zRKrM2rkkcXuAB/W/t1EBx5&#13;&#10;nppmb7epCLGoI/VfTpN/6G3Pu4WmOm2LnJ6lgoosL3AKg24uDcW92B7SOmiK56x67IQTdrkn/EfX&#13;&#10;j/ifey9V09WC6jUdKTZW7MnsvdmB3fiiUyG38nS5KmYH9L08gbkC3HtZtt7Ntl7FfwfFEwah4Gh4&#13;&#10;dEPNfLlhzXy5ecs7gKxX0TxP9jCg/n1sHdl73/l8du7P69+X/fm7M5vLtjEbXpMDV9LYTIxUuM3B&#13;&#10;X0Wg4/8AvCIx9zIkQDIY4pIwym7Hi3vIHdbnkjdUtuaN4kWRo4wDEr11E/gKAAmh4VNB1yH5E5Y+&#13;&#10;9j7ebpvX3e/ay0Fltl1ePMu6TQ1+nhbDPDOSUDPjt0FlI7Wya5fjZ2v8d/nLkd1dfJ8atkbG3F12&#13;&#10;aTsfrJduY2ixsj/3Pb+JU2Nnq6VUN5vD45RIx1K3JPJ9v8ub1y3zoZLT6BImtGWSIBUDdhqpBAFC&#13;&#10;CM8QfTpF70+3XvR92GCx5qXnO73W23wSbfuBllldR9SuiQ6JGPaqnUjKAQwFKdAN8xv5uu8+wszk&#13;&#10;MR0x11iOksmlBR7Y3LuKkoaI70qP4FGKCKgkzESmRo4NGiEM5CgDSASfYT5l9zriJpLbZIzFKSyv&#13;&#10;K9C+CcAeQBJp68cdTd7GfcJ5cs7e23z3O3L9+2yhZ7SzjMgswJFB8V43NDJKtDJTJwG4Zr272+Xf&#13;&#10;ZXyJ2v13h+yZUy2c2BRVGPi3TKzSZTJUcyBCtbK3qP6Qx5+vP59gvfecL7mGwtrS9RdUFf1AO56j&#13;&#10;NfLyHDrK72n+7tyh7Ncx7zu/J7PFbbuwf6Y/2UJBqNHd5VIXAoD0Wj7zyC5Yi/0sfpf8X9hIuTwP&#13;&#10;U8iJUPDrC7Fje9wRySeB/Xj3QknqpJ4dcDIEW5HN/rzzx9B7tRAKjj1vTU06jtICGH0Zh6Wt+Pry&#13;&#10;T71WvTqrSlRX5dN7PIDoAViSfqDbni49skmlOlYVTRz15UaIBVYaiR6AL/Xkk35A9168SHqG4dcl&#13;&#10;JGq+klr8g+rj+yvv3Wip8h10LEMBdbsBZiBexvqH097yOHXjWoz0IvW26YNv7gaHNxpU7Zz0Yw24&#13;&#10;aWQH7c0lRaKKrKji8LMGB+trgfj2dbNfra3hFwKwTdsgPo3A/kePQH585dn3vZfG2olL+yPj2zjj&#13;&#10;rTOjyw4wR606gb9xmU27uOv2/XToKOkcT4poAFp6rHT+uhqYwPrqSwY3tqB9s7nDPaXz2chAVT2U&#13;&#10;wCvFT/k/LpbyZuVhvmxw73bKTJIKTVyyyriRTXyDcPOh4Y6h7OwdNuPNQwZGSSHHwxPV5GWJkU/b&#13;&#10;wLqZI2awBIBHJ902+2ivbgJLUIoJYjHDyp/l6U80bvPsW1tPYoHnYqkakEjWTT+X2dCDuHsPa0MU&#13;&#10;GI2lsyho8TQ+kS1amqyOQkHEs88rf6rmw/Hs0ut3sUAgsLdVjXzOSftP/F9AvZOSeYppX3PmXdZJ&#13;&#10;LqbOlOyKIfwqoPDzr+VOk3vbbDU9Dg97Yyjkg23uQSfbhPVFRZCnF6qle3CsSSygnn2k3KyIjTcY&#13;&#10;EpDL6DAYeVf9gdH3KvMImv7zlTcJg+4WBBavGSJj2uKDPkD6V49JnbG19y7xzdHgNvYbI5zMVziO&#13;&#10;mosdTvNI2ogBpXT0on9XYgD8+0VpY3m4XQtrOJpHbIAFR+Z8uj7mHmDY+V9pl3rfLqO0tYRVpJGC&#13;&#10;/korVj8hUn06O/sD4J7iydF29Q9r7hTq3euycXhZtnYGsWnrqbdm4MzTfe0GIepheyCWGxVla4b/&#13;&#10;AG3uQdt9u7iZLxN3c200AXw1x3sy1A4jj1ilzn97nZLC55cu/b61G/bZukkwvJl1obSCF/DklCla&#13;&#10;1V611eQ6L/0r2blOgOzJMrmMR9/HHT5XaO7sHVDxTSYuvU0eUpoXb6SAXsTxx/j7DmwbvPyzvHiX&#13;&#10;a6/iikU4NGwQP5gY6mL3U5A273m5DXbtpuvCYtFd2U6mq+MlHidx/D604cejiZDc3T/xr3Vhd4/H&#13;&#10;zaeWqN27gwCZVtw9oaK2k2imciJah2vj0AMjhXZFdebGxb8exzPPsPKt4m4ctwMZ50LF5zqEdfJB&#13;&#10;TjnrGKz2T3M99thu+WveTcYk26xuPCFttZKPdtAaCS5kJoq9uohiBUVC+fSe3BtTa+Q2FgO5avbt&#13;&#10;LtHO57J5XHZ+cxpHNnKhW84zGJxjeilVizKxPP091ubSym2+PfniW3kkLCRqU1njrQfhH2g9Guz8&#13;&#10;w8wWXN957YWl6+52lpHFJbIGLLAtNJt5pQKzEAAgKaDjXovb9uYzaNUP7l0MNTkYnYtnq4GoccXv&#13;&#10;Gz8n8ggcX9hZt+h29z9AtXX8bCv/ABXU2J7Z7jzPbf8AIqmaKBh/YR0UU8q5P7DU9RoO59wbwybR&#13;&#10;b2qv4pBNEYUSYk+FJPQscSgWX/W/r7aHMN1uU2ncW8QH14D7OlMntZsvK1gJeU4zbOndVRTUVzVs&#13;&#10;5Pr/AIOg73ptKTFZKOaiidqOtVpoSGAREvZrE/gfkeyrcLHwLgGMVDZ/1Hobcp8zpuW3mO6eksPa&#13;&#10;1eJJ4fZ0pOs6XDYbcVDkcrBBk6mllhqKfHVAL0lRqkClSp/UV+tufavZYre3u1ml7ipBCtwP29EX&#13;&#10;uDc7ruuyTWO3MYI5VZGkXDrQHI9K8Olj8id6rlewJzR01DQY+KkxzijxZ0wpPHEoErBfo+rkgfQj&#13;&#10;2v5s3Ey7oyxBUUBaBegx7GcpnbeS0ku5HknLyVeXJ0kkUzxUjoNpsdWbgpIt2qviqKSWOjzjXXXr&#13;&#10;EYFLWgKf0uLKzf6r2VPC15GL1PiUgP8AZ6/Z/g6HcF/bbLctys51RyDXb+gFTqQH1ByPtp1nywo5&#13;&#10;8XUT04jmmjURvJpta4GpyzC554vY+9zmGSBpI6VoOk+2C6h3KKCUsqtWgJ/l0tes+i+1M/svL924&#13;&#10;3auZl6f2Zm8RjN+byp1hekw9Pka6GmqZRAxLv4o31yuEKoDqYge1O0bHulxbHekQ/RxsBLJUCi6g&#13;&#10;GI8+0GpxjoPc9e6nIm08xQ+2l1fR/wBZL6CZ7GzYPqkkSNzGrMAFUu66YwWq5FB6dbSXQOy/jNtn&#13;&#10;uPaPReP+Fm1T0MNi4Dce/PlN2WuMrMXuuWu2z/E4JMZuDUYEgnqDIi0ZOq4IK6bH3PcO3RWk8ljt&#13;&#10;9gDGsWpbjRGYnDUKfFqZ2bIYkqAc0pTrjXzRzfzrzBy4vuBzPz1Md3fcHt02G3muEurQRuyzlkiC&#13;&#10;aAqgOhCSEhQDKWqOiw/I/wCXFZ0N2v2/8RKTpzA7U+NPZWy/vulq7ZlA8+IfBZKkef8AvthKmiUg&#13;&#10;0z1grBNSh2+3/SfSV9l99zI2z7meXbu20WzQ0hkjA0nWtWJCjSQGJBpwpq4HqSfbv2Jtvc/kbb/f&#13;&#10;bbt/ku+Y7DcR+9be6b9QPBKFjgJlcv4hhWMq5qH1MpGpD1XjhItmfEFM1u/fPZ2N7A3lvXqDdeD2&#13;&#10;ztfrTLrNjTR75oxFgoexfuEKTGlhklMlMyGz6TckewwiWPJqPd7ldC4nmhdI44sqwc9gmFfIcDT5&#13;&#10;nrJbcn5o+8c1tyxylsUmz7Xt262lxc3e4xgOr2L1nO36SCviMqjUCDQEYqQKyv4vn8/P/CMPSiSS&#13;&#10;ulSIUGJpPFNUqQURZVhH6Tzctx7iv6i8un+mtly/4VHHPqOA/wAnWdo2zZNkh/e25SFVt6t4kr6l&#13;&#10;Q8TTVgn0pUj59KymoNq9cz/fbuqU3FuZY2QbNxM+rH0/mS5j3FlE9JXmzQRXbixI9rI4rLaiJb4i&#13;&#10;WU1/SQ9o/wBM2a081GfLoNXN9zLzvB9FyxG1jt9QfrZkPiPQ/wDEeE5BP4ZH7fMV6R+4d6bp31U0&#13;&#10;uL/dOMhmK4ba2EgeHE0hd9ISloIP1P8Agyvdj+T7L7vcb3dHW3qQlaJEmFH2AVoT6mtehVsnKnLv&#13;&#10;J1tLuDU8Yis95cMGmegJ7pG4LXOlaKD69Px2hhNqxRV/YOSMdY8Xnptk4OWOXMVJCgqMvWhmjo42&#13;&#10;W+r6v9eL8e1ZsLazHibq+TwhWmpvTUeKj9vRL/WfduY5Hs+SbZTEDR7+cMsCgHjCpGqdhWoPw5Ga&#13;&#10;Dpkz3YGYy1FFh8elNtrbMTkQ7ew0bR0kpH6ZK+Yeuqc/2nla3HAH09pLndLieMQQfowj8CYB/wBM&#13;&#10;eLH5no32XkjbNtu23e/Zr/cG43Mx1MPlGvwxoPILQ+rVr0hVlvoQOzsW0BFBbnVYBVUcsfoAL3/p&#13;&#10;f2XB1+EH/LX5Up0MGRssaAcamn5kk+nkfL16HDZ/TGUyUcWZ3bK22sMNE4SpCplKmKwcP45/RTo4&#13;&#10;ICvLz/RCbexHt/L0s6+NuFYY+NODEeRGe35V/Z1EXNPuvt1hIds5YUX90arVKmJW4YI7pWXzVOHF&#13;&#10;mA6FfI7q2X1viPtcbHR7codIaOcRGozmadefLRY+e0kzMb2qqzTEL3SMj2eT3+27RbhIqQoPOn6j&#13;&#10;08wpofzbHyPUaWPLvNXPW6fV7iz3s2RRm028H9GSVaqv/NKGshpRpBwJU96dx5zcb1dHhFqsDhqq&#13;&#10;61Fqpp8vkwWsGzOUFmdSP90x6Yh9AvsAbrzPeXhaGzJhibiR8bD+k1OHyAA6yF5X9tNm2SOO53PR&#13;&#10;d3KfD2BYIflBDkA+sjapDxqOgkQMVDy3mVuTrKqQ7XBOkfi4P+v7DoNBqp/n6kZnJ4eXA/6v5dZT&#13;&#10;KCzajqVkFlUMjfS1/VwBfi3u1em6Yp1j0hyXUaSbabi5HN7qf6cfg+6kAkHqxFOuMj6SEIc69X0b&#13;&#10;UbryLlrcf1F/emah62qF+HWAF3VQxJZL6Qfr6gOFH9P8Rfj22NR/Lh09VUJHWAsVVfxr1XIXQGa9&#13;&#10;iF0g3APBB9tPUCgxXq44DroqNHpdw51luD6NbXDD/Y/Tn6e/Mp0aV631kKuYk0/T1a2ZfUSp9SDU&#13;&#10;f9697o2kCvDj1Wp1U68FWSMi5BVgWUnSWFvrYf0+vv1BItPOvVSQGJPp1yCkMwNpLEgMT6C7Lo06&#13;&#10;ntwbjgHj3vSVqG6o5rRhxPWbWBaRAPVbRblgXBQq7/7SR/thxa/t0kDuXz6oBU0PWQ/5sErb1BbK&#13;&#10;10azXKsfra1/9f3YntqetBSxoOsWnXqKv6hfjSCS5k06QbfQknn/AIj3WgYUB4dOAmPiOPWMqRqV&#13;&#10;SLAlfWSb3uo5H1QkCx/Hts9WY1TVw64nhnZNC6rqosNVtJuCD+Cfr/t/exnq6jtznrm7DSAF+hRS&#13;&#10;Wvyg4HP4/wBb/W9+ZtArTI6oqsGqfPrgAVjU6/3CrMRf0WBP6bc34AIPutFoZBx6cBOqlOugToZt&#13;&#10;X5PAJ1ONV/SOTa1x78pJWvDr3E8OuH5Y6mZiSVsDr5A9BX6Ec+6BTXVWvW/n1iLFSTbQyEqAAfqD&#13;&#10;dRc83/BH9fdGJGWGa4HWuu2bRpW9hqsqq1yS7XJJP0uRz70ar3EYP+Xr3WO1rcalvcs/Avxfjjng&#13;&#10;C1ufr7p59a65elQQXYaCPVbhmvp+qD+v+Hv3nXr3UOaOVT6CCw1F2+nJIYNb6j6cqPr+PbThxlen&#13;&#10;EIpToz/VvTuLyexKLfWWwcmdyW8MxmdtbDbLyVFJsEbowEcVc+3M7JRtHLLW5GKQjG3kjhWRbOXL&#13;&#10;aQPuX+WrSfal3a4j8WS5d0h1kiASx0pE9CGLycUyAKUOqvUGc9e4t/Zc2S8q7fdC2h22GC63AQhW&#13;&#10;3AWlwXQXVurhlSC1ZR9TiSQo+pQmmpQ2f3VuaoWTC5CpfC0tM8sU+3sTQxbfxdNNAfHU0s2MxqoN&#13;&#10;SlQkiylrspJF+faS8vb4qLaVjGox4aDQopggotKkHB1Vr6efQ42fl3l22Zd2s0F1NIAy3UztcSsp&#13;&#10;FVZZZCxAKtVSgTBA4DpIq4AEYUxC2ogKsegG9nAIt/Qnj8+y0yAigFP5V/Lh+wCvQmOpuLV/Ov8A&#13;&#10;k64yFtLEAAlGQMjaCt1sqMykWLX+v+HvTtXh/gp1sAUA6xXjU3PkChhpKoeSigqqm/J+tj9D7bAH&#13;&#10;Hqx49cB4/IxdQCxjK3e5ZVsAoYk8W51Hm9vfqoa6vy68a/h6W3W9RRx7rpcPW1KwYbemPr9l5mWo&#13;&#10;mKRQQbjiSmxVdK4v+zRZP7OvlAsWSDRcBifZnshUbgtq5pFcBonz/GBoNf6EoRz6hSMVr0E+eYbj&#13;&#10;+rsm62aarna3jvoQACzPbHVJGgONc9uZ7daggNKGp2jrBjC9fjqnrndci4uOXKVU2IyNejNJs3eq&#13;&#10;E4uoNS5GpaGqMS0eTQAhCkdRbVFcsxqLmBtnvyEFex2H9jOOwk/8KYjRLk0IV8kdX3KP6e6j5z5e&#13;&#10;U3DiJBJGhqLyzI8VSAfini1tLaufjDPFUCSnQSZDHZDF5KrxmUo5aLLYurqMfkKGojaOWjqqNzHJ&#13;&#10;Cf8AgptIrgkMhDA6SCQvNBLbztBOumSIlWB/Cy4P54qD5rQ8D0NrO8s9wsor+wkE1vcKro6moZWF&#13;&#10;VNfInhTJDVBoev/U0TYKqROCNS/S/F/9bn2I4bhh2tnoieIHI49Z2qnP0/3v639vtc4ovVVh/i6i&#13;&#10;sxY3Jv7TF2bj08FUcB1xCk/T/b8f717sFJXrTOBgcesiqbgDm/14/wB69uqlOHTLNXj1OhoZXILj&#13;&#10;SDyBb1H/ABHt5YSWqR0y0qgUHT3S0BDBY0ZjcXIUsf8AY+10Fs7GijpPJKOLmg6V+P25K5V6h/Gn&#13;&#10;HoXl/p+W/A9nlrtjnulOn5evRTc7nHEv6eT/AKvLpZ0eOgoymiNVX8swuxBIJNz7OordYRRR0H7m&#13;&#10;7eZSK1r6dPDyKo5PFza1ibfX2pqBw6LFjdvLpM5WtjhbU7aSQxUXBJN7fT2iupkRan9nR/YWzEYH&#13;&#10;DpIVOQeW6xjQt7aio1n8fT/H+vsomnaQUXA6PYLbT3Pk9M7UiyEsbFmNyxvqv/rj2XtCGajZ6UmQ&#13;&#10;J2jrGcan4a3+35/17+6G1FO3rYuPKn+r+XWNsey/hj9LW54/1R/w9tm1krjrYnHXAU7pwV+gPqH4&#13;&#10;H9Df20YJAaU68XU5r1wMbD+yR/rkf717p4bjy63UdcxCbXY6f9hf3sJ/F16vWZI1tb62+jfn/Gw9&#13;&#10;uAAcOtdc9I4+vH+t7317rv6AD3sAnh17ru/vZRhkjrfXvdaHrXXE8+1CLpHVuuvxb/efz73TNevd&#13;&#10;PmOk1xlD9Utbn6j/AFva61ao0nj0guUoajrjkoSyLL9SlyeOf6ce9XKfiHXrZ6YPTOiFhe4AP09p&#13;&#10;FRiKnpd1yMZ/BH+xB920HrdeuXjFvqb/AO8f7b3spjHHr3XEIdXCkgf7HUf8Le6gZyOHWiyrx6da&#13;&#10;bGVFQQeUQ8XIHJP09q47eWT4Rg9I5ryOLzr0r8dtm9mK6Rb9bGwP+Atz/tvZrDYKo7+iG63hEqoN&#13;&#10;TnpWw0FJRICQpZQOWtb/AG3swWNUHQflu7m6NAMHqBW5uCkU2YKLWW1gPp9R7amuo4sk9KbbapZu&#13;&#10;5v59Imtz9TUm0WpEuQGa9yP6j2Tz7hJI2lMA9CW226GAV8+mJmLMWYkknknk8/6/tExqatmvRgAA&#13;&#10;KDqShtoKGx/skE6hb6ke7qWBDLinWmAKkHz6Oj8QOrslvrecu4Gp3qoMUFSF5NbBqg831Hg6bfn6&#13;&#10;e5L9v9ll3C9N6w1BTQE5/Z1i195v3AsuU+Vl2RGEcl1lqfwD/B1YF2d1vm91mt2TUQz4vG7eHhy9&#13;&#10;dWFqKikr8lAs8oFZJ6dMMBVGCXJZiAPcqbvtc1+GsG/TROLHAJIyAfOg8usNuQedts5ZMHNULLcz&#13;&#10;XuYY073CRtQdozqkkBavDSB0SWszkXR9TWYahrqSpw6Ss1EadJ1EsulhO8YlIJBNtBCgkcn2AHnX&#13;&#10;lpzbxsDGKkU416yrttok93LaLdbuJkuaAPqIoB5DHA+uf59AhU9f9k9v5fJ7uxuAqlx07NMtdWI1&#13;&#10;PTeNbvJJGXtcX1MWPA/23sKy7Vu+/wBy9/boQhHFu3/D1LdvzryL7Y7bByxfXiG4Sg8NCGarUAHn&#13;&#10;9gAz69WL/wArb4AyfKTuar2zVxDPbkwyRV1FtOkpKqWrqaH7j7f+MxR1EaiWlV/S0ygoD/a9jHkn&#13;&#10;lzZ7UXG9czzLHDaLqIeoFPIgsACC2KjicDPWNX3qvfDnvbtv2rk32n264vL7fpDbxGEBnabTraHS&#13;&#10;jMyMsX6hDaW0BmaigkbK0XwMjzm6s98d+rds7By+T2z48buDddTlcfksm2ejiL1lO0FOskeMpqf/&#13;&#10;ADcas6zOAXdgpVfc1vuuwWmwLu94FhtXUMAV7qHgCANWqlDpArTh1yhsbj3M3r3HXl61e5vt5WeS&#13;&#10;L6eGRY7YiE0kcTs4jlRWDhpWJjXT8R4dUc97bX+Xn8oLvDK5ftHrjbq9fdgbrrBtPe+wctR5HC19&#13;&#10;fjYhOaefI0JYpV+AiQ0tRochWKGw9xXb82z8szybvDEk+33jHSyBkYcaB43AdSRUjUoBo1CaddFZ&#13;&#10;farkj7ymwQ8hT39zY81cvW6/UW1y8cyaSwGu2nt3eCWISFUMkDv4ZdVmVGIrZL1Pk6v+Zt1Fl6Ts&#13;&#10;ncow+N3Xi5sTCK4vLT42rrIdNFka5GuwEblJH4uFB5/rKcM9jzJyxI/048OZCNK8QCK1UYBP8K+Z&#13;&#10;8+sAeaNo3X7s3vRZxbNMHvbKZJDcTuwB7wHGsVIWgIZhWgHw4p1C3h8ZemNi/GOP4jZ3sCr3TvvG&#13;&#10;UEeD3DvDbxjxsOjF1JelosMK4M88AZVvPYa9PAA9u2uyR3HL6bBcSssbRhK/DIRx7hnT5ADPA56o&#13;&#10;/u3zRc+983vbse3oFN3LKsTapbYEgoxDDTq1ZYNRaah2gcddnf8A8Wsn0D8j+tcFJWvmtsbozsc2&#13;&#10;Cy8sHhnYRPqkp65FuolW45HBHP59whfcnTctc22luzeJDM/Y1KUIznrrTyn94Gy94fY7ft1SIW1/&#13;&#10;t1tpnhDFh3CitHXJU8KeXRvf5jVfBRdM9a4KGRiJa/JZRmhY6Y2pKWOlp/uSBYKzFgB7HHulMsew&#13;&#10;21uDWrE48ioHHrGz7kdlLde6G97rKtNEUcdGHEO5ZtPzAHHql6OYZCh0mxJQoR+Q4Bsbf6/uAQRK&#13;&#10;hHXUho/pbrVwB6SLBkdkb6qSp4typPJHsrIYMQ3Ho+BVkDJwPXRF+SBf8X5P9OffutdeJsP6n37r&#13;&#10;YrXHXtQ/3wPv3WwDXh1x90pnp2tOPXan+nPu1adUKhjUHr172sfz73Xqumgr1nUaBqPN/oP9fn26&#13;&#10;o0jUeqHjjrFcE/W54/3v211Ygg0PWSMtbgcX5vwfbiA/l1U9ZWGoW+lub/8AFfbnWuuC3KcWv6h/&#13;&#10;vJB591BJWvn1vriNdiNIHB/H+Nxb/jXvSsxx1qgrXpZ7P7A3t1/kYcxsrc2a23kYJVkjmxddPSqz&#13;&#10;qbgSwodDr+CGU+zCx3PcNscSbfO8JBqNJNK/YOP59Brmbk7lXnKxfbuarCG/hcEUmRWIr/CxFV/I&#13;&#10;46tT6H/m+9q7MWn2/wBybfx/ZO2tKQT1gWOLKiAkD92GUNFNxe4Yc8fn3K2x+8N/b0i5ghE6+boR&#13;&#10;qP2rwp+XWAPut/dz8i8xM+6+2N62zXQqyxOS1vq49rghl+VPt6NPN13/ACzfndGchtmrpuj+0MqJ&#13;&#10;JJjtuek2vM+SnUkyZTb06fYVTBzrJREeQk6pG4sKjtntvz2vj2jrBcPklG8N9XoVppY/OmeBPUDQ&#13;&#10;c7/fd+6k67fzBE/MWxQEKBdK95EIl4CKdT9TCNIotXZVAwoFakX+QH8pj5L9SCrzuwoMd3psmNGq&#13;&#10;IspschN0Q0wsR95tOZ2eRgDyaKaYkAsUQW9x5vvtPzDtjNLtlL2EA4QaZV+RjPxf82y32dZZ+039&#13;&#10;4D7Kc/mPbeb3flXcWOkpdnxLNm/oXiLSPPlcpCBga2PVYGRoMjh6+pxOZx1diMrSNoqsblKSox2Q&#13;&#10;pnuRpmoqtUlX82LLz7jCaOS3k8GZWRh5MpU/sND/ACp6E9ZyWV1ablZx7lt00dzbS/DLC6Sxt6Ud&#13;&#10;Cyk+tGPUVTa7ccf1590B6VMtBUdcSxbm/wBSbWv+T/T34sSevaRpr12vH0/B/wB5/r791omhBHXh&#13;&#10;+eRyST/Xn36lcdaqa167/oD+RfkcEEfUe9kEYPWq9c9OkBjz+NPA/BH5930Cnd16pGB11fQ41AEc&#13;&#10;DSTyL/63uvwv16lRXrL6XuQT/rji9/bxIYVGOq9dtp0nUbKpBt/sLW96IHn5db6zpZgoDcm5/P09&#13;&#10;+rXh004PGnWRUAb9P5tc/T/H24i1OeteXXJlYFQLoCdOpf6fUe/MNJx1QZGc56Gbo7b3Wu6OwMPi&#13;&#10;O2ty1m1tkymQZDJUZUSIxU6ACyuFufzb2IuWrTarzdEt94lMMHmf9nP+bqL/AHa3znzl7kq53D23&#13;&#10;sU3DdFI0ROMUJycUr+3qz6j7g+JPwq6+3mPjXuvdPYncPYOEr9tHcuTkgNHgcPXXR/t1jiRYpCnp&#13;&#10;8oOvTcC1/cpDdeTOSbKccuTtdXMwKgk1oPWoAGPTrBKX29+8l957nHbG96tvttk5d2mVZjAikPPI&#13;&#10;B3Bu5mdSfI4Hr1ThWVNVksjV5CukM9XXzzVdTNKdTyz1DmSWVi1/qSfcJyySyzNPLxkJJrk1r5nr&#13;&#10;pfZ29vt9nHY2o0RwqqKo4BQAAAPy/IU6igXXggWDEj6n8L7r0oJAbPn1H9Wr6mwTXa3q4/FvbQBB&#13;&#10;p07VSKefWTyEIT6rcX/qL/kg+709eqaM067MhcgXB+ltJvfm54PuoKk068EAz1wYs30F7mx/oADb&#13;&#10;35u3PW1HWPUisPza5KkWB491JUGvHq5rw67seGFtOhhYDiwa5sB/xX3osfipjrw4U66KxFWYPYoB&#13;&#10;6SOACLHn3shKdeHiAgFcH59duikJ6yCFA4AK/wCufz/h78VAp15WyR1KxWMqMzlKLEU3k81dOsSg&#13;&#10;AyKC17ysg5IC3JAH0v7vbQtcTLAvFscM9Jdy3GHatum3O4oEhUsfIfIV8q9HX3LJ15N1fSYbG7fl&#13;&#10;3F2PsCELk8pl5AarMbbYg1FLRwAE6aV19LEXIH159yLefus7MIYojNd2gFS3xOvmAP6OT+fWKGwr&#13;&#10;zpH7gNut/eix2LeWJiih+CG5oQjMxxqkBFQMefRYcflsTR5KXO09N9tiK6M0OWxiHWKalqFtqQMA&#13;&#10;SUJBv/j7B8FzbpcfVRgqjVDJ6A+X2/PrIC923crjb12e4k13MJ1wzHGpkyAR5V4Z8+mqTCYSN5cg&#13;&#10;2bjfHtUSCmpFv91PDfjUPoLDj2y1pb6jJ4tUrQL5n5fPoxXeN2kQWX0Z8dVqzk9oPr9g9OjR9ZVa&#13;&#10;dkbA3/s+uxtNT7LwGOpp8dNFGxq8duGSN5Y6mIf4qhMhv9PYy2iUbttl1t86AW8SjSfMNQ56x95+&#13;&#10;s25E5z2XmeznZ91u5XWVSaLLbhlBU/YWov2dI2u76rdn7bh2J1ZhMbsuFEpo83unHxoc9nJ42EU0&#13;&#10;r5BxrjRuTZSfrYW9l78zvY2qbbsyLbgUDSKO9iDQmp4A+nQmtPZq05n3t+b/AHCu5N0Y1aC0kJ+n&#13;&#10;gU1oAgwxGKGn216F35W753TmO09s1W0s5kalI9k9eZatkhnkWkGbxmMREq61ybF1K2ubm3s9513K&#13;&#10;9n3iB7SRmAhhY04agAKnqN/u68o8u7f7e7hDzJaRIz3u4wIGUazBK7EpGvGmQcUofPpKb62dSb1o&#13;&#10;8Z24TS1mX3DU0+O3RCAYaLG7giAhSrWjX1y+YWLSMAg+p9pNxsE3FU3wkeJKQslOAkHovHPEnh0f&#13;&#10;8o803XKk9z7baXitbBXmtWOZJLc1JjZ/hQrwABJHCnQhnsbaeMy2A2r2ZtfCb/zu2oKeixuYosoU&#13;&#10;qHxrKJKbH1ktJZEjH6WVCWtwbezX97WUE0dlu8SXUsQAVw3l6GnlTB9egSORuZdw2695h5Cv59ls&#13;&#10;r5meaCSPtMlaNIgbuct5E9vQM/JXtXcm/c/R46opKDb+1sTGIcJtbBQtSYnHxgfQITqldrDVI5uT&#13;&#10;7DvN+9Xe4XItyojhQURF4CvUrewvt3sPKO0S38Ekl3uFw2qe7nIaVznAphFzhVxTorguo0o/jU/r&#13;&#10;QAkrbn8cc+wZUjzPWQvHLLWnWaJytRDKAbiUEsCQxa9hqX6/48e7LUOGHTUqhoJEPAg4+359GQzW&#13;&#10;WizezcfQQUsUOVoIDIak8SSRlbOmg3NiCTz7GFzcePt6xqtHQfnTqBtp2yTaubJ72aQtbTMFoOAP&#13;&#10;kflToH9v5FxkYYZitN4Hk1SsdWlufUAeRzzx7D1nIPH0OdI4VPHqUN6soztzSxDxNY4DzrjPXPNz&#13;&#10;UAyM1W9UK6qM19TAMbMPrz9QPpz7vdmEymQtrb16ps8N61jHbLF4MYWnp0ueldqbv7j7T2r1ftEY&#13;&#10;58tvmuTbsNHlsjDicbPFVXD+esnuilR6lYj6+1ex293u+6R7dZldUvaQxoNJ4mnnTj0F/c7fOXPb&#13;&#10;zkK9525g8QQ7col1xJ4kquD2hUwSHNAcgAVJIp0aTsD4t0fXqZ3rvZ1DvTtjsfA5qsw268/hMDW0&#13;&#10;uwsc1CGX+GYOqqER62dWLJJIgZbr9fY0veUEsIn2/bY5b26U0kYIViAH4UJ+JvnwHn1j5yp7/XXN&#13;&#10;9zb84c0T2PLuyXMSyWtvNcJJfyav9FnVDphjpkA0JrgHibFuqtodi/Gb4sfHP+8ePg291z2v2nu+&#13;&#10;Hvnb283mxtRPtBo4sG+IyW2KuMGVKiEzvFVRyWsRfm3sd7JBd7DsFnayIqRSSMLoS0A0ONJWh41G&#13;&#10;SRwHl1iH7lbtyx7x+9fNl9t0z3W67Vt1u2wS2RLVuoCJROs60VQjsqhSCS2qhGkjpq+WGL6t6/2A&#13;&#10;vxKq/k/ujG9M7YyUnb/Qe7cZkHzQ3h11uqlAfrDdFJTSFHrMNUjx0U0n9gCy6XNkW7QWEG0Ly/uN&#13;&#10;+9oijxIXVtWuKp/QYilQrU0kiumlc1oeezt9znzHz1J74cu8m2+77rdAbbu8EsItvpNwiCkbnArD&#13;&#10;9L6qMD6qIcZdZDABSayu7/lzmdw7b6h6w6/arxO1em9rV+1cBlayrnye4sn/ABqqaqyrHIVWp44Z&#13;&#10;nd2WmQ6F1aVAAt7j3fecmkhttt2dfDitUKq5Op2JwTqOe4eX2enWZ3tb93O123ed+5458Iu77mG6&#13;&#10;W5kgRVjtoPCA8MCJSASCMucse41JJ6LjFtGokp03P2DmpNtYiSNpIPv9dVn8vpUGJMZj2OsDnhmA&#13;&#10;Uf63sOLYSBPrN0k8BKcWNXb5AcfsPDqZ5+aIEm/cHJNqNwuVbuMZ028NOJll4Y81WpPDy6asp2NH&#13;&#10;TUT4LYuPXauIdFWqr0YTbnzLKt2kr8j+qNWPPigAH4v7TTbv4cZtdqTwU/EQe9vmx4ivoOjHbuR3&#13;&#10;urtd25vn/eNyv9mhxbQfJIj2tQfjkBJI8uo+C6/qaigi3Bu7IQ7O22R5lr8mrtk8oT6mTE4q/lme&#13;&#10;T8OVC3NyfdLfamki+r3BxDCTXU1dR/0q8a+Vf29PbvztBbXZ2jlqBtyvloPDh/soacDNL8EYHmoJ&#13;&#10;IHAdTarfuPwkM2H64oHwdHKhhqdx15SXdOTJOpyKgjTSIWAskPNvq3u77rDbIYNojMUZwXOXb8/w&#13;&#10;/YM9Jrbky93edd056nF3KpqtrHVbSL5aTmY0/E/bUcOguleaSVpZWM8s+t5JZizyNJyXklmJuxN+&#13;&#10;WYn8+yZnZzrOT8zU19fWvUhxRoiLHGulVIAAAAp/CFFAAPIClOlts7YO6d7zomIovFQiVkmytVqh&#13;&#10;oIVIBb1i5kcA8JGD/jb2Z7dtV/uTaYUoo4scD8vU/Lj0D+audOXuUYS24y6piKpCpBkbPEitFU/x&#13;&#10;Einz6MvgdobM66ilqljgzWfoIya/PZJ4osbiWBDMwmk1RU5UgBQvknIvYKbexla7dtu0Lrakjpku&#13;&#10;aaV+dTgEemT1Am88z81c8usDM1rZTYjt4wzSy1xgDvcHgWISMeZI6Bzf3fflknpttyHLVetlXNVU&#13;&#10;Dpi6B2YK0mDxUty8lgLVVUWc2BAX2Gd05tpVLQlmJ+MjtFP4Qc19Gavy6kzlH2hWGNZd9H06EAmF&#13;&#10;DWR18hPMtBp/4TDpQfir0WfIV2QzVVNk8pWy1tZVtrqKmrlaaaSQkt6me9lsfoOB9APYGmlnu5DN&#13;&#10;csXZjUlqknqcrO0s9rt0sbKFYYYxRFQAKB8gKD8+oy3jUeolCAxlAuWT/ULcnj+nuvwjPTpIPAZ6&#13;&#10;6EqsfWNKrqWJlW/Nr3b/AG5PuofPd1ZkoAR1y1fuWNo9KXjYjUCtgT9OQOeOfr7rU17uPVdJpWnW&#13;&#10;IvMp8hDOrMWIW6mw49J/A91Z2BqeHy6uCDimaefWIlidZubG3JJB/NrH3o1PfXHTgGKf4Ou9R1aw&#13;&#10;LMosCtlFlPLH/be6hgf1KcOvBVp1xazBf03JL351Lq4/2Jv73q1dwx1YCgoOua+TTa7orMbKo5tY&#13;&#10;gXbm5NvftL0qxx5U68SBk9dqoIRZC4vqbQSw9a/2XHP1+tx72F1EA9NswoWXj1zRbFlQktrH9NOp&#13;&#10;hzyLGwFj9Pr7uFGVHDqhYmmvh1yX/NumjWoF1LHQVJYsxUk/6wFjf3sHsJPXiavVOuQLE+mIWku1&#13;&#10;2VWEbKb8f1uPp/h70MPjqnHriJVsFK/Q2jF7AggKCSTzbk2971149WZShFDx65FioJsQdYMoRjfQ&#13;&#10;WAu5J9P1INv97t78Tpyvn1XJwesTaAFeMAn+yp1cWJOq1hz9LAn3U0+IdOLWvht1juTdfSRIwkVS&#13;&#10;BdmC2JYDi4BI5/PupLeVOnNHoT+3rk6XIAa5GpXR2Gm4X1XA/p+P6+9sBUaTjrx1U7jjrHcH1Mun&#13;&#10;SyqoBAHrP4bgG4/r9PdaEijfy62a1oD14oByCjAcCxWw55L/AJ4/4p709dNF68GrXFKde4PpBY2G&#13;&#10;rTputwCwOk/Qi1j/AI8e6sqqNSVJ63TrwYhmJBb9d1v9VWxJ/wADe5v78QQQ4/Pr2fLrExUrw/pc&#13;&#10;roB0rcr6kYEX+p/x490cY44OevdcG1NY2YWGuQslwC/A4vc6bj8e2zwBHHr3WNzKlmABt+NBLLZr&#13;&#10;6yoIJDHj/D3Qlh1YBSPn1yp6OqyNRTY6iDNPX1NPSUsIW7S1FXMIYkj5vYE2vfg+7RxTXEixRZZy&#13;&#10;FA+Z4fkOmp7iCzhe6uTpSFWdmPABRU/yz0f/AAFDkchF1h1HgoanMYjce8sl162HgqZohJlaAUaT&#13;&#10;bkoT/umqpK6omqop+WUoVuU49zPaJK8Vly/aKZElma30VplAp8RfQqzFq8e2lesTN1ntLSTf/cfd&#13;&#10;3S1ubKxi3ATMgP6Unjsls4NNcU0ESQvFwbWDTVnpp706yrqsbt3FT1NFl9/9aVj4jtJMA0VdiN3b&#13;&#10;epq04bB9z7felB1Qzyp9pmgt/DUWkkKmRj7Scz7NLIZ76I67u0olwEysqhiq3SU9aaZqcHoejH2n&#13;&#10;59sbU7fsc6vbbNvqLNtP1GpZbS5aMTT7LOG4PEH8WxJ0+LBqRa6V6KEWLEXLFWRSxb1MGNtMa6vo&#13;&#10;SQCB/t/ce6tdG6yV06cEUpilKcKf5/y65xqisWVNTlDYOAUBuGuSh/Gr8+9qBn1/l14nrHwurXoF&#13;&#10;4yo0tclwblBe/APBP9Pp70MHu/1HrxrjSOsOhCwI16TeU6lINnubj+i3+htb3oqK8M0qf9Xp8+vB&#13;&#10;jXHDrnrkjaIwuFZCWRk1SeKRQVhCkj1MHOon6e9d2oacEf5j14hSreJTTQ1rwp5g/aOHQkdpBchm&#13;&#10;8Xu2KGNaXfuFpNyyskEixDOVTNit1xBjy7JXwTPNKLancn6ezzfCslzHuKAaLlA+OGtqrIK/JwxP&#13;&#10;zNegPyFWy2q45adj4mzzvbAEjWYFpLZk04A28iiMZARQPsbaygHYe3oBHCZd/bQxwAlWU+XdezaC&#13;&#10;lvFTc2aWvxcSkRk3aSkHjBvCqlLPafvezAQD6y2U+f8AawqOHoZIhwHEpRc06URSjk3e3dzp2ncZ&#13;&#10;KaaYtb2VssOISC6ZqknCXFTgTEj/1dEcAAW9n4xwx0T9d+/VIz17rsC5Ate5AsOb/wCFvewCTjrx&#13;&#10;IAr1NipJHHq9P0IAPJB/rb6e1qQsVqx6SPItajp9pMc5KqiXva9+efxc/wC9e18No7fCOkkkyjie&#13;&#10;lTSYJ20mU6VAHC8k/ggt9fZxBtxrqfoulvVUUTj0qKSghpwAiBbWu3BNrfUn839nENuifCOiqe5k&#13;&#10;kNG6eFmiiX8ah9OPTf8Aw9qtaDFei9opJsk9NmRzFNTJ5JpQlrAKSt/8dKfX/Ye09xdwwLV2p0qt&#13;&#10;NvkftUcfPpiO4ZakE04CrYFXkFma41cD8fX8+y47lJIP0h2nz6MjtqRt+oCT0x18ssil5GLEtc83&#13;&#10;bjki/tBcySEazkjpdboqGiinTUlYnAa/+xB/21/aRbr16W6SR1JSqj/JsOf9f26txETTPTDRedan&#13;&#10;qSkyEizAcn6/7zz7dDR1rXj1QxsMnqWGRidLDknn6/j+ntwFa1GemxXz64n+h59uChFadXx1z8KN&#13;&#10;yyr/AIcDgf7H3TQOJ6a1Zx119pE/AABH1sebH3owI/l1vxH9euDY0erSWHHFjq/HNz+feja+nVxO&#13;&#10;Rx6wHHTAAhr8fnVc/wCw5/3r22bY06sJwcEdYWpKhLkrq44+gH+8+6GBvLHVxMhx1haGZOWR7f6w&#13;&#10;4/1/firdXEik0HXDSzcLwfzf8D8+/AE9X6yiP+p5/wAPp7uErx691x8Z5IIP+xNveih8uvV6mUBM&#13;&#10;UwvY6hY2/J/x9uQExvQ9J7hapXp8aNZEbnkgj/b8X9r3XUpHRejaWB6YGQxsUItpJHtDSnRqp1KD&#13;&#10;1w5JsASeLD+tzb3o6uCjrxoO49PNDgq2sIJXxRkmzMTcj8kL7Vw2c0uSKA+fSC43GC3BzqI8ulrj&#13;&#10;9pqADo1kE3kktb/AAezaDbY1yVJ+Z6Dd1v8AU6SwB9B0o4sbSUaBn0syi4LqABb8Lx7WCNY+3okf&#13;&#10;cLq7b9HqNW5iCCOwK6V4DMQPp9LD8+6STpEpJ6UW21yyvrY8ekLX7glnLLD9DxrYGwt/RT9f9f2T&#13;&#10;z7jrxD/Ph0KLbbEhoW49JySR5WLyMzsfqWv/AL0fp/rey92aTLmvRmqqgovXWk8W/P8Aj/sfbemn&#13;&#10;wnq3XRBU2YW9+qRluvdZoyP9t/rXtcXN/by5wOvUqKdWE/ETvXbXW1DLispUrSTtUPUtI7CPVzww&#13;&#10;fi/+PuXeQuZbLa7cwSsEIOf216wv+8p7R8wc83S7ptqeIiqEp5+XRnux+/8AefeeUam64w9Tnmp0&#13;&#10;Wnly9Qpo8LC6RrHqEiW87/T/ADam9uT7Gm6cy33MEvhbRGZB/EcL9o9T5/PqBeTPZzlr2osRcc/X&#13;&#10;S2YbKwL+pOwrU4P9mvHJIpWoHRXMd0lvHLdw7Zo+0zlJaXI5ijx8UlNgcqNvwZeuYJj8XJXtF4Q0&#13;&#10;rFUHJ5I1ED2DY+W76bmCFN7JIZgABG2gMcKpIxk8Pn1kDd+6/LO3+2F/de3YhSWCF3ZXuIjctEor&#13;&#10;JKkWvxCqAFjgUANK9WyV/ZPV/wAWc1s3rXd+F/h+a3vSQ1C5KpoKSpp8bjKeuWh/g9PFNG3hlqP8&#13;&#10;40xINrpx9TMs277RyrcW+1XahWnXDECgoaUpTzrn7Oud9lyJz/79bTunPHLNyJrXanKtGsjK0kjo&#13;&#10;ZPGcg90ceFC+tGoa42U/ip3T171Fsai7F6uw2003jSQ4OSlylRQUUc821HrUXd+EFZTqJQJ6NpHj&#13;&#10;QEASKLf1935t5Xh5ut1267ciykRgVXB1YMMnzEbgkr1jT7Xe7nMnsbzVPzLaRk77azoUeasq+C2u&#13;&#10;K9h0u1FNzE6p4q0dFGGXolfzI+RHYPSPzQ6PwPQHXOMp+qPkzvbP1++N07VwEwzWR39WUFNU7fm3&#13;&#10;VlcaGeSnkxyk6ZCNTo7ElgAUdtJfbS+0bTfw+OlwrQzuRUJLGo0E17VDAMdRoaACvQ/2zl3kr3P5&#13;&#10;X9wecrPdpbG95dMd5tNm0gVW266mk8eGJa+I7xzyIoiQ6aylglWJ6ND/ADkuu9vZv+XziOv+78Bh&#13;&#10;Yd5b33dsrdmIp6/K0tJlduY/btVHV5fN11Et6umH2fmhgkRAxlcRtYavYGs02zmrdN1j2yTxdutl&#13;&#10;WJywbwvFEqsDFL8LMlCGK17WArQ9TtyanO/srHyXuvMVsbHmi/N1c28avG16LCSzkt0jvbL41juJ&#13;&#10;ZYWVZgoLxOaao+tSGq+TLfH7cFfuTp4VE1RX4uLbE+Ow9bkDhI9vUNS1Ri3log7UyyxX0+W2sj0k&#13;&#10;kD2suuZ4uXp3utnTxAQECgkoFXINDio9eNOpxsvYtveLaotl9xnEccMrXIllSNZzcSKBKNYAk0uO&#13;&#10;7TlQRXHml+i+wu8u7u9IOxNz5fKQY2Cc6sak0himVmuqvHcjjk3JH59puW9y5i5g5gG63blIhnT5&#13;&#10;fs4dH3u/yb7Te1ftM3JWx20cl04/tmClhilQaVz/AIeho+fnam3MFmOssjR1kdbmdmzTVLJF42aS&#13;&#10;vrgFqdDi91iVQoP+qv7PPcfeLezmtJmNXgYn8z59Rj9z/wBv973nb9+sJojHbbkqrU+SJlR9rHP2&#13;&#10;dVu99/JCt7Zw+KwIWRqWh9ZllBZhrs7ol78FgL/63uKOaOb33q2W3AwPP0Pn1nB7O+xtr7bbpPvB&#13;&#10;YeJPgLT0qAftp0WXC1PjmML2/dsEJ5AdWtax/rf2DbV6Ep69T3uMPiQ+IPwnrlmaPxT/AHCL6Zbl&#13;&#10;uDw4PP8Ah71cQ0fWPPrW3XPiw+ET8PTMzA/QfT68C/tMxWuOjIKx6wFl1AfQng/4f0v7aZxWg6dR&#13;&#10;aDPHrl7t1brsG3v3WuOD165/w97r1TQK9eWx5/pxf34Dz6qxBOOuR54ubccaj/vXu1TSnVeuQ0c8&#13;&#10;sSb2PJFv9j7sAgwPPrRJOT12rBTyeLc/639fflamD17rmSWQ2vwfxwSP9f3c5Wq9e6ywRtJZRwfr&#13;&#10;z/S/197QGgHVHcIKnr0kfhcr/U8n+t/6e7EaTTryvrFeuDkhTb/fc+6tWmOr9YDc8kH/AF/x9Le2&#13;&#10;fOvn1s549c4KielnjqaWaemqIGDxVFPK8E8TKbq8csdmFjaxB97V2iIkjJDDgQaf4OqSwx3MLW86&#13;&#10;rIjijIwDAj5g1B/Z0ezof+Y38meiZKalod31G79vQhEOB3VI9dEKdOfDT1jnyILcAEn2P9j9zeZd&#13;&#10;npFM4uIh5SEsR9h49Ype6v3LPZL3QEl21iNqv3qfHswI+71kjA0E/lTqzrHfN34G/NHE0e1flV1L&#13;&#10;itrbxmjjpqbeMkC0dbR1LgKJMXu7GGOqhBIUBZH0lRpYFSR7k2PnLkPnaNbfmKFYpDj9QcCPOOZe&#13;&#10;4f5OsH7z7s33rvuzX8m/exe9y3+3IdTQQnUGT+GaxlDQykD8QSoPcpU0PQTdqfycI904s7x+HXce&#13;&#10;A7Gwsw88O0t45OmgyXgddQFFujFoYZGX/U1FKhP9T9fZHvPs+ssQu+VrsSKeCSUIPn2zIKf72Ps6&#13;&#10;kX2+/vG7jab3+rf3hOXpdsuFNGurGNsGtKyWUzBwPUxSyAHNOA6qF7Z6K7g6Kzku3+3uutz7Dr1Z&#13;&#10;kifNY9xi60IQWfG5ym8tFUqAygtBUNYkBiG49xFu+w71sU3hbvbvCRXJA0tT+F1qjAVHA1yK566H&#13;&#10;+33uv7ce6u2fvH283i33SOlWWJwJYya0WWBws8TGh7ZI14EqCM9BR9CB+ALcfQ2sL+ypePQ+Pwjr&#13;&#10;ISUIIHpNueLkfkn24SQagDqnXHUWspA5sVvYG/8AsfeqlsU6911dmOk/g2FzYe/ZY6T17rxvcqBc&#13;&#10;8f63P9D781dRA691kTUo02uAfrcX55N/d11DB6910VtdiQAOf9b+g910Zr16vUiIDhQDqJHqIFuf&#13;&#10;p9fbnDhjqj8K9SiLfVtQQ3K8G1v8B7sdQFa8emcVxx65My3sRf8AAGqxBPINvbqiqiuevBTpp1lQ&#13;&#10;BgQQAL/nkke9Yaqny6oQQR8usxKCMjjUTwByLWHtw6dNKnpnS3i6v9VOu1Vl0Fjxe4PN7W+nvQFF&#13;&#10;685UoadY0L63Ck3sb/myk/j36ppTpwAFFJ65WUhfV6luDf6kX59+xT59aq1aeXXvTp0lVA5Oq/6h&#13;&#10;+AB711UULVBNR1hEaqxAubm/H1+l+PdQgBqOnixIz1wZhYkfS91KDn62N7f6/ukhNadbXh12WPoB&#13;&#10;BOs6V406hb6+7GMH4cdbAFSQeu2TTGVAHNwCTbQV54t78VolOqDufV6ceo6yKtgVu1zcgAkl+RYW&#13;&#10;/wAPbPTrA8fT+XThDjayQGRomjgUX8kl1BuL8Bvr7UCKQjUcAevSOW9tUIQPqc+Qz/Pp4weZqdvV&#13;&#10;orqIQx1UTK0VWya5ob+ljFzb6e1FpcPaOZI6A+vmPsPRXu+1Qb1bfSXRJjJytaAnyqPP8+nPHbjy&#13;&#10;m2920W6Gllr/AC1BasDszpWUdWP8to5b/wBVJKj8Nb29FdzWe5JfE6qk1+YNNQ6L77YbDfeWpOXV&#13;&#10;XwtK/p8AUkX+zcfY2K+hPS/Ta9FSb8p6agpf4jtrecElfgBY+ILVJrkpiT+lomawX+hv+PZwtnFH&#13;&#10;uWiJS8NwNSU4VOT+zoFnmC7uOTpLi9cw321t4dz5fBwc/JgK/PoN6bG7cxu5cvjdzVFZBSUcs8Uf&#13;&#10;2wBlWZHsoLH6W9kqW9nHeSW961FUkY/1ceh3Pf75uGxW19sCRvLMqsdR7dNP5dGO/vrsjbHT9Ltn&#13;&#10;rvGZEZnd2bqpcvmquZvu6iloKZaRIooVPCM7uFFrWBPsV/X7bZ7ClptCMJLhmLMeNFoPz+XUGDlf&#13;&#10;m3f/AHLl33ni4ia022BBDAigIHkYvXUeLKAKnz6CNNjRxxx124KmKmiTTMabyN9yyBguk6f7RNvS&#13;&#10;PZGm2BR4121BxoONP8/Ulnm52c2WzIZHPbrpVQfUeVB6nHRj/kdlsPTZ3bEmKWLE4mTYO2A8zKgq&#13;&#10;Z5oaTTKtNRxk6jf/AHZKf9YexhzVcwR3EIgKxp4MY9WbArw/y9QV7H7XuVztG4DcdVxcDcbo07tK&#13;&#10;qWrVmPAU4BcdFarewMlHQ1eIxM09Hja9l++dpy9VXuj+l53PCWvwEA/p7Bku7TCI20BIRuJPE/s6&#13;&#10;yItOS7B7yPdNwjE00IPhhRREB40rxr56uPSQgr6mGpjqUkKvBL5Y5ivraRfwznk/6/suSZ1kVxxH&#13;&#10;+Dj0J5rKCW2eCUYkFNI4U+Q4AdDnkKWHsPAxVtJJCMlRQ6J1lcKzMBY2+ht/xX2KJkj3eATJ8QGe&#13;&#10;oesbiXkfd3tLhW8CVqr5ihPp0Ck2ByVPI0bQkFTYhC2kaW/UW5449hprWZWKsKU6lmHetumj1o9Q&#13;&#10;fUcPl04U2OgxwFdXsDJYNFGxDAvpvyD9PbscEcQ8aU5Hl0kuL6a+P0lkO08WGP2dRp9w1slalS7F&#13;&#10;UGhUVP0hT6bfT/YW90N1IZtYx07FsdrHZmBVqTUmuc+vXLMUx1RZGKytVKC7IdHKX1lh+bj68+93&#13;&#10;CmomGCf8nHr21XFA9nJ3eGcV9OmAt5CG1G99QYjk/wC0tf8Apb2lYljXo6AEYwKj/B0+bbzOW2zn&#13;&#10;cTuXDVM2Oy2DraXKY2ugd0amrKKYTQSKyWb9S8gGxHtTZ3E1pcJdwtpeJgy/l/k6J982zbeYdnud&#13;&#10;g3SPx7W8jeKWMgGqMpUjNc0NV+Y6tZk74+XvzgrRuXalbSbUPVmKx8uU3HgZqPb23qOIAR5F8sgK&#13;&#10;NPV1ADzp6GLMGuQSD7l223vm3nUa9tItxa9zSKdMYJ4hvViM0658XftX93f7sEQ2nm2N90bfneOG&#13;&#10;2njea4YLXwvB04SKPCOSymhBzQ9Bd/MT+Uu7O7997O2y3a9X2PgOvevtubZqczSUtRiMfkc7SUYX&#13;&#10;KyriwxjMiuCjyIOeTwb+yD3B30Xt7HYWNwJYYkHiFF0q0x+LHr8+pO+5/wCzdjyNype8ybrsv7tv&#13;&#10;NyvJWghkYTywWat/i6ByNSpTNP51PREsNgd3b3ihCyVDYnEQlBlsxVvHicJSX1BRUVDaQPoRGl7n&#13;&#10;i3sEwWt9uQBzoQU1ux0oK/4M8B1lJum98tcpTtUKt1cMCIYUBmnamDpUDuwBqbh04zbn2hsS8W04&#13;&#10;od17kVQku6MtT6sRjqiIjV/BsbL/AJwqb6ZX4P4B9uPfbftQ02AFxMMGRgNAP9BfPosj2DmXm/8A&#13;&#10;V5kZtusDlbSFv1pFOaTyrQgHzVfU9Jehwu9eyclU5WeeeqVbvkdxZipMGLoogC7Xq5rIiqAQsUY/&#13;&#10;2m349ooLbcd5madiWC/FI2FHyH2cPlToQ3u68q8iWEe2QxrEWoIraFQ0rsOFEUaiT5s3nx6f2zGy&#13;&#10;NiGJdtxR7z3PGg8m5MpTBMBjKiMkMMVjX5nK86ZpPSeODb2rM+27WAtoPqJ/9+tTQp89K+dD5/n0&#13;&#10;SDbebOb9R35ztO3McW0TVuZV8jNIP7IHgVTuyR0Hebz2Z3LkJslmclUZCtkUr9xO5ZI040w00fCx&#13;&#10;KALBYwF/2Psmuru5vpvFuHLMPtp/tfQdDjadn2vYLJdu2qFbeJeCqKFieJY8Xb1Jz1ixGKyWbq0x&#13;&#10;+KpKnIVk7BYKanjZ355uwFwq/ksSAPe7a3nuZBDCpdzWgAr+35fPpzctysdqtGvNxmWCFBUu3l9n&#13;&#10;qfkAT0ZrafSeMwUcOW7EqhW1kgAo9s44tUMzoCUWcRfuTMOLrGAgH63t7GW38tw2gW53dgzHhGma&#13;&#10;fbTLH16gPmX3Yv8AeJH23kmLwox8V3L2qB5lS3bGPOrVc17V6c99dwYHaFLJhYwizxw6KPamAnhR&#13;&#10;qZT+mLP5Wl9FOulrNTUt3NhrY+77pzHY7XH4AHdwESUx/p3Hw/YMivRVyn7a7rzHcDdpNRVmq93c&#13;&#10;q3dQ5NvC+ZKfhll7P4VHRQN2b/3HvKSNMhMKfG05Y0OEx4aHF0S/S8dMg5e/6pZSWP8AX3HO5bze&#13;&#10;7mw+oOlBwQCi1+z/AC9ZJcuco7Ly0rfRJqnf455KGaT7WphT5KtF6R3IQNyTrEbNzb9QsCWHstAo&#13;&#10;C3QnqCfDp1kRro2mTlvU8RDH6cEKbW5PPvf9KtemnB1cKenXWu68Kq39IBBKn+zcD8fUe9M4ADev&#13;&#10;VtNDxyM9dMCpVf1k2toCqFNrWuR/vN/dX4aPM9XQ1B+09YwFvrZtZ0/pZj+o8CwUH6WJ910moZzn&#13;&#10;06tTy65XYW0ixZSSL2BVj9BzcDj+g92qQcda0gGpNeuAPrOr8Ekgixb/AGkcD/e/ewTXPVgBxHXI&#13;&#10;6CptwbglTwPTybcm/wDsPfgQRUdUq9cDHWeKHUhd/VwdCElSpHGokD9JNvz7sI9Y/U/LptpMinl1&#13;&#10;3LEFF1GkmMKVuSA3+0ixvz72y0UU8uqqwJ789cypQBmABXi7MBYsLF/oDe/Hu1CBQZ60vxU65RK4&#13;&#10;YEldOkl/yG0qQLMebn34DNT1pj1hdRpSLn6Bgp/s6uGUW/obm/8Ah7qe6iAYPn6dXSgqw8uudkY2&#13;&#10;INyz2sHF2W/jQC3AI/Pu9Bx8+m+uipbyBkVfWWsCxs5YAXZrW/I/pax90IH4hTq9aCqnPXo7MTZB&#13;&#10;e6s2pvStgdY5sT9Lj6j3YBfLrzElQSc5642CPZeNAsxXUVHk9THi12vx/re23wadbXWe4f5OsbaL&#13;&#10;EoGVSgTSAOTbk3PPvRI8urqr8W64lUVWOpC11GksGN0AtzxzzyPfgFA62C5NGGOuizRGwvrA0MgB&#13;&#10;CWtoItY/737qxYKSvWkAZatk9dG+tvqPV6gABe4AN2I+nvwGljTHTgp1xs6+lTqLIRcMGARh6hcc&#13;&#10;H+nuh1KdI8+HXq1GOvaRYhhwBqFyXJ1eoAD/ABva3vZUmufLh16ukVPWMr6VXSpu2kq5ZOPq/CDg&#13;&#10;j6C3tvTWPAz17FKnrxS7KAzWfghltoZRdSrH/Afn/iPetIDgVr14Vrnh1wkXWB6Qoubn6akDc/Qm&#13;&#10;4t9P9v70y/sr1sGmehB6q+1j3pRNI8cVfTUuUk29HObU0u4fsmXDQSySAquqWxW/BJHPPs55a8Mb&#13;&#10;srNh0V2iB4NIBgf5ugdz4J35ZlijDGN3iWcqKkWxceMwUZbtwaZAr6dH76KrG6a6h3T8kM5TzHJd&#13;&#10;f7S3LtvrKGoRgZu4ezMlLt2KsWRuRNjaOnqKtuLh1F7e5Y2J/wBwcuy803oq1rFIsA/iuLh9INfI&#13;&#10;qFJJ+Q6xL927eP3L9ybH2V2ph4W8Xdrc7oUYY2fa4UuClBwS5mkjiHqteiqfHntzI4LcOPxOTmir&#13;&#10;q37rKPgTmJrUOap9who92bDz8p/Vjs7GzxsCSIqgrILG59gXkzmOa3uhaXR1OWfwy/BhIaywSV4x&#13;&#10;y5NfJqNxHU7+8Ht9Zbxs899aq0MZSPx/BUGSFoDWzv7YeVxt7AOCKNLFqjJpQdSe7+ssfsTK4jcu&#13;&#10;1I62brPf332S2fLWhpKvbtXSzeLPbAz7m5XI4mctC4Y6pIvHOLh/ajmbZotruI72zDNZ3JJjY8UY&#13;&#10;YeF/PVG2M8RpPn077Uc+3XN9jPsXMDRpvuz+HHeKn9ncI4rBuFv5G2vEIcEf2cuuI/D0CEYDaUQc&#13;&#10;p9VchdVzZEBPFwTf6ewyo1EKvEca9SuzAdxBAbh8uuDrcGwJfUzMpIsqlrtZyLAcA8fX3VgTXHVg&#13;&#10;SOvK4k1AFluNJZQCxWKzNyPx/if6n34HUSK8R/g6rXTkCvXlJdl16VXWyi4J0rI3qYaeDzck/wBP&#13;&#10;fh3ZOBUdbYhanzAr+zoRqb/c11TlKFyPvdhbkpc3Tlo1KHbe69OLy8ZmJLEw1sNE0cakBfNO5+p9&#13;&#10;nYH1OwPER3Wcocf805ew/wC8uFPy1MegNcK21e4sF2v9lvNq9u2f+JNr+rCacO+Bp1Zm4iKJRw6D&#13;&#10;2krqnHVtFkKKaWnymNqIq+lqYLq1PVxMpiWFudQB/UCCLDSbg+yWOR7eRZ48SRtqx5MKdDO5tLa/&#13;&#10;tJLK6QPBMpjdWwHUg1B9K1weIOev/9bRLVCxsBf/AAH19iRY68eiJpKcOpkVDJJy1wP6Ac/7H/kf&#13;&#10;t9LXUaDppp6dPVLjC19KG55OkXY82sx9mMFmxOlRx6Syzhck9KmiwZIBlGlfSbKASb8C7H8+ziDb&#13;&#10;gMv+zosmvaVC/t6U1NQQU4AVAv0/pf8ApdmP/EezWOBIx0XSTu5yepLSxw/kMP8AeFA/HPt0sFHT&#13;&#10;QjZ6humuqyixoWeVVC2/UQOP9b2kmu0jGSB0phtNXAdJKt3JO+pKYEXP+dYAn/EoD9PZJPurk6Yc&#13;&#10;D16NIrGJaGTPSckead/JM7SMTyXa5+lrC309ljNLK2qU1PS9V0jSuB0+4pvSEJPp+n9AADb2YWdB&#13;&#10;0kuVPEdOkih0Yf1U/wBOOPa1lYgjpoGjfZTpOsoR2UizKGF/ySf6+yVlIYj7elWPLrH7r17rkC34&#13;&#10;J+oH/FOPe1rXGOvdS0DrzqN/zz9D/S3tSGdRQnrRzg9Z1llUcOfrex/P+B92E0g4HquhfTrIlZIO&#13;&#10;ODzc/Qce30uHPl1Qwg9SlrltyrKf8Pp/sbH2943y6bMDDhnqUldE1gWH05sLf4/7H28LhfPpto2X&#13;&#10;j1IE8TAEOP8Ab/8AEe3BKp6rpI6yalP0I59uVB6qevek8ek3/wCbY970L03rbrh4ImN2QH8302v/&#13;&#10;AEIt7oYUJr1sSuOuH8PiZfSpH1HBCj/X96+mByuOri4YcT1ibHH8M3+2v+P6+6/SvSler/VHrEaS&#13;&#10;RDqUKbWsR+r/AF+fbRglHnXrZlVz3Hp6gWR4vUhJ+n6b3uOf959mUSsYxUdI3ZQxNcdRpsPNLMDo&#13;&#10;8aMACWve1/rpPthrOR5KjA6cW7RI6A56V+F23Cp1iHWy2Jmlt9T+UVgfZnbbeimoFT6noPblvTU0&#13;&#10;6iPkOlzFQ0tKmtyrEC92NkFhydJ9m6wRRjVJ+fQTku7i4NIqj/D021ubhgQiELZf7bWCgWv9PbUl&#13;&#10;0qjtx8+l9rtEsx8SUnPl0gcnuMysRCxkf1eo3WMH/WH19kdzuAyFFT69C2y2pI0Ff9npKzVM1S+u&#13;&#10;aQseLAn0Di3CfT2UPM8jVk/4ro5SNEFEFOsP+t9f+J/w96FBgdX6973Ude65IP1H8fQf697+/Rju&#13;&#10;J/1efWxx6yWBBLH/AGF7n/X9usKinWz14C2m3I/43+fel7RQ9VPwnp9wVJDX5jG0VQSsNVWwQykH&#13;&#10;SfG7jXY/63HtXZRia7jjf4Swr0V7rcTWm13FzABqjjZxX+IDHV73x63v1z1Vh6StbGUMzYeg8mOW&#13;&#10;QgQLlSgWComit+7p9WlDxqIJBAt7yb5evNr2m2U0wgx9vXIj3i5b515/3iW3eZwLuQiSla+HU1UN&#13;&#10;XsHCrcaDqwzH9h4BNh5TsvLYuTKyUeFOXeiyX2yzVVeahP4RSItUwjDyVLRiJQRzwLe5E/eNv+7W&#13;&#10;3BlJKANpJ40yOPqaU+fWHd7ydux5ut+S7CcQCWbwQ8WqippYzOdA1aVjDFjQ+px0Tn+Y307uT5Ab&#13;&#10;Qpu1evdt5DObu2fMtc+JwEDVmTmw1XGKipioaWC7yfby3YIl2/IFx7AXuVy7PvW1RX22I0lxbEUC&#13;&#10;CrMhyaDzpXrJz7lvulsvtHzVLyLzneRWu27rqUyTtohE4LBS7HCB1OmrGhxU9G0+LO398bP+MNPn&#13;&#10;9/blyGBWg2xLPT0m5qauw+VyeTmxhenxVNjKoLNoV3SOacrpWzaSzC3sWctC4teXoRflvE0Z1YKm&#13;&#10;gwQcjy/Z1AHvnd8scx+9lzacq2sU0Ut0FDWzJMmhZKF9aEoSQCwBOARXB6MZ8IfmdktsbSxtVveu&#13;&#10;rM3uXaNItGc5EJBFVU+BJkgq6eecl1EcSiPyMdfpLfX3WyMO9bIbW9NWoyufJx516Dnun7f3fKHu&#13;&#10;IvMHJKC3heaGe3TUviW8hKlQvkCWyoX4a0HVUX8xT5xd3fNfem4oaOpyEeJyE7Q1tYaiadv4HRHw&#13;&#10;Y3FUrPyAqAFyLAlmNrn3Fm8XBj2teVuVoRb2sZOrSukHNS2PNjk9dBvZzkSy2XmV/dz3i3E7vv8A&#13;&#10;dBDqnYuQwUABa/6HEv6caegr0VbpTc/We1cNV7f3rS4lKukVaevo89SQPT1ShNWtWlvrFxf/AFwP&#13;&#10;ethvNpsbZra/VQR8Qf8AF6kfPoTe6uw898xbum98rvK8UvdG9u7BkzwoKUx+VOo+8/lJ17seir6D&#13;&#10;r9aKlEpkMdLgaRIBNI4JOuZOQtz6rsOPoPdNw5y2vbI2TbKKDwCcOn+V/u/c7c3XUV3zk0jBQKvO&#13;&#10;5eg8qAnjSvAfb1W1v/f2e7DzdRms5VTSyO5NPA7s0dPEblVjVjwfpfj3EG67tc7rcePcsx40Hp1n&#13;&#10;PydyZsvJW0rtG0RKigdzj4mIzX8z0h/ZUBQU6Fta59fXj1yR2jdZE/UjBh/sDf3ZWKkMOqsAylT5&#13;&#10;9K+fTX0BKgl3QOD+VZfqD/sfZkT40Pr0QRA2l5k0FafkekW1wWH5FxY/g/T2TuSpI6E6fCOsYUNy&#13;&#10;35PJH+HHH+HugWuT1brn7c69173vrRpwPXYuSOfpf/evex1V+HXI8e99Nde9+69176/7a/v3XuuS&#13;&#10;rqNvx+T/AEF7ce7AE9aJp1JCIpF/p/W1iLn/AB9vAYoOqVJHDrIT4m1IbfkX/p/U+9qaGvWh3jSe&#13;&#10;vOwkXyfVrf6304PvXn15QVx5dYGYKRcf7H/iPeiaCvTnWNpOOBb/AFv9690Mnp14CpoOsY+l/wAH&#13;&#10;6W/4m/tvreQfn10Rc/j8XHvVM9X1HTnz69zq/B5Fr/Tj36grnqynFOPQzdVfIXujpTIwZTrPsDcO&#13;&#10;2XgkjkNHT1002Mm0PqCTY+UmMqSOQAPZ/s/NG/bIdW2XDoPNCaoftB6i/wBwPZr2x9z7JrPnnZre&#13;&#10;9JUgOYwky+QKzLRgwrUHNere+q/5wmN3lh12B8uuq9v792tXxR0eTysOKpcpFLTsvjaWuw9arXYX&#13;&#10;LB42up5Fvcu7R7t2V5GLPmm2GhqAsgDKfXXG3EfNSDx6548//wB3du/Lu4f1q9gN/msb2El4opJX&#13;&#10;hlUjIEV1GVI9CGBBFAa1PQk7g+A3wH+XtI+5PiH3DRdV7trQ8zbNqagZbbLVbx6jSHb1fMlXQjya&#13;&#10;AWppiijUfE5t7XXPIHJnNCG75bnSCTJoh1R/nC5Bj+ZQ/l0Edm+9r96b7v10mx+/Wwyb3ZIQv1Ei&#13;&#10;iG4oDTUt5GhhuMVNJkDHt/UUVrVv8g/5d/yt+NjVuQ3p1xW7l2ZReRxv7YHl3Ttv7ZFaT7qsWkUV&#13;&#10;dImlC7GpplVF5Zl+nuLt85A5l2MGWeIzwL/osPcoHqygBx86jHmes6faX73/ALEe73hWGybuNu3K&#13;&#10;SlLHcVW2nZjTsikY+BNk0HhSanOFU9El/bNtNiVJ1fTjj+n+9+wcAK4+3/i/T8+snTUCp4dcgvJP&#13;&#10;9T/tve+tcBX/AFY4/s65rGDqNxq/Atz9P6+/dULZBHXLxuNPF7/kfT/H3sKSKjreoEY6yNENJ1G5&#13;&#10;/s/gWHIv7102GKnryjSoFgSGuLC5/wBh79jj1via9Zx6jYKRcHUCPr+ePx/X3tQTjptjQavTrn4E&#13;&#10;YklmBvYjm1rfTj27oWnVPEbhTB65hbkcXAH4vzb/AFvdgPIdV1Yq2Os4jW9/p+BxzYfT6fT3cIxO&#13;&#10;R02ZKilOudriwspA4JFyP9b3Zo6Dt6aI64OTe7frAvdRYabcn22QRx6cQgiimn+XrGUEpB03H+qv&#13;&#10;bn+v+PupAIoenNWgZNT15o7k8kmO7fkalvx9PdwjAYHXhJivmeuJ+paxAtY2PJvxwfdfLqwIJ01z&#13;&#10;11cAKLWH4ub3/wBh70GAHp16ndXrgxUGwUtrPF+NJtckD8ce6lq4XJ6v8z1zpKCsrpPFSRM6xtqa&#13;&#10;VgfGt/rrf6ce9xRyTtRQcefTFzeW1muqZqE8AOJ/Lp1JocKS4ePI5M2AbSDSUrfRvqDqYf63tV+l&#13;&#10;a5WjP/IdF4+s3TtIMFv/AMabpsqMlV1D2qZnf/AGyE/ghF4sPx7SyzSyHvP5eXRjBYW1stIF/M5P&#13;&#10;7euCyD0FiCmoa7gsSL8i3uqkA1620ZyBg9Cdi6vaVVBJt7cMj0VGacVWNycC65Yne+mFzY/S+n6+&#13;&#10;z+GSxkT6W7OlaVVqV4+X29R/f2nM1tKN62QCWQNokhbAIByV+RGftr0P/XmX6spOv83s6lrMjuLs&#13;&#10;qOGqy3XdTIDT0GGqFRhXUXkFixkX1KLnkmw49ijarjZ49rksIWM12Azwk4VT5j7T1DHPG2e4Fzzj&#13;&#10;a8z3MMe37EWjh3JFOp5kLVjfScaVOCfIfaei44vrzcW4I6jPZ5Ytv4tJpJq3KZhvA0jlj5hBBJZ5&#13;&#10;GuPr9L8f19hCDaLu7DXN4PCTVUs2DjjSua9TnuXO2ybMU2XaP8dnKgRxQUYAAY1MO1RTyB6EBNyY&#13;&#10;mlw+PxO0sZC8OIhqaep3jlVVBIJalppmpBJ+bsRdR9LD2bC8hS3S3sEGmOoMjfM1xXzPQJbYtyuN&#13;&#10;zn3LmW4Ia5dXWyiJNKKFXWRgigGD59IjIbzWkEn2eqvq5kZGylcNYj1H1Ciga4H19Jt/sfZXLfiI&#13;&#10;Fl7282Of2DoY2nKpuNP1X6MYoRFHgn01sKfn/LpE5HJVOVqfuayrq62ZYgqSVbvKyRIp0RIzE6VH&#13;&#10;+pAA9l00zTya5W1n5+Xp0LLHb7fbrc21nEkSk50CgJrUk041+eSc9QUMbC8qi5XT+GBF+Gv7bX54&#13;&#10;6WuGr+livl9vXEsFVmJYtwqBeGY3uW4+vHHvXWwKsFp2/P8Al1Kp8lW0qXpKienbgERs0YZNR/V/&#13;&#10;W/tyOaWMdpK/Z5/b0mubC2uTW4RX9MV6my5zJvGyGcFWNieSxFr+o/jkW9uG5mIoTXpLFs+3K4dU&#13;&#10;oR5UoOmk1EsrBpS2pbMGZmkBJ/B/F7/j2yWYju6MVhhTEfA+XWdEeolgpwGdpJNCkJqVubA2/H+v&#13;&#10;78FLnSvE9NuyWyNOxwoJ/Z0o82CKehxyMsslOrB7qAFBFyWt/T/H2tucqqVqQM9EW0EGee8btEhF&#13;&#10;Pn6dMcENpvOr/ceGJnaO3p4Fr2H4HHtNGmS65I6NppD4YiI06iB1ySdpKeZ2fh1FkHFn1enSf8L8&#13;&#10;+9Bwyk+vXmiWK4QKK6eNPT16VGz85vigaXBbQymep/4nUUslbiMXUVcVPkTTOGgFXTwHS4U/lxb8&#13;&#10;+1+33O5RVt7B5F8QgsqnBp6+leg5zTs3KF3o3jma3tpGt1fRNMilowwodDNwJ+WelvufFbF2lXtl&#13;&#10;N1VH8UztVFHUvsfEVCvFRV7X8iZjJISETWdXjX1WJHtffRbVYSfUX7F5X/0GM4U+jMPLoI7BuXN3&#13;&#10;Mlj+7eXY/p7SJig3CZSGkj8jDEcs1MamFOB6DfK7n3t2PU0+ExtM649GEdBtbAwfbYynjvp1SxpY&#13;&#10;Pp+rSTE/1/Pslnvd13g/TQqAnARIKJT1Pz9a9DjbuX+VOSLd92v5A0zd0l3ctqnenkG8q/hRRwHy&#13;&#10;6fDtvZ+xAZN6VMe59wxr+ztHC1Qaho5NN0jzeWjuBY2LRRXPFj7WNY7ftR1biwnlUCkSGqg/0zwx&#13;&#10;6Z6Jxv3M3OJKcqRmwsmrW8uF/UYV/wBAiPH+izUA49I7dG+c7ukQ0k0kGPwtMAKDb2Jj+zw9JGrn&#13;&#10;QrQx28rf1eW5P19ld7ut1fUjPZGOEaYVR8x5+vQn5f5Q2fl4tdRBp7uT+0uZm8SZyeJDN8H2LimO&#13;&#10;kYLDgKzNqDCwuX+gVVW1zcn6cn2XAg8Mj7OhORxUf6vtPD7eh52H0XuPc0EeZz7/AN19shRM1RWg&#13;&#10;RV9TT/2paeGWwRT/AMdJLf1APsVbXyzd3qC4uj4EPGpwSPl/s9RBzh7v7HsEh2vZlO4X3whI8xo3&#13;&#10;9JgCSfkorXFejAT5DYnVuDf+ECjwGPaIhtw5OFp8tm3W7f7i6BwJqp7+kOwWEfWzD2LGm2vZLSsN&#13;&#10;Io/4n+J/9KOJ9QcL1C6WfOPuHu4/ehe7mJFLaI6YIB/w2QEpFgZXukNOKnop29u78xmZayi2x93h&#13;&#10;aGq1RVOSqJhPuDKRX0kVFathBEb8QQAAf7D3Hm6c2T3BaGw1IG4sT3t/th8I+Q6yG5W9rNs2xIrn&#13;&#10;e9N1LHlYlWlvEf6KE1kYGtZHJJx5AdAUzFidTGRpLuWJJkLH9TyMbkseOSbn8+wi9S4rx8+pZFQA&#13;&#10;MY9BQfkPKnWcMPor2upDseCVsALBfbwJOCequpLgjrgSATzYISFQkg6RwNPHHuhIpVj0513Zralc&#13;&#10;qoIvpINyT6izm3vYGoVqR9nVGK145HDrkUYKxQK6u4sWUkqVHqH+Pu2knK1I6qrUJ144dR7FSS1h&#13;&#10;fj+mkX0nge28KaefTuPLrKi2DWYExi9/9Un5H+v+PbigUqeqFiGC+vXMozrrUFDcOHLEXF7k/wCu&#13;&#10;Pej3ivw060XQYPXlRruzMq2DKCV1ltQvcW/1vfgAck0603ctEWvXPxOF9IUqCSH5BupJ+rfTni3v&#13;&#10;xU9V8SjZ/Z1JjEaoEVgSFtdQG13Fxz/gQPbw4dNEljnro21MAP3OGcvqAJU8iPn/ABPvWK1pnrXX&#13;&#10;Wltam2teAPSpBs39ov8A1sPr7359b6xEEIZFb9RJ9Wk2S/ABT6Gw4HvQxk+vTh7qCvl/PrkSrFYw&#13;&#10;xJ0soJAsBZm4U/T8e/VDHT1rvoT68eug5LXcKSQgTSxB1Ellv/rXHugPd3Z6sYwaUx11JzG2li8q&#13;&#10;kEAkyEowuwU2/wB792Yahjj1UJT48DriWLIRqAs6m5JPqbgcqx/IPuhYkU61poc9cOHI1MNbgkKW&#13;&#10;IVn5GkWP0P8Aj79SuSePThUggLwHXQ41IVvdQL6ruoJBCi3Fj7p59blxTrho9JV2W4FiPoxewB1a&#13;&#10;bf63vZFBU9bDozcM9ea5QEhF/SPUCvFrck8E8+9EEr6dbBBaq+nXmJJGr6hdHBUkAGy2tz7rRqip&#13;&#10;62qheHXCzXYWXTpJ5vYAclrn8j37SqktSnWwQcjriPrfnSq8M1kU3/SwNr/7z7rgksB+fW+uzxYA&#13;&#10;fpYhrnUf6aSRf+vupXSanJ9OtdYyNHqNrC4MYAZgDyf1W4t/T3XS0bB/i9B17rGQmq4CsLaRYMHs&#13;&#10;3PDLce6GhbVw+Xp16ppTrwklT1I3hdGjKTJIwaN1OpHjZebiwIYfQge/eI6kMraSOBHWikbDTINQ&#13;&#10;PEH/AFcOj97I74j742PtX44di47FYejxGOzMW2M7jxJTybj3Hk6s1dRks9EzeJsgwCJDUIoawP0L&#13;&#10;G8ubPzTHzVt8fKe9IsWlW8N14O7HJYf78P8AF1iNzT7TSe03NW4+9fJk811LcyQm6t5KHwLaKPSs&#13;&#10;VufiW2U6maKp4ilaChHt/wCys715unJbWzccyVOPqLUtToaIVNKHvDUQN/qgByByGuL/AE9xXvW1&#13;&#10;3mx3z2VzWsZqpGKrXBB/iHGvqOsn+UuZ9s5w2CHftsYGOZBVQQ2hiO5WHyJxXiM+XR3ei+xttdqb&#13;&#10;P3D1p2fXpBhc/HQRZzIn/gVtPdVPF/Ddody46MhriHWtBuKOK3lpmErAsl/cp8q71Zcw7XJtO8NQ&#13;&#10;MFEjUykoNIbtf5LcDzXPWM3ulyhvfIHMtnz3yJCWubNpGgjFALu1c67zZpSKafEANztrmvhXIMS4&#13;&#10;YdFn39sDcfWu787sXddCKPN7drTS1MaMZaSrjH7tHlcfUqLTU9VEVngkViGRgfYR3XarvaL+Tbr8&#13;&#10;BZYjQ0yG9HB8w4IYU9ep85O5w2Pnrlm05r5dl8SzvEDJXDoeDRSjGiWJgY5FNNLAjpFlWVg4DFXk&#13;&#10;9ICaNJsQ3pf+hA+g9llDx8uhRX16x/5tyA0qkKxUeMgpqudQII/IC2/p7qewkHHXl7uHXX6006NC&#13;&#10;+RBzGRZTGNWhySQx5Au31Pv2CuR1umcdCD1TUwrvGhw9fKP4VvKkrtkZONmiiRI9yUpoaKrmlnGm&#13;&#10;JIaswTSSHkIjEXPHs32B0XcFtpT+nchoWHl+oKKx9NL6TXy6BfuFFM3K826Wg/xjanjv4qAklrZv&#13;&#10;EdABli8IlRRwLMAekFU0Fbia6sx9bGUrqCWehqg4uYp6eVklQKbEeoKdX1sCbc+ymWGW1neGb40q&#13;&#10;G+0Eg/z/AG8ehfb3UF9axXdpmKUK6EZBQgMDX7Ov/9fR5pcULgBCzH8KD/rcn62/1/cgw2VTSmeg&#13;&#10;jJPQVJ6U1NhBb9z02uNKccnnkjj2bxWAFNYp/h6Lpb2hx0oIKGGEcKFAAv8Ai/P5J9mMcKx/CB0X&#13;&#10;PM74J6ztNFCpAYXHH4A9uFlTHTYVn6a6nJqgLF1Vbckmy/7cn2klvFjBNelUdsWPDpJ1efZrrTBX&#13;&#10;/wBra+jUD9Qv59ktxujPiLPz6M4rNRl+k9LNNOdU0rOeeLkKOf7Kg8eyqSWWX+0Nfl5dLEVEwo64&#13;&#10;hbfU397CgZ6vTrn7v1vpxoZPG45+p/239R7ft30yU9ek8w1ig6UIIH5vcc25P+BHs34gn16Sep9e&#13;&#10;mStQrMSAeQD9P6j2VXSaX1DpRGaih6wpESObre1j/h+fbAT16vXrIsIU34P+uT7sq6evdZRx9fqT&#13;&#10;f/b+3VQsKjr1OvE/j/kft1U058+t067CF7Ei1v68f717cRPTr3DrIIx+Tf8Aw+ntzQOtE9diNfwv&#13;&#10;044ufe9Ar1VnCmnXtABuLg/1BI9+K1Na9eweIHWRWdbWduP6n37SR59VZE9OpKTz2FmDf8G+pHu+&#13;&#10;orkdNlIwaE9ZVrXHDpf/AIKSL+7icjJPTZgQnBHUxK9bC6kD8C3/ABPt9bwcD0yYM8epAq4iRzx9&#13;&#10;L/Tn8Wv7dW5Qj59NtEw4dTYU81iCFH1N/rb82H/FfahAXHCn29J3cJx6VuIx7ujBY9Q+okYem35s&#13;&#10;T/xHsxt4Saaeg5ud6qPQtw8vPp/fFwIokk0u6c3K6Ute5+n/ABPtWbdFGonPRMu4ysSiVAP8/t6w&#13;&#10;S5SKmQiIK1vweEW35Fvbfi+EDp4evT0O3S3MlZekZk9ykl01mZ/oFU2jS3+qt9fZXc3+kjOojy8v&#13;&#10;z6E1ls8KeVB6npH1VdUVbEyMQp/sKSF/23smmuJpzVsD5dHscEcQ7R1GW1+fp+L/AEv7aWtaHp7H&#13;&#10;XMqpH0t/re3DGDg9bp1yRbL+OQfqOD70o0YPXuHXBlJFwOfqf+Re/Oa5HWuvL9CB9ODzxY/7C/vy&#13;&#10;HIp14ceuQFzYf8a9u162WA6zIhH+J/wv70aHPTbNXh1KiLxuksbNHJGwZXB0sGB4KkfT3dKhgVNC&#13;&#10;M9NOoZSpFQwoQeFOj6fDXZe8+8+y8Ptmevmm2/hpYq2tWVyqThWUJFUObalFuR7lbkK1vuYd0S3l&#13;&#10;NYo8txoaZPD5dYf/AHneZuVvabka63q3hCXt2DGlMkAg1K+h/wAvWxV2v8XuwaPE7C2lUY7+7vVm&#13;&#10;Sxib93d2PlZKGj23J/DWNJtPaNLFKGqqyeSfXkZIqOMlVii1FS1hP95FFelNtgIMUZJmeo+JMItO&#13;&#10;JqTr4UoBnrkLyh7hWW3vec53oZ91mC2+22gWTxXinBa5vVYaY0VUUWwLMwLPIApI6IJnPlSPjpub&#13;&#10;cOAze6afce2JZ4Its16YRMXkaJaa/wB0xkSV3ZJSQy6uRYAfn2GrnnActXEltfSiWMjs7QGB86kE&#13;&#10;18iOskdn+7/J707JZ7tstg1pfoGN3GZvEifUf06KUUKVAoaVqa/KpUez/nnm+4c9QbP2vUV1JRZm&#13;&#10;ujo6vLZCaWSZaNprSiFJSbXX9JH0v7Be6e4/75uUsLGoWRgCx404YpXrIjkX7oW3+2+zTc0cxqkk&#13;&#10;1shdIowANdKgkgVJrx6tH2bjOs6D49bixhz82KzFXgYKCCop/Gal4Khg+T/fZvS8qXQt9eSfctWs&#13;&#10;dpFsZgVwoZaFhxz5/b1gJzFec4Xfu3a7g1p40Mc5fQwOjUCdGPReIFOIHVVXYfcuyevaWsxOHaBJ&#13;&#10;ArwhonWpr6hbeP1uxJ5sOfcUbrv9htKtBbkVGPKp/n1n3yR7Vc287XEO4bpr0nuyCsa5rgf5Oq1t&#13;&#10;9bxqd35aWuaMwQszaEJuzKT9Wb+v+x9w9uu4yX1yZeAP+r16zw5S5Yg5Y2xbFDramSQP5dIgfUau&#13;&#10;QB9OeP8AWHsqUivdw+XQqNevE3JP+PvbGpr17rr3XrfXvfuvdKDC1RIkpmPBBZPoTb8hfa61kBHh&#13;&#10;nor3K3NRKvTdlKfw1LEA6Jbuv+pv9WUf8U9prmPTJngel9hN40OeK8em3gfSwtx/he/49pwKCnS0&#13;&#10;449d297p1XUKV9evf8a9+B68y1I68T+bD/YD37rxxnry/wCtybXv/T/W92A8ummIJqOs5iY2KhrW&#13;&#10;/I/33Ptwp6dULAcesiwMB6lN+B+QAf6e9qtOOetal9ehK6v6s3f23uKLa+y8ZJk8pLpJjUNohjJ/&#13;&#10;zsugEhR/rezvZtlvd8uhaWS6mNM5oK+uDTjnoDe4HuFy17bbK+/80ziCBcA1yT8hUdHK37/Kz+Z2&#13;&#10;zOu37RTqDPZTatBQ12Ry0lJPjjlabH46NpqzI0+C8n3U0Eaox1RxM3403PsS7n7bczWds1xDF4xj&#13;&#10;BLqrqXFATha1OASaVPDHWPvKv32/YDmPmJOWLreBaTzuiQvJFKsDu7aAhn0mNHL0A1MFz8WD1XcC&#13;&#10;PGpsSSAQ30DX/Iv/AF/1vYBBqKj+YI/kesugKMf8HmOo5fi1ipvzb+n590Z8EDq4FT1w1auCfp9L&#13;&#10;/U3901FuPVipXrq17f0/4n3rrQJGR1w+v/Ee9cenQdK1brlb/b+/U6rrqc8Ourf7wbj/AIpb3vy6&#13;&#10;rUaqjrsEkW5AvY3uoP1I+nPvy1pQ9eYgmo6yBQwubcEX4uQAv1Hu2mqnh+Y6r+fTvgs9m9s5KHL7&#13;&#10;azGSwWUpXSamyOKq56OqilRgyt5Kci4/wPHtRa3NxZy/UWTtHIKUKkjh9nHot3jZ9p5gsX2zfLWK&#13;&#10;6t5FKtHKiyKQeOHBpX5UPz6tL+O383f5K9PLBhd71FF25s8KkFRj9xKq5cUwsrRxV9tLXW4IkUg8&#13;&#10;f43lLZPdjfbECLdgLuP/AHh8eeoYP2EUPWDPuz/d9+0PPKvf8mF+Xb5iW/S/UtWJNcwtXTnzQ/kc&#13;&#10;UO6u6P5Vv8wJVXe2Fj+OncWSMjDNYR6XaNdU5SoBHnrpYUOOyI8h8h88ZckAFrXBGLTe3PPgBuQL&#13;&#10;e5PqRFLX/TLRJPsI6xlXZvvv/dMZv3DO/M3L0JFI3El/bqikYWJ2W5tMdtYmCgGtK5BTO+f5N/fX&#13;&#10;X9JXbp6Lz2C+ROxog1XSLtqWCh3wceSXjZsGXamrHVdOpqWoDOxJWBQD7B+9+1O8WSvc7PIt7FxA&#13;&#10;oElp6Bcq5+Yap8l6yG9rf7xD2u5tlj2n3KtJeVtwJ0SSPqmsQ4oCWk0ie3UmuJo2VaZnYkdVObg2&#13;&#10;xuXZ+brdu7u2/m9rbgx8kkVZhNw4ysxGUgeOXwSaqStRGIDgrrUFSRwT7jG6tLqxnNtexPDIOKur&#13;&#10;Kf5j+fDrPDZt92PmTa4t75cvYL+ylA0T28qzRNUVA1oSAaGuk0YeYHTWVZRwx/PCi5uDawH1/wB8&#13;&#10;fbOhqVA6Mwamnr/q/wBX7OuekrGp5ZibgH/b/j26VWnDqte6nl12sZIBYAAEE8kfm/BHvQQcf8PX&#13;&#10;iwGAc9SVXSOFBZrabm/HtzTQV6TF9Qo2OuRA4WwW31a/+Fzf34CvDrysRny65pGFYfkf4Dg3/wAf&#13;&#10;biocMetSOGTGOshsLMqi1vzz/jz7d6aqwIB64hCQb8H8D8+99WLZp14obAEX1Gx/J02+g90cA+X7&#13;&#10;Otah+zrGqsAeDoAPJv8A2RcfT2yVI49OOVJGcnroN5CSLDSFZW+hPFip/wAPegKmnXmUKucn5ded&#13;&#10;bobrpI+v+IHu2n5jraEBqevWARSzMkcMTzsx0qqC7AngNYfT/Y+6CpOBXq7TQxqZJmCqvGuOnpcV&#13;&#10;R45RUZeUCQLqFBCwaZyPzIQTa/tUYFjGuc09AOiptyurxjFti1WtPEIoB9nn/LqJVZmpniaCmVKO&#13;&#10;jWxFNFa8gYf7slH1/wBb2zJeSOuhDpUeXSm32m3icTXBMsv8R6YV0ssg5U/quTe5J50qf+K+0uPt&#13;&#10;Pz6Nzq1BicenXFiVQM4uVJ5/P/IX+w91J7fn1cDU1B59co2dh/Rfr/X/AFr+/LWmryHVWUBqUz6d&#13;&#10;P2LwuUzcgamivTRAJLXz3io6VSbapZm44P0A9q7e1uLkhkHb+JvID59E9/u9jtEZ8ZqSMe2MZeQ+&#13;&#10;gXj9p4fPoTNs5DEbEzdHX7aohvPemMqaerpquRWGCxlRAQwLJfTIAQQ17kgkXF/ZzZy2u13KSWCf&#13;&#10;UXKGoP4FI9fXoAb9Z7pzftU1nv8AMdq2q4VkaMZuJw3HJ+DGRTh0IXdlZFnGxfaFdkWzybhBFZtq&#13;&#10;iPhwu3c/AAtTRyxwkJZyCyi3Jufz7NuYpkuAm+SyeJ4mGQV0I/mGA9fLoEe09s+0fVe39lbi0awy&#13;&#10;l1INU9zA3B11Z7Rjj5j06LZkc5V5dgtUywwj/gPSQXipIwDbQIh9efy3+v7CE1y9waPgDgBgfl1P&#13;&#10;NhtNptqEwd7fidu5iTQk1P8Ag6iB9fijf0IgOrUTqD3sF4/p+PdP6NAB0rAIBdO4nrHqCLIrMNWr&#13;&#10;Sj3LFr3tx7qDx9enKFiNI/1efXbrGqg6rXFiqghi1/of6fX340KhieHWldiaEU68fS8TMCBquGF7&#13;&#10;i31IU/X3sE+dOvUDAjj1yW+uUJICSLXYeo3YkgKfofe/OnWigWhK0p6dcoIy7pC8qojudUhveNR+&#13;&#10;CB/vR9+GTpcj0x1SVtKmRUqQOHSm/gFOYlkOSp1jQq7FSoLi/wDqfwR7WfRoKEOKefQfG9TCXQsB&#13;&#10;1Go4Ggp/n6ltWYvERf5I3lnJ0GeRTweCgUf7H6j24ZbeAaYyCekotdx3N6Xg0x/w18umuStim8sz&#13;&#10;BROqkyWHrk8gsSw/w/FvbRcPVjk9GKWjw0hXIHD5U/ydQopTE0gpvIxmBUl9OrxEWZVC3/2HHtsf&#13;&#10;p54A8fz+Q6WSIJgBPQlc+n8zQftPS9xGwo4Mec1vTKwbS2+G1QfdKXy2TJUsIcfjl9RLAcOw/wAb&#13;&#10;ezK22xI4/qL+TwIhwrln+xf8vQM3TnMvenZ+VbY7je0odJpDD/Sll4Y/hFft6g5Tsr7aJ8F1zjpN&#13;&#10;t42dfBLkAPNufL3UqpeqjGuMN/xzj+ntPcb1oH0e0J4SHiaVkf54qR+XT+38irPIN454nF/Op1CP&#13;&#10;4bOE/JDQMR6tg9RqTruLF0sWf7Jyrbboan9+LFi1TurL6/UpioiS0aueGeXnm9h7qm0C3QXu9SeA&#13;&#10;r5C4Lv8Al5fmR09cc7SbhO+y8hW43CaM0aU1S1i+RfAYjjRBTqPluyHp6ObBbGoE2ht+RTHM0LCX&#13;&#10;OZRTdb5HJW1C9/UkZt+L+2rjetEZtdqQW8RwafE32txFfQdKNu5FjmuV3fnCc7neLlQwpbxedIoh&#13;&#10;2mnDW2flnoMixbkt6nJkc6m1GRiSGb6XJ/Psm4faeJ9T0PKeY4DAFMD5ADA6W2zevN1b+rPtNu4x&#13;&#10;5oEfTU5OZZIcfSqSE/eqGHOkkHSgJPsx27Z9w3STRaRkA8XOAB9vQV5q525e5NtPqd7uArkdkS0a&#13;&#10;R8VwoP8AMkD59HC2Z1RsfrhBU1iQ7x3dRqtTUVlVJFS4Pb5UKzSVE8+qGnClvrJqlYC6p+Pch7bs&#13;&#10;e27MPEkP1FwPxH4Ep8z2rQ+tSfTrGPmr3F5u56ItrQttm1zEqiIC1xdHIAUJ+o+oZ0rpiUnuc8eg&#13;&#10;w7I+Q1BTmShwUlPufMxO+msaMptLDzpddWNoGOqsmQgETz3QEAqB9PZFvPN9vETHZ0mlBNWyI1J/&#13;&#10;hX8TD1Ip0O+R/Zm9nCXe6q1hauASmqt7MPMSyUAhRuHhpmhyx49FFz2ezW6a+XJ53I1WTrZ7tJPU&#13;&#10;OXEYYFgkUfCxqCeFQAD3HF7dXG4TCa7cyE+Z/wAg4DrJDaNm2zYrMbdtEK28Kj4UFKn1Y8WJ82Yk&#13;&#10;/PplsQF9JCkfXT6uLnm/H1/p7TCgFB0ZowZagU685stmJa1uLG9ivJYEfiw9+8ifPy62DU0p15L3&#13;&#10;YjSbIFKgWub8Mv0N/wDD3tNWquOvMaDrmQAQzIrCwNmU3bi4HPJ/x497NK6jTrVSeAI+3rEochjZ&#13;&#10;hEbk25UtybEe6A1z1sgHJHXOP0vZdWogMnqIVGI/C/T+vuyfET/xXXiAckddB/yTpcagzA6b3HpD&#13;&#10;aTz+fx7qakV8+t8MdcohqsiiytpLuFYn68Dj6C5/r72K8D02+CGPl1M08FZGD6RZrBwlja1weLj2&#13;&#10;oI0jHTBJqadclN0N0IWwIYqPTwRcg/S/5HvwyM9a6ycAF1I9diiBdOsAWbkD8f4+/UAFRxPWj5de&#13;&#10;/BKLc2/SL2HNgDcC5AH0/PvdMY69itM9chY312HF2BAAHp0gX+ouPfqdeNadYnGpgDq5RbG5UE+o&#13;&#10;gWXi/wBOfeutioyOuDKFItdodX0FzdgvI54te/196JH2j/L14mp6xFWUKfSGsjFmIU+q62ZB+Prz&#13;&#10;ce6lTWo6cDjSQeJ68LhXQj9dlH6lYt+kWH9Ab8X9704oOtAqCDnHXKP0SgE6b3UixBJAur34/p/X&#13;&#10;3UAK1PPqzuGWg66axN1AQlCbMBa9yEZfzcc+7cDQdUoSABn/ACdYm1CRw2klxc2VvpYhSORYk2BH&#13;&#10;upahNfP/AFY6fQhlqPLrsepF0oihuGYgE3DXAt+r/Y2967gO0dUBUEljX5dY3J4AGu1jxyCxNg3q&#13;&#10;4/2w91rmvHq6hSNSinXmVX9SIL3VpLAWXU1xpU8f7H3sgE6hx60nZ2t15QCHcXJubA2W9jfUT/h/&#13;&#10;Qc+6jIr1svQ4z1wZiF1XNiByNIUFf6Bh9D73imerD9nXXoIN0NiAWu3KG9vTyB/rkfT34aa54db6&#13;&#10;6JUlxa5v+q5JBP8AUc/X63PtlKMSRUfPrXWPUbsVFmIFiD9FA5Usv+ufddRWtOPr17rjwxNmcaQQ&#13;&#10;ACQtvrzwQf8AWv7bcBzU9er1iKHgrcqCPSLkAWF2BNuR/X3Rl8x5de66iqZaaenqqSQ09bSVCVFP&#13;&#10;UxtolgqYX8kcqOoFmDAEH+v+HvccjJKksXa6cCMUPl+zrckSzxvBcLrjcaWUgEFaUyDxx0fp8fS/&#13;&#10;Lrp6TJ0ggXunrWjYZWkQLFJm8ZHGViro1HDLKBpktysnJtxeXmij9xeWhKKLuFmDrA4sKYbFSQ2P&#13;&#10;Lj1iGl3N93f3GSwuSf6rb9J+jIQSIJSe+M+mmtVz8PCtOiE7ez2a2Pn4spRM1NkcTUy01VQzjTHU&#13;&#10;xH/J8hiq6I/qilTVFIjAgg3+tvcP2V9d7Pe/VqaSQmjKfMZDIw8ww8ussd32rbuZNnexuwHhnQFX&#13;&#10;U5U4aKRCDhkbS6ken5dWOZOjxXyX6gxlRgllqey9g4aWfY5keOSu3NsTEgy5zrjK1HLS5PBajPjJ&#13;&#10;GGuejKoCTFYThcR2/OXL6TWJrdWqEwjzeJcvCx83hB7CcshxkU6w7228v/Y/3HuE3UBdh3mdVvqA&#13;&#10;hLW/mosG5RLgLb35Xw7pR2Q3NWwHDEiDhkJRhIJUv5Wk1K4KsVYEH9LKRyBzf+vuLislSCKU418v&#13;&#10;9Rx1l4HQ9ykEcQRkEcQQfQjh1wZXbRa0tmBHltqsbMqamI4/1/etJJoOt1AycdcXVNLtdrrcusd+&#13;&#10;G/UjD+qn/W96IFCfTHWwTXHWWCZoGiqaeQiWJo5oagMA6vEwkhdEP0Kuq2v/AF5493R/DUSR4YH+&#13;&#10;YoR+wivVZIxMpicBgxCkcQQQQQeGGB/l0JXa4GTy+I35AZGo+xcLS7jnkMc5VdwwEYzc1KZ5UUM5&#13;&#10;qYjO5UaV8oUcA+zvf1aa5j3SM0W7QSHGNa9sg/NhWnz6Aft3rsdrueUJR37LO1soqK/TN+tbErUk&#13;&#10;L4LCNSaFvDJ8+v/Q0w4aOKJBZQvHHH+P1J9zYkMcYoo6i55Wc5PWV54oxxb6fi3H+x92LKvE9UVH&#13;&#10;Y8OmipyIAveyi9yTYD8Xv7RTXYStDjpZHaluHSWrM8oJSG8rfpvbTGCP6A/X/H2T3G5Zomf8HRjF&#13;&#10;aUFWx0nJ5pql9c0jMfwt/Qt/wqfT2VSSNKavnpatEFAOsYFuP99/sfbfWySePXIL9CbX/p9bX92U&#13;&#10;VOevAdZUUubD/XJ/oPbvWyaDrOqqo/xv9f8AD+nvXTRYnrmpsQf6H3tDRgeq9KWnIdFb86R/vHs7&#13;&#10;jNUHSSQUNOsNZGSokUC4+v8AU39tTpqWvW4WAah6bhwL2F/zY+0QQk0PSrrxawvb3fwh69ep11fV&#13;&#10;a31IFgf8fd1XSKdb6yLGeC1r/wCA/H9OfbqrU5691m9u9a69/vj791Vm0ivWYCwsP+K+6t8uk3XZ&#13;&#10;jLcgH8kn+vvfd1tW0mvXhFb6/n/Vc/7x72Ax4dW1sesoQfkn/YD3vTqHTdR12Ix/Rjfgfj/W9+EY&#13;&#10;HHr1R69SIqKSW1hpFr3a3P8ArW9upasxrgdNvKqcc9KfF7ZqatgYoTZiAZJQbAH6EA+zO22/WaqK&#13;&#10;n16Jb/e7W0Us7fkOPQi0GzKemCyTlp5OCxYnxJ/wVR9f9j7PIdtijFWFfz6Bd5zVNMxWAFFOPmf+&#13;&#10;L6m1LQ0Y0p6iBZVUALYfg29uOVgwnDpJAJLs6n8/PpD5XcMUbMgcyOQbRxn6cWsx9lNzfIhyan0H&#13;&#10;l0LbDZmoGIoOkHWZGrqzYsY478IhB/2Jb2Rz3VxKKfCK8OhRDaxQDAr1CP0sf6fj/b390Kgj59Kq&#13;&#10;dcSthex/2/uhpXHWuvJ+Dp+hsT/r+6gk+XXuuXt+uadW67BsPp/vPvRWpr1qnXgbfj34rXrdOu1B&#13;&#10;a4vxxf8A2Hv1AOHVWNOHHqSiX4HAHJJ/HH1PuwBJ6a6zotuDYDkgjkEfg+7qADQ9a65Wv9P95/41&#13;&#10;7cA8h1omgr0dD4efIfG9D7qqK7IoyxV7Rj7oW0RgEBg1xx9Pcichc1W/Lty3iggN5/6vLrFj7zPs&#13;&#10;vuHu7y/HBYEFrfV2+tQf5+XR+vkn/NYyW8Ns47Z+z/uMkMdTvDTVdbUTNR48ONTrSxMSLFiT6Ra/&#13;&#10;sfcwe6tmkBg2ZKM/xNTz8vnjI49Yo+zP3DJtr3X9785zlY0NEh1VOkmpCg4QeZpT1yeqbN5b93Jv&#13;&#10;3Kz5ncmTnyFVM5cB2YQxE8aYomNgB+ABYfj3Cl/ul3ucxnvJNRPl10n5X5Q2Hk/bV2vYYFhiTFR8&#13;&#10;TfMtxPSXoMhV42sgrqSVo6mmkEsUgtdXU3BFvaCKeWGRZYjQqajo9u7O3vbd7W4XUkgowPmOhyrv&#13;&#10;kp2fWYBNvx5iWlpTH4pXiLBpEt9PUSR/sPYmk5y3p7YWwkoKdRJaexPt7bbyd5e0EkmrUA3Afs49&#13;&#10;AXUVtVWzvU1lTLUzyG8ks7tI7H88tf2GXleZy8zEkmvUvW9tb2cIgtEEaDgBgDrA7g8AWFyfx9T9&#13;&#10;fdGYHA6eoBw6x+6db697917rq/1/3j/ivvVerhK5PXHn+v8AvA9+r1YIOs9PKYJ45QSNB/3g8G/+&#13;&#10;w97jYq4PDqsqCSMofMdKnJwLWUiyxklowJF+nKkci/8Aj7MbhBLD29B6wka3umifAPSTAIUX/wBt&#13;&#10;7LuhASSAT1x4N+fwf9b/AB968+rU7OvC3B44/pf/AIr73w6qSWHDro8NyLg/Q3PB/HvVOvFqinWe&#13;&#10;LTq9X0HPH1/xsPbqAfn02wJFB0+0VDkMlJ4sdQVFUwvI4p4ZZSoH11CPix9qIoJp20wqW+wdF93e&#13;&#10;WVimu+lSIHhqIHRj2+JPdE/x7yHyWxe16/N9aYnNUmHzmUwlHUZWHCPWzGlFRmailDJThJbRyCTl&#13;&#10;Sy6gPYmk5X3FNiXflCsjNpCAgyEDDsF4kIaBqDFc0oeoet/fjkR/dU+0c0jQbh4ZfXMDHESRWOMO&#13;&#10;e3VKKmLupJQhCxFOrcf5HOC2rDurOZ6spcdkN1fxZRj6LIKviJoIvJSU9Q361heUL5CnOm/B+nuV&#13;&#10;PaS1t/3XdSE6ZWqtcagKUP8Ahr9tOufX95PvW9fvDZttjLfu6NVdqE6HkJ8wKA0YAUODw6u8+Mm9&#13;&#10;+/8ArTt7tbCfPjMdZxbJ3fLlsz11jNoZGrqqnJUGYEjQtFJkFiWnpEkkZYY5buxRvTo0+xxDFzNL&#13;&#10;bTh2gjfxFWBlJwgprWTUBVsFfM5OesKOa7f2Kn/ct9yBY7vdLFbuN1juI0UfUGNjA8JikYaWkpIz&#13;&#10;KVTQRQayaalHzx+H0vxt3/k8rtfd02++vd1biz1ZhMlW4+nocpj45qo5FaKtjoiYZBGswjWSJVBs&#13;&#10;vpF+IM5+5Ln5duTfRS+LDcM7CtAyEnUVPkQtaAjiAOuxn3TfvI2/vVytHtW72C7Zum2W8EciI7PH&#13;&#10;MEUReImvvDPo1sh1ZJAY0zXx9fze/wCf6/43HuNK1yOsw6EGh642Nz9Pz71Tz6cDGtD11b8/0966&#13;&#10;uaVFeuRNzq/p72PXqrZ7T12vqa30/wAf+Ne9qCxp02w09c2Gkixuf9692NAcZ6r15JNRW4/Ngf8A&#13;&#10;G17292BBOR17rLp5J/B+o/r+PblB1qvkePXYUL9Pp78ABgde6zofrf6C3v3Tb16yadRWRQNQ5+nK&#13;&#10;kfpZf6Ef192Hm3p6Y6pXtMZ/P/Nn/Z6Nn0R81fkf8dq6nm687FyoxcLoX23nZZMvgpkQ38QppyWi&#13;&#10;B+l42HsYbJztzHsmlLafXH/BINS+vE5HDBBHWPfuj92L2a9243bmXaEjuzWl1agQXAJ86pRXp6OD&#13;&#10;X+XVr22f5mHxP+UuEoNkfOXojAmudlp03tjKAVMVHI1oxWQZSm8dfRG17tHKLDi9vcm23uFyrzJb&#13;&#10;ra82WojYmhLLrirwqpFHT5GtB1gfvn3Mvfv2M3abmj7t3Mk0sY7jbCXwZ2UH4XgbVbXFeJDoanyr&#13;&#10;0zdhfyjepO3cLLvr4MfIfAbspaiP7yPr/fWVpqt0RgGSkodz49TNEwu2laulcgALcsS3tLuXtZtt&#13;&#10;/Eb/AJXugRxCuweM18vEXKj0LKacDwr0c8off9565D3BeV/vIcrzW8inSbu2jaCU04s9rOwil8j+&#13;&#10;hMpJqwFO0VC90fGvvf485KSg7h6x3Vs5FleGDNVeNmqdsV2n6y4/clGHo5VAIY/ugi4DKp49xdu3&#13;&#10;Lm9bEx/eluyJ5SDuib7JFqv7SD8uugXtv71+1vu5bLN7f73b30lAWg1iO6jr5SW0midWrjCMpzpZ&#13;&#10;hnoDw17WsQwBBXkci59kmOANSOPoPl1KKkNnH+rjSvGh8xjqQFIW4NiLX/r7cVdS9J6ipHWRF+hY&#13;&#10;XPAAP5uOf9v7sE0nqrNilcdTQigMCoBcAKL/AKR9LX936Rs7NQg4XrpaZk41Keb/ANR/vHv1erm5&#13;&#10;Q5PXpYv0gWIsePobE8+9dailBBJ6xrYswCkaFvpPNz9L+99PMO3jSvXCxJLmyC/CH6nnng+9cRnr&#13;&#10;wBUAcfn1iMalhwSTxYC4ufpYe22C1p5/Lq+vtqeAxXp2p8K7WqK6UUVHZifJzJIB+I1P9fb8dqaa&#13;&#10;5DpH8+iyfdY1Pg2a+PJ/R+EfbXrjPlqanLU2Hp/t0CEPVOpaokIH6h+Bf35rhFJW3WgHn1aLbrm4&#13;&#10;YXG7PrY8FGFA+fr0lWcySM5dpHfWHMgJN/rcsefZc5JerHUehEiqiBVAAHADHWMixVi39Lqfpx+L&#13;&#10;e6Hyr1byI64WvISD6SDzYjk/09+6vqwBx6lUlBU18ywU1PLUyFheNFY6fyGY2sAD+T7cjheZgqKW&#13;&#10;PSe4u7ezi8S6cRqBxPn+Xn+XSwp8BjMVJEMsZctkpR+3gMWvkdnBGgVUiX4/qPp7MY7SCAj6g+JJ&#13;&#10;/AtT+3oLzbzfbhE37s02sHncTdop56K+fz+zpd0EbxMMdvmemwG3sxEtHDgaARmtiLN+xKSvIN+D&#13;&#10;qPF/p+fZpECtYtyYQxSUog+L5E0x/wAV0Dr50lU33KMT3l9anUbiTMZ/jArxBGcfLpnzEeMiepw+&#13;&#10;GzdNgKKj1xtDPTyU9XWG3HkqWsSHFjx/t/bNz4IdrW3lESqM4yfz6Ntrkv5UTc9ys2vJJsgqQypX&#13;&#10;iNJrSnnUY6VfWuNqp6bJbAr58dX4TfEIio5Y6lJKjG5yMf5HVosnERkPpY3+oH9fa3aIXZH2ycq0&#13;&#10;VyMGoNH8j8s9Bjn6/t4p7fnOySWG82hquCpUSQGmtDT4goqRjzPQRZ7Zm5dt5LIYvKYmqiqsTWvS&#13;&#10;VEpjMsKyR8CQvHcWcEMpB/PsP3e3XlnM8E6ENGaVGepP2fmrYt9sLfcdvuUZLqMSKKitG4gjiCDg&#13;&#10;gjFOk3KsqsyyAqSmo+ZJITqB/AdR/vBPtG6urH5UrUU49H0bIyaoiCB5qQR1HLsv7d1ImuQzWYrc&#13;&#10;ccC5+vutQuKjPrXpzQpIenDyB49ZzpjGhW9VlufqG/qQR/vR9+JFNIz03xNTjrOBrBCl1YKpQPc6&#13;&#10;l1WJH5+vt3TrWi8fLps0BJYY8+ujpIGtblQH4XlmsR+r6+/UzQ8R14CmRw64EAmzqT9GuOAAf6t/&#13;&#10;r+/UWp9T1caqY4dSCH8eliwCm66+NV+Rf/Ae9506anppWUtqTBx/q/PrGkhQXf1agLqvKi/H0H5H&#13;&#10;uwJrnq7IJP7Mf569K3a+0c7ul5HxkC02PgY/eZqvtT4ykitZjNVyWUkcnStybfj2ss7C5vavCpCL&#13;&#10;xc4VR5kn/N0GOYuZtn5eQJuDmSeTCQR90rHyAUZ+2vSmqNzbL691Q7VSLeG541ZZtyZKL/cFjZSp&#13;&#10;Vv4TRk2kKn+2fT/j7VSX22bOSlhS4nGfEIqg/wBKPP8APoPw7DzXzwBJzEx2zbj8NpEaTyqMjxZP&#13;&#10;whh+EZ446T9HtjeXYU8u5tw5T7DEgmSr3JuCU01DFDqJ8eNhk06voNMcI02/P59oo9v3Hd3+svJN&#13;&#10;MZqS7mmkD+Ef4AOji53/AJZ5Kt02LZLbxrg08O1tgGkc+sjCun+k0hqfLh1Jk3ntbZUQpOv8cMhl&#13;&#10;RrWfeWZp1kmEgBWQ4XHuAIgeQHIvax593bdLHbF07OuuTzmYZ+1Rwp6dJl5Y5i5qk+o51uPBtuIs&#13;&#10;oDpWh4eM601EcCBw6C/JZGvzNVNkclV1FdWVDFnq6yVpp7uLt6n+g/oOBawA9kk08l1I08jF3biW&#13;&#10;OrP58Oh/Z2NrttsllZRJFDGKKqKAAPypn5mp69jcbkMtWQY/HUdTka6eRo4KSmjklmlJFgwRQf6c&#13;&#10;n6D8+9W8E9xKsUKmRmPAD/N1u/v7Hb7Zr7cJVghQVLuQqj5aj/gyejYbI+O1BjIKTN9rZD7QykS0&#13;&#10;O0sezS11dIeUp52hu7sfoYoh/rt9R7Hm2coQxKl1vhpq4RjJJHkQMn8h1jjzX743l7LJtHt3CWK1&#13;&#10;El7JRY4x5sA1Aqj+Jz9i56ETfHbG19g4w4SOKLBU8MNqLZu32hTNVcdwR/F8jAWjoY2B9SoTIf8A&#13;&#10;VXuPZxue/WG0QG3p4YpiFKF2/wBMR8IP7egLyn7eb/zfuH71ZjduzfqXtyG8CM8D4MbgNO38JoEG&#13;&#10;KjokW9u19y71T+HTSridvxy66XA43XDj1BW3lrCDrqJWtdnlJ5/A9xdunMN9uoEJPhwjhGuF/wBt&#13;&#10;/EfmfPrKzlb2+2LlaT62NTPekd9zLmY+oXyjX0VAKDFT0HIQx3I9QII+o9LFeDcfj/D8eyYJTjSn&#13;&#10;Q2DBsAmv+rj69cArSEaQWLA8N6Vvex5H1HHugDE8a9OMwQZ66clio9PBFlQtzybta1/r+ffia568&#13;&#10;i6RjriL3FwXbXz6iCR+QfeutkEigNOuVmGo/2WDGwOkAmxIJ/H592oygmnXiK0+XXltdTqJULpFn&#13;&#10;ZyBe54NvdR8+vE064BWvoAYEk+ljYcjhiPejUMR5db67Bb/aQpAYMFcE2+ljz+fe+vVFadZfDLZO&#13;&#10;FYki19JPHAJ49uaMAjpsyKKjqUkYUswABvpbSbDUfoSDc/63twADh0yWqoX06kXsQrEelTcEG2oi&#13;&#10;9yfz7tQ1HVAa9dMLnmzMt2BH9q34e5H096I631xdvWTcXXk3B5VuOAD9R78c9e65ppCBQ7XF2RrO&#13;&#10;dTleLXta3uwoBg9aPGo68BexGsuT6r8AgC/Pup9fXrZ9esbeq1tQUEF2C+o3U2JZfp/T3quOvdcQ&#13;&#10;Q1gqlA1vWyqSSBquwtz+Rc+/Yp17rgW1MyOGNiTcpqKA8G9/6XuPfuvddMdCh7tKBq1KBcE6xyQL&#13;&#10;f0PP+PvRJAqOtgVIA8+sQvIzN5QHIZrqFC+pfSqqbX90A1HV59OFSi0IBr159LFjq/cubXRTpCkr&#13;&#10;zf6Hm5t701K5PVVahFMdeL6Y1cKfU2gsfUX0kFgQ4/qfwfey1BXj1dV7zQ8OsZMluNQUWNiq/wCp&#13;&#10;5Gk/69r+9MXrXy6soVhqI668ahNbkIrG6hbFiWU2I/Nv6296oAAT17xKnSo67IN3CMusBQTyPSPq&#13;&#10;/wDT/E+9d34OrFQxqeuDG50hiStuXUWH+KC9uT+ffsaadbAA4dcSS+libn6E8NqseVte3+HvRNMt&#13;&#10;w63142cHQvLE+klfweSNfvVNS0HE9e642sNIIFmBsostyLnk83/H9PdTUdowevdcbAEEm2pgDc8n&#13;&#10;Sfpf/be23ULSp4+vWqdcAWJButiPqXJsvN7/AI/1iPr7bNa4oR17HWOQ2Qm5JKaV06NRv9dJYD/b&#13;&#10;n3VyKU6903gsLC76Qn0X8lRcarc/7b21mmR0/nyx0InVPZm4+pd8YjfO2ZpHqcdMBX0AZ0pczi52&#13;&#10;tX4qrXnUkqccg2PI59nGwb3d8u7rHulocoe4eTqeKn1xw6B3P3I+y+4nK9zyrvagRzqdEgHdDKoP&#13;&#10;hSp6MhOaU1LUE06Nf8rOocFujamD+UHUsMVZsveSBt14vHqJpds5pU01aVqLyjRv6JA4B+hPHsfe&#13;&#10;4HLttuG3Rc9bAA1vOP1VUVKN6kDzXINese/YP3E3bZN/vPYn3Ecx7ptf+4krmguoK9pQnDBl7lIJ&#13;&#10;8xxHRZOje2K3rLddJUNWS0uErqyiqKuogRZJsRkqdj/D8/Rj/VQsdMyBv3IiykfT2COUeY5Nj3FS&#13;&#10;z/oSFSafhYfDJ8iK0I4MpIPU5e6XIFpzzy9JZmNXuYldUVyQJY2A8SBvLS4AKH8Euhxw6M/8i+vK&#13;&#10;Svii7l2hRwx4fNyrHvXF45R9rh9xVEQkTLUiMeKDIhhPA34JN7G/uROcNnSanMNiv6chpKq8EkOQ&#13;&#10;/wDpJAdS0wK56hj2S51uLKR/a7mWVvq7QFrGSQd8tsuDDJ/y8W1PDcZJwRjoo37qsSwUAkFhdLSF&#13;&#10;fSLahYf73/t/cf8AcmeskTpbAqTx4Up9vXf0B4C3u31bTcEgqFH4H+H+9e6Y/nXq3WL9dwVtquEQ&#13;&#10;WZlHKtawsARyD9Tb36vkRjrYoCCc/wCrH7M/t6FuhWXdPTu4sfH/AJRWdY5ym3JRgJNJIm2tzsmK&#13;&#10;ykZlkOiOCKtFNKIlBLNMx/Hs/iU33Lc0Qy9k6uPXw5Tpb8lah9aV6ja+Mew+5lndN2xb9A1sxqAD&#13;&#10;dWgaaGtBqLvAZULE0VUUdf/R0sp8hbV/ZC8/0C2NxwLe5ikvFFRwHUbJbH06TFbnI11CE/cPYi1z&#13;&#10;4l/1yfr/ALD2T3G4KO2Pu6MYbU/i7ek5NU1FT/npCRe+heF/23sqlleU1fpYqKnwjrBYfXj/AF/9&#13;&#10;79tdXrinXdj9fqD9LC/+9e9gE8OvU68Fubm9v6cjn/W97CGuevU6zBSRcW9ucOtkgcepAGn6cf8A&#13;&#10;G/fumSSePXYBPA9+AJwOtdZ1isCWt/rH6+3Qg8+vdPNC11dfpoI4/wBf2ZW7VWnn0nmHn04yRAxs&#13;&#10;OSSpBH45H9fakodPTANDXpgMbaipGmxIv9ePx9faPQdWeHS5W1Co65CNR9eT/X6f717uEHn1uvXI&#13;&#10;Kq3sOT9T9T/tz72FA691zAJ+g926qzBRU9cxGTe5/wBYDn/Y+/H5dNGUnhjrKsRHJ/2/PvwB+3qj&#13;&#10;OTgnqQicf0v+fqf9cD3cAjqmrrn4ieDqNv8AD+vu/d5DrWo9ZBCwH6WPA5PP+9+/aTxp1WvUmGjm&#13;&#10;mPpWy2B1Hng/0A9ux28j0FKdNPNGnE9KPH7elnZbIWa4s7A6f9YD6ezKHb2JrTomvN5gtwdZGPTp&#13;&#10;c4/bNPAdc6iST8A/pFv6eziCwRTqah6Cd7zBJKCIjQeg49KqJ6WjX8XUWCLwFP8AvPteGjQVoB0G&#13;&#10;nS6vH7qgH16YczuulpUZGk1SWJSnh9Tt/QMQeP8AXPtFcbjFEppn5dHW28uT3D6s09T/AJPLoLcl&#13;&#10;n67IM4QGnhJtpRj5Cv8AtTfX/bew5cXks7HTUDof2O02tmgVu5vXy6TzL/UWub3I5J/JufaEg8T0&#13;&#10;bgkcOuBTm4/paxJ91IJ8+thvXrrR/gP9bm3+w977vXq2vrgwa4J5tY3A4+vv1BSg62GB66/JIvf6&#13;&#10;2tx/r+9BaHPWwOurE3b/AB5v9D/re7UANevEheswRfyP9hc8e/dULmuOveNT9L/6w9+61qbrOIrg&#13;&#10;WNvz+Pp/sfdtLdV6yhGQeq1j/Q35/p72qnz6114L9LAcf1+vtwKP2dUZ6GnWTn8/X/ffn3cdNsam&#13;&#10;vXFuB9ByRcWHP+39+61xx69evx9LHnkH6X+vutfTp0Ljuz12P8Twfz731Sik0XHXE8m/+w4J+nv1&#13;&#10;erhB59dgH+p/3k/7378K9aYKMdcve+m+uibe/HqygE0PXgeBf83/ANjz791ogg9ea/H9Df8A3j3o&#13;&#10;nqyqa1PXH3rp3rs/4e/dVyK167A4H+wP9f8AX97Kg9N626VGIqA9OadyG0Aggnkq39P6+zG2aqae&#13;&#10;iTcISsgnXz/w9MddTmmmdPopOtSB/ZJueD7STRlHI9eHRnbSrLGGPr1Cuf8AH/be2c9Kuzh/n65D&#13;&#10;6fQf7Ye99VJIwOuSrrYLewJ5Nr2t73xx/PptjThn5dCTtrZX8UyG3UybVONw2ZysOM/ikkEgpjJM&#13;&#10;4TRHOw0XuRfmw+p49ndltvjSwiYlEdguqmKnyB4f5vPoEb5zYdusr07eEnurWFpfBDDVRQTVgO4c&#13;&#10;K8KngOtmr+Wj8dvjRht70lBvLHY3c2nGvNV0OaWGWk8wtEGZkOqXk6tNwD9PeSPLWw7Xt1g62FHn&#13;&#10;pxYKwB9c14/Pri195v3j9y+YJ7ee+lktNvafSxhZ4yVOQBpppI9KgmnEdH67R+cPxn6X2T3/APy+&#13;&#10;ei+sNrbO2xV713ANzYrC07NQb5rcpTU+Uqs3W0NXGqQGKWXQyRFhrUkknn2W2G3bCm/LuG5sv11v&#13;&#10;G8aW6qAkPjCsxAWgdpWerFqnGMdNTp7yb/7d2txtd3K+wbpc299cblPNJLe3n0MunbYZGcsYo7NY&#13;&#10;f0I49C9xZ6sTXW3+PFfn/jf82qbG/wAQyGJ2/mamsrqI0yutGaSsbzU080YGkBR+2zWtewv9PYU5&#13;&#10;fWXlnn02kxYQT6iMdpBofyHl6Y8+s0veNNp96vusfvaKOObcLFY0csR4oeM0YKfiJJowHGlT69Wc&#13;&#10;979MZD5Dd8YfurJ/JeWPrCbBbdln2TE1Tn6enyu3oPsvPgZaGqigjp5oVRmp3kA84fyXXgSTuXLc&#13;&#10;m67wm6RbgVtAAfB/DrXzDAjGTWvn1g97a+7kftj7XXXt1JyX43MPjTINwk0QyG3myscyyRvIZIz2&#13;&#10;q6j+yKBAKZrf/mZ9+dd7zba3WPXzUtQmzaIY6rrqepjqqiUiTyVlbkqinIieoqHtrC3CKqoCQo9x&#13;&#10;x7q8wWF3FFtNo4kdB3NWoHy9Os0/uOe0fN/L0l9z1zXG0KXxLRoy0HA6VUMNWhATpbFeIpXqoD+l&#13;&#10;vcG1rnro/wBe9+698+urfj36nW9RrXrwtb+v+Pvw62xrxHXrfU8/X/ebfT3sL5jqteskcTyWA5uQ&#13;&#10;LqCQL8ck/n3dUL56ozqvE9Kuk2vIJENa3iSWMyIykktp+q2/wH19r4rIqf1PPoiud8TQ30a62Q0P&#13;&#10;XeSXHwQ/bQWM8TmNjpBJANr3B/Jt79MIlXQOPV7E3s0vjTiisAadMATUn1A/PNvqPxb2k6ONWnFO&#13;&#10;vLE1jwefzdbGx49+49VZq9ZUBA0kEXA5+n0/p+fdlBrQ8OqGldQ6yCI2B1X5JAtY/S1rj24VNMcO&#13;&#10;qlwe3/V+3rMkQ06SQB/r2/FrfT/Ye/BFHAZHVGdtVcnpbbF7G371jmoc/wBfbt3BtDLQOrx1eCyd&#13;&#10;RQmRla/78MZ0SKfoVdT7Mtt3S/2icXG2zPCw80NK/aOB/MHoJ828j8nc+7W2085bbb7hAwppnjVy&#13;&#10;PmrHuU+hBB8+reulP5yvZGMwi7D+SuxNvd3bGqYkoMhNV4+iGWkpPSj/AHlJWq9NUceo3Cm/uUNn&#13;&#10;91p1X6ffrcTq1KvGAtf9Mh7H+dKHrn/7k/3d3LV1ef1h9m93l2G+jJeKKR5GhRuIMMyMJ4c4BqwA&#13;&#10;+XQzVHxo/lhfNylWu+PnYbfHHtTIE1J2bUOq7ekq3Cn7X+6mWdUjW+oasfPGLsWIktb2cScuchc3&#13;&#10;jxdlnFrO2dMeM8SrW7EDPrGV9c8Oo3h97Pvnfdqk+k919rfmfZYuwXMn6h0DGtNxgQvXGBdxSYoK&#13;&#10;x1r0QP5Afywvlr0B95l59jf6Tth00ZnXfnV5fcVAKbj92vwkQ+/g4JY6YZECgszgewPvPt7zHs7s&#13;&#10;YYvqoVFS0WWH2xnu/YD+XWWPtX99X2H90EitJNxOw7jIQptdx0xVcjhHdAm1f5BnjZiQoUnqvst4&#13;&#10;ZDBIjCdHZXikUxyRN9NMiNYqf8CP9f2CaEEo3EcRkEfaDkHrLJKSxiZCGRhUEZVh6qRxH5n7epAR&#13;&#10;irOzXNrj/bfS9v8AYe9dJSyhgoHD+fXNZBpGm9yLAD37qpRg+fLrwOtW1ACw4Njf68+/deYBGGnz&#13;&#10;6wADyoRq4OlyVsv04Jt78cGp6fJYxlQKfb06Q4Wrr28iJ44FU3nlBSNLHkrq/V+faiO3kkzTSPXo&#13;&#10;sk3W2sh4bHU/kq5P5+nUt5sfhyPtkGQrUBQ1DgmKOx+qX/p/re76ooP7Pub1P+bh0zHBf7rm4bwI&#13;&#10;jkKDkg+p4/aK9JitrZ6qXy1EjOxJAQ8IgJuAgtb2jmd3OtjXo+tLa3tU8OJQAONPP8+PUSTUFIAB&#13;&#10;uASRa/8AU/ge2qEpj16VJStDw+3qL6QL6bvx/QfQ8j22VBNfPpQK1pXHUYRSSSNoUuxICRgEuxP5&#13;&#10;AF/bYR2JAFT5fPpwyRoncQAOJJ4dLGg2u1oqrOTNjaRlR46ZAXrqnVcqIYl5F+Lcf7z7MIbClJLn&#13;&#10;sHpxPQZvOYUq1ttC+PKMM7dsSD5nz9ehUxm0atce9ZUz02xNrsv72QrDG2cyMJ9V4o2/TccA6r3P&#13;&#10;09nkNhMYy5YW0PEsfjb/AEteFeo63HmS1+tFrDG28biDiNK+BEf6RFAaeh6TuX33t3b9M2O66xXh&#13;&#10;ciSKq3Tl1FTkqxuQXplk/SG55IH+t7Sz7pbWqGLaY8+cjfEf2/n0ebdydv2+Ti855udanKWkJ0wp&#13;&#10;8mpT5Y/bXoJqqsqa95ayqqJZ6qa5ad5DI/pbTcEm/wBfoPYfklkkPiOatXj1JMFrBZxLbwIqRimA&#13;&#10;MDypTpTZFn3DhKfLWaTI4mJaTK6ASZ4P901cnH6gOCbf19r5yb21EwyyDS35efQesQuy7vJtrGkN&#13;&#10;zWSL0DcSg+3/ADdIxJ5IJUnppZaaWJ0khlp3aKWKSNg8ciNGQdQYAg/19liM0bakOkjhTy+z06FL&#13;&#10;xJPG0dyA6MCCHGoEEZweh13Jl8rvTaGO3xjK2ojymI0YveFKkxdZmi4o8q9MxYkEW1MR+frx7E11&#13;&#10;Pcbjt67lbsQ8YCyLWpJHBvz6h7YNt23lbmW45Sv4la2uSZrJyoFNWXiBFMqa0ofn59Biu88w/lFY&#13;&#10;aHIOwWMtW0MLeMJ9Qugr/sTb2T/vK4K/qgPw4gf5upBblba0Ia1MkPnRHbz8zUnP7KdZVz2ElWJc&#13;&#10;htSmJR/3ZqCoenqJefxwLA/Xg+3FvLd6CW3B+w0P+Hps7Pu0JaSy3JzXgsihlH55/wAHTnj8Zt3c&#13;&#10;GQpsTiqTO0+VytXS0dDQwrDWKZqyUQUsYYm92YhQWIBN+fbkENjdT+BCrrIxAUfEASaZNP2cOkN5&#13;&#10;uO+bJaSbhuMlu8Fuju7sTHVUXU5wBTSKmgFaDHQ/90fEbfHReE2PuLeu49pJSb6pq+bE0kFfJLk8&#13;&#10;c+Nk8dVj8vEgMcc/IKqrtzqB5HsR75yTuHL8EM99KgE1aCpqPkcDPrQnqHva37yfK3u1ue57Py1Y&#13;&#10;XZl2polldlAilEgJEkJOTGPUqCcU49F0fZWe8UM8CU1WswDRikrIZJggsBqjNrcg+wydsuSNcel6&#13;&#10;+jf5OpsXmzZhI0M7PEyYOpGC1/01M9NVVhMtStIKrGVqLEdMjNTSPGhv/bkjBH1/x9p5LW4Q96NU&#13;&#10;emejK33bbbgA29xGS3AFgCfyPXDHY3JZSthx+Opamsq5nCxQU8LyS3At67j0gf1PAH1PvUUM88gi&#13;&#10;iRmY8AB/h6vfbhYbZate38qQxKMs7DT+XAn7OPQk/wAA2hsILVb8qf41ndCyU+zcLOreKW1x/Ga4&#13;&#10;EhFva6j/AHn6ezdrfb9p790YSyH4YkP7NZHAevQBbe+Zuc623KEYtLMGj306kAjz+nj4n5Fs+eOP&#13;&#10;Sfq87vztSdcJh6EU2EpWXx4bFr9jgKCBfpLXziyuwH6jIb/0X2ikut235/prVNMQ/CvbGAP4iKai&#13;&#10;PnXo2t9p5P8AbyH967rNrupMmeb9S4lbzCJkqp8goH29S1h2D18v+XGPf28ITdKGI6dq4mcf8dpT&#13;&#10;zUMpubC4v+Pdwu0bMoEx+quF4AfAv2nz/wBjpMZecudiPp1OzbW/+iMK3cq/0V4xqfnmhHGnSD3J&#13;&#10;vLcO8KpJ81WGWKDiix8C/bY2hjH6Y6SkjsgAHFzcn8n2VXm5Xe5MHumFBwQYUD7OBPQw5f5X2Tlu&#13;&#10;J4dqhCs9C8rd0rn1Mhq1D6A0+XSX1cFB9Xb+zyxbVcD8n+nH5PtD5BOOo+XQgIbUWqBQVrw6HXrj&#13;&#10;oXde9I1y+TP919rRIZp8rlFEM1RCo1E0VPJ+CL2d+PzY+xRsvKl9uFLiY+BDSpLeY+VfP7eoi539&#13;&#10;5OW+VJDtdh/ux3BiVEMXcEPl4jCo+0Ln5jo0dA/XnUuGmm2vHQ46l8fjrd87gTyVNa5vqGJpjplq&#13;&#10;5DY6NFo/6EgexzC20bFbF7MBFXjLJSp9dCnLfKlB1j3dx86+4u5rFzAzzy1/TsLc0RV/4a4qkKgH&#13;&#10;Ool/lXor2/vkDX5Goqodl/eUfmWWCq3NlSj7irYuVdaQW8dFEbkeOIA2/p7A2784SzO6bXUV4yt8&#13;&#10;ZB9P4B8h1PfKPs3YWUMc3NHhylSGS1hBFtGRkazhpnBpVnqD0Wlnmq5pZKiaWeaZmeR5Hkknkcgg&#13;&#10;yySvcsTazEkn+vsC63lfW5JJ4nNf2nPU50SGMQxqEApRQKKB5UHAD0pw65Rt47hW1alBPjAAXT+G&#13;&#10;4/A97TFevUZ6Yp9vXLUkjMo9On+wBcG4vckW92DAmnWqOndTrGY4wGPp+o1aGOs3F9Kj6e9aVHW/&#13;&#10;EY4IHWFtAJSOQ2Y3AOpWX+qk/T22aeXTykkZFOuYTngakvbiw+n6tRAJ/wBb24PiI6rIxVajri51&#13;&#10;cnSnAIFzbSCQSw/Jufz7b4468ijTU9cQlixuth6SSRwXBUWHP5/w96AoK16tUFtJ48euaAEkEgA/&#13;&#10;T8j08qR/tvdwpNT1SWuCOsqRnxhebamLqwAUE8qLDn/be7qO2h6aLd2pcdTUQRhQotZVFifqR9D/&#13;&#10;AE93pppTqlSWJPXE3ZnfUAwk+oa97XAFre/Aautgdc/VqN76kA5Itr/wDDn6e/Ek/wCfrVKdcWuW&#13;&#10;BINxyR6rEH6Dk8/0PvXz631zs1ibjUwK2A4HF/qefe88etCnAdcAQEIKlStrgvdXJHB/2Nvp79Ue&#13;&#10;Yp141Hz67IL3C3H9oKTeNeLFQPz78TXrfXEOFOhS5fRb0sSqgc8r+Pfq9aIr1ysH1NoBfTGWsCCD&#13;&#10;rtpvbn/fX9+Jr14CnXHhTdi3kAZVjY2ZrWXVJ4x9Be496691GA9Ool3QhgXT0m4HpJVh/U2/1ufd&#13;&#10;aADOer1FTpH2deYkNeOz+lbcDSrq11jBP9bWPvVCPhz/AKuHW6A4J65A2USBH1XOoXQgy3IDE8kr&#13;&#10;/S/vY+HV1rTVtIz1jI16PozA3IOkgm3pK6rfke2ywK/Pp6MUFesRa4QN5Dfi99Kmx1XLNf6X96FD&#13;&#10;2nI63oI4HrtylyLfRUseLo6n9JFvoR7saE08hw6qgb42x1w0ufQhNr3FraRfk8m3+t70RjB6uNJN&#13;&#10;Rx642PGlCWvqv6XQG/puOfyL/X3r5DrTBSak068bswJH6hZfoP0/quPfvOvVlAAoOuI/JJueTa39&#13;&#10;ORx/xPtuhNX4Hr3z66P0BLWIGn/YWstr2/3v3U6wuonPXuumBPHpCkAnUFJHpstjf/eP9v7qdbIa&#13;&#10;5H2dez1wsVBsyrH+lAv5Kk3PIt/sPbVD5Gn5da6xm4v6NXpOpRpUuAOTzyT/AEAt7qxJxSvW/n1F&#13;&#10;5iuGKsNRI5UKEb/VfW5P1+vulD59O11Co4jqOCeSArWYIbta9gSLFv8AD6j3U0HD7etkClOjrfDP&#13;&#10;vzDdcblyPWXZ4Ff0z2j/ALhtwUs8cdRFgsrWD7ekzsKubIvISe349VuCfcme23NlvtF6+x7z3WF7&#13;&#10;2NWhCM3Bs8ASc9Yx/eW9pNz522SHnvkb9HmfYT49s69puIk73t3IyxoKxA17qr59B18tvjbl/jn2&#13;&#10;TUY1VlrdkblL5jY2bRTPR1+Iq7zxQ+dboWRSOFNytuPZF7hcmS8o7udAJs7g64mHAg5C1HCnEU6G&#13;&#10;H3fferbPefkpL5iIt0sh4F/AcPHOuC2lu7SxFK0xWnS++LvbVJULUdXbsaHIY+voqjGUFPk5Gkps&#13;&#10;hh5Qz1eDEUp0mop9TT0FmBJ1RAeoez/kDmWOWM7BuB1KVKrqPxoclP8ATJ+CnlivQT99eQLpWTnv&#13;&#10;l0GG4gkWSRoxR4plws1RWsTkCO5xSmlzwPSF7d6wres9yPRxu1XtrL+Wv2xlRDJHDW4t9MhpvI4I&#13;&#10;8sIZFYXJIs3Fz7ScxbJLs18YwS0EuY38iv8ACf6S+frx6Hntrz9a8+7CLph4V9bUiuoWYFo5ACKg&#13;&#10;A5RyCVJGMjyr0FWiQs7oTYMq2vfSzgg8kj8Ef4D8ew+V4sOAPUiggChOeuLRLoQppGn1aBYH0/5s&#13;&#10;2UG9voOPp+ffiBpr14HNOhK6jyFLT7xp8Rk9KYjedBkdn5g6I38SZ+lekpalEqWEQeKpMLo7GyW1&#13;&#10;/UezrlyZE3JbaWix3KtE2f8AfilVOcVDUoTw48egL7kWM9zytJulgK3O1yR3kNK5Ns6vJGxALUeI&#13;&#10;yAovxjB6/9LRtrKqomlbyOxW/CL6VA/oQfY4mnkkb0HQSREUdvUPj2n6cNfPr30/wHv3Wuu+Li/0&#13;&#10;v/yP37r3XMWtx7f6v1yCljYD/iB/t/futEgcepCqFWw+v+8e9dNE1PXIAngcn/D37qvUyOPSObX+&#13;&#10;v0+n+x9vKKCnXushtb8H/ivtxUJPXqdSKRrTi/8AaVh/rkfQH2rg0q9Ompx29KID+v8AX/ej+PZp&#13;&#10;QU6Li5B6Z6xNEuoAgOLi4/p/re0ci0bpdA1RTqNYn8f7xx7pgdPMV8z1kWP6cEkf0B/23+PvVc06&#13;&#10;Zd6mo6krEPzf8cfS/wDr/wBPdgpp02Wrx6yiI/7H8hQPp/S49uaR6dV1HrMIvyQAP6mx592CE5HV&#13;&#10;S3r1lCLYEC5H1PP1/BA9uLGa56oXHl1Pp6OeYgKhFzy5uP8AbAfX2qjgZ+AoOksl2kakk56UlDt2&#13;&#10;SVl9DSngs34B/Nvx/t/a6Gxrxz0S3m+JEuT/ADp0tqHbcMIDSKpa30Ast7cksfqfZnFZomXyegle&#13;&#10;cwSSnRHwHr09Wp6UaRpso/SDa3+uB7VfpouMU6KT9TdVY+fTLkc7T0y2LhQOAo5Yt9ePz7SS3SoM&#13;&#10;dG1jsssxBAz604dB/X52rqi6Qkwxkkar2ZueeP8AifZXPdSSYTh0MrTaLe3AL9zftHSfZXYknkk8&#13;&#10;m9yf9c/n2gKMTU56OlbSNK4HXHST/ZP+8+66ereI3WNlB4/2Nv8AinurJXHWw/r1iMf1+oP+Ptrw&#13;&#10;26uGByOuhGfyf9t714Z6tXrpoj9BZh/hf/evfijDr1esYQgk2PP+HutOt1PXIRk/2eP8bf7172FJ&#13;&#10;61XrLpKr9NQ+h/B5/p7sF0gk9a67jXSL/k/7f6e9ovn69eJ65e3Ovde9+6917/Y/77/W9+rTqpUN&#13;&#10;1zv/AEuf9b3uvTeg9cAb/nVb/Acf0+nvVerhAOu/furHr3+24/pbj/be/Z60Avl1737rfXL3bpk8&#13;&#10;eve/da68ffj1teOOuHuvT3Xvfut9eFj9eP6c/wC8297A6aZjXrsjm3P+vbj36nW9Y65cf4e99N0J&#13;&#10;6mUM/wBvUxvyFvpbi/DcfT25C2iQH1x0zcRePEY/TPT1mIRNEsy3Yxj1EC3pbj8e1l0tU1Dy6LNv&#13;&#10;kKMYnPn0mbj+nP8AXnm/4v7L+jnrv37r3VoH8uL4KQfMXcuaos1lRhMRROlHT1jKSzVbx6iy/g6b&#13;&#10;iy/k8X9yXyLylab1bz7huRIhix28eHl1hb97D7x26ey8u2bJy1Cs9/fsDpc0XSTgE+RPAfb9vWwZ&#13;&#10;vv4O/D3r/wDl+5DpHeu6MB2j8kdkb2zs2N3/AIGJ8DNtirw2TqMfFtTJ4iNikk5hdYag6n1WVydf&#13;&#10;0krb+X73cYE264Cfuq2hYozRqJZrhirrIpUkqqI3hMDQsatQY6wOvffKbaOdl502RLqDmPebyMXN&#13;&#10;pHcTTbfZbXEHhnhcSxIs09zcJ9ZFNGNEEQWFWIZ16pu/lu5HL7P+Rna2zdx5jIyZbaNNRU1LBl55&#13;&#10;nWDFjIlAUkl4BBMennm/149l3tiZbbmG/wBquJGLwgABiT21oOPrgfPPU3/fcs9s5k9muXOatito&#13;&#10;0ttxZmdoUUVl8OudNCcAk+lKnj0TnvHtmfbXzE3vv6Gsys8MvYW56ivjyYMdYKefMSU7ixADRlIl&#13;&#10;dDb9DWu31IJ37ejt3O8t8pJHitUUPCpA/LA6yZ9rPbqHmL7tG2cozrEsn0FsEaPK6xCHBr/FV2Vh&#13;&#10;X4q9CR2b8qNjZGrx2cpaCLI5UYpscaml0LWwUbyLU+FZLf8AHRRa5uBf2e7tzrtsjpcouuTSVLCl&#13;&#10;QMGn7eo/5D+7xzjaW020XM5t7bxRKFYkozgFan/ak06Jhuvv7sfO1WShx+6s7icHXuSuKpsjPEkc&#13;&#10;ZFjGHQhgDyWA4v7jq/5r3W5Z/p5XSNvKtMft6yj5d9m+Rtnggku9uhubuEZmeNak+tDUGnkSOgYN&#13;&#10;RJI7PKzySSsWkkdmZ5GY3ZnY3JJ/qTc+w8H1mrVqeJPH8+pVVVVQqAKoFABgAegHXB1C2A4v9f8A&#13;&#10;Afjj35gEH29W49Yrc/kgD63t/wAm+2ut9e9+6914KTcAW5uPqQbH3YKT16vWdF0g/wCJv/vHtxVo&#13;&#10;Kda6caWcQoyBRe+q/wDT/H28j6cAdJpofEYHqZV52rrI4YpHF4RcaeBx6C3+x/p7dkupZABXh0it&#13;&#10;dptrV2ZBXXxr00XMra3PJ5uR9T9faYk+fRjhBpXrNpUKLG/BvwP9f3rqua56yx8LxY/j8H/ePbkY&#13;&#10;qT1RuNOs6g3Bt/X6/wC2PHt2gpTps5FOs4UEehgPTYj62J592AJwOmQxU0IrTrmq2AD8/ni3/Ee7&#13;&#10;BPU9UdmJqvDrjIiA3X+1+CD/AL0fdGFDTq6MXUhuu9PpCgfU3P4tzf8APu2liM5HVdVGq3Uulnnp&#13;&#10;JI56aompqqBtcE9LK9PUwupurQzRFWDA8ggj27GzoAY2KEZBFQR+zpPcQ290jw3KB0kwysoZWHow&#13;&#10;YFSD8werC/jv/Mx+Vfx6+2x1DvObfe0kKLPtXfDyZSFqdRpMVLXyapkNuBq1D/A+x5snuJzFtWmK&#13;&#10;4YXcS8Fkrq/2sldQP216xF92PuX+yfucZL+Cy/c24SAnx7LSqlv+GW5HhvXjjSfn1YdSfJP+WR87&#13;&#10;aeLE/JbqyPoPtmsdkh7H2wqYFpcjUfqnm3DilWKdWcB2XIQm4WxNiR7Gqb1yJzkoh3iIW9w3Bm7H&#13;&#10;r/RmSlfmJKk/Z1iZL7RffH+68733tRurcxbGmWtRW5j8Na9r2EzFo6LQarR1IJJFKAgG+5P5LfaM&#13;&#10;GIqd+fE/s7aHyO2DJEKykxsOTx+G3xFSSEyWKRs2Pq2SP1ao3p3YkARfkkm7e114lZ9hnW4iIwsh&#13;&#10;Af8A2rr+m32kqfKh49Sl7e/3hfKE9wuxe9OzT8t3ynQ80Mcs1qHFB3xMBdwAt5FZ0UCplAOahd5b&#13;&#10;A3x1pm59r9i7P3JsjcVPJKkmH3Rh63DVo8L+OV4Fq0VZkDDSZIGZCfox9xreWF9ts5tr+F4pK8GU&#13;&#10;r/vPkw+ak9Z3cuc3csc7bYu+8objb7lZuB+rbSpKoJ4K2k6kY/wuqsPMDpOwUU9Y4jpImkPGogel&#13;&#10;b/6pvp7YjSSU0QV/yfb0by3dvajVcNT/AAn5AcenoY3HYoCavnSuqrakpY/0xsLFfJ+OP8farwor&#13;&#10;Yapjqb049FT3+47mTDZr4UXDWRmny8+oFbl6quVVZ1hpowdFPECI7fgEj/efbMtw8g0jA+XSu02y&#13;&#10;2tCWA1yGneePTBI4N2DaQQABY2B/I9sdHka0qOP8+o8ipoAR9X5b8cj/AGPv1R59PqW1Z4dYQWv6&#13;&#10;rEfRgB9Px+fx7qxoKAcenCDTp2xu28hlZPIFFJRBXEtXUeiNVtx40PLH+gA9uQ2Ukr4wPU46K77f&#13;&#10;7Hbo9BrLL5IpqT9pzToR8NtcQBJcXDGsii8+ayKjRGANRaCA/wCt6T7N7ew05iUCn+iE8PyPQF3P&#13;&#10;mEzHRfvUNwt461b5M3WPIbiwG25naij/AI5nlHryFUTJDBIbEqnGkD/BR+Pepby1s2rF+pL6nh9v&#13;&#10;V7HY9632NReE2dkf9CXtc+gNMnGKnoMNxbnzO4KhJMtVvUrqtHCpZIIFPIVIr2+n59kN7e3N3JWd&#13;&#10;9VOAHl1IOx8vbZsduYtuiCE5LYqx9SeNemONNR8YI8Z5f+ukte12/r7SoCT6jo2dgO7z66lWOEuy&#13;&#10;3a9+CSCyk8af9a3uzhQOtozOBXpx25llxleGku9DWoaPIxm5V6eT0k6R+VJv9L/X29ZXHgTV/C2G&#13;&#10;9Kf5+i7e9ta/sqR0E0R1xn0I+flXrFncW2IyU1OjaqcqZqOY3KT0zi6kE35UGx5/F/dbuA28xUcC&#13;&#10;O30p/l6e2fcBuVmk3CQYcejDjjy6f+ut0Q7fzRpcmS+Bz0Rxmcp2OqJoKgaI6gqTa8ZPJHOkn2o2&#13;&#10;e9W0uDDNUxy9rfYfP8vXoi515el3raFuNu7LyzPi27eeoGpQeY1CtfnTqDvLbE21c7VYyW8kBP3O&#13;&#10;OqV/TU46cl4JFYcGw9J/xHum5WRs7sxnKnK/Yel3K/MMXMe0x7hEaOOyVeGmRMMPXjkfI9Rds0uJ&#13;&#10;yO48Bjs9XnFYOuzGNpMxlQpkfG4qaqVMjXKvNzHEWYA/n23ZRwTXkUN23hxMwDPT4V8z/qHSjfrr&#13;&#10;crHY7292aEXN3DDI0MJNBLMqsY0PoC1Ac8OryelqPof48b+XqiTZeR786Q7T2jmKjDdh7Y2Yc5vj&#13;&#10;d0u4KdaGHGmsofG2OGGkk8qVqOmkaZLqwJaf9pg2jl2ddmgha+tLxNSTxxmSSXUaCMsgGgRjAYUI&#13;&#10;4k4zym9x773Q95OVz7iT7nHypzLy/dRxz7Zc3ot7K0EGp/FVJdYuHuwuloSjVIZRVStCX/Myr2zs&#13;&#10;3Zey+iaDdE25M/1nvnek9U9bK9ZlEwWdq3rcG2XrnZzJUrTvDHOS5u4JF/YO5/ks7Hb4OXkm8WW0&#13;&#10;lkJr3EIxJSrnJKqQpyTUHrJn7r8G/cz817r7tXlgtlZ73YWSoEXREZ7dFjnEMa0CxmQMyCmEIHAd&#13;&#10;V805eH9yJ54JCCC8buj3fgKvjNzz/S59xagdRVSVPyrU/wCXrM6VUkBWRVcf0qEfnXH7ehewe39x&#13;&#10;Y/HR5nd25Z9pbbVkkWOucyZTKn66KPHS3Y3/AAzX/qR7ENtbXUUIuL+f6eHia1LOPQKeNfXqMN23&#13;&#10;vZL3cG2nliwXc77KkotIYaecki4wfIft6j57t3L5cJtvr3FPi45Qac5OGkWbdOYT9Da5oATEn59P&#13;&#10;Ivzp9s3fME9yfodmj0ejBf1GBx5cPtJx1vZ/bXbdrZt853uhOQNXhM5FpCePwse4/Mg5qM9M6bFw&#13;&#10;O1oY8t2bmi9dOPuIdoYqoFVma4k6r5SrBIiDE3PN/wDH8e0i7Tabev1W+ylnb/QlNWc/0j5V6Njz&#13;&#10;Zu/MLttvIFrphTBvZV028Y4UhjoDIacMED+fSd3F2JkstSnC4Smp9r7ZjVlTD4giHyp9Aa+rX1St&#13;&#10;/qjex/p7Q3u8zzJ9NaAQwjgq4qP6R9ejvY+SrHb5/wB67q77hfNkzTUND/wpDUIPIVyPI9B6QWVV&#13;&#10;AUKdI5Yi5+pKj8eygaitK4PQ1ppYgcTmn29LHZuwd2b6yCUG2sZPWKrKlTWFTHQ0SlrF6moYab/7&#13;&#10;Stz+ePZntm0bhusois4yw82zQD7eB/LoLc1c58u8nWZvN9uFjwSqAgyOfIKta0+ZoOjj7M6l2H1z&#13;&#10;J91mYhv3eFPEsxp0KLhMM4F/JVSS/txBTY+SQ6vyB+DIm28v7Xs58WVfqpx5fgX7a4H2nrF7mn3I&#13;&#10;5z55QQbSTs+2OSNf/EianAIB3vj8KAD1Pn0kOy/kFiqKU0NDPS7oylMf2KOkDRbLwkiXUIVUBq6R&#13;&#10;DcXPoJH4+ntBvnN9tbVhjYTSAcAP0UP5fH/MfZ0JeRfZm/uY/q7tHsLeTi8lPrp/mTwt1PoO/wC3&#13;&#10;onW594bi3lXnJ5/J1FdUsSF1sYqamUtdYKGlU6IkH0AA5/JPuNdw3K/3OXxrhy59DwHyUeQ+zrJj&#13;&#10;l/lzZuWbIbfslusEY+Kgy7ebOx7mY8anH2dJvQV06fSQAzkc25+l/wA/1HtFw4dHgatS2Os0coDE&#13;&#10;21AKWHFiNJ+tv9vx7stQeHSfTio4de1RyqfUqckngjUFuR/re7fEMY6tVkPrjrvQEEn0JYA6f7IA&#13;&#10;/Nx/vvp7oAQajy68WLnGOvMQ+q1kQJfkmzEDgi/u9NY693rwzX8+utQNi2jVpYjjlTfhfxf/AA49&#13;&#10;7AAwerBGIyeuUYRi1wB/RgLMSfz/ALD3bHHqrakOc9Yii8gaiwJYy83IP9gq34/1vbRUU0+nTmoj&#13;&#10;065oiqvrDAMCC0fIdV5BIf8AP+N/e1QUq3TRYl9Q49ZVC2UWLMx9NiQlrXOm/wBfr9PdwKdVZmJz&#13;&#10;1mVRbUNIF+QSOT9CTf3unn1UnrsE2GoAICCq39VhwwJH+9e9mtM9ex14AXVQNJdg9y/Bub2t/vHv&#13;&#10;XW+sjDnTZna39QFA/wAf+N+9nqoqB1yAtZlFj9GH1sPoNJP097p17V8usZFiP1Xvp/VqJvx6iOB9&#13;&#10;PqPfqGtOvah1ya7XDFbXQggHUSG/TpI/w97wT3deqBnrpufoFZ1LKrc6Qn9SP6+68D29bBrnroIV&#13;&#10;JJPqIQtwAP1cgKf6j8+9aSDXrfXcliQCGcEE6QyqPr/qj+be/da64tq8ZKgAkki+lnjW4XTf/W9+&#13;&#10;NStR14cesMgF41IuqqCik8Lptcv/AMb96Pkfn1sfLrj6FW5JIdiPGgZDKyHUCWNxf/W9+JCj5dWB&#13;&#10;PDz+fXb6QVbl2QAuLHQPVqFvp9Bxb3qijraavw9YCEXVZGKqBYMLOi/qB1Dkj8e6GgJoOr1kA8v5&#13;&#10;dcCA2kogQcDlrFfVa1z/AL3+fej5HryuchuuboA1hpaQm9ldgpF+WY+9sq1r59V1uy0I66DJc6Qw&#13;&#10;Cj6ALybg/q44/wAT71UE1Pl1fhH8+uBJLSSJZCVAC3U/Xi4C/wCtfj3UMak462KEBWHXAlv1WNmU&#13;&#10;EsQzcjgHUf8AevetVVqfPq6gAU64FbDh/wCyLWK3sTbgf8UPvfW+ubAhgT/rgj/aRYEf8a91dK0z&#13;&#10;Tr3XC2r6q2rUrFtXBB/rfj8e2yCoqDXrXXDShv8AgkNfSf8AH1cfk/4+6UBNW8+vddIwNwSfxb0g&#13;&#10;HQvAHq90GMenWuo7KzA6tIW1ip1M7afoePp/h7o3cNRx1eoHCvUdyEYqENwCSXu7Akfm3/ED3Tq/&#13;&#10;EAt1HeNHBDIASqjSqngE/q9RF7/190ZV4HzqKf6vQ9OKWVgyHPkPmM8fTq3T4x7x218xel8j8Pe3&#13;&#10;K+ng7E25jpq7ozd9fIfu5hQxGVMAagm5lhAAjXUdScW4PvIDkzdLP3C5cfkPmBwbuFSbWQ8SFFQK&#13;&#10;nJYfzHXO3305c3r7t/uVD94/28hZ9lvpFTfrKMdgLmhnAA7VfixoNL5rQ9VW732Zu/qTfmY2huKn&#13;&#10;qMFu3aGXanmA1xSQz0UoemrKaU3ur2V0P9CB7gjc9r3Hlzdn2+5Uxz2z+VRTzDqT68fz6z05Y5l5&#13;&#10;f9w+V7XmHZXW72/cotQ9CjjKN6EZVqYr1YN15uHCfJDq6v2vnnpabdOIERE+h0/g+WWwpMzTLCXB&#13;&#10;p6k6taGPTqZ0P1Huadj3C2512BrK7xcRn/eG4BgPIHj+ZB6xG5v2zdPZLn6LmPaNTbfck1SoPixf&#13;&#10;jgOqn6kQ0hW1FtKo38XRLNw4DI7VzWS2/mYRDX4upelqQp/alOv9uqgY21RypZ4mAFww9xzeWlxt&#13;&#10;9y9nc4eM0/0w8mp8+srdl3ex5g2uDetrbXBcoHSoFRxDK3GjK1VIrWo6aVKyKujWCgUaRcaRYm4L&#13;&#10;fX+ntPVWFV/2OjAqynu6xNqRg8PEsMqzU5vqKOkglQsLC4DKCQfr9PdDqHfHxUgj9vViFdSkoqGB&#13;&#10;VhXyIIIHpUGlfLr/09HCrppA+pVP0F/p9AfY5midc/PoJIykceoWlhxpI5tyCOfafSfTpynXViPe&#13;&#10;9Ldeoeuwv5PPPA4/4j3sL69ep69Z0TVyb2/3v3fh15m09ZrWHAsP8P8AiffumiScnrmqFr/UAfm3&#13;&#10;5/p72FJ4da6lJGqkEAg2+pI9u6V9OtdZCbf7E2/2/t1Erk8OtgdcLi9vz7f86db6zxKVZW5B1g/U&#13;&#10;fS3txVIIPVHAKkdKVDqUH+o9mSkFQR0VOKMeo9ZCHUX4Zbkf6x49tzoePTsDlTQefUFIxbm/14A+&#13;&#10;p/qfaWlc9PE5qepKx/QfXjgcX4/xHt0AcOq6j1nSL+v+2/H+xPu6oT1QsBk9ZxGPwoP+PA0/43Pt&#13;&#10;9Yhx6aMh6n01DLORpQkWte3H+vx7UJbluk8t0kQq5H2dKjHbbeVlunkf+nJC/wBCT7XxWak4z0QX&#13;&#10;m9xxLg049L7H7ajiAaYAWBGkKPr/AK/59m0NkAQX6Bl7zBLJVYjT59P5ipKRACFUBWsAFBP+vb2r&#13;&#10;0LH8I6I9c90wU1JPqf59MlRkS7rBTK8srtaKGFWmnkIOnSEQE3/1h7TyT1IjjFWPp/sdG9vYhE8a&#13;&#10;4NEGSzEBaetTQUHr0mdww7koI1lqsXW0MFSPRNU07op41X0ta34+tvaC7S8iTXJGyg+op0Itlk2G&#13;&#10;8cxW1zHM6cVVwf5jB/LpAuskjEylmdjckm/+A4PspOomp6GK6EHYNIHl1wMLWtb83uf1f7x7rnq2&#13;&#10;vPWMow/B/wB9/h7904GHXHSb2sb/AOt791uoHXTR/wBRYn+hH/Ee9UB49eBB4dYmj/p/tj/xX3Rk&#13;&#10;rw6sCR1iMZ/Nx/rWt7roPp1vUfXrq1+Be9r/AEv7rpzTres9ZQg03/Nv6f77/b+3BGKZ61rbrEVs&#13;&#10;PVclvoP8PwfdChB69rNOvW4t71QcOvVNa9cR9R/h9f8Abe9DB6uxqteuzp+t7AfXg/j/AFvdWNBX&#13;&#10;raVIz1j8i/Sx/wCK+6eJ8ur0r1zX1C4HA92VtXXqUx1idjqtyLf8SL+22J1db66UOv0H+8j3UV8u&#13;&#10;vdZvb44da68Bzx/xUe7DPTbHSajz65Lbnk/j/Y/4+/D0601SK9d+99U68DcEjm3+w/3v37rYBPDr&#13;&#10;h9Tc/wC2/p70T04q0FfPrlb6j8fg+906pqP7OurH/X91oenNa9dgf1/2Fve6dULg4p12QSLD6+99&#13;&#10;UAqaddW5P+P+9+/U62GIFOua8kC9v8fexSueq9LChdaykaN7cDxMONR44Y+zKJhIlD0QXam2uRIv&#13;&#10;n0kqiJoJ5IjchWNmIt6fx7QSIUcr6dHkT+Igf164x6dSFrFdQvyPp/W3uq0rnh1c1oadWt/y/Pl7&#13;&#10;R/HRsxRVNR9jHNKaynmVxGJSwBdL8c8f1449y3yDzTZbRby2N3hGNftr1gT97T7v27e6t7Zb5tNX&#13;&#10;miAQgVqKcCKfI0x0lqr5gZ6r+Qm8d6ZrMVmS2nvHdebztVBJWTVEMVTlciag1SiZjb0aEP4AAt9B&#13;&#10;73FzrJBzBI5Ym1djpWp0rnFBwApT5Y6XzfdvsZvaOx2a3iWPd7O3jjMhUB30JlWalWLOWapqSSSS&#13;&#10;TXoWd+/LnYGD3dTb32vS4yDcNdhFxGbydDTU6VWVoKeVamgStkgUM8sTqoR3a+kW9iC/502m0vBf&#13;&#10;2gHiOul2HmK1zTNQeHp1GvKn3cud965dflfmCSRrOGbxoI5GJWKQrocoGOkKyk6gAKnPHqrXtTe9&#13;&#10;V2RvrPbwqIwjZaqMijgN478Frc3P1J/x9wzve4ybvucl+caz1n97f8owcj8pWfLMDaltkof9Mcn8&#13;&#10;vIdB+EexGrj6Wufpb/D2V6TTj0M8dcLFSQf9hzc/7H3Qgjj1vrlGLkk/2Tx/r2v7ui+Z6112yMSx&#13;&#10;Nrc2tf6D6e/FWJz17rgAW+gP+Nxb/e/dQKmnXusrIupWPAF/pb/evbhC1z17rJa30926116/+8ce&#13;&#10;/de6yJ/a/wCCn37qrcR1i0aWJN7/AOw/PPvVBWvVgQeHWdUH1sSCB/sPfumia9S1QcWFz7eVVpXj&#13;&#10;00WNeswVRyf9iPxc/Xge70A4dNlieGeu+bKthqUcH/C9v98PfutaTqrXrnYi1+Pyf6Xtx72OPWi2&#13;&#10;oUXPXIlCt2Lc+kcWt/j/AMj93Ygg09f8nTekhgDnrkimw1Hk2tx+PpwR7sieZ687Dgox59TYol0h&#13;&#10;tJPNuSPrfj3elMDpHI9Dp/1DrOIkkZntY3AH9OBbj3vplpWTFajrMqkk3+vC6voOTa/PvXTDOQAe&#13;&#10;u2iT1IwDLqN1PIHq5Njxz72RUaTXrQlZSHU0/wBX+qvQ5dNfI3vXobJwV/UnYu59rypMkgxdLXTT&#13;&#10;4eqZTwlRiJiYSCODZAf8fZ7tHMe+7Mw/dtw2muUY6k/Yf8lPt6i73E9mvaz3QtmTnvZ7e4elBOFE&#13;&#10;dwtf4J0AcU8tRYdXGbU/mr9fdw7Yoth/P7oLZvZO3WQU7bnxeMhnzFGWjNP98lMbVMMyo7Wmo5hI&#13;&#10;pJKke5Qtufdr3G0+l5rtUVW8wodP+cbHUo+aNUeQ6wA377lnOfIm+PzJ92jmS6tbpciGWUwMc1Kf&#13;&#10;Up+nKhIFYriNo2AGry6c83/Lg+KHynw0u5fgD8kcFtvJ1EU1WepN+1YrIkqZVaRaEZSVjk6UatEa&#13;&#10;LIsyxgE6X9uXHJOx73bm55Uu1jqK6AfESvof9FT89Qp0l2j72fvN7P7uuxfeX5WmvYwQv1yL9NMU&#13;&#10;BoHQKpsbjFeDQFjTuUdVI/Ir4XfJf4t1s9N3H1jnsVi1leODeeKik3DsyuWPUTNDuPGh4410qZCt&#13;&#10;UIXC8ui39xhvHKm/bGDJfwlo/wDfqd6H81rT/bAEedOs8vav7w3tB7wBIuTN2i+qpmyuK294vlTw&#13;&#10;ZSPEzgNbtLGx+BmoeioxHUBKDdSTaxupX/VLb6g3FvYcDKRUEU9epzlAUmOlCP219KdcmPlDhF9P&#13;&#10;BuQPqGsxBH+t731pR4Jqxz6dc6LGV2Um8VHA81iAzi4iS5sSznj/AGH192jiknakQrTifLql5f2t&#13;&#10;hFruX014ev2U/wA/QlYfZ1FRFZ69RXVXpZY+RTxMf6oSL2t9W/23s3t9tiiNX7j0Ad05ourqsVqG&#13;&#10;hjPE/iI/1fn081+VxOERpq2WGapUEU9GBf6njTGB9eAAbC3tTJNBb90lD6KOimy23c93YQ2isqk5&#13;&#10;k8z9tegxzu8ctlv8njY0VASVEELAOV/1LMP96A9kd1uE83avYvoOpD2blTbttPjyDxZh5vkA/Yek&#13;&#10;a4ILG7WPPJ5Nxa50/wC259lzAgmp8uhUpUdo6woI19TLq1AgFmYcj6EBvdaKo7urtqbCmnWNzaxA&#13;&#10;YHTwbEA8m97f7D3VmH4OrKPI5PWLUsrEs3qUAflR9foNXuhJPHpwrpFOsKKpNxpVSTw17/7H3qnV&#13;&#10;mJI0+fS1i/38O2fsCA2WwBM9HI3+cqqBjeSO1vqv0AvfgezND9ZZiM/HF8P9JegpMP3NvwvFxbXg&#13;&#10;AdfJJPX8+kIW9RcoLX0241D+pIuLH+nsqJA7hx6F4FTStPn0NkAG/tgsl2bc+yotcHqeSpyGFt+k&#13;&#10;EnkoBb/XA/r7EsY/e216Saz2/wC1k/P09OoqlkPJvOXjFf8Adfu2GAwsVx5t8qnP2H5dAzE7kBfT&#13;&#10;Z/yQeFLWIJHP+39hsVY56lFxgEf6qdD5tb5Idt7E2ljtnbX3bVYOhxklc+NrqNI5clS01fxVUNPU&#13;&#10;VCvpib6+lQRxYi3sUWnNu+7bYx7dbT+GsZJVgO4BuK/Z1D3MPsZ7bc28yT80cwbet1NcKniRsSI2&#13;&#10;eP4JWVSNTAYySCK149IXE7Z3f2Jk6rJmWonEs8lTlNz5qolFKjFry1FTX1BLSN+dKk/049l9vZ7h&#13;&#10;u0rTsxNTVpG4fM56Fu58w8sck7fFt4VU0gLDaQDuoMKqogqo+dKfM9KSfcmx+uXMO0o4957sjVo5&#13;&#10;twZKEvhqCbUU04qm58jqfobG/wDqvx7UPf7Vs7aLAfUXH+/GqVB+Snjn06D8Wx8288gS8yu207c2&#13;&#10;RbRmkzr5eK/4QRkjH2Dpsbam5N1W3n2VnHwOGlOo1WSYCtqIQRpgw2JcHQG+igqP62PPtP8Au+93&#13;&#10;AncN7m8CM+ZwT/pV8gfLHHpd/WLYuX1HK3I9qL26UUCQ0Man1mm/FTie6o9eo9Z2LjNuQy4jrPFD&#13;&#10;CU7qYqrdFeiTbiyS8qzq7giFW/CgcXPA91l3q2s1Ntssfgr5yNmRvs9K/l0/a8k3++Om48+3H1Lg&#13;&#10;1W1jOm3i9OFNfzrXJNa9BHLUy1M8lTPJNUSyEu887NLK7kXYyO9yTz+T/tvYceRpJS8hLk+ZyepJ&#13;&#10;igighSGFAgXAVQFUfkOu6ShrcjVQ0OOpZ62smYRw01NC8skhH1OiPn/XvYf196jilnkEUKlmJwAO&#13;&#10;qXF1bWVu91eOsUaAks50gAfM8PtHRpdmfH+lx1NS5vtOvXGUr2kpNtUj+TJVpPKQyeG7Eni6R/6x&#13;&#10;Y/T2Pdt5RSFVu99bSPKOoqSfLHHyx1j3zV70T30sm0+3cH1Drh7p/wCyipxOaD17m/Z0KO6+ztu7&#13;&#10;DwkWJRIdoYqOIik2zhBCdz5dBwPvXh4pEYckkhh9eCLezy/3ux2m18EAQIB8C/2jfbT4a/PqP+X+&#13;&#10;Q955t3U7lKzblcM1WuZyfpIa8dCn+201wFBHDBHRN969v7i3bHLiqJF29tsuxjw+Nlk1VJPLS5Wt&#13;&#10;4kqJCPrqNj+b+423Tma83AG3hrDDTCg8fm5/F889ZMcr+2+ycvTDcbj/AB6+oKzygdvyhQdqKPyN&#13;&#10;OFOgoAF7n+p4NwfpxYD8/Un2HUJLVY1HUhUNMY6zBl8ZRwwIOsPqJUi3HC/09uA1FDjqtGU14164&#13;&#10;qUjFwy67k83/AEkcfQf7370QPI9eIZyKig6yi9lIQsbam9N1A/BFvz/h7dU1XquBUDz4dcibEmNF&#13;&#10;XWLMTbUw/HB+nH197AocDpsUr3Hh12t7LIvrcWB54Utzpuf9b36tRjrzVBPz64vJ6gpIKkXB5K+r&#13;&#10;8G3vWqmCOrx4q3XeiRdR4AuBpY3AX6agF90CHz6cEinFeulj4GrmzXuAQ/J4sP8AH24BQU6ZdiTT&#13;&#10;y6lWbTcKgBsF1liUX8cC9/r731QGmR1xKi5UmwtpGv6G35W3+9e/VzTrwPp1ycgiz3WzDSFsqm3A&#13;&#10;sf8AHj36vXuuaMWJT9B51Xs12H4X37rWOvWZ7BgGIFx6U+l/zf6+9mvn1vrnoQAFtOkC51LcofqL&#13;&#10;H6+/DBr17rwIa5txZSCtubf1Ivxb8H3s5FQOt/Pr11sjEHknTyf95t/Uf196HHqp4deaQKbAMoYa&#13;&#10;S2ooAPppNje/uxJ8vPrQUUz1yRgQoUlh6gV1qzfWxA/4370KA568wPXRvYsCSo55W1ubEWX/AIn3&#13;&#10;404jrwrwPXTiysFuVb1WupZ1U2+h9+9OrUHXI6ta6vQliAB9SPqDe9v9f3rPn1XHl1ib1gaSFZja&#13;&#10;4GsHSPV9f9YW9+NGFOHWx1wuSNJLm97MBZixswTT9Bx711sceuHLM2trBb6o+LC6kGxa3196wcHr&#13;&#10;dfL+fXAlDwHZ7WJtwps/pFl/w/P+396oDwxTrY7W7uuDI5GvXYsgZ4249B9NgR/gL+9FT5dbV6dr&#13;&#10;DHXTIQArjxp6baiJGc/UXU2PP+8e/EUwfh61itQesbRuWDxopUhSWIFvV+Ap5tf/AA91yx1L04ki&#13;&#10;haHrsMqcAagpAKkf2lJGmND+CAPx78GAFBkHqzAOta069YIVfi9tIQKRYD6sSf8AeR78VGoN/Lr0&#13;&#10;eqmesQUsDYqLhuHa9wD/AGeRfn8e6Y/CKDq9eu2BcqdOljcKbNZuPoQT+L/X374uOKfz68CCKjrj&#13;&#10;ckhf1EcK4Zg1vpZRe3H+PvRFTU9b64W+l+D9GANwdLXBIPI9taKPjI61TriQoFjZixLWUcr/AFAI&#13;&#10;B/r7oVC8ePHr3XH0XFyHLC4DBf0EcLYDj3U6cD16114orE3A+jWt6SQPobpYe/EYp1sYPUFrx6gX&#13;&#10;Fyuk3BJC/wDHQn/eLe2fl08KMOHWKQmwOk2sF59Iuv6Wa9yfzb3Q14db+XTpt7cGd2huDEbq23ka&#13;&#10;rFZ/b9fS5bEZOkcxVFJWUsglikUrp4JFmBvccEEe1FleXW2Xkd/ZSGOWJgykcajiPsPA9Fu87Ptn&#13;&#10;MO0XOw73ClzaXcbxSxuKq6OCpBHqK1VhkGnmMXEd0bTwH8wr45UfyL67x9HSfIXqnFpje2trY7w/&#13;&#10;dbgoqSO5yIp0s7l1Hkp3sf7S/Tj3P3MW3WXutyivNG0qF3WzWkyDi1OKkefmyn8uub/tpzBu33Pv&#13;&#10;eWT2W5xmeTk7mCUy7TdSFtNtI3+hFsgAVVJVxwVgOqg+vt9ZzrTeOP3RihKs1FN4chj3aogXIUay&#13;&#10;j7zH1KxlSGFvSfqrgN9b+4D2bd7vYdyW+g1AKdMi5GqmGB4ZHl8+ui3N/K20878uT8v7jTRIuqOS&#13;&#10;isY3I7HUmo/yMpIPl1Yl2rtTE957Gw3Zuy3hyO4oqESeCmnR5shj4ozJV4WaGpVJFqKYhmgAcksG&#13;&#10;S3IHucN9sLbmnao9723vkoDRSKtjKUIGRxGTmo9OsPPbjmO+9pubbrkLmpTDZNJQOykCJ2ICTKVL&#13;&#10;DwpBQSGgABVicHohijxDS2vh2jkMh/TpJugIBIN78E3HuKwNI7vMkEeny/b1mKSHOpaeRwa+X+b0&#13;&#10;weI6wlFVOGs35AYllsPSzM1+Pz+r21TGD05Wp6//1NJqaMOjAjm3H/Ivcpsobj0AlJBx03mBD/yL&#13;&#10;/Yce2DGp8unxM46wtRRkfQX/ANYfn6+2zAh4L1YTEcesRxmoE8D+nJFvwDY+2zagjt49W+oPp139&#13;&#10;g6jizWsP1Dnj3r6Qjj1rxQTnHXjTuoI8ZuPqV5/3r3UwMuAOrgg5B66YGwuG/wB5U3t+fftLrkDr&#13;&#10;eeuyf6fm35592RPNuvAdceebDkfS/wBD/sfblaEAdb6kImnk/Ugf7D/D28q0yetdZlW/J+n4/wAf&#13;&#10;d+mZT5Dp5omuqr+QT/tvay1PEdIJ8GvTjJEWWxA5v/j9Ofx7VModaHphZKGvTYkQBIN7DgWsSf8A&#13;&#10;Ae0AQ1I6Wlgwr1JCC2kfji4P4J+rG3t9EzQdMtIOA6cKXH1FQwEcbMo4uQQg/PLH8e1UcDMekc93&#13;&#10;FCtZGp0qqHbjSOoZTK31sAdI/wBf2vhtK4pXogvN7WPCnTj8+l7QbcjiVTMFUWFo1AH+wbT7NIbI&#13;&#10;Ad3QOvd8Z2Kxn8+lFHBT0q8CNEX8EBR9Pxb6/wCPswVURaAcOiCSaW4biST1BqMpGnoh5LEKCFJL&#13;&#10;MxsAFH9fxx7aknPwLmvD1PSyHbpGOubAAqfsHn0YHqT4sdmdxSw1vg/u9t1yjy5OuUiZoDzI0ETW&#13;&#10;AsCP1/7b2Itl5O3jfWEjfpRerGlR6j7OoY9xfvB8ie2aNbRst7fLWkcfw6vR2GSa+QHViOzujPjt&#13;&#10;0RjkbLJDvTdYiMcrxCKok8oPLS1TsVjXV9VQfj6ce5OsuX+WeXYQConlpk8cj59YX8ze7HvR7t3z&#13;&#10;LYyNtm3VqASyrpP8KYLGnmeitfIuswu6EvQ4+hxtCnEONpIEAA/stPJ9XYf1P/IgpzTLBerVVVR5&#13;&#10;AAfz/wBnqfvZG23LYZD9VNJPKfikdjX5hR5D7P8AP1WhuLDrQ182hdKvKxVD/T8f8i9xFeWximNM&#13;&#10;V6z02TdDe2asxqQBU9Jowc/0/wAL3/4j2k0N0eeMPPrgYDfkX/pxzz/vXttlB49WWQE04dYWh/w5&#13;&#10;H5+tv9h7qYx5dOhq9LbbPWW8N2xy1OHw9VLSxLqkqmidYQo41ayPp/j/AE9mFps24XqeJboSo86E&#13;&#10;DoI7/wC4HK3LUi2+63aJI3BAwLVPlStekzmtu5DA1ElPkISjxsY78lGYfXQeLj/H2juLSa1YrKKU&#13;&#10;6EG1bxZbvAJ7FtSmh/b69MYjN78Wv9P9f/D2m6Ni4p14wkHn6/4c8f4+/Yr17WOuDKVNj791ZWr1&#13;&#10;wJsCbXt791vqMOf99b2x1brq9if999Pda56cCAr1ikYLdfrf8j6c+2nbiOrqKCnWD231brkGYfQ/&#13;&#10;4W/qL/T37r3WUWccgix4APH+N/d1APHrXXP2517roEG4H4+vvQavXuuQPuw6o4qK+nXQ496zXqwG&#13;&#10;Kdeuf6n/AHj3uvVdA65Ae9gdVZiDQdd/T3vqtT69e9+611737r3Xvfuvde9+6917+v8AvH+P+v73&#13;&#10;17r35tz9Pr+PeuvdOmKqTFUCO/pkOk/4Ef6/tVbPpbSfPpHeQrJEWPFRXqbl4LFakDgeiQf4nge3&#13;&#10;rhRXX0n2+bVWM49OmEBS35/rYgaR+Rz7RgKTjoz6cqaUiw1EW5FjxY8ke3hU4HSaZAe7qZNVfQA6&#13;&#10;gR9b/j6WB92JpgHpKLWoqw6bqiQyLpYki97k+6GjDPSmGMqa+fTeGYcC4H0ufp/X6e04JAp0r6yo&#13;&#10;hBuQv+25/re/txVpnrXWUDn8f7bn3ann1Umgr16wF/8AH6+99b697917rrm/04/rf37rfXiB+QPr&#13;&#10;a5BH+xuffsdV1DJHXLi9r/n6/wDE+9nHW+uyNJ+l/wDifeuq8cDB67UaiRe354+n1+nv3XmNKdZS&#13;&#10;tyDxx+D+feumwaCnUqJAF1Mfrf8A1v8AAf19vKtOPTbHrIqafpa345+oP9T7v1Xrs3a2rgKOAPyP&#13;&#10;futAAcOuUcYI1FiPr+P8PewCeHVWfSadZzHdgB9AOf8AD/W93EbHjjplDpNesqopDIRe3+83H59u&#13;&#10;MmKDHTZJU9drEDpW5/AHNgPdvLqpkopJ6ckCAaFPIv8A48/7H3rovZnLaj1k4Fv8R/vP9feznh02&#13;&#10;xrnroONQGk3uLfU3NubW/Pvy/FQcet+GxXV5Ur0/0WEnmXz1Un2lMAG1uPWyjkhEPA/1z7Wx2zv3&#13;&#10;Sdqj16JbreIov0bceI/oMj8+pNTlcdj42p8TTo8lvXWSA8k/Ugt9f8PdnnhiGm3UE+p6Yh22+v5B&#13;&#10;NuTaU4hF6Tkk8tY5mnleSTklmIJBtbhfp/rce0TyO51E1Pz6PoYYrVfChUKvoPP7enXb+dzW1slT&#13;&#10;5vbWYym38zSOJaXKYSvqcZWwSq2pHSelZW+v1H+w9qLW4uLKUT2UjROMhlJBB+VKfs6L942fa+Yb&#13;&#10;Btq361hvLaQEPFPGssbD0KOCB9ooR5dWq9A/zhPkb1ZRJtTtamxPfvXs8aUldht5U8E2WOPtoeCO&#13;&#10;umVopTb6eZPxyfcibT7obrZ/pbugu0/iwslPnQaWHyIz69YQ+533Ava/m+Vt05BuJOWdwrqUR6pL&#13;&#10;XXxroZjJDngYnUivyp0amHaX8pf+YE7Pt2trvh53bmwXWkovt8ft2tyzgtI9Vgp2/htSryOzM1P4&#13;&#10;ZWPLOfp7EJs+QOdF8SzYW1038NInJ/0hGiQ/MUY+vUK/1k++v91rSu+xDm3l23OnXIXu1WIcAtyv&#13;&#10;+O21ANID+NCowI/Poqvc38nL5MdN/e7lwtPju8+to0NRRbk6rEmSyk1O0y6Hye19X3ChYiGdqQz3&#13;&#10;YGyAWPsOX/true3yu0bfUxrkBQRLTy1IeOOJQtXyXqcOSPv8e13OltFY7kj8u7ix0yC9YG1VqH+z&#13;&#10;u1GkVIIAnWDSCKuT0QicUm346ileglwooZ5qOdcrST4uqWppX8c8TUWQSKVWU8ENHf8A3v2HmKWq&#13;&#10;lSpjCkjIK5HEZAP8usiIBc75IsqTi7MoWQeC6SqVbKnXGzIR86/MV6DXL7weVDDho9HkZlNZJxqJ&#13;&#10;PJjjHIH9CR7Jri/JJjgx6nofbZysqEXG7E4HweQ+RPA/Omeka1NI8vmrpvLI4Gt5H8jX+tyzf7ce&#13;&#10;y0qXNXNT0KlmRI/CtU0qOFMCnUSogSL1raVLkll+oJ+lvdWAC5z0ohmaTsftP7em+VtEd0Ja+okG&#13;&#10;xIFuOPbDmtT0vRRr7jTqFIRIov8AXhbk6bE/kW9sM+oU6VKCpr1hAFtCsCSLXN/6n6n3TqwNDXr1&#13;&#10;h6R6Vtw5HNx/j72BXrwPr1xfgAgXF7A/6349662nxZ6m4uukxtdS5CLUDC1pUv6ZIjxLGQv4I/Ht&#13;&#10;+CVop1lHl5dJNws4761e0l4NkHzB/D/Pp13NjIaWriyFLpbH5WP7mnK3IRpLGSLX+CpIsP6e3ry3&#13;&#10;VHWePKyCtei/Yb6a4gawuP7e1Ohh6jyPrTrDtTcM22M9Q5eIu0VPL46uFb/5RRS2FTGR+fTyoJ+o&#13;&#10;H9ferC5ezuluB8INGHkVPHpzmHZo+Ydnn2x6BnFY2P4JF+Fq8fkQMkHpZbu2fJJuCCTaNBVV2K3M&#13;&#10;v8QxIgBcRmca54JW+iBWa92IAHH49r9w2/VdhtvQvHN3LTIz5E8BnoK8s80Rx7IyczTLDcWJ8OXU&#13;&#10;aagoorgcSSABTiTnp0O1dobBWGs3/WJms0FWSl2hipRKquLNGmTqL/o/qP0/6/tQbLbtpAk3Vg8v&#13;&#10;++lNQKep8s/7HSD+sfM/ORNtyZF9JaEkNeyjSacD4akV/wANfXrjUVe/e2G8VJTQbX2XTDxpDDfH&#13;&#10;4Gngh/tyy+k1DC2qw4JF+Le23fdt/wAIvgWy8AO1aep4V63Dbcne3P6ly7bju03FjSW4cnyUZEY9&#13;&#10;PPqOM7sLrpGi2vTQ7y3VEoVs7k4g2Ix0i+l/4bSW0vpIJVv+Tvbf1W07KCtiouJx+NvhX7B9vT37&#13;&#10;q5x53fxd/kO17e2fp4m/XkHl4rHK1HHgPl0Fec3Hmtz1T5HN109dUMSFEjHw04PGmmp+FjUfQBQP&#13;&#10;ZDdX1zfMZbpi5PrwH2Dh1IWzbHtewWws9phWBAM6R3N66mNSSeNSTnpkPKfUMQpvqNiLcAc35/w9&#13;&#10;oqY7ejbAwBSvCnD9vQybB6X3RvRUyNc0W2tvxr5Hy+SHg88QGpvtYJQDyPo54/oD7E2z8s3+5gTS&#13;&#10;0t4uOo4qBxoD59Rdzl7qbByoxsrUm+vmaghi7tJ8tbDAzSoGR0ZLEjY3WOLlk2rTUUPhQx5Le+fZ&#13;&#10;dErAes0CvdpX/wBSqAKD9Dc+xrbrtexW5NgAqj4pnHn56a5/Z1BG4nm7n3cFXmN3bUaxWMHkPLxa&#13;&#10;YQeuruP2dF23x31PUVFVDs5qqWrl/ZqN3ZcLJkJFIsRiKVxppo/qAbA/m1+fYJ3fnEszJtg1MeMr&#13;&#10;VP8AvAPD/iupn5S9pIbaCNuYtIjU1WzixGP+arDMrcOJIGRwNOi3z1NXXVE1XXVEtVU1EhkmqKiR&#13;&#10;55pXLEs0kshJJ/1/YJkaSZ2uJiXZskkknqbYIIrWFba2VUiQUCKAoA+QWgH+XrEt9QCmzC5Yn6XI&#13;&#10;55N/z7qmuny6dHWTlVKqV0+pbflTfkgn3YmmKivW+uWtgLRn+wQQbE/0uAfd66jT5daIrTrlpK6C&#13;&#10;qk2FyCha5PBtb/ePfiKUr1osF49ZlXhQHYXAIUC36vpe/wDh7eU1HSfVw+XXLnRpFhYlieC2q1lB&#13;&#10;P4/2HvfVTx65OSASupLICyqT6iT6T/jb8+9MSBjra0qdXXZSwiUyDU2o6h+pR9fUPx73T168CaGn&#13;&#10;WYait1C3vcWHpfV9b/097oeq167C69Os2AP4Gl9YN1B/w9+AqadeJp16RNRJkJAKqAV/BBA5v78Q&#13;&#10;NWOvV+XXbW1EWB4BFxyAPqR/iffiB14cK9cALCzKCQ2vWeFQfgm/5/p79jrfXYBUMAW5IufSCQfq&#13;&#10;Bc/4ce/HHWuuVje5HAuV5HNvqDz78DnPW+uQFwv1JF7KdHF+Px79jr2OvG9jckcH8CykD63HuwAo&#13;&#10;etA5p11G2q1yQG/1JFzpFgfehSmetNXj1lj5VySHDA2LDkAX+n+P+Puw4dVJI6wH0+gqgUMGRvSr&#13;&#10;ni3J/wAT7oaBqcermp67VmH6dBAYk2uGbi1r/T348cde4dd340lVL3BBBGoXH6eL8X9+GcdePXXI&#13;&#10;4JUNfTZj/Xgjn6X+h97p5HrwA8uuJUNwP27ejQP6/wBskn6f6/vXW+sai5u2hyhuXJB0sDwbA829&#13;&#10;+68KDhjrHKgkk1eRgLEk+oakU3CqR9L/AE90ZSx62rac9Y7W1LE9xp1GO5Ju1+Cf8PeuBonViSwG&#13;&#10;rrkFDC4b02ICsxUKLmwv+R7t3eo69QI2c9cCJLKqly45LKwcrcAL9eRb88+6NqPWx4eSevageL6y&#13;&#10;Fs7aljJGrSo/1vr+felagp1Sh64PdJEAZtQBKqOdLXNgrXsb39+PacdKAKpTriZHLNqP05IaxvzY&#13;&#10;gkfk/Tj34O1c9bVaCnXggZWPHDA6VfTpUkhiSf8AivvwSorXqrSFTSnXRFzwzaUGnVclmtyOL2H4&#13;&#10;+nutM06uooOuIFmAb0t+LMACLD+v09+x59eNfLribAgaWW5P1Oq5v+PdAKHA49aGoceutLX/AKE8&#13;&#10;jST9LXH5HPurhicD/B1s9Yyq2NwPVbkX1FV+h5/I/HtpkUfFxPXusZVlXi9m/HHCqbc6bgf7H20Q&#13;&#10;QuOvdcSsb3HpOrgsLDgcD6i/vQAIoOPW6kdQipJ0tqIaw49Vgv0uCf8AevbZFTnp7jx6wsNJI9Wm&#13;&#10;x4ZwCLAkDTf3Qqa461TPRk/ij8kdzfF3tvD9g4a9bgqm2H3tt5wJKPcG2Kt/HXwSU7elpY1JeFiL&#13;&#10;g8fQn2MeRubrvkzfo9xiGuFqLMnkyHjjhqXiCfs6hb3/APZbYffb27uOT9zHh3SfrWVyMPb3SZQg&#13;&#10;jOhvhkFc4P4ejTfzBPjLtvGwYL5XdEOuX6R7eWLK1yY2nUx7R3FX2lmgqYYgRFG7sVkuAFk4P19j&#13;&#10;X3V5Ntlii535eOqxvRqfRkI7HDU/CDwb0PUB/dC97t7vJLz7v/uwPpuaOW9UaGU5vLaOqhlJ+NkU&#13;&#10;VWldSZHDorHxg7qj663Om2tzy1Uuxtx1EUc0KVUdPHicvKRHT5VWmVkVGNllPFhZj9D7Bvt/zSdm&#13;&#10;vV2++Y/TTcMiiMTgmvkfP0Oep799PbF+dthbeNmVF3ayUsjFSzSw5JiOkgsaVKA5rUdCx8lOqY9s&#13;&#10;5V957epoTictJ9znaHGx+XHYmvryWpshSyQ6o/t60EsfoEluotqX2LuctgWynG5Wi/puayAfCpbg&#13;&#10;3oA37NWPPoF+xfuLJzBtv9Vt5dhcW66YHlxJKkYAdGBoRJAcZy8WlsmvRVSoZm9RBuxJtbShAAUq&#13;&#10;eeP8SPYAoGNT1kTXGP8AP/qrxHy6/9XSVNUvOrj+pIP+29yiZBWnQG8NlPDqL9xET9bfnn6f7D20&#13;&#10;ZUGCerCNj1nSSIkWP0P5+hv+L+7hlOa9VKt6dZwQT/Qf4Hi/+8+3FyMdVNOFM9ZbAgi/+xH1+vu1&#13;&#10;KdVII4inXioJvb/bEj3qgpTrVT14RI5A0r9bi/8AX3sKCaHrwYjgeujRxn6onP55H+9e9mGvl1vx&#13;&#10;GBrXrh/D0vwR/gLnj/E3HvXgHiOt+OV49cPsWN9Lg2/23vxhk8ut/VAinXf2sv8AqR/vX+8e6iKT&#13;&#10;zHVPEXqZSI6SBSDbg2/2P59qLcFGpQ9NzMrLUHpRxxem31J+mrk/429mSp21I6LGkANcdR/4ZPNN&#13;&#10;+0h0nkuwsg/xDf8AGvbbW7NJUCnVmu4Y01M3SrxW20Zk1qaiX6hQDoU34LL/AMV9mEFn5DJ6Du4b&#13;&#10;8yIREdA9fPoQqPbyIqtMoVVA/bTi1/oCRwOPZvFZqo7+PQMut7Z3IQ6j6np7SCCnUWCxqPzYA/7f&#13;&#10;8+1YjCdE8k007ebE9Q5siARHAplkJsoQE6zbnRbk/wCsPbbzKML/AICc+lOlMdg9DLOdCjOcADzJ&#13;&#10;JPAdK+l6r7Dy+NkzP8HqKHHCIzLU5ANTRslrhkRuTe3++Htcmy7pcQ+OUKJTi3Qbn9xeR9uvhtaX&#13;&#10;SzTk0Ijo1Dw4iuM/5OkptGEYXd9NUZ5IKuKhluIiRJDrDengcG319l+3KttuAe6oQh/n0JOaJRu/&#13;&#10;LDw7MWjeZaFuBoRn5jqxTEd6VUuHioKTINQY5YlRaWjIp4mUCw1GOxP+xPuVoeYGaARxvRQPhGOs&#13;&#10;Htz9pIoNya7uYRNNXLv3H8q9B9n+wHkLtFN+q5Ylr3v+ST7KbncialT0NNl5MVKCRegL3NvD7gur&#13;&#10;y62N/wA3AJHNr/7z7Dt3fBiRXqYdg5Y8BVYLTou25pRVT+QWuzXuR9eP6+wnev4kmodThsC/TQaO&#13;&#10;ko0BsDpFjxwefaLoRievp1haBvoFuLD6kXv/ALD37pxJwTRj0q9jYGiy+4qGLKMFx0U6SVQDeuVF&#13;&#10;YEwi9vr/AFPtdtlpFdXarLhRk/PoNc37zd7XsUsm3is7qQvyxx/Lq0Kg3zgKDaS7cwOLx2IxyUvi&#13;&#10;1QxxNNINGkl3tyT+b/7D3MibjbxWX01uiotKYA658XfKe9XfMX763ieS4mLV7iaDPkPIf6j0Q7s3&#13;&#10;FwZGorXgQMDKWVyoAUA6rgr9L3+nuM93gWZ20ivWY3IG4zWNvEs5IoOFePRaqiAwzSRG40tx+Da/&#13;&#10;p4PsGmPS5U+XU8RSeLEsnqOsbqDbk/64+vvTKDTp0EjrCyfnj/A8X/3n22woaDpwH06jubE/gD/W&#13;&#10;HB/rb3rgOnU4V6hflv6ajb/W/Fvac9OAVx1w91PT44dcCgJuT/sP6/jj23oJNT1utOuQQDiwJt+b&#13;&#10;H3YIB1rUPXrrSpsfpb+lveigPW69dgAXt+efewoHDr3Xfu3XuvAfW314+v096VQOqMxBoOu7EC/9&#13;&#10;Lf737tSnWtRbA66966c697917rkPp72OHTL/ABdd+99V697917r3v3Xuve/de6797691kZAouL8f&#13;&#10;63093KACvWuuAsdNzaxv/g3P0uf8PeloTQjr3XJiUdXWw0sHWw/oPzb349jah1oivHpWq4raQiwO&#13;&#10;qOzf1LAcE+zEUlj6I2U21yGHCv8Al6Svi0SOGBupI5va/wDrH2gCFWNfLo7DBgGXgeuY4+n4/p+P&#13;&#10;d+t9d3P9T72TXj17rGwLD0kWP1vf3Q1I7et9YipBHItf6jnn/H/evp7bpmh691IAsAP6e3hjHWuu&#13;&#10;SMFNyAf8CLj37qrAnHXR+vH09+6sOGeu9J5/w9+61qXp4xW3svmmK4+keQKLtKwKxqLfW/5/2/tR&#13;&#10;BaXNwf0lx6+XRVuW97ZtS1vZQCeAHH8+hY2btTbtHT1Um6li+6RHAE8wVYgF0hlAJ+vs/sLG0iRv&#13;&#10;rqFhjqOeaOZN/vJ4o+Xixjanwjj/AJP5dB7uCixUdVM2Mt9sJCI9NypS/BF/6/4+ye7iiDt4AoCe&#13;&#10;hzsl1uMtuo3E/qUz5EH06Y46KaWMyGyxj8EWv/rW9pRCxFT0avdRo+iueohQRuVvc/S45H9efbbC&#13;&#10;hp0o1agCeuWnULXF/wDG/wDxHvygE0PWiQM9ZhwAL8C3A+nt/po5PWYAaeCb/wBLkfj68e/de67W&#13;&#10;9ueT/hfn/b+/de6kRqeQfyPofxx9fb0YPHpLI1akdSFXVxfSTe/+Btx7c6Z1lc9cQuh9JBBP0J/1&#13;&#10;r+/dbLal1DqXEhDfgiw/x5t+Pfuk8jqVoPPrPIADq4AsLkXv9L8e9dJ07u3qdRUFVVlSiERX5mkB&#13;&#10;VPryR/X27HA8vw4Hr0iu761tQQ5qR5DJ6e42xmHDaQtbWabn6WRv6k8ge1Y8C2ye5v5dFEq7hurV&#13;&#10;J8KP8xXpprcpU15ImYhF5SGMgRgHjn+v0/PtNJcSOcnHp5dGdpYW9kKwju828+m5wSukgA2+h/wP&#13;&#10;+HtmvS9dKknj1x5jS4HJ+tvz+Pfutijt1kB/pfm3pILcn+gX3YNTHVeGPTpa4TY2XzQ888Zx+PUa&#13;&#10;3qapfHqjIveJW5/2PsxttruLkeKw0KPM4P5dBTd+cdr2t/BiPjz1wi92fnTpZUdLhcJGYcDCK+sV&#13;&#10;h5cjMQIonXnyBz9bf4G/s0SOK1WlsKsKVbHl9o/mOglc3W67w5k3ljDG3wxrSpHkCB5EeXmONejI&#13;&#10;9PfzB/kf8bKuFOv+zcxl6NJFM+1twVE2Y2w0YGgwiCpJaMEEj9ph7ObTnzeNn/SjlNwv8D9yj7Ce&#13;&#10;5ftVv29RPzl9072r91la73va026b8N1agQ3PCmrSo0OSP9+I3pXqwKH+YB8EfmlSU22fnJ8fMbsz&#13;&#10;d1TEtOnbmzqY08tJXOFiNZHmsSI62I2AA8upAPT9L+xXHzdybzVGLbma1EUtPiYahqpxEq0daeWr&#13;&#10;Hl59YxXX3X/vN/d5u3377vfMj7lYg1NiWCNIgNdElnLqtZuJr4eliakZp0ld/wD8m/Hb6xFVvv4L&#13;&#10;d/7N712zJSmspdm7jy2Oxe76YOofxU2XoVFLUG+oaJ4IGHpGqQm/tBf+2kUsJu+W7oSxtkI7Bh9i&#13;&#10;yoCCD6Mo0+bHoS8p/f8AL7Zb5eW/vA8tz7PeKaSXNrDLoNMEyWc7CVaEirQyzhskBBReqZu1+nO2&#13;&#10;ekdyVG2O3tgbr6/z8crxLSbkxNTRwVjR8M+NyPNLVILj100zjkfngRhue17ptExi3SFoPIFgNDf6&#13;&#10;RxVW/I48+ug3InuHyD7j7Su7cg7pbbpb0BPgyr4iVriWBqTRNjhIi/Koz0GbSShDGGVlNyBY3P8A&#13;&#10;jxb/AHn2XsSFB6GixprDkEHqA4vqAUoQeSf6f4e2DnpaozqOeo5W+mx+n1vzf8+6eGKY6cqa16wy&#13;&#10;J6tNtbW4Cm3N7gnj/inttl0jPTgOPl10sfkDEIQR9SCOefyQT78igk169qC9Y9Oi6W1aTqF+CCOL&#13;&#10;c+606sTU4669JJa9j9Qo4At/vv6+9g0PXsgaT0ssHKmYxtXt+eMrMS1TiJWW+moH1gjHBNz+B/Xj&#13;&#10;2ZWrCeJrMgkj4f8AV6dBrd0fbb6PfIjgnTL6kfxHgMep6UOF6ymho/41vetTa2HhAd1qCoyVUoOo&#13;&#10;x09O1ipYDg2v/Qfn2qh2YpH4u6N4MfnU5PrT/B0Q7r7gQyXP7s5RhO4XRxVa+GhPmzfI/l8+le3Z&#13;&#10;eayWHp+uupcDLR4qCZv9y0sWvKsZT+47Vcl/BGb3NyT/AEHtc29XNzbjaeX4ikYOXpkj7fIfl0GF&#13;&#10;5C2rb90fnf3HvFluGX+xDUiWnABOMjjy/nXpMS4TaGxpPvN51p3fud7zNgaaczU6Tkek5Gqfl/8A&#13;&#10;atXHHA/PtG1tt+1fq7owuJ/JAagH5nzz8+j+PdeZub0+n5ViO2beBpFw6gMRwPhpwUU9AT6t0iN0&#13;&#10;dg5/dKpSSTLjMNCCtLg8d/k9DEgGlVcR2Mhta+rjj6eym+3i8ve1f04xwQcOhZy/yTsvL7NMi+Pd&#13;&#10;PQvPJl2PyrwHy6Qx1IQLLa1uDc2+oA/1vwB7JzjHDoXk1yTn+Z6Vu09mbl3pXx0O3MbNWyMVWacq&#13;&#10;0dHTD/VTTfQW/wBT9f8Ae/Zlt+23e5SiOzjLeRPADoOcyc1bHypaNeb3OsQHBSRrY0wqrxqfXh0a&#13;&#10;7a3VWyev2FTuCOPeW71GuPGwspxeOci4eoPKJp+up+fY+2/Yts2k67sC4n9PwqfQny/b1jjzF7jc&#13;&#10;1851t9mY7Vtprqdq+NKP6ABq35AD5dJXsLujFY29I8sGeyEAdKfAY39nbuKsQQKyWP8AzzqRa30t&#13;&#10;+PZfvnM9rbDS9JZEwEHwJ6VoRU/Yej3kv2uv7ofVorWcLZa4k7riX/ShgfDB9aY869FI3Nu/cW8a&#13;&#10;xqvNV8k0QLGko4yY6GjQekJS0q+kWAABPP8Aj7ja+3W/3OUvO5KAHSowqj0A/wA9esiNi5d2jlu1&#13;&#10;FttMaoT8b0q7t5lnIJP2cB6dJwWGnVc3a7fT63Nz7RIgZc9HgHXfGkAsCBqOm4tz/r+3KgDTnrfX&#13;&#10;Lgi97XPC8WsRx72NIXr3XJV9XquQPr+Wta1r+/aATqPl17rnwt30k/g29JS44B/BPu9QDVevfb1z&#13;&#10;TWGXVcE3KqzcWC+n/Yn8+9V6Zdgw4dclZmZgf1A+oXAHA+n+tb6e3A1cdaZQEBHWVFDsQtlvZrWL&#13;&#10;fm5+nu46aNPLrOImLaNQC/i1y17X+hH/ABPvwBNQeHWqjrrSC4P6bgAEWBsBa7W/PvYBrnrw4UHW&#13;&#10;caeACP68E2IPJ/417vSnVK149dHj68q11sbE/XjkD3U8a9XpUDriqKGZNTurXHIYXP1K2bjjn340&#13;&#10;Bx1s065fqA9Sgng2P0A+gt/X36tcU61wHWMk6/EWH0W/LXBHNvevxUPDrwyOuQDMw5BUAjhiPV9e&#13;&#10;Ra/vZFeq8OuhawN2AJA5LcE8m3vQp59X683qUlgVIsFe5JsG5PH+x/Hvw6115fVxeyqXA02Jfjj0&#13;&#10;8f7H34U8+tEkdc/ob8Gy/X8AfkMALe9gjz63Soz1xDeS41aQPob2N7agCRxb36tR16nn1iI9aEm/&#13;&#10;GoagCxseAD/T3TOrPW+uZDFgyAX9QII/zfIswP8AW3+PuwBOB1rrkebclWIIvcNdhwALfS/9Peyp&#13;&#10;Ar1unr1xUqCAR+dNm+th9Vvb+vuoIPXuuRVb2Yk2BKD1kKNV2b6i9v6H3vj1qvWMlNVmF2Nz9Bp0&#13;&#10;Dm5A/H9feuvUp1wUg8agQouAoGkoTwRe1/pb6e/db69YAFiB9VCkAhlY8KXI/Df0/r79QDr1TwPU&#13;&#10;XS4YINOlfQeCoez6iCP6f63tquRXgOrHT+HrokoxZSxVtQKkm5LcW4t+APe2qMjz6dVdXxClOsYI&#13;&#10;YE30gG6oPSSqnkA2/H+PugpXPV2LCmnz67X0ssjmyE6lLc3ubqp9+869eYEjSOuShTfU+lTdtQvc&#13;&#10;G97gfn/W97qtOm21Ioz14lnuQbC9+FA1WFrkH/evfqVqR06MDrgVvy7W/Fhe5H4ueR78oLHPW+uD&#13;&#10;AoeWBGkcfVbX4Frfj3Ugg0691639sgMpv+dNgOL29+FaZ6911dgCNP1ACta3AP1FvbTOymnWuuJ1&#13;&#10;fUC92Ui4tpFubfT22xLcOPXuvW/XwQCdXJ1Bza5PH+t71xNT1rrEzXFwpGoBdXOki9uLfT/X9slh&#13;&#10;nSKV631GZRGp8Skk3uSwH+BFhY+9UAAoenB3ceo2hj6dViALi7GxYWGpufdNPGvV+scqFl1XB9R1&#13;&#10;Wv6ST/qh+P6/7f3RgD2+XW1OaD7OrQP5fHyR23if4/8AFHvOVMj0h3AkuMx75ZzJTbR3PXDx09RT&#13;&#10;+QkQxVDleQRpcX/Puafarm22i8TkjmDvsbzEeo4jkbitTWikZA9aZ6wV++D7K75uP0nv57Ugwc08&#13;&#10;tlZJBEKPd20eXDUHcYhUipJZCRnoovyz+NW5fjJ2rldl5a9btuvnqsjsvPJqely+Bkk1QDykWMsS&#13;&#10;6VdR9RZxw3sAc/8AJt1ybvT2Ug1W8pLQvwqhOB8mHl6jPWQn3fve3Y/fPkC35p239O8iAS9t60eC&#13;&#10;4pRscdMhBK1wKleI6ML8ZOzouy9rT9Lbxdchm8fjpotrU88qQjdOGbmt23W1UnBkjUaqdmIKsqkf&#13;&#10;kgecib+u9WB5b3OjTRikdTXxk/gJNakDI+eeoh98ORpeSN9T3R5bHg280im7YAt9LMD2XSKKkoSd&#13;&#10;Mij4gWB8ui89o9eVfXO53xl2qcVkEfIYOtR0lFRQlyr0lVKOPuKZgYZ0NiGUkgAj2GN+2eTZ78w1&#13;&#10;1I9WQ+orlftU4P5HqdOQOdbXnfYRuCL4dxCVjnjIpoelQ4ByYpFo8Z/hYZJB6//W0hiNS2PJI/3m&#13;&#10;3uTiuofPoIdQZgVI/s/ggE/7D2XToVap691wQuTwxt9T7bQv5Hr3U0SMnAdh+QTyOf6W9qFldfPq&#13;&#10;ulSakdcxUyCy3DWuTqGnj/Y+3RcMD1oop4Y6zJWMPqvHBsOePz7dW4BOemzDXzz1MjrIib3KsPpc&#13;&#10;H/ePbyyqc16aaJx5dP8ARY+sr1LwQOUA5bSbccXsfZjBBNMKgY6L7m9trXtmcA9ZajF1tLcyU7hQ&#13;&#10;OZAvB4v7ca3lTiOk8V9bznscEn06jR2+n5sCbixF/fk4dKupaRXawsR/X/Vf4j3YAnHTLOQOp8NL&#13;&#10;rZSqXJP1PpAA+pv7Uxx16Sy3ARK16V1JjEcLaPW1h9ASAfr7WpESMDoM3W5MjHuoOn5MKulXayAM&#13;&#10;p0r9f9Y29q1tcamPRG+8NUqoJPr0pqOKCnSyKiAfVjYED83Le10YjRccOiG5kluHo1ST16oysUQ8&#13;&#10;cAMzng2B0kj+l73/ANYD35540wuT5dWg22RzWZgi+Xr0q9gdb7v7Qz1PicTTyxxyTBZqmWJligQk&#13;&#10;fpXjUbX9rNs2q/3m4EMY00IqfToOc589cs+3u0vuW4OGIHaoNSxpXJ8vTq5roX4D7a21SUeXy9DD&#13;&#10;l8sEjkmyGYZEpoGa30jYWW1/oL+5x2HkCw21UnnXxJDkk+X5V65ke6/3teYeZJ5dv2+U29sKgRwg&#13;&#10;6mGeLVqaep6kfMLpCup9iw1229wUgpKLJUmPr6KmpHho2Wq1LGlPItr8qRyLW592502WWTbRLbPR&#13;&#10;VZQV+X5Urw9Oq/dt9y7Qc3ta75Zu0ksbyI7PVgVpUtWvr1SPujFnHZerpAr6oJWjZje5ZfS3+835&#13;&#10;/p7gG8i8KdkXy/w9dT9gvhf7ZFdMQdahvlny/Lgfn1xxORr6H0iWRktwtxpS3I4uOf8AYe/QTSRZ&#13;&#10;JJHXtx260vRUqAfXpyrc7WTIQWZbrwL/AFP+FvaiW7dlqD0ls9ktomBC0/wdImsqJiWdyxJP+Nv9&#13;&#10;b/iPZa8jHj0LLezjoEWmOo8G3s5lirUmJrqkE+kxU0jAqv1P+8+6pa3NxmOMkdan3vZ9sql1cxx0&#13;&#10;41YDqPk9pZrFLryeLqqNT9GlikjFwp/r7rNYXduNUsbKPn09t/M207m3h7fcpKw8lIPSXcKrELew&#13;&#10;/qeeP6e0NAehCpJAJ6509RPRyCWmdkcc3B+v+FvdkdojqU9Vmgiuk8OcVHQn4XfdcIRDUSMmkACz&#13;&#10;m7C3Jt9PZ7bbpNTTIeo83fk6zaUywjianHXWX3IKxW9V+D9OV5/x/wB596nuwwJPV9t2P6RhToFc&#13;&#10;sq/dMw/taj/yd7DU4BevUr7ax+mCny6azaw/3n/W9sk0FfTox446jSMCL/7ax/r+fbFSTU9Potfs&#13;&#10;6gyG4IN7cc/g8f191f4enQKcOsX1Htnq4NDXrh7r0912Dzb/AA97HVXOKdcrC9/z73011xsB9Pej&#13;&#10;06nDrwF/dQM9WJAFT1mSB25K8H6c8D/H24sR4k9NNMo4dSRSAA/qvYEn/eeAfbyw+Y6YabOeokiM&#13;&#10;ht9V+tyLX/Nre2mQjp5HA/PrHY3B4APNufp9PdAOrsxBoOu9I/x9+p1UOR1yUeoC3H9f8f6e7Clc&#13;&#10;9VJJyesh0EWUj+twQeR+PbhCHrXWKxva/Frfi+q/uhAHDr3Xv+Kkf7bg+69b67+vA+vv3XusmgaT&#13;&#10;f6/69rH8e3dGPn1rrgXe+n83t9Pxa590LEih691kVbpbUT9bHj0n6G1vbgX16912EH5uf8STf/Y+&#13;&#10;96R59e6eMXMqO0JYDVcqv+98D2pgeh09F1/FrXWOPXDLQmNxMosHPqP+1fT6e27ldPcvVrGUPHo9&#13;&#10;OmpQdN/yQf8Abn6H22K06XdeS4uCPehWmevdc/p7317roKByB/vv9j71pHW+uVr/AE9761119f8A&#13;&#10;ff7x7917rKkLO6qt2ZiBYDgE/Qe9hS3DptpVVSzYA6c5KCWiMU1QgEVxrFrgi1zcf8R7eMRjIdhU&#13;&#10;Y6Qrdw3YeKBu4dChj990mMo46agp1eZl0ldISNVChQXI5P8AW3s9i3RIIgkS6iaV+XUf33J1xuN2&#13;&#10;1xeyUWvkf9Xn014LDZfsndtNh4pRGaomSZhq8cUKn1WVfrb8X9p7a2m3jcRACV1cejDed12zkPlm&#13;&#10;TcpV1CMUWoyW8uhU3t0Lmtq1SxtIlRRR08c97sJdBGs3sbXA+oH9fZ1uHLE1m4zVePUdcp+8u1cx&#13;&#10;wllQpMzEUHCo9OgFyIFMXggk4H0FgbEGzL/sPYZlGiqjyNOplsCbkLPKtCB0nnUnkHn6fixJ4ufa&#13;&#10;NxkdHa9oGrruKIlhyR+DzYN78iNWvVWcUJPWYxlPwbfk24/2/tyhHHpsPr/LrtSPoSRz+Pz/AIH3&#13;&#10;6uadb6kqhYah7sFb06TmQgkHrKALBtQ1f69hc+1PVMfD1kQG4Yf0/wBjf6fT3rptuJp1mUBjc/2A&#13;&#10;bGxJ5/r/AK3v3TTmi449TaKnqaqXxwR6725H0AH1LP8AQe7IjyNpUdJLya3toi8xoelEMfSY8eTI&#13;&#10;OkzgDTCCSNX4BA+vtZ4EcI1SGp9Og/8AXXN8NFkNPq3y/wCK6h1mYnqYzFBalgX06Y7hiB+GZfpx&#13;&#10;7ZkuXfC9o+XSy02yG2kMk36jkAivAdNNwPVc3Nrm5N/8fabhnoxOr4T5dd2sb3uT9T723HrxPl1h&#13;&#10;ctq4+nC3I/H9B710/Gqle7p7w+38tn38dDEViuokq5gVp4xf1HX/AGrf7T7V29ncXTUiGPXon3Te&#13;&#10;tt2VS923d5IuWPyp5V9ehgx+L2Ts2KPzK+5tzEAinj0tFAxW/rjB8cY/oWP+3Ps+hg27b1Aas0vo&#13;&#10;PI/5uouvdw5s5pkcRadv28Y1H4nH2nJP2Y9emvObnnqS0ucqRDCAPtsNQErGB9EWQryx+nJAH+A9&#13;&#10;tXF6xNbk0Hki/wCX/J+fRjtHL0Vuqw7PHrb8U8mST8q1p5/b0HeR3DW1oNPABR0YuogjJUsoP9so&#13;&#10;frb+nsmlvJJhpUFV9Oh1Y7LZ2n6spMsozU5APy6bSsdPGGb1FtVxwQG+lze/J+pPtqvhirDJ6MFL&#13;&#10;3EmkGlPPqMtWjGzgBORpt/U8fTn21WuD081oyVKE19a5/bx6W2wO3+yenc/FuPq7eu4tlZemlWoW&#13;&#10;oweRnpYpJFIYfdUYbxSjgA60P+29mO3bzuezSi42yZ4SDWintP8Apl+Ej7R0GebPbfkr3H2s7Xzz&#13;&#10;tcG5wkUAljUuvlVJBR0I4gqwNc56t96y/nLZXduFoeuPml1DsvvXYNTHFSZLLy4ajlzy06+j7uah&#13;&#10;rAySyKOQ0DIwtdbEA+5J2v3OimT6PmW0SWN8MyAMD82iaob17aEHh1gXzt/d9/uW9fmr7v8AzBcb&#13;&#10;PuMRLRQyyOor/vuO7j0yqKf781qwFGqMdLmv+C/8un5n01VuL4X97RdJb0kiErdWb2qZMlgzVOmr&#13;&#10;7OGhyksVbSjUNIaKodQTfS/A9rpOTOT+aYjNyzdLDJx0IdS19GiY60P+kYjz9B0F7T7z/wB6z7vl&#13;&#10;ym0feC5dffbCulb4ARTaR+JbyBHtpcVIWaFWIAGpBnqsv5E/y8vlj8alrK/fnVuWzG0KdnMHYOxQ&#13;&#10;+7dpVNLf01cs2OX7mlRgC3+V08ekcmw9x7vfIvMWyq8ksBliX/RIjrX56lw6D1LKAM1PWZntV97T&#13;&#10;2N92Witdi3dbLcJAv+I31La4JPEIWYwS0NAvhTPqrQZNOiLgrJGHU6la5RlN1k5t6T/gePrz7BJA&#13;&#10;CVHr+dRxH5dZOldLUOOGDx4Z/wA9eBHDrsEM36VuvH9SL8+9BdXDr2VX5dY3LxBdLWuxNgTe34v/&#13;&#10;ALH37KmnVlCufXrhJpkjBNw1/Va49Nvrx71X162tUPSx2lsXM7olBpohTYxbGfKVp8dLGgNnZHa2&#13;&#10;ojn6f7G3sysdsuL1sKVXzZuH5dBfmTm7aOXo6TP4k5HbCmZK+QI8q+pz0IH8c2hsGoWg2fRtu/d4&#13;&#10;Jg/iZR5aWmlb0gU0aXvY34X/AGLD2atdWG1v4NgpuJz5jNP9WOgR+6eZ+c4WvuZpBtu2YbwqhZHX&#13;&#10;1YngCKnNPKg6iV236zIyruXt3cMtLTsQ8OIilX7tgfUIIYYv0f6yC/8AU+2pbN5z9bzFMVX+Acfs&#13;&#10;p0ps96trBDsftnZiRxUeOynR/pmLZbzoSafLpN7h7OcUf8F2VjotsYVA0fnplC5OtQ2Beea3Bb88&#13;&#10;k/7H2hvd+Ij+m21fBjGK8GI+fR9s3IKG5G7c1zm/u2yA1THGeNFB/lw6CcsXczyys8khJlaRmaR2&#13;&#10;vyzM3J/1/YcJ1NqLVb1+359SMirGmhF0geQFB9lBgfZw6z0tLU1s6UlFBUVVTNIEip4Ed5HfgcKg&#13;&#10;PH+J92iSSV/DiUs3oOJ/1cemri4t7OBp7pxGiipLnAHqT0ZPZ3QywwwZvsetTFY9tLw4aJr5GrA9&#13;&#10;QjZU9XquOFHPsbbdyoqBbreW0jiIxxP29QRzP7xGWR9q5Fj+plpQzkfpJTidXrXoWdwb925sfC/w&#13;&#10;+i8Gz8LGmmOhoki/vDlRawBt6owfyRz7EV5utltdr4YIgjAoAB3t9nUa7PydvvNe7G/u9W53RNTI&#13;&#10;9TbxfYODU49FB3p2/ltwRzYzDRyYLDOxBihYmurObGSuq76rsPqAfcbbtzPc3iG3tR4UR9eJ/wBM&#13;&#10;fXrJLln262zZXS+3Ai6uVAoxp4afKNDjHr0ENrfW9zyeWb/Y3H0PsLMr11HNepGz+zrr6EH+p4P1&#13;&#10;IH9PelJrT1696D065EA/X82Ht7CivW+vAWBCC5/P5N7f4/096Ri1ajrw66NrAHn6fp/r/h7qSQoJ&#13;&#10;8/Lrx6yIdPJPI9JUWubfUe3/ADrw60akY65pd1CqblJL6nJHC/gk/wCx97qSv2dUcgMNWRTrv6sH&#13;&#10;CkgKyksT9foSAPfgQaE8OqEjT2Yz1kihJLkatLXCkmxJA9JBP9fdlT18+vSMNOnqSAdGgAoLf5xS&#13;&#10;oI0nlhb+p93pTHTNR1nRjchnP0UENYP9f6/63uynP29VIx1zuoZRxc3JuBcH6cj/AIj3bGOtCvl1&#13;&#10;4WI4vwSAVHJ/F7D36gPXsjrF+bLdbEn1X59P+PuvAjpzruQt+Ppctf1Am9/yPdTnh17r11NwdIA5&#13;&#10;BAC3P4/1/wDYe7ntpTrWmnXE6RYlLg8uTYm5/wBSfdeIznr1PTrkGck6dPKj6gXA+lhb3urDPXgK&#13;&#10;dcSNRU8lS3FyRYL/AF+vvR49bPXIXCudJ4uQCwKk3+o97UVB6r+KnXFQQSbLYklj9Bck30n/AG3v&#13;&#10;QFcdb8+uQC2kuCb2K6eLg8H3sYB+XWjUHrxF+DrUKQQSONNrAe9CvAdW4464vxdv0lbKDcXsT+AP&#13;&#10;p/sfp78wIFeveVeuAe6sVF3FmJNib/QXPvQPmOtEV65BkbU2n6GyngAsRckX97AB49e8+vekK1mt&#13;&#10;cjSeTpBsLH+n0vf36oIx17NeuimlPV6ipZtOoliPxyPeivmet9cDIrIdKsH0abHj6kH/AHr345FO&#13;&#10;vZBqOuxZVCsANI45ZmAJAHH9Ln375de64Mmq5JYg6jb6KebhWB/1xY+9EE9eBocdYtNtViAQX9N/&#13;&#10;0c82b6c29+0ilD06XqagdYwuplCk2U2K+n8Dkgn8WI91o3kcdO17a9cNN45BpuQQFvfgFv6j/Ae6&#13;&#10;U418uqasqT/qx1yZC3quAl0AQG9zewtb8/197cUx1tKgkNx66sb+kfkllbnSAf7LX/P591AJ4dWb&#13;&#10;TwY9cStgxc2Y/wBgtwo/BYj+v49706VJY9aU1JpkdctQAJ08+lbMCym/PB/1/wA+/Eg/D1sKR5nr&#13;&#10;GAQSpsB+SQbqL3+t/p7rQkHq3XboAFFtdzcsP9SRx/re9lKJROJ6qGBJA8uuP4J0sVUD1KeBf/VE&#13;&#10;+658wfy6t1wNwdN1I/ADfj8EsPbb4FRgn9vWvn165H0sRa3PCn8G3ugdvM/t4de6xlX5sFIupH1+&#13;&#10;l+be6Oj0oSPXHXuobrpAKqb6rMeBe7W/PtjgadXUknrxU3dFBP8AtINwWP1J/wBuD791YngT1gNl&#13;&#10;YD1gcg24FyLjVfj3RsGq9b+Y6x3ZGRoS0UqsHjkVyJUlVgY5I2X6EGxB/HvWRQjBBqKeR9R8x5db&#13;&#10;pqGggEEEUIqDXyI9DwPy6uf6h3Zt359fHWq6B7JrYYu9Ossearr/AHLVPTitzNDSR6aK8jkM5QKI&#13;&#10;qhfqw5/I95H7BfWPutyg3K29tp3GzH6TmlXp8DV8/RuuZvuRsG8/dG95Ivd7kmN25T32QJuNsoOi&#13;&#10;CRz+rgYXUavETw+Hy6qByuL3l1Dv2px1cldtremyM1p+pgno8hQTgw1CEfqjlWzL+GRvePUsG58t&#13;&#10;7uUlDQXVqxr5ZU4/Jhx+XXRewv8Al33A5WjvbUpe7XusNa4ZXilWhUjIDLkNwKsOrMpZ9t/J7pgb&#13;&#10;vpXp8duHHvHS71x1OlPLPtbevj8eO3RClhImMytliq7elHIf/VWnmOay565aF+tEmUgTKOMM4FEk&#13;&#10;+UcmA3lU1PWEVsu+ew3ud/V6cNNZzAvZSMzBbuyJrLak0Km6tstDXLKCvp1//9fSHX9I/wBYe5OU&#13;&#10;UHQQ6j1C3H+wuP8AE+01ymqh691jiQrcm4Jt+PaVBQde6z+79a66Jt7sq6ut9dC54HJ/Nv8Aifby&#13;&#10;qK9vW+n/AG7jhW5OGGQB1OkkDg3vzf2YbdB4l0NWfl0V7tdG0s3mHkOjlbO2bSTU9OjRIbgG2kcm&#13;&#10;wt/r+5O2/b4inWMvNPNV1HK7K5yelXn+v6QUTMIYzeMggqP9Yi5Htdc7VHoIIPQa2Tne6+pA1mte&#13;&#10;PRSN4bemw9SXg9MXkK8/i/1AsP8Ae/YA3Kykt31x9ZLctb5DucH6mW0/6qdMuPp6iZ1VYjO4+gAN&#13;&#10;lJFvUfp7YgjkYjFT0b3U0MKai2kdCHjsJJpDVdlXkCJOWP8AgzH6f7D2cx2h/wBGNOgVuG8R10W+&#13;&#10;T6npW08UVOigKqqoN/p/vPtYgRDQcB0F55JLhjrzX06jVGQhjGmP1Mbn+g1HgX/4p71JMq1VelEF&#13;&#10;hLM4LYr0KXWfSfY3bVXDHhcZPTYyR7PkqmN44FjAF3jWw1G3INx7ONo5d3Xe5AtuulPNiDSnUfc+&#13;&#10;e63JPtxbs24TLLcgYiUhjXhmnDOP+L6tg6C/lsV24qugw2A2rm+xd85KRIqShoKGSrJllI9KQRgq&#13;&#10;oufqfcp2fIm1bNZNf7qyIqirPIwVVA8yWoAPmesE+cPvW8081b7Fy/y7G6G4bRDb20bzXMzHgscc&#13;&#10;QaR2PoqmnRj6/wCIPfPxo+T2w+ncv11sFMNWUFJubs7cS7ww+YyG0cZUxSNDt7+F4Sd5afK8RkRT&#13;&#10;x31MNaqgJKzl5nubuC85fhjl29i2u4IZBRSVpCjBWcEjtcBlahodIPQH90eYtph5E3pPcW/u7Dma&#13;&#10;yEUVptarFIPEmVHVrqWFpYotKODNbu8dxAKK8YkKr1YTuDaQxP8ACYpCI6OogjMUCMpQFm03CD6k&#13;&#10;f4+5RiJIoTXPHy+X+o9YJbfuDiJ3kzKalmpnPl6Afs6DSh2ntD5C727l6foleXD9GpsyLd2UKF6G&#13;&#10;v3duaimyU+Jpp0sjSUEMZSULchivPPsOPd2+6XFxt8i6lgZQ3oWIJoPmoGft9OpeP789tNg2Ln0s&#13;&#10;I7jfY7l4EJGuO3hkRBIwOQs5bsPmFbGD1RL8mvjpguoPkrV7C31mX2/tPdVIu6NtbnNNLJQjF1ks&#13;&#10;sUccpPqHjkiMEzfRWIJ4v7hzf9is7HmI2t7IY4ZhrVwCQBwofkDgnyPXTT2b92d8569l05k5VtBe&#13;&#10;bltrm2uLbUFdnQKdSjh3owkQcSoPn0vh8Pts5jbGGy2zKs7nx2WhWppMpRRM0VXTst0mhY/VWH0P&#13;&#10;s+/qPaS2iS2LGVXFQw8x1H5+8dzFte/XW38zRixmt20vDIQGRhxVvQj06Ib2tsOXZG7srtk0NdS1&#13;&#10;GMjjkmWrhaJSki3BTUPp+Qf9j7jjetvksL57QoQUA4jrLz295sXmvlm330yxuk5KroYE19CPLh0o&#13;&#10;+p+tcdm6qCtzTJURkgx05X9oHghm1f4+12ybRHM6vPmueg57kc93+127Wu1VU5Bbz6t+2j1t13tP&#13;&#10;rvHVtXT4enrKuN5p5zSQyzCJ10wxJqt/gfc3WFhtlptyl0UMcliK49ADj8+PXNPmbnHnPmHnGeCG&#13;&#10;WZ40OlVDkCtakkf6j1VP8qsvQZLdrUOHkb7CFGEcKIkSqq+nW8UQA1H/AB+g4/F/cP8AOk8c174U&#13;&#10;B7R6ddA/u77Xd2HLn1m5L+s5ySSSfzOaCvRIZ6CTzlUBIJP4+n9be46aM6u3rLKK6TwQW8h1Hmo5&#13;&#10;YLMw4/x/wPvRRlFT1eO5SXC9ZYpgo/Tc/wBePx+P9b3sGuD1WSMtxPXpaglGJsAOAP8AY/Tj3bVU&#13;&#10;VPVY7dddB0j62TXOf8AB/wASefaGU1c/LoVWsfhwjHHqGRcWP0It7Zb4T0oHHqKw1L/Qjmx+p/wH&#13;&#10;tjp9Wpx6wEAixHvfHp3rCYV5N2P5tfgkD+ntvw/n1uvWK9mIPFhz/hz+fbZFD1bV26euJI+pPP0/&#13;&#10;2H1ufevLq2A9a9cgBe4/1uPe+qHj137917qRDEG9R4ueB+T7cRADq8z02zU4dSDKsS2HLf63P+8+&#13;&#10;3NWk9UC6usK1TBhx6SeeDf8A1yfdfFNa9XMa0x1LKrMmrjngEfn/AFx7d0alr69NatJp01sugkH6&#13;&#10;XsDfg/jj/intMy6T0oGeuvdevE049d+9/PrfXX/Ee9de6yxqb6j+RYf7Hkn24g8z1rrkxUH+pH0H&#13;&#10;+v8An3YlRnr3WO4ZwQCOR/X6/n3oUY8OvdZ72/3n/jfu/WusVv3BYXAB5P4/1vbdDrr1vy6y+3Ot&#13;&#10;ddEkLc2uB/sP6+/de65IfG6yKeVbVf8A4rb8e9jBHWmXUpU+fSoqIhW0XBF9OpSL8MOeSfaxgHSn&#13;&#10;RFE/011TyP8Al6S9iP1fquQRz+P9f2i6PQQRjrr37rfXY+vNx/iPr7917rwFzb+vv3XiaCvXMRtq&#13;&#10;AsTz+Bf34VPDqhf06WO0MFSZrIha4lKeO2pNWgyNqsFLkfS31H59mO22q3M+mTgOgvzPvFxtO3GW&#13;&#10;0H6h4H06V27sVgcPW08eNERlBVvDFIGYW+l0S1v9j7MNwt7WCRRBxHl0GeWdy3nc7Z23InS1ckUH&#13;&#10;H1PSZrDVZWPwJD49ADWIIJJHBt/xPtFJ4k40dCK2FvtreM71rjHDpPU9NLSTuKhGQqdPqvwb3/3n&#13;&#10;2ljQxsQ3l0dPMtxEDAa19M9KjaG7p9n7g/itIus+IRtouptqudLe1tjuBsLvx1z5V6D/ADTyxDzR&#13;&#10;sx2y6wCa8K9Lzcfee4s81UsgUrKnijaVmZoo9Nm/Nrn2Z3XMtzdBgeB6Bmw+0GwbKImjJqh1EAYJ&#13;&#10;J6BMTNK8hc3LPe9uP6sCfYc1Mxqepd8NY1VV4U6z0SLNUaX5AH0PqCn8D/W4Hv0I1PqPTF07pBqj&#13;&#10;x0oocRH659Fk+o/AJ/LAcf717XJActTohm3VyPBqNXDqPJCskUiaAqrqF/6g/pa3toqChA6UJMyS&#13;&#10;q1akgcOmdYgvBJIIJ4+ht/h7bEdRWvRqZGOQepCKLA/1v/sLn3dBpFPn0yzHh12VAU2v/X+tufe2&#13;&#10;yuOq6icHrLDE8g0oC0hvZAOeeB/vj7sO4imeqzSLGe86RStelBSYUR2nrpQigAmMMbW/2ongf7D2&#13;&#10;qS10nxJjQenn0Q3O8B2MFkuo+p6lSZmOnHgxiKgA0mSw/HBIX/X/AD7s1yiCkApXpPHtMs/6+4mv&#13;&#10;oB0xtNJJMzys0jvcFn9Tf4G59pWZmOo9G4jjSIJEKAdd6fryTcg/7b6e6dV1HHy64Nq+htY3I/wA&#13;&#10;/te/fPp5QFo44nqVRwTVjCKCMyMDY2+g+gJv9B/r+3Y1Lmiip6S3c0NohlnOkHP59LPGbex0FRAM&#13;&#10;rUeeaUjw0sQYlmPCjSvqJ/rfj2ZQWsKuPHNSfLoJ7hvl7JAzbYmlF+J2x+f2dK3I0meo1annV8Ni&#13;&#10;QmtBTi9TUQWsS0kZOn+jKOf8fa6ZLiMeGQI4x+0joNWF1s9231EJF1c1AJY0VW+Y86+R6REuaWBH&#13;&#10;p8RS+BWuGq5EYTOx4v6ub/m5Pste68MFIBQ+p6FkWz+Own3GXVp4IPhUHy6TMyTu5knZ2drszuSz&#13;&#10;E/4sf+I9omqx1PxPQiiaELoh+EeQ4DqMzKAG51L+n6D20cHHT6Vc6V8+o0tS7Are4tx9Lj/b+9VH&#13;&#10;SqOBV+Z6jFrMukFjwT/r/wCv730+QMg+nXCZiHl1DU4/TxdSP0/j/WHv3Dq0Q7FAPWAKGj1f2xf6&#13;&#10;D0jm3FvacCoxx6d1EOKmvXdHWVuLrIa7G1dVj62B1eGtoKiejqqeRGBWSOogZXUg8gg+9xSSQSCa&#13;&#10;BmV18waEfZ1q8tbTcbV7O+iS4hYEMkqh0IIpTSQQR9vVlXx4/mzfKvoiSjwmV3BB25sSGJKWq2rv&#13;&#10;u9a7UXCSRU+TN35QWAlBv+fcg7L7n7/trrDe6buKlDqxKB8pRg/IMCPXrDT3V+4b7Le4ay3+wxNy&#13;&#10;7uLHUJbOngtJ5F7Zjo45JRlPp0d89ifypPnzI8XZm0Kv4od05q6Ddu2mhw2JqMmwKrVVixR/w2q1&#13;&#10;MwJNRCJCBYsvHsYfV+3XOwH1cYs7lhxr4T19dY/Sl/5uCp9esaf6q/fe+6wA/Kt2ObuXbbPguGu0&#13;&#10;EQOVEL/45b0/4Q+gHIQ5PRaO7f5MfyG2Vha7f3x93Btb5SdYwieqhy3X1fQtu2no4QXJrMCsrwzu&#13;&#10;i/rNLNqJNlh+vsKbx7YbpZ1m2eZL5PwgkJKfkFr4bkf0WBPkvU7e2n94D7b8yTJs/ufYXPKe4AgO&#13;&#10;bhJJLLV5kyBBPbqfIzwlVHxTAdVO1myd24rdLbLzG3M3hd3LO0E23M3jK3E5aGWK5mE1BXpHIoXS&#13;&#10;xZtOkAH8e47bb72O9+gniZZhxR1ZWH5EA06zctubOWr/AJfPNO2X0F3ttAVuIJUliINNP6isVqcU&#13;&#10;BIPDHQiLtvaexI46zelVFkssBrg2/R6ZQH/sLMi8tYgD1WX/AA9nP0u3bYom3I6n8kXP5U49Ah9+&#13;&#10;5j5wdrXlVDBasKNcvg1H8NcU+Yz1In/vhvunaeqeHZOzY1BSBbUzywAfm9ibrzzYf0v7s53HdU1y&#13;&#10;EWtsPyJHSaD+rHKE4htlbdt1Y5Y9wVvKvGn5VP2dJmbeO3NoU7UGycfFVZHTol3FWDyFmty0JazN&#13;&#10;Y/0AX2hbc7DbVMG2Lrfzc+vr9vR9FyxvnNEovubJikXFbZDT9vlSmM1J86dBVkclkMtVPXZOtmrq&#13;&#10;l76pJ3LWBPAVRwoH4C+w7cXE90/iXL6iePUi2NhY7ZALWwiWKNeAHn9vz/w9Qf06Qqmx44Njcnmw&#13;&#10;+v1PtmpGAOlhIHE9Cvsfp7c28/8ALZUGGwUZDzZOvBjug+ohSS1+OQT7EW2cuX24jxZB4UX8Rwaf&#13;&#10;KvUb83+5uwcrMLRa3V2a0jjIJr6Gn7COjKYak2X1zj5RtqlpqqvjQ/fbnygj8MbqCWam8nLHi6kW&#13;&#10;HsbW0W27RFSyFWHxSN/k6gbdLjmznq8Vt/mdIGP6drDUMR5B6cB9vpToBt7d5N55k29I+Tyb645M&#13;&#10;7WhnihB4IoIL/wC2P09hHdebAjMtl+o4xrPAdS7yr7UxLCh3gCGAUItoxQt/zVf/ACevRb8jk8hl&#13;&#10;6qWvyVTNWVcxJaSdi7E3sStzwB/QcD2A57ie8kM1y+ok5/zDqbbOztNvgFpYRiKJMKqigA6ggAXt&#13;&#10;ew+txxc8+29CAZ6U0HXZZuQePpa4/BNr+7FFXNOt467BI+h45vYjn/b+/drL8uvddKLn02/Qf1fk&#13;&#10;ngiw96XRwXr2OuVifSSARYlSbA34PPu/Dr3XNLOQlgbByp/P1+l/e0Arp9OtEgccddHUH0sVAJ1B&#13;&#10;jyTx72D3VJ635dZi5XUqgaWPFl5JN7n3ctT4T0xoQNk9SFjJC6hcm6kn8qTcc/ge7AD4vPptiK9v&#13;&#10;DrKTY2s2tbKAzXUhTqXT+D731rrNccsfqbAg/Qra1v8Ab+/da49dB/URwbr6boB9L2U+7VI6qR12&#13;&#10;FuSeFP1dbkn6WFre/AVz1smg65FQq3LkOoAUAW/wNx/j7uKA46qK8R1j/N2UkAXsGAvfg/7Ye65O&#13;&#10;fTpzyqeuRsADyQRxc/7Ye/HiOqr1jNiChuASDqtqJt6rE+6j06t8uuDOyknSdLH6X+txe4/wv78e&#13;&#10;NOvddowYFQGuwC8EWAt/X3r5de68AFNvoNB0vfkP+Lke/HHHrXXZa4B5P1At6DYCxIv/AFPvZJwO&#13;&#10;t9chdjpbkE/n9P5NiV/3v36h+zr3XEtYPpJsOD9eR/rn34/D29ep59dBmax4NwFtcIRcW/P+t7qK&#13;&#10;9e69c3YswHp5vY3U/QWt78K0oevdcU1RgAWs1mUhDb0ji5/x97+XXuuTWHAQnX6Rc8KV/tfUf19+&#13;&#10;6910WaNgpQFVP67qD/r/AI+vv3XuvawnNrBiAxH1BH6vUv0/x9+6114hSVF9fLAsCeb+rkn37rfX&#13;&#10;Sox5Fg/NgwubW4P/ABr3oLTh17rhrUgarFbG3Frsv1uT/vPvfXuuFha62N/7HLWBFxz9f9596JAz&#13;&#10;17rArCwcBvJrGriwCg3IFz7pVT5dOgNqB+X+Trk50kaEszfqJa4IJuQPe2rqqOvKCV7jjr0gupdW&#13;&#10;syj9P9bC1rH3phXI6uhyR5DriraADpVfSlmsTqANxwP9t72DQiuMdaddWR5dduoazKwKgaWKiw9P&#13;&#10;0JB9101qa9ajJU0bFeuCgmxLfWwAbjmx9Vv+I96Cjz6dqDw66JBB1DUQ3GklL3Ngf8fddWrHp1vr&#13;&#10;hwebMdJ/V+V/wAU2Pv3XuuySOFYsp+p5H+8H3Q1Jop691xuLWFl5sLn/AJOPvxB1DTg+Z8uvdcSS&#13;&#10;P9pFuVAW304HuhRdVK/b1qnXuCtvp/S31J/qD/tvdDp0Y49e6xFUZSzqWCix+oFv8F45900imevd&#13;&#10;YGIKA6dTITd+eB/sL/QW+vtuoC0p1sefWGVVBv6ywv8Am3A4F7e69OLWmeHWE2fVwQTYm7D0n/D/&#13;&#10;AGF/daA4pTq3HpVbE31uHrLeGC31tKuloM5gK5K2kljYjzqpBkpKjT9Y5VurKf63+o9mG0brebHu&#13;&#10;MW52DlZYmDAg8QMkH5EY6D3NnKmy878uXnKvMMQmtLyMo4NCVrwda8GQ0IP+Tq0j5L7I2x8xOmMX&#13;&#10;8n+q6SCDsPbuNjpeyNsUkKmtrhRx/wCVAx0/qaWDmSFiCWUlb/S04867TZe4nLsfOexYuoRWeMfE&#13;&#10;4AypAzUGrD5H59YH+yPNG/fdv9y5/Yfn2Uts15MTttyx7EDntOpu3TIe114KwDH51xdB9z5PpDsK&#13;&#10;i3ItMMvtzJRSYTe+2JgxptwbZrf2cjQywNb9xFJkhY8qw4+vuGuUOZrjlfd1vCNcL9s8dMPEfiBH&#13;&#10;qvkOszPdr2zsPdDlGXYpJDbXkFJrG6Hx211GaxSKf4WYBHHmhJ+z/9DSGj/Qv+t7k1DVegh15wCp&#13;&#10;/wAOf9iPfpACtD17rCGBt9ef94/1/aEihp1rrl78ASaDr3XAm/8AxHt9V08Pz6t1nRbC9uSOfb6A&#13;&#10;Ur1o9KDblWKHJxTNwo4uf8SL/wC9+19hKIbkO2B0U7tb/V2jxDzx0dTrvdlF4oi7qQthwfx/Wx9y&#13;&#10;dtV9GyjrFnnjlm51sqAjPQpZrcdHVQWiZf020xkAEE35Hs5uLpGAA6jvadiubaargih8+iy70po8&#13;&#10;hIyuQE1myrYMbm/qP+t7B24qsjHrIHlKeSxjoMmn7OmvG0ENOoSJFRRb6C3BP1P59swxRx0JHRhu&#13;&#10;F9NIe8lifnjp7aaCGMKvLAm44IH+x9qiwXJz59FCQzSvUig+3rvD4TM7sySYrCU7VFS5AKJfSgf6&#13;&#10;atP9fwPeoree+n+nth3Yz6db3LdNr5asDuW7SCOMAmpwT5f5ejY7O+K0mNSPc2+8hT4jA4qD+J5i&#13;&#10;uysn2uNpKOEhpGqppbAAfgjk/QA3t7G1jyYYlF5uThI0FWZsKB8yescOZvvDLuOrl/lCB7m6uGEU&#13;&#10;McXdI7t8IULkk/sHE9bDXw66F6+r/wC4gzFQsXX2V/heTyef25Tw5GeXassP3lRkcNGnE7tAGMCg&#13;&#10;2ZiAbHj3NEMAs9ieTaFSWQxloQx0pI4H6YLLwQtTUwqQCNIrXrlT7gc93W68+rtvNM1zZxJdiK+Z&#13;&#10;E13NtCJVW6KQuyh7iOLWYo3ZVeQKpYKS3R/+v/nR1P2519uPGfy/RH1P1Ngs1XbH3VvGSljg7e3N&#13;&#10;l4YAWqMvnpLz0VLVQSCSnp6QoCrMSTcAArlrY7bmYfvzmq6XdriNzpiCkWkDKa0S3b+0bGJpQzNg&#13;&#10;gLTMk+93NPMvsZuY5C9vNmk5Os7y0WV7x50m3vdIZQys15ukfdbxdrq1hYGCBCXSQykjTVT3d3bi&#13;&#10;PjTu6szNX1t3n2N9zJHX7q3fg9ibnqdsY0VcpQVFdvHKQLRzTuxvojme1rSMrcexbvHMlnsLCMQT&#13;&#10;SkZbwoyY41/CWb4a0NNKk4H4T0Fvbr2f5m97Nl0TbttO0gswtoru8iS6uWFWLJbBzNQ1qWdQWLal&#13;&#10;VlqwErrH5pdT9+0sGS65NbuPc239v5DNjYWVpzj90w5HGE/bYurokLgrLUeNVnhZ0s3J1Kyhza+a&#13;&#10;Ns3iB5trYu4UnwiNL1+zP7RUZ9eg9zp93bn/ANr7tNs56jS1sp50jF7E3iWrxvxdHorAquosjhHG&#13;&#10;kkChVjYv/K9+JW4Nm9GJu/veiTrSv7r39u7tfs7ce5W/hW5tx5bOZJ1gxWC2zMv3E5gpI4Y/NHBH&#13;&#10;TgsZLjUT7A8m/ts+3SWmzQtfbvKTLJDGpKRSucG4l+CMKoAC6tZA+EE9SZzvyjb+4vuPZ71zducX&#13;&#10;Lvt5tFvb7bZX1xIvj3dpaRL4v7rtQHubtpZ3c+MUaCItWSagA6CL+eRjPjTRfGvD7j6+6jx+Wq9r&#13;&#10;7x2Zs/dvYDvWyZ6g2LW5CWrqHoUnZm8UlWDTuweMmSpVgF49kkVvzdabPdbhzs6zrOY/0giVt1L1&#13;&#10;ch1AYgghVStBqJLEjqX/AGy5k9n9+939p5K9gYrnZ/o7a9Z7ia4uTHvF0lsFgVraZ5I1dayTtcMq&#13;&#10;vIsITw1UAdAZtejxdLtiM7LpaGlwb4jE1GGEFLAppMNLRJJRwQJ9IwIyisAPx/gfc72yW/gR/TCi&#13;&#10;aFKUFO2nb8uFMdYLbveX029unMzvLdCWZZizE6phIQ5JPxVcE18+qgfnxFhpN/VMYjjkqoNvYanr&#13;&#10;qjxqJGrXRqh38ij1XV1X/ALb3EnuD4L35wKhEBPmT10P+6TJuUfKqSaiEe5mZFqSNAotKeWQT+fR&#13;&#10;K9h5+gxhEcc4UxH9LAqVtz9Pof8AYewXtlzFHgHhj06yY5x2a93HvdcN5jNa+nRj27Bm3FixQ1VZ&#13;&#10;KtC9FLizGJSuiKRSnkUX4YXuCPYqG5tcxGN2opGmnoPl/h6gw8kx7HuIvIIgZVcS1I4kHVQ4yMU/&#13;&#10;Poo2+cCtPJItRP8AdTxKIWq5GLyzhF0iV3NzdrAk+wVf24Q95qRivr1kdylu7TRhoU8NWqdAFAtf&#13;&#10;ID5dAFNSRpVuBYhb/QcA3/HsNGJfEI8h1MCTu1svkT0x5pEMelLagLH+vPPtPcBOA6M9sL6u/wA/&#13;&#10;PpH69AIAuxNh/sPz7QV8+hIFDHPDpsq6rQtgyl7+kAX0/wCufdWkFK9L7W21NqpjphJLEk/U+0pN&#13;&#10;TXo5AAFB10PeiK9b6xOp+o5/JH+H5t7YYUPVwa9RXHN/6/7x710oXAHXD37rfWGUcg8c8H22/r1s&#13;&#10;deSN3FwCB/jx70EJz14kDrOtKxF2Nv8AAfX/AGHuwjHTbSgcOsMkRjIvyCwHNv688e6MtBXq6tq6&#13;&#10;dYYx4xptYfT/AG/PPtUiqV4dJpGq2Omma/kaw+p/qLWv7TSYPSpRig6x+6db6c6Jxpt/S5+o5v8A&#13;&#10;09q4qnHSaUEd3WKqiJcBQTdwABckk8A2/wBiB7pJG5NApr05E1VyelxgOr90Z6AVUdFNT0xBYPKh&#13;&#10;1uv5KILN7MrPY7+6XxACF+zoHbzz/wAvbNN9NJMHkHFQwoPtPD/D0mc9tyuwNU9PVROoQ6FaRbMT&#13;&#10;/Tn/AIj6e0V1Yy2khRxQDHR/tG8We8W4ntKHzNDWgPTDr02uBYX/AMSbn+lvaUNTFOjbqR7d8qjr&#13;&#10;XUexNzY8lvwf6+2SDXh1vrJGLXB4JN/z+R9fd0xg8evdcuGt/twf6WPu/WuuXv3Xuu/fuvddf15/&#13;&#10;1v8AD37r3XgOAv1/H+39+699nT7iJbq8Tn9HqW/Ppv8AT/X9qrc9pDfl0VbhGRSReoWRi8dQWH6Z&#13;&#10;BqH+BP1HtqZdL/I9KrKTXDniOm/210r697917rOq6Rza9/r/AK/Hv1c9NFqmvT5SNThVWQKCQA3p&#13;&#10;51f4f4fn2si0kdFd0suosppTPTpS+WifXCxUOPqr2IN7gi34/wAPby1Q1QdF1z4d1GFlzT5V6i65&#13;&#10;IcnHVS6pVd9TMSDfgjkt7p3CUO1T9vSkAS7e0ERCnyFMdPVXn4oXjMMeoafWTa4AWwFh/ifamS7E&#13;&#10;bakHRXbbO86ESt9nSdrcstWGYppZgQQf8B+pSPaOS4SSrEUJ6OrXbvpgF1YHTQrEAkqT+f1f0+o5&#13;&#10;9pQxFejIgcK9dF9VwOAeD/hY39+LkinAdWC0HXYKqpP0vcH/AFyOPdlcAAHquS1T5dPGIlhikZ5h&#13;&#10;c6VtqHHpH5HtRbUGT0V7nHLKihMdO1VuDVG0ESab/k/Qf4AD2qkvGpoUU6LLbZNL+LKemN66WQBG&#13;&#10;sB9D/j/tvaQyGlPXo6W0ijOoZ64hQFAHIJH0v9b/AF93Vgo0nP2dbOD6dZ1LWAAubkfQm/P4A92B&#13;&#10;DcOmSFy1enOlxM8rK0t4ozzdgNZBP05/4n25HGxArgevSC53GKIFIe5h0oFqcfjY2hp41lnPGvhi&#13;&#10;CLf5xv8AiB7WGSCEfp5PRG8F7fv4shKp9vTLVVU1S37rEi/pTnSoP5sPr7SNI8hqx6Nra3itxVP2&#13;&#10;06jhEQH0jnjgW/1uPbfT5kd2AJr15Cuok/T/AIgfj37qr1pjrMb30pdnYgBFBZiDz9Le/AEmiip6&#13;&#10;pgDU5AHqelHQ7dMwWfIyinjXlYbfuuBzov8A4/0HsxhsiczYHp59EF5vyQgw2a6m4VPS+x+2qyeC&#13;&#10;9PHHh6BAWNTOoWeRdNw0Yb6f67ezWGzlYHw/00HE06Bd5vttDNplY3Mx/ApwD6E/5umXJ5vA4IGP&#13;&#10;FI1fkFK6q521lXv+oy/4H8Lx7Sz3FraUWEa39Tw/2Ojiw2jed7Yybl+hAR8Axj5jh+3qRU7qy2bx&#13;&#10;0NcJknmphplidFKqv9oBV+n0B93a/uLiASA1I4imOk8PLe27Vfvb6Cqy5U1yft6aBvKKFBHVYyGo&#13;&#10;FvVp03uwvqs97f63tONxC9siBujQ8rS3DmW3uGSvlU8Osa5nbNXxV0UkLSG5ZFtYH+yfGbf7Ye6f&#13;&#10;U2Ln9RdPTn7q5gtf9xpA+nyr/n6a5aDbtXK4psm0K2uiyPwOPpaXk/7f2w0Vmx/TegPl0Yx3++W6&#13;&#10;AT2+o/Lj1Dba8sgH2ldTTgj8kL9efqur3prM0rE4PSleYo48XUDofP8A1fLpsn27macXam8n1CtE&#13;&#10;6uWI/wBSv1HthrW7UcK/Z0YQ79tcxKrJpPoRTpoajrIrrUU86MDclo3tb+pZePbKrIrEOD+fRoLm&#13;&#10;1kI8B1Nfn1hKsjXDCxHJBF+ObW9taWXh06Csiin+r/Z6hB73Lfm/0B4/1v8Ae/bdSfLHSoADC+XT&#13;&#10;hjsTlMxVR0WIx1blauU/tUuPppqueQ/UBYoFZv8AePbkVtLNII4I2dzwABPSK+3Ow2u2a63WeO2j&#13;&#10;Xi8jqqj51Jp8+jU/Gb445jsztWHbW89s5KGjxlGcvW4DJRVGLq81Twm4o6Lzqty/Av8ATnkj2NOU&#13;&#10;uVZt13gw7hEyqg1aGBUtQV0j7f2dY7+/HvftnI3t4d65Uv4mluH8FLmJlmSBiKa20kgAcej3dcfJ&#13;&#10;PcXRWU3cm0qvcHxpwuDiMGJ28lZFSSzTUbESLlsQ4MBEgXSwKnyqSDyfchWm/DazNF4Z2+CPKRuF&#13;&#10;YEgnJB8j8s9Ym80e0Nv7i223XN/JHzjuF5ma6QPhJBTTHMpSQha+ulSMCgyZXZf8zz45/J+mfZHy&#13;&#10;5+OdDm6T7aTEJ3FtvGLQ5KlgnjNNLWU+Qg8eRpeDqBp5Tp+th+XrDnzYeYybTeLagA0+MVrHX+ia&#13;&#10;iRP9qcceo+5n+5z7veyxHMfs7zPplqsrbbJJolJU6grpRrO44AaZohqpQ6j0mNxfyr+gOw8dn+xP&#13;&#10;gt3hge1MzVQifFdddmbmhEuDqPP5pooMzTQtUNIEtFGtYhZeS0jk+0r+3Gzzxy7ny1OJn/AJpPEj&#13;&#10;Df6dAXX0GupHmT0dWH33fc/lq7suUfvFbHNtFqppPd2NoYbiZAukaoZJBbsK9zPbuNXBY1HVM3yP&#13;&#10;6Z+SfTeflwXe/X25dkJHM8VJI1HLLtCt0ery4zPUeuknAHq5kDhbakU8e4k5k2zmnbZdG+QvCnky&#13;&#10;jVE32OtV/bQ/Lroj7Me4fsv7gbaL72u3WDcJWUF0Zgt7HXgJLeXTMv2hSh/C7dFiDi/4KDTYg3vc&#13;&#10;cWA/4gfn2EhXGngf9VT1OWhvx4PmPP8A1fL9nSk21tLPbsq1osFj5qpywV5grCmgDfUzSfTgG9gb&#13;&#10;+1lht15uUvh2ilq+fl+3oi37mXZuWrT63d51jQcFOGanoDn+WejQbX6t2rsQw1m5nTcW41VXjxkQ&#13;&#10;V6SCQ2IEpF1AB/Lc+x3YbFt+2t4l7SebyHkv29Y+8we4nMfN4a12EGwsSSGlb43B/h8/sp029gdw&#13;&#10;UWORqSeaGaSIaaXA4wqlLCLej7lkNv8AXv7Y3bmO3tV0MwLeSL5enSvk72zuLki6jQpX47mWrOxP&#13;&#10;8IPCvHoqO59757dUlqypMNCpIp8fTMYqWNQeNaL+pv8AE+453DeL3c2Os6UHAA0/b1kJsnK+07Cn&#13;&#10;+KJqlwWkYVdj9pwB8h0kQLcWFjYWF/x/T2V+GeAx0Iskk+vXenTYAgW+oJNx+bce3AtF7et9euHf&#13;&#10;n9VtI/H5tf3sgNg9e65C/qC8em1/rcD+lvflBAK8a9aOBU9dsoThrOb3vcgW/wBe3v1KYHXgQRUd&#13;&#10;eKmwvze1v6f7H37SqrUcet9czdT9QLAah/X/AAH+Hu5AAGrj1oGvDrDa5Hj4H1H9bH6gX90+zrxA&#13;&#10;YUPUoBSLkAKvHIvyP7XPt5lHE9Jy7g0r1ljW/wBCG03sDe9iObe/aB1Qkk1PWfUNQAFvSAePUbAm&#13;&#10;/vdTWnXuuIa7r+oEG9yQV4XgC9ufdqgnrXWVzpFv7ZDG/wCB+effjx60OHXIsCvCfjSCCb/0LH3s&#13;&#10;moHy68MHrIDp0i1jY3Yc/wC293FDw61SpNOuAazCw4NyHP1vzqJJ96rRs9WHbx66VQuog8X1A/gk&#13;&#10;nkce9UHE9VJr1xa6+q97XH4Fje/496Pr5dbx5Drw0sFUE3DEm/0/1/8AYe9UB63nrosFDHVfUxDW&#13;&#10;HNzcXt/j79inW/t66QooUsOV/SRzwf6/63v1BSvWs9cXUFwbsdAs3PA/HA96x17roqrWIvw1gx/L&#13;&#10;Xt9PfjkY631yIcHk3K/2fyePx/t/r78QQ2eveR65SWMilfU1gLaxYE/1H+9e/YJqD1oVAoevKxVt&#13;&#10;LWuBa/8AU3v9Pe6muR14gV6x/UObG97MVUWGngEX96bget9e8YKXDMBcMVBsTb6j88f196A7ePXu&#13;&#10;u7kMTYkab3uSoH9PVz73TNevdduQeGCqoX9tvVwSOL/1P19+NeHWq9YQygOtrhgQx0X+i8jge6qM&#13;&#10;dXCk5qOuduNPFlUMCbqxJNuD+P8AX926p13rcAW+q3vybk3va9vfga8Ot9dOQqKVUAsxDennn1Dk&#13;&#10;f7b37rXXpdIBULpf6kfn9PB91JHAjqwpXPDqIbD0kXVCPqCVu31HHulFrivSmo0165BgWvwCWJAu&#13;&#10;dCLb9IP+Nr+7h1PTJGldB4nrp7kfkEX083BH+x9+YE8OrqrKPz68SRp1BQdKiyn6AHkk+6gUGlut&#13;&#10;oQalfXriLm6Waxa4XVbVcW5I49+wKr156Ahz5deQEltWnXHe3pBAIP5P+t70o8/TrzGlFHn10wL8&#13;&#10;BUuDdnvyTe54/wAPfitT2/n1vCZJPWFjZxcG5sP9cA2uB/j7p1cGor1x02PGohbgcG51cjj3UCjE&#13;&#10;9e68TbUALEC9j9Cfqbj3TSGNQetU67/tCwFzbg8WP5J/2Hts54HJ49e64kqbWH9Tb6C/+v718+td&#13;&#10;dXYmxNrfiwsb/wBT71x49e6xspIbSQL8EBiBqY3bke6MvkOt9RpHc6dIABJV3Bubg+rn/X9tn7Or&#13;&#10;qornqP8AXS4YWNrm9jzwAD/t/fiaZPTladYiuqwADAEhWv6rnkNz/vHtoAE1PWgT5U/MV6M58U/k&#13;&#10;Lk+gewIZ6p5KnY+5Gixe7sS0hMDU80njTICIca4h+o25W/8AT2Ovb/nCblPdVWWps5iFkUmoFT8Q&#13;&#10;+Y4H5dQd7/ezth7vcoNbwARbpY1ls5qd2oCpiLDOhj+w0+fS8+aHQtBs7PRdudexwVHWe/pVr0FD&#13;&#10;MJosRk69fP8A2R6YZ9RZQDZXuLcj2a+5vKUW33I5j2kA2l0atTgjNmuMaTw+XQQ+7R7s3vM+0t7d&#13;&#10;84ll33ZwUbxBRp4Y+2orxkQCjeq92c9f/9HSEj4JUC9+f8f9b3JMDVWnQNc0SvUuwIFwPxfj/ePb&#13;&#10;zDUOk/UBgQ7A8A2Yf14P09piKGv5dKUOoV697tQdX65Itze9rfi3197UFjTrRJHAdSFV2vpUn/W/&#13;&#10;4n2/1RnVePTlTUDuQSpLfgD/AAIPB/P0/wAPb8UDyfZ0jmnUfL8/59CFgmymOs8M7RJYC3JPH4A9&#13;&#10;ntn48IoD0FN2WwvRplUM3rw/ydCRDuWq8IB1liALm9yf8f6ezpb9tOk8R0A5dgtfGJoKfLPTTNkW&#13;&#10;kk8k7lmY8L9R/W5t7SvOWapNejKLb/DULEKDz8uoc2ajgQl5BEBcaDyx4vx7q90F7mPSyLapJX0q&#13;&#10;NXz4DpgqdxVE90pl8aEW8pH7jX/oPaV72RzRejm32K3iNZ+5vTy/b1c3/LX+Oy7lEO483S+V8lUC&#13;&#10;WN5gC0iMfQo12sLWt7nX2y2IG1bcZ1qzcKjj1y+++97yPYXn9XdokoIewheANacB/n62Mt5fyvaD&#13;&#10;vf4O/I7cAkocZnaKh27Q9bUOUrzi8Hns7RbgpK2uizNTSg1Ip7aRGkKhndSAbK3sz5y3+0ueYLP2&#13;&#10;9ii8T94pIZGoyiPQjPCcZoZEGokii+Wc44/d7t+Ytj5T3f70W87hJaWfKlxbRRRIsDveG6kW2u1j&#13;&#10;Er4kiguNcQ09zhhUgEAj/wDKD7eXG9DZHrLeMMMXYHxu7I3L1vmMVVTQvPTYJclLk9voIuGFLExq&#13;&#10;8dDJLcyimZtRuD7W8hXE1zsLbRd1EtjI8DDBoASVK/7VqAnjpr5dE333OXLPavd+D3G2Kj7dzbY2&#13;&#10;u6QSAHS8pjVLjUWqpkZljmkRQBH46pTq1r45de/y9f5dXXu49zdKbbzfbfavbW7Mt2BX4jsivFZs&#13;&#10;PrCur66V8Vg8Tgo44qY0+JpylDS6YnlkgiVppS5JIRtuR+c7rc7vZxcnaNpaQuxhfVc3Va/C1ALd&#13;&#10;KHSFUCgAB1EaupI5m+8t7Tbny3y/zZue0Lzxz3aWKW8KbjatFtO0rHp7pYtTPu17JIpnkkmkZHkk&#13;&#10;dlFuj+EVbuDuTfXetM249177rsiHfVBisXU/w3DY2MX8dNQ4fHFIY0QNpVdJ44JPuTdl5b2Tlm3F&#13;&#10;rs1ssIpl/jkY+ZeR6uxJyat9lOsLPcP3N9wPdHdn3PnvcpL2UYWIhYbeFBXTHDaxKkEUaAkKqx1C&#13;&#10;0XUR1SPuXp6r6k/mkdd756z2zFTYDffW6b034mOSGmopa+bJZLbWarhjorBfM1HRVEuhNJmeSVvW&#13;&#10;x9kMu1vBzst1ZoEinhbxCuATQgmnlXswOOTx6yf2rny13/7n13y/zXetNe7TuSw7f4lXfwlEU0ce&#13;&#10;s1LaA1wqAmoiCxrVUHV6OL27vrfNW+fp66qnaGmpo1nydfUosFJEgAoaUyq1kQfpjjFv8PYgkvLL&#13;&#10;ZbdbYR0VjUKigVY8WORmvFj+3rFW22rdOeb+a+nuQXiQB5LmWQ6UQUWMVDmgWmiNRpHkAOiWfLSo&#13;&#10;wuGwOa2rv3dG0pqOvxzpl9u5+uoV++opDbxthqt/LKuoDQ/ivqAK2Iv7MBc21xaMLpUWN/wuVII8&#13;&#10;/wDIfP5dGPJm2bzY802+4csrdTT20i+Hc28cqeHIPR6Lo0ita0xXFD0QXrPujG0OIzU33cUeDxVF&#13;&#10;WUlGWcrE8MFE0FNTwvxcIhUKo5AFvdbLcoTbsAwCIKD0AAwB9nUs86cgX11uVsgjLXU7qz4qQWer&#13;&#10;MftNanzPVT3yU31Pv/OVdVRapotSRPUsoBKQ2UEW/HHA9xBzZfHcJiYhUcK/Z10I9i+Vk5T2yOK7&#13;&#10;orGpC8aV/wBWeidQJUUleG8rpZhq54bm5uD7AVHjlrWnWUReC4s9BUMen7J77XAUUojlVpqkKqhX&#13;&#10;Jl0q11Fhxa9z7US7mLWM04nhnovsOT/3zdqZFoq14gU4f6vPoI8jv7M5OX/Kp2MX9lOSbXsLt7Ip&#13;&#10;N1nlPecdSHacmbTYQ0tkAb18umeTNXT0Aljyxb8f7H219X6efSsbSAe44HScrMqo1an1M3P4Nj/r&#13;&#10;e00k4ya9G1ttpwRgDpKT1crn0nSOfp+bi3tIZScDoQxW0aChz03HUfqSf9c390OfPpYtBgdcfe+v&#13;&#10;E0yeve/db67P1PFvfqA9e6jsgB+g0m/Fvp9PbDLp6cBr1HZdJ/w966eVq4PHrkkOuxawUf197ALY&#13;&#10;HWmcL1nbRGLn8/6o/wDE+/dv+x/s9NdzmnWAVangW/p9Dx/T6+9eInADpwRfPqNNID/T634HH9Px&#13;&#10;7o/CnTigLw6fsYomiFxcgkfX6/19rbemivRZeOYiOoWUpPt31AAIw1Lzz/sfbNzHpGrpRZ3AnjoO&#13;&#10;I6aPr+CfzxzwOb+0nSzNaDoSNjdb7r3hWU6Y3F1Ao5pFV66SN0p41J9UmprAgXufrYc+zrbNnv79&#13;&#10;wI0IQ8W8qdAvmrnrl3la2d7+4XxkBIjBqxx5gfOg9fl1YlRfBLdmL2hiewMVtzI7xpqHKbfGakpC&#13;&#10;n21Fjc1UeAZIMQVkWP8AWEW5YAkHj3KSe3lxBbRXsMZlaq6hXgp4t51pxp/PrCq6+9rsm6cw3fKW&#13;&#10;4Xabb4sVx4NQdTywqWERplS5GkE8Gx0ZjG9JCOnTGpFTRUsklQtXk4po6Z4aSGO9Kspmt44pBdiy&#13;&#10;i9xY8kexomwgJ4KAAHFa0p86enUAXnue8szX7szOoUrEQXBc/ERSuplOM48+HRV+/filW19DlM1t&#13;&#10;PK4+Z8XRvWUuKjoKn/ci1MPNV68rVOCJNAbwhYdLHgtz7BfM/JUkyPcWMgOhSQp86D+KuP2HrIX2&#13;&#10;d+8RaWF5b7VzNbyKJ3CPMZB+nqYKh8FVNVBPd3gj+HqsGekemkKTrpb+hFx/jYn6+4ZeIoxDf6j1&#13;&#10;n9DPHMoeM1B/1DPDIz1EDFP7Vxf6kf4/09tBtJx071nDrxyORf8Ap/r8e3QQetdYywLjnj6W/JF/&#13;&#10;969tlu6o631zQMAdQtzxzf26Pn1rrJ7917rkWB/Fza17/wCP1t791UKQa164e/dW67Hv3Xus1NKY&#13;&#10;Zke5AB5t/Q/X3eNtLAjpqZBJGRxx0oK6nFRTl15KAPH+bj6/j2rlFVx0TWsxhuPDbFcH/V8+k0R/&#13;&#10;hb/A/wC8+0PR6DmnXJFBsf8Aarf4fS/v3VXPl1nAJsbcX5/JH+sPeqdNE06yobsbXspUC4+tvqT7&#13;&#10;umTnqrgUqenuKpdU/cC3SxBXj6C3Ptcsjaany6KZLdWft8+sMtesq20kG97j/XvYe6NNUaT09DZF&#13;&#10;GrX/AFft6a5HZn1abqb35uf8OPaYyeXRgigCh6wAAMS5sByfTyL8C3+v7a6v1zU2uP63K/W1yfoT&#13;&#10;72DQEevWiPPrh/a08Dnnjix/I+nvXW+sunn6cfWx5F/pyD7cCVJz1QtjHWUG3C/X88fX27kcOqZJ&#13;&#10;znrpg31P9f8AX96yBU56tUV65IOCxGr8WP0HH197BqK9Vap+HHTvQUU1U3pGlAQ2trhbfm3tRFGW&#13;&#10;IoM9Fl5eRW4Oo1anDpRrT0GNQtIQ7/1PLc8eke1miKE92T0Qma83B9MQKr/q8+mqryc1S/jS8UQv&#13;&#10;a3D2+lyf+I9svI78cD06MrbborddRHd1HQj8WLH/AG5Nv1G/59tdKJFYjhTrkJRrYgfW3H5Fvrz7&#13;&#10;302YjoHXCR2AUf6puPze/wBLW964dORxr+Ly6d8bhq2scO6eKD8M6ck/UFV+v+xPtTBbPLk4HRZu&#13;&#10;G62tmuhDqY+Q9ehAxuCEZH2sPqAAkqZByvHJBb2aQ2gHwD8+gNfbwz1NwxCngo8/2dPk2W29tZfN&#13;&#10;VMMlkOdMYIk0ufoAv0H0+vtUbi2scyd7+n+rh0Uw7XvnMLeDagwQnieGPtxX7Og/ze78xuWZo5Jf&#13;&#10;tMfY6KaBioK2uPKwIJ4/F/ZTc7jcXhIJKr6DHQ32rlfauX4xIq+LOPxtnPqOP+XpNSRUqoVvf8Cx&#13;&#10;HBH0+g+g9otKLheHR/HJcOQx/wBX5dOGEqxjqwxu1qas9DKxFg5Fgw/3r/Y+37STwpdNcHpDu9s9&#13;&#10;7beIo74eB+XTbl6Y0la6H/MyfuRWPJUsfTf6ce2ZkKSH0Oel203KXVmrD4lwR59NYl0tw1wDYKQD&#13;&#10;b/XNvbeejTww3xeXWGRwW5BHqPA/pf3XSAainV1QgUHWQSutvG8qgcXRmH+9H3Yah8JoeqlEf+1A&#13;&#10;P2gdT4cxk4iAlVOVXlEkcugt/g3t0TTLQKx6Qy7Vt0w/UjWp4kCn/FdSv7z5JVOtYJldhqDoATbm&#13;&#10;3H4/2HuxvpVxg/aOk/8AVzb2fVHqQjhQnrOu5MfI163DRyHSUHj0Hkjn6gf7D3UXkJP6sdfSnTDc&#13;&#10;v3sa6bO6IzXNf9noeNsfGvd299vxbpp9vPgMHUANTV2RqY6V63Uuq9NThmYgA8sQB/S59iez5Pvt&#13;&#10;xtvrBEYo/IsaV/Lj1D3MPvxy5ynvDbBNe/WXcZo6RoWCf6ZsLX+jWvRlOmMHuDqPZ+ZfbtJt+Hc0&#13;&#10;2QmpK3I7gphLNQwxvp1w6LPMpUBlCkBhb1fX2LuX7efYrCT6NYxNWhaQVoD6V8vnUevUD+6W+bL7&#13;&#10;k8z2q7zJcNt6xB447dqCUkfiwQjVxkMQfLpt7D+WGbot37XzexZIsz2jtuklxs1fiIRFjYopx46u&#13;&#10;OtljbQsbEXCBiQPzf2zu3Os0V7DJthEt5ENJZfgzxr5D+fS7kf7u23XfLu4bdzcrWmwXriVY5jWY&#13;&#10;sKlCgIrUeZoK+lOir79y9dunPVu/O6dxR5jOZOY1gwlF+1QxSX9EUdJGbuQAF1N/sTfn2Ctykkvb&#13;&#10;ltz5im1yNnwwewedAP8AD1kNyht1nsOzw8oe1dl9PaQKEM7gF2/paz8NcmgP2dBLuTsrJZSP+H4e&#13;&#10;IYLEKojEFKFiqJowOBK8fCg/0Xn/AB9kF9vcs48C1AjiHCgoR+fl1JGych2NhJ9dujm8uiakudSh&#13;&#10;vkpwSPVvyA6Ytl7+3x1zmodxbC3bnto5qGRJEyOAydTj52ZDdfMIWAfn8OCPaGw3PcNqmFzt07wu&#13;&#10;DWqtQH7RwPR1zPydypzttbbNzdtttuNqw/s54lkA9aagSPtBB6tv6I/nC9xY2jpuvfkJsbBfInZN&#13;&#10;ei0FfSZfF0c+bnopOGWaCpjeGpA5JDhbn+vuWNj92r4EWW/WwulYULIoDHy7koVb7DT7euf/ALp/&#13;&#10;3enI08r81+0m7S8rX0Op0HiObZXGR4cgdZ4fnoY+Xl0a+T4Yfy3Pme8We6x3dk/in2Bk9NTJsmsa&#13;&#10;ni2/XVcxV3pl27liY41ZiV1UUsZu31tZfYpu+SeReaQs+2g2krUJVKJUnjWJzQ/aunqB7D7yf3uf&#13;&#10;u9a9l51t4ubtstwVW7cPMyqMArewd/zpcxyUpx4novfyI+CnyN+MmLy1XhuvItw9W42iglot4dVt&#13;&#10;PvTI5VdKrPNVYWjgWqpVsSxOlx/QkC/st3jlndthhf8Ad0Ou1jA/sAXlY+Z8MAED+IgkDqUPa/7x&#13;&#10;3tT7u7jbRcx7t9Lvly5Bg3IpbWqcdCx3JdoZSSKAVRhioBNOqa94dr5fIS1WNxKT4qKOR4KuaYPH&#13;&#10;lZZASsiyiUAxm/BBFwfcI7tzLPI5gtv0qEhi2Hr51HH/ADddF+XeQtsso476+ZbliAyae6FR5FSt&#13;&#10;QR6NgHj0ELa5WaWV2kd7s7MWZmY8lmZiT7CRZ2ermp9fP9vUihVUaUwPKmB+zrriwH9Ln26BoFer&#13;&#10;cOuhYnm4H1BH5/3r3bi1K0p1vrwIZvqOfz+TYfQ39769142IFrKbkf0JAP096JNQAOvdZQvLgXW4&#13;&#10;4Y8j/YH3deJrw60xpT59cDZSwtf/AFPAax/N+P8Aifdet9dcnR9bBgSoN/8AG/v3XusjjUSzXtx9&#13;&#10;D9f9e/vbd3Hqq0zQ165xRf2z+nT+F5LD6AW93RKUPVGkCmgz1IVfoGv9QLW5/pyfbnTLGrEjqToF&#13;&#10;iR/Zf620+kfX3vFOtddeRGuDpDKQCQSzWJHPH+x97xTrVD69cXAPqZfSCwQ/pNzcfj/b+6n5de+3&#13;&#10;rvTJywIDXAsVuCCObX/w9+zWvW+sgJI/RY/4G17/AFNwPewCa1wOvU8+ugyH0rqIBsSS3A/Isfew&#13;&#10;1OtDB65agLKPz9Lj6L/sfdiR59abOeuyCbgaRYG4/wAfx/yP3oiuR17gteuB/ALc3v8AQD8cCw/2&#13;&#10;3uo456t1486gFCsLcaVBt/gffifTrWesYFiSDYA2P9QCLW96Fadb67Km2kA2Xk83HJuTz/hz78Qf&#13;&#10;Xr3XE8jSLqGBa/8AaP8AUX/Hv1MU6911cXBANgQQQfSxte4/4r78Pn17rkWYgrpJOksTf1Nxxzf3&#13;&#10;4mpofTr3XlYDSpvpH9Prf+t/94961KO3r3XtGq9iT+FN782uQ3N/9b3vrXXBTbl1utibcgj+jWv/&#13;&#10;AIfQ+/dbNBw65g+gN+kknn+n55/w9+6915hrW19S2PqF1W/5Fvfj14Gh68fpa36QBZfpb+vI9+qa&#13;&#10;Z6910HQEABgRwxsClgQeSP6/T3pcUB6913qUsGYGzAgf6lrckWH+v731rriGKqNNyf1Oo4BUG35/&#13;&#10;r9PegKde49eFr6gpA+sl+NKjkXH4PJ/23vfW6k8euhoYsQVXQXb8kuL24J+p9+B/b16uKHh1G1FC&#13;&#10;WkU/2gth9LchmA9t6gDgcene1qZpTy64sQAA406lDH6fX6k8e9kimk46cK1bWuf9Xr12psAdd1H+&#13;&#10;JHpPFvekoPPrY1Vzw64NZ21AgD6MTfi3ILavx7qzBjjy6ovYdPGvXC76fq1vqLqAP9T+P9b34VXP&#13;&#10;TvHrxNha9gTqu2oDn8W/r7rnr3XrgfpJ5/xt+OCP9b3pmKjHXj15iGCEtY2Fubahc/0/Pu2KV691&#13;&#10;0x4sQxCgn8E8Wt+Of8PbfiL16vXC9rmxW1vrfm4+nA/3n3vSpNevdd251ADmx/Ve1vr70Uqa9ep1&#13;&#10;1bg3I45HNrn6WufbYQ0ocV/2etddNpPBItazE3B/B+o/1venAHaOvdYQwEbAcliCVJ5HPPJ/3j21&#13;&#10;8C9e6wOAtxpKra5vYkm34/r7bpTq68a9R9IYsF9IJ1BSbfpF7D+l/eiKinTnl1jIa9xbg2IAsVv/&#13;&#10;AIj/AHn2z1XrE6gkGx02Ab+hFuT/ALHnn6+9sAR8urhio7T6f6v9jqwH4udtYndu2sl8eOz546zA&#13;&#10;Z2nlh21WVmiV6V2BL0AeS5BU2eGxvxx9PcwcicwW+5Wb8ob2dccgbw9WePl9o8usRffj293HYN5t&#13;&#10;/ejkRDFeWbA3SqSPEGBroONV7ZBShHX/0tIWPiRef8Lf649yLATqp0DXyp6mDngf1sPalfMenSfq&#13;&#10;NUxlSrWv+CQRYf6/ukikGvTsR8uo6K8jAKrEX5Nv9491AJ4dOl1XB6eIKB303Vr/AOpUX4+pB9q4&#13;&#10;4GbgOkktyFHGnSko8OSBqXQvB5Aub+zOCzp3N0Uz36qDp6VNNQw0wGhQTb6nk/7z7MI0VMDHRDcX&#13;&#10;ckpwcfLqX5FjN2IJsCo4I5/qD7dqqjj0mETS4Ar1EnyqoDdgOCCeBcD8C3tp5kHHAHSyHbmYA049&#13;&#10;ME+alc/5ObXv6zcA2/AHtI92CDo6No9ujQapAD1BVpJiGkYuzG/PIH+t7b1MRVulJVUXSgAHQj9a&#13;&#10;7Rqt57ywe36aN5fu62HzFEL6Yw41XHH+t7OdlsX3DcI7dB8RFfsr0CefeZYeVOVbzepmCeEh0kmh&#13;&#10;qQett74obBOxdv7TxlFQ/wCWTfYUsMSLYNPNpjRNZtb1EXJsP8ePeXuz2Ue37fFagYAz/q+XXzpe&#13;&#10;93Nz818z3e4TyVUO7EknABJqaZxx/Lo4nxO77398gt1fMfc9Hncw3Su0t5bT6H6uxDSywYitl6zo&#13;&#10;HyG9dwR0DpGfPUZWqao8r6mCVHjuQoPsMbPLFuu53F8UBFvO8cLUANdCrNU04N2qKY0qF8uhB7t7&#13;&#10;BJ7acj8q8nCTRf7rtq7luaqW+GaeR9tjqH0lYUMrsuaSs8gw1Oqa/lSnZ3wa+ZvaHbmJ2NufI9Od&#13;&#10;9bX2xuzdb4ulnjoYty5QS0cc8dXOqwCrWvpaiSGHVbwVIAsZBcg3K5u+U+Z7rerOEzWV0qmbTWiy&#13;&#10;5Wg9HBBOn+FvU9ZPe1m0cofeR+7vsXtjvu5W1lzLyxPPHYCagZ7EaJRRV72t2t5UDSUNZrcsKquB&#13;&#10;q3/2hLQdZ7W3p2JUbt2Rht11uMxz49MDlc7nsdkMpjZMouNr6Xb6T+KSOCKR3LEBSpW+r0+x7uG6&#13;&#10;xQbbFc35e3WWnZ4bu4LKWoVQE8Aa8PLqBeUeQluudtw5c5PS03S4sElkEv1EVvbyxRSCEvG9wY9a&#13;&#10;s7KFFNTA1oVq3V438uz4yZHu7rnHbzoK3cu1eo4IjPW7031tncG2qjJU8NmnXb+J3HDTzVMkgB8b&#13;&#10;lRHYg3JIBBfOHuXsvLNtFb2ateX1xiG3A0vXgGmBGqJK0qStTwA8wZe3n3VfcX3i5x3HceYGg2HY&#13;&#10;Nvq99umuKe0jVRU29o0TmK7u9Ne2OTw4zQO4bSjivsH4D9hdnfMXf3yIpduUWO29j9q0PVnTuA3F&#13;&#10;U1UtFsXYVCV/ie5c9VwhIpctnJI/uZaOnjPhDsWkLOQpBec87BypZx33MF99ReNHpKQCpLsdcojF&#13;&#10;aCNXois34VGWrgY7D7J+4/vZE/tt7OcuS7Xy/DfNdz3W4MI1KpGLeyE7hCTMLZTPIsY1tNKx8NEA&#13;&#10;LH/r+i+s9sxLg+0u98tVIiJHPtDrEQ7agMhB1wVeSxwaqNmGklqgE25A9hFOdua99JvuVthCBqkX&#13;&#10;F4S7AVxpQ0X54GMUJ6k6b7vPsb7X+HsHvN7lGaSId21bFEkK6iCrLNcASSE1NCHbNDVR0Qnu7+VD&#13;&#10;8F+6KOvG04Nybe3RlKiepTcNXka2qrJspMGeGeqrK6WV5Cx4/cLAn6+zu35s5iBYc17fBKhoXaEs&#13;&#10;soGBX0NOND+zovk5c5QsHhHsfzffQOilEttzhhks3/EsbGNUePUAV1rkHNCetYzs/wCN28eg97dh&#13;&#10;9B7tWraVUq63buRk1rFU1eLkkahlp20rcVFNcOoJ9QH+HsepZxi08O1cywTr4kT/AJVANPOmCPUd&#13;&#10;B6353j3m5tuYriBbW+2+c2l9BTKEtpf/AEyrIAY3IFUIPVcuXpTFNU0lStpEkeF0INwVNvof8fYF&#13;&#10;uEIJR/LrLHarrXBHcQntpWvQSZ7B6HklThAGIIAvz9Bf2Q3NqK46lDZt6qqoxz0XDcSSQ1riQk3J&#13;&#10;AvzYD6AewdeoySEN1O+wzRzWYZfz6Ttz9ef94HtJp6PGkXrBI5AP+B5ufe9PTIYMadNNREXOr+vP&#13;&#10;0+h+nHujrXowt5AooeoZhA/BI/2/tMykH16VeJXrD4gLW5/rz+b8ce61PTgkPXhGL+n6n/Yj/be7&#13;&#10;VPWy58+sLQMD/h/jx/vXu9DSpHTiyCmesRVuOPx+Ofp/re/Gvl04CDkdYnTUBza39OPbbhuPV1PU&#13;&#10;c8m3+I+v+wH/ABPtrq/U9FUKOB/tv9h7ULwHTbVJ6bp1eRyg+gP+3t/T2y4qxHT6aVWvn1zSmQAX&#13;&#10;Fj+RYfX/AF/elQVGOqtIepsVDHOfpcj8Cw/P09qFhVhnpPJcmIVPUyGFqBxwdEnAB/B/qLf69vd1&#13;&#10;XwzQZB6SSyJerQH4RU+XQgYrqnfe9KJ63EYSZqKFWmermVo4Y4Vj1vIzkcKACfZtDsW47jEZYEIQ&#13;&#10;cSR/PoFbl7i8n8rXQstyu1ErEAKpFSTgAfM8OlxsHpeGorDNVtBm2o5Kf70ULGop6Hzm8IrUUBkL&#13;&#10;f2dVr+zLa+XE8X9Q+JppWnAf6an8q06CHOPunJbWojtQ1oJg3hmQaXkpUHwzUBqUzp6v66i+NWyY&#13;&#10;+hMzndy4jGvR0ux9xZqugSbxF6THYaSoSjozBYtM9h6h+nn8+8iNt2Pb7fZP14wwKMcY/Cafz/Z1&#13;&#10;x+5795eabv3Zh23ZbpxKbyCNGbPc0ygsQ1e0Dgp+LoM9v/KOnx/XWG2lTwpgmg23gaeTZ9HUf5NR&#13;&#10;QY+kEWNhl0W8pjUel35N/wCt/aK25mt026OIKEdUUaBnTgf4adDLefY68uOb7rfGla6jkuZ2+rYE&#13;&#10;GVmcl2A/DU+QwOiy7m7lztXu+owtLjJ0iqcNFkcdXowFFOHqDBUUlQONEkMhU3BsUK8X9hi93yeT&#13;&#10;cDbxp8a6g/AU8wfz6nPYfbLabbllN4urhSyTmOSOneoC1Dr6qwH+9AjobYs7DT7RFRuyujiqoaOR&#13;&#10;qehpfDJUVEgjOiSZ0OlY9Vj6rkgfj6+z8XCCxBu2AIGAP8vUVPtMknMXhcvRFo2cVkaoCiuQPPV9&#13;&#10;mB59UW9tx4aPe+Up8HGkdBASqJGfQJTIXlsef7RPA+nvHHf1thuTrbfDXy/1fPrrj7aPucnKFtJu&#13;&#10;zEysK59KAD+Q/wAPQYeNv6/7A2/4j2RaD0Pq9eEZJuRb/H8+9hDXPXq9cvHYgjnn/C4F7+96M8ev&#13;&#10;V6y+79a697917rsAkgD8+/daJA6yePjg8/n+n+w9+r1XX8uuKqxNvpx+eOPz791sstOuRjtc3v8A&#13;&#10;4Afn8fX37qobgB0pcZL5afxPYvGfG3/BbcG3tbE2peiPcI/Dm8RRSv8Ak6Z62AQTunOhiNPH4PI5&#13;&#10;9ppV0vToytpfGiDDj1DQEcH8G/8Arm1vbXSgmvUgelRc3v8A0B+v+Pt8qFUgdUI1Njy66WRlN7XJ&#13;&#10;P9De30P09sqdJr1siop1n8jG4PAtbn8j/ED+nt8MWFD5dNaFXh1x9+oPPrfXduB+b34/pb36g9Ov&#13;&#10;V6wvGWIItwLW55H590ZScADq6kcD1kP6bWBsP95H0910kCp61Wp66WzWP5A54I+otz72gU8ePXjU&#13;&#10;Y65AMDzyf6W/4j3ajjgetY6zAWA4sQDe31P+vf3frXWWOnlqPTEpbnlvoo/xY/8AFPdgjMMDpiW4&#13;&#10;ihPeen6lx0FKnmqWDGxbS36Rxx6fz/hf2oSFUAYnokub+Wd/CgBp69ZlrS6vHSenm3kC2BJ/FgOf&#13;&#10;d9eezh02bQIQ9zmvr02vI6FjJdpCeC5N7fXi/uhr59GKLG6gQ4X5cf29Qtfq1aRc/W1/63PvxA4n&#13;&#10;pUVxTqVG6WDE6TY/1JFjyRb/AG3v3SeRGYaVFT040dHPVNeBDpP1kYWFr/0+vtxInkNFHRfc3cds&#13;&#10;v6pAp5V6W2I22gtJULrcEaS63sb39Kf8SfZlBYjBfJ6CO6b/ACMvh27EL/PpYSLjcZCZKqVRp5MY&#13;&#10;IMh/wNv96HtefAgXU5H2dBlBfX0vh26E1/EekLld4T1LNR41PtobFDItgxX8MtreyufcZJCY4O1e&#13;&#10;hftvK8Vuour9tb+QP+ry49IWsEpk1yl3djdi2om5+hv7LH1k8anoZWxjEfhpQD08usplWOIFWAJW&#13;&#10;wH5uP6A+71Gmg6aEReQq2QOmiWobV+T/AFvxe/8Are08j0FPTozjhXT6de+5ZrBma68qeLixBsL/&#13;&#10;AOI91DkigPDrxgVO4Djx+fSrmk/jGJSWNr1dKfXzybD1qQf6j2ZM31MII+JMHoNRJ+6t0MbD9OQ4&#13;&#10;/PpNv9AACfzf/Yn+ntKgNM9CFTWprXrg1/1EAC/5492636jrl5AAQtrfUXvc/wCI/HvVOtaa/F15&#13;&#10;iSv+1C/BH1H+t70/w462FANeorp/VubXsDx/UfX2xQ+fTyufhVepmKoK7JV9NHj6KWtaKaNpdPpi&#13;&#10;0LIGYPNew+g/r/re728U08irHHWmSeku43tpt9nJJfSiKqkDNTU14Do2+X7ZzuKodvUmQ3HXR0eD&#13;&#10;EMmM21j5WKVFXER4kkp4DqlC2tpayfk+x5cb3cQxRLNKy+HSka/i/wA/59YzbV7cbRf3t9c2NjG0&#13;&#10;l3qEl3KvwI3GhbAY+oFfQjpKbu3lvHsKolyO5Mq20ttmJVnoKap8dbkI1FlNZVqfQG+mhBcDi/tB&#13;&#10;fbhuW7MZr2QwQelaEj0J88eXQl5a5V5W5KhFlsFuN0v9WJHXUiN6Ip4046jgnPQNZDfuOwqTYzZd&#13;&#10;HHAgBR8hIl2aQ+kugbl2/OpvYdm3m3tAYduQD1bzP+z1J9nyZfbsVv8AmyQuT8MYbAH8OMAD0HQY&#13;&#10;1lbVV9Q9VW1EtTUSkmSaV9TNqAvyDYf6wt7IJZnuHM0rFmPmeI6kG1tLeyhFtaRiONRQBcf6vtOe&#13;&#10;ohJ4/wAePob/AOwPtuoJ0+fT6qAwA4eflT51PQobK6l3NvBo6lov4ThgdU2Rq18eqMDUTDHJ9b/1&#13;&#10;NvZ9tvLt7uQ8Rh4cf8Rx/LqPebPcjYuV1NuG+ou/wxJmv2kVp0YvF4/ZXXVOYsBTQZHMIP8AKcxV&#13;&#10;aXiQqCxYO39P6D2MreDbdnULaqGenxny+fUHX93zVz1L4m8OYLYnshjGfsoOJPz6Bre/dhhq3fFV&#13;&#10;j5DMRuWirkleCnoZAw9VO8JB1Kf0lOf8fYY3TmsRP/izGSX1Bppp6U6lDlf2uT6Xwr+IQ2xArFhj&#13;&#10;IvqwPkRUEH16HboL+aZ8tuhqyKKn3u++tsBh5dr70D5GlFN/bhpKsnywi1xa7ccW9q9i92+a9pNL&#13;&#10;llu4cVR/iA/ovx/b1GPul9xn2C9yrd5I7BtkvCMXNlSMs2MvEaxSep1AH0PVgNP8nv5avzuSHEfJ&#13;&#10;bqiDo/tTKBI27K2wIcFK+RdRGskmexihZowQotXxNpXhdNyfcjrzJ7bc/DwN/gW0uX4O3YxPAUmT&#13;&#10;4qcKOPl1iQ/st9877rLNe+ze9NzNscRLGxcNOvhA1INnMToY5qbV0+w8OgR7n/k09hU+Mqd8fFHs&#13;&#10;3anyG2PLG9ZRYeOvoMXvSOl+ohheJzQ1jqD9A8DG1lV24Ia3z2Xvoo2vOVrhbuI/Cj0Vqf0ZB+m+&#13;&#10;OAOk/n1Kntv/AHjXKc98nLXvnstxyvuS0WSZY5ZbTVwLSRMq3VuK/wBGZPMsq9VCb26+371pnKjb&#13;&#10;XYmzdy7Iz9M0iSYrdGHrcRVM0RtIaf7pFWVRxdomYe4i3Dat02qY225QPbuDSjqRWnp5EfZ10E5X&#13;&#10;5x5U522pd75P3K23S0en6ttMkqqTwVtJJVvKjAH9nSSDA/UC68G1xyDY3BBH1/x9ohQircehHmvX&#13;&#10;IMt/0jk/T6m9ve9QrSnW+uWhHKtYrYj6WF7H3fSpz1ViQpI67e6qdBJXkk8c2/xPvTAgUHDrdAeP&#13;&#10;XFYwQdVxcEgWBs31/PuoUkVHVWY8F49ckQgKdNiPzp/1R4+nu6qfPy69qVsA9SipZRwWv+qwHH+H&#13;&#10;PuxFeHSYddi2oix0gHSP8SRz78pr17rl6QNXq9IF10m9/fjSmevAeXXMagC1zyGOk/Uf4H3unn1r&#13;&#10;zp179NntwwAYADk29+OMnrfXnAPLgsCf0KSCOLi3vzfPz698+ugwYN9QAtgLH6/09+6912Sw8YvZ&#13;&#10;Ta/NrEcc+914D0691zUFhpuvq5upIPH0II/3n3rr3XZUmzAXa1rHj/Wsf9v7uQBjrZoD1yWwJBH6&#13;&#10;hbk/T3sEAdUNTjrEFNiXFzdhY+mwLXBu3+H9PdAK9bqBx64sGVtVywN76uTf8WPvQxw6311dmOty&#13;&#10;F+tiGAH0/IPvXH5da64kk2CtZgTcXHqNuL+99b67A1sPopBsUQA8N/W/v3XuvEWOpSRwwKcEm973&#13;&#10;H/FPeiaCvXuux6WXSrpx/sCT9Bz73itetdcJgxkTUFTSvCqSbW9+NOJ62KU+fWQFSt7BefWqmxJt&#13;&#10;b6/72ffutdcNLWYJ9bgWv+m5sB78K+fW8Vz12pIX1cEWABFr34LEf7x79w+Lz4dePXYVkJuSbN6h&#13;&#10;YEaSPp/sP6+/da6xr9SPrqFyOTcA8WPvQrXj1vrKPGGUgBRpIIFiOf8AX/1ve6ivWs9cWA5YKToP&#13;&#10;H+pAsT/tvfut9cTq0aWF1ux1fQ6b3H0+vPv3Xuuw6+pQwuVZWJuAPVb8+/dep59cQbkOSri+knS2&#13;&#10;lLfQge9CnEde68wF5PVqBW66QLt+CCD9PfiAevdYNN7hgDqa66rgi4tp/wBb/D37SOngcUi64OB6&#13;&#10;Anpt6v8AAX+gI9tNxpTq66/xdcyNQewA1W+g/VYfpv8A7z7uyV4dabDBjwHWLWfUr6luVsNJseb6&#13;&#10;Rf22SaUPl1aooWHXcv6mFrHj0HR9ByLN+Px72QAevISVqesKoDcj02BII5uf9T/T3Xyr1brkCLAa&#13;&#10;edJFj/vfPvQIIqOvdcbWJFiLCx/xv78yA8R17rkebfmxJF/yT9R78dJFD17rosQGC2FiD9ATY/0J&#13;&#10;90DuMEZPWuumLafUbm3K2Fl/ofbhPCvW+vabXBOq4sT+CD/S3umgEknr1OsbRhrggAG3NzyBb8e6&#13;&#10;GIaqqft611ikjcm8aoTe4uCRa1rWPHthlJYnrYIHHqMx0sQy6AeHa35tewB/x9tEEGnVwK1z1HNr&#13;&#10;mQBWWwJ0hgSWFvdWNBQdXOOHXBbEOq6dPH1J4H+uD7rVeHl1rrlR1NTQ1VNW0U8lNVUs6VFNURMU&#13;&#10;ME0T3jkVh+QRf3aKWWCVZoWKspqCPI9VuIoriJ7a4UPHIpVlYVDAihBH2Hr/09H8EBwfyLXF/wCz&#13;&#10;f6+5GRdHQQpinTtEhc3Xk/UDn6/X2qVaknpGTTj1MNA8iXe9r3sBzxzb2o+ndwOmvqERunSjxJ9N&#13;&#10;10LxyQC1v8B7WQWdfi6Rz3oWtOlJT0MMQHpItc6v7TH/AB9mKQog4V6J5rtmJA6nB0hBuABa9vp9&#13;&#10;PblRTpKVklFOoM2VVL202Fjf/X/BPtkzIvSqPbyeOek9VZkuzKlmawuebf7Bvz7QTXwOI/Lo2gsF&#13;&#10;UUPTSZXmYGRrkn/WABP4HtG0jPljx6XCNY8L1JVSSvNvr/jwPr7fjGAOmpPTpyiH6P8AX+p+tgvH&#13;&#10;tT59JH4nqzX+XX1rQ7l30u4Mj4jHTVUccIdA5Qof1f7E/X3MXtbtMVzd/WS50/6sdYF/fa56u9l5&#13;&#10;YXY7PjItTmletsjanTXZvYHSnaOL+NW3o9w91jZgwmxEnamWlxOb3XMMDT7nyL1AMcdJjIZJ6yod&#13;&#10;1K3RE+rj3MHNW8wbLt5M08dr4quqSS4QHSaDgdTZFFAJOaA0p1yI9oeUrrn/ANx7Zb2wudzt7O4h&#13;&#10;nu7ayjM1xLAsgLqq1UxKxGlp2IiiYoJGUOGBn/gx0h1j8DumOsuou695bc7G7G2Piamv3V1117Vw&#13;&#10;57b8e+MzWyZjP5LeG/6lVhqJXqpiVo6SKRkULFI6BAvuPIIuat55di2nliM2MOgBr+41I8hJ1O9t&#13;&#10;bkCUB2JIkm0YNUShBGRvuBvns5sfvZufud7tTDmO7a4JtuWtuMMlvaQwxxxWsG67mGktXkhijQSW&#13;&#10;m3/U1kVhPOjBkJNv53nyH7B7w6J2PVde7ex0tB1N23tDdmR2BjsdSVdfn9o4yoWVfPUU8HnYUtTD&#13;&#10;TyTLDZFhZwsVuPe7bkOfkvZZbja3kvp5JYpLjVqpII21EKtTpGojV+I0Opj0K+RPvD7b77+8cG28&#13;&#10;/QWuw2Me17jYbS0AijFo91AsQM8+iMzOYVaOJWKwxSEeHHHXPXxg3lPLulK7AZBaCLKw0U9XSTU9&#13;&#10;JWQqHjWdoJaWtSWIvEzFS2m45X6E+5euo4L6zCTLqVlByTVSR/Ijh1gtvabtyxuUTQuUmgZlWQfi&#13;&#10;o1AfhIKsACFYUI62Ful6/P77eSo3XvHJVe3tr4v+LZ2uratv4bhsZAmsRU1MpEMRbSRFFEgF+bWH&#13;&#10;vG7nu227l1Fi2azQXV3J4cKqo1zOcVZqamArVmJr10D+7VunNfutPLc8/wDMNzNsmw231V7JNMwt&#13;&#10;7G1QEiOOIUhRnAIiiRBVhWlAeiU/KL+Zxi8NiMtgOt6qDauwMZLWUUGSpp40yGeSkYwVVdJVR+oI&#13;&#10;7A2sbvzfj2KuTvZ7bdr0b9zYfrL1gGOo/pReegKeJGAPToGe8P3w+f8A3Lkf2v8AY6Bth5ajZoo1&#13;&#10;gJS8vFIp4s8ygMnjCraVy1e4kjqjHcH80mhp9ztTU1a9Sxq2SSdagy63Z/8AOFz9SfqRz9fcltv2&#13;&#10;xQsLdTUcMfCBjH2dQfZ/dn5/3CyO53LmN3GujA6ieJJLGpP9I5PVt/xZ+VVP2jgqKq+5VpCkbqPI&#13;&#10;rsGFraTf8H6H/H2j3fYrO/g+othXUDw4dAna+Y+Zfb7fTsu7yE+G2CQSfQEV4U/l0Xn+cBsGGp2X&#13;&#10;1r8isMjfcYKvpqPPywRo7TJDKAEqQgvZha5J+n19h3lyaSDb7na5/isJBIo/4U5yB8gT9lOsg5vp&#13;&#10;tw5ysd1ttLW/NVk8Eh4Bb63GCT/E0dGqc9vHrWE7029T4fd09bj0C43O09PncZp5Q0mSiFSjA8iw&#13;&#10;vpNv6ey3fLcQ3BkTg2R+eesnvaveZ9y2Fbe7P60GqKQeYeM6SD+Yr0WrMNrglU8kAnj+o49hiehF&#13;&#10;Opt20lJ1YedOis7xW1d+OSf9h+fp7BW4r+t1kVypITY9JPxllBB4+lv8faNUJB6ETS91D1BmVluD&#13;&#10;f9X+24/PtoqQc9KI9J4HqKw4/wB99Pej0+poesLJf6WB/wBb2yyUyOn0kI49YxGWuSADf+g+nvSx&#13;&#10;BunDMR10FNyLWA/P+vwfejHpPVhNXj1jaMXtzc/S3u4GKdXEh01HWJ4gtybEgXH5Hv2hfLp5ZGxT&#13;&#10;pvlChuL88n+ntg/PpUjFuoj2BJ4+v1+vPtOeJ6fHDqZTWkABN+fx9fp7URjWMeXSeYlc9ZpoVVQw&#13;&#10;/ANxYD8fW/u7xgZHDqkUjE6T0zS1OlgF+vPFzx/tvr7SSSgGnS5YxSp6XfXe0N0b6zMWL29j5qyR&#13;&#10;yAzWbxR3Nru/49mu1bfe7nMIbRC3qfL7OghzrzTsHJ+1Hcd8mESjgPM/KnRh+wPj/meqqHbec3om&#13;&#10;RagyVfTxvHQ4usqlHN2AmhQqNOnnn6XPsWbjyxPsscVzfhgHcDtWuPn1CfJ3vRtvuJdX+z8saBNB&#13;&#10;GzAySIhwDSilhxxQevVwvxEynXFAIMbksRhsrPUYyOmxsFW6rjqZ5o1dqyrp1H7/AKCVVGNubm59&#13;&#10;zXyo1gYhHQaqCgoKfL5dc1/vC2fOVw8l9ayzRBZCZGWus0OUVq1Wh+f2dLf5S7A2B/dKtyu0MHgM&#13;&#10;DuVs1iY0qtrY2nwq5BatilVHlzho1E8aRJ5F84OnQBqBb2u5l23b124y2qLHPUV0qF1Z/EQM/n0F&#13;&#10;fYjnDmwcwRWPMNzPd2IhmOi7laYxkfCYvGYlGLHSdFCwJNCOkrku2qzAdL7oxVBNSjxbTrMJRiqc&#13;&#10;LRA1kQxgp5kbVZZdegXvct9D7bm3cQ7HKkdNSx6RXzJAH8zg/Lo4sPb223f3OsL66VqNdpMxUd9E&#13;&#10;Jk1A0Hw6anhhfLqotc/Pi985vKCRpjUCCgEMszRUsEVJGsMUY0B7BQLX5+nB9wqtw9tuLzFtVaCn&#13;&#10;lQD/ACddIH2SLcuUbTbwpUKWkrpBdmYkknhUnzr9vn0/5TujCYZnirCjtGzfb1AtJIisV1gfkAgA&#13;&#10;2B/HtRPzBb250y8f8HRJt/tRu+6APZ1VXHcvAH0qP8/QV9gfJXJ5mhbD7bjkpoDH4pMhNczFCLOI&#13;&#10;UH6b/wBT7JN15wmuIvp7MUBwSeP5HqR+S/YSw2q8G6b84kk1AiMAUqPXyPRVp5pamWSeeRpZZXaS&#13;&#10;SVySzuxuWYn8n/H2CGZnYs2STXrIqKKKFRDAulFAAHlQfLrD7r051737r3Xvfuvde9+691737r3X&#13;&#10;Jfyf8P8AiR78eqPw6kAAfQW/1veum+vfX68+/de66f8ASbi/+HvY6svxdSMdOYJxqvoeyG/+P+v7&#13;&#10;diajUPTF7D40JA4jPTzlKdXi8g5MX+HOn8m49vypqWvRZt0xSQp5HpOi5YAHmw4sbD/X9oujjqTw&#13;&#10;R9P8bf8AFfanHn011zUaj/sPeqDy6915l0/m5976912qgi59+691ksB+B9Prx7917rgzWIFh/sf6&#13;&#10;f4e/de64MQTx9Pp70acD17rjYD6D/be69obh1vNOpKBpLBASx/C8ke3AC3Dpt3VBVunemxur9yc2&#13;&#10;Uf2LkX/PPt9Yv4uiu43Aj9ODPz8+pkldT0iiKABm4ACX0i551Ee7mUJgcekiWlxdHxJjjpqmmkqD&#13;&#10;63uPppVvTyf6e2C5bHRnFFHb/AK/l050ifaiOT6hj/rDn+l/byDw/nXotuXN0Svp1zycGpFnRbLa&#13;&#10;5I/BPPPuzrjX5dN7dMysYH6ZoqeWdgkKu7fkKPpf+pPuukv2jz6NpZooBqlNB0uMVtOWTTLVmym1&#13;&#10;kN1AufwPqfa6CxYgNJw6CO5cywqTFbCpHn0s46WioEALJEAOCbaz+fSLjj2YqscQ9Ogm891eucFi&#13;&#10;fn0nshuyOn1w0Vi3Klwb2I+l2F/aSXcFSqxZPR5Y8tSTlZbvtHp0h6rIVVXIzzys9/7OptIv9Lg+&#13;&#10;y6SWSTLGvQwt7C2tYxHCoHzAA6x0rKJCxA9JBPHA/wBf3UcRXpy6UlAOuNZVLKAFtdOCR+SfdWkB&#13;&#10;7uvWdu0eT59NpkDjm4tYix44vf214h446MPCZTw6juLgn8m3+Nufx7oTU1PT6ii9YOFI4+p5/F/9&#13;&#10;j7rQAVp1elRU9PODyAo65YnNoqn9qS/0DH9J5/23t+1m8F9B/F0WbtZG5gM6fGmR9gr05ZemFJUs&#13;&#10;VAMcx8iW4A1Hlbf4e1E6CJzTh0h2y4M8FCe4cemKVweGBVbn88/0uPaVnJ4Y6OEQk566ViStrG/p&#13;&#10;tb8D82/r7qGb162yrQkHr0jSSMIoEdpidKqgLMxP9kD8+9lmZqLx9OtDRGniSsAvqeHS6w+ypDD/&#13;&#10;ABDcc646jjAkaDyKJmW1/wB1zwoP+HP9PZtb7a2nxr1tKenn0D905tVZ/oNijM8pwGyVr9g4/wCD&#13;&#10;pXUlXUyQmi2jQx4vGLdXzFRFpDD666aF7GQ/X1ube1qSSMvh7cAiebkf4Ogtc2sCSC65lmNzccRC&#13;&#10;nka4DMMAV8hnpN5HPbc2pI7U2rO7hcWmrJ2Mzqxb6NO1wij8JGLe0U97YbcCYqzTHzOc/nw6PbPZ&#13;&#10;985kUJdf4nZDIjUUqPs/EfmfPoLc1uHK7glMmQqGeMG8dKl0p4+b2WP8n+pbk+w7d3txesGnbHoO&#13;&#10;A6kPadj23ZotFkncRQsQNR/Pj+XTCSgIv9eDwD9R9Bx7REgY4dG4/wAPSg25tjO7rqhSYTHzVT6h&#13;&#10;5JVX9iAE/WSSwHH5A9rLCwu7+TwbWPUT5+Q+3ok3zmDZuXLc3W7zCNV8q1Zvko9ft9ejSbb6j2vs&#13;&#10;qKDK7pqEzOb0hkx6aDTwP9bCNv8Aez/j7Htjy9YbZSa8bxZfTyB9Keo6x73/ANyeY+bJX27l2JrS&#13;&#10;0qQZGwxXzyPl1D3x2rQ4qA09ROtJEoK0uHx7KHdQLDyBbXsPbW679b2seiZgtOCDj/LpRyl7eT3k&#13;&#10;pnhQyFvimk4V8ytc06KfubfeZ3LK0XkehxwJAo4GZdSn6eZ1sST/ALb3G99vl1uBMa/px+YB4jrI&#13;&#10;PZeVtu2ZA4XxZvN2pj7B0jUiVSWsL2+p9k5ROINT0Jeu+OB/sR/xP+9+39IqCMdbp5DrsxgqCQCC&#13;&#10;STc3sb8WHu+nSNQx145NT59Dh078ku7+h8tBlerewtw7aamlSVsbFXTz4aoKm5WqxszGIj/gtj/T&#13;&#10;2Itj5t5j5fk8XaLhlApWNiWQj/Sk0/l1FXuP7K+1/uvYNZc97RBeE8JiipMlf4JgA4/b9vVvOwP5&#13;&#10;tXV3ceEi6++d/Q+1uxsHIiQDdFBh4Kypp/29H3gpp1E0Mo5IkpnuDyDf3L9h7s7NvEP7u50slZaD&#13;&#10;uCCRPWuhgWFfVeHEdc/OavuCc9e3O7Nzf92Lme52y4BJ+mlnaJmr+BZoz4ci0qNM6FaVBqD07bk/&#13;&#10;lpfEL5SY6bd/wa+QWO29mKuJqyPq7fVecpQxSspf7GCtnZchSgsQi+XzgXJJ4A9v3ntfylzPbtf8&#13;&#10;mXwiLZ8MnxI8+RJ/Vjz6VA4dIdl++n7/APsheJy795rlOS8gjbQdwtoxbykDGoFP8SuDSp7fBLeQ&#13;&#10;rnqqn5A/C35J/GKvlp+1ers5jsUsjR0+78NDJntn1ih2CzQ5ugVli1hdSpVLC9uSlrExNzByRzJy&#13;&#10;2WbcLesXlLHWRPzIyP8AbAH16zu9qvvJ+zfvPCDyPvcL3RGo2VwRa3i4FR4Mhq9CfiieWP0auAVu&#13;&#10;NvQXuHW91KkEN+eCOP8AbewmtVUsTX/B1OrDGhsHz+Xy/wBX29ZCgYh29IKkBOLG/wBePewpI446&#13;&#10;aLlRp6lBQFGocEqi8Dgg/X24MYHVKmta9dhQxsD9Ppxa7W/A9+60DTh14I2q19N/8eb/AOsPegKe&#13;&#10;fXuuiNJ1aWtyotzz/Wx97x17rzCzgAqt9LFrW5+pUe9EUpTrXHrK30WxtquGH4tewJ97631266kA&#13;&#10;T6KQf6hrj6D3thqFB14cadYyzWFwrWNiPyP8fdWLYxXr3XWpQvLHSx5juC1r/S/vfXgKnrkAJVDX&#13;&#10;K6bWAP14vc/1Pv3z618uuRAjXgsWBtc/m/1t7sRQfb1v5dcCp4AubgE88X590IJyT17rtTYLYi17&#13;&#10;fS9ubXt72Ovdc5DZfSx+nJHqNrfke7nAFOqjIz1haRwQVuPVbj/U24PJ490qK06sKefXTNa9wfre&#13;&#10;/wCTfk39+611xuoAP6iW4NrAahpAP+t79w4dWAJr8uuQBS7AMS3BYGxW39n37rXXIEOo4HAAFhc/&#13;&#10;1uR78M569103rUgm9yB/iNP9B791rrjzaxHKkgX/AKe9GlaHrfXWkq1joLAXBuR6T/gPegoHXuuS&#13;&#10;h1bS/Auv051L/tV/8PeyDjPWzTy65SG4K61ub+n88fSx/r735560DTriHN9Nimoj834AtYn/AIj3&#13;&#10;7r1PPrmoIUheLi44twD6rAfn37h1rrgqMAo5ABLMzHmx5Frf8T7qBVR1vrtz6QBYWBvx/h9T70+B&#13;&#10;jr3XElR+ogfUaTYD/H6/0Pu/WuvFbLqFriwIF+QT/j+T+ffiKjrdT10Hb9IK8fi/P9bAe6jUBpHV&#13;&#10;qdobrlYFmLEg/QhlPH9bm/P+Pu3VesTkOAQpJW5Iv/iPV78fl1ZDpbPDrgtynKL6vxYEkA8Af737&#13;&#10;oufiHTh7vgJ64aHNirabm3JNxY/0967iTQ9W8RSKEddOC31YXUjn63A/p7qVY59P59WFCMDHXEDU&#13;&#10;GKkaiTe/4sPofzzx73+Gq5+3rYAGB14AFWC3DatQ+hU/196AqpHWj8Q/PrGCPqT6hwLgW/x+vuo0&#13;&#10;jHn5dW66BuTe7kk6bG+ke6gvUhuvdd2tf/C5JuR/gTb3Xw/Xj1qnXVj9GcXI/oASR9PfhQiqknrf&#13;&#10;Xf8AS9uP9jc/7H3bJGePXuuiefra/wDgOP8AC3urBiK8Otde0g/7D8gi5/H+8+6hwF9T17rg1h6d&#13;&#10;Nj/wbkj+vH59tsDSox17rCSjORpN2ABJB+qEXIv+fbdQW+XXuHDqE6Es5Qem/GgEi39Tc+2mWvDp&#13;&#10;4ZHUdlIFgukm9ze1wfz/ALH23Qjr3nnrCRa4Gq4JP9BYfn37p0UIr1//1NJSnxMsgDSkKp/3Wi+q&#13;&#10;w45I9ylFZOxq5+wdAWS6AFF6WWPxGpB6QgW3J/V/vPs6gtVWhUdEd1fhGydR9OlBHQQRj9IZrglj&#13;&#10;cfT/AAHtYIQueih7yVzUYHp1gcLCzXstja4+nH497J8z08rNIoPUKfIrGCARcD68A8/S3tO9wF4d&#13;&#10;KY7PUdTDpPVeWubBmd+fSDx/hdvx/sPaCW8/hz0aQ2gX5dMktRNNfW5sfwOB/vHsuklkf4sDpaiK&#13;&#10;goOvILC/0v8A9C+9KKjHl1fqbEPz+ALe1EeTXpk46mxL6uPxcf7c3v7Vpxr0mYjJ6c4weOP6D+v+&#13;&#10;APt+MAn59JSRQ/Lqxr4S9m0Gyqv7BprVtRXXWEFjI2pgF0j3Lnt3u0Ng5hcnUTw6wa+9hyJd8zJ9&#13;&#10;eq/oogBY0oKfn1s29E9gbwnwa1eIyOTwyV1KaepejqpqN56Wdf3KepMLLqjYXurXB/I95CBYb2OO&#13;&#10;eaJWGCAwDaWHApUGh+dPsz1xR5328cvbxNa2M7o7go/hO6akOCr6CCykUDI1ValCD085jdeV21Wz&#13;&#10;picFuHd2VrWPjoMHjK2vqSzOC3jSnjYk25F+PwPbk8gjRpZCTkeh/ngDoi2PYl3orA08Voq41SMq&#13;&#10;fZRahq+WBgdEK+T/AHT25s6GqnzHxx7sxGJpqcVNZubOY04/FQCoh8kPiMfkYcFdTSqoF7Wvf2Et&#13;&#10;65juLRHEFlM4GTIpQqB/tSessfZ32d5T3W4jil5r2oXcxolr+p4z6TnEioD500lq8Rgjp/8A5afZ&#13;&#10;cPaO68vRrkKyjz9FOK2bB1jHy0+PZhHFLAQRrQNw5sLN9fdeVt3j3S0m1sRIhrpJyFPn9nz6a+9b&#13;&#10;7fXPJL7aY41e2mBRZ0GGdQSwYetASB5qKjq97529n7s6A/lybwrtkTZVM32Lm6bCZauxskyVFLQm&#13;&#10;MReqWOzImhnDsTa5H09g66WG+52udxmjDna7UeAD5PK1GkHow8ujv2tsWs/ajYuToZzFbc37xLLu&#13;&#10;GSBJBt0OqC1elAY5HbU6GoalKeXWpB3h3puHeW2NqUNLUVNJQx4qCKpVJgC88aaKn9FrXa5sLe1m&#13;&#10;/wC/3N1bRJFVAQK09QOp59qvanZeXt/v7q6RJJWmJXt4LWqn9nmeidCskhdZNbBr6r3JIb63v/sP&#13;&#10;r7A2vSSamvz8+sm2tYpI2jCihqOHV1H8uDvn+G5CnwNXVuhSREjQueU1Akf8Uv8A4+5d5R3AX1kb&#13;&#10;RjlR1zd+9X7fPtl8vMdslF/FQeR8+r7+8Y6bu/42djdcvMJams23VZXC67PoyNBTmdVjB+pZQQLf&#13;&#10;4e1L7VGm4G4ioPFVonPyYYb8j1jjy3zzd7bHZ21y5ZLO6huYvkVbTIvy1xHJ86DrUl3jJLuLqagq&#13;&#10;qhvLnet9x5HZObXS3lWgkkarwssv4sD5ohb6abewTuGqfaw7ZeBjG3yGdP7Rj8uukHK4TaOfZIIR&#13;&#10;S03i3jvoPTWVCTKPz0Of9N9vRPstVhDIOOb3ABvf6W9gqV/I9ZJ2FsSVI/b0XndsLy1hIAtqP/FP&#13;&#10;YXv1ZpcdTfyxMkdppbHSdjhEa2J1fW9/8f8AD2lGOj95SzVGOotZCGViLX+v9OB/X206j0x0/byU&#13;&#10;ah6YWUi4P+PtN0aqQc9YbH66Tb+v9f8AW91rnpyo65qPz78TQ9ab065BdQFrG/45/wCJ9+IPHrWR&#13;&#10;w6hzusRIBP4tcgkf0At7qWCjPSyBDJkjqAZSwICnn234h8h0sEajDY6hyarm4/rb6D2y9SOlS0wB&#13;&#10;03uSNQ+l2JI9s9KVBrXrPSS+N+bkH8A29uRvpPTdwmtadOFRIXjsv455/H9be3pGLAgdJYY2V6np&#13;&#10;uxWLmy2VocaikNW1MdPf+glYKePaa3ge4uFiXixp05uN7Ht+3TXsnwxIWP5Dq+b4ndL7c2TjaPI5&#13;&#10;SmSOhoKU5rOTRJqqRj6OH7qsOoC5YopAF+TYe8luTths9ttxM4wg1P8AMAZH5ceuQf3hvdLe+cdx&#13;&#10;ltbFz4sj+DbqTjxHOha1IwCa9WQHsraPe+ysam0pMNVbYkQ0uAwmKoKX/NQP9orVcRVnaUFSJGk5&#13;&#10;JDce5Ct7jb92stVqyyI1aZrwNKEftGesNbrlLmb2y5mlHMcckN7HQzTO7KKkajpIoKNWooTxHVL6&#13;&#10;9ZdgdW/KfevX0L1tJtmCnrdybUhStMtPHhq2sVLwyqNQRJS8XjJ9JFv6e4Zi23cNq5xuNvUkQkGW&#13;&#10;PONBPl8gaihp10uueeuTOfvu+bVzk6pJuLOlrdkpQmaOP8QOCzppaoGRk9Dv2Xu/J0G3/wCD1Fc0&#13;&#10;9fhqrTkYBPJEkNXNEsqx1EsthqWEoQt2Nyfx7Em53skdt4JYlk4gkY/1fn1DfI/Ltlebv+8Y4tMN&#13;&#10;yn6bFQSyAkEqB6uDk0GBTovm6e1sXRbUrcbkmppqeupIjURzusiienkE6LERp4WRUI4+o9hq+3qC&#13;&#10;OxaOShVl/nx/w9TLy57c7ldcxR3lkGR4nIUqKYYFCTWo+En9vVdFZ2NVSyV7inR6iapnaOYsSgR3&#13;&#10;NiR+ePcTy7uxLYqSTn7T1nNa8jW0UcKq/YqoCD/RUDoOqqrqK2V5qiVpJHYtdjcKT+FX8D2USSPK&#13;&#10;xdzUnocW9tFbRCKFQqqKfM06je6dP9e9+691737r3XYF+PfuvE0yevfTj37r3XX+8+/de656G/p/&#13;&#10;vXv3WtS9ZUUqCDb63966bY1OOufv3Veve/de66uBz/T/AF/fuvddFrEAXvf6j8EWPvYBPDrY6VFM&#13;&#10;4qKYBhzp8bhv9URwfa5TrXu6D9wPBuKj1r0xSwCGZkP1UkA/UlSb39sGMBjXo4il8WPV1xseP8bE&#13;&#10;f7H6e9MK46t1lRbDn6/8R7sBQU69129rG/4+nvx4V611xVxax4sPfqitOtkdcx/h+Tf/AG/v3WuG&#13;&#10;Osb/AFH+t79Xy631jILCw/UfofyP9b3plDYPXgwXJ6nU2OlkKmRtCW+lhdrm55/Hu6QmtPL06R3F&#13;&#10;+iAiPJ6e1WloVIChm0j6XJJPNr/X2pUIg7eism5vGzw6gVNc0vpLaEH9LXH+vb3VnOM06WQWix5A&#13;&#10;z02SMv8AZIH0+h5/1/8AY+07Gpr0YRqQM9SaVWeVE4uxF/8AYe7xg6gemrpxHEXPl091mpUiiQFm&#13;&#10;Isqrdrn82t/sPahuNOiW00szyPheJr0Iu1NmZDPUh+7vSQEcF76yAODY3A4/Hs4sdtkukOrA6A3M&#13;&#10;nNFns1yPpzrb5dOMmFxuAkMMQR5UOnUedRHF7e3jbRWraFGekKbtfb3GJ5KhSK08qdQMlmJKGMuy&#13;&#10;aRYFQrKTci1tP/Ffbc05hXV0s2/a0vX0A5rk/wCzw6DSuztXXO51vGhJHB9TAH+03/ED2TS3MkpL&#13;&#10;E0B6H9ntFrZxiihj6npl8pv9D9frfjnk+0ldJxno38Go65l9PIYm9+Abkf0Pu3iHqoTVj06l0VHW&#13;&#10;1riOkgmld20qERjqZvxce3IxLMdKLX8ukt5c2tlF4l1IqKASa9GA696lxrTNX75qUpaURiRKRZBG&#13;&#10;zMRceR2+nP19iratihY+NuRCinD0+3qFeefcu/RBZcpxmSWoBalR+VM9BBv+l2/j9w1lNtlvJj42&#13;&#10;dAVYyJcH6K5v/X2Q7rHaw3LJaGqDqTeS7jfLzYo7jfxSdhwpTpC/qufpYXtz9APZX0MaAYHXDWAw&#13;&#10;BF/7X4/HvWtfXq2nrE0vrulgRfn6WsP8fbRc6tQ8urBAVKtwPS2WX+MYgE2+6p+eTcl04sR/iLfT&#13;&#10;2aAi4gq3FegsyfuzdNKmkb/6v8vSdKhgS1jovcEH6/6w/wAfx7SkVFfPo7DMrdnA/wCDp/we1cjm&#13;&#10;SsgQ0lJf1VMq2Bt9RGnBb2qtrGW57soo8+iTd+YrDaRpJ8WX+FT/AIfL+fS9oqbE4FzS4ijOVylg&#13;&#10;JKpwGjhtwWkn/SB/tI59msaW9p2QKHk82Oegbc3G5b0v1G5yfTW44KOLD5DiM+tOomVqsfjwa7c+&#13;&#10;QFbOp8kGNiN6eNj/AGEpwbG34Z/bdzLFF+rfSam/h/ydKNut729ItdghEERw0hwx/wBtxp8lz0G2&#13;&#10;b33lMuHpaYnH4+2lYYfQ8sf0Ad1+g/wHsgud5uLj9KKiJ5Dz6HG0cobftpE9wPHn8y3CvyGekXa5&#13;&#10;ufrz9Tdv6k88+ysgHJz0LfL7PT/N1mp4J6uZKamimqJ5SFjghVpJHJPAVE59uRo8jaIhqPoOPTM0&#13;&#10;8NvCZ7hxGi8WY0A/M/4OPRidkdCTVMUeY3vOMXjjaUY9WX7mZf1BJJDbSCBYKPYu2vlQsoudzYKp&#13;&#10;zp8z9vUIc3e8cMMrbZypF9RNTT4h+EHgSB5n0Pl0L9dufb+zsa9Dt2Gkw2OhTQ9c4VHksBcqeCSR&#13;&#10;f2JZryz22HwrYCKNfy6jKz5f3vmm9F1v8j3U7UIQcF+R/wBn06K1vDt2prHmptvGT1lllys5JlP9&#13;&#10;TCjf1/x9gDdeaGbVFZVJPFj/AJOp/wCXPbm3tEE27AMQAViHwj7fU+vQGzST1Mz1FVPLUzuSXlmJ&#13;&#10;kkYk2tqa/HsHOZppPElbWxzU9ShHFHDH4cShFpwXA/IdY9OngWH4FhYkkf2iPdtCrgDp3rscgA+r&#13;&#10;jk3/AKc+9jSuaU691yHF3tqBAH9ef9b3sgcevdczcqbgC5Glbfm1uR7uTXjjrVaCp66GpbMbAf2g&#13;&#10;PobnSfr7qgZBU9eHDrtpP6Lf83IP1/1vey4bgM9ePD16fNt7i3DtLJU2c2tnMrt7M0kkc1NkcRW1&#13;&#10;GPqopVIYES07A2va4IN/a2zvLywlFxYyvFIpqCjFf5jj9hBHRRvexbRzHYSbVv8AZwXtrKKPHMiu&#13;&#10;pH2MCK/MUPz6te6F/nC/ITrmjXbHbVFie79kSwJRVeP3NT07ZVqL9EkRqJVaOYFb3Eqc/S/uW9k9&#13;&#10;497sx4O9xLeR0oThJKfMgaW+xhQ9YF+6f93b7U82THd/byeXlncA2tTEWe2DcQdBIkjoaUaJwfl5&#13;&#10;9GZk2n/K0+eSyVe362b4qdy5nUTT0Zp8Tg6vJyAtqqsJUf7j6hS7cmAxSH6K4HsVNYe2HPwElo30&#13;&#10;V4/oBE1fQoaxP9op9vUHLzH9+f7qbiDeo/67ct25+J9VwyxDA0zj/G4DT4Q/ioPNG49E177/AJTn&#13;&#10;yf6fgqdx7Kx+L746/iiepg3L1u/3OVipF/cR67bUjGcto0lhSvNdjpVTbkCb/wC0fM+0Vm24LfwZ&#13;&#10;IKYm/wCcbcf9oWr+EV6yU9qvv9ex/uE67VzNLLyrujMFMV+AbdmNBRbxQI1zis6xEDiQOqz62irs&#13;&#10;VWTYvLUVVjcjRTPFV4/IUs1DXUk0bWkiqaOqVJI2U/VWUH3GMqSwSNDOhjdTQqwKsCPIg0P8us1r&#13;&#10;S5tr+1jvrCRJ4JVDJLGyvG6nIZZFJQgjgQc+XWENduL2UkFhyDqubC3190qK06UUPXf6nvcEC4B+&#13;&#10;n5/I97Gc9a8q+vXRBKnkfqJt/h/sfe3Bz17z67LrYErflAAVv9B9Q3v1cYHXuunBVmYODqHpU/2f&#13;&#10;x9Bx70RnV1qvXEB47Bzxe9lP5t+feiQOPW+sLsV0kHSLsT/Xgccf7H3sZHW1Ga0qB1zXkLq4b6Ef&#13;&#10;Xj6X49++XWiBWo65D6hSw0k2sfqR9ePeqMDQmo691zf+yBYEKxGr6C4sRce7sQT149der0XIJH4/&#13;&#10;On/H3WtOHXuvBgG9IUksQDwT/iPehT8PXuuYN1urW4N1P6T/AE4/w97GRUde6jyHkuLDj1G1v9sP&#13;&#10;dT8QPWwK44dc7soBJsxBPNiOLAX/ANgfduq9cAVuFkuBcEEEn1f1t/xT37qwUkVHXgX4U+rSpIOr&#13;&#10;8n6E/wCt70a+XWvmeua30N6gLsCpB5LfSw97691wVvUq20n+p+mpT+CPyT7917rkvLSaiLNbni+s&#13;&#10;fUf8T7rhjQ9bJJ66uTIG0jTxe9j9CT78algetcQeupD6wt9SqQy/4G304/HvZz1rgMddWBkZhpuQ&#13;&#10;oP4Un+t/dSKvXq1CBnrkzMFIfj8Dj/bfT3frXXTSMtwFsGb8G9ja1uP6j+nv3Xuu+G4FlIB1kkkE&#13;&#10;n8qD71XFT16hHXbBi59Q9I+pIsR9DY/63vxNBXr3XkYWZW9SnkfU2sfelavXuuI1LYBVcXIubgAN&#13;&#10;9D/r+7depjj1xACuxIvILgMtrafyD71QV1efViBxUUHXJLm92ui+r1jk/kXB97HVSfTrmAC5IbSb&#13;&#10;EElQFYHnSP6f196AyT17rA5UC92ChifrYcH8e9N8J6cVSVPz6ji7MxN7FRx/rcf7f20ATw6fWoUA&#13;&#10;9d3AU3NpB9T/AEUnj/Y+7EjRT049aBOo14dYlNmuHIItYger/XPuopUHq3XmuAxawF7BkP8Ajww/&#13;&#10;4n3qnXuvci/A4APFvp/X/X/r7aNQ2rz8utddfUgXt/rcX/2Jt733seND17PXTEjm5N7gi/HB961G&#13;&#10;M6fXj17rxDGxFlBAP9Tb8H6e7pw0+Y6314Wvfktfkm4+o591aTS1OtV67sSLXHCj9X5seB7vSp1d&#13;&#10;b66tYn9RBNze9hfk2t7aAoSvy6110SLgD62/HFwRwb/19t8OtdcDYMQCwvyXYXBv/T344FT1vqPI&#13;&#10;76Xs2ksRYAcBQLm5/ofbOo0qeP8Ak62KA56wOuoIASWCgf1s1/UCT+Le69OAihPAdYGAvYG9rxgk&#13;&#10;G7BvyP8AW9tsKGvWyOv/1dOGnx0USqxBYkHk/wBb+52CIvAdQrNeu5ouOpynQGF1BA/p+APz/T26&#13;&#10;pA6RsC7Dieos9fDGBYq5B5P41f091eVVHHp+Gzd+OB8+khk8mfIbv9foikckf63squLqjUB/LoR2&#13;&#10;dnpQKvD16TctXNKCL6ARaynm3+Ley55HfiejVLZE456xoLC5+p/3319titM9VYqT29ZVAP1P5/H+&#13;&#10;9+/LU1+XWjgV6zxi9j/Tj27Shxw60xpjqbELAf1Jv/sPb0Yx0yxoOpsKk/65/wCI/r7WKKDpK/Dp&#13;&#10;SYjF1WYr6XHUMbS1NTIkaKiajdjYXt+Pr9fay0t5LmVYkFamg+3on3Tcbba7CW/umCpGCST8s9Xz&#13;&#10;fBT4Nw1Ix26dw0L1FfM0EkRkichVa3pUfknjgf095E8jclQWdul/eKS7ZA9euQ/3q/vS3V7cycs8&#13;&#10;vSARjtoDQk1pXj+Z8utyL4q/A7Ym0Nh4/s/5C5Gm2rssU6VOG2/PULS1uXhWO8UkyfqCyAHQigsw&#13;&#10;tYAHV7I+dfc/cV3Q8n+3lt9ZuCmkkgGqOHyI/hLAca4X1rjqOvZT7rvL+68rr78/ei3ccvcsTfqW&#13;&#10;0BfRebkDVlKLQyJC4BKBFaWWgICoakb8n8uekOuq84Do7rPZuAhgJpU3Fk8dTPXTLfxvJFHy3NtX&#13;&#10;rdj/ALe3sqtPa3mjfY/qOe94nnYkEwRErGD/AAkigNP6I/Po03774HtN7d3BsPu0cg7bt0cYZU3H&#13;&#10;cIfHu2UmhdEdmKahkeI5PyHThlu1IO39vS4/fWA2bunA18JhqqOfDUIEySkK41Kv10/j6f1+g9ro&#13;&#10;eSU5Xuy+yXFxC54VcstPMFWqCD889BDdvvDbl7t7Wtv7hWG230K0J0WsdvMrYo0c0VHjYUBGkgBs&#13;&#10;1PDrWw7m6Fwvwn/mudU1+wsYmL6t7zoaSqoKCigaLHU1PuanNJkafiyWiqlSWNR9Prb1D2IeXrpb&#13;&#10;q/h3ONArXAkgmAwoljJqaDyNFanqT0fc/wAc+5eyG98nbvdPdvy+9rf2M0ja5pLK4VZYascsUjaW&#13;&#10;BmPxeHk8ethXsfqbb/yA+Lva3U2VjgqnOBrsrhhJcCKrjo2ZJE/A0so+g+tj7D95dybTzlbXcoJh&#13;&#10;vK28w+TYX86mvRXyTbQcw+ye42e1uP3ly5Km7WdDRj4SfrRjy0vGWDZyQCetDLszbi4Fdy7alVTU&#13;&#10;7TzdZRuqgel46hoJB6eAAU+ns13a2SATQE1MTEf8V8usleR97fdZLLfMhb+GNh9pUMPzo35dFQr6&#13;&#10;kK5N/SCRYDm/0sPYJkc+fWRVtCWzTobvjn2HVbN7Cw8kM7xpNVRIQr6QLv8AT/e+PYh5V3JrPc1B&#13;&#10;4PjqKfe/ku35k5MuA6VKKfL5dbX/AEzvCrzm3MJWiQyGoipYmFwfIkyiJ0v+QQbW9zlIFaj045H+&#13;&#10;r064rbnYvYbjPt5BrGxX50rTrX17awdBsj5S/J3p2QGLGZ2nydfSxOqJDR5imkTOYt9TWC3WSSNR&#13;&#10;f+1Ye4wuhEu/3+3fhnj8QDyDUDA/5Pz66Z8o3V5vHsvybz1jx9unFuxHxNCxaCVacTp0ITXzBPVY&#13;&#10;m48oYayqhBAaF3jYE/pZCVa/+29xhdTaGKnj1nJsW3Ca1jmphwCPsI6CbKVyTM3q1Nzc2/J+nPsn&#13;&#10;lfWa9SRt1o0CDyHSfLn8k/0sPaJmYHA6PQteA6wSvqUqP9b6+6lmPTiAK2o9NvgLyAWA1G/9QVv9&#13;&#10;PbAXyPS3xlRSa9P6YoMg0pa4vzb8j/be1qQBh0SybkyycSaf6vXpgraY0r6WHNzzYWsPx7RSxmN8&#13;&#10;9HVpcLcR6geHUUNc/wBD/wAR/Xj340p0srjPTTOjSOdd/rxyRYf1+vtO4JpToyt3CJRfPrHpRQAb&#13;&#10;fngX/wBvx78FAGetsxbPXWhXH0/3kn/bg+9lVpQdWB0Zr02VcGkEqDwfr/rf63tK8dD0tglLYJ6g&#13;&#10;A6SCPx7Z6VEVBB6dYJQRzYkgj/Yf1HtTGw4npDKhrVOPT3gK6DFZ3F5FzZKWrhmdhcEaGvc+1FrI&#13;&#10;kV0kx4Ka9FO9Wk247LcWMeWkQqPz9Orn+q++sVNtqmkoMlC0j0i0rxCRCZYnURyxSwtwysBZg31B&#13;&#10;95AbPzJA1oPDcE6aEGmR6Edcr/cH2g3O132SO9t2EYkLBqHBrUMrcQQcgj9vQ/8AxzFHtjL5ev21&#13;&#10;HS4GmyM1RWrBjJFpKSnnrpDJWTlmbTHqZi34AuQPYi5bihgkcwKFVyTQcM5/LJ6iH3le936xt7Xe&#13;&#10;ne7khVE1SAszrGAqDABagAHn01d0bh2ngt6ybgnyOJq8tSbeXA0eThaUTj7/ACQyuVpw0lkaNXSI&#13;&#10;I+km4f8ADD21vdxaW959UzLrVAisPQtVv8AA/n0Y+2m08xbpywuzQwzJby3JuHiIGkGOLwomAGQ2&#13;&#10;ln1CtKaaZHRDfkX8kcJlGSF62LK5YC8qUqxLeQRiNWmeIADgAHj/AA9xzzVzZaydtdbkeRH2ZwOs&#13;&#10;vPZL2O3i1rceC1vb1wX1cKk9oNeJJPnn06rd3LurJ7kqmlqZWSnuTHSqx8SXN+VB5P8Aj7iS7vp7&#13;&#10;uTUzEL6dZz7Dy5t+xWwigXU/mxAqT0mOfz7RCvn0IT1737rXXvfuvdd+/de675NhY/4cf19+68SB&#13;&#10;x6yooF7/AKvz/h7100xqeuRUG9x/X6e/dV64qnLFTfSODxbkfn37qxYkU658WHJJIuf8D/r+/dV6&#13;&#10;97917rv37r3XVr8f14/2/vwyaderTPWQRgWvzb24I/XqpeuR1zsB9B/vr359uKoXh1XUenHHy2l8&#13;&#10;Z5V72F7eoDj29ExDU9ekN6lYtYGR1IyMHpWYDlbK/wBPp+D7tOKDV01YyGvht01oOL/n/iPz7YFa&#13;&#10;Z6MuuRIB5uPxf8c8+/de65e99e646R9QOfeuvdeJb8Af69xb6fj37rVRSo6yxUc0xvpIFxcsLck/&#13;&#10;RR+fd1jL4OOk8t3FD556d0paelUOxTUo9TNYkH8g/i/t7QEHRa1xNcNoUH8uoU+RJJSC3Jt5D9Tz&#13;&#10;+B+PbTTEDSvSmGyUd82fOg6w6X0GQkliPqSTb/Hn3tg9Kcen9Sawgx1hjglmuLE/Q3J/H5PuiqW4&#13;&#10;dOyTJF9vU8Y5Cou1j9GNxwf63/p7cEQIzx6QfX1c04fZ0qNubNy2TrItELQ0xAtUSKQpF7XUcEn/&#13;&#10;AHv2vtdunlcAVAPn0H985r27b7ZquHcfhGT+fQwLtXB7dUVNVItVUBATJKRpB/oE/Bv/AE9n5sLe&#13;&#10;0AaQ1PUXNzHvG9kwwr4aVpivA9QY94rT1aRwyLDTF1RnJ0gXPHpP0H+v7oNwVX0L2g9LJOVjPatI&#13;&#10;6+JIM+f8+hsyfVFPmNvUe56DKf5SrxyTU+hGFQJFuFBvdQPpf2IZ9kW4s1u0fI4ivHqJdu9ybja9&#13;&#10;8m5fu4P0yCobhpof9VKV6DPcexoMdU0v31RHMtZCqohBUiYJ5GIYHm6m4/1vZRd7ZHE4Exwf9Xn0&#13;&#10;P9i5wuL62kjsYypjNa+q/n86dFz3VjI8RlJ6aBtUDEtEQWJCE8q1/oQePYQ3CEW1wyDh5dTty5uD&#13;&#10;7ltyTzLR+B6Tqk6bDlh/xJJ9os6a+f8An6P6gmn+rh05nD5KOkSslpJlpZGsJmjfRpJsW1f7f2oF&#13;&#10;tPoEjqdJ8/LouG6WUlwbSGRTKBXTUVx8urG9q4DYW3eiZtx4yhoq3csVCtRG76RKXI1TnUb8gE29&#13;&#10;y1Y2+22vLf1kKgy6fP8An1gpzHvPOO9e7q7HuE0kVg0lDThTNP2mnRFsvubc+8atqemWfQ0hRIIC&#13;&#10;4UAsf1sOT+PcaXF5e370QYI6zB2vl/l7la38acqWGdTAVOPLpTnozeU2JXKpLRtKymRqdpbTadOo&#13;&#10;gEXF/wDC/tb/AFavjb+OCB8qmv8Ag6Do94OVk3U7a4fjTVTHp68Py6BfJUFZi6mWiyFNLBPESGVw&#13;&#10;yA2NgVY/g+w3PFPbSGOWoI6lbb7y03G2F3YuJEI4/wDF9NbOdRHA/HH0B/rx7Y6XhcV6x25Jv/Qf&#13;&#10;739B791b0XpWbUjrZ60Q00LyRTELM1rRxNe6ux+g/wAfa6w8V5QFBIPQd5je0gsy9ywVlyBXJ6Ex&#13;&#10;dr4XDTtWVjitqHbXHSCzRpITwqoBc8/k+zwWMNs/it3HiAP9VOgC/MO6brALSzXwo1wz8MdSq2rk&#13;&#10;aMvXVC4vHKt/AjqkjqPrrcfQf4KPdppGK1mbw19OHSaztkWXw7NPqLg/iNSB+XA59eg7y2+0iWSh&#13;&#10;2/CII1uHqiDdyeNSA/U/7UfZLc7sq1gtFpTz6G+2cnvKRd705djnR5D7fl8uHQbVE89TLJPUSvNI&#13;&#10;4uzyEs305+vsjkkd6tKak9DmKGKCMRwKFC8AB1hACrcADi9uLt/U8fX22ACO3j/Pp7J48T/qr9nQ&#13;&#10;q7E6i3NvWVKgU743EkqZK+qUpeP+0aeNwL/ThuPYg2rly/3F9TgpH5k+f2f7PUcc3+5nL3KiFC4n&#13;&#10;uQKCNDWh4jURjgfn6dGhw+3djdZQhMZTx5XNabTV05SSRWA5YyHhfzwPY5tbHbNmWluoaT+M5z1j&#13;&#10;7um+c38/zFtxdre1rVYlqBT19Wx69A9v7uOGGWaHz/xGtU+ilhcfbU9hZRJbj2H935lSAsgbW3kB&#13;&#10;5dSdyd7ZN4aTafAQ5LMO5vmPt+fRYc9uXM7jqDJkaovGD+3SoSkEYJuAqLYGwtyR7jy73G63CTVO&#13;&#10;x05oPLqddp2Tbtnh8OzjAPmxyzfMnpkCPyBzYXJ4tb/Y+0qwgdtOjRmC5Pn1x0FPUQDc+rk20/j3&#13;&#10;cqU7vIdX67+rljyn5ubW49+BDGp4Hr3XTgKQUt/UgDjj8i3vbBR8PXuuykYUnk3/AMW+v+sPe6Cl&#13;&#10;evdcVdxYf62n834v+f8AifdVZgKde6yMQw0t+pvrxfm/P6fz7sSCAOvddqum5NiTbi/9P6A+7BPX&#13;&#10;qrDUKdZV5JJ9IH1/6R93+Q6bb9MdvWQxEklCCBb+1Yf69x791XXVSDx6yxl00vGxWRGDqUOh0K8h&#13;&#10;g6/kG1j70tQQ6HNa44j/AFfl00QGUow1BhQg8D8itCGHyPRyOhPnp8m/jrPFHsfsTIV2BEitLtfc&#13;&#10;0kuaw8kat64UWqYvGGHHpIA/p7HWwe4nNGwDwoZzNF/BL3inoCcr6Yr1jd7rfdP9kfd1WuOYdqS0&#13;&#10;vSpAu7MCCZTTBbQAsn+2FT69We4r50fBD5j0tPt35ndH4vZ+7qmFKWPszbVKKOqp6rSIo6uPP4tY&#13;&#10;6lALcLPqQD6g/X3KEPO/IXOsS23NFosUxGnWw4H+jKAHX5Vr1hJe/de+9T93S6fe/u7cxy7ltynX&#13;&#10;9A7DKg1KvZzaoJSQM+HoZvXoNuy/5QcO88LNvv4Ud07Y7n2tIrzw7T3FlsfQbnSNlLpDSZmmAppi&#13;&#10;BxoqY4mA4MjE+yvd/aBLqI3nJ94s8LDtjkI8vITDDf7dUI9T5DTkj+8Lk2Dchyr947lqfYb1CFa6&#13;&#10;topPCYjGqS0lJlQE5LQvKvooAFake0OmO1+k83Lt3tbr/dOwsukjRpDn8XPBS1hU2VsfklDU84I5&#13;&#10;HjlY6bE2HuId22DeNgl8Hd7aSAk0UuO1v9I4qrD7D10B5G9y+QfczbRuvIG8W27QUqTBKGkThUSQ&#13;&#10;kiWOlad6AVwCT0Gp1DTp5/rx/X8+ykgjj/h6HFDWlOP+r8vz66JsNJBIJsLHgWPH0/w91NeFOvdd&#13;&#10;oq20kf0B1EXHp+oPvYzjh17rjy3p4P5ueDb+vPvZA4Hr3WCQJqI4ZuFXkH68t711uoFP59dh7Bls&#13;&#10;t1H+N+Rzz791o8cddlddhYDgkNc8G3vxFevdd3tx9fTcsfr/AE496Ap17rsN9AfUCBY/S1/6n36o&#13;&#10;r17rr0glQwa34A/x/r78opX59e+3ru4ZQLkFTf6cW/2r/kXvROBXHXjQceuEjCOwb8i/+t/gb+/O&#13;&#10;QBU9WCMRUDHr1yKXVQG1EgatJ/Bbi/8Atvdq5p1XzNOuiilh/tP0JJ/H+t7917rE/wBeD/wb/XH0&#13;&#10;Hv3TsfwGvXK6gBiLgkGxF/Ufz7900BXHWRbG5N+QSv0sPz70D17ri2nhitv8P9q/LX976914AH1X&#13;&#10;t9QVv/j9T791sgg6esd7N9QAL8i//FPfurUGitM9ZQASQvJIJv8AUk2/A/3r37qhqeuhcWRuQDZr&#13;&#10;kk8e/da68NN7qLDnm55/pe/+x96rmnW+ux+lgVsxH6ubXHKi54v78aAZ68evEn+zY2axH5AP1Nj7&#13;&#10;8NXnTrePPrkU4ZU/sm4IPBH4uP8AY+99aFPPrq+ldRsU4vb6lhx9B9PqffuvdcGIRgUsVIP5+oI/&#13;&#10;IP8AT37reKfP+XXQ5a314ve/4POnn37r1MV65MLjhCSLWN2tZjze/vWSOtddEqbA2IU/psfp+QD7&#13;&#10;9k4PWwSMjrCgYFh9NV+DwDzwBf8ANvdEHn0oD1GBXrsgEkLpJ+h9XJFve+0nFPn1TUQxqDTrBpKA&#13;&#10;syclT9PVx/Qge60oDjpwOp4HroqbH0g8C4XUxAP+v70VIFT1skDj1xtY8fSw+t7/AO2PtpmIOB14&#13;&#10;MDw683qIBAJJvf8APA4961g4OK9br1xJ+guL6r/X6f0v7ppJNOFOtdcgvB1f65t/h+Bb3tG4DzPH&#13;&#10;r3XvTxYm3Frnnk2uf8PdnUHrx66Ivf1W0kjgHkj8j/D24KU6314Agj1Hkc/0HH5HupKhs4r59e69&#13;&#10;b/AcEC+o8/ji3ttlUNWo611i9SsQRcG4AH6bfi/+9+2e6ueHXuuybt+PULAG3PHP19+pmvWuoLt6&#13;&#10;jGv6hpBINgbHUw9tdOqCMnh1idVYAINQBvcE21XsL3/P+HupyD1bNM9f/9bTaqMpFCCoOpgTZUPI&#13;&#10;v/Ue50kmROoai292bU3DpNVOYcyeubx34CAkM/4tx7L5b0VycfLo5gshooi56bpq2WS4W6i5Jty3&#13;&#10;+xJv7TPMz8T0rjgVfiz9vTdMNShubgkn/G/tM+WqelKEqwA4dRf+JPuvShjQE9Zx9AP6ce6gkmnS&#13;&#10;XrIo0/Xnn/W/2Ht1VAH29bpUdSY1Nrf1Nx/rW92rXppjU9TVHIH9Tb/ePaqNeAPTMh8unKJbnj8f&#13;&#10;719D7VAVNOkzmgp0eP4U9dUW8exaOoyAUwUc8IVJE1LYNqP+HP8Aj7kj282iG93MSSioVh1iR96z&#13;&#10;ni65Z5KktLKoeVWyDxx1u3/ADYPXdXuzb0G4pqOn2ttXGz7o3BHJIsYqcdgqf7ualiQldTuyqui4&#13;&#10;J+g9zlzvd7ltvLc8WxqfqpCkMFPwPKwUN8lAqxPl9nXFL20suXObfee1uvc2YR7PaPJe3oY0aS1t&#13;&#10;I2nkgQEjW8+jwlQGrlqDJ6Lv8x/5mOS7J3Nvrd9e+Q2vsfaFdVbZ672rUn+H0y4jGFojmI6JWUFp&#13;&#10;7BYwwuqWBAYkeyrlTYdm5C2FoNH61dU0p+OaQ5ZqnNKkj0/b1L/uhN7g/eV9xbPdNwkH0sqAWlnb&#13;&#10;k/T7baAhbe1jQAKJEjA8aSlS7UBKgHqhkfPrsvsftLH4jastSMc2RijeQzSBHjWoALKEFrH+t7+y&#13;&#10;lOfbzcN2jtbFRoqBw8q8OsipPuicnclcgzbtzJpFwIyw8yDTFSamv8utq/4ebh3Hufbm18TXfdVG&#13;&#10;TzEuPoYIBqdzLUssaqqvz9Te/wDsfp7HHMbwW1hLf3BCiGNnJPoq1P5+nXOLl/b7q555i5a2INJ9&#13;&#10;XdpbRotSWMsgjUAAccmn2Zx0Vn+Z3vSmz38wbo/YVDTx1GM+P2Hoa3P5MSiRKaubStLi6qD+y7um&#13;&#10;safqpUqLj2COQbaWXa7G5Zf9yGlu2Pp4ppGPzAB9a16y794PA2/+ultbSClrFZ8v28YBrJ+7463U&#13;&#10;obIOmWR0x244ip6s56T7XgqaehqRVD7TJwfYVo1MVNNWIIZVa4txfi/s85o2EXtuZI174+9f9MuQ&#13;&#10;esZfa73AuOWNzFpPIRa3Qa2lHD9KZTG4PpQNWp4daaHz42jVdT/MLurYdS8gocjmq/IY8yIB5aXL&#13;&#10;r/EqFwFAuDrNiB/sfYR3y41bmX/DcRq/+2ZRUfkf9nrot7FRR3/tTYSUrNtE0lq/nX6eQxaj/pkC&#13;&#10;t86g8Oq0q6qYTSoLXVmRiBwpBIKm9rc8ewNI4Ukt5GnWXNpBWJGXNaEelD/qHRhvjR1JuPsLfuGq&#13;&#10;6WjqBjaOugeaoKOqG0nOk/T2KuVdnudx3GOcCkaGpPULe+/uLsnJ3KN1aTSKZ5UICggmtDT9vW4j&#13;&#10;8Uuo46vBS5jMzfwnY3XGHO491Zmf9mBYcZD9xDQQzyEKZZmTQAD+b+5U5l3hNphhtIe+4uXEcKj7&#13;&#10;Msf6CDLelOPXIblTli6583ncuYbn9Lb9sjkvLyY50xgkxRKMBp7hwscKVyXrwU9a4Xzt3TDP2D2l&#13;&#10;3EyQY3Pdhblq5sJTQQlamj23STeHEQTsyj1PEnka4vyPr9fYT5pH7tjN27fqsFQYzpWgFftoT+fW&#13;&#10;ef3dbV97s9v5SjQmysw8sq1qouJ2Z5QnHtjLBPtBOOqbM7lZclWVNRJZZKlzLLo4HkY3c2/HNz7h&#13;&#10;i7maaYufPPXSHZ9ujsLWOGM1WMaRX0GB0l5okC6ub3+h/wB79pwPLo/SVq0HUFlP5FrEn/Hn8+2Z&#13;&#10;BgU6WI+k46iGwBv/AKw/q1/rb2mLeXTyhnyOvQMDKD9QBcD8A/T35CA9R1aVTooOlTT1ERjYNYFF&#13;&#10;4F/yeT7NElGnUPLoPT20ni9vA8eknl5hM5kH1F+P9b2WXDhzUdCTbIfDUocAjpuhCsdRtwvANrm4&#13;&#10;449s1qvRhMzLTqJWKq3YC4BI4N7Wt9D/ALf3RqA9K7VmI006ZZJOSR/tz9b/AIFvbLvXA6NkQU7u&#13;&#10;uMMrF/V9LG/1/wB6HusTfz69Ii6cdcp2DKQbAEH6kcAfQ/737tKV0kHj1qFaPjprsP6D/be0XSzq&#13;&#10;Kzsh9P0P15PH9PeiWGR08AGFT1zWZ25uwP054I97DahnrwRQCOlrsjcsuAy0czV1RT05tqCSPouP&#13;&#10;qSBx7NNsvWtZwSxCnHQU5t2KPeduaJIld/Kozw6PrtT5D4Tb2HH3eVKxrF/m0lZ5piF1WVF/r/X3&#13;&#10;J9lzVa2tuDK5oPnx6w15j9j953jddFtANRINSKAV+fRV+4+88r2NklFA0+PxlKzeHTLIJ5wOAzsC&#13;&#10;LcH6ewRv/Mk27TDwwUjHDPHrIv2v9odt5Fsf8cCz3MnxYqF9Rwz+fQAlpJXZpXZmcXZmYlnP9SWv&#13;&#10;f2FCSSS2SepmCxxqEQUpwpgD5UHXTJa1rk2JP+w+gA9+6sH8j1wC3/rb+tr+/dbZiD1m0KTcDj8D&#13;&#10;8f4ce9dU1N10qBTe59+62XJFOufv3VOvcAf7x7917rEDd/r/ALYWv/sD791egC16zKNRIP0AHP8A&#13;&#10;W/8Aj72oqadNk0FeslgqkL6ePr+f6e3CulCOqg1brEBcjgAnULkgXtz7a6v12F1FgbEL9LH8j6g+&#13;&#10;9gE8OvddhTz9P8Pr/T34gjrRIHXH1c8EEX/B/wB49+HEU6t2+XWZTcC/Bt9D9b+1Ar59NsDx65e/&#13;&#10;dV6yIdPrH6lYEH6W5v72DQ160wDAqfPp/UrVQ3It5Fa4+q6vyR7UVLpw6JHBt5tK8B/g6ZNJQlCC&#13;&#10;CpI5/qD7TkUND0co4ddQ66IB+vvXV+u7W4+lve+vddxpJK+lFuP6gGwH+v78FY8Om2kRELOcjp2i&#13;&#10;oo1AaU6m5uD6VB/Fh/xPtQkenJ6Kpbt2JWPHXKavSIaI+XsQbc8/4t/xT35nCjHVI7Npe9xjpplk&#13;&#10;eb/OG449POkf4W9sMxY56NYoViA0jPr6dYGsCP6i3+8f190IHTxqRQ9KLHRLVR6OOLhvwAAL29rI&#13;&#10;1MnRDfSPbPrHXKWmmWY0tLHcjktay2v/AF97KPqooz16KeF4/qZ2HyHSxwmDpoGjqa6TyyowZFbh&#13;&#10;QRyAE/4k+zC1tgpDyZ6Cu8bxcThrexGleBp59CnV5aSDGFqFFTSoJk/SiaR+bWv7PXnYQ1jx/g6j&#13;&#10;i32xJtx03bVqeFePQO5jcs0srvLKamUAhQCSkZtay/0HsPXF6SxFanqVdr5fiRAsShE868ekalRN&#13;&#10;V1tO1RIVjNRHqF7InqAJH+sPz7Lw5eUFyehQ0MVtbOsIBIGD64/wdHBwXYGF2vjIBUV0jxmEQpEZ&#13;&#10;/KgkIFpEiPF7D6+x9bbnb2kS62qKevWL+7cl7rzDuDm3hCsGqTpp+VePQP7v7Ogy+Tnkg1+E/wCZ&#13;&#10;W/CMOCUUfQH/AIn2H9x3lJpTQ1A6k/lb2+n22wWOWmo/Fn/D0gqDbe5N717Gio5pfI/oZlsoU8mx&#13;&#10;v7LI7K93WUtGpNehje7/ALByhYj6uQLSuKjJ6w1uzstgc/S4bLU7QO88YYkCzKGuT9f6fn3R7Ca1&#13;&#10;ulguBSpH29PWnNO27vscu6ba4YBT+ROP8nR1qio2dkeuV2wlHTDIvTAGQKolVwgCFP8AWI59yM5s&#13;&#10;Zdp+iVO+n+TrEyGHmex55bmFpW+n11pU0oTw/Z0AmxM/WY/J1Wys1VPDjA7IgZyFaLWV0KT9AR7D&#13;&#10;G2XTRTvtty3YOFfn1M/OeyW99YR827TGDcUBqMkEDj69Pe98vsvYcC0u2o0mqptUxKssk2tmuxaQ&#13;&#10;DgXJ49qNxn2/bBptaFv9Xp0U8o7dzXzpL9VvzFIl7c4AAH+HoKMf3Pu2KriimqUOPMqhqZV4SNjb&#13;&#10;k3ubA+yOLmO/1jUQUxg9SPe+1fLMlozQR0mAw9fPPS67XoKHNbZx+5II1jqVVS7qBqZXXUUb/C/s&#13;&#10;y32KK4skulGa8adBD22vbzbOYp9infVHmgJ4GtOixJFLNIscMbSSMQFRAWY3+nA9gxFZzpUE/Z1k&#13;&#10;A0kUSa5DpUZqel/itjswSpzEnhisrinVvU1+bOy/717NLfayw13OB6ef59AzcubkWsO2jU2RqPl9&#13;&#10;nS+giSmh8OPjjpKZBpMrKB9Pz+Of8fZwoEaUiAVegZJK88ni3rGV24Dj0lMxvLG4ryRUpNfkQChl&#13;&#10;Y3RGv9XfkD/WHssu9zgtxpQ63/wdCPbeWb2/ZXuCIYvTgT0FOUzWSy0petnLqC2iFbrCgJ/sr/xJ&#13;&#10;9hy5vLi5ash/LqQrDbLPbY/DtUA+dBXpqUlTxz/gSbAf0Fr+0q4Nel5yelRtnauf3bWLRYXHy1DF&#13;&#10;wslQFYUkIJsWlmt+PyAPZjY2N3uTCO2TVXzzToi33mLaOW7f6jdZlSgrpqNRNOAHH516NltXpjbW&#13;&#10;y4IstvCpiyeRjCypSuF+3ha2oaIfqTx9T7kKw5bsttUT3xDyDyxQdY38ye6vMPNUrbbyvG0FvX46&#13;&#10;5Plk+WPIdTN49qUeNo3p4ZocbjkDIkUJCTyhV9KxxpyB7d3HfYbePB8NPQef2dJ+V/by7vrkTyq0&#13;&#10;0xOWY1UE+vr+fRRN09k5XONLT49pKChLG7K1qmYAX9TDkD3HG5cwXV4xitqqucniR1kdy/yVYbSB&#13;&#10;NcASSj1yFPyHQaqC7MWLMdWokm5YsOTz7IY1LEs/E+fQ1oqgVxTh6dZRHYKbX/xtze/+Ht0IKU6p&#13;&#10;4vH+XXIGxK/m3I/w9+XB09bJV6Dr2nV6bXv+Pe6YI6uxoK9dBLKADwOLH6m/vwUUp1QSKTTrj4wf&#13;&#10;pf8A3vj/AGHvRRenK9eYaVGk/wBL/wCH9fr7q4AGOvAmpr1iHLEqv0KAX/Abhre6sM4631k8S3B5&#13;&#10;H+APBP8AUj3YIOJ61XrvRYixK25It9QfdggBr1XWvr1kW2oE/T8+7deYBh69ZQt7gE2b8Ai3Hv2e&#13;&#10;k2fPrKrMg0gfT/Ym3+w9+yo7Rnr1euR51cAarD88fg+7aK4PDrYFDXriTpXSLXLavoCOD/T3U0Wi&#13;&#10;Dr1SPt9fOvQndZ9ydo9P5OLNdbb53BtGtimScjF180dFM0Tal+6oSTHIL8EFTf2cbRv+9bE/i7Xc&#13;&#10;yRZBIDEqfkVNVI4+XQF549tOQvcmwbbOeNqt9xiZSv6sYMi180lp4in7G6ts6s/m91G5sKuw/l/1&#13;&#10;HtTubZ1ZEKOsyjYqkqK6OF1CyTzY+uR1ZvoxMdmv9Le5e2j3fgu4voearRJI3wzIg0kf0o2qtfmo&#13;&#10;HXPznv8Au8jsu4/1r+73zBdbFuEVWSF5pFWoNQsc8bK4Hlpeq+tRjpc1fwd+BHy/xk25PiJ3WvUu&#13;&#10;9p9VRJ1xumq+/wAOKhxf7CPGZGRKunBPF4ZmUE/Swt7MZOROROcITdco3YtZjkoO5c+Rjajqf9Kx&#13;&#10;A8ugpbfei+9b93i+XZvvB8t/v7bRRRfRJ4crKp+IXEKmCbHASojHzaueq2e//gJ8pfji9VW7361y&#13;&#10;mX2rCxaLfOyUn3PtaSA/pnnmoV89MP6iop0H5BI59xfvvt7zVsBaSaAzwjPiw1kWnqQBqX81HWan&#13;&#10;tP8Ae19i/eBY7bl/eUs9wfjZX9LW4r6Jrbw5a+Rjkf5gE06JjG4kQsrqbOQbMBygsVP+I/I9gdTU&#13;&#10;VrX+X8jkHrJV0ZGoRjy+f+r18+u2e/AAHFjx73WvVesDlSR6gGB+n0/F7/T3qoGCerKTkAceulN7&#13;&#10;g8ar3P8AUn3vrxopx1kRQBYsbD/Dn/b+/H5daY6jXrzgpdh/Sw+liCfegD1oZNOuIe1iV1KI+Be1&#13;&#10;jf6k/wDFPejTVnqyrqFBx/l+3p7w+2M5npyMXj6mYEgGYoUgX83eV7Dge1trYXt44W2jJHmeAHRX&#13;&#10;um97Vs8ercp0T0WtSfyGf29L+HY2C2+qz7uzkRlJBOLoCHldhzoLj1f4fj2cLtFnZDxdwmBPmq04&#13;&#10;efQUk5r3rdz4XLlo1OAkkoAK+f5dPFK+zt309btnHYSLFVCws+IrpCvmnnj/ALDW9VyfwT9Ofx7W&#13;&#10;xNte6JJt8EWg07CeJ6LLpOZuW5Yt+vrozx6qSoowinjj5dArUU01DVVFDVBoqmlleGRCpDKyG1r/&#13;&#10;AOP1H+B9hGSJ4ZTHJ8SGh/LqTIp47mFbqEhkkAYEcKH/ACjz6jEnUA3Nr2PAtf8AJt/T6+69PHTS&#13;&#10;o643UOSDqsLm30BP1Fveq14dWOtlC065adTXU3W/Kni5+l+fe+q1C1B67MjMFAH0AJB4FxzwffiQ&#13;&#10;OPWgMVPDru3kcKXC3F7fi5P49648D1ry6xsPxYcm1xxf8fT3vq2AKg565KNKkEWAA5+ur/W/1vfu&#13;&#10;tMSxqeuVzwV1IeOSBc/i4Pv3VeuVhch5FAPAJte9ueffs9b64MDz9LcLbjgk8e/dbFPPrt78h2AA&#13;&#10;0WP9NI/F/dSCRTrw49dowJJB4YkEmxNr2+vvYNRXrRBU0brpm0tYHjkEf1tyPfiCeHXuuwLITcDX&#13;&#10;+gH8C1w1j72BQU691GVmVrEBrki5+hv/AE9tqxrp6dISlTjrMwItdf6Ac2/H09uZp1QFaUPDrmCd&#13;&#10;MQOoXLXW45A4H0HvQ4Z6qaVx14sAxXhuACp40t+b+99bp216wMQbo4uAQAynnn+h/wCJ96Ir59OJ&#13;&#10;WnZ+fWEovOj6jg/1+v8AU+6FDSi4Pr08K0z10Nakm54FrkgA839N/dT4i+fVdC8QOulchgVNjexI&#13;&#10;P5PFyPz71Uk5PViAcHrtirF2J5UC5t9T9Sbe/Eg568FC8OuB0qFYE2bm3F7n+h96IT4j1vriRZbW&#13;&#10;t9ARyP8AH2zIagU60euWq5tf6j8A3tb+vvfhkZB69TrgPpYkj/X4Y/m/tw0p3db69z9T6bA3I45P&#13;&#10;umDVeH+XrXXIcj0kEAH0/mxPJ92K1AB8ut9dXKgAfW/0t/j9efdSlfIfz69176fn9VxyP94v7qya&#13;&#10;RUdap1wdVKfnUovz9b/63tk+vp17qK0YUXWzarsLj8W5W/to/wCHq4YnHDriguCBZNbf6wva3p1e&#13;&#10;9deJNRTy6//X0kajJkkrCNNxcytyxv8AW319yfJdMzaQMdAZLYLk9N6lnkDkkm9yTcnj6fX2yKse&#13;&#10;NelVBSnl07glgpHN1P8AvXPtUMip6SMaZ+fXMx+gj+o5/wB74t72wr1XUdVR1BCMG5/B9t9PM4Ix&#13;&#10;xPWVF1G39T/tvegM9N9Z1uz3P4v/AL4e3+A68Wp1MRLAEjn8fX6fT24qU49M9SY0JYfkA3v+Sfxx&#13;&#10;/re1CAV6TufPp3ggb63+v9fx/j7WIvrx6RyyDz6Ox8TuwqDYefearnEDzTKQWYIv1Fjz9fp7kPkj&#13;&#10;dIdruCZTQk8fLrE/7yPJN7zfs6paJr0A8BXy6vR2J8t4dt4o5SizhpStKya4qkRhoXjs6Egi4IPN&#13;&#10;/c/xcw2L2/izFcZz6/6uHp1yf5g9idzu91+mWFg5PkCDxp1U/wDMf5Jydl5SXHY2qH23lkefwkAP&#13;&#10;qYuwup+hPJA/PuI+eeZxfv8AT2xGn5f6vP8A2euhP3Y/Y88l2S7huKUfTRdQOMeX+qvQgfy7Oman&#13;&#10;d+84tx10D/bRSJ4WKqdQDgswZ/6/1v7Xe2uzPJL9fP8ACvCv29BD76PudBsPL7bDaMDI4FaHzyM9&#13;&#10;bo/xqymF6L6+318hNzMlJtnp/atVVY+SQCOPIbnq6QwY6jpy/DOLs4UXN9N/1X9ijn3/AHbi35Pj&#13;&#10;ajX7gzH+C2i7pXP20CDyJJHXPr7uwuuXN5vveJ4vEbYYylih4XG8X4MFnECePghnupKVKpHqxx61&#13;&#10;jPkV8gstSZbN9qburpZd+dqbpqNzZHzyg1VFQVdUxw2MLObhaeAqi88Wt/X2q3K/t9hskCfp6tIV&#13;&#10;RjSigaVp5UFPzr1Pnt9yLdc87nJtlWuIbNX8SZiWE1y5L3M5rxMshZq+lAMADq2z4cd3U+69i4hm&#13;&#10;rVaT7WFrLLcglQfyb/7f2LYbhb21S7Tu1DPz6wv9yeVbjlHm662uZCELnSTjj0TP+cv8Z95diw7E&#13;&#10;+T3WOCrdx1mIxcG0+xcfhKR6zK04oXLYfONTUoaSSLQfG+kHjm3uPObNkuZ4o5rBNckDHtGaxtmv&#13;&#10;z0GoIGaEdZgfc793uX9ivr3knnK7jtrfcyJYZpm0xrcKgjkiZj2qZY1R42agLBqmp6qZ6S6j2Fvn&#13;&#10;K4ld1bV31Qbgr6ympo8MNu5SphrKxz+5KFijvYspupXj8/09lmx7Ntl46vfRTJIxFQVOmv8Am/1E&#13;&#10;jrIf3Q9x+buVrC4TlrcLGe0jUsJRcRBlQfCuWozUYZHE8Oto/wCKP8uX+E7dot5bypKbqrrigpYa&#13;&#10;6sy+5IUxeUr6UKJGjxWKm0zM7rcB3VVv9NXsTbnzZs+yMNj2CM3t81QsMOQG/ilcdqBfMVJ9esJF&#13;&#10;5K9wfdGOXnT3AvV2DlyI65L68JBlWvwWduf1bl34IVAjqRk8Onn5mfMzrzZnW0nT/UtLR7e63wys&#13;&#10;2QrT4Urt11sSaRX5SX6uD9UViR/h73sexS7ZcPzVzTMJb5xgDMcCcfDjXh/pmpU+Z6T7jvUfP1tZ&#13;&#10;+1Htbt52/lm0mEzMVpd7ncAUF1eOKsacYowaRVAAqKDTW+Tndc3Z28a5oahnx1PUyaLOCkrK2kSK&#13;&#10;RwR/Sw49xnzbvzbvekRMdCnHXUj2E9rU5C5aiedaTyKtQRQgU/1f5eirPJqNwB/r/nn2EAnmTXrI&#13;&#10;VRpFOsTWtz/h/tx9Pe2AAqOnVZgRT/J1BljGk2/1gLfT2lkGpTXpeDnpknbRqvf66R/U2X+n+v8A&#13;&#10;09oCM06NoVByMdcUYkBrFSfSB+B70rBa1z1ZlAJz15qlkJTUbgXJBvxb/H/iPe9ZHA8evC1WRdZG&#13;&#10;esMoMqAqNQ5NwTYf1+vup4dPRnwzRj02xsYy0bH6fm/P+8e6VoKDpe6eIokHXGqbyJZfoObc/wCx&#13;&#10;+vvTVYEdWt6xyZwemdo2aw/pfk/X/WsPacgg0PRr4i9c0jCD63J+v9Bb3dFCCp/LptpNWB1GqZLK&#13;&#10;RxyNP9OB9Pp/r/X23I2C3T8CGuo9N2tv6/7wPafpXpXrh79w6sBTA697917r3v3XuvfX688W55Fv&#13;&#10;6WPv3XqD9vXagXHA5Iv79144Bp1JAt/tgP8Abe9dMddE2I4P9P8AW/1/fuvdcwjXtwq2+v1uf6C3&#13;&#10;vdCetVHXirD8X5/3x9+0t6deqOuP+8f4e9db679+691737r3XDSV5K2JNuOL+/dWrUUr1kVTcEEA&#13;&#10;CwPJvb/W92UGtR1RqcD1lbkED8/7D264qp6ovHqP+k/TkXJP9TaxFx7ZBI4dOdZ1N1B/qB/j7eQk&#13;&#10;jPVGrw69qUHTexva3+v7qz0PDr1K5PTzi8f94/JA/oD+QePaqGHxD0Vblem0WiZ6zZbFGiIdTqRu&#13;&#10;eAPSf9h7vNAYxjpvbtyF2pDChHTF9faQEnz4dG565HUvH0v72QfXr3TpjpLM0J/pcE/1P6gLf649&#13;&#10;qIWodJ6Lb+MadY69XRFXWS1tYAYWva36f+R+/SqPi63YyVBjrw4dQQrMwC3N+NIAJPtkAnA6XM6r&#13;&#10;8R6dIMeTZpuB/QGyj/Et/wAR7eWKuT0XT3wPbH1Ld6enAAb/AJBUBb244/I/2PtyqoMdJEjmnNSK&#13;&#10;16a6iqklJUelPrYG5P8AQk/634Htl5CcDozhtljWrdx/1f4OoTNa3Fyfx7a6V0HXEv8A4G/+Pv3W&#13;&#10;+ukjeVgkYLubcKL/AF/qfeqa200r1pnWJS7mgHSvwVBJBKGmYm/+61DfUji9vr/sPZhaRN4gr59B&#13;&#10;feL6KaPTEMjz6FbF7aqsg37cChmUsVGkvpNgSf6C/wCfZ9BZtLkCvUbbjv0Nip8VuBxnrPJsvJUk&#13;&#10;7/cSJ4UYuIrlWdfqvP5tY/n3ZtukR6u2BmnTMfNdhdQqsKnWQQWA/wBQ6T+6MvVJR/w2mQrwqkRc&#13;&#10;gADkEra3tLf3DCLwoxj/AFefR5y5tls1z9fO1Tx7v8nQPSxyxhvIHH6iQQx5PJufz7DzI3GnUpJL&#13;&#10;E+nwyp6jeQre3+B5J/oPx/tvdC3mfLpRoU1qOPXNXlneOPWWJISMM3Cljbi/0/1ve9ZcgVr03ohi&#13;&#10;Vn0geZoOhn2xsLGRwR5TMVCy6VDmFQFQWFwGY8f6/PsQ2W1wKgnuW/LqJ+YuctxkmO37YmmuNVCS&#13;&#10;Tw/1eXQl7d7HxWMzdLjMNTxSBVdJDELIgT+h/P8AT2c2m7wRXQggHl5dALfeRNx3DZ5Nx3WRhWlA&#13;&#10;eJrk46D7uvcc9VuajrQqpIkIICEgn03tx9LfT2UcxXbSXiS8KDoce0uxQW3LslkSWVj5j7ekHt/e&#13;&#10;1ZHnaaoqpiYW/YdQeAGYWPqP+3PsttNykNyrOTQ/8V0L975TtJdnkhhXvHcMemelv2Vinkhg3Jj7&#13;&#10;q4RRM0V72t6XVl/P9fZlvEGtVvYuNOglyFuSpLJsd+BxNAeH+qmOgOK5DIM85E9QR+piGc2t/T6+&#13;&#10;wwyTzNrIJ6l4Gzs/0lKx/IU6VOzNlZDdeZpKCON4IpJUE00t0jjQEFrlh7Xbdtkt7cLGAVFcnoOc&#13;&#10;081WHLm1yXbEOwU0UUrwx+VejVdsbUpcTtbFbco6tTeOMSzH6nizlEP4/AJHscb3ZJBYrZxt5ces&#13;&#10;c/bXmO43PmO4365j4E0Xh+09AljMJj8REBSwhp7ANMwDyPb9R9Vv+I9h2G2it17BVh59S3uG63m5&#13;&#10;SUnaijyB/ljj1hzGfx+KTyVcyyS6bpAhLSMb/QLxz/jwPdLm6t4BqkOR5dObZs1/uRC2qaUH4jwp&#13;&#10;0EuZ3dk8uXhhc0dIRYRxk63X/Uu62t9OQPYbu90nuapH2L1I+18tWW20kb9STGT/AKqdI8DUWtf+&#13;&#10;1/Xnm1j7Kh3HAz0I+pNNS1VdURUlJTy1VTIwSOCBC8jNcDToX/e+B7cjilnfwo1LN5ADy6YuLiC1&#13;&#10;hae5dY40FSzEAD9vRlNg/H6srFiym8pTQUV1lXHxsPMykXtUSDgAj8D/AGPsb7Tyg7gXG4nSvGn+&#13;&#10;fqCecPei0tS238roZpalTIRVAf6A4k/M9DlW7m2vsjHfw3bVHSU6U66XmjCpFGVWzFn4JPsUve2W&#13;&#10;3xeDZgADFaUH7ePUSWfL3MPNl79fvsjuzHC8agnhTyHRWd8dwTVE8q0MzV1SbqamQk00AI/sKLDj&#13;&#10;8W9gbdOZKErD3t6+n2evWQXKvttb2kCNeJ4cY/CBk/6bz+XQD1eRrsrM1XkKh6iZyTqY8KD/AGUU&#13;&#10;GwF7+wg9xLcsZJjqPz8updtbO3soRDbIEUemOoiRfX88/m9v9sPbSggknp53VMHz6zKliD+R+PqP&#13;&#10;dgAOHTTuWx5dcyL2/wBcG39be99U66AYkrbkk3IsLcfTn36nn1uorWnXQSxv/vB/Fvr9PfutlyRT&#13;&#10;y66ZAoJ+p4/2H9ffutq51Z6x3IAIB5IB5+n59+6eJQ8T17TqNiORz/T3ogHj1oyAcM9cipC3sOP8&#13;&#10;eT731QSEtnh1wUM44up5+vHv3V2YDB8+s6k6bW/A5P1/2HvRJA6YIFcZ68IgQSD/AF4H+3976ssh&#13;&#10;Ap16MEH9RsTYfW978g391FS1etM2o16z6P6PdiPz/T/Y+7fZjqvXlvpIJBHIvwbf159+FaUPXuuV&#13;&#10;rsDq+n04BJ97pXPXuumBbSfoObg8XN/rx70wqfl1759cSpdiLn+psbfi3Fve6Vx/xX7OtY6mY2vr&#13;&#10;8NXQZLFV1Zja6mdJKetx9TNR1cUiHUrRz07KwIPI59u28s9tKJrZyjrwZSQR9hHSe8srPcbV7G/i&#13;&#10;SeGQaXSRQ6MvoVYEEfLqy/oH+a/8nOlhSYTceWpu2dkxotHUYLeCrNV/Z6dDwx5CxLej0gSKR7lD&#13;&#10;YPdzmPagsO5AXsY9e16f6fif9tUdYTe7H3B/ZX3DEm48vxvy9uLksJbUUhLngTCxIGfNKfKnRzZd&#13;&#10;5/ytvniJG3zt1/jB3Fkwy/x/APTbfpKnISgMJ6kRBqCrXVw3nhLlbhXQ8gbNd+1/P4P1KiyvCKCv&#13;&#10;6Mmr7QPDcZr3ip9R1jZHyz9+T7qh0ct3P9cuXYDXwnDXYVBjQEYi6g+fhSaQaEo3DosPeX8nz5A7&#13;&#10;DxVRvbpPNbe+RPXwilq4qraU1PR7shogplhMmCeVoqltHLfaz6jcBUJPAS372d32x/xjY5FvoTkK&#13;&#10;AElp8tR0OD/RI+Va9Tn7Xf3h/tRzXdJsPuZaT8pboCFYThpbQtwNZggkgoxGJolA/FIOqn9x4DOb&#13;&#10;Uy9Rgt2YHMbZzdG7R1WJz2Nq8VkqaROHSWkrkjcWvY8f7H3El5Z3NjcG2v4mhlFe1wVOPkQK0+R6&#13;&#10;z22fedp37bl3Xl67gvrV6aZYJUmjavmJIyy/t/LptVksA39eCLHgc3t7aBFAR0vYFTX1/PrIg8re&#13;&#10;OIM8j3CoianYkfQIOb+/AMxGnP2Cp6oewamoB6nh0u8H1zuLLjzSxR4yiVQzVFefEdDc6liuD9P6&#13;&#10;29nNpsd7dDW/6S+rU/l/s9BTdec9i20mKNjcyj8MWQT6E+XStioOvtqc1LvufKRniNBqphIBxwvo&#13;&#10;+p/N/ZosOz7b3MRPIPtp/I9EDT85cxACBRYW78Sfjp+fqKcKdMuT7EzlZG1JjPHhaA2UU9CqpJ47&#13;&#10;20vKv04+tvaK53q6lBS3AjT0Xj+fRrt/Je02zi5va3Uo/E2RX7D/AJekNLJLMXkmZpZGJLySMzOe&#13;&#10;OSWPP+8+yh2dzqkz9vQuVERdCAAegA66pa2WhqYKymlMc8EqywyKbMHTmxv9ARcW/pf36OVoXEyG&#13;&#10;hXPVJ4I7mB7eYakcEEeWel1vSihz+KpN5YtTrZBBnIVU3WZBo81vrweDf8ezrdYVvIF3K2407h88&#13;&#10;Z6CXLNxJtF7JyxfntBLQt6r/AAj+X7OgrD8FBy4Bt9Av+vcf7x7DYYcP59DtgQQSMf4esSoQ1gRp&#13;&#10;IuSeDf8ANh7rpYGo6cDHRUDrO1lsdQ+ukGwI/op/x9udNLlitOP8uuFwBYXB/pwVsRYGx96IB49X&#13;&#10;CmuluA64qQtlBIvz+ST/ALH3oaVNB59OFQRQ9clXTdiTqI9I+tr+/UqTXpl8tQDPXhcjU59IBDWt&#13;&#10;b6e7HHDrZCg6RxPXg4JVrH6cAabWBt9b+6hgetFABp4nrlySpsCuq1mNz/rA+7daXSRQ467RwbB1&#13;&#10;BJubXPBP0t+fesDrTLThkdZFYLqBs1weGH0X6Wuf8fz731Wnr1wX9Rte910gABTxqHI96UgjHXuv&#13;&#10;OQH1aTYrcXA+v55976sFBUk+XXIsToDICDe3P4A5vx791X59dWCkLYHUCSSTcA88e/AAdbJJNT1y&#13;&#10;LXKkC/IFrAnkW59+611wsNVvrbg82tpPBHvVDSg62QwX7eu2/c1EixBuWuRcfk2H+w97r5deBIFO&#13;&#10;sbCw+hIFjxckfm1vegcnqysBg9cFWPWCwJu36R+fz+T7qQtan/D1dyVAKnHXDlwbKSQTcMBb6/j3&#13;&#10;sgHJ6tqH8X+DrqQfpUWA4ZrfVT/Q+2noGAHW0bVU/PrpwLKBz9bNc2J/1r+/ECnV+uDgLpLX/wAC&#13;&#10;L8Efj3VlanXuvWB4PP8Ajf6n226mmOtHrh/aPvyElyD8/wDD17z65WFhcX5t/vF/e3ALZNOvHj1w&#13;&#10;1A25PP8ASxAI96JBoRwHXusxsoDWuChFl/DX+pP5v/T28SF4jj1vrHa9uOb3H+ueefeuvdeNmJtw&#13;&#10;Rb6/S/5I9svrGOI60a9eKgBfpwRe9rG315t7b7SKHH+Xr3UIK0jhW9Fi39fpybi/tk5OnqxoOGeu&#13;&#10;ZUFjHqLcgDiwHAIv+ffgBqp1Xr//0NIFY2P1sP8Aff09yWEJzw6CPWZVC/QW/wB9/U+7KunrXU+m&#13;&#10;N155K8X/ANf26np0ieo6lgFvoCfblCeHVOokiEOw+nIJH0t7aKnUenBkdeAC/Tkm39fewlOPDrf2&#13;&#10;9TYUH1b/AFri31PPN/bqrU9NMQD1JUaiB9T+OfoLf4e1KqT0y7eXTnBCAPpf6W/P+xPtSqV6SSSe&#13;&#10;XTtCo+t+Pxze9vx7VxjPSCZqmnp07U80kDJJE5jdOVZTY3VvwR/t/b4ZlNR0XXEEc6GORdanj0tP&#13;&#10;9IO6RQjHjJ1QpygQjyHlQNIAPted1v8AwvC8Q0HQSPJPLpvPrfpl1g9Rdt4+u3Nn8fjYmkqJ66oi&#13;&#10;ibUdTnUwDNc/nn3SyhlvrlYgKsxHSjfb205f2Wa+kAjSBWI9K0/Z1tY/BXp0bI2bh0SjUZGsip0j&#13;&#10;jVHJkmksFRQ3qNyeBz7ys5d2xdq2qOEDS2CSf5/syevn/wDvJ+4cvOnOs4VtSI5K+eRwAA414U6P&#13;&#10;P/MJ7bpNp7N60+ImKrRBQ7bx9N2l3ewlVdWZrlE+L29VGIgkgAAqwIsv9T7Du2RR3253XMEo/txo&#13;&#10;iJ/DawnB/wCb0tW9Co9Ohpstnd7Ryzt3KlkCDtzPI60/tN6vo18ZuHcNvtTFbpxo8j8Cp61RvkFu&#13;&#10;7dHb/YlbTYCkqazH4uoMUIgR/BEqMAiKbWsv0Fh9Pr7jvme+u983Upagsi8MH/D10W9meXeX/bTk&#13;&#10;yO63uVYpbhQxqRqJI4kE5J49HL+J/fGa6amosPvCr/hsBaGFJqmUxQ2DaUQSSEC/sbcrbxJtsYst&#13;&#10;0OlfIk0FftPWM/3gPauw9xGk3nlRDM61J0LUg0qSQM06vZ66+TlFUU1PNjsvBMs6IzwSeKpp6iNx&#13;&#10;fxzU0mpXQ3+hFvcjCO2u01Ia1/hNT9opn8+uc+58rcw7DcPFcwP2kg49PI1FD9h6GH/ZmKvAxfxH&#13;&#10;EYzYmGyUaqYsvSbWwNNkodI4MNT4rqxve62P5v7Qy7LaTjwrlpXXPa0rlTXjVa0/bjr22b3vtrKG&#13;&#10;2qFIpsaXS3i8RTwBVyrEMOIIFRxr0Rn5EfzCZ5KPKQbp7JmzjUJdJ8fHmFqIoJgC0cU1PFIQh/IU&#13;&#10;gey83XLPL8bfTCKMqDUIFrX50z+3qa+WfaX3S9yry3uN8e9ulkIKtcNKwI4Epq7aepUfb1rzfI75&#13;&#10;WZ7tSuqaLHVs8GIV2QBJGRZEH6fSPcR8zc4z7q/gWrlYxXhgU66h+yP3dtr5CtY7vcYla4xxFaev&#13;&#10;H59EsMxlYszEt9SSfyT/AE9gMsxOodZVJGsahFHDrmCxKqoJYmwUAkk/0AHvetmoPPpswoKu5ovG&#13;&#10;vAf8V0I+2uq94bnUT02OngpW0lJpo2AYH6ab/wDE+zW12W/vCGVe351HQE373I5W5eJhkmVpBxC0&#13;&#10;P7c9J3eO0a7aWQ/hldLGaoReXwiwlVD/AGrW/wAPp/Tn2iv7J7GTwXpWhNK9H3LHNFnzNZfX2qnw&#13;&#10;9VNR4enHhXoL6lifyblr/wBSAP8AjfsjYZ6kG3WgqeuwzhAAhLaV9NxccWv7oOJ68UGurcOoDKzH&#13;&#10;Ub8MSTbj/Ee6k56VKQFoOnRNHjUj62Glf6/1v7eWma+nSB9Yc+nTPW2jk1LZb2PAH+xB9sMQM9G1&#13;&#10;q3iJoPUUSr+LE/0uCPfulHhZBz1FkZf6j/E/8QD7bLaTSnT6q3l1DmnAFh9QABa5vz/at7ZLDjXp&#13;&#10;VHDnU3TdKWJuxuT/AL63tgtqNelaUr1h966c679+6914An6f77/be/de4cesojF/z9Ln36hPDpsu&#13;&#10;Tw6x6T+ASPwbe/cOPVgwpnrkEYEH/Ef0/r791UvUU6zG9vTe/wDh9f8AH3rqnWcCw9vIO3ptjnrv&#13;&#10;3frXXvfuvdcCik3IuT/r/wBLfj234fVtR64+JfyBf+vI/wB4Huvhnr2rrtY1HNhf+v8Axr24q0FD&#13;&#10;17VinWT3ag6r1xChfpfm31/w4900ZqD1smvXdx/Uf7f3eoHHrVD10Y9dgLXvc8DkfQj3Urq4dbDa&#13;&#10;ePUyGlDMF+g/oLfT/Ye3Fi8+HTEk+kVp1Nkxf7etbtpFwbHgDm4B+vtxoKjh0jXcR4mj1/l11RVr&#13;&#10;UbC2r0cED639+jkMR6td2qXaV6f55TXwsTa5BKqL2Atbi/8AX/H2pdzKNR6JIohZzADpHyp43I+h&#13;&#10;B/2H+HtARQ06FCNrQN1xIY/m9v8AYWJ/wPv3Vus0DvHIjj6hje31I/px7uhoajpqYB1K+RHSsFC1&#13;&#10;ZASdKqyeglTrNvw1vp7WiJpF1AdBn61bWft4jj1DEUNKCCtitwfpyf8AB7+2yFQ0PSsyzXJDVwem&#13;&#10;+avYjREfSDfVa3+NgD7beWmF6XRWFKNJ59N7HWdRuSbli1zfn+h9sEk8el6KEJUcOuvfuHHq5oMH&#13;&#10;HXWnUwtyQRwOSb/4f71791pioGTTpzpsTLOQ0g0L/qRyzLa/IH0/2Pt1IS/RbcbpDEaKdR/ZTpc4&#13;&#10;ja0sioVjWnjJJ8rKS7Lf+yv15/x9mkFiz4OOgfuXMSISpbUfQcPz6Uk9LQYaLyNIoZBcuzDW1ubH&#13;&#10;+n+sPa144rUVPRDFcXu6yeGg/L/iuo1D2UuMqUWniIW/iaa4AKX+oVvrb+vukW8iFqIOnb3kBtwt&#13;&#10;i071PGlPTy6k7k39k5oBPAiNpAUlwdWg8gm3u91usrrqj6Z2Lkuwhl8Gc0Pp9nQXtuSWaQy1ERLE&#13;&#10;kkqwtq/1j7Ijds7VfPUhfuGKKPRCeA6zjL0tS2ko2tiAAUDctYWH9efdxMrtpHE46a/dlxB3q3AE&#13;&#10;k18h0MO0uqqLORpV5do6anccRqAkjhhc/q4v/sfYhsNkjnXxbjA8uov5m9x7zZ3+k2sa38ycgU6G&#13;&#10;XF/Fra+5KSafFZ+rx9WmvwErHUwpOouglVSDp/rYjj2fw8l2N0niQyaGHDz6iy/+8TzFsdykO42S&#13;&#10;SxEjVkqSp9Oi1b623uXa9dU7cq8qKiOnkaNniWSMShTa5tzzb6X+lvYQ3O0vLGQ2jvqAODw6nvlD&#13;&#10;f+X+YLJN9tLfQ0grTBocY/1Dpt65wtc+5o/QGAidrpY2Jaw5H4P+PtvZ7eT6wVz0v563azj2BgSQ&#13;&#10;dQ/1fl1J7eppoc8iNHJqWIAgqbE6QCQbf7179zAjrcAZ4f5Ok/tjcRS7MXRgak+fzPQRAlGDcq6j&#13;&#10;gG4IP4Nv8PYe7lIPDqTTQnOQf8HR3ej8Ziew9qV2PzEsSvBE9M/kIJVtB8cnq/1gfcmctRwbrYtF&#13;&#10;NxAp5dYk+7t/uXI/MUN7tiEh2DYrwrwx8ughoqU7S3NlMA9F9ylLUyotRGgeARiQiIln+tx+B7IY&#13;&#10;ovoL2SzZdQB49SZd3C8ycvW+8pN4bSIGZa9wagr51HS7psvFjZ/uaOELPyfKyhI4Tf8AIH+N/p7N&#13;&#10;EuEjfVGKEefDoHz7ZLuEf091JVPQZJH+HpNbk3HJUyvkMrkDJoH1mbSiqL+iKNuAP8faO8vK/qXE&#13;&#10;nR9sWxR26LZ7XDSp4AZPzLdAvmN9yTeSmxSFU9Qask4dtXF0U8/7E+wvdbzrrHBw9eH/ABfUpbXy&#13;&#10;fFEVmvssPwg4/b/n6DuWeWRzJPNJLI2ovJIxYt/r/wDEW9kTyszl3bVXocRxpEgjiUKo8h/sdY3a&#13;&#10;yiw/Ufxe/wDX6Dn/AGHvzUK9vnw+fV1FRUcPWuOhX2L0/ubeTw1TQyYnFkhnq6lWWWWIm5NPC3PI&#13;&#10;/tH2f7Vy3e34DyAotRxqDTqNubvc7YOV42jRvqLilAikFQfLUwrT7PPo1+I23sTq2jvFFFU5Qope&#13;&#10;qlVJa2Y2I4v9Bf6G4HuQLaz2vZE1IgZ/XFSR6dY6bpv3OPuHc0kYx24/DkRqPIU4Nj7T0FW/e5Yo&#13;&#10;lkikqdAs/ioKVi0jcenyn/H+n0Hsj3bmRYlOp6V8hx/PqQuT/a41WRUrwq7cP9rXoq+f3fl9xO6v&#13;&#10;K1NRk8UsRYAi9x5X/P8Aj7j++3O5vyRXQnoPP59ZBbRy5YbSvYNcg/EQP2D/AGOksifRebXHA4t/&#13;&#10;Xj/ifZei6RStfnSnR876ft6z6OfyBx9eSeOefdqgdMiRgKddhLA2J9Rv9f6f4e99a1sePXNRbgn8&#13;&#10;H/Y/ke/dVJrnr3vQ4nr3XRuQSCNR4ubfT6/U+99exXrogkD8X5+n1v8AXj36o49eNK466bVcafp9&#13;&#10;G/J5+nv1c062tB1wN1NlufoSP6n37qygcW4dZL2ALf0C3Jv/ALD377OtEAnt66C6jq5YX9Nr/wCv&#13;&#10;9PfuvVIGn/i+vNdeVuAbgkcA/k+/deXSTRuvKSy8tYj8km4H9B791orRqDPWVdFgebfkccm31t79&#13;&#10;1rrijEsdP9kkqL/j+o91oQccOtkU67YuCT+T9fwDx/h7t1rrkLBf1fX63B/3k+9jSF69jr3lX6BT&#13;&#10;dV5twDb6/T3rVjrfd12ro5VSLfUg2IH9L3P9L+/Vr1rNadeMukkqLi4uPybG34+v09+Lde64tJx9&#13;&#10;Lm/1HPHv2qnn1sAnHXESr+prE/jUosPz+Bf3WuTUdVoOPWOXnUT6nB1AH6An6W/1vr721T5/6v8A&#13;&#10;V59WX0H8vP8Azfb0Z3oz5m/I34710E/XHZOcpsYjK8u28rUT5XBVCRnUU+yqSdA+oGgi359i7Yee&#13;&#10;+ZuXjSyuGeIf6HL3Kfsrw/l1B/uj92z2Z934Wj5v2WE3LfDdQAQXANOPiRgVp6MCCR1bRs7+Y98Y&#13;&#10;PlljaLYXzY+OuNyeQmRKRuwNt4gVM2PZk8X30GRowtbSMpNxpksCbkHj3Lm3+4fK3OEA2zmuwoxo&#13;&#10;A2jxEFfRxR0/I46wB5k+5174+wN9Jzf93Lm+RYlq/wBHNL4LuoNSjRuTbXApijxlm9eu9/fycuo+&#13;&#10;2xBvT4WfInB57C18X33+jjedZFPl6GFkaQ0GNzkDLMGJsipWxMR9WmP09p9x9ndp3CX6zli80J/v&#13;&#10;lz4iEf0ZB3KfIBxjzOOlnKn94bz1yNXl37wfK0iXcPYL22Q24Y8C0ls4MTr51tpVqMLEvHqsvt7p&#13;&#10;/sD4uZWowO9ul9zbRyUMz00G4twUKz4LJNqKx1OPzlEZaZw4BeOPyh9P6lA9gTdtquuUm8KexdGG&#13;&#10;FkYAoa4qHFVNeAFQeszfbv3E5S99bJdy5e5ntr5GGprW3ZkuIv6EtvIElGnALaWSvByei25Xc2bz&#13;&#10;Rf77IOVv/wABoG8NMAeQumP6/wC39he5vbq5J8VqfIE9ThtvL+17QFW0gA/pHuJPrU/5KdJsllF9&#13;&#10;AI+tybWv9BYn2WtqGV6PMMTqz1iQNqJsCfrbUQAP8T7bGrV8+rUFOuy5cNxa/PA/24JHvRYsKdb6&#13;&#10;jKo/xBI9RIY8Wt/xr3UBTg8OtgkZHS22VnIMdkJMZkWDYjMKaWoRxcRu40pLz+DcA+zXabxLec20&#13;&#10;+YpO0/KtfXoL80bVLe2Y3Gz7bq2OtT6jFV/lgfLpLbq2/Jt3M1FGeaeQmWgmb6SwOfQLr+QfaDcr&#13;&#10;JrC5MZ+E/B8x0c7Duse87el0O2QYdf4WGCKeVfLpOghVOuzE/QC5JP19pOA7uPRzlqFMde9Wm1vo&#13;&#10;eDyQP8Df3VK0z1Y6SwIPXesra97/AEuFvYX/AK2/HvZOnPW2BYY6yEgKPyD9GJ+gH9L+/A1yRTpp&#13;&#10;BU8eugVC/S5I4IIstvpYe9inHqzKxJYYp1wjuqFGNwSeP9c+6gVGfXqxGohx1lGlUAsCo/FwOTzb&#13;&#10;/jXu1OmSCWNPn109gAwBRr8f0A/w/wAT791uOle7y67NmC2cXtqubcWFgB/r+/fb1WhPDroaSouT&#13;&#10;rHHN+VvfTf6f7H37q7Bwxp1yBABKgj6fW5A/Fx791UqR1yMnHLKWX0rYX9Nriw/rf3qor15Vr8WB&#13;&#10;1iIfi5H1te4tyObe99W1qBRR1yAsfr/ZPP1sbc8+/dULVFOuQX9PqJZiObf4cgfQe9EV69XritwQ&#13;&#10;/AAUD8C5A+hsfe+tAFjTrl5AdV73twAPrf8AH+Pv3VipUZ6xBiW0k2LA+m2mwHIBv79jh1soRwz1&#13;&#10;0yKXFuWsGDDn8fQj/inuhSprXqyVBq/XC5sFY2CrcNza972AH/E+/DHaene08KddEKW9Q9LW5B5a&#13;&#10;5/w+vvTfF1sdYuQSouxB4t9L/UC3tltSnQvXuvFuOTz/AENyL/T6n6e/AE/EanrfXQ+n+92/B/p7&#13;&#10;t17rif1cKLcX+l/9490UVTr3l13bkD8fixP1J/w9+anwkcevddAAEi1rfT6j/X96Civhjh69e67H&#13;&#10;quNQIBuVHB+vPP8AvfveG44p17ribMfoBd+f6gfn/H6+7agfPr3XL6fQfn8fk/149+x+zr3XmHBN&#13;&#10;jcf4fUk/T21JppjrR6wsCy+q4a9lsQdIH1N/bOk/G3l17rEpLMx0m4GnUQR/ySR+be2yzcR1ugpX&#13;&#10;r//R0ifcodBDr3v3WiQMnqXS3DMD+bWH9fflbup0lk7jUdOigheBybAj/Hg+1irQdJmehp1gqEuN&#13;&#10;VjcfX/W/1/dHAU19enY3XrhDFq5PH+xt/tvdBk08utuanqWoCji/1tYC5P49qFUL0w7eQ6mRJYgE&#13;&#10;ck2/2H9PahRQdMNw6dowoHHHP+8f059qV+EdJGyesplKWA/5Ff8AxHuwJHA9NNGWJPUhJbgc8/7A&#13;&#10;fj+vt1XJxTpgx0Oesqyn8k/055uLX93YhaV8+m2RaVA6sV+BfS1Rv3elJnaulMtLS1CCHUl1Ok8s&#13;&#10;L8H3KHtzsf1179XKtVU4r1hD98D3Sh5U5afZrV9MkiktQ+WOtvj48YXbnWm39z9u71SmptjdLbXq&#13;&#10;d01pq9MdPX52litt/DpqtrkmqLBVHJtYC5HuZuZLoxWa7dbtpe6Oio/BGBWWT5aFwP6TAdcb+SbK&#13;&#10;45h5pl326i8ZLRlkEbgkT3LvotLc0z+pPRn4gQxyE4oeqo92YTe/ei7r7R3U9WmZ7m3HXbil8uo1&#13;&#10;0WHmm04nHIASyxxx2KqLgHVx9Pe4dr8ewIQeErgBVHlGAAq/KijPzPr1Np5w23lPfI9nWQXUm1KT&#13;&#10;NITVZbuQl7mdj6vIx4nhp9D0Yr44/wAtPK7vx33VLt+m23tyMebLbszYTH42ljABkletq7a2sbhU&#13;&#10;DN/hf2guP3By4ghl7p3ysaDVK59AoBIHzNB8+mbz3J9wfcS+kudmq1rb4kup3ENlABxLytpXHDQm&#13;&#10;picAdEh/mPfEnprbuUw2H617Cy+6Jdvq53DWUFMIsBW5BuDHSEi8mg/SXX/rAeyHmTY03TbYr24i&#13;&#10;a0cmoi11NDw1UxqPp5cOpu+7x7xb9sO/3+3zNbbjaSUSO6EbxjUD+p4Qc6miBwGKjWM08ui79KVO&#13;&#10;7tr0tPTxZOplWKOOnikmkcskcQ0xra/BAFi35t7vsb31oPC1FqYFf8/R77nwcu75cvM8CLqJY6aU&#13;&#10;Zm4muMfLy6OTuSCCv2jDNkMzVbh3Imj+JY6CsVcLt5pYVnjoamOlk8ktY8ciyMsqoEBGnVqBUZzA&#13;&#10;yw1lOtuBFcKfQ04E/PrHLZpfo99aKytltLSp0SGP9ScK1NaFhQRagVqtakZ4dVE/IrpnEbRyWN3V&#13;&#10;tuJcFic0s+Ly+EphUPR/xWJWqoaxWnkYjzx6y4djd0JBAPMN807FDZTre21Y0c6WUHGqhNaV8/M9&#13;&#10;dGfZT3Q3HmOxm5f34/WXNrSSGd9OvwiQjR9qgHwzTTT8Leo6I3Ut4p5ImawSR1/qTYm3/Fb+44kc&#13;&#10;Rtp8+strcF4ElpXUK9KraWzcvuupWGjjaKDkvUyKwUDg2X6c29rrCxuL6SiYB6DnMvNW1ctwGa5O&#13;&#10;p6HAPn+XR4er/jdTGSnqDQvkKgcyVdSLU8TBbkgsbAAj8e5D2jlRFAcrrbzJ4dYkc/8AvndSh4El&#13;&#10;EEdKBFPcfLyz1Zx031btHHY6abKUEOaNLEY6enprR00k6p+Zrcqp/UR/S3uVdo2m3ihrQEjFKfLr&#13;&#10;Bb3H575gvL5YrOZrcO3czElgv2f6vXojnzk6w2djdy4TcOPxdJisrkNr1lTOkEjeJTHUtHSrNGx4&#13;&#10;1oCSxHNhb2APcDarKO6juYlCyNGa+mCesrfupc/cz3mx3ey3c73NrFdRqKjJqFL0b7aCnVPlQVFX&#13;&#10;ID6gjuB/S17An+vuCn+Mj5nrplCdVqrDiR1nvpFyvP8AXgDj6D3rGk149UALNnj00SS6b8i1ySCf&#13;&#10;p+fx7ZPRmkWrj1xWvZBYHj/Yf7x7tUjHV3s1LdQKioMykN9bk6v+IHtuQ0FPPpVDCIuHHptMr2/U&#13;&#10;f949py1M8OjAKteHUZpGN+SBfi1yW49taiDWtenQqjgOuF/qSSP9cWt/sfdOt9YnIJ4N/e+nFUg5&#13;&#10;64hSbWH1vb/Ye/dWLAces0cZP5uv54/P+F/e1Go9NM56kaB/T3fw/n03qPXYUfQD6/763PuwGgde&#13;&#10;qT59YGZQT+Pxa39OD9PbTEFqjqw4Z65aT/Q+/aGpXreOvD6gEH6jj/Y/X3oAnA60SB1lN+LW/wAb&#13;&#10;+3jqoAOqCnn13z+bf7D3ta07uvGnl173vrXXYBP0Hv3XuvaT/Q+/de669+691734GvXuve9Vrw69&#13;&#10;134w1tVwebWsP9796C1NW49erQY6kxBVJJ5/17e3VFDX06TyOSKDHXKSYlgIwbg2Bte5v9LfT3Zn&#13;&#10;yCvWkiFKtimelrCD9n+4LssYv9L/AKfpb6+1if2Z6CUpP1XaePSJlt5ZNIsNb2H1J54t7QMatjoY&#13;&#10;RV8MaunfGzWBickc2F+LD+v+t7fQ8B0VX8ArrXqLkYoxJrX6G5t+f9t7pKM1HSmwkcx6X6jRUssx&#13;&#10;BClVv+ph/X6hR+ePdFUk56US3CRedT6dOcVNDCPpdr+ota5H5P8Ah7fCheOK9FslxJKaDH2dOlLk&#13;&#10;0WMwLZnjA+n155JN/ahJiFKjy4dF9ztxdxKcV6TuSMvnMmptMnqAvwD9CAPaOUHVXyPR5t/h+Dp0&#13;&#10;ioxXqAH/AA3BHtmuadL6efXK4P8AsP8Ail/fuvV6l09DUVBFgUQm4bSeR9eL+3VjZsnpHNeQwipI&#13;&#10;Lf6vPpYYvAk2Ojngl3HIB/ofx7MILUuKkUHQV3HeSpKg/s6V0FJQ0N5JChZQPU/6Af8ABT7MUiij&#13;&#10;FT0Fpbm8vDpWtPQcT035PekNIrw0Seab9J9VkB/BYr/vQ9p5tyEY0xjPr0YWHKklywku2Kp6efQb&#13;&#10;12SrsjKZqyRnAvaNTpjUW+gU+ymaeSU/qHHQ8stvtbGPwbRQPmRk/n03G9wBe1yfxxf6fW/tgcej&#13;&#10;IKBgDpX42X76k8DrrdQYigBYtcelv98Pa2NvFUrx6Cl/F9FcidTpBNanh0n5sJk4pZUFDUkIx58T&#13;&#10;H0/UH/be07W8wbToP7OjyPdrCSNWMyCorxHT7sykgOejGQXxiACTxyKVJOqyghvazbY1+r/WxThX&#13;&#10;om5ru5l2VnsDqLY1Lmlfs6FDf++pqCGnxuGnECmG0jJbUlhYWIvzx7ON23MwgQW5ofl1HvJXJ8d9&#13;&#10;K95uy+IQcV889c+j997jptztTjKV0lDJC5qE8rsocmwYg/8AEe/cubneLfFTIStOHoemvd3lDYrj&#13;&#10;YPHFvGsqNRSFAJA8vy6m/ILcFLPnaVqH/gUYgatjZ9ThR62P+Jv7c5su0NwojyfM9JPZLZZ4tmcX&#13;&#10;hqlewcKCuP5dIrqfNVRz7uyLIscC303X1ahz/rey7YLl/qsjoWe5e1QfuQKp0kkj18upnae5I59y&#13;&#10;us8JBSMD0+pQthyB/wAa9u71dq15pI4dJ/bnY2g2MNC4ycV/Ppr25isLn4pXnXW5DKsYAB/4MeP9&#13;&#10;79s2NvbXSd3Rjvu5brssirE1Fx59LrZ+OqtqVdVNjap4o6gsr0sMhKMqfpMht9bfj2aWEL7fITEx&#13;&#10;0k8B0DOab625jtYYtwjVmTg5Gc+nUvI1qPUz1tWyPPJctY2A/N3kW/8Ath7tI4MhkkOSf9WembK1&#13;&#10;eO3S0tgQq4Hr+Q/z9BfuHfdPTaoKLTVVAYCyHTDCx+vqFxx/hz7I7vdo4yViy38upB2bk6a4pLdd&#13;&#10;icfmfy49BJk8pkMrN5a2dnAJKxDiNDe40oT/ALyfYbuLi4uG1SN+Xl1I9ht9pt8Xh2yAeppn9vTf&#13;&#10;oub8gE3NhYXvbn/intNoxWv+TpfmnDpQba2hn921a0mDx8s92Cy1LBlp4VPBZpTcf7Acn2rsdtvN&#13;&#10;xfTbKafxEY/2eiHfuZdm5ctvqN2mCeYWvc3yA/z9G22Z0ltvaMKZfc80ORroVEn+VWSkpmtcCGNv&#13;&#10;6f1YXPuRdt5YsduHj3pEjcc4/kesauafdvfeZJW23l1DDCxIqmXYf0j5fIcM9O+6+06HFUz0+Man&#13;&#10;oqSFCv3DqiAJ9LQofx/Qn/YD2pvt5it4yIaKo8+HSHlz24vNwnE+6apXcg0yf96PAfZ0UndfZ9fl&#13;&#10;ZJY8Y81pLiStqC3lYH8xK3/Qx/2A9x7uPMM0x0WxJB8+sjuXuRLTbUV7tV/0g4DoKnMtRI0s8jzT&#13;&#10;MSZJZG1OSTf6+w2w1nVKST6k9D1AkP6aAKo4ADrmiaQf945v7cAAGOqs5Jwcdc9IuD9LX/H149+8&#13;&#10;6dUJJ49d+/A1yOvddf7f/X/4379WnXuuQBPA5J4/H+8X96BB4de66IIv/h9ffiQOPXusiKCGJUn0&#13;&#10;3H1/2/vYoc9e64qNRsT/AIf48fi3vVBSnXuumAViP8f9vx78aVBPXuuKhS305AJP1seL39769U0o&#13;&#10;OuLgnheRfnkfj6e9AAcOrIaGp646XHAa3/Efm4JH+w976sWWpxXrty/jsxA55ta4uebn/Wt70SBx&#13;&#10;60oVnxw64KeDcgc+r8+n82/3i/v1QRUdeeoao67eQAhB+f6f0t/Qe/EgGnW0U/EeHXPhRcKLi9rk&#13;&#10;i9x9Db34k+Qr02cknrol9HIt9b8EgX/2r3vqyhS1PLrgG1f2uPfga56dKoDQjroaiw44P1N/x+fe&#13;&#10;vMHrz0CUHXMkgsvFvoP8Pz731VFqQ5+f+x1yW4UWF/6+/dNsKHrLe66SABe9z9fpx9fej9letdcC&#13;&#10;q3P+xsfyf6fTj34+XXusLW1tYEXP+8f1976dT4TTj1kHjBXUSY9S6yGN9AN3P+va/upyQDw8+qKG&#13;&#10;OFpXODwrTFfOleNOrQdubN25VdN0NDt/FrictJRpWY/PQxB5KhpYvNHqc/qeRbghuC309ztZWFq/&#13;&#10;Lyx2qaHKghwB5549YC75zXvtt7ny3W8XJuLYOVe3JIVaEDA4ADjWnw9E9Xc/bHUO6UzuA3juXA5S&#13;&#10;GTXQ5zDZGqpVkKvcJKkTLH/gyOnuPfqt72G8NxBO6MDhlYjNfPiPyp1lCdh9uvcrl47Vu+2W13bs&#13;&#10;P1IJokbSCMstRqrmuoNj5dWbdK/zgN/43Ef3G+TGwtud7bHrY0o8hJlMdRSZVqVrLMKmlq0eGddI&#13;&#10;uR6SfcibN7vXSxfScx263EZwXUZI89asNLfkOsJ/cf8Au8+WLi/HNHsru0/Le4xkuianMQcGoMUs&#13;&#10;bLNC3zWtB+zoaar42/yy/m35Kz499iv8cezauKSqk2nkXC4Cpr6oEeN9vZZwqp5fURRTxm3AsB7O&#13;&#10;ZOWPbrnVC+wzCznbu0x9oqfWJyBx46CPl1Gtt71ffR+7HKtp7tbQeatljKqLlhrlCL+Jb2BNddPD&#13;&#10;6mF19anqvv5C/wAtL5V/HtKjMV2yJOxtjxani3x1r5tx0BpQw8dVWYiAGtpxpI13jZATZXYc+493&#13;&#10;z225o2RDMsX1cK174asaerRnvHzNCPmesu/ab76XsV7rtHYJuH7j3OUAfSblpg1P5rHc1NtLU1C0&#13;&#10;dWIFSi1C9V/ONM0kbh0mikMU0ciskkUq/qiljblWH0Knke49YESUoag0ODg+h+fWW6HVGsidysAQ&#13;&#10;RkEeRBGCD5HgfKvXiWS+pdQv9eV/1+PfmLL8Yp14ENw/4rrATe//ABHH+9e2fPq3WG2rg3A5ueb2&#13;&#10;H9L/AJ/ofdPPq+CKHI9OhQUDfu12oWs+fwCaqaT/AHZUU4FlDfQkMOLf19iOibxt/hEfqwjB8yOg&#13;&#10;ER/VTfhdqf8AFbw0ceSMeB/b0DBVlkZJLq6OyupBBVwbMG/pyPz7CeQxRuK8epJVgVBHA9cvIL2s&#13;&#10;bXIv+OB7uXAPy69pAzTrGzsb/SxNhY82/qfdWauOrdc/NcBP1IosPwbk8jn37xKDuz1UIoyB1l9I&#13;&#10;IF+Pxx/xHt2oGOtdxXPHrrUpfSLnm1wCQP8AX9+1CtOvKCEp59cnAVQRYn68m1z+Af8Ab+/MCRjp&#13;&#10;qOhJJ6yXbV6woLLcXtpU/g8+/CvA9VIGkEdY/wCrMLcEX+guf6c+99OREU0+fXViAL3/AKc/n/H3&#13;&#10;7q+ta065XtoFrgDj/Uk3tx790y1Ax6xFCXPFjxaxP1/3r23pOqvz6dBXRny6zve4F72Gorb6C359&#13;&#10;uedOml0Zr1xb9IGoLwSTf6n8KfdW1cB15aa8Z68hZlAY6CCP0kcj+g1e9jhnrbDS1fXrrhb+hitz&#13;&#10;pIv6ueL2/wBj731tVUNxr14GxBIuNQFzcAX/AMffuruART9nXZsWLAA6SeR/T/D3qgrXqio1ONOv&#13;&#10;BlQBgoJNwb345vcj3vrWhiaE8OuMouvp08kcAD+l+D7oR29eQlSTTriVACn6gfn+lx+feiQR9nTi&#13;&#10;uSaEU6xLyC2pdQblW4Nv6j6e6Cpqw49OdcdK+nVzySbXABP+9/7D3o4/Pr3XE6vwL8ci34H1Pv3X&#13;&#10;uvWOpjb62t/tvba9oAPE9e66JH5P+Df4/ngfj3t2FQK0691yCk3/AALaiLgc/wCv7rp1ksD1rj11&#13;&#10;yOSALk2t/a/AHuxU9pGadb68BwDbnj+n197OmtCM9e65D6/74D3phXtHDr3y64OQw/Ngw+nPP9B/&#13;&#10;X20y6fPrXXEi7H/aQeLfkm4B/wBt7rpLmteHl17rA0vpYqtuQB/ql1H6i3+H9fbJaoI691//0tIx&#13;&#10;Vv8AX6e5PJzToFu+KDrIFtwP+Nn3rurjpnrPGpDAn8/j/ib+7Kp1V60SKU6eUiZuf62N/wDYW9mS&#13;&#10;JVQekbmjGvXckAseLjSfpzf/AAHuzoClB1VXANa9RlWwtyT9bfT6+2UWgp04zk8OpCoQbtwAfpcc&#13;&#10;/wCufbwTzPTfWZXXVwQSP6f63u+oHh1UjHUpJfoL3/1+Df8AwPuysV6YZT1yZy1rH/X5uf8Ab+9s&#13;&#10;1TUdeAp1lR/pzz+eP9593V8/PqjopHSk21iqjP5qgxNOrO1bUxRnTclVJsSLA2/x9r7KF7m4WBMl&#13;&#10;/wDP0Q8wbnDsu0T7lMaCFSftwadbZ38uL474/D7Xw3khjFXVimUBI/3JZZQqqqIeTcn8f7D3lXyx&#13;&#10;tsey7MlAAxWpNPlXP2efXz9fek9yL7nfnmWzjZmjDEKBU1JNFAA+dMefDq5n52fDPvTefRvWHxm6&#13;&#10;dwkmPk3pufC767kzdWxoMf8A3ap1JixlbkZCsYjgQgmNnuWJKglfYDtuaNo5ie+3V7xI4Y5EtoxW&#13;&#10;rtEp1T6VGS8zgCoHwqB59SPs/tzzJ7K7nsmybpsd1dX0u3S7tKVWkcd7coI7NZppAsUUVjAZGYu1&#13;&#10;BLO44gDpnx+wfj58a6DH/wB8qyn7c7BwVDS0OP2ziX1bUxBoqcRU8NXUAAzhdI12VQ5vwfY3Fxv+&#13;&#10;9DTYqdvtSKCR1rO6j+GMAiOopQtUjj1jbdR8m8s3c1xv0o5g3N5Wc29u7Jt0crGpM1wKSXRVyRoi&#13;&#10;0r5asdwKds/Kjc2/IZKbL5KPB7apozDQbRwC/wAOxFFToAkUf2cBVZGtYamv/sPwcbXsW2bTV7ZC&#13;&#10;8hNWlc6pGPE1bOD6DHRBv+/c587vHb3rKLdQBHbQoIrSIAY8OFAFBArVipbHxHqr35a9Sb97Bws2&#13;&#10;G2jvun2lWCGeaqGGoqXKwzQvStJDTT57WBqLafLLTArGtyHLDUE3MW2X27WJt7Cf6fJ1dozitCTk&#13;&#10;CvEjy6m32B595S5H3kX/ADLtX70iVkC+JMygPqXUyRLXVQVCq5q7YIoadEP+MWdq92ddYeqrqiGt&#13;&#10;zGCyuW2huCqhkE5lyeBqzFBVSP8A23npnimMg4e5I/PsG8n3L320pLKdUsbPE5HAshoD+YoQfn1l&#13;&#10;V797Pbct873NvZo0VreRw3tsjDTSK4QEoACaCOQOlPwaaEcOhDpa3cG2/k/kdrTzSwba7s67os/i&#13;&#10;opoXaGbdvXUX8OyiUcrEoKiShIeYAamDQgjhfZik1xa82vZOf0r6AMoPnJBhqfPSRX1x6dA6e02f&#13;&#10;fvYaDmGBFa+5V3J7eYqRUWe5HxIS4pXQs4ouaDTI2KnqF8pupt+ZDrShNJtHPu+5dwY6LaVRJjZl&#13;&#10;hq58XWrNlMg0kpVUpYaYywyTP6dbhBdj7Y5u2+8u9u8G3jZ5C6gU9a1/JaVyf2dLvYPnnljbOdmu&#13;&#10;r2+hSO0t5WuKODRXQpHGo4ySNLpcItSFViaAV6rG3V0TuHG19dPLPDCkcpZ9bAR3VbyjW310nj3F&#13;&#10;F9yzdRys7UCjP+x1nRy77w7He2cUESM7EED1+Rpxzx9el11xJTYqKNPuKadYmCtJTTRypqB9QYqT&#13;&#10;b6fn2Z7U6Q0BIJGKjNT0EOe0n3KUkRurGpo4INPXPRuv9LTU+Dp6D7yGhpI0jp9MWiI1AZrBnI/U&#13;&#10;f8B7HJ3kpB4YbQPlxP8Aq9OsaV9uzNuslyYmmlJLVOQKDy8gPmej6dK5mafbFEtHC0nnhASVwRdn&#13;&#10;sFYLweSfz7kHZJtdqoXPDP29Yne5e2Rw75IbltOg1oPQVr+ynRGfnlVpJ2ZvKgkLGPZO0MHi6uQS&#13;&#10;ERnI1NL9zIg0W9QcuSpP0t7jfnqUTXkvpDEK/a2afl1lp90q0kg5O2y6GG3S9mkUefhq+kH7CAAP&#13;&#10;n1ShNUlppWIvqdjcW+jG/H/I/cBkktq66qQ2wEKKPIdYZKohbAH/AA1G/wBfeqk9OpbDUKn+XUBn&#13;&#10;ZiSSef8AH3ohq46WhAOsZNh9Pqfz7bfUM16uF1Gleozuzf639PbRqeHT6KF6jyG1gCfxe3+P9fbD&#13;&#10;Gp6eUU49YJL8f0/p/j/X3XpxKefWOxsfr9R/vR97x1ftB64+/db6zqvCm/8AU/7ce9dNManqQi6V&#13;&#10;A/2P9Pr+PbsY8+mmPl12zqv1Nj+B9L/7f3bWK0PXgteuidS+kX1AA8/j6+94YEDrYAU565KLf1J/&#13;&#10;P0+g+lvdRGPPrRY1x137v1Xr3v1AOvde9+691737r3XvfuvdZgQAOfr9Pfuvdd3+o/p9ffuvdeKg&#13;&#10;/wCv/UfX37r3WMof6fmw4/H1vf37jw61UDienanoHkjNhdgNXANzxf8AHt5Iz9tei24vFjk0n7P8&#13;&#10;nXOPHTStp5QC4FwbEj6XFvflhYmh6o9/HCuqtfs6ky4KoVC6HUVF9NwSf9a3t1rZgtR0zHvETtp6&#13;&#10;bqCmklrVjZGHjN2+vFjz7ZiQl6EdK765RLQup49K+vLRUjLHb1ekEg/g24HtfKNCUHn0GLPTLcgs&#13;&#10;cdJOKDRLeYckE2JsLn6H2hVacehRLN4iUiyOs8kbnSYgNRNiw5FvdmrTHSdGUCkx/LrNHTKTeUgs&#13;&#10;ObtwOOSFHu4FRXpp7hx2x4HWWSphgUWIv9L2u3H0AXiw/wAffmbSOm44JZT506Z5qqSW4B0JckKP&#13;&#10;qT/tR9sM5bo3htkjFTk9YqaVYplJuATY/U3v/U+9I1D1u5jMkXzHTrVRiWFrH1KCy24N7j6f6/t9&#13;&#10;xqHRbbOY5gowDjplhp5Z3Kxrq5sW/s8/4/19pUjcucdG0s8UIq5p0rcZt5nKPIpY2HBva9/qFP19&#13;&#10;mENmzfEOgzuG+xqreGaDpawY6lpFvJy44tcBrfgE/i3syWGOPj0EZ9xubpqKKV6gV+fpqMFFMZIH&#13;&#10;CJwAfwePqT7bku1jqFPSyz2We7pIwP59IWvzNXWsRrKRfTQp+o/xPspmuHkNK46GlptFtaAHTqYe&#13;&#10;f+qvTYrCxBIBH5A/Vz7bDAcRXowycip64Ow+l/8AHn/ePemYNw6cRCCG66jVppFijF3dgqj+pZtP&#13;&#10;vQXUwVck9bldYkaSTCqDU9GX612ljMC8WVzqRya1vpltpFxqX0niwtz7GOz7fBar49wM0/1cesfu&#13;&#10;feZb/eA227USKfw8fsx0pd17w2pBVxrTpCRqEVRLTRL4+fpcj62/r7W3t/ZpKAlKYr+fQe5c5X5k&#13;&#10;mtC0xNACVDE1xxHSZ3ps+HIYJ9w4aPTUU0aTiWCw8kDAXLlf6fn+ntHuO3pLa/U23Fc48x0I+U+a&#13;&#10;JbLeF2LdWqkpoQ3kR9vRXqioqamY/cuzvqIJJ9S2a1jf/X9gh2keSrnPWQcEUMMX+LgBaVx59HQ+&#13;&#10;Nex6OSgrdw10eoASShpLKqQ041C+q3BPuReUNsUQvdSgU4g/LrFP375wuUvIdksm08AQOOonP7Oi&#13;&#10;5ds5SPJ70yf22kxU8jRLpFydLEEcf4/4+whv8yzbg2ngMdTr7bbfJYcq25nrqdVY16c+pRFT19VN&#13;&#10;VOI2tGBe3q5LEAfU/wCw9qOXwqzMWwT0X+5Zlmso4oRqFTX9n+TqTuzbdVnty1E4Yw0n4Y+qVwwJ&#13;&#10;ARDa3tzcLR7i81eRr8+PTHLe/W+z8uLFQNIOPoOP7elPhcHT4CHQreBGUFrtqmlI5Je/tbb2q2q0&#13;&#10;GP8AL/xfRBum8zbzNV6MR+Sj5/7HTbnN30OJV08tma9oo/VPMfqL2sf9vx7Zutyit6gnpbtPLd7u&#13;&#10;JEmjA8zwA+VegXzW6sjmCyBmpaU8CKNirsB/Zlcf70PYXudwmuiQDRT1Km2cv2e0qH/tJB+I0oPs&#13;&#10;HSWAstrj8m5P+xN7+y2oXyx0IGLE1wK+f+SnUqioqzJVMVHQU01ZVTELFBTxtLI5JAHCjgf1JNvb&#13;&#10;sUbzNoiBY/IdM3V1bWMLXN44ijQVZmNAP8/5Z6MtsX4+VVYIcjvCT7anJVlxkbAFubhaiYH8f6lf&#13;&#10;9j7Gm18oGWk25Gg8lrj8+oD5y97LW1Z7LlkeLIT/AGx8q+aj1+3odK3PbU2LQjG4WmpTLArIIaYI&#13;&#10;kcZA4aaQcD/EAkn2KnubPbYhBagdvp/hr1EVtsvMfOF79bu0j6WPFiTUHOFP+Hy6LDv3t5qiSSP7&#13;&#10;k1tSLhKaF7U1MDwC9rj/AHsn2Cd25lQMc65M4HDqfOT/AG2it0VtHhpirEdxpX/V8ui9ZPLZPOVH&#13;&#10;nrqhpF1XSG5EKf00oPz/AI/X2C57m4uzqmbB8h1MtjYWe1xeHarQ+Z4n7eoPjI44H+9D/D21QDA4&#13;&#10;dK/ExTrNEi8/U2+vNuPpf3oGvTX29dG1zb6fj36vdTr3XagEgH88e9gVPXuuvehgU691kCixN725&#13;&#10;IHI0/m9v9497GAdXXuvRgE3H6r8D/X/Pvwoevdc2S5Av9Tbj+v8AiPz7uVFOtkdcQQQQeCFt/wAQ&#13;&#10;fdMcPPrXXHSq88n6cf8AI/etOkE9e6x+9At5jr3Xfu3Xuurj8W/Nz/xJ9+61506xltXB+gv9B9bG&#13;&#10;49+6dCENwqOsLDWeSbD6g/n8+2ypYnPTvaueFeu7KqEWN+Tf3uhVevUYnPDroLcpIBa34t9b+9fE&#13;&#10;1etOwAK/LqQU1c3+hF7f6x/P+x9udJ8U+fXem99bEDnTa3+uL/19+691jZQpAA+v+Nxf6ce9AUFO&#13;&#10;nUcnieuSEghWsAQCD/ifwT731Rgte3rjcaiDyuo3/rf37q2ltH2dcmKgBQQB+T+P8OffuqhScjr3&#13;&#10;0IIOoH03vze/v3W9I0k0pnrmTawPDHi39D791TrrQGP5uf8AH37qwdgKDrplHjcfgKb2/wBb6/6/&#13;&#10;0t7q1P2jrS4fVX/UOraPjxkclnuusJtGlp6eomhjSSnJIMj0yxLPURo31ut7oB/jb3kDypLLdbTF&#13;&#10;ZKKkAU/Z1zn97LLb9m52uuZJmZEeqtT4dXBT9h4H8j0EffG2n6+3A6Z7Hiq2luOZ4KiRk1PhcuBe&#13;&#10;RH0i/ilBEiEcqwPsh5mtv3VcgXKVt5sHzKN55+fl6dSZ7P7+Oc9j8TaZvC3KwUMKGnjw+RHzU9rc&#13;&#10;a46K1u/YbYxWyuDm/iuDkTyl4j5pKUP9dYjvqUf6r8fQ+wTuG0tCPqLIl4z6eX+r5dZDct84jcW/&#13;&#10;d28L9NdqSpDDSHp/z9/h6DmCpnppo6qlmlpamJtUVRTySQVETryHjmhKspB+mlvZLHK0biWFipXg&#13;&#10;QaUPy6G8tvFcRtbXKB0YUZW7kYejK1VYfI16sA+Pv8zH5T9BijxdHu599bQpdMcm195s+Tj+1Qcw&#13;&#10;Q5CQmVRb6BtQB/2PuQdh9zuZtn0xXD/VQjismWA86OKNT5GorXrEb3Z+5J7G+6Pi3osv3LuEpJ+p&#13;&#10;sf011+ReD+zNT5gKf2dWC0vyG/lofOWKPHfIfrCHojtKuhjp13/t0x4NpK02QTvmceohmAsFVK6J&#13;&#10;woJsB9fcgrv3tzz0oi3qIWty3B2/TP5SiisP9OD1iPL7RffQ+62WvPafeH5l2OI6jaN/jCBfR7WR&#13;&#10;yyV8zayRscEk8OgI7g/k29oUlBJu34u9iba+RGzJU+6o8fDWY3D7wSnKggIwl+wqSAT/ALthIUf2&#13;&#10;mIHsN717P7iifU8uXCXcZ4I5VXP+lcHQ356epY9t/wC8Y5Mvbr9we9ezXHK24R0V5USWe11eZeLT&#13;&#10;9XDQ/wBCZSfMAV6qS3t19vjrPO1G1+yNn7l2LuKnkZHxG58TWYirYKSDLAtUoWVD9VeJmUj1A2te&#13;&#10;JNx2zcNpuDabnC9vKPwupFfsOQQfIgnrP7lbnHlPnnaV37kzcrbdLJ/9GtpklVflJpNYyPNXAbyp&#13;&#10;UU6Rp1X9IB/w+pH9f99b2hIpx49CUfP/AGP8H+QdOmDzM2EyMNfESPG4SVLG0sDG0qt/hb6ce1Fl&#13;&#10;eNZzidPLBHyPRfuu2Q7rZPZyjiKqfMEdPe/cPDG0G5sUBJjswFaYqt1gqHX9TW4Go3v/AI+1W9Wi&#13;&#10;R6dxtsxycSPI9FHKm5SSLJst+T49v8NeLKMCg+zoMvVpJK8H9PP9of19h8cOhv13psynVb03va4F&#13;&#10;/wAW9+pnOOvdeGgG92P14IH/ABHuwC+Z691xZyNPPH1vb8/X3r869e6yLL6lsALm9j9CP6k/7z7s&#13;&#10;GNa9e6yhgQD9Bzb/ABJ/x/2HtyopXprSwqR59c1KEM/JIFje5H+w96DV4dNhWJCnHXAvqXkAAXOk&#13;&#10;WuRbjn37VivV0Qgn167LgnWQbBV9N+OTb34tQV694XoeuamwF76W5P8AVT/h/vfu3TTZJPWNxcel&#13;&#10;iL2K/wCxB+tvemqRjpxGLHSfTrlGCwIb9RAubj8fg396QMB3cequoUDrpkuLWBIbn/Ym4IAt/X3b&#13;&#10;rwYBtQGOuGuxtYgW4v8AW/8AifdNfl0/QMM9c1LAW1X0n/oYe9qpHVKKrgDr3Frfjg3P4INyfdut&#13;&#10;sDgjy68AvIJ55sdP1N7259+63qb+H+fXAsS4BX8WuLAEC31FvddWadeAOSfPriSQzKBcAcD6cED3&#13;&#10;SpUkdWHDrHyACAAttVvpwf8AVH3TrfXixI+i/i319+6914m/C2sLm/4/x9+LEnSOHXuvM3AtcALa&#13;&#10;9+Sf+Ke9OaCo69142tzwD9f9b22nxEHPWuulC/RW/wBgP6f193cgCpFetnr314JNiD/re/cPhHXu&#13;&#10;uufqfoD9SLkf04Hvw7V4de671Ajj6gDj/Vc2/wB8fetYZqAde67P0A+hP/EfX3TuL/PrXn1w03Gm&#13;&#10;5t+LcH/b+9+Gacc9ep1jcsGsoa+kLfg3ufz/AI+2W1A0U9e68VCX4BL8Bbi4/AJ96NFBJ691/9PS&#13;&#10;UVD9T9Px/U/8a9yeoIHd0BesxTmwAHPJHtwAVr5da1AHqQkduSOTaw/p/r+3USuRw6aZgOPT3TDU&#13;&#10;gvbjg/42H+9ezCNQwz0glPdXqQyix9I+n+2/1vbpUKpp02G9emprJIRzweTx+fabCt0pGR1xZy39&#13;&#10;AvP1+p/p70zV+zqwBPDrgSD+f9sefdOvAVx1kWQi1/UL/U/X3cOevUoepKEXBubf4f8AE+3eqHge&#13;&#10;pAazAi/10kD+h5PvXTPQwdKSxQ9h4GabT4450e7abizDn1XHsSctMqbrEW4f7PUY+7ELz8k30UXx&#13;&#10;FadbZfxK7fiwFFg6mnqEjbHvRVNOzlVUS02mVCf68qD7yy22SK924R8QVoR50Iof5dfPp7u8s7ht&#13;&#10;/MjbpZikiSahQVoVYMpFa8CK/Ph1a93h/Md3N2rRUO0q/ctNidVDCKugxNRHRyVUccehp5kQhyrN&#13;&#10;c8ki9/YQ5U9s+VeU7h5dvhDTuWYM5DMtc9oIoPQGlaefQn92vvEe/vvjs8MHN1xJ+77dEiMVvF4E&#13;&#10;UrIANUpXLlqatLMUBJogr1Xpmdybi3hLn8H1xh6rP7oO29x5OgSMHmfHYeauWaepkBWJNaIvllsi&#13;&#10;lgWIF/Y9upjFbsyHv0toBNKucIATXJb/AAH8od2LlqCC4tr/AJhYxWYmiE2ldRWEyIHYooqVVakh&#13;&#10;RUqpGSR0T/4lbA7Tj6bo8d3XXbnpexp8tunB7inzk0eS3DgK+SodKCU1ErTRVDwJJHUQOzOsi6Rc&#13;&#10;rb2H+U492i2FYt6dxeVcMXNWQ6jTIwacVPdinHqevvD828gv7nS3fthDbPsqxWststurRQToFQyg&#13;&#10;JRHQOQ8UiAKykEgA8TzdcU77T6oy+O7YyeC7b7CpNwbm2k+bx2Io9uYeDaqUq4umxeR/hksjT5BY&#13;&#10;XLVM8ZR1d7auAfZnaw3iwtFdzLPxBIUqTXGkipyB8Rr51wKdQTzbfbFdcyw33Je3z7LbyJBMkEsr&#13;&#10;TESAGRpkLqp8MyD9NSpGhASW10FM2C6LxHx/+SeZxvXFXnKDqXcXX/8AeCq21k6ufJ4vHZ3+Jtjs&#13;&#10;fQ0uRqGaV3hWKaaIzEyCFihdwLgD2XL0XLfNLwba7Czlh1MhJKq9aKBmooKsK1IBoSadZ8bx7r3/&#13;&#10;ALweyFpc86xwTcxWe4fTx3MaiKaW38ISSSMgATS7MiNoITxBqCKcdHix8ewzlNr5jHw4zdFdt6B8&#13;&#10;hj8nufbuLrH2/uDI0ZpM0u3hWCVlglh0RSMwBkUetPSPY9iis5JI5XVWaMnQ34lJwdJwRUYPr1ix&#13;&#10;eXHM9vaXe3yPLZR3elJoYJnVbiKN/Ei+oVSFco9WStdJrQipq79lbyrNxQfxbdeamrY6OmTH06tN&#13;&#10;Goo6aGK1Ph8ZSpaOJALBYokCqoBtfj3e6aBULMaDjg5r0m5Y2uS3uRbbdEBI9DkYoManJzQDAqan&#13;&#10;gBknostVgsLuGlqBS7ZxLUsxZP8ALKaOtlmUjnzSz3uSfr7I5Le1uYzSNdJHmK46l6Hd9z2a5Xxb&#13;&#10;6USqa9rFKfYF4f6s9VxfJLqmLr7cm2917Mx4w9NuCrqcLlsXQBloDWxxfe0tTHTG6x6k1ggEC4H0&#13;&#10;9xVzXso2u6ivtuXw1lLKyr8NQKg0NadZvexvuJJznsd7y5zVKbp7JEmglkp4gjJ8N0L0q1G0kV8q&#13;&#10;1r0WHYFXuPf/AGVgdv1dVM9ImSQy0yazEYqeUBQyf4m349g/bZrzdN6jtGYlQ2R8up750tth5M9v&#13;&#10;7zd7eJRK0R0saVqwrxoOtn34+7IpaKHAR1UUcdBiadsxk3kChIsdhqRslWSSE/RQsZJ95S2UK2tm&#13;&#10;qUoaD8qcSeuFXuVvlxuW4XJhq0krFFpXLMdP+U/b1RB8nOwpN0YDf29qp1jyHZXY25q+GFJHfwYu&#13;&#10;kr2xtFAs5NnTRF5EI/ssCBYj3A/Ne4a7C4unObqZtP8ApVJUftAr11c9h+TU2fmDaOXIhqh2TbrZ&#13;&#10;GJFNU0iCaQ0/CwMmlvmtOq13T0k3FwfqLC5/r/xT3E/Wd0bGumlOo0n6f9iPfulCHNOuEY5P+Hvf&#13;&#10;VnqOHXUoFmA+pF7fj/G/tqTgOtxk6q9NjvpHH1PA/pf/AB9pmemBx6XBa9Yrc3/Nre2er9d+/de6&#13;&#10;4te3p+vv3XusIuDyvP8AUg8f4n3vpzFK1PWcfT3rpvrIhuLH6/19uxny6qRTPXbIG/17WB+tub39&#13;&#10;+dfMdaVqdcFVgfqbA8j6c/6w97j4HqxI8+PWb3fps5697914ZNOnLE4bLZ2pSjxFBU5CpkOlYqaJ&#13;&#10;5De9rMVvb8fX27bwT3MnhxIWJ4UHRfuW67btFsbrc5lgQDi5A/lxPT5unY+4tmzUdPn6QUVRXxGa&#13;&#10;np3kHnZQeQY/rcfn2pvNtu9v0LdLRnFadFPL3N+xc0xyzbLKZY4SAzAdorwz0kgpPIF/9iPaHoTE&#13;&#10;Ux1y0H/D37r3WQC3A9+6912FJNh9T/S3Pv3VHYqK9S0jVbcAtb/fW9votBnpM8hY46UmGwNXl1/y&#13;&#10;OnacjVqIQkA25+ntXBbSz/2YPQe3Tebbbqi5cL+dOlbicalJJNDVx+OaCTxvGVubn6XB/wAPa+3i&#13;&#10;8IssgoRTj0F9yv2uUSW2NVcVBB6hbgkpKF1kh06ZAG0i2oEctx/xX2zeaIzqHn0t2SO5ukMb+Xn1&#13;&#10;BoMjHXRNpjKlDbm9v8feoJhKKU4dLL6xkspArmtRXqbjqGmWqeolX/OOota1gPdooVVyzevSK+vb&#13;&#10;lrcQoaCnXWeFPHJGsFioX9PBFz+WHHv15oxTq2yNO8ZaUcTSvn0k2QSC7f05F7ix+ov7QFfPoTqS&#13;&#10;gouOundIh6iAqj+tiPwLAfn3Wqr1oK0hxk9N8tcT6YgdPNmb6/69j7beQ/h8+jGGzFKyfy6b2ckl&#13;&#10;muxJ5P8AsPbJJPHpcFCii466UADj6Hn3rrZrTHXEK8j6UUuf6D8c/wBffqFsDrRZFGpyAPn0IGDw&#13;&#10;09XGhmBspCkEEgi1ufyf9h7Nra2eZQWx0Ct43aG1ciM16UiYKDHOGkCKpGoEqPzydKj/AIn2sFok&#13;&#10;Rz0H33qe+j0xk/l1jrcrTUqFUstgQSpGph+Ofx/sPfpLiOMUHl1az2y6u5h4gPSGr8/PMzRwkhD9&#13;&#10;SPp9P9e5/wBv7K5btnrToZWWyRRd0gz+VP8AB0nHdnLO5LE8kk3/ANtf6f7D2iJJyej9I1jXSmB1&#13;&#10;xvYX5t9f9v79XFOrgU66ueRbm/H9LfXn3rr1AOHXFlJF78/m30t/h78RXrfSj2hHG+bovKqtGr3A&#13;&#10;bnlfp9farbVX6pAfPPRBzO7ptEgTiaV/MdC/2TmKiHDUlJTalWS2p4zY8G+n02tcf4+xDvFw4t1V&#13;&#10;MAjqLeQtqt5t0luLmhI4A/b0GuMimzVOlPGrSyyWiYAXYP8ATVf/AA/3x9ksKyXKaFFW/wA3Ug7k&#13;&#10;0O0XRuXICrn0B+XR8OrMdho9i1WIzirJViieldXsrCN10s2lv6e5Q2WK3G2mK4ALaT1hp7iXu6vz&#13;&#10;jHue09sRk1gg4rXIx5dEU3ntCfG7xfE0i60rqzTSkKNMiTSARkEf0HuMdy29o9wEMYwzY+w9Zicq&#13;&#10;cyx33K43O4NDCg1Z4MBn8q9WS0e1KbrXoqStqI2jqKmiWli+rNJIY9cuk/UfUe5disl2jlwsV7iu&#13;&#10;Pz6wQu+YJeffd0W0R1IshY+gH88enVfWM2jLlq+qyFUhZqmd5QZbrFGGYmxJ+pAI+nuLorEzytNI&#13;&#10;MsT/AIes1dy5nj22zisLY00KFwckjy/1Dpa43a9PiahqiAhTa8kzgiO30AiQfS39fZnDaCBta9BO&#13;&#10;/wCY7jdIBDODjgBx/M/8V1xyWcx2LEkxlTyAHXUyFeGtYhdX/Ec+9TXUUBLMQCfPre37RuG4BURS&#13;&#10;or8I8/t6BfP77qKwyxY+4QnSaqT9Yu3+6ka/+vc+wzebu0jaIv2/5epT2flC3tFD3lCcdnp9uOg7&#13;&#10;lkknkaWaR5ZG/U7sWZv9cn/evZKzFzqc1+3oZpGkaCNBRR5Dh1j/AKCxNyAPz/sBf/eB71QV9PkB&#13;&#10;Xpwntp6f6j0MOw+ld0bxkjqKiGTDYk6S1VUR/wCUyqPr4IGsQP8Aamt/sfYi2rlu/wBwYM40R14n&#13;&#10;z6jLnL3V5d5Yja3hYXN1w0qahT/SYYr606OFgtk7G6wxwlEVP9yE/cq5gJa2pkH+1Eaj+eAQo/Pu&#13;&#10;Qrbbtt2aLXQFvXFT1jBvPNfNvuDe+GdQirTQCQij9pFfnk9BTv8A7fSGKSOCcUFJYoscb3qpgOAP&#13;&#10;R9PpyF/2/sk3bmFVSldC04YqepJ5L9sdcizTr4sh4sR2g/YeJ+Zz8uii7h3xlM27RU7SUdIxOoK1&#13;&#10;p5QxuCzD9N/6D3Hd5u010xWI6V/n1khs3K+3bVGHkVZJPX+E9IsRC9z+SWa5LEk/Ukt+T7KQNIou&#13;&#10;OhJ4h4eQ4f6h1mVfwo4H+t79wNOqdd2P9D/tvetR4U6912pABuDcn6i3092Apnr3XbgcFQebfUg/&#13;&#10;X/Ae9Gtagde66OpQtgQTzf8Aqb2Fre/MSBUde67K3H0ta2q1vdwpIr16nXYRgb/X88ED+1bm/uoF&#13;&#10;OvdciLfkal/xB+vuwyevceuQsTawv/UH68X4/wAfdj2jHW+HXRNyD+SeSPp/T6e/AKevY66Yrdhe&#13;&#10;9xY8WPP1t7qTVadar1hJ4+n0v9PqfdO7r3WEsTx9P9b/AHr3vp9UCnrhz9Byfx9OffjWmOnKDroa&#13;&#10;rEn688fgf096Ukip6911H5AzXYafyAOb/Unn3UKaknqjBagseufu/V+uaMeF/oOCBbj/AB9+6YdA&#13;&#10;oqOuR4Oqx/2H0/2Pv3TYBJp1jdtR/wBYWA+vvVfIcelCIFz59cktbkgm1uePqLfQ+99NMDXUox14&#13;&#10;BgbNYofSP8P6ce/deJUjAoeuBIsbgi5FrH6C/wCffunRqIBB/b11+f8AW/wFrEWBP+x961CtOrAG&#13;&#10;n+brlHw17k3Atb6D/H/jfvfTMlANA65P9dWrksT9Lj6/S/v32daU40+vXmIPIJuADb6cj/W96z59&#13;&#10;VA7gD1yiYEkEHkkX+vIIIPPvZFcdbZaH5Dqzj+XfuzBV+/k2tuXJwY6pxFI9fiJ53CiqEbFFgQMf&#13;&#10;UyauV/K+5q9qNyglvjZXLaWiWqkn4h+fmOsEPvpcu7ta8ofv/ZYWmSd/DlVRXQCKlyQMLjBznoyf&#13;&#10;aeOxna2a7E6+3BBHDJUF59vVQCsWFMvorqWQkBmRysi6fqjEG9j7GO8ww71JdbZdAEn+zPDI8+oJ&#13;&#10;9vr++9vdu2TnXZ2LLFRbhK/xH4GH9Jaqa8HAPn1U7TZjcvV24srtjL0zypj6+SiyeMmJ0HxsR5qW&#13;&#10;/CrIhDKPowI4H19wcl3d7FeSWFzVwpIKn08iPl59dG5ts2P3A2O35g21wrTxh4pVOQSK6Gp5hsVw&#13;&#10;QRkmnThnNrYvc8Umc2WUuRrqcXcI2s8sEj/3W/50ng/j2ou9vt78fVbbT5r0j2jf9x2B12fmcH0S&#13;&#10;UZBHlX1+3oKpopIXeKVGhnhJjljkUq6EHSdSmxB/x/4jn2Qvqiwahhg/6v8AL1IkTRzhZYyGUioI&#13;&#10;NQeozqHFjyRYXJupt+T7TuNYHnQ1z/qp0+lYyWrn+X7OH8uh06c+TXeXQGXp8t1d2LuLbrQSI7Yw&#13;&#10;V81ThqhUNzHUY6oYx6TzfRpPJ559iDZubN/2CULt9ywTzQnUh/2rY/wdRV7kexntX7s2ZtOd9ngu&#13;&#10;WNdM6oEuEJ80mUBqjyBJHy6tm2n/ADXep+9MDH1386ukNtb0xNQop/744rDxVlRR+QBfu2hYfdU7&#13;&#10;BrP5KeTggEfT3LFj7pbDvVt+7Oc7NdDYLKviL+anK19VOOsAeZ/uG+5Hthurc5fdl5mubK5SrfTT&#13;&#10;TGF2H8HiqfBmWmKTqRmhPq4bm/llfFn5K4ht3/Bj5BYjHVTwCf8A0d75yJytGkpAP2UGSZhX0r/2&#13;&#10;bVAmFzfUoFvdrz2w5a5it/rOTLxIvSPV4kY+2p8RDjz1j7KZSbH9933u9mdx/q9953lWadFNDfW0&#13;&#10;YtpqCo1aafRzrWhBjMBK8FJNeqpO+fhx8jvjZXVMHbHWOdxWIhkaOHd2IibPbOq0LCNZY89jVeOL&#13;&#10;UxIVKlYnJBspAv7iXfOS+ZOXmJ3K1bwgT+onfHjzLKOwf6cDrPT2r+8d7N+8sEf9RN8hlu2FWs5/&#13;&#10;8WvU46h9PKQZKUqWgaVQPxVNOgk2XkqXKUdZtWvdJKGtjdqOVipEc/I8aMbi9xdbH68e0e03EVzC&#13;&#10;23SspVgSprXPp/mPn0P+Z7Gexuo+YbVSskH9pg1ZSfQUOM1PDz6DXK4uow+Snx1QLtSyOA3IEqMd&#13;&#10;UcgH9CP8fZBdWzWlwbd/w+fqOhnt98m42iXkI7XHrw9QeoIIJ9YGrmw/2n6+2qgnu6W9YrckX/tW&#13;&#10;F/qP9e3tvGunl17rkmnWxBuPpz/Ue7DSG+XXuvNIRqBt/QWBPH5JPvxbHDr3XlBKlD+lRwQeSD/Q&#13;&#10;e611AA46912VBsqllsNVhwCfxe3ux08AetEVIPp16McFzwOBY2v9f8Peo1IyT59ar3aeuzKqnkXB&#13;&#10;NiQL8A3HPu2ohj59W6yDQ/6WGq5HPH05BPu+temS0oGR/q/b1xuSTpAsAAD9Bx/T3UsQccOnaDrK&#13;&#10;4AtYXFrG1rX/ANj7c6Zj8yeuBDC5AH4Iv/rf191YkZHV1dSdI66upspNz9ORc3tyb+9VyB1oq9ag&#13;&#10;9dsQvIFwALt/U/T6e7E0FerrqPxdclI+pFwVP+8+/A1FeqSAkY69IQLWUW0/W/6QP8Pemah61GpI&#13;&#10;OSOsZFxqufp/sPp/T3qgPf06PTrvS1g9h+Ba/LA83B967q1p02JATTroqDGSyrf9PNxa31+v+PvT&#13;&#10;Lip62GbVpPWBgRwADaxv/ZHunTnXuCTchbfpvzf+vvVKEnr3XbWIDc3Xiw/23HvXxLnz691xJYXB&#13;&#10;tcn0gX+n+JPtipWvz4da66UFR6iCeef6XN9PvQP8XXuuxyD6r254Fj/vPt3Xio8uvV671XvwRqUA&#13;&#10;2+lh9P8AY+7hmfuPWx16/qa34tY/n+v+9+9BVDah5de+fXXGrn6+7V1ZXr3Xf9Dew/NrfT3pgTQd&#13;&#10;e64P/tJueLE35H9SfbLqF+E9a64sAVszG63PptpP5tz7oRUUPWuv/9TSdCfkkn/D8f7b3KtMU6AR&#13;&#10;YkU6yxi7X/p/vh72gBanVT1KUAWJuOef8AD/AIe1Sj16TuwOfTpwgYL6b2Ujj2pQhc9J5VJz1IaQ&#13;&#10;AcG5JAH+392Z6ig6bCHj021PDgnjhr2/pxb6e08pCgE9KYgWGPLqG0i/gcj6f6n/AG3tM0vShUpx&#13;&#10;68jFib/4e9ISTnq3WT+yf9Y/717eHTT8epMZ4/1j7fX4emjnHUsMLqQefrb/AFjc8f7f3dR3CvTN&#13;&#10;CASfLo4nR3UgyFXis1JFNWVkxjmpYY9QjUSeoKwX6/4+5C5Z2NZWS4IJY5H+EdYv+7/uSbSC62pG&#13;&#10;WOJahmPE0/1GnVwu09kdk4rBvWUlfBihBDS/a4+7SZCpSVG8ktHD+kpCFHmck6dSDSS1vc4Wu37p&#13;&#10;bwfptpwKL6/6v+KB65o8wcz8lX26/TXMRn1M2qTgikEfEeNXrVAANVGzToOeu9vbbj+QdTJmuyJs&#13;&#10;v3HmcYY6fZpyeSyVTQYKnjWplaqpYAaemJGll82hirKVXlblm2wWSczMbm6L3rCgi1sdKccgYGcg&#13;&#10;kDod847zvkns3HHtWyC25YtZe69EUUayTsSFCuxE0g8jo1gEGpqCOro+ldwYvbfZm3+rcFDVt2T2&#13;&#10;LsvcVS8E1NVUrHblDMtBkaFMnJpp4ZqmdhGYpnBMSS2+h9ju7ubKNxDcfEo8QClQNHA8CKgknzPo&#13;&#10;D1gTe7VzRu+xXXMluwWwiuYrLtlRS0lwpYKVLKzRlFrI57BVdeDgWczuPZ23Mt2xJuzC4vMK21tu&#13;&#10;NtLLbZ3Nj6iLHdjYuvfH5aHLUscTeWBccYpIqiCWzvCUvax9tE7hNLA9sUW3qTJrVtbAg0CnAUhg&#13;&#10;uWBoNVRUdFNlabNPtD2N+LmTdGZ0tljKpbxqXiJkmfQ/iqwMyhY3jbxPCOsozFayOva+LrDMdn4z&#13;&#10;BZ3Ibv2x2R2buHsmg2llFp6XH7Mze59E+aoKGrpf35aV6gNKEJUsPGjWKs8iLbrZdsnuvCmaZZ5m&#13;&#10;lVTSkZf49J8weP5j0qZ95yWXnrathvN2tI9vvNk2232+S5iLM95FbVWGR0bsSURkIWFaHWwqCqxp&#13;&#10;XujH53KYPdW48PiRVbmGKmyM0OGoIqeaSLH0YjjSTxjiOOJEjGrUAB+STe28RSizluLdayaSccTQ&#13;&#10;efRv7a3u1We72GzbnceHYmZUDSyEgeI5LEVxqLMzYzX5AUrg61+Sm7cttyV69oKPK0GTqcfVRxM1&#13;&#10;4fEf2mdWAOo8hj/UH3GG0c23k9mfGokisVI9PTrNXnv2N2Hat8VLEPLbTRLLGxFdWoZ/KvDoTMv3&#13;&#10;Nk8ti6SknqFllgHjjCtYvJLJqM0tjyxJsT7OZt7mliVGYE+nzPn1H+3+2dnY30lwilVIq1RwAGAO&#13;&#10;jlfGjbG4t80sWLhCVk9Q4lklZlhpaSFx/nJ55CFVR+WLD2LtgEj2rGbPWOfvHuW27DffUINAGAPN&#13;&#10;iOPQd/PTpHs7Cnbq9a4/bW88LhIKus3AYcvBJVTZWaO1qSlXSxESq0aaWJJa/wBD7JedNt3W4top&#13;&#10;dojV0SpZWPcSeBA88cP9jof/AHV/cTkKW6voOfbmexubhkSAojGIRA51P82NXrwpjqtr4Z7agr+8&#13;&#10;MnFlqOfH5bGTeasxlZGyT0jeYrICj8iz/wC9j3HPIFtHLzHJ4ylJENSp8uH+XrNP70W+S2ftRbPt&#13;&#10;0qz2tyNKyxntegqpB86rU4xjrY8rJ6DGfHfvzJ0bxrl4OsK7B4aAMFklq9wSLjJIobENd42eMEHj&#13;&#10;V7njcxItpJo4lGx6nSaD8+uOnLUJufc3ZlvidH1sMjHjRVkDOxHoqgk/LrVk+QuKqtlYvZeyqqsN&#13;&#10;VPh8eDVBGuqVEqmQx8D+zq0n8m17+8aOaYGsoLewY/ACT554/wAgadd1PZHcYuadw3Xme3j8JLmT&#13;&#10;tqPIY/nSvRU3mDAAD/eP+J9g3hx6yQSKhr1HZifrx/h7306FANeugyqeSR/rDn3R2K0p1YqWwOsM&#13;&#10;kt/pzz/xr6/8R7YZyRU9Oxx0NSOoDWZiwN+LcfT6f4e0xNTXpUKjr3vXXuve/de697917rqw/p9f&#13;&#10;r7917rv37r3XKMAjVyPqB/S3tyPietMcfb1l9u9N9e9+AA4deqTx6l0VFU10ywUtPLUzOQFjiRnP&#13;&#10;1tyFH5Pu8cbyNpjUsT5DpNdXVvZxGe4dY1HEscdCVheqtwS1EE2bx9RQY6RkGqVkjlkDPoCqrG9m&#13;&#10;JABAv7ObbZLpnH1KMimnHoA7v7jbNFDJHtEyzzr5LkD5mnAeterZ/h91bsw5mFZMXB9rTqr16CKN&#13;&#10;ampiAHpE0l9JY8X/AB9fc2ck7PYhwqLgeoyTT/L1zi+8j7gc0SWTEXBEj4TuOhSfOg8hx6U3zg6o&#13;&#10;6+qsjtLdcG3NuYXO0GJ3oZaVa6WOt/u9Q0ULYjJfaSEiZ0rGkhLnSfXe1gPbnPmy7e8kN4yIsqLJ&#13;&#10;WrcVAXSafJu38+ij7q/uLzfaWm48v/W3NzaTzWNG8MGP6iR3E0eofADCFdRWhK/Pqih7GSTT9DK+&#13;&#10;njTwXNuD/h7x1bLE+pPXXWM6Yhq8gP8AAP8Ai/t69o/rwf6f73f34KxyB1rxG8uutB/PH+vf3vQ3&#13;&#10;p1vxD6dcgtubi/8AT/ih93RSDnqpdjg9Z4byyKPUVY6bgfQMfdzXh0zJRVJHEZ6Ot0/FgsdioVkp&#13;&#10;qaWVwrsrkXdjx63P4/w9yHsKW0UAFAccft6xK9z5d53DcWaN2VBwp5Ux0jO2jj2yglxUMEVTK37q&#13;&#10;U66V5PGoA/7z7Lt88LxawCjHy9ehZ7aC9G3GPc2JjUYZjXyzT7eg3n2NW5CjMzzo1Z4/IsMh0IEv&#13;&#10;cqpP55HsofbJJYwWbv4kenQ7h5vtLC58FIz4VaVHH/VXpIw0pxRkp3AEiMfIFu3q+hN/ZYFNu2j0&#13;&#10;6E0053HTOldJGK8eoj1lWJtSPpQf2fyf6f71714rl+NOlaWtt4dHWreo6xT1EszhpWuLGwBKjSTf&#13;&#10;k+6u5PHJ6tDDHCNMY49Nk1aiXVP3GHHFtI/pz+fbDSCvRjFZySDU+OmtpHkYs7lv6CxUD/WHtkkn&#13;&#10;j0aIscahVoKdY29JB5I/pfj3rpzrq+sWF9X+pHN+P8PfutE0FTw6dqDDVVSQzK0cduSeCf8AYe34&#13;&#10;baRzQ4HRXebtb236aZbpeYzb8FOqMUBIFy0lgDbm/Ps2htFQ1b9vQL3HfJZyVUmnp0oosjSY5wAy&#13;&#10;n6Aki45FrKB7WLLFBivRHJY3V8uo/b0wZ/NGWNmjuzL+AfUQP8R9P9b2ju7nUKKejvY9qEcgD8D0&#13;&#10;HVRNNUHVJIbXJCANpH+v7J2Lua5I6HcUUcA0x0x59Q9NiAeLe2/l0p8QU+fXZsDYX/335966tGSV&#13;&#10;z1179051737r3XBgx4H0/Pvxz17qRj6x6GshqU+sTqSL2Fr2P093ik8B1krSnSW8tY722a3kxqGe&#13;&#10;jD4quwO5cb4q9YJVdQXjZrMkn0P5v/vHsXQzW17AElzTyOPzr1Bm42e87FfeNZArUnPqPTpxw42t&#13;&#10;tKreWmEEJkQrrZw5XnUpGo3vwfblubCweq8flnpFup5i5ltRHcEmh4DFf9VOsTb4rKrc9GmOd/sH&#13;&#10;LpWsDpRhb0kgfUe6/vOR7xI4fhPH7OnV5PtLbYJXvQPHGUFK/wCfPT7n5scm6drZRk+4loamKSVQ&#13;&#10;Aysp9QLEcAAfUn6e1V2YReQynipr0TbLHfycu7hYKRGJUIH7ejX7+7Tx+49j0G3z4Z9Kx6aeFAI0&#13;&#10;GkFvIfyfxxx7Gu5bzFdbeloM/LrHLk72+vtj5tm3cakDVGsnJ+z06KpW1+PxyN5GVmS5WFQBGgtf&#13;&#10;6Dgf7EewVI8cQoTw6yKtLO9v37AaE/F/q9fToGN0dioWenom+5kUWKQsftoyfoZJCLE/g2v7D17u&#13;&#10;4GpYMsOpU5f5Gani3XYlK1OWP2DyHQM5HJ12TmMtbO0lidCXPjS/4Vf8PoCfYamnlmashr8vLqT7&#13;&#10;OxtLKMJbIFHr5n5npv8Ax+Dbn6AXP+PtjhnpX/q/1HpX7V2PuPeVUtPhMfLNFqCzV0gMdHAC2kl5&#13;&#10;jwWH+pW/swsNrvNwcLbqSCck8B0G+Yubdh5WtzNuswRqVEfFz+XkPm3R0dg9C7c2nGuU3E0WTyMS&#13;&#10;eR5apFFLTm128MD+kAf1bn3I+1crWtgPFue9wfPNPs6xW5z95d75kdtt2MGC3c07Klm9ASM586Gn&#13;&#10;Sk3P2bicHBJS4U07aFKtVEKKaM6eSi8aiPqCePa6+3qC3QpBTHn6dEXLvt9ue8SrebvqGo1Cg93H&#13;&#10;z9K9E43n21VZCpnSjmetncsHrJWbxJ/URLfm39Bx7jndOY2Z9EB1t6ngPs6yh5X9u7bboEM6CFQc&#13;&#10;IAM/6Y+R6BOqqayvmeorJXnlfkvIbnn6r+Qtv6D2E5XknfVISft6lK3ghtIxFAoRRgAdRREqi3A+&#13;&#10;n0HuoUkY6fJJ69o/xFv99+PftDdaoeuZt+AALD8D24ooM9bHXr/63+2Hu3W+u9IN2H1Fv979tBaG&#13;&#10;reXWvt67FgCSfpbV/Ufi/vxNeHWq9eNvpYkfi9j79p1Dr3HrxY+nk2H+vcfkW9+oV49e4dcCzA8j&#13;&#10;i1rXuPr+fdDXFOvdcxYi9h+k24A5+v1/1/dxwxx691xV2IYcC/N/wOLG39PdQzHj16vWNG03/wB4&#13;&#10;/wBb/H3VWyR17rkQG/wJ/wBe3+w97IUjPXuuhfkfk3sL2BBHvQrWj9eOB1hC/VL8/X/YE8H3breo&#13;&#10;+WOsJYLa5tf8/wCP4HHvRIBqenwAygnPXPSbXH0+p/17+91B68GAbRTrofm3P4Nuf9f6e/dbYAjP&#13;&#10;XT3twLMPr/j/ALD3o1pjra5Ar1kjN76jbi/0/p+PelLHiOm5eA6x6mBfSLqfxfgg8f7D3braqpUE&#13;&#10;jroIt2YtzY8C4/2J90Kkmo62WcHA67H5BOqx5/4p7v1YYHWVTqtcjgED+t/yffukp4nroqwDWAb6&#13;&#10;2J/33+39+6szAgD06xgfk8NaxH9QD9T71QHJ6fWgHb12G0XW1iR9ALgf7Ee/VUY6o6au5eu1Hpve&#13;&#10;wvwG/r/gD731Rjpai469zfj/AGBt/tjb37p5cqCeur2IHN+QeLfQ3P8At/fuvMgbqZistksJk6PM&#13;&#10;YmsnoMjjqqGppKmB5I5Y5YnDJfxkEqSLFTwRcH3eC4mtLhLm3Yq6MCDWnSHcNustzsZdt3CMSwTK&#13;&#10;Y3VgGBDVrQH0rX1r1cbs7dsHbHXG3Oz9vaU3ftlEizFEjBmWakISvpJQv6kYEspvyje8h9svk3za&#13;&#10;Yt4tf7eIUb7VHeG/wj7euZnM/Lcvtzzxe8hb1X92X5Jgc+SPUo4+YNFI/iHQH/LHr2j3Pt/Edy7X&#13;&#10;pNUv20NLueGNA0n2wOhKmUL/ALspZSYZSRcqQfoPYa542pb+1XfbMVNP1KcSPKv+lOOpb+7lztdb&#13;&#10;FvNx7X7/ACaV1FrViMajUlF/oyL3p8wR0QzEZnI4OrSsx1QY3H+cT1GKZOLxzR/kfXn6j8e4xtry&#13;&#10;e1cSwn8vX5dZg7ltVnvNobW+UMowD5qfIg+Rr5dCtJDt7sanMkZTE7lhjUmMkKtQwT6ED/OJe/I9&#13;&#10;Q9iBksd8ix2XA8uo7Sbe+Rpwkitc7ex48Svz/okUGDg9BJlcRkMLVy0WRgMEykhdQYpIh+k0LfRh&#13;&#10;7Dc9rPav4Mw0ny6krbtzst1tlubNw6E5qKEfaOmsXvYqBxa49pBXVw6MOvSgMo9K/X8Dk393cCle&#13;&#10;vKNPDp525uvcmz8nTZraefzG28vRyLJBkcNkKrH1SOhDKRJTMtxcfRgR7ds7+826ZZ7CVoZFNQUJ&#13;&#10;B/lx/Pop33YNi5nsm23mSyhv7eTDRzRJIpqKcGBANPMEHq1n4/8A84bvjremh2z3Hi8T3fsl40pa&#13;&#10;mHOU9NHnDRlRHKrVEqtFP6Lj9xAT9CT7ljYfeHdrUGHfYxdx8CwISQA+o+GT7D+fWBXuv/d3e2XN&#13;&#10;cjbv7a3MnLe4gllCky22viKJUPCQfxRt28adGhk2N/Kv+eDfxLY2ck+Knc9bqqnpcatJt/HVWUkX&#13;&#10;g1O364fw+pAlK3NMI30iysL39ir93+2fPhE23yixvGP4QIXqOGpG/Sf8qE+VOoNj5q+/L91VPpOa&#13;&#10;7X+unLcfbql13YSMYot1Efqreqf7+Ei1NWVyOilfKT+VX8lthbbTeWysRSd57fwof73cnXWmfK1G&#13;&#10;KWNpVr6jaZaSoDKi6pEpnmFz6C36fYS5w9sN/t7ZbmwAvjH8RjGlyvr4Z4keYRm9R6dT77F/fq9m&#13;&#10;+at1fY+ZZX5XmnpoivmrbpMxoY1vAFQAn4WlSE/xhR3dVDV9JW4yuqsbk6Krx2Ro5Hgq6Cvp56Ku&#13;&#10;o6iNtMkFVSVQWSN1PDK6gj6EccwtKkkUrRSqVZcEMCGHyYGhH2U/Z10Js7q3v7ZL6ykSaCUBkkjd&#13;&#10;XjZWyCjqSHBHBlJWnBjXqGCbGwIb8c6j/gLe2sV6U9dAF+FBUjk/4/1597Xu4de6yMtigBv/AIcX&#13;&#10;P9efdipHXusgUW5Fub2v+fwfd1XGetEgZPWMAJIwJJt/U3+vI90X4ut9cmAJPJuo+n492NGJrjrX&#13;&#10;z66XQVP44591UKFoet9YQLklSQB9SAbH/W9169xweuVzcX1ennTYi4/1j78WoKHh1o8KdSWdDpII&#13;&#10;F+LWsQSPofbutQOmUBDlT1xDkXsfyGX8gkfmw49+DcT05oX067BDlWPpYk8/j6+/LkVPHrxWnAnr&#13;&#10;zpq4T8G7n/Vf8F9+evAdURiELHPXIBbgm4AFh/xHHvarTPXm1gUrU9cWN2A/SNPN/p/r/wDE+9Ek&#13;&#10;MB1dNVO7rskXNrkcf4fmwHu/y68hJUE9ebnVpBU2JsPrx/QH/iPejw69XTgnj12oup4u1iCCDz/v&#13;&#10;JHvS5XPVDqVxnrGeFsBoJOn/AABv9fem7fh8+nusei1lPLG/P1/1jf8A437aZW41z6da64/S97X5&#13;&#10;J/rb/H3XUFwcEder1jez/p9Vjfi/4P8AX2zIKovn17ruwUldVybWUn8/6x91XSuePy6912GBBFxf&#13;&#10;6H+v0492BXzx9nXuuOsDgj9H1sePe/EAqB17rKLFQQB6gD9PyR7qtSajrXXXANv0m4+g+vH5Pvba&#13;&#10;a9vW+pFFQ12SnWloKWesqpCQkMCF3P0FyB9B/iSLe3reK4uX8O3Uu3kBn9vy6T3N1b2cLXF3IsaL&#13;&#10;xLGn7Pn0YDZ/x1ze6qXIpLn8Vi87S4t8jR4eZxJJP4luySMDc/WzaV4JB/HsZ2HJM9/E/iTKk4Us&#13;&#10;Erxp5fb1D/M/vRtXLstu62ks9rLKIpJwKKlaUP8AOvzA6L3V0lTQVFRR1UXhqaaSSCphceqOaJtL&#13;&#10;IP8AY/n2CZLeaCRoZR3KSD9o6mKCaG5gS5t21xyKGVvUEVB6/9XSf9yt0AOuSsVNx78DQ1691JDD&#13;&#10;+o4/x/3v2+HHTZTOOvLKA62INzwv1v7ssgB6qyYx1OWQWbTa9/x9Abf09qa6jWtek5TPUeoBZbkn&#13;&#10;/X/1ufbU4Ph9Ox0U9N3tF0p6yR/U/wCt/wAT7unHrR6kC1v8b/T28OmnHn1mjPJH+x/23t1Omz1K&#13;&#10;S1j/AIWv/sLkH26DRq9NuK1HqOre/ilk8adt4KWERyVMcMaO7KpYMOGUCwPueuSpoTYxOuSOPy65&#13;&#10;k/eKsL5eY7tZqiJmJAB4jq6XpnMYomA53bMO6Fx/3OQwlLVZGsxlFDX1OLlxsoykWOKTVdI4kSWS&#13;&#10;j8qK8kUbagUFpajja6j+Mx6KGq8eOVH+mFRXyJr1zm5s0bbdPPGRSVDFIrVOQ2uKRSMBonFRxDoX&#13;&#10;jIKyMOs2FGyus8rk9z4vDbM2EsuT/vLuzJ4/D43EQ1Qx8pq563O1SIZqmONAwLVEkrhSV1Etyra1&#13;&#10;22whkmjjjiLgtKwAWpPFnagLMq17smpPRdfXnNPOkdtt17PdbqY1ENnBJJJOsZc9sUELNoRWfSAi&#13;&#10;KieoAHSq7++XeK3LvHPbswyYrbGK3VHDX0FFiAaWlio6nHQhpKLy6ZI46gfvGI2A1aSOPZdBPa7V&#13;&#10;YR27zGcIoCyOasw4gsfM04nz48ejKw9ttx5n3i43aaxW0leZi9tACIYnB0uka1IChw1FBIFaL206&#13;&#10;rJ3/APNLBbfWvxC5Jal5lZXeF9UIPICzEG1x/rcewvuXPVla6odVailQcV6yh5O+7Bve+eFuC2+g&#13;&#10;KRQNhvyr0jOne8YctVw5B38zVtQZEeVrIutrrz7RbHzCk7+JUnVnPQh9yvaifaoTZ00iNaUA+Wer&#13;&#10;iOtty7axPVm7Moi01fuzdsVPiw04hkShxA/elFOCCQSfr+D9D7kuEGULMDilf9X+HrATmW1vzzHF&#13;&#10;tZUpBbtVTTzBqWP9Img+zrW++UO3P9F/yF3XFgoRS4Lf1Eu58XFCvjpxWVOtK+KBQQo01UUo0gf2&#13;&#10;hx7x75utDs/NEscApHdKJF/OtR+0ddlvYTehz/7M2D7u/iXezyfSykmrGNaGMk/OIrn+ifToHOvN&#13;&#10;4VNXkGqMvV6SlRoWJnNlUNYix9kW1X7yvqmOa/4OpJ545Yht7HwtsjqGXjT1GOrO+ne96TbdIaUZ&#13;&#10;k4+hnRErCsywrKgII1G/I/1/cvbPv8ECaWei+ecY6wF9yfae83a48Y23iyKTowTQ9Gqye98bubDx&#13;&#10;1OPnSpgki1eUOWDArdWuPqP9j7GL3sV1CJIyCKcR1AVlytfbJuTQ3iFHBpSlM+n29Em/uzSbS+Ry&#13;&#10;dlUQWmp8psCb+OxIwUyZNaxaejqjpIu0kaAsSOdF78+wD9FHY81DdYjpV4CGr5sCKHrKY8wXXMPs&#13;&#10;geRbysj2+4r4B8li8MtIv5MSB6aqdGo3T3pS1HXOUw8NfFG2SqsXJUh5XBFNjqj70aQg5PkCfX/H&#13;&#10;2LLreopNvK4DceoA5f8Aa+4i5ygv3jJWJZAtB+KQaM1/ok9UEd9b0m3n2FmKwyXgiqXjTkFSyNZn&#13;&#10;v/jx/t/eNvMu4Nfbm7n4VJ67GezfKicrclW1oR+o6gkfl/k6BDUD9Pr9f8LeyEMpAz1LelvTrzEr&#13;&#10;bjk3/wBh/j7q7DSR1oDUadYGk545P5P/ABT2xXpQBQUHUZ3+oH4+tvqf8PbDMW6dAp1jF/z7r1vr&#13;&#10;v37r3XV/x+ffuvdd+9gE8OvdchHzck/8F/H+HuwQk56qW656V54HP14+tvbwwKdaq3XYAAsPetQ9&#13;&#10;etEk5PXf1/3v341NADx68ONOhP2F1BvPsCZP4LjKj7R2UfeSRuY25sPGber6/j2c7by/uG5ENAvZ&#13;&#10;/ER/g6jvnH3P5U5KRv3pOPFX/Q1Ir+Y8ujzdDdVbRxdRHDUTUlbNT5ybC5rLw+Ot+xyWPlWLIUng&#13;&#10;Uj9yLULx3H1+vuR+W9lsbdgjkMQ5V2GaMOIPoRw6xE94fcTmbcoy8SPCkkCzww5j8SKQVik1eauA&#13;&#10;aEVwOrL838UdsdhYJYm2VQ5LDJBDkKWWpinXI1M1BAzQ5VpqV43jNhqWFWKr+dXJ9ypdcrbZuMBS&#13;&#10;WJTGKMKnNRnVxGQeHHrBzaPf/mDkzdy8O6SQXLExMEIMarIaNFpYEN/pyK+hHRD/AIsdtY/Lbm3R&#13;&#10;R4DKRzV9LW1qUkE8iB3wlNXGnp6yEQWEqG6jV+oFgGsfcf8AJ++RXF5PHauSyMaKf4R2gj5HHWWv&#13;&#10;3gvbi/2rYduut5tykcqIXZQaCd0qY2J+A4bGRQVB6XHzD3HNLgZq+vSinrqHZNVTQ1JqdWSo59xZ&#13;&#10;Y+SmlijcaIZYYInj1J9Vbnn2Yc83YFs08gBKRED1UyE1/KgBHQV+7TsajeEsrQukc1+jMlCInW2i&#13;&#10;FGBplkd2DEEUBFeqYCBe/FyBewt/t/cCqKCnGnXUytTUcPn173vUoxXr1R1kCG1yeADYXN/95976&#13;&#10;oWqKDriguR/Q/n/D/X91NCaenVj090eOqKuVIaOCWonJAWKFHdtRNhYL/j/X25HG8rhIwSx9Oii7&#13;&#10;v4LWNpblxGg4kkAU/Pj0N+zNg9h1uQXG6/4HbxM6VcgWtaB2tqpqdSWa44Bt7Eu3bZuskwh1eGPO&#13;&#10;vEj7OPy6iLmvnPkm2sTfAG8oSBpWsYcDgzDA9TU9WBbV+Iv3+HWbOSigp6iWlVqueaKLNKxQVP3T&#13;&#10;RVI1CNtDIzhbKTb8+5MsuS1lhH1NFJpn8Xy6w15g+8Y1ruNNoXxGjVuxQWgpUqFBU/EKg086V6B7&#13;&#10;v7ZFHsBayfFVdBWYvHxLA8cEZeb72Jgjz09WCA8Mi8kMtwy3HB9kfM23ptdXhYFFGQPWtP8AV8+p&#13;&#10;J9nOa5ucJEg3JXS4lJYFjQaKVClc0dSMGtCOOR0QasrDPPJUMmgzMzFT9RqJA5AP4/HuMJZPFYye&#13;&#10;vWZttaiGJYTnSKdM9TURRD1AXvcACzsbfgj2nZwo+fRlFBJIRTh0yy1UkwIvoTk6Qebf1J/PthnL&#13;&#10;dG8VrHGKnJ6iges8cW/4p7b6U9c/e6GlevAg8OnTHYauybAQRMIvo0zgqnP+pv8AU/63tRDbSy/C&#13;&#10;Pz6LL/drOwXVI/cOCg5/PpeY/aMVNplmvLJYXduFv9Tx7NIrFI8nJ6BV/wAzTXA0wEqvp07zLR0K&#13;&#10;+plLXGheAotwfaklIhnHRVEbm7ao4evSfrs96WQOI1XgWax/1lX/AHr2hkuvwx9Htnsp1am7q9JG&#13;&#10;fJzSlgjFAb+r6uefr/h7RszOat0KILCKNRX9nUyOcS06r+pmBD3PJH9f+Re/Lnj0kki8ObVw6Yph&#13;&#10;4pGUfW/H9Lfj2xISO3o4hrKor1HPPJ5/r/j/AF9t9Kxwx173rrfXRYL9fz791ogHj1wD88jj36ue&#13;&#10;t9cgwJtf/jfv3XuuDLdrADj6jgcj8f6/urCvDrw6y08s8cirDM8RZrXViBz/AK3uyNKraQaV6anj&#13;&#10;glUvMoanrnoQKPZuRyUKVH8RYuSG0yF2H+qGkD6/63s4TbpZ1DK2fn0CbnmmxsJTAIQADSoGP9Q6&#13;&#10;Hna2yoYqCI1CBJmjDSSD/PF1/p9QgP8ARv8AbexNZ7ekcQJFD/PqGeYebJZb1lgJ0gmgHDP+HqfP&#13;&#10;iqGFhNWsiRU/KR6jeRh/adz6nP8AQD288MS90prTh/k6RQbndyL4VqNTScTTh9lPh+3pB7q35j8T&#13;&#10;H9vA6o2k+GKMhp3C/wCpQfoX/E8+yu+3SO3GlTU+nQx5c5NvNxfxpwTU1JJIH5nz6L5mt0ZPMMyO&#13;&#10;5pqUlgYYnbU4PAM8n9rjmw49hS5vp7hiOC+nU2bXy7t+1iqLrkHmeA+ymB9nSXZwDZLG314PN/pa&#13;&#10;3suLgUUdHwqzZ4nqTQ4+uy9ZFQ46jnra2dgkUFLH5JCfoDx9Bzyx/HvcUUt1KIoFLM3oK9Jr2+s9&#13;&#10;tt2vL+RYokBqzEAV9M+fRrevPjZPVfb5LebWT0sMVA9owPwKuoTlj/tKcf1P49jvaOTNQWfcTX+j&#13;&#10;5fn/AJescudvfeG2D7fyutW85j/1jHl9p/IdGUq8ltHr+gWkpIaZJoY1EdFSCNWWwtchPSn05J+v&#13;&#10;+v7GTy2W2RCJAopgAdQPBYczc63pvLp2KOal2rT1/PosfYncryF4parg38OMo2uLfgzHgH/Euf8A&#13;&#10;WHsG7xzIBVWI86Cufz6yC5G9rEhAlWPPEyuKf7z/AJvLorGc3RlM/I33MxipyeKeJmEdr3tI31c/&#13;&#10;7x7j+73K5vMMSq+g6yB2rYtv2lB9OlX82PEnpO+O/wDVv8Ra1/r7QhD0dY8+uQQn6/61j7d68WFM&#13;&#10;dZCqnjgW5Nhc2966oGbj1iYAHj3vpxSTx67S1+eRbji/vRI603Drog3PB+p/H4/Hvw62pFOuhwf9&#13;&#10;v/vXvxFRTrZ674/A/P8AvP8AWw90CevWqdeuAQWv+Ppb6X+vPvRIXA698h1xI9ZvcDggni/utPPr&#13;&#10;XXCRjyF+hP8AXj/X96avDr3XlYqPwT+feq0wB1rz66vzc/n3vAP29b69+eB/xP8AvXvdRWnXuuaq&#13;&#10;S36bX/230/x49600J9evdcWuGv8A7b3rg+evdR2Nzf3bp+MUX7evadX6iPr9Qeb/AIPv3W3YrwHX&#13;&#10;LSQrXYAEi1/r/Tnj375dNFqsCBnrEdQFlsD/ALfj8ge9NUjHT2lfiI660uHuW1fhvr9AOOP9f3UK&#13;&#10;1anq1RTHWQAn6fj3YkDj1VmC8evD1en8H8j6/wCwPvxNOmnz3cOujwOfp9L3/wCJ9+qPPp1G1Drq&#13;&#10;/qtbj+v/ABB911NXI49WINMdd3UMbAGxJJH0P9Bf/D3fHl00VkIoesgckgWAvb/be/VFadNshUVP&#13;&#10;XAkByeLgn/bfT3U6a56v3OoWmOvFw30RTe4JJLXFvr/h7sOGOq+GQaV64urGPi4HP4N7W+o/2Pur&#13;&#10;AnA6cDR168qgGyn8/n/Al/r/AK9v9v78q6c9ak1NgDri7EAseLcck2/qePenJA+XTikHh10GGi97&#13;&#10;8XuPrzzwPdPEAUAdW6NH8Te4G617Dp8Rlqlo9p7wlixmSWVyIaOuk9FDXFb2CnV4pSF5BBP09jjk&#13;&#10;LmL90br9LcsRBc4avBW4A19D1j394j2z/r3ya+4bbGDuO2hpIvNnjHdIg9SKa1HrX1PVoNThKDb+&#13;&#10;dyW0cjDHVbM37BPLi/JaWmgr6iMisx5JsLSqTpH9QP6+5vlt47e6exlAa3uh2g8M8R+fDrAiDdb3&#13;&#10;edqt+Z7BjHuuzMomp8TRoR4clOPaRn5dVHdt9eVXWu9sptyVZDQrI9Xh6hgdNRi5nJgsxtdo/wDN&#13;&#10;v/iL/n3BHMG0NtG5NaaaLxQ/xLXH7OHXSn2153t+fOVLfe46eLQLMvmkqga/yb4h9vy6DeGWelnj&#13;&#10;ngkkgmhYSRzRnQ8bjlSrDkH/AHj8H6+yVWeKQSRmjDocyJHcQtHKgdHFCDkEfZ0L2K3Fh95Uv8F3&#13;&#10;ckcNbYJRZFbR6n/s6X/sPf6g+k+xJBf225xG13P4/wALdRjuOybpyvcfvTltiYv9EiOf5eY9CMjp&#13;&#10;C7l2jkNtTN5B9xj2b/J69BdGUm6xy24Vhcf4N9R7Kb7bJNvOpu5D+Ly/b0Mdh5lst8gBjJjmGWjO&#13;&#10;D9o9R0kSNRDAj6XUfjn6H2VMp4k9CXrG2sKddh/S1vwedPB91NfPr3XBgOHXmwsBe9/6n6e608+v&#13;&#10;fLrHcqRIHZJUs0bozK6MvN1K2t/hz7r3cQaf6v8AD1cgMDGRVTx9D9vR6vjB/MP+TPxpy9FTbc39&#13;&#10;W7g2a0kcVRtTd0s+ZxiRKwAEE07GWIW4Olytvxx7kDln3G5j2SVbeWcz23DTMC5H2MO5T8wSOsVv&#13;&#10;en7oHsz7vWct9d7Wu3bnRit1ZaIZCacJI6eHKD/SX51z1aFmPl38B/l2aLbvzM6axewd15eEU9B2&#13;&#10;htyH7KSlkYsoen3VjFWphsXZxDVK8VzfSSL+5VuuZuQuawlnzXbLE5oEkann/DMvcp8xr7acc06w&#13;&#10;d2/7v33rvu/yT7593nmCTdLG3Zml25tJBAoWEljOTbyVAA8SApLQEVoSOgO7f/k0pn8VPvr4S92b&#13;&#10;b7q2tVRvW0ez9w5LGUe4YY2DSrQ43clE32s7KpSONaqGE/qZ5rm3sL7z7MeLA17yleCZGyI5SpFP&#13;&#10;LTMlQT/pwD6t1KHt7/eMttm4Lyt94vlybYbxKI93axSGIHALy2Mo8aME6mLwPLTgsQHVOvaXS/bf&#13;&#10;SGdfbfbXXu69gZhZGWNNx4iqo6OtAYoHxmT0mmqVYqxVoZWuBq+nPuHN22He9gn8Derd4D5FgdJ8&#13;&#10;+1/hOPQ8OuiXIfuTyB7nbX+9/b7eLXd4Bx+nlVnj4YlhJ8WIioB1otGxxx0GQIN7nn+v9Obc+ygm&#13;&#10;oI8/8PQ2qDUDy68DcIFBJvyf9f8AP9fduPDrf+TrlZtVrG9gCfxb8e9EEtkcOvdcSpt9LgHk/X/b&#13;&#10;e7UNK9e66B502IBtZiBx/gPdajPy691kLCwVeTqvzbn/AFvdjQoFGevdeOqyrp4IJ5HPB/3r3sE0&#13;&#10;0jr3XGw0sCpvbUf63vc8+6iorXr3XQYj0ixU3uf6X/ofehUA9e6zo40hQQbcci30H4J/P9fbqPUU&#13;&#10;OOqFF4065+ni/DWAsP8AH+vu+oDj1qrFuGOurqTYtY2B/wBgfofftS+vW24g9cTZhb6/42Ngfx7q&#13;&#10;xLYXqwIOevcqQAQRbm9rjj8D3oBvwnHWmUMKHrJGF1EvYADgk8WH4/w/1/bnTb6j2gY64gsLtwLf&#13;&#10;Q/X6/n377OtsKqAcdeJSwLP+OQPzcc+6kq3HrwLrimOsDC3KlrD8gc8/19tEU6d64fgFgTe39OD+&#13;&#10;SR7bYOTg9e665uOC1gRqPBB/AA/p7pIB8XD5daPXE8A6z9ADyb2+oJv+PbXWuuJZFK6QG4JJ+p/2&#13;&#10;J961Dh69bp69ZlYG3Iubm3/BuR7dX4T1qoGOvLG8sqRQJJNPK+mOKNGd3Ym2lVUEk/63vSo7EKik&#13;&#10;k+Q49adljUvIQoGSSaAfafLoV8H1XVSUv8W3ZWx7dxirqMc7oK6VfqVs/CXuLD6/4exRZ8uM8X1G&#13;&#10;5OII+NPxEfb69AHc+fIVuf3bsERvZ+HaOxT6mnHFafPp7qd/4jbuPkxGwcRDSuARNmqyPXUysDp1&#13;&#10;orjUx/oXIFjwPax96tbKH6XZ4QtPxnifn0XW/J+5bzeLuPN9yXBysCGiqPRqf5M9QusN35HG9i4n&#13;&#10;L1eQnlnrpnx0888hYtHVKQiXJAVA4W4Atb2zsG5Txbwk8z6i/aSfn0o595csdw5KuNtt4V0RL4iq&#13;&#10;BT4fOnGuSM9LLurZKVkuR3XiI/8AKaCcx5qkjX1mGT96Gr8ZsWIU82+q/wCt7NOatq8UtuFv8SHv&#13;&#10;X1B4MPmOgt7Y80vbww8v7mxKSj9B/LUCVKBvLIx86jz6/9bSf9yt0AOuiQPr+ffuvDJp11rHP1JH&#13;&#10;9Be/+t791sqQadcgTwRcf73791rpwhP/ACcLj/eT7WRMD0ncUbrK66lP9fx7cddS06qOms/U/wC8&#13;&#10;f63svIoadKgaivWWMEXP0v8A7f3dB59aPWYA/X8W/wBj7eHTTny6yxn1f64I/wCJ93T4um+pKfqH&#13;&#10;P/G+Pb3VH4dGv+N3ZGU25l/4f6ZKGJ1YKGOpSX+mn6H/AB9jvk/dZ7WcRD4esbvffkSw3zbPra0l&#13;&#10;bzp8vXq3vanebQ0LQRT5CD7ulalnqcdUmir6WGeMxSyUFVyY5gpJjkA9LWPucbbfleHw6/EKGmD9&#13;&#10;oPqPXrmpv3tYDfeLMqP4T6lWRdcbFTUB0NNSEjuWoqMdT+wfkFMu3YsXQ0zU9FS08cc1Tk6j+LZz&#13;&#10;OtCotU5zJzD9w3A0xxIiKL8E+o+3DmGRLchcAADJqTT1OK9Mco+0kUu9G8uGDzSMaLEpihh1EkrB&#13;&#10;Ep7RTzZmY+oGOqiu/O+927xz5pIMzUQUlIxEgo5ynldidQkKnn8Xv7hPmXmW9vLnwUlKqnp5fLrp&#13;&#10;N7OezvLnLm0fV3VqrzSgU1qDSlMj0+R9ei2VWZrsgdVTUPKb83drkg8l/wCvsIyXMlw36pJ/Pqeb&#13;&#10;fa7OxBWCOg+Xr+zowfXfZSYmGjpo5/E1Po4DablOQV/x9izad3EAVAaEevUH88cgtukkty6ahJUc&#13;&#10;Ori+je6P70bUpqSGqEkiR+KU67m1iPpf68+515e3w31msanIwfs/4vrmT7q+2P8AV/mSSe4joC2o&#13;&#10;ftr6dF7+dm05Mp19tvsSkSQ5HYe4o4auVD6v4JuApG5kK86UqooDf8Bm/qfYT9xbEy7XFuaDvtpB&#13;&#10;U+ehqA/kGA/b1Nn3ReY0sedL3km5YeBu9szKDw8eAMRQerRM+OJKj06rIptj7pyeXao23DJ9rVCO&#13;&#10;so2XUFeOZdd1JPI1fW5+vuJhtl5LdGWzB0sag18j1nnc838ubftS2++uPFSqPnNVNP5inQ97K6S7&#13;&#10;F3BVUp3NkpqTExSjVQUkjs9R4/xMyf4/gexNt3Lu7XUgN65WMfhA4/afXqGua/dfkrZbaQcv24ku&#13;&#10;nGJXAolfQHj9vVpfX2yarC4Gmnykj4famNgj8803/AiqRFv4aSKQgl24Go8D3MW2WbW9upnJSJRm&#13;&#10;vH9nXPznDmiHdN2kWxAudwnZqBfhQn8TEeQ9B9nn0U35E9v4/FVlfUUeinjrGgoqcDQHSjpfRTxs&#13;&#10;VtwBcn8Xufz7BnNG/RWxZlIGrA+Q8usiPZX21vd1ghhuKsEq7caF2+MjjxP+AdE33L3m5xq0tPUv&#13;&#10;NK8ZBVXuFLKVJ/wH5t7AV7zGfBEatqPy+zh1lBsHs+v15mlj0qD5j06KhWVT1tTNUyf5yaR5HNzy&#13;&#10;ztcmx9gaSRpHLHzNeslrO1jtbdIIxQIAv7MdRf8Ain+t7b6VA1HWN2/A5/xv9PeicdeAA4DrAzWu&#13;&#10;B9bfX+ntt29OrqPXrF/xPtrq/Xr8X+v+t/h+PfuvddqCx+hA/rx72BU0602OsmgXHPAH+8/1v7uU&#13;&#10;Cip60Gr1yAA+nu6rp4efVSxOOu/dutde96Bqade65hLjnj/Ye90HXus8UQeWJORqdEJFuVLWN7+7&#13;&#10;IKsB01MxjiaQH4QT9uOtiP4abU2tNsbaz/YU1QlH9nJkoIwpqKmJZBJNEWI9OoAqT/j9PeUfJVjb&#13;&#10;fuqHw1BIAJ+f+rz9R1xO+8tzFvkfOO4CSV18RnEZJNFqCAR60ND0XL5VbTw3xv7so83snGZCk617&#13;&#10;wy+Y3JJhKytjrE2l2BBVmerpKCsCKwpqqCWN0hZRo0mzN9AE+arNeUt9jltf9x9wZnZfJJhnB/hY&#13;&#10;Hh+fU4ewm/33vn7WTbbzLNG298qQxWySolDdbc6URpF/37DIrDxBx1ZUVzZT8Su/Mnn6Yz4vOfYV&#13;&#10;FJgmopWkSNjDTVMfgljpzUqVUlbrqWxAva3uRtk3MbxafxMqj5Upmvof5jrCj3y9t25TvzKsJ1SS&#13;&#10;tQrxb1rSpr5/5egj7/6y2rVdkbO7kxlJFistgMHvrG5GoocdQUeP3DiK2hjp6eLJSQeNxNFVzLLR&#13;&#10;MI2DKKm5BVfaPfNnszulvvEC+E8KSqdIASQFacRmqsarilNXQ69pufuYbfkXc/bTcpDc217PYSxr&#13;&#10;JLK8tvNHI7M0YbUul4k0TiqlT4AFQW6q4+WW88LmMIxx0KQZGuhxOMyEodGeqhxQcQ6gR/Z1vb/X&#13;&#10;/p7inna/gmtNUa6WagbNagcP2V6z1+7hyxuVhvCm8YyQQmaSOoICtKFrT7dIr60rxPVd4H14+pv/&#13;&#10;AL6/uK+BI6zdrUA/LrkiBmtb6ix/1vp79jrTNpFT1LMKlbfRgD9P6/i9/fvn0l8dtVRw6gW0te3H&#13;&#10;0t/j/X3o0ALDj0tDVUdHS+HOHweZ3fIMv4C8TRNF5dBFhy2kP7kDkGG2uL8ianAHPWKX3oty3fa+&#13;&#10;XF/duoKQQdNflTI62DdvbX+OeE2pHvLL7Iw1X2Hi6UU1Dm6hYPGlGsgqE0lhwQ19X+w95Ciy2yJl&#13;&#10;vHjQMq01EZH2fb59cfN05g91tzv5eV7PcrpNuuJAzRIx0aqaTqWlSSK0oeq6vkF8ocbRZfMJS5Wn&#13;&#10;apq5HdY4Aft4ipsY4IU4Hp4HsB8x82W1tIyROK/L5dZgezvsLuN/Y2zTW7COPGpq6mxxZjx9eqxu&#13;&#10;1u5cjvlpacAwUD6A+stqmaM31MBwL/059xDvnMEu4nw1FEPzz69Z7+2/tZY8oqLhjrmyBQYH+odF&#13;&#10;2qax2BEfNj6mPFrm50/Xi/HsJu5U0Xqc4bVA2pzk9Nl2Zm1XLNySb3b8/X2ySWyel+lEpTHp1xH+&#13;&#10;sR/rm/8AvPvXTgJpnP2dZ4aeaobTEhY/k/2QP8W92VGbh0nmuY4VrKQP8PS3wm3IWkV6gCd7ghGF&#13;&#10;ogfwP8f9j7Nba0Wodv2dBHeN+nCmOLA/n0J0SUdFAHlaJFX8AgBbDgFV/wB4t/sfZyojjWpFOo+Z&#13;&#10;ru8nIQMS3nx6S+V3CjBkpfQouPIxsCBcEqp9oJ7yg0pw9ehBt+xuHDXFSfTj6dBzW5hpWbxnyPf9&#13;&#10;bXNvxwD7KZLlmwTXodWe1qncTpX7OmgytISXJJY/W/H1/p7aVyTQ9GwhWMdnXrf7z/Tn8259uEgc&#13;&#10;etGvl1No5CrFT+k3/wBe4/p72pGqg6S3MbaddP8AB/n65ZCEhFk0kBb34/H1+vukq4r03YzDxDGS&#13;&#10;K+lf8HTRyQbW/wAPp9L29p+jfhx66A03JPv3W+uXB54Pv3XuuBQ3NrWvx+PfuvdeuEBv9R9fr/r/&#13;&#10;AF9+691xVwOSRZub/wBLfW/v1RWleveVenzD7fyWVljNPGY4ta/5RIrBb6uRGp5Y/wC8e1NvaTXL&#13;&#10;AoMevRNuu9WG2IVuGDH+Ef4DnH59Gb2phKjFUyfcsq6U5mkUGoIt/qT6Yxb8/X2MrG3aCNdf+z1j&#13;&#10;9zJu0G5zt4C1qcKPhH+Uk/s6csxvegw9LKizQIqAl3LDwhvzqYn1sT9P949v3G4xWykcKevSHa+U&#13;&#10;bzdbhCUZiTw4kfI+g/Poum5+x6/JSulBK6IdQ+7Y+u30vBERZB/S/PsIXm8yzNphwPM9Tny/yNZ2&#13;&#10;EQa7ywyUAx/tvUjz6DCSSSWRpJZJJZHN3klcu7E/lmb6/wDEfj2TMzMasa9D+ONI4xFGAqjgBw/L&#13;&#10;rhzcAAkmwAUEtc8W0jn/AHj3UVJoBx6sTQZx9vl8z5U6G7YPRe595NDVV8cmCxDlZPLURFa6qjP5&#13;&#10;poH4QH/jo4/1gfYj2vli73Iq8lYkJ9O4/l6fn1EnOvu9y/yurW1oVvLlajSD+mp/pMDkj0WvzI6O&#13;&#10;rtbr7ZnWuMEqRUtKVCmerns1TUuF+skretyfwBx/Qe5Fstq2/aIqigxmvE/5usUd/wCduaufNw0M&#13;&#10;zyV7VRahF9KAcB8z+3pA767mgpKaeHHSJjqNAVatkKipkAF7RIv6L/gDn/D2Wbrv8cUf6ZCx+vQz&#13;&#10;5O9q5p5klv1MsxI7BXSKfxHzp/qPRLt1dlZDLSzx4+SWKJnIeskLGolDcMyBvpf8E8+433DfJrhy&#13;&#10;sFQP4j/k6yn5f5Hs9siRrlRqAwgFFHp+f8ugweTylnkLu7El2ZizMx51Mx5P+PsgbU51Oak+fQ+C&#13;&#10;hBQAADyAoOveP+th/re9AU6qWPl1zUaRb37qvHj1y9769117917riEAN/wDfD37rZJPXdhe/5/3r&#13;&#10;37r1TSnXFlJN+OBxf37rasBx6x6f7PAP1v8A1/2PvfTgaoqOvWK3sVJH4+v+v9fbbGuOtVr1xdWt&#13;&#10;e97nkAfS3F/bZFR17rCb/jn+l/6e9g1FR177evD6C5ufzx/vXv3XuvE2sP6/7f37r3XYFyB/j70Q&#13;&#10;Dx691lCW9X1t+Ppf36grXr3XpDb6cD6Wt/vR97Ykdw691jYHi/5HH/FPeic93XusBAHF/wDePe+n&#13;&#10;0csaddWIAPP5+n4t7914urdp65kgrzyT/rXv/re9AZJ6bCkPQeXWK3Ia3+x/PvfTurOg8eu/fqjq&#13;&#10;wFAB10zaQTe3H9be9EgCvXiobj1wXWfUeOLAD/b6h7oNbGvDrZ64srE2/wB4JsQP6i3vRBZutKar&#13;&#10;Xrmp1AkkrwQBYWJ/qDf3tScg9bJp15FUX0m5J5N7m597UCpp1V6EUPXIuxe2m2ngH/Yc+/DLV6r4&#13;&#10;dFI9euiBqLE8/wCJNv8AYe7FQcnrdSDpXy6yelRyL3I/P4Y/19+UgjHVDqZ8eXXflUGxAAAF7n6A&#13;&#10;WvyffiwBoeteE3WHUpViOFuRe3H0/Dfnj3rWOPT1DXrmlpf+CjgcD6/4W96JDfZ1RiIzgcesDAFt&#13;&#10;IuDcg8f0/I9tkAnHV1OoVPXAjSR9QVNwVNmv9VYH8G/N7+9fC2oE1Hp8vTrxAYUbq4r40b+h796j&#13;&#10;n2VmqzTvrZAplpqkuPu51p0vicnER6jqA8UpH9pbn6+8iOTN1HNOw/RXDf41bgKD5mnwt65GD6dc&#13;&#10;0PfflGX2h9x15p2uKu1bsW1RgfpqWp40R8sHvT0B+XSW722TP2fsSXImkEG9NnSVMVTT6B53qKVD&#13;&#10;97RkfW06gSJ9Be/tNzNtf762ppSum4grjzqOI/zevQg9oOaoeQecUsPE17VuYXQxPaFc9rjNKox0&#13;&#10;t/l6rKYMAVZWRgxBDD1I1/UCv+v+D7hYhsg8R/qz1n2rJXtNQc1HDPp8jx64rYfm3+x/P9b/ANf8&#13;&#10;ffhqAHmerMQRQn8q4P29CTtvfbU9McNuGIV+IlHiEswEstMh9IWQP+pQLEH6j8ez2w3Xw0+lvF1x&#13;&#10;nFTk56Ae/corNcDddjPgXSnVQCisRnA8m/keuO5tj/bRfxfbbDIYqRfKYYWEklOpNy0ZH6kF/p9R&#13;&#10;7bvtp0g3Nh+pGckDy6tsHNgnlG272vg3K9oJwHp/JT/h6DTx6tQLXIuDzwDexv8A09kGmtanPp0P&#13;&#10;K8D5Hz64aSCE+n+x4+v196oa0631jZebcXB5P+8e6keXWwadYdJUHRySdJBFxb8kW90oyio6uKMK&#13;&#10;/wCrGehRwUlNu3blVtqvZVrqWLy0UzAl2VB+2yk/6k2Uj+nsSWUi7lZPYy08QfCT0A92jm2DeE3y&#13;&#10;0BEUp/UUcKnz9M/Pz6jdZd39z9A7gNd1pv3cWzMjRVQ81Ljq6YY2oeKQDTU46YtDIrcn9A4/Pst2&#13;&#10;nmLmDli4YbXdPCV4qTqRvkUOCPsp1rnv2s9tfdvaha877Rb7lE6jS8iL4i1GdEqBXQj5EivHq4Tq&#13;&#10;/wDnLU29cDT9b/NDpfa/a2zqlBTV+epMVR183idRE89RgcgjqTptqaKS9h9D7mPafeSxvYBYc42S&#13;&#10;tGw0l1oyGvm0LVHAnh1zy56/u6r3lrc35v8Au58yXG0X8R1pbyyyRtXiES8hKuo8wHUjyJoOl9mP&#13;&#10;5e3wH+ZWKr93/C3vWl6v3jOr1rdc7jqmyu3Iqp0GuiOHyTx5OgXVqIEU0iAnSiJGAAsuPbnkbm+B&#13;&#10;rzk67EMjZ8NG1x+prG2mSPP8LEDgFp0GNu+9x96X7ut/Hy5943lx9429KIL1U8K5Kg01JdRK1ncY&#13;&#10;AADxxueLOzkk1cfIL+Xl8svjWZ67e/V+TzW0KaGSobfew1qN27TSlQqWmramijFTRgahc1dNGpJs&#13;&#10;rvpJ9xfzB7c818vnVLbeNAKnxIayJT1YUEiH11qF9GPWcntP97v2G93xFacv7yljfyFQtjuGm0um&#13;&#10;duIj1sYbgDNPBldgKFlSoHRJkZWdiHDWZo2/wdeGQgcgg8Efj829ghCrkspBA4/L7esl2JVdflxr&#13;&#10;5Z4ft8jwPkT1kKhlUL6bE6gfr/hcf19+0ClRw68pYnNP2/6v8/WIlQCD+pT/AI83Nh7pUaSKft6v&#13;&#10;10psbkD/AGP4Hvy0X7B17rsm7E8j6AfS/wDsAP8Aivv1fMde69qK34uebk/W3+A91JpgDj17rqxv&#13;&#10;axv/AEP197FfPr3XEgqQCD9STb6EEn6n3rSQ+rr3XIkk3Au1zb/W/wAPdiamvXuskbDWeGt9QWsT&#13;&#10;b/XHuyceqsKrQdZeLm39fbvXlFFoeukAAsxJsT9Pzc3596AoKdNsxYALivXMLqBsbNzb88W97ORT&#13;&#10;rRJ1gHy64g6eSNXFvpz/ALx71wHTjAkUHWJVJubBVuSB+Sf6nj22q149WJA49dOGRQn5/q39L8X9&#13;&#10;+cFR14EHI6x+6db67PAIIP8ArDk/T2zIM160eorMCCtgdXF7WYf4G/thj5Z68K8R5dco/Qi2AueA&#13;&#10;T9eDb6Wvf3tRRR1okcT/AKvt9OhL2x1jndwBK6sZcJh/1S19auhmjC6rw05tcf7UeP8AX9iTb+XL&#13;&#10;u8Xx5z4MQ4seP7OgZvnPG17STa2tbu54CNMgH0Y+X5dLz+MbM2CDTbSpI83m0Xxy5qtHljD2+qFh&#13;&#10;yRb9KDT/AF9nn1O17MPDsFEs3+/D6/b/ADp0GE2vmbm1fH5iY2Vm1KQJhj9rceGM16DbOZ3L7gqP&#13;&#10;vMxWyVLklkjJZaeG/wBfDAPSv459kV3eXV6/i3Tknypgfs6HO1bPtuzQC126MIvmaVZvtY5PTAeL&#13;&#10;/wBrV6ibgA/1uP8AePaKuOjccM9dxzNSzxVEVlandJ42I1r5IXEg1W5tcD3pXMTiVeK5/MdVkhWe&#13;&#10;FoHPbICp/MU/y9Go3FupaFtpb0KK+F3JjIcTnUZGljWRkLwVTqLjUl5A9xyDp9yHd3wgNtuBGqGZ&#13;&#10;QkleFacf2/PrH7Ztha7G5cr1IurGVpoCMEiuVr6Ngj0Oev/X0n/crdADriy6hxb37rwwa9eVQpJ/&#13;&#10;r/vHv3VmavXL37qvUunJNgD9Cbj/AA/p7UW5rjpmQUNep5Q6QRz7VdMBqmnTe6ASHjj8D8f649pH&#13;&#10;QB+lKNUU9Ove/dX65D6D/b/7f3fpOTU165e9jj17qSDfkf7Aj2/x6r0rNqboqtsZBa+mRZCLCRWv&#13;&#10;yAb3AB/4j2usb17KXxFyPToO8x8v2/MNibK5qAeBHkfL+fRt9vfIXEU9CJ60yRToP8ynJLAXNvY8&#13;&#10;tearVIQZag+lP8vWNG9+yG63F2YrQAoT8RNOP7egy7D+QW494RHHY4HF4zlSwINZOn05cfpB/wAP&#13;&#10;ZPu/NN1uKmCLsQ+Y4nqQOR/ZPYeVpBfX3+MT1rx7VP8Al6AMszszM5dmJZ2Y6mZjySzfn2FmOo1P&#13;&#10;U1IixqEQUA4fLrmhAPPHB5/IP49+Boa9Uk1Uqes0buhvGxU/kqR/xHt0MNVa9JyiuNLiv2/8V0f7&#13;&#10;4Y75alydVgaqpIu6SxKz8m5HP+x9yf7f7jolNs58/XrC/wC9Tyms1nFvVumCCpx8q9We70wOP37s&#13;&#10;TdOy6142j3Zt7IYqHyaGjjr5oDJjJRq4ulQsbX/1/cu7lbRbjt1xYvkTIy045NNJ/JqHrArlLeLv&#13;&#10;k/m3b+abYHVt9zFM1OJjVgJR/toi4pTz6IH0rSx0u1cLrSN6/CVVTg8pFUIPLDW4+qaGWlqIiAVK&#13;&#10;EFdNhb3HHL8Yjs0GGaIlDUZ7TQj8usvfdieSfmW7IYiG7RbiEqcFJEDKwp6g9HKwmZ2xtmGfIYnb&#13;&#10;WLpq+rm+6nlkqayqiNSQAZYKWZzGn0BChbBrsOT7HFvNa2dZYoRqJySSRU8SB5fZ1jJum377vUqW&#13;&#10;W5XsjwxjSoCop0ehZQGb5sc0xwHQQ9s96PT0FRV53L/s0q6aaiWRYo1AFgsNMht/sSL+yfeuYlij&#13;&#10;L3L0FMDh/LqRvbv2na9vEt9ntqsx7noSfXLHy+XVSvY/YddvnMTVLs8dHHI3giY8lT9GkUf7ce4O&#13;&#10;3fdZNymLN8IOPn6HrpTyDyNZ8obYkKgGUgaiPXj8+g1JJFiSfr9efZMSWNT0PwgpQ/5uve/dX6xM&#13;&#10;/wCBwP6/4e9de+zrAz/gXueL/wBLc+2XNTjpwCnWPSeW5P8AW5P+8D3TrdQOPXIqy8m1v8Cb/wC2&#13;&#10;9+69xx10mk/2gbsfTY3/ANj/AMV92VdRp141GOs3+8e3QR5jqmBx49d+7HqvWS4UD8mxva1j/r+/&#13;&#10;de6x+/cevdZVHHIH4I/r7917rn7917rkuoOjKbMjBhxfkG4v72DQ1HTUoDRlW4EU/b1YT8MvkLnd&#13;&#10;p7uXbFbWs9HkIdNJ5JCEWZCAFt/Wx49ypyDzPdWl99FOx0sMf4OsJvvSey20b/y4eYbKECWE99Bm&#13;&#10;nEno+PyG25D3xsSp2+1XE+4KDKYnc+3ZJn8cIyGMqQ09E8h+gqaV6iAXsNbIzcL7kjmi0TmLbTal&#13;&#10;v1UZZEJ9V4ivlqWoPp8+sQ/ZffpvaPm2PeVjIsp4prW4CipMcqHQ9PWKYRv66QwGT0kNsxYnauXo&#13;&#10;anz5SnO3pciYcfQZWagw+S+6i8aDO0VMuqpEQGqFTIoDEkhrABHbJDayq/cPCr2htKtUU7gOIHEf&#13;&#10;PJ6Pd8udy32xntzHC/1ojDSSRLJNFoap+nkY/pFzhyFJYCgIqahB8kfk5XxUn8Oiqw9ZLT/a09HR&#13;&#10;t44aaDTpUAKeBybk3v8AUm9/ZFzVzY8aBEYamBFBwAHy+zj69Sb7G+w1te3f1s0REQbUzvksePy4&#13;&#10;mn2U9Oqw9w7iy246j7jIVDSqCXWO50rcXsB+f9f3D11dzXb6pTj066A7HsO27HEYLBAvlUdJwfT8&#13;&#10;/n6/Xk39pej8mpJ6kQIT6vxf+nNgeffuk87DTTqUAL3P++497rinSSuOsEsDOR4xduDYf8G/Nveu&#13;&#10;PSmKdVWjnpY7L3DmtlZaLLYydopY3VmRSwDhSOOD7MNvvLjb5/qITSnQW5s2PbObdtfbdxQMrDBP&#13;&#10;r0ZHP/KvfWTwwxkFdLCrQeKUvKxVQVsbC9vYvu+ddxmtfAD8RTqB9l+7pynYbp9dNEGo1RgcQa5z&#13;&#10;0VLJ5yrr6mSoq6mWtnc6pHldnuf6k/0/pb2CZrmWd9cpqfXrI3b9ntbKEW9rGIkxgDpilkeU3clg&#13;&#10;PoPwP9Ye0/R1HGsQomOooIueBz9AbEf63PurLU149Kft69pkNlVWZif0j8n+vHuula0pn7evVUZc&#13;&#10;0HTrS4dpSrzc/wDNpQQPraxt9fbscJJrTI6LLrdFjXTFj59CBh8CTHcoI1HJuACbD62twP8AE29m&#13;&#10;9ta9tSMnoEbnuw8XSDWvTrWQvjgPtVQ/QEkmwIHHP5/1vb8ivHiPPRfbTJfN/jB4dInJVlYznyCS&#13;&#10;d/qFRrqo4+v/ABT2UyySk0Y8OhdY2lsqAIQo9T0lZ5KiY/vB1ANtJBCi30uPz7RMznFMenQjijgi&#13;&#10;H6ZH7a56gMoAvcm5sST+n+pH0/23ujqF4dLQzOcioHXAm305A5v9L25t70uDXpypZK9KTbe28ruv&#13;&#10;IRY7E00k88rhWIQ+ONTxqYrce11pbT30gigWpP59B7f9+27lyza+3OQRoorQnJ+VPTo7ezfh9WvR&#13;&#10;02Rz9ZHQwSKjF5rmWUg+oU9OvJH9WPHuQbLkNjGst0dI/n+zrEzmn7zdulzJZbLEZWBIovwj0JY+&#13;&#10;fyp0NdZ8RNh5XCtDDlshBWmE6aiOKBIS4B/3RY8f8hexA/I+2XFqVRyG/wBXy6iqz+8rzlt26iWW&#13;&#10;3jaHVlCTWn+mwP5dV9du9OZzqzLrSVZNZj6lWkoq+ONlilSM6XR73s44JF/p7i/fdguNluNDdyH4&#13;&#10;W9ft+Y6zV9svdDaPcLazcwfpzx08WImpUngR6qT59AsQzEC4H5K/1F/6j2H+pWB9fy65EhR/xA/4&#13;&#10;j3rrfXHyc2tx/W/v1RWh60cCoz1JpKCsyMwipIHlYkAkA6Evxd3+g92SGWc6YhU9Jrq9trGIzXTB&#13;&#10;R5DzP2D/AFDoYtr9YNIY6jJDWL6iZFYU8f8ARVj4Lt9LH2IrHZCKPKOou5i9wfDDQWBIoaYpq+30&#13;&#10;H8+hbIwe2YAFKGcBdNtHl9IsQB9EUf19nzC3s0qKAjqMgd33+Ymh0sc5P8/MnoGt09oavJTUJ8zA&#13;&#10;kBYntArD03mf6sR/hx7D19vYJKxH5Ur1KfLvt4V0TXg0cDU/FT5D/B0C9fk63JzeasneVgfQtysc&#13;&#10;f/LNBwPYbmlknP6xr6dStZWFrt6eFaLoHmRxP2nqAT+efz9f8D7apQdKgKYXPp5/t6W2ztgbm3vV&#13;&#10;LBhqJ/ttWmfJVIaOhgB/HkAu7f7QgJ9mW3bVebm2m3Wg/iPD8ugpzRzpsHKNuZd2mAkzSJSDIftH&#13;&#10;4R8z0eDrr4+7f2osOSyyLk8rFpkasrEURwPb60lO11QD8Mbt/W3uR9o5VtLHTLNR3GST5ft/w9Yj&#13;&#10;88+9e98xu237bW3t3xoTiw/ptgmvpj5dLXc3Y2C2xFJR4pIKurQG9iPt4XtYu8oPqPH0HP8AiB7N&#13;&#10;LzdoLRTHD3MPPgP2+fQR2DkXd+YXW63CsUZzT8TfYvH8z0TXf3ck9XUSqKk5KsBZRGrstHSi9wPS&#13;&#10;dP54C3J/r7jvduZtTFUfUxx1lPyd7XQWkKkxiCM5JPxv+f8AqH28ei7ZPLZDM1BqMhO8zc6EPpii&#13;&#10;ub2jj/H+9/1PsFXFzNctrmavy8v2dTXYWFptkIhskCgcTxJ+09NojH+uD+LD6/T6+2OOelpb9v29&#13;&#10;c9AU/QX9+z59VqT137317rmpJGm5t+FH5/PB96691wYWa30/P15H+Bt72e00PXuuveuvde976911&#13;&#10;/rW5+pPP+8e/de67/wB79+691HJLEn+g/wB4v7308ooKdeDW/F/p7oUqevU66Z/SR/Xg/wDFfdCK&#13;&#10;daOOsXuqigoevde976917/bXtxf8e/de66sbXNuPr/rn3o8QT5de6ykkAN/UAc/kf19+JoK9e64E&#13;&#10;k/U397691lcEqDzq/wAbHgfX8+/U691GIUmxAJtc/jj36uadeBNKddObCwuP9hYe/dXRamvp1hY2&#13;&#10;F/8AH6e6OWXK9KKDroS6lKgEH+pH1/x96D1FDx6ro7tXWPSxazN9foADbj/ePdAtWoer9ZnRWUWN&#13;&#10;iLf64/1vbmn8J6ZDMHOK9cBrXi2ocHVwP9cEf8T72Kg08uneuyeSbXJ/UL8291J0tUdaUUWnXQYa&#13;&#10;uQbH6A/Q/wCx/HvysOAx15hWny6y6Ag1L/aaw+g/xPuwWnTeos2kilP8nXG9yR+fz/X3bp3rsgWs&#13;&#10;QDze4P4/p795dNjVqJH2dcF9BCgEix/x5IsPdB2nT1eoAqcdeOhhyOSSoJFj9Pp70aMetAODk9dB&#13;&#10;Cthe6/0Atzf6/n/eT7sEHn1avWU2FtBItzz+Db8W9+IoKDpoIWHd1HYsti1gQTduLn8C3tvKnp0A&#13;&#10;AUHWE6m/1RAvc2/H9AD7qa+XHrfQvdG9r5DpzsjBb0o2dqOCdaPPUYYgVuFqZQKyMr+WQWkT+jL/&#13;&#10;AI+z/lffZeXN4i3GMnTULIPVTgn8q16jb3X9vbL3L5Iu+WLmgldS9u5/0OdfgNfIH4W+R6uo7Gpc&#13;&#10;bVU2G7Z2zMtbtbeGPo0zppSGjVKqISUGVfx8Ai4Vyefrf3knuYgfRvVnmGZRr9M5B/z9cuOS576C&#13;&#10;a59ut/Xwr/bZH+n14NUb9SKp/avz8uqoO+9gPtHdM2VoodOFzkslRH4lBip6th5JkBTjS/6l/wBt&#13;&#10;7g7mraTt139RGP05Tj7T10Y9muc/60cvLt9yxa7swFNeLIDQE/NRg8eHQCjk2vyDzyR/tvYVz1ML&#13;&#10;FK4HXZNhceofXg25H+HupqMjpwENw6VO2d3V225tMbGox7upqaKQ+kg8M0BP6Tb8fQ+19huktm2D&#13;&#10;2ea+vQc3/lmx32Ckg0yqO2QDIPq3r0u8ttfDbwpnzu1JYoq10LVNBwivNpBZWQ/5t+ODwCfZxcbf&#13;&#10;abov1lhTW3Ff8/p/l6CO28wbry1cjaeZQzRV7ZPRf8o4edR8+gbqqeejqZIKmOSKeJmEkUoKuhHH&#13;&#10;Oo/T83+nsKSpJDIY5RRh1J8EsVzEJ4CGQ5BBr9nUR3AtYfViSfwfz7bJxXp0CvWPliDyAePrz/X3&#13;&#10;vHXuHwnqbjqyfGVtPXU76ZaeTXZSfUh/XGw/oR7tbyvbTLKhyvTF3axX1s1rMKhxT8/IjpZ78xdJ&#13;&#10;lqCj3XiQHLxKuRjVSSVAsJGUflG4b/D2bbzax3UI3GAf6en+HoKcq3lxt94/L24GhUkx18/l+fEf&#13;&#10;PHQQ6rgX+gawFhYf7b/bewwCTRgSP9X+rz6kEBuJPr9nTlh8xmMBkoMrgctk8JlaZ1lpslia2ox9&#13;&#10;bFIpBVkqKZlYWIv9fd7a4u7KdZrN2ikH4kJU/wAj/lHSHcdr27eLJ9s3i3iu7aQUaOWNXQinowI/&#13;&#10;lX59Wp/G/wDnAfJ3pH7DAb1yNL3LsenCwz4fdqrJmUpAuhoqfL2s9hcWnja/9fctbB7v7/tRWHcw&#13;&#10;LuMUBY9soA/pigb7GB+3rBn3e/u9/Zn3C8bc+T0blvcXOqtv3WjPWtXtjw+2JlPoOjxybp/lNfzD&#13;&#10;5o03Rt//AGWDurMyRebN4ZqLaFRW5CTQjGWaJJMTkFawFp4GYgkrpc6vY6aX2s9xDrlQWl41aNi3&#13;&#10;l1eeRWN+H4lNfKnWMI2f79v3SFP7onPNnLdtWkbCS/t44+41ERIvLUj1ikCCgDBlFOind/8A8lj5&#13;&#10;J9fxVu6eh8zt/wCSXX0cTVtNNtiopcVvaOjKK4Eu36iVqeqe5cq1LV+pV1aAzBPYL372c3/by1xs&#13;&#10;ki3sPEJiOYD7CfDf/auPs6yA9qf7x32j5rKbP7m203Ke510M8ivcWDNUj+2RBPAOAImtwFJpXSNR&#13;&#10;qI3Jtrcezc3U7d3ft/ObVz9K+mrwe5cVX4LM0z8OFmxuTjimUkeoXTkEH6EH3FF1aXVhObW/ieGX&#13;&#10;jpdSpH5MAf2DIyOs/dk3zZeZduXeOXLyDcLOQVSe2mjnhf10yRMyE1qKBsedM9MlgX4HpAOoX/Nr&#13;&#10;359p6Kxxw6NVNRXrgxIJtzb6c/X/AFrX90IAPbgdb65rwbEfqHPPJ4JB49+WoqDmvXuurG5ubW/x&#13;&#10;9X0/p/xv3sihp17rq5sLE3H0JN+f8ffqk9e69f6MotxYkf1/oD7117rtTpDFTqCjm/Bvf8X+v+39&#13;&#10;7BI4de678hsCT+R+OTf8ce962691nV0PpuL2B/T/ALxf3aprQnpOyFM9djgnni3BF+fbnW2qWBIp&#13;&#10;1wN9IC2uPrfnVze3H+9+9GtMdPddgtYfhh+PqB713HjjqmlSTXP+TrhqubN6jzewvb/b+6g1ahz1&#13;&#10;cKFGOsbk3PANhbjj6cD6+6Ng9b6xuLrwbEc8tYAj839sy8OvHpXbO2Jn981bUeEpxIkAElXW1DaI&#13;&#10;KaMfq5+rMQCdAN7fUj2v2vZ73dpdFsO0fExwBw4evHoM8y81bNytaC43ZyGfCKuSW9D8uhWjoNhd&#13;&#10;d+lgNz7kiIBuqNTUsv54IKRgfT6lv8fYqjt9m2Gpp40w9civ8+gO1xzdzodcf+IWT0yAdTD7ME/y&#13;&#10;HSK3FvPM7jYrWVLQUamyUFKzR0q2Pp16SC5H0u3H9APZVe7tdXx/UYqo4KMDoV7LyvtWyKDbprl8&#13;&#10;5GoWJ+XGg/OvSTYBip4tbkLYDjngf8V9l5INKdCOvHhnru5k9NhYccji3196JJx14EA16w+kBowb&#13;&#10;G9rXIIt/iPx7qAOHWyajri6k8G1rEcXP05Fyf9691YeXl1tWp0OW3D/enqLO7eH71Xt6eStpF0ln&#13;&#10;EKn7tQDybW1hv9gPYssv92HLctme5ojUDzpxFPtz1Em902D3Is93rojvl8Nz5aj21/kKD1Nev//Q&#13;&#10;0n/crdADr3v3Xuve/de697117qTT8Nc/Q8D/AHo+37fDU6bkFV6dktpsP99/t/avpESa56hzqR/s&#13;&#10;OSf8Px7bkUnPSiJxw6je2ulHXPgW/wBsPduk/Xv999bf717917qQnCj/AH3159vL8PWuuYNjf3bq&#13;&#10;pFRTrOAGAIv/AI8n3qp4V6aNRg9Z1YcC/P8AQ/n/AFvbqHVg+XVCpOesgOk3/wBuPbnVOsmsf0Pv&#13;&#10;3XuuQYH8/wC+/wAL+/derTPQpdPbrk2lvTHVwm8cTOI5GJtwTwDY+zzYL76G/WT1/wBjqNfdDlte&#13;&#10;ZeUpbQirKCR9vVqdJ2/DVYyKaKtF1QEMHuQyi9x/sR7mpd7VoRJqp9h6503Htvc2u4tBJERUkZHR&#13;&#10;auwe6KDbM01Rj6Kkj+/yU9fXLRIkbVNdUm9TWyJEBd5G9Tn8nk+wnufMMNnUwIO41NMVPr+fE+vU&#13;&#10;88le1N9v8fg38zt4Uaomsk6YwKKgJ8lGAPIY6BvOfKLcVTCafGReAkWMj34sLXCj/Yew9dc6XMi6&#13;&#10;YRp/OvUp7T93bZLaX6jcH1U8gOi67m3jnt1VRqctXzVBvqWIyP4Yx/gvIP8AsfYTu9xub6Ss7lqf&#13;&#10;s6nHYOVtl5ctxBtkSrTzpn9vSXuf6/8AEe0XQjxkjz65ByPqL/7x70TTr3XTPq/wH+++vupdeHWw&#13;&#10;D1hZxYgc/wBefoP6+6M38NerKD1iP45tyBx/Q/X/AIn3UU8+r1NKdZS1gNNuR/Tkf64Pu2rFAOqg&#13;&#10;Yz1PxmLmyU2kMUQAMzNe9v8AUge1ENu076TjpFf7hFYxhmFSfLoQaDZtPPpVAzOLamY2DXP1tx/v&#13;&#10;fs3j21aaQc9Am75quISST+QHWfI7SgNOyU4VJ4rmxAXWFHrUH+v9CfdpdvFCFHDpmx5lmSYNPlG+&#13;&#10;fD59BlUQtTzPC3OhiNX9bceyVlKsVPQ/glE8QlXgesP/ABPvVOnuvD6291GDQde6yBCP7RH+HuwF&#13;&#10;OvdZPfuvdZALAH8kc+3owKV6Tli3Hp+2/lqrb2Yx+XpSwqKGoSdApILBOXW4/r7VW9y9pcLcIaaT&#13;&#10;0Tb5tlvvm1zbVcAFJVIyOHz6OdTfJyQYZKhal4a6EKrQ3Opjp4AA/H49j8c3g22qpDDy8+sVJvu/&#13;&#10;j96eD4YeF65pTzBr6+XHoKc38jN6ZeSqFGY6WOe6mS7PI5a4Ln6W/wBb2R3PNu4Ts2jtB6kbafYn&#13;&#10;lbbER7ysjJwHl9h6BTIV9dlaqSuyNTLV1MzFmkka45N9Kr9LD2GppZZ3MkhJP+fqWbKxtNttls7C&#13;&#10;MRxrjA409fXqCVuORx/rW/3r210qFR1BaJwTwSCSRbn3vpcsilak9TI0IAXSSSfoAxP+tx79Qnh0&#13;&#10;ilcHuJoOp0NKzuA11H9P7RB/r7uiVOekstwka1U1PToYIoltZVa/H4B4t+PbzKAuOi8yu79vTXPU&#13;&#10;RRC9xr/SqqOb/wCB/wB79ttJXHRjDbvIRUY6aJJ5HvyQP6Ann/XJ9tk1NejSOCNM0FesH9bfX/bc&#13;&#10;+9dPddWLADkE/gck/wCt70TTPXqgZPU+mxckxAYNGp5PF3I/oPbqozHpHPuKRVVcn/B0s8XtmWfT&#13;&#10;oQQRcapHHJHHIH6j7Ww2Ly+VOgpf8wRxAmQ6ifJeltBhaLHRFtIeTj1sAWJv+NX0/wBh7NBapbiv&#13;&#10;HoISbrdX79uB6DpplzEFJPpZ1RJSV0lrFiouDp+p/wBhx7TtcpE2Tx6M4dsmu4gwBNPMj/L005HM&#13;&#10;LUQsAGRUGoMT6m/2C/T2nlulYUU9GVltTwyAmhJx6cemGGupZAAXTURyTa4I/wBc+0YkU5PHo6ez&#13;&#10;uU7SmPkes96aUE6ozqP4FyfxzY+7Hw26aK3EfkVp1hfG0swP7a3tfgcAX4JAP497ECuKqMDpxb+4&#13;&#10;hxrp8ienbbnXrbnytJiaJmSqrpkjjuLqC5t+m30+ntRabObu4W3Q5bos33nccu7fJuV2oMcQr/LP&#13;&#10;VvvTvxHp+utl1O98gEmocdDTmoYxrHLNkp1Z6eEsR+k2JPP0HucNj5Ph2myNzKcqK59euafub94q&#13;&#10;4585lTlq1BWSQsFAJIEY4tjzAr+3otHc3ySnwFVV4jCRiuyUBeIrE9qakA/She344uo9hTf+bGtH&#13;&#10;aG37nGPkPy6nL2s9iYt7gj3Pd28GBxq7hVn+f7ege6u+Te+33TQ4/OyeWhrapIfGqspjWV9IUW/s&#13;&#10;j/evZFsvN+5NfLFPlXIHl59Sb7iewHKEfLku4bMNEsKFq8SaCvmfTqwHvHpPKdidI5rdFHiZaupw&#13;&#10;kFNmqZ4IXeQRn9uqjuBezIf9vz7kvmPYW3Tl+SdEq6DUPU+Z6w49o/dGy5J91LTZLm5EUd0WgcFg&#13;&#10;FPmhPlhuqN8tj6jGVkkFTG0B1P8AtuLMtmtZh/X3jtcwyQyFZBQg0+zrrbtd7BuFqk8DBx6g/sI9&#13;&#10;QemsK00ixxo0jMbKqAliT/QD/Yfj2wAzGiCp6MJHWOMyOQoHmTQdCHtrr3IZaSN6pGjiJGqEHTwP&#13;&#10;+Osl7D/WBv8A7f2aWezzTsGkGP8AV59Aff8Anez22Nkt6Fhita/sAz+fQ94ra+G25TK84hvHY2IC&#13;&#10;xKw5b0kEsf8AE+xVbWVvZgO2COoX3Hf913yfw49WfzJH2+X5dJbdXY9FjVMFI4V9GlFQKZ3AIB8a&#13;&#10;/RV4Fy3PtHfbvHENCHPp0JOW+Q7ncWEt0nb5k10j7Scn7OHRes1ujK5lnEs8kULG5hRuXAP1mkvc&#13;&#10;/wCt9PYRub6a4bJx1Ne1cv7ZtSL4aAuPMjh/pekyVtY2HP0/w9osdH9Q3z6cMXicnm6yOgxNDU5C&#13;&#10;slZVWGnjLlQxsHkYcIt/qzWA/r7eggnuJBFChYn0/wAvSLcdz27Z7Y3m5zJDEoOWNK08qcT8qdG0&#13;&#10;62+NjTSU+R3gyzupR/4VCx+zQ3v/AJVOoBkIP4U6f8fY72jlA6hNuBq1BRfL9vWNXPnvuI45bHla&#13;&#10;qClDOcP6dgyFB9TUkdGtml2n1/jYUdaSnWOLRDR0yRqy6RYrDClh/rn6X+p9jfVY7XHRKD5DHWOU&#13;&#10;UXMvO18ZF1uWPc7EkH1NTn8ui19jd3yFJIjU/wAOozq0UdO96mpX6AN47E3HJA4HsJbvzKqqCW0r&#13;&#10;/COJP+bqeuRPaRBIkhTxpQcuw7U9aeVa/n0T3cu+crnpHiieSjojdWije0so5H7rjmx/Kg+44vt3&#13;&#10;nuyVQlUPkPPrJrY+U9t2dBIyLLL/ABUwP9KP8vSLUEf4f0A/B+h9lFPM5PQoJrjy65WP9D/tr+90&#13;&#10;PWus9jp4Ava5+n+t7sRQADz611wCE/q459+CmvW+uLixPBAHAv7qRQ06910AbjTyfrYX4/2I96oS&#13;&#10;cde6zIthz6if1Xubk/X6+3lWgz1rrAfqbe2vPrfXXv3XusTOQTY8e/U6cVQRU9cC7H8/7bj3vqwU&#13;&#10;DPXemxIJsPwf6j62IHtvUc18uvV66sB9ef8AePza/v2vr1esbaT9Dz9Pz7ocmvWq9cSCAL/m/wDv&#13;&#10;Bt71kDPXuuPOof0tz/r+9jr3XL37r3XGx1f1Fvrx70QDx691yJJsCfp9PfqAinXuve/UPr17rKW9&#13;&#10;Oq31Frf6/wCefdtXaB175dYSQBci/wCPevOvVlXUacOsTNqN7W/w9+6eRdPWMlQbG3+xBP191OkN&#13;&#10;U9WIbyP8uuxpPIt+QD9f9hf34ZHW+uFvXc3/AKAfg8e60OvPWmrp7ePWRtJ/S1jf8X92zqx6dVQu&#13;&#10;fi661AWUnm39Of8Ab+/VoaHq/XQWzE/196CnVU9e66YK3F+eQLfgj3sgHI49e65W4APNufoBz/sP&#13;&#10;dhWmeqUXXjj14kfQXuPra3AP+v71XJHV+smldIN7Gwve31v/AIe99Jw7DrgW0C9gTx/sP6j3RsEE&#13;&#10;dOBS+X4dcuCoOnn83DD/AGxPu9B1TJelTT7euAYjk/42X63H9PeiQOPThQHB/wAPWLWCjEHTa/0H&#13;&#10;HPPHtskkV6uBTHXfOka+R/gbm/8AW/vVTTPDrfXH1KtgDpP5088/W9v95PveojgOvdYmAsT/AEH+&#13;&#10;8fn221aGnWm+Ej16tY+B/cNJuHDZXoTedSs0UlLUy7ZaqZrvROCtRjYncGxhZg0aj+z9Pc6+1vMa&#13;&#10;Xlq/K+5tSlShJrUU+Hrnz97r20udp3O393uWUoysoutI4OCKSsB/GMMfXj0qu4+tHqKLObHzHqqc&#13;&#10;epnw1WRqkqKNiWopoz+WT9J/w+vs237Zmljk2+fivwE+YORT7OHQf9sOfBa39pzZtmI56LNHWmls&#13;&#10;B1I8geP59VbZHH1WJr6vH1qNHUUczwOp/LRvpBH5sRyD7g2eKS2maKUUoafs66E2N9bbhZR31q+p&#13;&#10;JACCPKuf5cPy6hhr6fpYfQgf73b22CGz0r8sdcSgJJ+p+t7kAn63t78VUmvXs9T8Pmshha1azHyt&#13;&#10;FItvIo9UcyKeY5ktYj/X9uW13cW0okh/P59Idy2yy3e2a1vUDKfMjKn1B8uhXknwHY9JolSPGbhg&#13;&#10;QhDdA73F7Bvo8Z4uCb+xGz2e9x0cCOUf5Oo6SDduSJ9cRM9kxz6Cv8wegmzmDyOCq/tchTmO92il&#13;&#10;W5gnUG14m/6JPPsNXdnPaSeHKMeR8j8/l1I217tY7tb/AFNo9fVThlP2dMzFkAuOCBa3P+9+0hJH&#13;&#10;RgKHHWJ24uGK35v9OPp/xv3UnzPVgvS72PmaeKpnwuQIbH5AFIxJyiVMg5TngCT/AHv2ebNdosn0&#13;&#10;c/wP0FeatsnkhXc7PE0WccSozX8v59IvdGCfb+WmprMaWRjNRyEEhoSeEJ+hK3sf9v7J9xtJLK7K&#13;&#10;EdjVI6P9k3WPdNvW44Ooow+fD+fEdJ8kkg308fgEm4/1v8PaEsaA9HPXZ5sbf0vcfUc2+v8Ar+9/&#13;&#10;b17rIukLq03Km4Nzw17hhb6Efgj3taKKjjWtfOv29a0ihXyNcfb0b749/PH5PfGXIU0/W/ZmXbDw&#13;&#10;siy7T3DNLm9v1ESm3hjpqpi0AI4JhYcfj2NuX/cHmfl8qlvOZocVil7loPQmpX8usd/df7rfsl7w&#13;&#10;Rl+aNojt70g6by0pb3KtTDEoNMlOP6itU9XA7Z/mnfDr5Z4ei2N88ugNuxV9XD9j/fqDER5CnoWk&#13;&#10;Op6ukzNGqZHHgsqu3jfTcDVqt7lmz9yeS+aYRt3N1qsLPisg8SL5lZB+pF61B65/b79yf7xXsbuM&#13;&#10;vNf3aeZp7hFJf6ZJfpriQ+SSQsWtLqgqO5Q4BOkrXpPdi/yZun+5MLUdhfAr5I7f3ZiqyKSso+vt&#13;&#10;65SlySLIwYxY/Hbux5FRF6hpC19LKbnmZAPaHdPZ/atyiN/yleqEINFZvEiJ9BKtWUfJ1Y/MdHvJ&#13;&#10;n94dz/yHuKcpfeT5Umt7mMhZLq1ia1nArl5LOb9GU0Nf8WljWgxE5PVL3eXxX+QvxnypxHdvVW6N&#13;&#10;jmSpkpqHN1VIMhtXLGN9AOJ3RjTJRS67ExqZVZxyqmxtD+9cqcxctvp3e1kjBqA4AeJvskUlfsqQ&#13;&#10;TnGD10U9sffL2q95LT6n243q33GRRqktwTFdwilSJbWQCYaR8RCsqkgMwJHRf7Xsb3bi9v8AA/j+&#13;&#10;vP09h3JFBSv7f9j9nUsAnz/bw4/I5x/PrxVSRrF7Cx5J/wB5Hu1R5jrfXXAJFrpYWPN/6W91NOvd&#13;&#10;eVQwtex4NieCT9eB/wAR7917rkw0aLW4FtPNmNvdiCuOvdcbknkWtY2FhYk/1HuimvlTr3XJmPHJ&#13;&#10;BIAIF/oPpz7sevfb1kD/AIPFvz/xHu+v5daoOuYIP0Pu4Orh17rv+g/p+f8AX/r73TrQUAkjz6xk&#13;&#10;opP9kngWuQSfyfbZopr59W64MvGp7m9uBcG1+P6+6kHifPr3XSxzTyJBDGzSyMI4olsxZ2bgG3+u&#13;&#10;Pz7oVkciOMVLY/b1SR1jQyOaKoqT8hx6sE6b27i9v7KqsXVl4c9V3kSoidku7KHenLL+VPpAvyL+&#13;&#10;5k5asIbDazakjxeNft8usOvdHeL/AHjmmO9tRqs46rpIqaD8VPn5nyNOgI7a2PJgsk+YpqYR0tVJ&#13;&#10;orkS2imq3PpmFreib+oHB+v19hbmHa/pp/qolOlsN8vn1MPttzau82C7dcPqkjHYScsgxT5FcY8/&#13;&#10;y6Bd0U+kENe/J4vb6AH2FpFoTnqVFIIx1hKFfobiwuBcjkc2Nv8AifbdKHq3XEOQbDgfk/0/2/vf&#13;&#10;z6tpxWvXLQCQRYk+oni4/wBc+9Uz1XrG1/rcFT/S3FvejWnWxTz6GDpHMpj91y46pZVpc/j56F0a&#13;&#10;/jaaNTLCZLAi2nXe3JNh+fYk5VuVh3AwSfDMpU/lkdRp7rbZLecuLfW4rJZyLICOIUmjfzp1/9HS&#13;&#10;f9yt0AOve/de697917rsWvz9PeuvdSFGi3+Bvz9f9b28g056qxwenWEahf8A2P05/wAOfa0cekL4&#13;&#10;OOvVEeoMBaxsf6fT8ce7SAHAx16I9NftF0v65D6C/P55/wBf3cdMMKHrLGASb2v+B/vfHtxADx6q&#13;&#10;es3tzrXXvfuvdc0ax/wP19+6q4FK9Zrfn8f65t/r+/AkcOmuuYkv/Q2/2/8AvPveo9V0jrmHUngg&#13;&#10;/wCx92EmOHWiDwHXP27UdV65K7IQVYqQbgg2sR+R/j72DQ1HWigcUYVHn9nS7xHYm4MVSyUiVBli&#13;&#10;KELrZiVuOLHn/H6+zGHd7q3TSW/y9Azc+RNk3G4F0Y6MTmlM+vSVyOYr8rKZqyd5SWZgGN1Gr6gD&#13;&#10;2hnuprhyz5r0JbDarHbU8KzXSPsHTZ9fr7b8s9L6Ux1736g69U9e9+691737r1DWnUd5OL8gfn6e&#13;&#10;r/W9suatTp5V8uuCsD+LE/0/4r7p17INB1njgll4RSeQAfre4/N/bixluHVHmijy5p06RYOsl5RC&#13;&#10;bMD6h9f629qEtHbhx6LpN2s4zR2p0oMPItDIy1A0XOjm/BH9b/j2stmWF+8fLon3RHvUVoCCOPQj&#13;&#10;Y3J00c8eoxqkgA4Ykj/EezmGWMMCOgFfbdcPAQnEdP8AUCJ4nlpzrLKWsT9eOL3/AN69qX0lajj0&#13;&#10;TweKsghkGB0BG4IHjrnZltct/tib2/1v6ewtdI3ikn16mLZJ0kslVTw6YiLWNwQRf2n6Oeuhwb/6&#13;&#10;3vQ+I9e6zjkA/wBfe+vdcgbH6X/w9+6q3wnrOou1valcKOkp+HqUqauTwBfn/ebe99MltIJ6lCnF&#13;&#10;uQCBa1wL8/0PvX2dJXnLGo6yLGF5UGxP+8/1970nppmLcepEaIxYXIYD8X/r+be3PLpmQlRU8P59&#13;&#10;cXjKNpJJBAINz/X6D37B49XVtQz1PpaDykM3Cn+tz+fzb25HDrNTw6RT3nhggDp9WhigUOFX+ur/&#13;&#10;AF+Pr7WiGNASOib62WdihqB031UscZuNAP1PNuB/X2mkKKcfy6W28TyfMdMtRXPKTpN1/wAf8f6D&#13;&#10;2mZ2OAcdG0NmiEFum1xqF7XYcg/n/H3TowTsbSOHWH37p4U8upEFJNOfSCAT+phx/Xj3tVZjTpNP&#13;&#10;dRQfEelRjsC7m4Qk8Xka3H+sD9PayO1ZuPDoO3+9RjtY0+X/ABXS1ocTTU1nlCsw+hbkAj/Uj8+z&#13;&#10;GOBI6V6Cd3uU9wSsfD5Hp0mzFLSoTdFRVF3c/gD8/wDEW9qWuFiGcDouTbZrlgGqangPM9IHMbye&#13;&#10;UvDQC/488ltIH/NtB9f9dreyme/YikWPmfPoa7XymIwJL3H9EeX2n+eOkDLUTSS+eZy8t9Wpmuf6&#13;&#10;Cw/437LXkNatk9DNIYo4/BjAAPp0poZVkhjPpCyKFJFvr9Pz7fUF1x0HpIfCmY+mek5WxeKdgB6W&#13;&#10;uVPH6SbW9s6dLHo/tZfFh1dZ6GknqKmmhVZAZ5o4kKgklpGCoo/2P097RWkkEa+ZA/b0zd3MMFu8&#13;&#10;z07FLcK8AT1fR8UP5XW4vkPsWanw9JWUGSyGDqqqLKMApo2jhZ1nkMtgRqsLXv8A4+5v2/knbYtk&#13;&#10;FxuUng+JQK/zPD8z1yz9zPva73svuIdq5btTuhtmLvbxgkGJCC+ojC0XJ8uq3Nn7P3J078iV633T&#13;&#10;TzLuDam6Z8JXwVqNHJpjnYU1UrObMjhdSsDZh9CfYK220udm5lG2XGZInpn+HypXrK7m3mHZfcn2&#13;&#10;UfnjYGpaX1qsqaKUDaf1UNODKcacGvl1eV8jcLumr+H+4pthVtLDmaTMbWzVRSQVcYqZsbjpvNk/&#13;&#10;2x9UVOD+bH8+525ojvZOWpTYYkCo3+1BBb+XXKT2T3Ll63+8PZjm9Ga0ljuYASpNJZFYRmo4d3n1&#13;&#10;rS7lzEddn8pNK2qWarlmclboDIfUlxf6MCot7xevZvFvHc8a9dzNg2prTZreCIBVVAmP6IHl/P06&#13;&#10;MD8a+pa7sLeWLqo4Hko6SsgldNBtMwe4QN/h/X2J+Udik3O/SZR2o1ft+3qF/ff3ItOS+V57NnpN&#13;&#10;LGwB/hFKV+3rap2fW9d7L6JqdpZCKiq83ksf9vlLtFJHSUjxNGKW7E+s/wBo2/p7yZSIRRKjfAoy&#13;&#10;PUUz1wj3uTe975ybdbVX1mbVE9DjSQQw8wDx61cvk90iuL7LzMuIeWTCZGsmr8bJFF6IKSqnZxS3&#13;&#10;H1ZDqW5AAHPvHHnHl3wt3kaA1jY6gfkfL8j5ddxvYH3Y+t5EtYtzUC7t0WOQMckqoq4/0wp/PoMd&#13;&#10;u9f43EKHqVDScE6rGQ2sSJJf6f4Dj2T2e0QW41Px9fPoe77zvf7kStvUJ5AcPy6d8zu7DbegZIng&#13;&#10;UxqV9JCRBuT9R9T/AIAe1Vxf29qp0+XRTtfLO6b5MDIrEMa+p/2B/s9AJuXsXI5aR0pHMaEsvmcE&#13;&#10;HT9P2Y78f1uef8PYUvd4muARFgep6mfYeRrHbEWS7oWr8IyP9seg4dmmYySszyMbszkszG/1Ytyf&#13;&#10;ZKzMzamJJ+fHodKixjw0AUDgBgdcSCbLGLs7aVVVLFmP0VVW5JP9B70DmlKk+XViyqC0hoo4kmgA&#13;&#10;+3gPz6GvY3SWe3O8NVl1kxGNJDeIrfI1EZN/QhBES2P6jc2/HsS7Xy3d3emS47E9B8R/1fP16ibn&#13;&#10;D3a2Xl2OS32wi5uFxqqTGv2/xEegx/Lo7Gz9gbV2JQL4aamoYo0Ek8srKZprLbXUzk6mP55/2w9y&#13;&#10;Pt212O2xkooWnE+Z+0/5OsTeaOc+ZOcL3vdpyTQBa6R9i8BSvTDu7uKjxkE1JgmhiijRw9fIVWNL&#13;&#10;Ai8asef8C3A9pr/f44E8O2oo9ejrlf2vvNxmS63epauIxkmvrxx0S3enbdXkaidaCZ6uaQ6Za+oJ&#13;&#10;aMMeCYV/tfU/jT7jfc+Y2lZhA1TXicgdZU8r+21pYQo12gjRRhEpx/pH/Ufn0ClVVVVdMamrnlqJ&#13;&#10;n5Mkr62+vAF/oP8AAfT2FJXkmfxJTqP+rH2dSrBBBaQi3tlCKPICg+3Hn8+sQQki4IH1v/vHuoWp&#13;&#10;6c6ylCW1XBF+R+fp+fd9B8utV65gEAKfpwf+Ke7gU456913/AMi97p17rrn8ix/p7317ri41WBb+&#13;&#10;nBPP+w9tuCTjr3XgoFv6jm4P+9n34KKV691yvYj+l+T/AEH9fdieHXuopIF+eP6/T2yaA9WAr1hZ&#13;&#10;yfpwL8EfU/7H34EHq6r69Y/p731frw+vv3XuuQa9yeBcWv8A1/x/2HtoGnHqvDrgRqIsbkk2AP49&#13;&#10;0IB691yJVRwOfp+L/T6+90p17rFcn+p/H9fegajr3XQIJsPqL/7x9fe+vdd+/de697917r3v3Xuv&#13;&#10;c2/Nj/tj7917rkxawBBFv6/1/oPdWLDh17rg3q/AH+sPe/OnXh1FfXcKvH9Ta9v9h7q1ainSoEGo&#13;&#10;9OunX08i5JABIsfr/X35h2+vWhXUfy660lLWay/nVyfryR7rRh1frn9Te/H0At+bc8+3etde0XJI&#13;&#10;JFuTb3ognhjr3WMkK9yLt9Bzxb8fX8+2zRfiz1vrwksSDf8AwHPH+Bb3oSVyOHXusg0nkAcf4f1/&#13;&#10;PtxSDmnWjWlB1z13FgB/Q/64926ZEbVqT1hYMwP0te3F78f090evEdPD065pcJY/n6g8/n/H3teH&#13;&#10;WqAHA67PP55+n+t/sPe8HrfXFmGkgatVuR9P9sfdGfyXqiqQ5Y+fXG2pLm9wD+fehlTXpzryBdFv&#13;&#10;xzf/AA97GnTnr3WKQjSFW5+ljc/6/wBPdGZR59e6yXHjFyBe4H+uD7tXs6959Y/dOOD17pQbT3Rl&#13;&#10;tlbkwu6cHUNS5PCV8FdTSISNRicF4n0/2XW6MP6H2r2+/m2y+jv7Y0eM1+31B+VOiXmHYdu5n2W5&#13;&#10;5f3VNcF2jRvwwGGSK+YNDXjjq+kZTFd+9R7f7K20I5c/jqBHq6ePxtIGSMLk8fNaxNjq06v+J95T&#13;&#10;R3NvzPskO7Wg1SooJ+fqv+HrkPJt+4e0HuRe8j72StlNIQjGuVJJikXyFRxp1WL8gNkp5l3XjoHV&#13;&#10;HASuRVI9IPJdRxqQ/X/D3D/Nm1Z+shQ/P7fPrPj2X5uZoTy7uDjUCDGT/Kh9GHADh0VgFFC8nmwI&#13;&#10;P1B/PB9x+CAKefWRJ49eBIJLAgc6WHveo/i61166AF1FzcX+p5+pPPvx0UqOvZyDw64pLJBKssEr&#13;&#10;RTRsHjkjJV43U3FiP9t7rG7xuJIzQj061JGk0ZimXWjAgjyP5HoWsNufH7mgXBbtWLWQFhrxZA7k&#13;&#10;WUs5tofkcjg+xJa39tuCfSbgKfP/AGeo73PYL7YJDu/LlSB8Uf8APgMFfSvl0jt2bQq9vyO8LNW4&#13;&#10;tjeGqQFjCGN1jn0/4f2vofZbuO1yWj6074jwPH9vQj5f5ktt5j0S/o3A+KM+f2V/wdIeRFYD+oVb&#13;&#10;KDwPzb/jfsmYVrTy6FNCOsJ/bKFbo6kMHW+pHTlWv/h7opYAOuCuR1ahaqtkEEGvoehbm8O+dqqh&#13;&#10;VRmsUP1jVrMirpDte11kUEW/r7FDeHvO30/0WMfn1HSLJytvnra3H7BnNPQr5fLHQKujIWWQFHQs&#13;&#10;rqwsyuvDKf8AEewcXIfQRkGnUmBlYBlyDkfYeuJuxBN+B+P6A/X3Y4z1brlqOm1rjj6D8fX3skgY&#13;&#10;6917jR6hdm/qBwP8Le98FoR17rr9QuQQANKkKtuPqLf096FAM4X5daIB456X/XHbXZXUObg3B1nv&#13;&#10;bcWzcpTyxTrU4PJVVHFI8R/bNRSI3ilH14kQixIP19me179vOxT+Ps9y8DA8FJpX/S/CfsII6BvO&#13;&#10;vt5yT7jbY2z87bXb7rbmoAnjVmWozoemtP8AakUIBHDq6Tob+eBvukxSbD+V/W+3O7NjVcAoa+vX&#13;&#10;F0D5GakkjNPO+Uw2RV6WpvGbMF03Fxb3Mey+87un0fNFsJkagZ4wAaYy8R7D86Ur1zs9zv7tvYXv&#13;&#10;P6y+xe8y7HfRnXFb3EkjRK4OoCC7j0zw6TmpLUNMjj0ONZ8Tf5Wnz1pMjuD43dhr8du1cmj1SbVg&#13;&#10;qI6fb8GTmBkEdZsPLssccbOdLrj54kVf82oPJEDcn+2/PEb3XLswtrhs/pEINXnqt2x9vh6R/h6i&#13;&#10;639/fvp/dbuYts94NqbmTZYGC+NOGld4hQUTdIFLagKlTdJK+odzODQVn/I/+VT8vPjqtZl22Qvb&#13;&#10;Wx6fzzrvTqzz56JKGMPN93lduaRkKTTGmqQrHNClwvnY/WMd/wDazmzZFaW3iF9CKsXhHcB6tGe8&#13;&#10;D/S6h/S6zO9pfv0ewfumYrC43H+r25TaQLXcyIlZzQBIbtWa2lBY0UO8Mz0qYlHVbjrJFJLDKkkM&#13;&#10;8EjQ1EE8ckE9PPG2mSGoglCujqeGRwCDwQD7jcqQSHFCuCCMg+hrkfnQ9ZkIVkjWaMhkcBlZSGVl&#13;&#10;OQVYEqykZDAkEZB66D3BAtYAXYAC/P19+1D4evVHXJQR6/qCLEf0H9R7twGs9b4dcTYEm4sf9hb/&#13;&#10;AAHuh7hXhXr3XJhYgjkEC1+STf8AP+w92IZaHr3WNlto1D62uo4A/wAePeqaePXuuWoC4U/WxP14&#13;&#10;A5IJ9+Deh691nLKFU6r3uf6jn6fT27qAUV6otdR6xhV5cHUb/wBq31H9PegurPl1frN9AWI4PFye&#13;&#10;Af8AC/u+D00xYvpGOl91lBi5d1U38QYa1R3ogxOlqlR6SeDyBe3+8ezjYI7Z9wHjf7Xzz0EeeJb+&#13;&#10;Ll+RrIVJI1/6Xz/Lo8fUXXub3rl44K+d6TEUeXTLZSrRtKpRU03+SU0Mn0vNpsf6Asfco7HtVxfy&#13;&#10;hJe2NX1PTHavAfYesUfcvnLaOU9sL2MfiXUsJhgQ5q74dz/pK1X506Ejsyq2D2zLnKbZlPTTQ7ca&#13;&#10;owGVSn0stTV0QIqSix8ED6xNbmx9m26tte+eKu3gFYyUYY4jiaU/n0AeQoucfbiOzn5pdka+C3EJ&#13;&#10;etVRz2KSTXP4x5VHVam5sBPtzLVWMqPWscheklZFAmp2v43uR9R+lh/Ue4Zv7M2VyYpeHEfYeHWe&#13;&#10;OxbzHvu2JfQU1GgcDybzGPnWny6Tcg9Y0jSDYKABf/bj2XOtG6PeuDcrpIsSb3I9X+8+9eVOvdco&#13;&#10;wouDe2kgf4/6/vwpTPXusZ06Gv8AQf6m3+x91qOt0PU/DV7YvLY7KxHS2OrKerUnm6xSamBH5ut7&#13;&#10;+37WY29wlwPwEH+eeke5Wi7ht09hLwnQp9noftr1/9LSf9yt0AOu7H62Pv3XuuYjP5IH+397VG8+&#13;&#10;vV65hAP8T7voHWq9c/diMY69040h9P8AvB/pf68e1UZqB0hmFOPUmQXQ34H1P+Ht91JOOm1J1CvT&#13;&#10;Q62dh+eW/wBh+faJxRul8ZqvXD3UdbYVHXNWH6v6fX24poa9MfLqSDcA/wBRcf6x+nt4GuR1rrv3&#13;&#10;7r3XvfuvdcgxH0J/4j37rxAPHrKrg2B+v0/1/eumipHXO4vb8j37qvXE8H+hP0sT/vX09+691l1k&#13;&#10;fi5/33193Vs9x61pHXbOAtwLn+n0/wB592Mn8PWgueuYIYAj8+7Kaip6qRTrv3brXXVx71qU9e66&#13;&#10;LAf778e9MSoqOtgV6xs2rjkC/NvqfbTMW49XAp1gc34/Ja4H5taw966cUEHV5dT6Cj8rhn/SD9AL&#13;&#10;8fk+34otR7ukt5c+EmOllS06IYzYAcBRpUD6/n2ujUVFegxc3LNUnPQiUlOqww6Ixcrc2AIJ/wAT&#13;&#10;7OkQKo0DoCXUzNI3iNiv7PtHSV3VRx06GoRAskjBjb6FlspIH4uLce0N9EETxP8AVXoS8u3bTy+D&#13;&#10;q1ACmfTpJ4ys0zxyzE2Ui3JYf4Ej/W9oIJdMgY5HQkv7asJjiAz59CdRV6SQMBIPGFB/Vc/W4uPZ&#13;&#10;5G4ZcGvUd3Vm0c1KEnyPSVy8aVDu5AIH1PN+eB/xPsvugGfB6Em1yPbqErx6D6ZAkjKDwCQBxwAf&#13;&#10;ZUcGnQ4jbVGG64ql+T/h/sfdaZr1frL7317rkovf/C3+392QgNU9MyNnT1JjH5/rxb/efajpOxPD&#13;&#10;pxjFlF/7PA/p/r+/Urw6QSsdRA4HrNbkfT6j8j3tcGvTI6ymJhZiFNiOBcEfm9j7v1QSoTpHXIIX&#13;&#10;+lx/U2IsPpwfflDE6ePW2dVFG6nxUoI1Elja+phb6cjg/wCx93Vamh6LpblsqooOnBJlhAFx6R9b&#13;&#10;AA2+vBPtQJBGuOkRjaTPr1Bq8m+llQ6jfi3+v/T2zJcs5x0ttbBa1fz6YJJXlOp2J/4j2nJJ49HC&#13;&#10;xrGNKjrh711ehpXrnGjvwgubj+n0tY8n3sAnA6ozhBVjjp8oMI0roWTyEEABgQgB/oPyfz7UxWzO&#13;&#10;aHopvt3WJaIQP8PS2ocJHCAZrXB5FiAPyf8AW9mEVqidBO63SSU6Uxx6cJ6ympE0poJAPNgqA/gH&#13;&#10;+vtQXCDGKdIIraa4bUekZk9yKrFYyZJTcAKfSOBa1vp/sfZdJe5ov+x0KbDYGdR49AP9XHpH1VdU&#13;&#10;1jFppHK34QNZAP6cfX/Y+y+SSRxk16FltZ29qKRqK+vn1AkPAHP1+pt/T6e9DpYgzXqPIbaR9OLn&#13;&#10;n635HthyCxp08gBOo8On3ClptULGyqbqfrcE2Nvam1JJ0jom3crEfEAyePTpXY8tJC6jhHAkvydI&#13;&#10;+twfb0sLBtQ4HoutdwCIwJ4igoejFfH/AK9i3n2Jt6hnRDSx1UNZpKFg5gcMq/4c/wBfYr5Y2pL7&#13;&#10;coozQrUHh1B3vPznLytyTeXduSJWUxg14Bganrcg6C76xnxi6rweGXB5Ctqt/wAj7cqMxQfbrBgc&#13;&#10;VT0AlLOZRqvI7aWKngD3kRuWzW9+9tHcGqW5DKo4FwME54Dy+eeuGlnvm/Sb3zFdbA6R3FzCUkZ/&#13;&#10;7QwM48SOEgHSzHJNR2Y86dUm/wAyTb+wc7urH/IfA089PuTC11PTbgqKYiP+IwwVBkoZJhH9St9G&#13;&#10;r6kGxNvYR5922ziWLfwKzQkKxHmtcV+Y9fTrML7nPMvNcNjd+0e4kGw3BXkhjbPhu479HpUZp/l6&#13;&#10;SnW3yawe99kDEJUef7qjkoK2kY+kRyR+OWKZH+p5tx7UbVzXbblt5jJLVFCPlw6Vc8+xm7cp80m9&#13;&#10;lQp4Th0ceoNQwI/LoCa34b9WZCpr8zT7gy+L/ikz1P2cVPTVFPTh28ssNMzWZbn6E/T2HX5C2aR3&#13;&#10;uVkZQ9TT7f8AB1L1t95/3Bs7eHa5rSG4+nUJrLMrMVFFZqfL9vn0qts5TbPS0clBtxVp0pY/A+Rq&#13;&#10;XT7ltFxdpf8AVH/aefa2zls9hQx2vAYqegxvtpv/ALnSC83pjI0hqI1HaKnh/wAX0jMh8k89kM4Y&#13;&#10;qSsq48MjFZnkla1STblFJ45/Jv7L5ea7ia57WIjHz/n0KbX2L2uz2kvcRobo/CAMr8sY/Yeg57U7&#13;&#10;WoK6haOoqEd7GSNbo0pv6m+nIH5J+n59le9bzHJGNZGaeeehv7d+3V9aXmuFCF4GnDh6Vz/k6JBu&#13;&#10;fs2SZ5Kega4UlRoZggufq8i/qP8Arcf4+45vd61EpGestuX/AG+SICe8xXOeP5en59BDXVtVkHM1&#13;&#10;VM0r3DC99CW5IWMcD/bew/JLLcGrnqT7S0trJRHbIqeRNM/t8+m4EaTc2BJFzxyfx7TkHiellD5d&#13;&#10;K/a2xM/uyZBQ0rQ0ZYCTIVCFKdQSCfDbmQ/4Lf8AxI9mVhtl1fMBEpC/xH/VXoMcw847Jy3EWvJN&#13;&#10;Uh4RKQWoPU5C/n0cLYPTGE26kdZUQisyAC66+rCuVvbUKaI+lBf+lz/U+x/tfL1rZqHZQzcasP8A&#13;&#10;B1i/zl7q7zvjtaW7eDDkCNMD5aycsftx6DoR8zvLBbUieKDRPVhOIIyuu9v1SkfpH+vz/Qeze53C&#13;&#10;GyXFGanl0Bdq5V3jmSQPcVji9Twp8q5J/KnRWN+9xTTySRzVLSyXJhx1M37UYN7GUH+n+qa/+A9g&#13;&#10;jdeYwKhyT6AH/D1kTyd7YQQaZIowoPGVhk09B8+i3ZrcmUzshNXMUg1EpSxMwhUXvdvyx/xP+8ew&#13;&#10;Rd7hc3hq5oPQdTjteyWO0x/4soL0A1Edx/zD7M9MoiuPV/tvaXQadG9euxHY3Jv72ENc9e6ye3ev&#13;&#10;de9+691737r3Xvfuvde9+69173ogHj17r3++/p7917qPI4JJH0H0HthjVutjrGWFvV+fweffuraW&#13;&#10;6wsADx9CLj/D/D3vpxRQU64+/db67FmFxxb6/wCNub+6BjWnWq9dsxB1WAB4IP8AQDj/AGPuhqMD&#13;&#10;8+tdcD6R9OT/AFH6b8jT7qMCh691w5/P+w5vx78K+fXuvH/X/wBv7317rCn1JP4vz+Df37px6aQv&#13;&#10;mOstx/j/ALY+/dN9eIuLXsSeOf8AeLe/de67BsQD9b/kWvb3rz6914vc3Uc25/w/2/vzCop16lOu&#13;&#10;YGpxewvY8/T6X97691zcLb1EDTwpA/3jj3s08uvY8uob2BuTxb/bf4e60C56fi+HqP5CDYKSOeSe&#13;&#10;f8PbYemOnesv1A/xt/T6f4+3Rw6114kC1xx/XgAf09+JAyevdeBH4I/2H+8+/Vr1VlDceuiATci/&#13;&#10;H9OPeiATw6t13wo/AH1PvRCjj17rhGysp0/T8g3/AKf4+6rShHW+uQZTwCDb8D8f7b3YFQKDrXWE&#13;&#10;ltZUXsSAefpf21XOOt9ZVUgN9D+Bz+P6W9uKpFevdYrnUF+nqNrAf4+28g9e6zcE6hz+B/rn/W9u&#13;&#10;9pFR1rrEhclh/wAT+T9Dcf717bSrKSvDrfXkDAlbg/6q4PPPvy1qR5de65ehjwCLC9x9Lf0t7sRG&#13;&#10;eI4de64BQQeSLfS5H4/HvWg9e669t92r5de66NyAB/rH6cXFvz7ayjFjwNeqno+PwX7ybr/fn9xc&#13;&#10;9UldsbvYQ06ysrQUeUPCcScKsnI/1/cre13NDbbuY2u7asU+BXyby6xH+9j7TjnHlE827VGDuG1j&#13;&#10;UaA6pIfP80wfsJp0dXvvrenoa2t+2hikwG5UealZAPHS1siEyRMQP0ve4+n19yfzHtKK7Cn6Uufk&#13;&#10;D5j8+sWPaDnq4ubeEyuVu7EgNU5dAeP2j/J1UPu7bVRtbPVmNnQiETSPTOfzEWPpJ/qPofcA7pZm&#13;&#10;wvXiYYJqOumHLG+Q8w7PFuMRBYijev8Aq/1cekyWEn4KlT/sbEf19oDRhjo/6xkWPoJ4HP8Ar/n2&#13;&#10;2eODjrfXFiWPC82+g/P+N/fq1691y06TpJJBH+xBPqUj/Y+/HBz17pf7b3rLjycZmQa3GSAReSUC&#13;&#10;SSmUjTySfUtvx9fZ3Y7s0Nbe7GtDivp0Dt85Xjuz9dtn6M69xpgNTyHofn1K3JsiBoTmttSLVUcq&#13;&#10;mWSljIYoGW5MBH+tyt+Pbu4bSpX6mxOoEVIHSTY+aJTINr3tTHIuA2c/b/n6Cl1uSTw9wJFPpZCO&#13;&#10;PUrcg+wyQKkZB8wepAqD3Dh6+vT1tvMyYLKwVQu9O5EVXGDcNC9gWAX8rwRz7WbfdGzuVI4Hj9nR&#13;&#10;VvO2puti8Bw4FUPo3+zwP5dO+/8ABJHOu4KBQaGvAacx+pYp2HEv+s4tf/H2p32zVXF/bjtfj0W8&#13;&#10;pbnJJCdqvD+tDgV4lR/mPl+fDoNub88n8n6G3sg1VOOHQ0r1yX9BUf1uAeCT9f8AinuyklaNg9e6&#13;&#10;7WwHqANydI/IA492BAGevddo3BJt/TSfqf8AH6f4n3paaSpx17rh/vuPr/sPdGYKM9e66/IHP+ub&#13;&#10;G9v6+/VpgDr3Umjr6/G1cGQxlZV46up2WSCsoKiWkqoJVOoPFPAVdTcXuDf27HNNBIsluxjcGoYE&#13;&#10;ginzGemLq2t72BrS8jSaFxRkdVdWHmCrgqa8KEUp1ZV8ef5r/wArOif4biq/cx7O2hRlI5sJvGSa&#13;&#10;qyBpFP8Am6TNFjIpUfTyKwPF/cobB7ucz7SUj3Ai8iX+P+0A+T8ceXHrC33Y+4X7G+5Xjbhtdq3L&#13;&#10;+4ShiJbIKIdRz+pasPDIJ46CvqAOrEv9mQ/lh/PaGGi7565x3TfaVdFHTPvGARbYyS1bEqske6cQ&#13;&#10;FSpUMzOsdarxk8shufckrv8A7Z+4KgbzEsF0cVf9OQE+YlTDZ8mBBPEHrDx/Zz77f3VHaf2t3STm&#13;&#10;DY4ST9PHrubcpx77CcsYm0gAtblTTAYdF07x/kr9l4jGvvb4tdl7Z772lPF95T7fq6ihwO9Ep3Uz&#13;&#10;IlHWRytjKwhSgGqSnLHUSVFh7Cm++ym5QL9Ty1cpdRmpEUmlHA/osCY3J/pFPXHDqZvbH+8o5P3C&#13;&#10;8Xl33t2eflq+U6XuIVkns9QIBLwlRd2/nUKkwXAFaE9U+7/627A6n3HWbQ7N2duPYm4aKUxz4jc2&#13;&#10;LqsXOXJOlqSSoUR1EbgaklgeRHWxVitj7h3cNq3PZ5zabvC9vIPwutP2H4WrxGgkEZ66Gcnc7cn8&#13;&#10;/bNHzByRudvutlIKiW3lSULmhVwp1xsDhlkVGUmjAGo6RACFiL+kXAtwL+0AHcQT0KailfLrtCTx&#13;&#10;qIAtbj+ptzz72KefW+sgUgnUAwJPI+oH4+vu4U1znr3XGRAAeOCbm1gADyL+6SLXIHXuuyA6jSbn&#13;&#10;TYG3HH0+vu57uHl17rpRItuAbnk3AsP9h70FYZHXuu5BfTf6A/p/r/jx789a5691lgeSmljqaeV4&#13;&#10;ponWSN0YqVdW1XB/1/dk1RsHiNCDjy6aljjmjMcy6lYUIPmDxHVmnSnf+D3XsCXqyLHvgd1TUUq1&#13;&#10;OZTxRmrWVCs9XSyj1M/JBRh6RyDf3NnLfNNnuO2/udEMc2nLV+LyrX8+B+3rBH3U9nd15d5yHuJJ&#13;&#10;OLvb0kVlg46aGoQg4C4rjiaV6KzgsrmPjx2xJFkRM228pUimykZ1aJKd5tUdamqwLR38gPJYEg39&#13;&#10;ge2uLjlDmEmWpt5SQwJrx9P28fTqfN323a/ej28V7PSt5AmuI8CsgGUP9FgNJHAGh6MJ3j1xRbkw&#13;&#10;sG6tvCGWnrYkraKenu0Uc8sYfwK0f0iqF/T/AEb6exfzJs8d9aLeWlDqoyn7RUj7P8vUPe0fPV5s&#13;&#10;W7Py5veoNFWN1OGKqdIb/TxnieOnohsqtG5ilBSVJdMisCGR1cq6lf8AA+4rkGk6Txr/AIOsxEcS&#13;&#10;AOhDK3BhwI9QfQjh13bksbsD+m/NvwQbfT+vuoU6ierdYwQ4ZbWI55/437qKEFet9Y2QKLjlfqx+&#13;&#10;v+H/ABT3WgHDr1SePWL62+gQ3BFr35t7117r/9PSkTT/AE9X/Ee5YXSTQ9ADrNx7c4YHWuuvduvd&#13;&#10;e9+6913+Pr/sP6+/de6k0zWLf4WJ/wAfb0ZxQdJphU9OhFwR/Xj2rUkivSStGr011KENf6E2Bsf9&#13;&#10;uefaNx59KomoMdR9P+uf8OOfdKV4dOa265WP5BH+uP8AePe9J9Oq16zpfSL/AO+H49vLUDPWuuXv&#13;&#10;fWuve/de697917r3v3XuuYdh+b/6/v3WqD065CTkagLf6309+p1UoKY6yg3F/eumyKYPXiL/ANfq&#13;&#10;P9Yj8g+/de665Bvc8H0j6Cx/BA9+691y1Mb3tY/0+oHv3XqDriSRc/S9uR9fr+b+/de67XUzEAMx&#13;&#10;JAA+v497AJNB140XienGPGyv6n/pYKCTb/E29qEgNO7pK94kZx1lGM9QNhe/9QD7t9MPPpgbgKGv&#13;&#10;T1T0rRaFA5uLkXtYfj2pRNAp0VXFwJCWBxn9vWStmki0iNWZr8KOLXJtf35mZRXpuziSVu809el5&#13;&#10;tStq2ptNR63AOkDnSPppufZvYys0VW49A7mSzt0uS8OB1L3HTpVUjF/85FdlI+g+vBt7vdqJIjqz&#13;&#10;0m2OZra6XRwPQMinn8rKoNgzD6+w8qOHpw6lYzw+EHbPShx61EGpjKx45U8Agfge1EZZOB6Ir1oJ&#13;&#10;hpoOpNXVejlrEi7/ANLX4v8A4+7O1cnpNaWyl8dJB7OzMR9WJ5/1/wDD2i49CyNdKAde9+PV+vfU&#13;&#10;gf1NvfuqsaCvWYfiw/2A9vlBp0jpNwHUpQAVH+I926ZJJ8+nSIKTH/Qt9P8AX/r72vr0WuTU9TRG&#13;&#10;hPpjF7fj+yb3v7sPl0iMrgUr1Oip1Pqe5NrhL3A/PLe3o4Qwr0klnNe39vWYxKgvpuAPobcm9+T7&#13;&#10;sUVeOOmfFc8T1GnqUjB9Qvb9At/rfj3QyEig6eit3kNSOmuSV3J5Ki/AH0seT9fbDMeHRokaoKAd&#13;&#10;Yhpv/UD6j8/7C3vWk9OUPXXjMnpAJb8AA3v/ALD/AIn34fLrytoz5dTqXEyzWLqbGx4uLf4E/wDE&#13;&#10;e344HY9JLjc0jNAfl0saHCIoDOtlAAsbW/w4/wB6PtfFahRUjoK3m7u/ap6ftVLRJb8qPpxf6fk/&#13;&#10;Qe1fag6JyJ7psnj0nMln0jDDXawsADZb/QgkfU+0s12B0d7fsrS0anSGrcpPVsQGKoDwBcXH9bH2&#13;&#10;WySvJxOOhjZ7bBbLXTU9NQUAk/k/k8n/AG/tkVpQ9GhOKAU68WH+HH+I/r/j79w49e0nrPSY+tyc&#13;&#10;6w0VPLUSMQAkSljybXJHHtyKOWVtEaknpm6vrSwi8S7kCKBWpNOpuT2zlMUYxWUzrIw1aeSP6kHj&#13;&#10;+nv1xZTw5ZadJNu3/btx1C0kBA/Kv2ddYmZKZlY8MDpNgOB9fof9j7rAwQ1PXtyiaZSOIpx6EWHR&#13;&#10;PEr6FKlCpbi5NieR7PAQy+o6Ak2u3lKg8D0av4k1gx28565ogRSLGodgCF1MDpQ/1v8AX2M+SZTH&#13;&#10;ftItMf6sdY6/eTtmvOWY7euZCTT1FPPqzP5D/Jqfb2xduY9XMUeLp0qYlVz+5LVMI7W+tyB9efco&#13;&#10;cx8wDb7JWjAqKE/n1gt7N+x43/mu6kI1eMzLwrpUCp/n0nsWKDuvr6oxGW/yvH7lwssMgVtbw1Ms&#13;&#10;GuCoJ/BR9Nj/AF9+iKcwbW0E51eKtD9tOP7ejO9+t9sOcU3Hb/0prCdSK4BUNQj8xX8uqXNwLvDq&#13;&#10;veOUocGlZStjshNQyQaH8c8tPKUZ7f4gA3t+fcA3S3+y37x2updDFaeRoeupezNyz7i8rW91vLI5&#13;&#10;niEmqoqoYCi/lnod8D332VVY9aasVYX8YjB1OALgi7Beb8j2J7XmbdpI9Eop1Dm8+zXIdteme1Ys&#13;&#10;ta+WaenSeym4a7JNJVZrItKSS7I0h8KMGLXKf8SfaOa6lmOudiQP2dHW27Ha7eottph0jyagr0F2&#13;&#10;4uwqPHrJBSOryAAKqi7Ej/D8f659kt3uscWIzn5dSNsfJV3fsJLoHT5k/tPQG5rcmTy8jGad0jkb&#13;&#10;mIO5BA5s7E+r/WPH+HsMXV7LO3fj0p1L21bHYbZGFhUFh50H8vT+fSbAtb8k8cfX6X4+ntCKtjo8&#13;&#10;rXHTnicZkcxULSY2jmq5WNgIwSqerSTLI3Cgf1J9qbeGWZvDjUk18ukG4bhY7ZAbm+lWJB5k0JPo&#13;&#10;BxJ6MdsbpCFnirM8orZgUYUaj/I4mJDL5DwZCP8AH0/6/sX7by2urxrkam9PIdQRzf7uSFWtdm/R&#13;&#10;UgjWR+ofsp8P2jPz6MgseB2tSeWdqeGOJAoUBUQWNgkUaj1f4AA+xcPp7GMM5A+VOoIL7vzHc+HC&#13;&#10;GbUanJJ+0k8P29A3vLt8rFLHRz/w+kXUPNrC1Eg/1MYX9JIH0Xn2QbhzBpBEZCr8+pT5W9rwzrLd&#13;&#10;IZpMGmdKn1NeNOiq7g37XZJ5I6Jnp4nvqqGH+USk/VlDfpB/r9f8fYCv96mmYrB214nz6yK2XlC0&#13;&#10;25VkugHYDC07R+XSBtJIxeRyWa5ZmLszE8lixP8Avfsl0s/cxr0MB2qFXtA4AcOsmkC9h7uEA69U&#13;&#10;9cj9T/r+79e68P8AXt7917rr88G4/wAf6+9nqiknj173rq/Xvfuvde9+691737r3XiQFuf6/4c+6&#13;&#10;lgOvdYCxJNr2P49sk1Net9cCLj/Yj/e/fuvddNaxJANgfr791tQScdYhZuAtvpc+/dXBK/F1xNgQ&#13;&#10;P6fU/wBfz731fr1xY24/H05+n190K5qOtU660gg8kkfUn8f7D3UIevU64yC2m5ubf7G3490bGfTr&#13;&#10;XXRBCqfx9L/43v78TivXuuBAIseQfe+vdYT/AEAAtxYC3v3TojzVuvXP9ffurmNeuQewHAv/AF+h&#13;&#10;PH/GvfuqCL1PXRNwGJ5/Fv8ADnm/Pv3WtWg0HXNNNgAPUfr/AMaPv3VX419euSkk2P14H+3Fvx79&#13;&#10;1XAFeumANwGBPI4P1t+D7qDnBr1ZW0ny6hSnkLb+twfp/T/fce25GFelGo0qQeulIVhe1h9COeT+&#13;&#10;Cf8AinvQwc562DUdZzcC4Um/0tb6+3anyHWq92nrFpcnm9r/ANQbe6aSTnq3XhGQfqB/S1wbe/aP&#13;&#10;Lr1esq3B9QB/1iRf/XHtwVpnqprTHXnYf04PFv8AivvTMBg9eUEDPWOyfqBAHF7cX5/NvdCF49W6&#13;&#10;52sLi1yP8bf73z73Tiw4U691xQ3ufzf/AI0Pfk8+vHrkBpHJv/ifdvhFD1rrGP1HVbk8AfUEf190&#13;&#10;rRj1vrzMq8Itib8j8H6X4A9+rpGnr3XIkKlwfr9Sb/42/wB49+PatV691jQFlLcgWNubE/7D3RQS&#13;&#10;CW691yUjQ3FiBY/6/wDxr3ZR2Hr3WP8AH+PuvXuvX5t/hf37r3XveiaDhXr3WWGeopKiGqppTBU0&#13;&#10;ssVRBMlxJHNE+qKRGHIseePbSSGKQSxYZSCD6EHpmaGK4jaCYakcaWUioZThhQ+ox1ej8fey8f8A&#13;&#10;ITpgYLLzxtujBwLR1QkdTOKqlW1NWqTzZrXJ95S8p73Dzby/4Mx/WjADDzBGP58euTXvRyLeezPu&#13;&#10;d+99tQjb7tjIlK6dDGrRkfLgB0Trvvrqompqmc0+jL4mZ0qF8diWT9L6rfSQcewPzTtLSRs2nvT+&#13;&#10;fWTfs1zzbwTpEJK21yAV+VSKjPAqeHy6Ik3kDFGUoQ5Qg3BDLwwI/wAD7ic6h2kef+DrL4MrAMDg&#13;&#10;8PmOuRjH9T/sefe2Wg631xsFBs3II/r/ALEW91pQV691xZi31/Hv1SePXuuLm4Nz+LX/AOJ9669w&#13;&#10;6UO3ty123p08J89EzjzUcjek3+phJvpP+A9r7K/msmAU6k8wf8nRPvOx2m9Rt4g0S0w441+fy6Xe&#13;&#10;VwuF3pTPk8I8dLkNA80IGgSSBL6J41H1/wBq9m91aW27R+NbUDjy/wA9PPoJWG5blyvKtnu1Xgrh&#13;&#10;jnHDifLoGK2irMdUSUtZFJDMrEFWuAwve6E/UWsbj2FpoXhfw5hQjqSba5tbyETWxDocin+X8/Lo&#13;&#10;TdoZCDM4qo2vkrPqhcUzMwLGIW9Kf4oTcez/AGudLu2awl7qevQH5is5NvvU3+ywVI1gY+VfTIqD&#13;&#10;0F2XxdRh8lPjqhWDwt6GI4khNzHIh/II/P8AX2Gbu3ayuDC/kSR8wf8AL0N9vvotwtEu4zXWP2Ec&#13;&#10;a9N4JW30+tzfngfge2klNe0dLePXlCk3NgCLf1J/ob8W93FK93W+umXnjgg/nnj8/X6+23JXI4da&#13;&#10;z14n/Aj/AG3uigupr17iOu7WNz/iPfixY9vl17jw69cEcf7172uutT14ddXHP1uPbh1eVOt9cdN1&#13;&#10;JLD9XC8cG4I596K6hqPEft/wdaIrWvn9v+fHRkuk/lv8gvj3k6bIdZdj57F0kEivJgK6smymAqEB&#13;&#10;BKSY6rLKPpa6FTb+lh7F2x87cy8uvTbLlvD84370NPKhP+UdQv7m/d69ofdu1eLnPZYJZiO25iUQ&#13;&#10;3KEfiWSMAsf9PqHmQerhdgfzbeku98DF1v8AODpHbW4cVOiUsmeXDQZ3GeV10S1PgnX7ijckXMkD&#13;&#10;g8/Uj3MO2e7XLm/237u5ws1UPxqoliJ/0pGqP11KQfn1zt5u+4J7p+1u8HnP7tHMlxDOncsXjNa3&#13;&#10;NK1064z4U9OGmVSDxp1j3r/K7+LHyRx0+9fhF3riNuVNUFnGxNz5CTcW3VkkAcU9NWBzlMfa7jS/&#13;&#10;3KEFUVIlBPve5+0vK/MMJveTrtYC2dAJmh9eFTJGPl3AeSjj1Tln78/vj7NXq8tfeZ5XmvEj7frI&#13;&#10;Y1tLo0qKuNP0d15UKm3eoZmaUmnVSve/wq+THxulr5ez+sczT7co5o4499YFV3Bs+pSVj9tN/Fsf&#13;&#10;doA1gD9zFHZyEuSReHt/5F5p5ZBk3O1PgjhNHR4vlVlyn+2Ap5nroF7Ufec9kfeVIrfkje4jfSJq&#13;&#10;+guK296pAyohkp4pHkYWcEDVQCtCsLIsgJuCfoGQ3H9Lgjjg/i/sJ6l8zX7M/t9Pz6nzNdJBB+Yp&#13;&#10;/h8/lx65oEIK6ixP1v8AXj/X92UAj59e67awNgQL8n6/634/1vfiBwr17rgrFTx9Pzf/AHse9KxB&#13;&#10;691ykN9Gn8m3+8Xt78xqajr3XaKQCL/kXFzx/iD72oPHy60a+XTphsvXYDJ0WXxkxhrcbUJUwuDY&#13;&#10;MUa7xsPyGAIPt+2uJbS4We3NGU1+35dINz2yz3awm2y9XVDOpUigNKg5FeB9PTqw3cm28J8iuoab&#13;&#10;dGDWMbmxNKPuIEANQJqdNU8Ljkkqbsl/qDb3MF/Z2nOPLwvIKGZRkedQKeXWFmw75unsp7lPy3u7&#13;&#10;MduunBRjhaOcMCaYpgjyIr0iPjP2OJFr+lN8MQQs8GENSzBiiEmTGqzW9SEB6f8A2IHsq5H3lqvy&#13;&#10;xuh7kroJ4n+jn9o6FPvxyO6eD7pcq17SrT6AKCvwykDyYdr+XmekF3t1jUbTzU+RgQPTyOGqGRGW&#13;&#10;OaCQ3p69ALABh6JP6MPaDmnZGspzcIuPxfZ6/wCfoc+z/uBBzJtKWNydLoKAfwuOMfrUcV+XRe2v&#13;&#10;6VAtcfT/AHn/AGPsHEeQPHz6m0MDw6xBPypNz/aIB4/oQfdPDHWy1BXrox21WJNxextb+pNh70Yz&#13;&#10;14NUV64mMgC39Bx/xT3oqQK9W6//1NKNFPDfi5B/23/G/crAE8OgB1m9vgUHWuve99e697917rv3&#13;&#10;7rRNB1mhIWQE2sbA3/3v24mDT16TPVh09x/W/wDh7XAUFOkTkqCeo9TCXBsDxyOP6/4+25FquOnY&#13;&#10;nHkeoiwEfg3vYahz7aVfIZ6e1r1l8D/4X/1/dtLenVPEz1jEUhNlW5vb6+96W9OrmRBxPXmjdD6l&#13;&#10;I/2H/E+9EEcevK6twPXD3rq3Xvfuvde9+691737r3XvfuvdZYz+Ln/Af73791RwKV6ze9dN9dW/3&#13;&#10;u/v3Xuu/fuvdcT9P9iP979+68KefTtQQBiGII5JJuPwOAP8AjftbEukV6QXc+hSOn1fSQAP1WH45&#13;&#10;B/NvahV8+iUnBYnp7THMyBmRR+V4Nz+TcX9qRAxyOip7+NWKV65yRiNRqXlWtwCPx+R70yaBVh1S&#13;&#10;J2kY0OOsErxSJdkW4ABI/AH0Jv7bZg3Hp6JZEbtJz1JxVb9tUBItWixJK3C/X+vt63k0PX16Y3G0&#13;&#10;M8BZuP8APp2yWTWYCNDw19X51Hm97fT2qmuBpoOHRbYbe8RDuM9IuWyVDEEDi9r/ANTzz7K2I1YP&#13;&#10;QsQFoRUfLrJLUlVBDKqgAn8E3/HvxYAVPTcUFcUqemGsrC50oxI+jE29Vv8AW/Htl5AcDo4tbUIu&#13;&#10;phnqErEmx/1/bPS4ChJ9eufv3W+uafUn+g/4n3ZRVqdNOadvr1mjHN/6e1Br5dJ3Pl1KjUswspP9&#13;&#10;P9f8e/dJ3kCcenenp3OnUNNm1fm4/wCDX/HPu4HRVc3CCujpzAC8AADj/fX926KmdnNBXrKkqIh1&#13;&#10;E/7A8/X8e3Y3CCvWhE5PDqFUVLMAkdwWNrfViLXPP+v7o0hY1PS+3txWrCvSixXX26czSPXwYyeG&#13;&#10;iWMyCpqgYlkC/XQG5I/2rgfn2ut9rvbiMyqlFGan06INy525c2qcWbzq8taFEyVJPmeAJ9OkjPTy&#13;&#10;QSPGWWTxsYzJGweMspsQrjg88eyx0IPr0J4ZlmQSAEahUA4bPqPLqVTY2eoYHTpW3B/oLe3o43fH&#13;&#10;TFzfxWwIY5HSsoMFGoBKi4HLG9r/APE+18doAfn0GL3eHfCtjpRJSU1Olza4Frkf4X4/p7W+GI1r&#13;&#10;59EjXMs74qemWszCxAojBbfQ2AP9CCfp7Sy3KoOjW121piC449I6tzEshZUZje5N+FAP+P59l0lw&#13;&#10;z5B6FNntaR9zgUHp0xvISSznUb/U/X/WF/aYknj0coukaYhQDqGSFuf9c2v9f8OffulYqcdcY1ln&#13;&#10;dY41ZndgqogJJJ4Fre9EMcJUnr0hjiQySEBV4k9DfsPo/cW6pYJKqCalpJGBWPQxmkGq3Cfjj+vs&#13;&#10;QbZy5c3zKZVIHUR85e7uycuxvHbOJJBUegr0dXaPVO1Ni0OuqgglqVXU0SshcsQApnl/4ge5Esdl&#13;&#10;sttjq4Bb/Vx6xN5m9x+YecbsJbuyR8KmoFPln/D0AHdeSxNPFUFvtIHdWSCCDQCVP6VVBz/sfYX5&#13;&#10;jlgVWB0g8AB8+po9pbLcZmRQXkAIJZiaYOeiZrIyyFlNgXYm39CTb6+4+LdxPWVxiATQwrQD8/8A&#13;&#10;iulricgZIFBl9SXJu1uBwfr/AF9mMEzaNNcdBDc7JVm1aag56P58adtSRUKZERkTZGpQsw1cxg2v&#13;&#10;wP6ce5R5RtCsfi0+IjrC73731Zb76DUCsKnHz8uuvkt/FN6ZOLBYtwkEVTHBLKqhkSKlGnRHGPrZ&#13;&#10;hyePdObfG3KX6aA44H8urew/7u5Vsn3ncB+oyFlX+IsOJPl0f/4QUtBh8VSUW4YjLSUMSC9RJeSo&#13;&#10;kAFtSseB/gPx7kXkiIxWXgScV4V49Yf/AHpLq53PdJbvZjpeZiTTgM+X+yeuPzI2t1LGlduLC4mg&#13;&#10;x9S0Uk0qgQq0lZKLySnTyT+AT71zfZ7akBuGRRIQfzPqet/du5g9wWlh2a+uZJI9QUZY0UeXpTqm&#13;&#10;nO7oxuKE7LIinWwVRYMAxsCSp/21rk+4OubyG3rnPXTvZ+XL/cwlVJwKny/n0Cmd3nX5N5Fid4IS&#13;&#10;SNQ9LkX/ALI5t/rm5t/T2HLncXlBCmg6lvZ+U7OwAeddbfy6Q7MzszuzMzHUSTqNybn/AF/ZWaNk&#13;&#10;56FqIsahEAAHkOHWHTJLLHHEjyO5siIusux4GkLz/h7bILvRc16dLRxoZJCFUCtScdCztLqjKZl4&#13;&#10;58wJKKlJUimj4q5AfoJGNwgP9LX/ANb2e2OwTXFHuBpU+Xn1GvM3uTYbTG8O2/qSgfEfhB/y06NR&#13;&#10;tvZeI25SokNPDTRItyqqNbccvK/1J/xY+xzabdBaJ2qFp6+fz6x133mndN9uSzszsTxJqPsVRw4+&#13;&#10;XULcPYuPw0clPjfHNMosXUgwR29OpiP1n/W+ntu63aO2XTFx9elOx8jXu6yLc31Qta0NdRH2Horm&#13;&#10;8O0J62aUCdq+pGpQQx+3p/xYEf8AQo+v5PsD7lv51UDa2/kOshuWuQYLSJaxiJB/vRHnU+Z6Batr&#13;&#10;6zIzGeqmeVz9ATZFH4CIvA/2A9hWa4nuX1SMT/g6lG2tLazTRboFGPtNOsQSxBP6v6H8f196EYHT&#13;&#10;+PLrJ/sPbnWqgceuubXsf9t79TrRYUr1ysPe6dN6z142HvxHVlYk0PXG/vXV6itOve/db697917r&#13;&#10;3v3XusTOwNgbD/D/AIn2yXJ631juT9ST/rn3Xr3XX+xP++/Pv3Xuve/de64n8g83/Tb/AHo+/deA&#13;&#10;J4deDLb6/QAH/C319+63Q9YXN2J976dUUFOvCw5IJt/T3VjTrZNOseo/Ufj/AH3J9tMW8uq9cSSf&#13;&#10;r70cinXuuySQB9APwP8Ae/fiMU691xP0P+sfe+vdYPfqjpX1737r3Xha4v8AT37qrHSK9clYr9LE&#13;&#10;f4jk/wCvf37pspUahxPXFm5uOObC1gf6e61qaVAPVlUgUpWvT1jMJlco9qWlYo1v3ZB44x+Llj9f&#13;&#10;9gPauCyubr+yWo9Tw6Lb7cbCwQGdxX0HQi4jYNJAyz5efymys0Q9EIH5BANz9PyfZ3b7JFGQ1zmn&#13;&#10;l5f5+gZuPNry1j2xPzpU/wCb86dPOe2rgq7GMuNWlE6xt4Wh0loplH+bYj88c39rLzbLOW2P04FQ&#13;&#10;MU6L9p3/AHe23AC/DhDSteFD6dAJLE0fkiZdLxsUKkchlax/3n2DGSlQcEdSuj61D1rXrH5H06b8&#13;&#10;knTY/wBf8PbSuSNPn1ug1auu0ZrWvc/UE/7ze3093VzSnHq3XkU3vyP+J/2/vSqWYknr3WQm1/8A&#13;&#10;WB/p+eefbpIHHrXXiAw/3vm9j7qQrcOvddBFH44H+8e/BQM9e64sWBuLafoP9iPr7q1Vao8+t9dI&#13;&#10;xLHm/H04sP6X96Vqde65OGIFiOOT/U/4D3d68etddIb3Nubni1iD/rn3VSC1et9e08XJ4+pFrE/m&#13;&#10;xPvQWuTw691wLgWAW/0Fzz9efeywppHXus4tYWFh/tvd1pTHWuuDnSLW4N7W/H9fenNBTrfXAW0h&#13;&#10;hyR9R/WxsSR7bpUY49e6x3uSB9AB/t/z7117rwv+RY+/de65EE25/wB649s1QGhHWsdD38cu3a/q&#13;&#10;HsbG5QTuuEyc0OPzMGuyeGZ9C1BB4Ghm+v8AT2L+S+YH2DeI5A2mGQ0YfPqH/ev22s/cnkq520oD&#13;&#10;dQAywMeOpRXRX0I6t27RwOM3bh6fd2LWKposjRoKzw6WWWmmTVHUHT+VJvf+nvITdoIr6EXcNGDg&#13;&#10;E04UPXNvkDeb/l3dH5d3AmOSJzprijg5GeA6qN7a2bLtXPzSLEBSVMhYuBZA7G6up/2oc39wNzDt&#13;&#10;xsrnWo7Wrw66V+2vNS8ybJGJGrJGKUP7Pt6CR2OoW4Fh+frb6+w2/Gvl1JAyK9cGNzccf1uPdet9&#13;&#10;cil0DXHH9DY/4fS3v1MV691hYXA+p/wB+v596I8+tj59cTdfoPqbW+vJH1Pvwr59WAB4Hqbj6+tx&#13;&#10;dQtTRzmN1tdQTpkUf2JFH1B/r7et55baTXCaf4Okl3aWt9CYLoAg+vl0KkFVgt8Uf21eq0uUjTSr&#13;&#10;cCXUQbvE5N2F/wAf7f2IkktN4iMUtA46AU9tuvKlx49sfEt2ORmlPSg8/n0G+QxWX2nk4Z2DBY5d&#13;&#10;dNVoCY5VRv0FvwdP1B/2HshmtrnabgSgYHp5/b0MrO/2/f7BokzrwyH4uH+Q56W+6aaDdu34M7QR&#13;&#10;g11LEGkUC7uEBFRAQP6GxHs13KCPdbJbmEdyjy41+fQX2Sebl/d32i7NIpGqvpU8D/k6BK9zcixF&#13;&#10;7c8/09hEGnacEY/PqS6jNOuj+Tyf9a/H497IPr1vrmAP8fdGZl61nrx93U1Fet9e+v8AsPbeI2r6&#13;&#10;9a4det+T794lcKOvV66tc8Ej/bf8T7czTPW+utItb683/wAb/wBfehU0br3Xf1+v++/p9ffmNFqc&#13;&#10;9eNKZ66RFBtexHAP5Fv99/vPvYCnLf6vt6rpxn/UOlZtDfu99gZSLN7H3TndrZOJg61mDyM9C9w1&#13;&#10;/WkRCsOP7Sn/AHn2YWG6bntc4uNuuHhYcNDFR+YGD+fQf5j5Q5W5vsm23mnb7fcIGBGieNZAK+Y1&#13;&#10;AkH0IIp1a90R/OI7n2XTUu2u6MLju2trXWnqKuojhps0tOV0uZEIMUx4BIZRf3MGwe9e52tIeYYh&#13;&#10;cISB4ijS1Ps4N+wfzPXP73W/u4vbbmKWTePbC6fYL74ljJL25bjQHDxVOahiB5dGnr+tP5YPzwD5&#13;&#10;XZlfH0H2zkIS00O3ZaHbRnrpSuqSs2nVg46oYkFdUMaE3LE62Lexg2ye2HuCDNYMtpdvk+GRHJX+&#13;&#10;lGf02FeJAB+fUDw88ffl+6cy2HMsDc1cvwtRTciS8jVBUAR3iH6mIedHZwNIA7RTog/ev8qT5N9S&#13;&#10;09fuLY9Bju79lU5klhy2xdS7kSjUArNX7RqWaW9rs32U9SoUXJH09xtv/tDzTtGufbgt7CuRo7Za&#13;&#10;fOI1qacdDNjPy6yz9qv7wL2N9wJoto5plk5W3N6KYr7NsZM1WO8UBKVAA8eO3Yk0APHqtPI4/JYi&#13;&#10;uqcXmMbkMTlqJglbjcrQ1WMyNK5GoJVUFaqSxm3IDqOD7i2eG4hkME6NG44hlKsPtBoR+Yz1m/Z3&#13;&#10;lnuNrHfbbNHcwSgsksMiyRuo80kj1RtTz0uQPM1wI2oNEL/q4/qP9tb3SqlQRnpQDUVHD7Qf8HWI&#13;&#10;ELbg8c3N7X/x9+HW+udyPobci9vzY/Tn3oVApXr3XrkHV/yV/iBz70HAag49aOcdGD+OnbcvWW9a&#13;&#10;ZKyUna+dkho8rCzHRCzOEjrgCbekn1i3I9jDk7mA7LuaxSE+BMdLAcATwJ+XUN+9ftzHz9yo4tVH&#13;&#10;11oDJA1MkgVZCeNGAx6NSnQ6/Knp+bbNfi+4tghkoKqanyEtRRAlaOoDLOkwCfhuWBH+I9innvl6&#13;&#10;S0mj5j2laUOo6f21x1EH3ffcqLmCyufbXm/M0KtGFk4vHlShB409OIpXoUdo7lwvyB6yjadYV3Pj&#13;&#10;IGpK6lJXW1T4v34NJN/HUD1xk/Rv8fZ/tt/b82bEr48WMUI860oRn1OegHzFsm5+zHP1bdmO3XDB&#13;&#10;42FaadVAx/pxntbzK56Idu/a9TtfNVOPmSRafU7UkkoK3jDEGJgTcMh9LD6/n3GO47e9jdtEwOny&#13;&#10;/wBXp5fb1mLyxzBFzDtUd5G1WoAwxg+v2Hy6SVjwTb8X/AB/wHsup59CLUSKHro3BPBHB5/xta3/&#13;&#10;ABPvxFOPXgxAoOuxcryCWtYD/Yce9Ur1fXQUPHr/1dKdBZef9f3LaYHUf9cvdgKYHXuve99e6979&#13;&#10;17rkv092HTLE1oeu/VcWBP8AiP8Aefexx6p0oqQF1U/kqL/X0m30/wBj7MIxWlei65YJWvCvU5qV&#13;&#10;yOQbWte30Ht0pXNc9I1uEB7W6hGMKSOTYnnn/ePbZUrx6Wh1Ir1Ijp/Mq+k3J+vK3H9R7uExnpM8&#13;&#10;vh1IPSqpMTGYwwRb2BP+2t9fayO3qvQdutzkMhXy6iZDEKIme1yP7JFgLHkn23Nb0XPSmx3NzKEA&#13;&#10;x0hJk0SMv9D/AL76+yxhpJHQujfWgbrF7r1frlpNr2PP09+61qFadcffut9e9+691yUkEW/5H/h7&#13;&#10;91puHUj/AH1veumeu/fuvddfS5J/417917rgZACARyCNV72BH197Hr1cKaV6V2Lh+40Kv1Okk2JF&#13;&#10;iOfZlAuvHQd3KXwia8OlkmOiMY03aZbHlQpt/r+zMWw0CnHj0EW3FzIQ4ov8unWBRCVViWkIFg1j&#13;&#10;9P6n/intTWgoueiyZjN3KKKOm7LEshOkagRwBb63Fv8AH2muvgB6XbVp11J7T0lTMVbTIB9LMgB5&#13;&#10;seef8bH8+y+orToSCEEao/Lz6y69OlwRGliNA5Jv/ife+vFQcHiOsE1XpiY2IubXuAdIHF/dWag+&#13;&#10;zpyG3LSU49JySqkeQtfj6AHnj+vtKZWrw/l0fR28aoF4dYXlZ/qxtYC17/T6e9F9XE9OKir8I6xe&#13;&#10;22Awer9ZYwOf6+7AAcOvdZPe+vdZEBsTbg2t/jb3dPiHTEhBbHl1Pgp2b9Q0g3PP5P5sPb4BJrXH&#13;&#10;SCa4UfDk9PNNDoUHkW/BHq+v1PtxVBYDosnlZzQ+fUpXCX+moW/USBY/W9/d20g0HSRk8Si9YZKo&#13;&#10;XKqLm9v6Af7D6n23qHTsVqqDu6l4jEZbOVaU2NpZaqUsFbQrMigki7EH/D2pt7We6bRAuo9Jt03T&#13;&#10;bdntzPuEojFDx8/s6Hrqzqmav34uDzcUU2SgposgmKcF5GpmlCfctCRfSHIt/r8+xNsmxs+5/TXQ&#13;&#10;7lAOnqG/cP3IiteTzu2zkiGRjH4vABgOAPr6efVtVD1DtnF7ZxWHzc+Co9y7wnqaHB4jMRusk+Ko&#13;&#10;KaJ66TEK9oZZPJKsbo1yoN9JuLTVDs1tBbpby6Fkl1BQ2MACtPLzHHrnLce4W97jvc+6bas8lltw&#13;&#10;V55oWwJXZwnjEd6iiEhh8R4EUPVevyP6L3Dsvc+Ljp9pJSbTqjJRRZyjmpJ4RkIVEnhnoaIk0yEG&#13;&#10;yeVRqsbDj3GPNPL9xY3SaIQsLY8QUI1ZoCBwr69Zo+x3uxtHM2w3Ms+5eLuUQVzbuHVvCJoWSR8S&#13;&#10;sKdwWoUHJyOi0xUCUjlJl9cLshXVpVXQ6WBP+vx7CXh6CVPEdTpJeG5VZIzUEAg/Iio9evTZGKIW&#13;&#10;FjbgIDwOPoAPdzOqYp1aGykm456TOQyxYEFj+k+lGF9P+1H2hmuacOj+y2zRQ+fSOnnadyzcDiy3&#13;&#10;P4+l/ZW7lj0J4YlhWg4+fWBlBFv63/1wfdOnlND1DkB/17Hk/Q8/U+99LYjxHUdgSLWNuSSQbC35&#13;&#10;4HutSfLp9KE1qOjLfH3ZlDnq2TIVcSTNTyjSHAYADk+k+xhyrt8d3N4ritD1APvbzVebNZLZ2rFN&#13;&#10;amtDSv59WHblrdtbB2vj5kmp6Gor4Jy0shWN5BTFTKkbEX4BB0jn3KV1Ja7ZZo7EKW6wh2O03/nL&#13;&#10;fpo9DzLEwwKmmrgT/Pok+7O3sxn6uXE7Lo5cjMSYmrwG+2iYki40/qt9fr7j2/324unNtty685by&#13;&#10;HWWHLntftuzW67lzVMsKUDeHXvIPlToHq7qnsHPzmrrYsjk6uQF38ME0wjX6lQx9IA/w9kEmxbrc&#13;&#10;uXk1MT8iR1KNj7kck7PD9LZtFBGo/E6qaf4a/t6CnPbWzW3qqSjymPraKVTYJVU7wOynlXBIsb2P&#13;&#10;0PsiubK5tXMc6FD8wRXqSNm5l2rfbcXG3TxyqeJRg1PkeoeEs2TpIHbSk88cbX/s3PP190tszBGO&#13;&#10;CelW81/d8kyDKKafsPV43x4x226XAY6OpilZVoiA8JS6u6EBrnj6+8jOV4rNbZEevw4p6065He89&#13;&#10;7vVzvlxJEQCZCaN5gHoPt84Pb+281WVUdQJBJLJKZKl0IUFzIVJ4F/6/g+y6/trW2naUnzOT0L+V&#13;&#10;N23re9sjtNGnSoWijjjoJ6v5H1OymdMBOuhAyvM/pj+l7RAf73a3skk5rfbzS1pT+fUkWfsWnNKK&#13;&#10;27AgtkLTP59FX7Y+SW6t+u9M9U4p7aSNbFXA5OpuL/7D/b+wVvvN13uJIr28OPWR3tx7D8vcmAXC&#13;&#10;p+oDUVGR/q/Z0WmaqqKx2lqZWlZj9CTZfzYL9PYNZ3kOpzU9T5b2tvaoI4F0gfLqLIfx/jf/AAt9&#13;&#10;Of8AY+6nI6fVQCW6U2A2fmM+6mKNqekawNXPGyoeefEnBb/Yce1lpt9zdGqCi+v+boO71zRteyI3&#13;&#10;it4kg4IuSPtPD7ejJ7P61xuJSOcwiWYAGSsqFLTNb6lB/ZH+C/7z7GO37RBbqD+I+ZHUC80c+X+4&#13;&#10;u0YbSnkq/wCU8f29CDW53DbZg5kAk0+lFKtO9+OAP0/439mktzb2opXPQLstl3TmCZdKnSa5Pwjo&#13;&#10;CN59pPKjo8/20DE6aWE6pZbcDWV+v+P49hjcN8AUhjQeQ9T1L/Kvt4kZDhAzjix4D7PLou+Z3VkM&#13;&#10;s7oHanpSSDHG51OB+ZW44/qB7BV1uEtwdK1C9TdtuxWe3qDTW65qRgH5eXScVCeeefwPz7QhST0d&#13;&#10;Gh49ZlUD6AD8Xt7eCgcOqlwDTrlYn8jj3unWtY68Lj6/7x7t02TU165e/dV69x+Pp/j9ffut9e9+&#13;&#10;69wz10Sfrf6cn6c+/dbqSa9cTcn6H/be69O1Fade/PP9effurdcSwH/FPr7ozUx17rCy8/4Hm/4/&#13;&#10;2PtnrfXGx5/w9+6917/W/wB59769117917rE7Ncj6Dj6f639ffunUApXrF/T/D/D/ez731br3v3X&#13;&#10;uuwbe9EA8evddiwJsPrb/WHumkjj1qnWI/qP+uf979t/i61117317rix4PvQ4nra8R1BZiSDe1mF&#13;&#10;v8Ln2wz92OI6V9d+Rv8AA/Tn+vvfiPSvXuucbM5/Tck2VUBZm/pYC/8AvXt1CWOnz+XVH06cmnSr&#13;&#10;xm0stkdBMf2sTWJecMHK/wBUjtf/AG/syt9rubg5qo+fRHe8wWFkpFdbDyXh/wAX0JGN2XhsZGJ6&#13;&#10;thUyoCzPUWKi35CA6QP9f2e2+2WluNclCfU8OgRe8zbnft4NoCqt5AZ67rt5YvHKYaCIVDrcWiIE&#13;&#10;Y/HMtrfX8Ae/TbpBbjRCA32cOrWfLF/enx759A+Z/wAA416DzJ7oyeRZ1eZoomFhDCWVbfQBmBuf&#13;&#10;9h7IrjcbmfBOkeg6GFjsljZINC1b1PH8unnZuWNPVyY+VwYquzwtqGlZr82J/r+favaLspN4LnB6&#13;&#10;L+ZbA3Fv9YnxR8fmP9jpt3zivtKsV8A0w1ItIFsNE30JI/ofbG8W4ikM6ZVuPSrlrcGuLX6WU90f&#13;&#10;n/k6QOoXUkW0gc3Fv8efZGMHUOPQqxXHUgAWuPzz/sSPb1ARX5da64CQWBP5vwLcf6/uisAOt9cH&#13;&#10;kJJCi4+n1A5+vvTGpr17rtGCg3Iva9ifz9Le/KQDnr3XiAdRXgC3DekkH6kA+6kg4U1691xLB9K/&#13;&#10;42uCf6c297691zKlCDzbn/Xv+L/T3umjubh17roSEH1Xt/X/ABPvYc1z17rKGubccAG/9bj8f8T7&#13;&#10;uGU9a68QQoAJ4sPxz+Pz78Q1OPXuuKx2I5JAvYED6nm/Huqqa1brxIHXO/8AT/Y8/T3ckAdaAPn1&#13;&#10;xNmS5H4/xB91PcterdYFNvrcAfpuSS39Pp7aGDqHHr3XE8fU/Uk/gWFvfuvdd/05/H+3/wAffuvd&#13;&#10;d+/AU6911YfX/iT79519OvHPHq1f4a9ypuTblR1vuKfyVmLiMdEZ3v8AdULghI7sedIFv8Pc7+3n&#13;&#10;MRvrE7VdkeJEKD1Ydc9vvP8Ati+zb4nPezJpiuW/U0j+zkHH9vTp3z1hFk8dWxxQ6npEknpWC+qS&#13;&#10;ib1FV/q0Z/23tbzLswuYmVQKgdIPZz3Afbr6LxGAVyqvng/+ZuH29VhV9FPj6ueinVllgkZDdSoP&#13;&#10;N1YA/wBRY+4Onhe3laGTiD1n/aXUd7brdQkFXFRT/L86/wCDqJ+k2IB49tdKOuj/AEuOL8A3sfyP&#13;&#10;euvdcyo0g3sbfT+vvdBQHr3WAsDY/i/54N7fUe9DjTpxB59cCSpA+tvp/iCb2Nve6A9W0rSlOu43&#13;&#10;mhkingmeOVDqRkJVlYG5sR7pV45RKhoV6pKiSq0bgEEUIPp/q8xnoT8TuylzdMMTno4y7AJHM4UR&#13;&#10;yXFuf6H6exDabpFdr9Neih9egJf8vXG2XH7x2ZuPFfTpxxGKqNuV5iiY1GEr25tZno5jwNX+qQ8A&#13;&#10;n/b/ANfam2t32+UqvdDJ/KvDpFuN9BvVkJGHh3UFSAfx0/weo6DjfO3v4NkjUQJegrryqVUhIpr3&#13;&#10;ki1fQA2NvYd3qw+kuPGT4GP8+hdyzu53Sy0SH9aOgPzHr/h6RbC1uD6QfrcG/wDiBx7LDxI9OhR1&#13;&#10;7j8f6/8At+ffuvdcvqPbOoq1PLrXDrwFvfmIfgM9e49dE393RdPWx17j+nvZBPn17r1r+661Hb6d&#13;&#10;ar117uQCKHrfXZKlSL+on6/n68/7D3vyoOvde0ELf6gD6D6ge96aCvr17rICpF2tcfk/QX+lvdgV&#13;&#10;oKj59eOf9X+H1/Pr0M89POlVSzzU9REweCenkeGaJl/SySxEMCP8D7qHMbiRSVI4EGh/KnTckUcs&#13;&#10;RhkUMjChVhVSPQqcHo9fQv8AMU+S3QrUtDRbqm3lteB0WTb26ZXrlEKm4ipq9z5UFvpckf4W9yRy&#13;&#10;97o807Cqwyv9VADQJJUtT0B8qfb1id7s/cy9kvdhZby4sP3ZfSAn6izAjBb1aL4GHrQDqzHH/ND4&#13;&#10;K/NSko9ufKHq3FbU3dJG1NTbmqoloaulnmBUPjd4YtoalDqs3jkfQSF1q6g+5Vt+dvb3nxBa8y24&#13;&#10;imNR3ihH+llFGH7SPUdYPbh92n71/wB2O5k3v2N32XcdvVldraMl1dRU/rWUoeJhTGpQGpWjKSD0&#13;&#10;CnbX8oWmzNDJuv4m9v4nf2GqTJVU20t511FDXClILJTY3deKUwyuLekVNMmskXdLH2Hd69lPFiF7&#13;&#10;yleLKrVIjmIGPRJUBBPycD5t1Jnt9/eMTbZdDl/7wnLk20XCURruzjfw9dcmSzlOtFPH9KR9IHwt&#13;&#10;WgqT7S6X7X6SzBwfbGwdy7HrtTJFJmaCVMXWlG0eTHZqDXR1CFuA8E7A2Nr+4Y3jYd65fm8DebaS&#13;&#10;AmtCR2keqOKow/23XQ3kL3P9vvdHbv3r7f7vb7pHSpWGRTImPxwkCaM/0ZEBHn0GvsqIqKHoe9cv&#13;&#10;qDfm9x/sPbDgKw09a6xECwFuNJFgbcfkD26aUpWhbrZJFaZ/w9Wg/EXs7G9mbVyXRm/JEqJFx7x4&#13;&#10;Woq2UtUUIXTHErSc64WPFjcj3OHt/vkW+WL8t7pWqgha+a/4ajrAn7xvIt7yJv8Abe7vJ6lB4g8d&#13;&#10;UBosmO4gcFccfLVw6LtuLCbi+Knc88Msc52tkqkRlxqNNVY6SYOs6FCVLR3uv+xHsI3UF3yFzGai&#13;&#10;ttKaVHDPU07Lumx/eD9r0mjYC+hGRSrRyhaUI9G/ZXocO1tq4jf+203PhdEkk8S1euFQypNJHqhq&#13;&#10;fT/ZkHokH9bH2L98sYN2tBeW2QQD+f8Am9fn1FXtxzHufJW+ty9u4KqraO48RUjT9q8V8/y6IbUQ&#13;&#10;yU00tLURvFNTyskiSelkeMlWViPqf8R/r+4skVo2MT8QesxIpEniWeIhlcVBH+T5dYW5tf62HP8A&#13;&#10;UgWv7o1Tx6cBoa9cQdJ9J/I5t/sD9fdF7Tjp1qMtev/W0qfcvdR9UDj13Y+/deqPXrr36nWiwp12&#13;&#10;FJ/F/wDWP/FPdgOqF6ilOpSQhuW/H/E/i3t5VoPt6ZZqDqUtM7Xsv0AIA4/3v24EanTfigYOT0pM&#13;&#10;VAFjXULsSeL8j8X/AOIPtbEtF7uPRFuExZ/l0ohTrLG1gBpubi/+xP8AsfanwyVqcdEZuGjcAnj0&#13;&#10;m6lQshA4B/H+twD7TN8QXoQQMGjDdSKFiXRTeykEX/4MD7uuTUdMXg0pr6W9BIjIingD8mwFwPof&#13;&#10;ZlC506PPoHXsbr3L11kBGY5Fvy66f8OSBb36fTooerbeXBVvQ56CzJ07RTE2uCSBYfj8Hj2RzoVa&#13;&#10;vUiWMwkiHUCMfW4/p9R7T9LGOcdcpDZf9f3rrSg1r1gsQAfwfe+nevAE/T37r3WRVC8k3P8AQfX3&#13;&#10;7ptmrgdZyv0NyDybfj/WP/Ee/EYr1Svl1xv/ALx7117rhYgk3Jub2UXBB+nPv3WyainXEx8k3ABN&#13;&#10;/wDefex1dWP59K/bkwVrOfTey8mw5/BPsxsnp8XQa32IyKNPl0IXlRYnkLWuAosfoD+b+zsyCupe&#13;&#10;HQG8FjIEPSfXKTCrOi7Lbln4F/8AC/sv+pYSY4dHrbdG1t3cSfLrJNUmS8rEkLa4P+HJtf36SUtx&#13;&#10;6aitxG3hrwp0nKuqTzfWxH1v/wAU9pnIrno/tbWTwaDrA9dEB9Tf+g4/w5HuhkoPXp5LOUn06aZ6&#13;&#10;l5jb6KL2BP1/xPtOz6jRujKGBI89R/fhwx09WvXvfqde69703Dr3WZP0j/Y/7378vDrx6zxQSSEE&#13;&#10;KQt76j9Lf4D26qVy3SeWVFHHp0hplSzcMb6dR4Uf4AH28qAdFk07t2jh04gpFfUS0i/UCwC/7H8e&#13;&#10;7gfw9IiHkNBgH9vXFqkixUBf8Pqx/wACR78TTPXhAPM9Z6GkrsxWRUdDA9TUVDiKKGFWPqZhySPp&#13;&#10;/iT73HHJcyLDENTMem7uey2u3a7u3EaIKsW8gOjIY7417hXAS53MvNGsUBmNLQ001VLd1slPGkIZ&#13;&#10;3lZiFVE5Yn2L4OT5xbGe4JB0kgKNR6ge99+dmbeE2ja1B1tp1yMFXByxLEAKPM8AOjP/AAq6ti3Z&#13;&#10;Xbv28+AyFNufbtZQy1GPy+PmpcmmPycBloKmSmlAdddiLG1rg/n2L+Qdpjumnt5ISssLA0YENQjB&#13;&#10;ocgHy6gP70/P0mxW+2b3HexyWF9G4DwyB4jJE1JFDKSpI+R4inR0fkd8eqD4v9jdId75KHKVtJkK&#13;&#10;jCbB31icLTNXwtBunGTPT5bGQrGjGSikANXHKxU2JVhpFxVvG12Ww7pZcxrqddYt5VUEmjCgcD1B&#13;&#10;OfKnWOntL7o7v7zcl8z+zcbQwypHJulhNM/hkG3dA0MrsdIWVO2PTQg4Ibj0fjcG05l2rQ5fE4rC&#13;&#10;5bN7ZytHXberMmVoqasxFbUU43TjsfXupEc1RRKrorADWigkXv7kKdTRJrZAzqQFrTtBIDAVBrUA&#13;&#10;H/D1h3tO/od7lsdynmtrW+ieOdY6sVmjWT6ZpIxTUsU5oacFZjQ4HRaPkyOn8nsVcJLTZKorJMpS&#13;&#10;7iyU89ZTqlNWY2KR6PGRpThg8cbSEvIrL5DwfTcEj5iFg9mYbryYNgjBXPkBQdTf7KTe4FhzKNyt&#13;&#10;mjVBE9vGAhoUlKh37uBYL2gg6K4Fc9a9e8cmgz2YEJCUv8QrPDpNyYjKSOOb8c/X6+8br6VEuJAn&#13;&#10;AMaft67J8r2B/ctqZqs/hpWop+EV/n0gZq5zc6iisfqb62/wv7KXuGYUTh0NYbRV4j9nTRNKxuSd&#13;&#10;Km403B/2/wDifactn59GUUQGFweo4kB+t/6c/wC8e2+nTGw+fSg2/tzJ7lrYqHGU5ld2sz2OiMH6&#13;&#10;u59q7O0mvJRFCDnzpw6Jd53zb9htGvb96KAaDFWPp0bLa/xhnnoErsiyNdbvPOxjp0JFiEH9o/6x&#13;&#10;9jqy5OBj8WY1+3A/4rrGzmL7wSRXZtNuBA9BlqeVSOA+3pwzPxwxk1LIIMrHDKFKoIqO8ZaxsWYm&#13;&#10;5vf/AHr2/c8pwulI3pT5YPSDaffe/S4UzQFwSK1fup8vLpFdX0uV6z3vJtzMBRT1vrpZlH7crA/U&#13;&#10;lrfVSD7LdjSfaNxNpc5DmoI6F3uFcbb7g8pDftsPfF8aniPX+fRyd89X5rtraK0OKVZK7GzwV9Ah&#13;&#10;vqeIMI62FAL8tGWt/sPY93LZrje7DwYBVlNR9nmPt6xc5O5927245mN3uBKxzqySH0bJjY+gVqZP&#13;&#10;kT1k2905t7rShplytNTpXRoj/ZhVJJC3MlQRz9fqD7ta7DbbVEviKAaDH+fpvfvc7e+eL52sJG8L&#13;&#10;hqr/ACX1Hoen+m3ztykqRRS19DRl20pBGI4rrf6G3Nj9L+1Iv7RT4ZfTXywOiSblPfLiL6lIJJaZ&#13;&#10;qan/AGOoHY2ydt9gbfqMZUR01TPPTeTH1yxq8tPVAXgdZhYhb8H8WPtnddutdztWicVqMH5+Wel3&#13;&#10;I3N2+8lb1HfQM0ao9JIyTQr+IU4Vp1WtV9U1GCzQ/iIaJoJpPFFp0ktFIdLSX+n9AP8Ab+4lk2F7&#13;&#10;W5Hjfh/ydZ5WvuRb71tBFn3CRcmoxUcPyz0ZfbPcWQ2hixRx2/ZiCRqpCiwXhmJvz7GNpvstjDRR&#13;&#10;kDqAN+9r7LmW/wDq2JozZr9vl0AfYvdNfmqmZqqreeRmbRTQyExJe/LWPP8AS/HsMbrzHLcMWd9X&#13;&#10;yHU0cje09rtMCLBEEApV2wf5+vRdclna/Kys9TK/j1XWINwODbVbg+wjNdyzPVup02/Z7PbkpAg1&#13;&#10;evTS1mGr6c25/wAefx7YJ8z0adTcdja/KTiCgp3nckamsBFGP6ySHgD25DBPM1IvPzpjpHe7jZ7b&#13;&#10;H4t6+laYHmfsHHobtqdYJ5IqjIp95ONLeNgBTRH6/T+1b+rfn2JbHZVBDzGrD9nUQ8ye4TGNoLBv&#13;&#10;CXhUfEf83Q6U9FjMLTeSYxKIhc3ssaenhQP9h9PYkRIbeOpoB/LqH57zcd2n8NKksaitamp49B/u&#13;&#10;XsqOBZYMawRUVg1VJZVS3/HIN/vZ9ld5uyoCIzQevQ12DkJ52WW9GpifhAP8/s6Ljn97VFbLIKWV&#13;&#10;5XYnVVyXvcn6xg/72f8AX9g283dpWIjNT69Trs3KdvaRgzjSAcKOB+0+XQeztJPI000jyO31Z2LN&#13;&#10;f/XPskcPI2pjU9DJEjhTw0AAHl1x0AW4F/pc2v8A7f37wxTPVvEHXK3+x93p1UyDy65WF7+99Nkk&#13;&#10;5PXvfuvde9+691737r3Xvfuvde/1vfuvY8+uJv8An3U9PAr+HrxtZf68+/eXXqDV11711brDIBe4&#13;&#10;/N7+2W49b68rgKRb/bf8T79qxQ9e648W/Uf+C8+68Ovdcfe+vdePv3Xhg16wlShBJv7904Dqxw64&#13;&#10;sbn+nvfVgKdcffut9e9+6912L/639D9P959+691i5ub8m55/r7SrWpr1XrpjYX9362oLGg6xNISD&#13;&#10;cXtb6E8n8ce9Gi1bp1Ywr1J6wQQVFXL4qeB5pGZvQisxAta5K/T/AFzb2wkbzy/piv2dblmihQtK&#13;&#10;wUAcT0u8T1/X1WmSvcU0LcmJCGlt+S7/AEX/AFuT7O7XZJpADcNpHoOgxf8ANVnbHRBWRh5+X7Oh&#13;&#10;DpMLt7b0JlKwxsqjXNNZpDxblnv/ALx7P47KwsQGwPmaeX29A+fdd53iUrHqAPADFK9NGS3rTxao&#13;&#10;cZH5Sp0+UgJELH6i3Lf7Ae0tzvCriAdGlhytKT4l81K+XmekFX5bI5FiamokdGJtEraI1B9NtItf&#13;&#10;/Yn2STXU9wf1GNPQdCy0sLOzXTCgX58T03BuBxbjg/2Qf9f2np5DpaFqc56xEXGqw1c6mIFuRx7o&#13;&#10;AAT051kjZopI5UJV4yrowNiCGJBHvanSQ6nK9UdA66G4HB6FICDceEKuAWkhCODyY50W4Nz9Lkex&#13;&#10;ISl7aZ/4o9ANvF2XdA34ST+YPQLVFM8E01NIlnhkKtc2/wBZx7CUkLxzFDjTXqRIZkmjEynDAfz6&#13;&#10;4rILW+pHH4tx79rKj16e6xkhjcAi45BH1P8AX3Wtc9e66t+Ra9rD/D37r3XvoSfybD6X9+6917SL&#13;&#10;k2uf6fj37A691zWLi5bg/j8D/W92C4qevdcebkFgV/Sfytj+Ln3o9e66sOLKPwQeeR+Df3UVpnr3&#13;&#10;XYkseD/gbHUbj/aT78uoE1691yeQ2AHB4uT9B/sfd9dRjr3XKNm9RY8H6E8H/gtv6e7KxJz1qnXa&#13;&#10;keQ2a/Fj/T3oU19b69I9vTzc/nn+tuPfmP4evdYgCQWUf7G31/x/4n3QLQY6911cfm/1tz9P9f37&#13;&#10;r3Xfv3Xuve/de697917pW7D3fkNi7pxe5MdI8b0NQjTqpKialLfvRkDj6XIv+fa/aNym2rcI76Ku&#13;&#10;CNQ+Vc9Bvmzluz5s5fuNiv0DLMpAJph6EBvl9vV2mDzuL7P2Xjszj5EmkkpEqYySH1OYtU1MwH01&#13;&#10;fQi3195MwXUG77et1HnUKinA465Vbvs+48g81zbZdgoFemQRiva2fT16re7965fDZOXL0cRFNMXk&#13;&#10;Atb9u58sbWH1Q3HP49xFzdsxhkNygqOOPy6zq9mOeV3bbk2y5aroKGvrmh/23+HosRXSQLgH635H&#13;&#10;+8+wERpwep++fXH/AIk3P+v78OPXuvOAWItxx/re9efXuuI5/B/2I9+6915rkWH1/wB6/r7317rA&#13;&#10;wYDTcc3+t7f7D224PEdO/PrE6XW2oAgC4B+nPGn3Sg4ny69Wmelvt3d81AEosm7VNGxCpO1mkhuO&#13;&#10;bkfUW9nFhurRARXGU4f5ug1u/LsV6Tc2KiOT0rhj0M1XgKPeeAlhoWSeXxXChw4LBLwSxk/QjgH2&#13;&#10;KpbOLc7UqlGNMDqMLfeJ+V95U3Y0ITnyx51r+3ordfQ1eNrKqiqomgqaaZoZY3BUqynSeP6f0P59&#13;&#10;x3NDJbzNDKNJU0p1PFpdW99bJd2rao5BVTxx/wAX1EU8WP19pXU8R0+R1y9tda697917riQfx9f6&#13;&#10;/i39Pdi1adb68PpY/Xn/AHv3tK1qeHXh13e3192ZQTVevU66t/j72JPOmOvV66Kgjnn37UGIp1uv&#13;&#10;XV2/2H9P6+7MX/D17PXJW0qfSefxwf8Ab+7qzAZ6910FLDUxUam+l7XvxYD36lc9e65Bzpt/iTz/&#13;&#10;AEX34sQKdaoOuJGsi5HP1JP4964mnW9RXIr+XQ1dUfIPuPpPIRZDrnfOawqwupfHGqlq8TULGSwS&#13;&#10;XH1BKEEcekAj8EexJsvNfMHLzGXa7gqBxQ1ZT9gOOov9wPZr2190bT6PnTaIbyoIEmkRzIT5iVaN&#13;&#10;j0OofLq27qv+bdtveWKi2R8pescRuXC1SJT1eVhxlJmcdISojaerw9eH0tYk6k5H4PuZ9l95duvo&#13;&#10;voeaLYBGpVgodWP9JGwPtHXOzn/+7u3zlu/fmn2E3yayuozqWF5WhlGa6Y50pX/bUr5jpZ7h+A/w&#13;&#10;j+VuKn3R8We0KXrLdFYZapNux1v8Z2oaiQM/21Tt7ISfd0KlrAfZSiNFsFgb6hbe+2vInN0DXnKd&#13;&#10;yLaRjWiEPD9hhY6kHroIA8lPQY2f73H3o/u/36bF7/bE2+WMdENwyeDd6Qaa0uY18G4IH+/1LMcm&#13;&#10;UDqsXv3+X/8AJz49S1dVuLY1RvDalMJpBvTr5arcmGWlhuTU5Kip0+8ohpXyO08OhQbGUnj3EPMX&#13;&#10;trzZy65eaA3MKgkyQVkUD+ktPEQ04kjTSgJr1nX7Sfe/9i/eBEg2XdV27cH0g2N+VtpgxoAsbsfB&#13;&#10;uDqNFEchdsnRQE9EtUj1D6MpYOo4KMhs0bL9QQfqDz/X2AGYhvs4jzH29ZPt25PCla+RB4EHzB9e&#13;&#10;HT7tfcuV2huDFbmwdTJTZLE1cNXTyQuUJMT6miYrzpb6Ef7f2v27cZtvvI720NHRvWn2/wAuifft&#13;&#10;j2/mTaLjZNzjEkF1GyMCPUcfSo4j58Ormtwbe2x8y/j7BuDFrAN54qgdljDRmqp8lSw2qKM/mxIu&#13;&#10;oP1/2PvI26tLD3D5TE8VPFRc8Kgj+eOuY+y7zv33YfeV9m3EsdquXAJNQrQu3ZIK8So404Z6IZ0b&#13;&#10;vfIbTzGS6t3l5I5aOeopaWGsDC6Bik1MQ/1Atdf949xdyruk1hcycv7n8UZIBOKiuOPWXHuvynZ8&#13;&#10;y7ZBz7y0Q+tVkZk+dCr4+Z0n5V6xd29efw2qk3BiovLSzL5Zyo5enNik7BeNcd7Px9Pb/Mu0CJzd&#13;&#10;2+VIqaDiPl0r9p+eBuFquy7g2mVDRR5hvTPEHiPn0W+/p0fQ6j/Qfm3F/wCvsF/hC9TmeNTx67WN&#13;&#10;gNRAIPAI+gP5PHvYUjuHXi2rHX//19Kz3MHUb1rx699f+Rc/7b37r3WZIi31Nv8AeT/rn24E8z1U&#13;&#10;tTqXFTXPC3P0/P5/1/byRlvhHTTzBRU46d6WjVHBZbt9P6jjm4HtSkYGSOi+e6JQ6T0J21ti1e4Z&#13;&#10;NUMDLCrqWkdGEYH4b6i/+w9nVjtj3ZyMdR7zHzhb7IhWRgWPkDmvQjZHrYY2jaYRSVVpY0neKMl4&#13;&#10;VNwXCjmwNj7NZdoEKalWvQGsOfP3hdGNnEdV7QTx/wBXl0GlZAcc8w+qKSgBFi349k0i+BXzHQ9t&#13;&#10;ZjfBWxXj0hq6TUxIGm1iLcn/AH3+x9lsp8x0MrNdKANw6c6CnWOMM2olgpJFuPTx7UQoNPRdeyu8&#13;&#10;hReA6dqdSjh9QVbt9SdRAHt4VEmodFUxDAqBUjrLI3lbg6wbWtyCfzx71I5d6jplRo+XSYztPYBg&#13;&#10;tiBqJt/vHtFcqSvz6EmzTEjSx6SJe34/2H0sfZfToSBa9e0hh9Lfm978/wBPfutcDQHrlbixGr/Y&#13;&#10;D37r2eu1F/otuL8gD3vJx16pArXrsJYqDyeSbi1/9Y/m3u3ht1WuK9ZvbgXtoem69cSim/4v/tv9&#13;&#10;f3Tw/n1fUeudPQzVMgiiBb6XJAIH+Iv9P8Pflid20qK9Mz3MVumuQ0/1enSso9ptKF1kluLjm5/H&#13;&#10;syi2+oqc9B265kWLK4B6UdPtYwrZEZWuWUE/Ur7WR2IA6IpuYhM9SajriUkpR45gSvP1v9Pp7qda&#13;&#10;sYz15WW4IkQDPUAR+SULEuqSRtKgC5a54UW/2HtkgFgqDP8Al6XtIUiLuaKoNT5AcejE7H+Om6t1&#13;&#10;0a1tRDLT00i3RVQi/wDqST/U/n2Ltt5TvL9NctQOoO5v99OX+W7g2duweRTQ0IP+Touu8tsRYrc+&#13;&#10;ZwWOnlqp8RUT09V5Iyo8tM2moERvchG9JPsIX9msN3JBES2gkHHpx6nPlfmCbc9htd1vFWNLlVZK&#13;&#10;Hyf4dXofkOkEATx9SPrb8EfX2WBPMnoYg1HXMx2+hv7sAB17rgRb6+/EgDr3XvfgwIr16nXJEZzZ&#13;&#10;R/sfwPewuvrRYLx6dIKQGxbmw4Bvbn6/T2+qhePHpBNclcdOaoEAsB9LXNvxx+Pdui5nZzUnrizo&#13;&#10;nDFR/jwbe7ajTrao7fCOsLTsTZBZQSWb+0w/1vfqn7enkgVVq+fl0PnVfR2W3/JHV1srUOKN24Rm&#13;&#10;qZ1Xk6fpYH6c+xNsnLU26ESyHQnp69Qz7je7238mRG2tE8W4pSvAKfX556Ottb4vbv29ubb2O27s&#13;&#10;+iX+Jy0VZUZTO1UtLHSYhnHmrYYUDSzuVusQUKpY8Ej3INpyheWl5HHZ24yQWZyRRfUAZJ/y9Yp8&#13;&#10;we/XL2+7De3e+7nIRAJFSK3QSF5qdqOxIRFBpqJJIFTQdXLde9F5fC7TxqYDZdTvqXN7p2zgNy0l&#13;&#10;JksbgqvbO2q+d0ye9Zq3Kr45KXHqA9VTxsryhgo/r7llLT92QpFFF47Myh+HapOWz5D04k9c5t95&#13;&#10;7i5n5guGvtxXa1s7a4mhdo5J0nnVaxWpSLKtM1QkzVSNhU8adC3178UNg9d9/wDbfdU3ZEtZgqjr&#13;&#10;zFbXwm2MXt1cFrXCVYnXJ1GVlnkEtRUSSSmP9hSkaqAWI9pYNoa33iXeY+03EaRNGBTTpJOvVXuY&#13;&#10;1pwFPn0U8ze8t5zX7V7X7ZT2ml9vvbi9a6MrSvM84WNLdIdCiGNUUMx8Rgz6jRanpOdsbx2Xiut8&#13;&#10;R1ilRX5vZWHwtTh6ifeGYlzm58w9VNJVVeVzGfn/AHpat5ZCyyXGkBY1GgW9mTxWsFmYrglgRpOp&#13;&#10;qmnnk5+w8ekfK9pzBvfNrc1WsS2d14oliW1hWGCMgKtFhTsWMqNJTgcse416rm7M+WVNi8fPh6fN&#13;&#10;yx47GIEhjln9JEcYjLooIGoqigkD+g9hHc+bILbUiEAKKVOCf9j/AIvrLDkn7vl3ulym4ta6pZyS&#13;&#10;aKeJyQflUkj7eqzu3/k9V7ojnxWAeZ45S4mr5pCBzw3gA55+nPuKN95xe6UwWvnxNes7PbL2Attg&#13;&#10;lTct6AJX4YwB8vi6J5UVc9TK8kkjF5GLyNe5Yn6kn6X59gB5C51OanrJ+C2gt0EcaigwBTFB1DMv&#13;&#10;9kliRf8Ax/F/qx90LenSoR1zw6xkPIeAx5sBYm1hfn/b+6genTtVRM46zUdLJV1UNKisXmkRAB9f&#13;&#10;W1uL+7IhkcIPMgdNXM62lu9wxFEFflw6sY6S62ocbT0jzwcsgqKl2UFiqIHJLD8fj3LXL20w24DM&#13;&#10;M0r1gt7s89Xl/PJHC5A1FQAcZxw6ELsPtDE7eBheQJDApjpqFLsbR2HpijHJ/qQD7NNz3eGyWhyB&#13;&#10;wA4/sHQJ5K9vtz35gyCrPlpGFB601HHQvfFDDjvevnqK3EVUWOpZvFFTFGE1Syj/AFI5s3AUAcn2&#13;&#10;b8oqu/lpLhDoU4FOPp+R+fHh1Hv3grr/AFpoY4LO5WSaRQWbFFr5V4VHn5/Lo0Xz6/lY53Z2M6q7&#13;&#10;bj7Hw+38VuLZq56k2Pgcdrz+Lr0cyLX56v8AKBCJVCiOIoW0g8C9/aDedgs+aL65uNule3Tbm8Nl&#13;&#10;0UV5AASUeveFGGwADjpj2Y+8PuvIOx2Ww80bbb7hccyxfWQS/WCVorIyNCsU9sq/oyyFWlQFwxQh&#13;&#10;jggdET607ux2Ix0dIMqGyeDkfHV80gSGSSekPiaVoT9A31H1BHN/ddp3+KGIxlwXjw1cE086ceh5&#13;&#10;z17Ubjf35uEtStvdgSxCuoBZBUAMONMj5dAD398jxVVk1LgJ/uslVXEsyNfxMx/sKv8Aa4+n49hf&#13;&#10;mbmoF9FpVmYcR5dTN7M+xRihW73uPw4I6UU+f+fopGLxO8dxVyZXK5Cupw0iy6nmkFQ1mDWAHCj/&#13;&#10;AF/YHgtr+6lE87sor6/5Osldx3PlXY7L92bfBG5oQe0afTz6Pvsnfy43b9NR1k371LTKvlkYNK3j&#13;&#10;Gn1E+5O27cljtVRydSilSesMebOS5L7epLu1T9OViaAUAr0Ana/YeNmrjVyVEQlVWuqkGR9X0IW9&#13;&#10;+fYa3rdIi5dqV6mf225Jv47TwEU6WIzQgCg9T0VbOb0rskWipWampyCp08O4vYEn/W9ge63KeYkJ&#13;&#10;gdZG7RynZ7emu4AeQfsFP5dIljqJYklj9SxJJP1PJ9lRDMe4noXKqqNKCg65IjyuI40aR2NlRVZi&#13;&#10;Tf6WXn24BrOkCp9OqO6RKXkYKBxJNOhH2/1/VVzxy5PXDGSCKVTeZweV8jX4v7NrLaXko09QOgLv&#13;&#10;fOtvZq8VgNTD8R8j8uh+wm2KDFwIviigjUC0MYALf11kcn/E+xZbWUMArSgHUL7vzDfbhKXLliTW&#13;&#10;v+x1nzO7sbhomhp/G0tmAjiNgLfmVh/X/Y+7T30duh08emds5av91kEk9QozVh6/wjoAd1djSTMy&#13;&#10;yVDStdglLC2mNLc2a3H5/PsKbhvPdlq/IcOpl5c5IS3RWVNPq7CpP2DoHchlq7Jvqnf9u4KQqWEa&#13;&#10;2+l7fqP+v7C893PcNk0Hp1J1lt1pYxhIkFfM+v8Am6hgA/42/pfk/wBfdFFOlDmpx1kCEjgcfX/e&#13;&#10;fbgQkVHVCfXr2luTbge/FSBXrXXHgWGrUTybA8f0964db697117r3v3Xuve/de697917r3v3Xuve&#13;&#10;/de66PvR6ugzXrj710710xsP9cG39fpf6e6OSOvdR7m1vx7a631768D37r3Xvfuvdde/de68TYXP&#13;&#10;49+68M46wu4awH+vf37pxVIyesfvfV+ve/de67AJ+nP+xHuuoDr1R1yGluALEfkng+6aj59VNSKd&#13;&#10;YpP1G3H+tY2Nvr7r17rNRUNZkZ46OjhaoqZtQRFt9ByWP+AHJ93jhknkEUQqT0xcXNvaQtPctpRR&#13;&#10;U+XQjUvWlTRCObNawjgMoQaYG/Ony8k/6wI9iCHYGj7rk49OgfNzta3NYtsoaedc9KZFwmAiAC08&#13;&#10;GgcAABmP+CryTf8AJPteFsrJKgCvROx3beJNJZjX8h9tek5lN6zsGTHQ6IybCWYWPHF1iH+9k+0V&#13;&#10;zu71/RGOjqx5WjWj3jEn06RFVV1Fc/kqqh5n5JDt6bk/2Vtb/ePZNLM8oqzGvQqgghtk8OBFQDzp&#13;&#10;/qPUP2x09Unj1x1c2It/T/H3vrYBPDri1rWtx9Qb8Wtyfeq062nHrHxz/hx/vF7lfbYBJp1fri4J&#13;&#10;t9P6fX3ph/CevY6U218oaSr+ydv2qwgAkkaHA9JF/wDWPsx2u5McvhMaq3+Hol3uxW5txMo7kz+X&#13;&#10;WTeWLKFMrAvBASoAuP8Agrn+vtzeLUki5TFMHpvl6/1xm0fiOH2dB6oJ+gJGokkfg2sQfZF0KuuV&#13;&#10;x71XNOvde976911cc/Xj/A+/de679+69165I/wBj9L/j+vvRJwPLr3XEmxtb8/4c8f8AFbe99e69&#13;&#10;c3AI/qAbj8fTj/W9+86de6zJGE5JvfixA+v+v7cCep6913awe9hqI03P196oFWh691iYXJPH+Frg&#13;&#10;sQb8/wCsPdOvdeAVRccm/wDj9fwSR7917rsgsA31I+v4AP5P9fqB78VLZrw691yv6NI45P0/I/Hv&#13;&#10;ZJpQde64f6wv/h/X+vvRNOvddfk2vbj63/4n36uade679+691ytx7a1EPQda8+uJ+hvb6fnkf7H2&#13;&#10;5X5V63Wmejq/EvtpsBlJNl5WrZKSrYy4oysSqSX/AHIRf6c8j/D3J3t9zAIJP3XMSVPwV/mPl1iv&#13;&#10;94324TeduXmmwjHjRDTMFHFc0b5/P06OR2ttal3NiKgoiFatJJ4DpBEVWEu0X+AkB+n09yRvlhHe&#13;&#10;QtTgQfy6xk9ueZLjYd0QyMQYzpYV+JDgGnmV6qm3Vg58DlqijljdE8r+INfjn1pz+Qb+4G3Kze0u&#13;&#10;TGeFcddF9g3aHd9sjuo2BOkVz/P8+kyxsL2J/wBb/io9oejwCpoeuweQD9bD/Y+9da67/p/if+Iv&#13;&#10;7317riA31Yn/AFh/xNvfuvdeIDC9ubXH9fdTkY6tUjHUNgyXLX+tuSAL3twfbZ4fb1de40HH08+h&#13;&#10;I2X1PvDfUkb46hekxjsBJlK1DFT6b2LU6MNUhH0GkW/xt7Odt5e3DcwPCXRGfxNgfl5noD80e4nL&#13;&#10;XKQZdwnVpwMQrlv9tTC/n0brbu0dj9JYioyeezqz1ZgdJWr51WMMV0slJSJcK1+BpBP+N/ciWe27&#13;&#10;byvZmW4mJIGSxwT8h1jhvXM/NnuzuCWO0WhSENVfDWpp/Tc0x/s9Ed39uWj3TurJZnHxfb0cxWOm&#13;&#10;1Jo8kURKrKyfUah9AebfX3Fu8bhDue4PdQCinh8x69ZXcobNcbBsEG2XT65EHcfQkCo/Knl0jhb+&#13;&#10;vsqJbyHQl65e04FTQdV64C4P4P15/Jub8+7+GfPHW6dd3928MAVPXqde5v70zLp0r17FOvFl+hP+&#13;&#10;9+6BiOHWuvH24lCuk9bHXufd1VQcdb68Le6uWXI60euiRf6j3cVpnj1vr3qS4Jvze1hwT+AffqkH&#13;&#10;SePXq9dhrXNrk/QEX/17n3br3XEcfU8n/fAD3XNevdczqWw/BuTyP6e7GoGevdcb3vxwRwfzz/T3&#13;&#10;rr3Sh27uzc+zsnT5namfym3snSSrJBXYisnop1ZDdSxiYBgLfpYEf19qrLcr7bphNt0rwvUGqkih&#13;&#10;+fkeiXeuX9k5ksn27mC0hvYJKho5o1cEHBpUYP2U6s56J/mx939cvTYzsiCm7H2+njiaolC02cig&#13;&#10;QWb923jk4/qAb+5e5f8AeferGkG8xi5jFO4DS4+foftPWCnu1/d7e1nOiyX/ACS7bHdGp0Cr25bN&#13;&#10;DSupPtBNPTo44l/lufOyJ58vQY7qvs/IJdsrhpYdmbk+9lUgyVAjX7Ku/cYyf5RBJqbltXsclPa7&#13;&#10;3FXXIqQ3TeakRT19dXwN+YNfMdY0lfvs/dMcR7fPLv2wwmnhShr21CAigUk+PB2in6bpQYWnROO7&#13;&#10;v5TXc+zRW57pTNYrunaaeSopqGlkpsRvdKZjdYkoZH+0rHAKhWp6hC9i3iQcewHv/svvtiDNsUwv&#13;&#10;o+IQ0SWnyHwOfmtAfQcOskva7+8J9sOZTFtXufaScsbgxCvIwaWyLZyZAomgGM+IjU/jY56Lj8au&#13;&#10;1N3/ABk7WG2uwMNntr4vN1MNDn8HuPHV+IqaKVpPDT5EUWQRCULXAkUFWAuCRz7IOTN9v+TN++g3&#13;&#10;eN4I5TpdJAVKtXjQ0FPmMdTT75e33Lfvt7dnfeULq3v7i0VpLee3kSZZFpqaLxIywBpSik6hwIBx&#13;&#10;0Zj5xfH/AO4hx/fXXMeolYK3Krj1/FhIlUvi/BHJP59jH3K5VeRU5n2cdwOo08/nUeR9eoO+6l7w&#13;&#10;tBJN7Sc5tTRqWEy+grqjz5jy9D0E3WG8sd2btH+E5Jo2r0iNPIkwu0dSF0MpD/2XvY/7f2V7HucO&#13;&#10;+WHhz4YChB8iOI6kTn7lq95C5kG6bdUwsdQ08NJNRw9Oix782bPtLNT0ckbLRyu0lI5U+hPJYwMw&#13;&#10;+pXjn8gj2Dt1242NyUOVJwf9Xp1kDyfzPDzHtEd0hHiADWPMn+Knz6RpjsoX6AcN/iPyR/sR7LOH&#13;&#10;Qq1GtR1//9DSwSNnP0Nh+fx/t/cxBa9RsSBx6cIqS4uq6ufqbE/7D2+qE4HSd5lHn1KFLoIuPrwT&#13;&#10;b/eP9j7dEfkc9M+NqFa9T6eIeRPqQPrYWA49qEXTxHSOaQlCQf59KKjgjmqIY2UaWlQNa9yhI1C4&#13;&#10;PtTEquwB9eiG5leOBn9B0dnYNFSQ4mmiTxRyW9RN76T9CzWP0H49yTtaII1GOHWJfOl1cS7k8xDM&#13;&#10;Kmn88dDRmabblHtR6Kkdq+urG8tZVvB4YI2CELT0+oXIH0LEi/1t7P50tUszHHlmyccD8vXqKtrn&#13;&#10;3q65iW7mHgxRgqihqk/0j5V9BTHr1X1v0xQVFRHHYaXIVb831Ec+4s3XQpKj+LrNfksSTxJI/mBX&#13;&#10;8x0FCI9RKEFubEsPwb2ufZGO74h1JbssEes4p0p4IgqKvP4W1/rx7UoQop0Hbi4PinTkHrjWylCq&#13;&#10;xrcgBVAP0P8Aasw96k448+r2sYYFpMChPSnxGIeWNXkDMSvIFuP629r7W3OnUc9B3c9yWN9MZpTr&#13;&#10;vcG32Sl8ojNtN+Rbj6XsB7veWrCPVTquyb4rXHhFvPoGquHxMyMLENb8C3NgePYalUKcdSpby+Ig&#13;&#10;YeXUccAD/Ae2enzxPXIDUbH6f8R/S3vYFTTqpNBXrIEUEnk8W+osP8fp7eVAOqlqinXrc6vrxYX+&#13;&#10;gH5t7tWnHr1ajT1zAY/QE/63PvdK8OqkgcesqQO8iRkFdR5JUgAfW/Pvyhi1PI9NvKscTSKa/n0J&#13;&#10;GFoIIYxYAMwUluP979nNpCijV59ALd72eVia8D0uYIYYWiVGBJYAtxYliLBfx+bezJQi9vn0EJZJ&#13;&#10;ZdUjg0H7OlnT7XylYhlp6GokspYMqclbX+gHsxWzmZaotRSvQUn5j263fwp5kXPqB0Fu7Kapokmn&#13;&#10;emkVIpCjtoOlHBsVYni/BuPZJfRuimqkU86dSFy5d291IsSyDuFQDxI9elV0DtSXfW+KGnePXSU0&#13;&#10;sbykj9vUXvp5/P8AsPavlix/eW5KpHapB6IfejmFeUOUZpIX0ySK328KY62vfg78Xtndi7u2ji9w&#13;&#10;iCl2lQQrk9yVN44gaGkQSNTxu39qRgEA/wAT9feR12BsuyNPZJ4k2kaVpWrHC1+Vcn5Y64n8x833&#13;&#10;XMHOabNf3htILiU+NOxoY4VqZCD/ABFcJ/SIOadU0fzZPjns3pH5HDfvWtJFH15vXKZbFOlPGfFS&#13;&#10;5KkYIU9Nv89A2pGA9RDccE+4o5/2U2d3bb3oEf1K6ZQvASUFftrU0+zrPr7lfuzc8+ci7r7d7hdP&#13;&#10;dT7JJrtZHP6ktqzHw2b1KEUIrio9eqYM7SNjspV0v9lZmaM/W8bG6G/+Isbe4jukEVwyD/UOujOz&#13;&#10;Xf1u3RT1qdIB+RGD01h7m1rX9p+jTrzKWP5N+LD8f4+/Y8+vdZUp7n1Xt+AP9f6H3dY6j06YeYAV&#13;&#10;Xh69OEcSgfpsB9ALfj+p9uhQOHSKSUnga9SfMira1iOPrwAB+ePe6dJ/CdzX16jS1Z5EVif6/wBL&#13;&#10;/wCHvdOn0tQprJ1Hszm7X/2PAPP449+PDHSglV+HqRHfyIASLuoNr3sW5+nv3p9o/wAPTEgPhMR5&#13;&#10;A/4Or0fijs3CVO3MFXVMazI9PABGAfzbUSD9bn3kbydYW72UUkmccOuRH3g+Z9zh3+8tYGKlWah/&#13;&#10;b+zqz2v6zo8/n8VUzV98CmLxgo8fioZYc4tBiqdGl8uV1XUeZ1hjjjjuq3ZnuV9yBPbCSXWcKtAA&#13;&#10;K1oPnXh+XWD9rzvPtW1TxQRaroyvrklYeDrlNAFipQkKCzMzGpoAtK9HE3TvTLbE6c2rtnF7gpdg&#13;&#10;42qydHnayGkx+Jzma3Dg9vrox+Bz9blGkqoqSSTmVdYkksSGWwPtiSyhmvEumLI8IoMmgrk4JpU4&#13;&#10;BNCQKgEVPQQ2bc9wvBc7UbaO8W+Ys5AEbCTKrIskYDBUqXWCogZ9LvGxUUq87g+V9TSY6eF5KSs+&#13;&#10;2V2kngplpIKquUEPWinuwS/9lQTpH0PJ9l248wxWCt4Zrp8/n8uPWRXIPsYNzv1k0vH4pB06tWlT&#13;&#10;TtrivzJpX7AB1S92J8oN+bky2TSqyUrQLVSikhikfQkZJsGF7G1vr7hTdObtwupXVnxqNM9dN+Sf&#13;&#10;u/co7NtlvIkA8QopYkedOizbhz+V3LUGfJ1ckgIJEasRGv8AwYD6n/X9hC7uJrslpW49T5sey7ds&#13;&#10;MPg2MQHzpw6RktCb3U/X8nkn+nsqaKp7ehVHeVUB+I/n1CenmUGwvx9f9c29tFSOlaTRk1J6xRUc&#13;&#10;81RFTorNJLIkagKWJZ2CqLD/AG/vYViwTzPTz3MEUTTOcICT+XVgHTPxYqd00FI/2b1GQyEV0Vo9&#13;&#10;YVip+gP0H0J9yjsPJhu4hIy1Yj/D1hZ7n/eHXYr+VFkCwwnJOOBpSvQD7r6qyvV3ZkmEz1MY3osn&#13;&#10;HLEzRhI5KKWT0yLe3APp+n19hm92SfZN48G6FNLCnoQfl8upj5d9xNu5/wCQV3TaX1eJGwYA5DKO&#13;&#10;B885IPR7NnQ1M+LqYcfG7VNTjpoaQIpDeaSP0C63Fvp9Pcl2KyPCwj+IqadYdcztbw7ikl61I0lU&#13;&#10;uSfKor0n9i9C7o3z/v4c/haujq/JPBX/AMQgljWnWlnMRKmQX0k3KkAXvf6e0u3cs3W4UublCGqR&#13;&#10;kcKefz6EHNvu9sPK/wDuj2S5SWGiunhkVbWK0IB8q+fWw78DfgltPrDGYrtjH1lLQ5PDLS70r6TO&#13;&#10;ZVmTeMcDIJcPU0kraNGkkoiqtgpsdRHsdR2G27BbraWscviXVY3kTUSmpT3kVooB+E+tD1z99xPd&#13;&#10;7m73X3a7/e01n9FtKrLFBPpjV1inXVHDiskkmfEQtV49YBrQdDL3hTbJ7p7HbKbxoK3OpHUTyptf&#13;&#10;G5Kaj27TU0gdaWk+zh9Zhi1WWxvYD2fWm3RWthHYmrrGAKtSrEcWbhUse5jmpJ+XUNf1032DdLze&#13;&#10;NvEdpLeMx/TjXTCC2pIbeoJjijHaijggAJ61vfnJ8I6Hq7sfZsnWeFyeNoN9ZHdlXVVYrKmpoxFj&#13;&#10;6dMlXLWzTsxBHlCQKot6HXi1/cTc4cm21ve20uzqVadpDIQSfKprWnrj8hXrqX92H7zW5c1cobrb&#13;&#10;+4E8c77RFaLGjIqsTI5hjMYAyAUJf/TDPVfGI66osTPPNU6qysjmlWStqwJCCrW/aVuB9Pr9fYEt&#13;&#10;tnit21N3N6n7esutz56vN0gWK3pFEVFESoGQOPr/AC6fa2sx+JjLao1VQ2t3ZFQADkm54PtTM8du&#13;&#10;CWNBT1/ydE9na3u5yaKFj6DjnoFdx9mS3lgwx1v6lNWbrGtuGEaD62/rx7Dt5vOdNtX7fLqWNh9v&#13;&#10;o9KXG6YGCE4k09T/ALHQO1dZVV0zz1U8k8rklndiTc/S39Lf4ew7I7zOWkJP59Sla2tvZReDaqEU&#13;&#10;eQp/m6jfn/XP+JPupIWlen8fPpSYfbOQyzKwU09MTbzSAhm4uPEp+v8Ar+1kFnNPkCg9eiPdeYLL&#13;&#10;bEKV1y/wj/P5fs6HHbeyKTHIJFiAbSA9VNZpH/rpv9B/gPYmsttjiWoGfU9Q/wAwc3XV4xjL1ANQ&#13;&#10;o4D8/PpdS1WMwtPrZ0jsLhzbW/8AXxqPZi7w261Y5p0Dkg3DdpdKgkH5Y/b0F25ewiFdIZftYBcM&#13;&#10;+oeaUf0Lf8QPZLebsFGlTQdSLsXJGlg8qa3NMeQ/n0BOY3XV15ZKYtHExN5bkytf+hH0v9fYQutz&#13;&#10;klqqYHrXj1Lu28u21moM3cwpQeQ/w9JYKXJaQuzNybkkk/7UfZeqVbUehFgCgwPl1kCi35H9Lce3&#13;&#10;Qo49NM/kOsyxjgm4/NhYX/xPt5UIy3TVes30/p/xr8+3Otde+o/1x7917qPINJHJN7n8fjnn20y0&#13;&#10;4db669063117917r3v3Xuve/de697917r3v3Xhk064e69PgAcOve/db6wuTqP+tYf63tg1rnrfXC&#13;&#10;x+tuP6+9de68DY3HvXXuvHnn3vr3XXv3XuuLAmwH0/Pv3Xhg16wspX/Ef1976dVq9cffurde9+69&#13;&#10;1yuABp/1yefr+fdAASetceu7jkGwJF/oLEkW90NM9a6wfn3WndXr3QkdX1VLS7jieoVXJ0aFJAYi&#13;&#10;5Dlf9a97ez7l90S9Grj6dAvnu3uLnYnjhNPP+XRsN6UsOQwcYx6BUKBjJpBcPa5AH4vzz7kHcIxL&#13;&#10;aAx46x35UuZLHdib05rw8j9vrjoomdwVbRyPUsZqmAvctIzPLEL2/r+n/H3Hd7ZyxN4pqy/PrJja&#13;&#10;N1trpViFEcDgMV6SzkWsP9ubf7xz7LmauB0f0I49cAjHngC17k290oaV691xIA/N/wDW+nvXXusT&#13;&#10;jULjmxsf6+99XWgzXrg17W/H9Sf6/wBAfbZyet0pjrxuCSdIvYMfybDge9ZHW+sJJP5/2H496691&#13;&#10;HUukiyBiro2pT/Qj9NvelqrBhxHT4XVHpPAgg9CzRVkOcw5jmN2MRgmBtYSKCob/AA559iSKRby2&#13;&#10;9fI/I06Al1BJtu464+Fa+lRX/N0E1XBJQVU1I49SO1ifqVPIa3+PsMThraQxsPs6HEEq3ESzKa16&#13;&#10;ifkn+pJP+v8A19tAk56UddH68WuR+TYfX+nvQNTSnXuuRXki/wCLf4fT3tjp4Z691xJsQP8AW5tx&#13;&#10;79U0rTr3XIfn/W9+YVp9vXuuiCCLjj8H8X/pf3Ygjj17rifrc2FuP9ifdSK9e65lmJ+o4+nH5/r7&#13;&#10;317rsS3NiBb6FvqL2/r/AMb93Vs569101tV1Ooc/S1hf+nuppXHXuuJF78/UWP5966911dhxYkf4&#13;&#10;EC/+vf348Ovdcv8AYc/0/wCI9+HDr3XR+trf7H/H8ce/de674/FwP6Xvz+efejXy691734V8+vdd&#13;&#10;34t7ro7tVevU67sP6+2y78OHWqnqTQV1Via6kyVFK0VVRVEdRA6cFXRh/T6g/Q/4e3bW4e2nSeLD&#13;&#10;KQft+Xy6TXdrDf2sljcqHjlUqwPmCPn1bb1J2HR9h7Ko/JMgqXp1gqIyV1wVka2BP5+v0v8A4e8i&#13;&#10;dg3aPd9tSStScH5Hz65xe5XJVzyXzS5jT9MnUp4AoT/k6Lz3xsMVCz5Smh0Th2EwVRdKlOb3/pIv&#13;&#10;+8+wrzXtIliMyjK8Py6nD2d5wMRXbp2BUgU+z/Y6JcysrOjrpZGKMv8AQj6g+4waoYqwz6dZTAq1&#13;&#10;GU1DcOuFtTEg2KmwP1v/AK4Pv3VqUFT59d2J/pf8W5sfoPfutY8uvfpFifp+Tx+f6n3VuHXgKkAV&#13;&#10;NfTPSy2b15u7fE4j2/i5JacuElyM6vDQQH+hmI9Z/wBpQE+zTbNmv90bTaoSv8Rwv+z0F+Z+dOWu&#13;&#10;UofE3m5VXIJEamshp/RHAH1OB0bra3Qmydh0KZ3fVfTZGupUEzGsZIMdSuo1MyU8hAJ/2qS54/Hu&#13;&#10;QrDlXa9pjF5ubB3UVqT2Dz4fLrGjmL3h5r5wujs/KELRwyYBQFpG8suACAfQUHzPHoP+wvlJi8VF&#13;&#10;NhOuqKKdo1eFMk6+KiiAuo8Udg0lr8AWXi/Psl3nn+2ta2mzKHIwWp2g+oxnoV8m+w97fMu7c7zt&#13;&#10;VyG8IHUx/wBMSe37Mnomef3Nn91Vz5HP5OpyNS7arTOxhiDG9oYf0qAfwPcXXu4325zme9kLsf2f&#13;&#10;s4dZL7Ts217Faix2mFYYhwC0BP2nz/PqPA3CobEWuCfVa4va559toxBp/g6WtxJ6k+1ta5HXuuV+&#13;&#10;D7TMNJp1rrwN/wAEf64t70STx6113b3ssSKdb66597XTxY9e66A/qB/tuf8Ab+/MADUefXuuz9Pf&#13;&#10;l+LGOvDr1xb+vuwVixzTr3n10OPbjLqFOt9cdIuD/Q39269139Tc3PFz/iR9Lf091NFbWc9a67PJ&#13;&#10;uBb8f7b68+9lhSpx1vripDfUWsfyPp/iD7rqJB09e65kCynUb2PH9Tb6H24aEAVzjr3XA+ngj6cG&#13;&#10;34t9fejUY691zCki54Fj/j9PeyKLqPXuuHJW/K3/ANfkfn6W91yeHD168fl1yjZ4pFlikkilQ6kl&#13;&#10;icpKjA3BSRbEEfgg+9gsrakJU+VMEH7RTqrosimN+5WwQ1CKeYoRSh+YPRw+kPnT8hejamliw27a&#13;&#10;ncW34SqPt/ccs1fTeIC2mnqXJkQ24+pA/A+vsfcv+5XMvL7LEJjcRYHhy5FPkeI6xr91fuoeznur&#13;&#10;BJJue3rZXbDE9qqo1fVlppbOTWhPCoHVo2B+fnxP+UuDpNl/J3rTA0dfOVp0q87QRVVFTTyII3mx&#13;&#10;m4qYR1NIzW5eOSNiOCbce5ftPcXkfm6Bdu5ot1VnGVlUOoPkVc0ZflpIx1gbuv3Q/vDew25vzP7E&#13;&#10;b5cSxKSSlvIySuFqwEtqxeKZR6Mrgeg6Pd8e/in09mdm7n2P192fV7t6+3BjJG2ptvc+Wptx/wB1&#13;&#10;ql4wpgw+4I/8oeibj/I6gP4wP2nQXHsfbPy9s1nt8lnt87T2UuUV3Enh1/CjYOivANXTwHWLPup7&#13;&#10;5e5T822W/wDNuyx7XvtnIPqbi2ia1+sAIp40FPCW4H+/o9IkJ/UBwRr6fIT4/dyfDHujKybw673L&#13;&#10;tzY1bkpJaHcsNPNk9mZGjlm9FVR7ho1aGM8jVDPodLgc3941b/s+6cjcxPcyQOlk7VEgq8VK/wAS&#13;&#10;iisPNW0kfPrsH7Se7Ht594322gstp3a3u95iiAltGZYbyNwuQ0DnWwwaSR60NK9LDdWKxHaez4cr&#13;&#10;jZIJqgU6TpPTOsl2VdUc6Muof4Ef8Tx7E15Fb77t31EBUkrUEU/b6H049BLl3cdx9uuZ226+qsZa&#13;&#10;h1cOOVzThn9hIx0S6to6jH1ctDUxmKopm8coYEFdJtci30P1vb3HEsMkUpikFCB1ldaXMN9brd2x&#13;&#10;qjioP29f/9HTBp4wVGq9uTb+tuBz7myNQTXqLZX09KemhjZEFgCTb6Xtx9fa0CmB0RTzMshIPHri&#13;&#10;8KofVyPxf3vh15ZWf4eopkQMQBosf94/1/dSwHz6VeGWAr/qPTri6mJamMn9EbKxueCR/wAi9uwv&#13;&#10;pkV+izcoGa3YHiwPRh9t71jg8StIBGmkElrDSBzY/wCHsWWu4KhGcdQfv/KrTamC1Y18vXpYbh7R&#13;&#10;Q0HhpJBK7RlYyrX0j6kkezC63kmLRGegtsft4y3xnuML5j59FwzLPXrPVzEtIzOTfk83Y29hC6rI&#13;&#10;CzcePU87Uq2JS3j4UHUDBYh5gZAt1Y8XAvwfyfbdtAXbUeA6Wb1uaREx18ulJNg5UBZRdfzYHji9&#13;&#10;wfat7TUdXl0Ho91hegbj0l6iK0+gfpUgn+v5v/sb2PsvYAP8uhHBLWMk+Yx0JmBqoo6e1gz2IH5G&#13;&#10;kj+t/Z5aSKqevQB3q2ke4JyB1nydYDTzRyOuhlaysSbX+gW/059uTS8dXDpPt9sPFVo6kgjgOgBz&#13;&#10;hVqpiv0sCLW+oa349hG8NZDT16mraAfpqt0ye0fRrxz1zT6n/Af0+h92X4h1puHWX2/03094zDyV&#13;&#10;pDvdY/r9Pr/t/amG2eTJ4dFO4bnHa9kZq3QgY7bdO6JpQKB+pjwCB+SPZtDaJwI6BV7v1wCeJrwz&#13;&#10;1On25AospW4HB0aQSPxq9uSWcfpTpHbb3OTSStD8+mrS8MqxRqwbUECi/wBb8W/r7T0aNvCUVr0Y&#13;&#10;Fkki8ZzRaEno9vxx+Ndbv2toclm42+01q6xMp0hWsykhuCfckcr8qSX7rNccMGh6xA97PfW25Tt5&#13;&#10;du2pqPkE14H8ur6erf5Y+/8Aszas9L15tKKnabHqBn8vGlPSBpYrRpBLIVB/q7E2FrC/HuStzj5a&#13;&#10;2G28C7mSFjgGmo5HEAVJFcYFfl1gDsHubz/zzzGZ9l2+63NIJO8Rdka0NSZJZNMa0HAavmSOHVMX&#13;&#10;zw/llfNP4n47L713TTYbd3WNNWKcjk+ushS5ym23BWIVE26MVTBpIY/JdGqHDRhiLstx7hjmDZN4&#13;&#10;W3bdbCb6i0JqaRyIwHkWR1U6fUrUDzp10j9kPf8A9o+Zt8t+Q94tm2jmEoQguZoJVndaDw4LiCWS&#13;&#10;IS0ysTlHYVoGK06KJ8ZNwUOOqclkI4UpamkNIK2JG/b1TLZamI/hGK2IvweL8e6cnXUcZeWmhlpX&#13;&#10;/V/OnQz+8Dsl5fRW9pIxkSQPoJ4kKalT60rg0FR5V6v8+KXyJmxtFPBTZDxPJEI2UyDUV/UChH5B&#13;&#10;+lveQGxblBfW/hahXrkV71+2V3aX4u4kIJxUA+vn0F3zjwg7s6g35RU8Yqctt6jG8sCwj1yPW4EG&#13;&#10;erhiYEczUhnQ8/Q/1t7L+d9uG68vT20K1eL9VacSUyQPtWoA6Gv3Vd6f2y9zdovrltEF85s7gk0X&#13;&#10;RcnSrMPRJdDZ9Otb7dsQrKTF5iILqmhNNOARy9OfHcKLkfQfX/X/ADxjBfrrijuAPKh/Lrt5yxL9&#13;&#10;NdXG0ymmhtS+tGFf2g14dIqOnZrFvSP9Y3tf/H2Womo6vLoWNMoGOPU+OID/AKOb/iPb4AGB0meQ&#13;&#10;8T/LrKCifjUf634976aKu3xH9nWB5gP8T/QfT/XPuhcA06dSKvAdRmcte54vwP6e2i7HHSoRgUHW&#13;&#10;WJeP97/xv/X25GcU6YdiGznqfHTtIAUv+NXFxz/qbe3M9I3nVCdXr060eOLsNKl245I+n+vf27HE&#13;&#10;7cOiy7vVALFgB/n6tn+IvZ9Li8bRYWsdTNSFIx5GARSxHAsef6e5w5J3aOKAW8jZXrm595HkSe93&#13;&#10;GXdbVeyWpwPTqyTO9wYisx+Filhhr6/b1RU12In+5qIBRz1VN9tP5Iqd0SdSoBEc6ugYBguoA+5M&#13;&#10;ub+0cK9NTJ3A1pQ9YS7V7f7na3V00bGGK8VUlXSrFlVtQoXUlDUnujKsQSK0NOiX9/8AzCmxdB9j&#13;&#10;V1chqFj8aoKm8jKtwqov1P8AgP8AX9gnmLnSO0h8P4SfQ9ZOez33bv3tefVWsQ0E1PbQVPzpQf6j&#13;&#10;1WPv3vXcW+UamiJo8cSxazOZ5lZv1SN/T/Ae4i3Pma53GqoCq9Z6cnez2y8oN9RKPEm+wUH8v59A&#13;&#10;ZV1rqTIwLEt6jqJJJN78+w08tePUvW9mmjQopTrGmSVhY/n63+tre6+MTg9OvYOtadZGq0IGluOT&#13;&#10;+Pz780gPDpo2sg49dqyOSNX+P9fflCnj000cinAPQi9aYmHKbox4nC+CnkSaXVYX0m17H839nOyW&#13;&#10;6zXq6sjjnoFc+7lLt3L0xiqHkBA4+Y/Lq+H40bow2NhMMMcbVn2T0lEVRA8UksWnyo4HBF+PeRnL&#13;&#10;c0HgmMjNKDNOuQ3vXsm5X0xkkJ8PXrfJNaE4I+fTB398Tt4dzT43dOzqWlyu4cMtdUVVLXSRUtPJ&#13;&#10;h1p3qKvKTTE3ZKUx+Rh+ebG9vZfzVytNupS9t6eIh4HgQc1r646Ens37+7D7dR3HL2/PJDaXOkBo&#13;&#10;1LsrqaBAPLWDQngKZ6DTqbZ9dtSmL7nqxXSYsGprJI6T7aKCBbM0dLCg1FUX1eskn2m2SxktADdm&#13;&#10;pUE4Hz4fs6FnuHzHZ8wXP+6CPwln7VBbUWY/xnhUnyGB86dWM0W7NtYnZlXT1i0NXJk/tvsdMaBx&#13;&#10;SxgSTTB7fRkIH/G/cgGWNI1fUAKVA/2OsN7jYd5vuY0eAOngk6yScNwC0+38senQc7k+cC7Rhq8L&#13;&#10;QSSXGOWj8ccpMVLj6cB0hTm3qK2IHPsivOY7GzfQAWYeY/1fl0Pdg+7luW/aL6aQhGPmPiLE1+yl&#13;&#10;Sa+fDgekf8ePlpldz57J57MCSB2qJY6KOVgFdNVld9XJ4F7AW9tbJzAm5lzKAgDGlacPlX/J0fe7&#13;&#10;PsVb8r2FtY7QwZkVSzAE5PEf5Ps6FL5bfIPEbw2bjKnN0G3Y6za2DrsRt16OjiinpaSuJlqyJiWc&#13;&#10;yTMSZHFifobgD29u0ljt9lNLqqWqRU1KkgA0rwBA6D/s/wAm8xy8yQWkLOIQY1dVXQrhHLLrCgay&#13;&#10;rMxDNUiuDgU1vd69mY7HzVKRyLU1TyTOtJTtcKZHLAysDYD/AHn3jvuO9QwFgDqJPAeXXZXlL2/3&#13;&#10;C9hiZx4cYVQXbiaAcB59Fwz258pnZC9VMY4QbpSxsRGurgar/qP+v7CNzez3LVJoPTqd9n5f2zZ4&#13;&#10;wlsoZxxYjJ/PHScBJIFz/T2kz69H2PTPUuixtZkZvFSRGT1aS9iI1/xdz/vXtyOGSVqIvpnpJdX1&#13;&#10;rZReLcsFH256FTb+xokaOWqUVVQLNytoYjf9QB54+vPs9tdrCsHfu/wdRxvnN8rq0dsTGny4kdCz&#13;&#10;S0dHQKDIFZktdbARBR9P6D/YezlUjhFeHUcT3l3fMVirRuPqemDM71p6RWipisrqSC1/2o7fT/Xt&#13;&#10;9f6e09zuMcXanRztPKU904muBoBFaef+DoDtwb3eaaULK1TObgtq/bjJH0BHBt/Qf7f2Fr7d6sdJ&#13;&#10;z8upb2blZIYgXAiUeX8XQdVFRUVr+aplLt+FP0A/Fh9P949kbPJOdUhJ6GsMMFutIBQdcAOLgWH1&#13;&#10;sOP9sPe6dXDLTHXY4F/z9T/X/W926aJ65oNRH1H9f6+7KKmnWusmoLcct/j9Lf4e3CwXHHr3XI6j&#13;&#10;yLcgcEE8W/w97Ory6911qIA4BJta3AP+t78SQK9e687WAIAJvYf4f4j3pyQOvdYPbPW+vc+/de68&#13;&#10;QynkcBbm3P5/r7tpIOR1rrm4APF7EX59+IAOOvdcPdet9dE+9E9XRamvXH3Xp3r3v3XuuDrfm/0v&#13;&#10;/sf9b3R1JyOvdYrc8G455t+QL/X211vrj7317r3v3Xuve/de64sSBx70erKK9YmcsLG39ePdunAo&#13;&#10;GR1w9+631yAB/Nv6/wCHuhYg9ar166gWP9SQR/Qn3XVQ461X06xMbsf9t7bHxHr3XXvYFDXr3UzH&#13;&#10;1kuPraati5anlSSw4JUG5W/+Iv8A7b25FMbaVZx+E/6q9J7q2S7t2tpBUSAr+dOj6bSqKfcu20aF&#13;&#10;gfNThkPL8leAQf8AauPcvWMqXlpWPNR1iHzJDJsG+Msy0Ab+VeP58egSziimydRj6uMRNrk/ba1z&#13;&#10;fhtN7C35t7Dl12zGKUdS3tDG629L+2bUABQjjx4flw6DXN7XdQ1VjxqGslqe9gxPP7V/z/h7Irzb&#13;&#10;iayQ9Drat+jakF4dPz6RRYqpQghhZXDCxB5+o/r7JiSBpIoehSCGAYcD1gvp5J/P9P8AeOPdet8e&#13;&#10;uLMbXX6f1/40ffutgZoesJYn/X/rz71pFKdPU69ISwBAt/X/AGHuj1rjqp49YCeQP63/AN490AA4&#13;&#10;deIqK9R2fjVzz70zUHSmMUUA9Pu28maStNPK1oakhCL2CuLhT/if6+1e23XhTlXwrf4eird7I3Fu&#13;&#10;XT4k/wAHT7uzHeaNK+JQXiAWUqOWT6KbD629rN2tfFjEyDI6LNkuwhNq+PT7ePQejnn8Gx/x5/r7&#13;&#10;IEIIx0Kq+R66IBtf8fT/AHv3sCnW+u/e+vde/Fv8Qf8Abe/de69Y2JH45PF+PeiK9e66BLf4r9R/&#13;&#10;r/0t7317rv6/gj6Dn6cfke/de697917rpVJIXTYDgm4Yf6/497Aqade656dF7XH9nn6G/Nx/tvfu&#13;&#10;Bp17rj7117r3++Hv3XuvfXj/AHr/AFvdWNBXr3XQOpV/qpPu3Xuu/fuvde9+6912fdVNRU9e67Hu&#13;&#10;klK9aPXiL/X20DQ1HWuhv6L7Al2ZumGiqJ3XF5iRIHDMAkNSfTFIf9fhf9t7GPJ+8nbr4W0ppG5/&#13;&#10;Yf8AZr1FXuzybFzRy680SA3Fv3A0yV8x+XVge6aekz2KNQ2mSKohEFUVN/Vp1Q1P5+h9zBfJFdQa&#13;&#10;/iB/1DrDXl6S42bcvpQSjI1V8sA9y9V59i7YkwmWlnVLRSSFJbCyh73WQH+jD8+4j32wa1n8RRjP&#13;&#10;WbnJO/rvG2orfEueOaU/yenQakEEsv1Nzb8eyLobasAHh0odu7W3BuqrSiwWNnrZCwSSZU0U0FyP&#13;&#10;XPUNZVt/S/tXZ7fd38gjt0J+dMD8+ibet+2jl61N1vE6wgCoBPc/+lXjw8+jabK+OuGw0aZbfdfD&#13;&#10;WSxBZTQqfFQRW5tKCQ0g/rqIX3IW2cn21qBcbmwemafhH+frG7mv3v3TcpG2zk2FowTTxeLsDigp&#13;&#10;wr8qnqdvb5J7J2BRyYHZNFTZPJQRvCkdF44qKlZV0AzToNPBtdU5P9fdt2512nZUNpt6h5AMBBQD&#13;&#10;/TeXRZyx7H8zc4XY3jm2Z4ISdR11aR657RX+bcPTojG9ey939gVklTuDKyvTlmaPHUzyQ0MSk3Ci&#13;&#10;FeGtxy1/cR7rzBue9SarqSieSjCj8q5+3rKvlnk/l/lG2Fvs0ARhguQDI32tSvzxSnSESMDSQbhR&#13;&#10;x+Lj+h9lCivQo1MxNTx49ZBckm2kcixPNvqOfe1Gc9aA6moNIFyT+R+Przx9ePbgwc9MtxPU4G6h&#13;&#10;hYiwuLG/09qkkAFDw61XrJbgj+t/dWJY1PXusceq/qFuDYf7Hn3QavPrXXNm024vf3br3Xg1/wAi&#13;&#10;9gbf0B9+6914N9b8f4/1/wAR7917rv8A3r3ZSAK+fW+ujx7eRiwqetjrib/hb/7H3br3XYvbng+/&#13;&#10;de67HPH0vxf+l/z79TVjr3XRB1aR9F4AvYEn6+/EZp17rk30C/Rhyf6c/wCPvZIp17rj/sP95v71&#13;&#10;Tr3XYve9r8cC35/x96A8uPXusyiy6TYcHi/0H+Pt4UAoxHWusFze34sf97+ntr7Ot9e9+6910QD/&#13;&#10;AF/xFzY/6/vRAPHr3XRRT9R/xQf6w9+0jrVB0MPUnfHanSGfoNwdebxzWEkoquCpkoIa2U46rSJw&#13;&#10;zQ1FK506SLg2t/X2INj5n3zl6dZ9uuHVQQShOpSBxGk44dRv7i+0nt/7p7TJtHOW2Q3QkUqshRRJ&#13;&#10;GTgMrgAgg562q+ivnJhvkx0fSLvfbuM3DJHQCDLQGCmrCtTHFaeCtxtUCr3IJt+Ta1/eXvLXNFlz&#13;&#10;Js/1gWviL+olAwJ86qa1+w9cFPeD7uW++zHuQ1jsd48CxyFreWrI2gntKSoQaUoKHGPz6Anbfx1+&#13;&#10;H/a+Vz9P1VlaTqndfndMptzBGCnwqVqDQ0lRsmsKx05YKAzUQhDXLMHex9lcPLfKN9JIuzBYJCSW&#13;&#10;SOgo3q0P/QFB8q1PUhbz7z/eN5C2+0f3AgfmDbgB4NxcBjOUJqAt6gJcAmoE3ilfhVkXHVefy+/l&#13;&#10;896dd1Q3btjakvYu2WhllrcxslWyE9NChLCaq2/zVhDYkNEsoUC7ke415y9v95tn+s2+E3UYFWaL&#13;&#10;uZftj+I/lWnnQdZp/du++J7Wc2268u8ybiNlvmIEcV6dCOfRLkEw6gTSknh6vLr/0tMyjFkAPBHN&#13;&#10;j9f1Ae5ugyc+vUTXJqafb0pKK7sscUbSyOGCpGpdidF/02J/23tcgLNReiO7KoPEdgqjjXA/b0J2&#13;&#10;C6j3XuHxSNRtQUpCs0tUpRirXI8EYuzNb63At7OrXYb27bKlV9eo83n3O5c2NWjjmE01aUTKj/Te&#13;&#10;Q+YGT0qc90XSYbEz5LJZSPG08KFmrK2aOCJXC2UMzmxJNrAAk/0PtdccspbwmWaQIPU46Duze8Nx&#13;&#10;uu5pYWEBnZjQIgqf5eQ6A1sM1AZJIKqlyFIrmP7qkkSaMPYeiTT+lueQR/h7DDW7R1KMrr6g1/b1&#13;&#10;L43UXoCTxPBKwrpcEGnCuePA9eWWSK4DkC4JsxANv+R+9ByvA9aaNZMEVPSipahahIwbk6eR+P8A&#13;&#10;Uf737XRS6xToluYTE5PqenF6Z5oWiVR6ufpf8W+nt5k1gp5jpAlzHHJ4hOBjpQ4eJIKdEABZbaiA&#13;&#10;ByT+QOf9f2ot1EagHoj3OR55i1agjp9qKmnjgdCFJcEflfqPwD7WvIFjoPPoogt5mm1HgOgayVUi&#13;&#10;VMiqxCiQk/Xj6Hi/sNzEBiepT2+2aS3UnOOsNJuNqNwEJcXBP9Bf8gW91ivTFgZHTt1sIu1q1B1z&#13;&#10;rc/JULq1Mb3uPwL/AOI492e6eUV61abKkHbjpIVkvlYsbk/7ybmw9l0tZOhNax+GtB59Q1Q8Fvr/&#13;&#10;AE/HtlU1Z6UMw8usoX8D3cIB1SvThj6YTzgOPSLH/efyPb8SgtnpJez+FDjiehQxkcCaEsFQadX4&#13;&#10;AB/PHs8hVFQKeo73BppAXXJNa9KiKpp1mSFCNLHSgA+vP5AH5H09rAyg0HQceCRojJXI9elsu081&#13;&#10;UURrIcdUvThNevQwQqB+rkfTgm9/Zl9DM8ZlCEinHoJnmXa4rsWksy6yaUrTpx6q68G8d3RNMhFH&#13;&#10;QzRNIGUaXdmtoNzfj6ki1/buybUt7ehnwi8fX7OkPuLzyeV+WmWJh4soOn7Pt62M/hr1ptKqzFF/&#13;&#10;HpEodn7XoDmtyVCBFLUVGgEdEhNhrqH0xp+bk/095BbbD9JZabWmulBUYr1x694+Zru4uz9W7arl&#13;&#10;yO3LFeJ08cn4Qfw1r5dW2U/y8p935ej2Vt6tTa2y8dHFj8ZhcZL9s00ES+JJayWLSXLD9V7j2mtu&#13;&#10;WrG3la+mAnuXNTI+aH0UH4afLqLN95t5xm2uHaoQ237VCoVLaFiiAAEFpWBDSyNWrlyc8AOhjxGx&#13;&#10;sb2VmV2j4UzOI3RiMvQ7jopkFTST7dlxUn8WStQhgU8WotqHHBBuPet2v4Nt2+S8vKaRRQD+NnIV&#13;&#10;U+xq0I8+iPk3YN05l5jtdt2HULglpkdK1iFsj3DTEjh4SxFq+VK9aEGS6zl6+o/kjncLTS0m2MF2&#13;&#10;lnNsbSrHWRDLR4DN1Ub0o1kEiINErNz9LW4NoPfaX2yLdruJdMUc7pGfUIWx+Rov2Dru9Z8+wc63&#13;&#10;fI2z7k4lvbvaobm7T+nPDGVc/wBJiGb5k/t7+O3fGSp9547EzTvFDVaULO+lGcfqC3975V5mmG4L&#13;&#10;bvio9emfe/2espeVZt0iXVJGfQYFK/8AF9Xa7cyMWQoaWpkRamGpiMdVFJ61mpp4vDUxPe4KujEG&#13;&#10;/uf7eVZY1LDBGfmDx/aMdcr92spLO7lt1OhkNVIxRlNVIp5ggHqhHuTrKo2LvrtLYDo5p8Bm6rI4&#13;&#10;JnAUzYms/wAvxsyhABpelkj+nFwR9QfeOG97O9hf3m2MKiJjpP8ARPcv/GSOuwPtnz9HzXyny9zk&#13;&#10;CPEu4ViuAPKZP05R+Uqv+0Hz6K+Aq8M12B/SPxbjkf649g3hgdZBksxouB6/PrHLKtjqsF/1I4+h&#13;&#10;4490LgdOJGSe3J6gSVJY+k6R9P6Ek+2TIGNOlaQqpqc9Y0+p/wBb3rp3rMqs50qLk/42/wB592VS&#13;&#10;3DqjsqDUenijonNrjUxt+LqP+D39qI0NaL0T3d2qg1wOldSYv0DX/hdfpe/PPtfHbgEeJjoMXW5A&#13;&#10;N2Zz0/U9OsS2toXj+lz/AK9vaxYwvRJPO8p1celXhd1ZHbE4rMbUtTsv1bUbNb9Nre1tveS2ba4T&#13;&#10;T1/1evQd3Xl6x3+H6TcEDjyHpX/J0uq/5ObpjoTS0X/AoqVaqYsQCVtqT/e/ZhNzjeCMrEQWpToI&#13;&#10;WX3f9gkujc3g/TGQgpnPn0WjcG4ctuWvlyOYrJq2pkYkyTOzWv8AhA30H9PYOurqe9k8W5bUep92&#13;&#10;XZNs2K0Wx22JYkAAAUD+Z8+PWCjmv6Sb6AR+ORe5Av7oleHT11EK6us8w8iMPyQSL88/j3d1NKnP&#13;&#10;TUXYw9OmQgqSD9QfbHRoDj7evXP9T79145weplLT1lY/ipY5JnP1ChiALf2iOAP8fdkRmbSnE9J7&#13;&#10;ma1to/EuWCDyr0YDp3A1seXNRUuWkNgtOjXcgH1mRByRc/X6exVy/ayLOWfy8uoT90t5tH2zwbZS&#13;&#10;AK9x4dWL7aqJ8PJiHqZ56DGl0qcgY6k0ZNHAyN4w6WOljYPb8C3uVrVmhaMudK1BNMYH+r9nWD+8&#13;&#10;wx7gLn6dRNKAUjGnUdTA5ofMZofI9WD7d7BjyO1q/PYqumqKCuxVdj4jHDURJNGacwqsKShdUd/0&#13;&#10;sFKNa4JHuQre9jubT6iIkrQ0PzA4/wCbrEPeeUJLHfotrvogssUsbtVlJB1BiDQmhp5GhFcjpOfG&#13;&#10;uej33TZTJZWLH1mTxMxwuVpnhiceeH0fv0/IvItr6hbk2t7Q7FcpeW8kjgFwdJ/b0c+9cN1ytPb2&#13;&#10;W3mSOC4Xx4mBPBv4T6A/s6ifMnrzfW2N/bVy20ZsZS9cvsPG0klLTMfKtZWCSqrkjhWxR4DpQlhy&#13;&#10;DwfSPaHf4NxNzHc2/bbhSpHqanP+bo69g+ZOUr7lO82vfdc+8NdGZZD8Ph6UChicmp1Gnkft6r13&#13;&#10;DkcdT4ysSoSlM3jmXyuqtUtquLCRubcc+wZdSxJC2sVOePHrKfZbG9nvYjCX0VBoDRf2dFwm7hn2&#13;&#10;HIZqSuWCNCSUWQq8hUn0qF5J9hL9/Ntg1I1KZp69T1D7XRc4jwZ4yzNitK0/2OgE7Q+Rm+uw9VG9&#13;&#10;fU0OKAZVijkbzzLb065B9BYfRebewvvPN257qpQvpX5Hj1NHt97Gco8kkXXgpPcEcSBQH5D8uPRe&#13;&#10;GYsWZmZ2Y3ZmJLMf6knn2FcnLcT1N4VVAVBQDgAKU67jjklYRwo0jnhURWYkk2HC+/KrHHEnh1qS&#13;&#10;SOKPxZTQdLbDbRlqWWWuuq3UinQeo3/Duv8AvQ9mNvt7OQ0v7OgnuvM8UAMdpkji3QsYzDU1DGg0&#13;&#10;LGoW+iNebkXGrkc8G/59iGG0SMaqU6jPcN1uLxyxJavmf8nThXZ2ixcJVnVWsbQxEa2P1Umx9uS3&#13;&#10;MUC/P06S2ezXm5S1AqPMnoKNxb4ZlIaUxRG4WCNrvJ+fUw+o9h++3U01VKr8upG2TlBVNQupj+I/&#13;&#10;5Pl6dBPkM1V15IDGGH6eNdQJH0Gth/vXsNT3sk3aML/h6kSz223tACO5h/LpqWM/Uj8Xtze1/r7T&#13;&#10;KpJr0Y1p1I/HI+v5P9P6e3gOm5GPDrsC/A/Hu3TXXaqWJ/FvqT/vPuyrq611mVdIte9z+f8Abj26&#13;&#10;ABw691xCksSfpc/X8/0900kvU8OvdZPbnHrXWPQCSv4FrD+n5NvegDX5db67dARf6aeeP9vb3pxV&#13;&#10;evdYPbPW+uwQGF+frx72OPXupP4/wI/3j2/1XrFJ+P8AY+2362OsJ9tHq6Cp64+9dO9e96IB49b6&#13;&#10;979w4de67H19+691ikJCgC4B/A+n9fbb4wOvdYfdOt9e9+691737r3WBmv8AS9ve+n6Drh7917r3&#13;&#10;v3XuuyCQCP8AEH/Y/wBfbTgn7OtHrjoP1Yi/+H/Ee6ha/PrXXAix96p3V69173vr3XvfqA9e/wAn&#13;&#10;RlOgN3JTV0+3KqSwLeekLEkEN/nIlH9QbH2OOUdyCu1nJ+X2dQf7w8tG5sV3mBcqKNT9gP8Ak6E3&#13;&#10;uvaD1lCmeoEKTRhWMkfpbyBbo/H+q+nPHs95jsPFh+qiww/bjh0BfabmYWt42yXxBBNKHOPT/V59&#13;&#10;F4we5Ul00FefHOpEYZh6ZGVh9AR6W5+h/wBh7CVnfg/ozYI49TdumyOn+N2gqhyR8us+d27DkEar&#13;&#10;pLR1Fr8D0y2NwHH9f8fdrzbkmUyRYPTW173LaMLe5FU8z6dBjU08sEjQTIY5FPKkG3+ut/qP8fYd&#13;&#10;dHjbRIKEdDmKVJVEsTalPA9R3sAOBxYf64916dGWr1wYrYgCxvx/rf1976uA1cnrhc2PJ+h90fhX&#13;&#10;rZ6jP9L/AO3/ANa/19srwr14cQOsLBSD+Rcnn82P597YVHSrqPchtSX9FmQj9N/qv+29sVIyvHr1&#13;&#10;BkevHoVcLWplcbols0iJ4Z1b+gFhb/YexNZzrdWtH4jB+3oFbjA1jd+KmAxqOg5ydE2PrZoCDpLF&#13;&#10;4mP0ZD9Lf63sguoGt5yh4cehZZ3AuYBIPs6b7ccNyP8AY/n6E+2OlXXgQRxe3+P19+69137917r3&#13;&#10;vdacOvde+nvXXuurXNr2/P15J/A9+6910TybE203HP8Ab/p/xr37r3XL6AgfQ/Ufg/6/vfXuvCw/&#13;&#10;A+lvxxf8+9de64rf6G9x9b/4/wBPfuvdc7e6l1BoevddX/3jj/be9L3Lnr3Xvd+vde9+691737r3&#13;&#10;XY9tSKAMdaPXK/uhUg09evddXv78yFRXr3XRYqysGKMh1qwuCrqbqwI/IPN/dl1RkMvHy+XWqA4b&#13;&#10;gQa/Z59WC9Eb9TduBhwtfMHr6QLQ1sbH1NHp/bqFB5PAvc+5n5V3gblZCGT4lop/z9Yb+7/J55e3&#13;&#10;Y7tZLSJ6vGVxRvNR8ulF2n1bUV1GYqan+5qmHiVIrO81LILQ1Kt9OCRz7X71sjSxaIhUnon9u/cO&#13;&#10;3srrxLpvDiB1EngrDitP9Wegn2d8ePDN93vWqCQxsW/h8D6EaMG4FRMQC1xa4Q29h3buTQreLuDd&#13;&#10;oyF/6C6kbmb3uDRfT8qx6mbHiN5fMJ5fInpd7o7c646moBicLT0tRkYY9EePxqxtKrqukNK6gqvI&#13;&#10;5Lkn/D2abhzHsvLsBhhKlhwVeNegZsft1zr7iXf7x3qRkhc1LyVoR6KDkn0C4oOiWb97s3rv2WWK&#13;&#10;orZMViZCdONopnAkQj6VEwszki1xYD3Fe882bpuzsmrwYzwANDT59ZMcpe2nLHKMQktoRNOB/avS&#13;&#10;tRjtHl+WfXoItFhcG45+v1/xP+v7DIApj/V69SCGqaZ8uPXSgkgAnjn/AIqePe6DrTnzPE9SQNCi&#13;&#10;zX5+thbjj8e9htI6bBp1zv8A05v/ALAcD8+71HH1631ljJJIJ/qbfi/vdKdVYACvU6GxDXJ+nP8A&#13;&#10;h/jf26nDpo9ZvqpPJF7avwB/Qj+vt3Swz16h67W9+R+P9SB+f6+6161123A4PJIsL/U/097rilOv&#13;&#10;dYwQb3Gk3sbfW97G591FfPr3WUAWHAIA44/HvfXuu/fgCTQde64k+30XSOrdde79e697917rsgDT&#13;&#10;pa/H+349+NPXr3XVzcger9PA/HpufdSp1ah16meuje4BBGq/P545497o1cnr3XrfXk24J5+l/wDH&#13;&#10;3vr3WVENtXpuR/jYj3dUPEde64MDqBawP+0/Q/0v7oQQRUde66t7917r3v3Xuur/AOtx9b/j37r3&#13;&#10;XL+zf23U+JTrXn1xPI/23+H5/wBce7mnn1s08xUf5OjZfEbv2u6V7CpYKyql/uluKohpMrTFyYKa&#13;&#10;d20Q1gW9h9Rq9j32/wCa5OXd1FtOT9PKwBzwJOD1jr94z2ftvdHkt2t467jZKXhYAVZRkpXjw4D1&#13;&#10;6P8A/L3qvK1+KoO/OncrXYfc2MgirqiqwNTLSSV1KVE7B/tragf6Nf3LPPux3M9unM3LztHcJRqo&#13;&#10;aFgPWnH16w++7b7hWNrfz+zfuZAlxYXBKIlwiuI5B2ihepXhTFM9KP4sfzG+1I8FS4PdNbFuyKmA&#13;&#10;pZ4Mr+1XpJBZXhNQvF7jgkG/v3KHuVuF3arFfUkYYNe1hQmoPRR94D7lnIQ3STd+XUO3eL3hoqNH&#13;&#10;U+YXj+w9f//T1CMfs3NZBNVJiKyVRqAYQMoJAv8ARhf/ABvb3kJDt11ImpENPs6x2vOatrspAl1c&#13;&#10;opPEVGB889Gc6f6raIrWZGgZa4NqtPGQ0XNltrH9PYy2DZCh8aZBq6x790fcVZgbSwmHhUNSpGfs&#13;&#10;p/kr0fzrvrrHPRzbg3E89NhKOVaalipqYyVWXyDeoY+ndvQgA9Ukjk6RxYnj3Jm2bZHo+pnICLgY&#13;&#10;prPkKny+3rDrnLnK7S4XadnpJcyAuxc0WKPh4pAyxrhVHEjJA6Xmb2RR7rWOEbVxCY2nU/bw1OOp&#13;&#10;8g4kKaDO0tWj2YqSLqo/23swuduF3T9FAo9QDj/bf5OghtPNdzy+xkF/MZn+IpK0YI8gFQrwORUn&#13;&#10;qr7u/qvG9YdhZvAUVN9hjdz4il3FS0SqRS0kzyPSVCUyuLKrSxkgXNr29w/v+ywbRuklvENEc6+I&#13;&#10;BwoTUHA9SK9dAPaf3Cv+fOS7Td7x/Gn2+ZrVpDTW6gK6M1MkhWAritK9FaqKeVC8ZtZWIYmwII+v&#13;&#10;1/2/sFOmk09OshIJ0YK/nSvSk27TxswS17k/X6gji3tbZKpB6I9+ncDUvCvQhfYpEocstyAoXi9r&#13;&#10;Wt/j7NdAUVr0CfrJJWIAx0mKur/h8rj6KWueb2JNuD7SSSiA/I9H1pZ/WxDSc9MOV3HGISsbF2/H&#13;&#10;5sQfzb2lnvhpovR1tuxSCTW3CvQa1dfLVSNIxPJP4PF/6X9kUkzOT5dD23tI7ddK+XUNdZJKk3tx&#13;&#10;fgAj22Kk1GelJKgU6kh2AsTzxz+L/wCt7eripx0yVXVUdcoopaiVYokZ5ZGCoF+pLGw96Ad20KOP&#13;&#10;DrTyJEhkc0AFejG7F6IyGZijrcmGWN11LCBYc8i5+v09i/bOWJbgeJN6dQTzh7yWW1yNa7f8Smha&#13;&#10;vnUj/J0lexNhUu186uEgE61zQQzsnjYQRrNfxhnbgE2v7RbttcdlciCPVXB4YA6EXI3Odzv+zndZ&#13;&#10;9LQqxGCNRockfZ0GdOHoaiSOUhZEbQwHHKf1/wBceydf05GU+XUgTlLyASRZByKdCJtfF5bc1dDj&#13;&#10;8TSvU1DuqXVToW5+rN/vNvZrYQz3kgitxWuPz6A/MO4bZy/aPe7lIEQAn5n8urTvjR8LafP1VDl9&#13;&#10;0p9/M2h0hcAQ05HqICg2NrC5/p7mTlbkWGQrcX7ayKY9Oue3vp96O522GbbeXiIY1BGoDuYY/wBm&#13;&#10;nVy25f5T/du8fjnvPfPVu18fjfsMFPLi6vNotH/E5/t9cMFEk2koJPoJ5BpHHBBv7O95vuWUn/qt&#13;&#10;aXSJfzowjQ5FRwBI4E/0usdvbzm73FuFHu3zHs97Pypt9xGLy6SihFZqF1ViGmC8XEfAfiGK6+1N&#13;&#10;118gfiZuXGyd3bUgodl7hyLUeTzNDU4/Nxbfycqn7eWevxjMI1uAHV/QRcjke4+gsuY+UrpJN9TV&#13;&#10;bzNRpFIYIx9dIwD1nRe83+zf3iNjuIfay+L7vYR64rd0ktzcRqe8COX4iBmoJavqD1YDtHuGt2jg&#13;&#10;clLTZxIsLmaGGeeWJhLFV08QEkEsJjvquD6SL+5Os93+ltjJqBQjBB4/Z1hjzB7cRb/u0EM9oTc2&#13;&#10;8hWhNCrZ1Bq8KUNeufQ/cGS3j21TfaSZZaVJo4ogYykWjXfyzfXTc/S9jb/X972TeZdx3NioOnP/&#13;&#10;ABfWvdf25s+WPb9/qBF4hUsaGprnA9f8/Wyb1l3xgumel+297/ePNuan2PUbfxddpLSLnNwWoKOg&#13;&#10;ppRf1t5CWKj6D29zNsbb1PYxS5ginWaRf4vDBZf+N0HyqT5dYu+0HN03KVxvCbatNx3KwewtpBxh&#13;&#10;Fy6pcOD+Glv4hJ/o08z1qIfPHLYramyKbY+NECV+QrKuvzH2xUR1eay1U+QzFU6KLBpJ3c3AHAFh&#13;&#10;+PYM9xpoLPbBYRABnYs1PNmNSfzJ66R/dF2u/wCYebn5puixhgjSOHVxSGJBHElfQRgefGtT1WBs&#13;&#10;Lau6Ycnj9wUNFOsdDURTB2Vl1ITyVv8Aj6+4g2uxvFnju1T4T6fPrPrnPmLl2Xb59kuphWVSvlg0&#13;&#10;OD+XHq8HqXsimq9pURlnjkmipxFIvkRvHKii6SFSbMPyDyP6e8htm3WNrJNRFR/Ijy65Me4fI9za&#13;&#10;cxSqsZVGYkEggFScEVGQfUY6L18nMFRb3rMfvHH11FS5PG4iXDZuCaMO2RpaR2lx06PYXZUZobs1&#13;&#10;wLewxzZax38i7hG2l1Uq3zA4H9mOpq9id7ueV4JeWbyJpIbiYTQFTQRM9BKlPIMyh/nXqoDKstPX&#13;&#10;VcUYsEnkQcXXhjex4vz7gq4OiRk9D10121DJZxSNiqg8fl/LpmYs3Juf96/r7TEmlV6NFGmgHXrE&#13;&#10;/QX/ANbn/evfviHb14449TaehklIJuB/Qf48Wb24kTV7j0jmvI4xjj0qaLE3A4CLa54sG/1/6+10&#13;&#10;VvXjw6D1zuQqQM9KSnpY4QulVFrf4fT62/1v8fa+OFU4joguLqSWprXqaamKMWU3N/1HlR/sfdw2&#13;&#10;kmnSRbd5O5sdQZskikm+pgSCbiw9svOlKHJ6WRbczCuc9NNTWPIG8ji1vop5sBYW9pXlZgT5dGcF&#13;&#10;nFFRQK/PpPzThiQOQSLi/wDT2mJqfs6O4oGoCeHWAyD8Xt+B9QD790oEYpnrNTS2k5sAfxzb3tSQ&#13;&#10;emLiANFUeXTzxYG1724H+PAFz7UqxK56KSCK9NdSgSTi9m55/r7TEZ6MIXLIAeuNIiz1MMF/87Iq&#13;&#10;8f4nnm3vyDU4X16cnZoYDN/CD/g6Nl11sVq5IoKTG+WFtPmI0xmckfQSkXvzzb2O9p23UAIkBxnr&#13;&#10;Gnnrm8WbtNcz0YDAqTQfZ0P+ytsQ7Yz4oZMZLPkMhPHF5qOBJKeghQm7VVQ7BY0T6G5JY8C/sTWF&#13;&#10;mlnc0ZCWbjTgPmfl1C3NXME3MOzm6juFSGEEgOxDu1MBFAJJPl5AenRiK5sZK+Ox2RpqHIyUTTVV&#13;&#10;FVtcy0JrY0SoicqQAHESMUe/0BFrn2JpBGaRyhSY6kN5jVTB/YOoYtjfqk13YPJEJgEdAMOIyxUj&#13;&#10;zJGthUU+fl0f/wCPMO18rQRjNJHVYylpqk1kUEkLSLAkJEfjS4HLWA+nsebSI3tlVc8OPCn+brEv&#13;&#10;3Xl3bb75msmeOWRhpamak/PH2+nHoFqfrHaXR/d+9e6Nkb0z1LQbzpB/G9iV7xTYWirI6lZoqqkk&#13;&#10;AN1IW8aOLx3cXKt7JoNlttl3u43q3malwAGiPwCh4/5epNuuf+YfdP2s2v2u5o2y3eXa2Igvo6iZ&#13;&#10;4ytCj/4CQaNRTgjoEfkP8qaXLY6tppMuamqcEF5JRaPg2s17AfgD6fj6eyPmLmu3W3aJGpX/ACdS&#13;&#10;d7N+wV3b7lHOINKV9DU/7J6qB3p3Lka+oqIqGqaqLSOuss328a3+q2PqP+8e4T3DmCRyVibVUnjw&#13;&#10;66Vcqe1djZwJLeII6AfafkR5dATXV9ZkZ3qq6okqJXLMWkckKGN9KLew/wBh7C8sksp1ytUn9nUz&#13;&#10;WNjaWEIhtIxGoHl5/Ppvf6/7D/jftrpZUdPGOwVVXEMytDAbetlJZubWRfr/ALH2ohtZJia4B6Kb&#13;&#10;7eLW0UqKO48vToUsLtuCmRdESrcXaaQDW3P5Nv8AD6ezy3so4x249fn1He67/NcS0LE/0R/l6VLS&#13;&#10;0lBExDIgVbNK5H9n6gk/717XF44kz+3oOCG5vJKLXPl0h81vQKrpSsECj1zni/4vGh/3s+yu43Mh&#13;&#10;SFIA9fToY7Xyq0hU3AJ4Y/z9BHlNzz1Tt4HaRifVK5Nj/ioP19hu43FmJERqT59SPYbJBbgGQYHl&#13;&#10;0miskxMsrs7En1M3PPPF/p/sPZadbksxqejwBVAVBQDh1yVAOR/tz7uI8160zAdc7H8/7x7cp02X&#13;&#10;qKdcve+qddgkG44v9f8AfH3sEjh1rqQpuoJ9vDh1rrzMFFz/AMb9+JoK9b64RG62Nr3PHvStUUPX&#13;&#10;uslx9Pz/AE92611737r3XrgfU29+qBx691gKEf0Ivb683vx7ZINet9cbfT/H3ogjj1vrsMRwD/j9&#13;&#10;PewxGB1rriQG5PP5/p9feuPW+uj7qerx8euPvXTvXvfuvddgXNh9feqjh17rwuCCLccj6fjn37r3&#13;&#10;XRW4tf6gN+PxwB/tvejRh17rA4UH03t/j7ZIAOOt9cPfuvdeIuLH8+/deBpkdRipH1Fve+ntQ669&#13;&#10;+631737r3Xvfuvdds+kDTweP6e2XOnI611i+vJ+v1590wePHrXXZUgA/g+9gAcOvdde99e6ccPkq&#13;&#10;jDZSiylK5SaknjlBH0Kqw1p+fqL/AI/p7etriS1uUuI/wGpHr0j3Oyi3Lb5LCcVWQEftFB+w9WW7&#13;&#10;Yq8fvnaMLXSaOvohYHko7ILGx+hBtf3N1lJDuVgD5OP506wT3+2vOT+Z5BlTA4z6qTX/AAdEO7F2&#13;&#10;1PtrcVXA8bRxvK2kjjRIpP6T+Ljm/uK98sWsr1gARWvWYPJW/Qb9scU6sahQCPXqHhNzyU5WnrX1&#13;&#10;xEqFmbkqALBWB/H+Ptqz3EpSOY49el26bFHcEzWwo3mBw/L/AC9KvJYiizVNrUDyadUc0ZW4uLhh&#13;&#10;b6g/kezS4tYLuOo48f8AZ6D1juV3tk/hv8INCOgtr8dU4+UwVKjT/uuUXKOD+QT9D/h7Dc1u8DUO&#13;&#10;R6+XQ7tbyG7j8WHHqvTc4IJ/xuST/vXtgADPS5TXj1xABsSLKPqb/mx597YihHV+opGqw5vY2/pf&#13;&#10;8e2VwuetBiOB64Mlh/vf5vce/HgerI51fb1CNzx9COD9PoOB7TM2n7elPT3gK846uVmYiGciOQWs&#13;&#10;OTZSQf8Abe1O33PgzaTwbj0W7lai7tSCO9TUdK3c9AK2kWqgUNNANZNv1xfW3+29nG524ng1Lllz&#13;&#10;+XRLstwbeYwTcD/I9BwouD/r/X+v9fYaLtqqeHQqXAp13+fbhOpKjq3XZ91jBANetDrj7c6311+R&#13;&#10;/sb/AOt+R702R149cmIJXTwBfV/jf6WPux6910OOD9feuvddc3+nAAA/rx7917rv37r3XY+hI+l7&#13;&#10;f7H3oqDk9e6697AAwOvdeJA5PA9+6914IHBuQD+ObGwN+fexkZx17r3+++nvXXuvX/1/9sffuvdd&#13;&#10;g8e6GME169TrsD22z14dar137qOI6110Bb3Z2qcdbPS3693XV7R3PTV9M5CTK1NPHqKI6yDSpLD6&#13;&#10;EX4J9nPL25SbbuCyKcNg9BXnDl605k2V7G5FSKMp/hI40/y9WrdR5qp3TQ1ear0DwUdGkMRYarxs&#13;&#10;mthf+o0+5+2GdruJp5RhQOueXuZtNvy7dx7TZN3yvqNPIjoivyS7Z3H/AH1ym18JWjG4umVUkekY&#13;&#10;iqmEi3ZXk+iLz9B7innXmO+i3J9vs30J506y09k/b3Y4uVbbfNzj8e5lqe8VUH7PP7eifSF5JXmk&#13;&#10;d3klJaRpXLuzsblizEk3/qT7jKQliXY1JOT1kTQKKLQDyAwAOowHq5+g+vtvq4+GnXNXJNiP9tzb&#13;&#10;37qpWgr1lAtc2Fjxbj+vJ/2Pvw49V69xwPwP6D6D6/j3atTnh1vrJx/Qg/k82P8AQ+7gg8OrdZ4K&#13;&#10;eapkWKGKSWQ/pWNdTEngD/fH25FG8ziOMVJ6bkkSNNbmg6FDAbEklKVOWkMUJsWp0azWAuQ7/wCw&#13;&#10;+g9iWw2Fi3i3RoBwHmOgfufMkcVbexXU/r5dGH21tLZeY25WUqQ0bzR+aGaNEVmVVtpdW/Fvre5P&#13;&#10;scWW3bbcWZhVVNPQZ6h3f+Y+aNq3yKZ2YIaEVOCScjopmXxc+FyVTQVC28Uj+Jz9Hh1WjYH/AFuD&#13;&#10;/j7jK9tHtJ2hYeZz6+nWQG3X0W42SXUVO4DV8jTz6bHPAta/1H+FuPaPNOlvXBF+rMxLG5/oAf6g&#13;&#10;D3UAVr17rnpJ/wBgf+Sh+Df3egrx691k96691x4P0I/2/txZKCh63Xro8fkj/WF/boNRXrfXve+v&#13;&#10;ddixB1D1WJX/AFx9Pe10gcOvdeUMbENxfm9uP6e9ADVXr3WYlb2PN1P+sf6j29UA/b1rrCxJP1sf&#13;&#10;oof02H1tY+2m49b65DUB6bgf42ve3P19+1Hr3XJk1KpI0sB9OGt+LX93ZSVHqOtdcZRblfrb82PH&#13;&#10;Fzc+6sunrfXE24K3t/sP+I91r17rhbkmx4I5tf8AH0t7917rl7917r3v3XuvNyOL3/FvqOP63B9s&#13;&#10;mqsT1rPl/P8AmPz6t++EffkG7NuVPUO9alKmqpKNoMe1Ww/y3HFTEieo8sg4t7yI9tOaxudkdi3A&#13;&#10;1ZRQfMdc2fvV+z8nLm9x+5PK6eHHK4MoWvZKCDq+QPH9vRb/AJCdYZL4/wDaR3Rh4pV2buGqE0rQ&#13;&#10;qwhpJ5n1JMLcAc2b2E+atmk5T3w7jbgi2mI1egNeP+fqc/Zfn2x94+QDsO5sDuVkgXuyzBRSvz4D&#13;&#10;r//UI71/8Y6WbCxZhRiMfHpBoI8jeMVdQygRIkao8jC9iSiEgX99HbHlmARBwACRjGOvnR5v977p&#13;&#10;Nzfb3Mszf6IYzXQvmalgtaeRI+3oM+tfjl36/dXYOyexsNg/7vybBr9/7D3NgIkTEZFcXXCCrwsE&#13;&#10;6kOSEfS6TosqMASCrcke2bNvy75cWm6IogKB4ZFGCa6aVwf2gcD5cZC5093vaJ/bDZeaOSbmdr5b&#13;&#10;5bG/tJyfGjDxF0uCKFadpYMrFCKioIwzZXsXAbW7G211FuiokwLtQU2cwBnhmahzM1Y84qY1nUMo&#13;&#10;nBp3VtVgBZb3YD25NutrZbtHsl83hmgZMGjVJoCQPiqpFOlNjyRvPMHI997j7DGLtRI8FxQrrhVB&#13;&#10;HoJUkHwz4gIPrUioBPVhnUezKfs2oocdhWoKSOQBqrIVk0UFLSQJZpZ5pZLgaVuSOf8AC/Fx9bmC&#13;&#10;SASIKgD9p6xG5x3W85bnY3hJdidK1NCfmfJa+f8ALoi/81npPZmyMRje0Nn5SfMpjKrEbArp1jc0&#13;&#10;FVPUQTV1NV0YkHoSSSOe91FzpJFz7jP3LsYPoF3xQVcFU0/InHy9fPrLz7iPuJvW+cyXXtruZQxy&#13;&#10;LLfxsMNVCiOnzCgqV/o14U6pN3TDEkWKqIYZKZayghlk8qubO4GsC4sfzYjg+4XvwBoZV06gD/Lr&#13;&#10;pzy5LI73MDuHMUjKKGuK4r004eoSCcaDwPoPoL/k/j2ntpArcejPdIDNGQRx6WcuTjWMEtzfi3Nh&#13;&#10;9fx7M/FBUZ6CkW3sz4HSPztV9zGWRgpI5A4vY/n2XXcmoU6FOzQfTSDWKjpBy3I5JIbg/W1v959l&#13;&#10;rUpkdDKPSgoMZ6ZHUJIy3NxwPz9TYAe0RRq46MlbUurrNGpNlUFiT+ASbm55HuyYNBn7OqOyipY0&#13;&#10;A9epkdHO5GqN0H9WUi/+Av8AX2/obzFOkz3UKjtYH7DXpabKx8J3JjPuLGIVCFgfzc6Qp9mG2xKb&#13;&#10;tA2c9BXmy9ccv3Bg+LT9hHVseyMTDPRY2CmRCZvEAAqgKLW+ot/T3OVhChgTQBkDrmxzXuE8V5PJ&#13;&#10;MSNFfP5nrP8AIvDbP3DiYKjH4mjpK3GQUVFW1D08fkqGpVI1wSC5B12H1H9be680W9ldQ6kQKyAA&#13;&#10;nzNOveye7cybLuRgubh5I5md0QMSqhj+JTQUpnqsDOdd7gqcvJLT0UxpqmeMJIUe4RwLS3F+Pr/t&#13;&#10;vcP3W03jTEonaxGeugWz89bFBtqJcSr4qKSRXNR5U8yfQdWTfHLpOmw2NpqqWmV6uZIXdmXUWZrW&#13;&#10;ZXP9fp7lrlTl5bWFGC9x8/P8usEfe/3Uut3v3gjk0xISKA04eo9R1fr0vhNndF7TwedzlNFld/ZS&#13;&#10;mhyVDiKwL/D8DSP6qCaupnuZZphaVUawVbH+l5Zt7dlhFuCdOeAoT+f+HrmJzpv19zbvkgsFJgic&#13;&#10;rqpUFl4k1wRUY4j16NXtn5Q5jfuMzmwW3nX5Ceq0S5iKOuZKCmGrTDRR00LBVOki4t9OPaRNo2uK&#13;&#10;7F7Fbx+NFgNpBYV4mvH+fRNuO4c8WWyrt+53V3HYXLAiJ5pPBk04B8KoQqPLt+XCnRV/kX8Zsp3B&#13;&#10;033LjcNtat3Icf1zu3NtFSUjVEiT4nFvX08yuQVV1kRdJ4tz/X2zzAtpcbTNY3bqPHBVAxALyEdq&#13;&#10;r56iwoOhZ7H8z75yr7jbTvm1l1isrqGW4kUORDbLIoneXT8MKRuS7mi0FPLrV36+3hX5rZE234Za&#13;&#10;iGp2dNBia2lkeRjHrldIdBPOltJAU8hg30FvcGbVfyT7cbRahoCAwPln/L12a535Wstp5uXeplV4&#13;&#10;t0UzRutM9oZiaYJyDUfhIJzXq0n4v4OPbOGhy7xrHW1aJJJMy+smT8AnlbG39B7mDlW2S2gWVgNR&#13;&#10;6wA99d2bfd0ew1VijJAUE0x0eDubfVZgdibU2fC8klTNH/fTPU0czLJ5qlGh29RVMTWN/GHnt+Lo&#13;&#10;QefZ/fTCLKZpnrHb2+5fgvt3utyYBI9ZhiJFRxHiMDwxQKD/AEmGK9UN9r7fzvYXYz5rcsiJiKOW&#13;&#10;aVI6hgkIVH1eSYy8BRyebe4V3ezuNy3QT3ZrEta1NAKYFa9dUPbrfNp5L5I/d2wqWupQASta1Pkt&#13;&#10;Mnj5dCRhMBgcfBjPvUV9uZKne1bi2hqGqKRo2iaehmU6SysTpJa1x+efZtb2tvGiaj+k6nuWh+VQ&#13;&#10;a+X+HoB7rvG8Xk0725/x2BgSkwICuDULIDmhFKilSD0ClDS43omLMnH7iymbo83kTVmXIIIUQ8pE&#13;&#10;/hUsPIyECR9XJF/YfiSLloSPFM0qysT3ClPyrx9T1K99c33vG9qt3ZRWstlFoIjJYvXJzSukEdq0&#13;&#10;wOgz3/3YlTFPElQZPMrL44mvcEafp9PZPuvMPiRkaq1HAdD7kz2llhlSZ4ypRhkinA/Z0Tiql+5n&#13;&#10;mmII88zva9yCx1e49kbW5f16yrt4vAgWH+AAfs64w0skpCgELc3Nje4/p/yP3pULcOtTXCxdPlHi&#13;&#10;/odJJvz+Lf65HtSkPkB0TXW4gcD0pIKOOK17G3+HHtfHCFFTx6IZrt5Dx6cDLHEL3U/4C4It9fr7&#13;&#10;e1iMV6RtG0uM9NdTk1Xi/HItew4+lyPaWW5ZhQY6XW23ksMfn0wyZKWQ2vZbi39Bxa/tMXY8D0dx&#13;&#10;2CR56wNOo5N/8TdiT/r3A911E8elAtqnuOPLqM9UWuOeeL2sbf0+vvxLcOnY7dV9D1g8i/0P+8e9&#13;&#10;dPlSevGQfgG/+Pv1OvaD1zVjbVcXHPH4t791UqD2ngen+nl1xqTY/wCsT+Df8+3Y2IGeiKdPDkIH&#13;&#10;DrBWjVGCL3C8j8cG590bpRaONQU9N1NMYKmGUW/bdWJP+3sPekOiVXHkel9zGJYGjphgf8HR7+uN&#13;&#10;2wU+Po3V18iRRsqqRYPYEAW+n+JPuS9pvlWJW4Y6w2575amnvpIyCFJOSPLocKvdKVFFFWPX08eR&#13;&#10;nd5DTrIqzyLqLavCpDEG/wCfzz7EMl74kIkL0fzHy6iW32BobxrdIWMK0WpBKg+lTw/1Z6DDdu45&#13;&#10;JKXIVCyaaqsgpIK5fIStRFTMRArrci4UkErYkCxNvZTfXhKMwYgt1IHLexLHcwxOlUiLNHjKlh3Z&#13;&#10;9CQMdDL1P3vUbCpbopMUtNFC7BmIWFeVjtcCwNv969nezcx/QqGOcDz9Ooy9xPaOPmy4IGGDFuHn&#13;&#10;68OmXub5P1eVopaehX11atHYEnTq5Vnb6cf69/abfucPEj0Redf59Gvtj7BQ2V2s16e2Kh+318uq&#13;&#10;9NyVdduOWSSvqppFkYt4klcJ6jc3Unk/4e4wujLeHU7H1+XWa3L0FlscSrYxqNPmVHp0gJ9uSqP2&#13;&#10;Zifr6XH0544X2VvZMtQOhtDv6NiUfmMj/J02Lgco8ojEDOPy68oAB9WsL+04tJ2agBI6Xne9vWPW&#13;&#10;zCvpj/P0qsXtyNHVpF80wsSzr+3GR+VX/iv+29r7ezWuph0Hdx35mT9Oir6Difn0vKalp6YKzgSO&#13;&#10;tz9BZfzcD8+zRVCD06BtxPcXBzWnkeoGT3LTUalFYSSDgRqRpX+hJH09sTXqIulTU+g6WWGw3N21&#13;&#10;WXSvQS5zdkszskkokbm0MZsij+hH/E+yC83IDBNT6DqSNq5dhgQFRpI4kjPSEqKuorHYzsQlxaMX&#13;&#10;C8E2v/X2RyzSzGrnHp0Ko4IoFoueuAjY8Af7D/Yfi3ugFcDq/WdQv6eeB+Pb6rQdULgGnXP3fpkk&#13;&#10;nj1737r3XvfuvdZVS/LfTi1v9a/Pt1UHFutdZAoW9vdzjh1rrASzH6H68C3+9e2sset9cxGQwJtx&#13;&#10;f+vvYUg1PXuugbsDa7EkX/3kge9qSWr17rN7v1rrHLfTxzzz9b/7C3uj8OtjrHf9Nr3BJt9RyPwf&#13;&#10;9f3WoqOvdcSTqOr6kmw/oB789dXXuve6db64c8kf6og3/wAP6e9Vp1YKG4de91NenQAMDr3vfW+u&#13;&#10;wbG/H+x96qOHXuuNtNze/wCf94/HugBBJPXusBPNwT/h/hf6+2+t9cg5AI/J/wAL3/2Pv3XuuHv3&#13;&#10;Xuuvfuvdevzax/1/x7917rGzXBA/pcn/AFvfurhCDXrEVI+otf3vpzrr37r3Xvfuvdcit7Hgiw55&#13;&#10;4/w9tHSSQeq9Y2W3I+n4v9fdCM1HXuuPvwr59e697317rixsOPzx/rf4+/deAqadGs+NW9xS1s21&#13;&#10;66osGbz0Ic/i9pI1J/2H09yDyTuZRzYSmuKrXrHv325TF1Ypv1tHkCklOJHkT9vQt9+7HTNYn+O0&#13;&#10;UatPCB5iq2JI5RyAf9h7P+adsW7tfHUZp+fUd+zXNr7VuZ2e8fscjTU/6s9ENMTIzBxpKMyNcfR1&#13;&#10;NmAH+B4t7iUqysQfLHWYSupOpDUeX2Hp6xefqMa+liZaZjyn+oAPJT/intdb38sBCnK9FV/tEF8h&#13;&#10;amlh0IDfYZ2ltaORHQ6b6SQT9bEcg/0P49nZ8K6jpj7egiDebRPio/wHoOMxg58c7uA8lMGIDgXK&#13;&#10;f7S9vr/r+yG6s5IDVMqf2joZ7fukV4gDGjenr9nSdc/2Qf8AXtf/AHv2XE91PPo2NfPrE17G36vx&#13;&#10;/T3quade6wlmNhxb8+99KFRRkdR5CNX+Fuf6cH2xKoOOr9cW/ST9Pzf6W/x9pMg/Z1o/PoRcBkUr&#13;&#10;aIwykNJCohdfqXH0B9ivb7lZ7ejZK4PQW3G2aG4EqYrw6RuXojQVkkYVhHITJGSOLMNRX2R31qYL&#13;&#10;gn8Jz0fWM4uIA3oOmsc8/wBefbBIQdLeHXvduvde96Jp17r3vfXuve/de697917r3v3XuvccX+lx&#13;&#10;/vBv7917rI2kjSv+uf8AY8e9u6quOvdY+SbAE/63PuoNTTr3XXPN/p+LfX3v5de67YLq4JN1BP4/&#13;&#10;P049+oAKDr3XiCfpYH+pvxf+g91LaTnr3XlF7LwLC5PP/FfduvddgX5/1/p/r+23emBx61Xr1z79&#13;&#10;pQrqp17HXL2zTz8utde97Ckgn0631wIa91NiCGB5BBH0II97Ule7zrjrRoRnPl0a/rz5FnaG0Ww0&#13;&#10;0dQ1bBC8A8YulUASEYv+CAeb+5J2fnQWO3eAx7gKdY986+yac0cyjdAy+GxDEHiMgmmPl8uio7jz&#13;&#10;VVuHN5DM1dzPXTtI+pizKv0RdX+t7jncbyTcL57yXi3U9bRtlvtG2w7daiiRKFH+X8+mJ7AEkfS3&#13;&#10;0+vBva3tA/DoyPUUkEXsQSx4Nvp/sPbYznq4FD+XXNAfre3+w+v+3976qzA46zXH0sS31/w+vHPv&#13;&#10;1BSg6rjrkqlwAFYu4IVACTciwUAXJPP492EbHgK9eNAK1x0uMJsfJ5LRNVq1HTm1w3+ddf6qv4/1&#13;&#10;z7PbLZJrgB5RpT+Z6Ir/AJhsrKsaEO49OA6EeKm2/timuBEZtKi1g88hF7Ek8n/XBA9iNYrHbk7A&#13;&#10;Kj9vQTaTdt8l0ZWP14fl0kMvuyuyIaKAtS054stvK62tZmFrf7D/AG/studynmxH2j9nQhsNitrM&#13;&#10;65AXf1I4dCJ09lzStkqcyN6Z45ivJLxzoVdQP9qKlufZ1yzdMgkUkngf29Ar3K21buOKU0HxKPKh&#13;&#10;FCP8PH7es3Y2BjyqVFZSIGqqJ3njCjl6eUeV4SP6gfT/AGPu+/bel1FrUd8ecefVeS9zlsglvck6&#13;&#10;ZBpzwDDFfsPl/g6L6AXvcAWtxz+eT/vPuP6EDPHPUsn5cOuKqVJU8gXPH9P6fj3UAjj17rt3MZ/S&#13;&#10;ObHj6W/2/vzHT17rIrK44+n+2+nvYNRXrXXIX/Nrf4X976910fr7djNFJPVhw669uA1FR17r3+t9&#13;&#10;fx/r+91691xAI/PJNz/T6349176+XXuuVza315JufqD+LD3br3XKzPYnkgkfT6X/ADf/AHv3YKSK&#13;&#10;jr3XNCRpBAC/QHk/6x92BalKcOvdctWojTyL2JB+hHvxJbA4de6xvYMCSbG3+t7owGqvXusZGo+l&#13;&#10;mI/Fv95+nvVM9o691yAKgjnkA8/X/D35gQKeZ6916/Fj/sfbXhnjXrVOvcW4v73rIajdb669ucev&#13;&#10;dKHau58rs3cWJ3PhZ2gyOJq4qmEqSBKquPJBJpPKuOCD/h7fsL6bab1L63NDGQePEenRLzDsNhzN&#13;&#10;s1xsG6LrguVKNUA0JBowr5g9Xf4/J7U+V3R/jqRTy5KTHPG8RAeelr0hs0X9f1j8/mx95OxS2HPH&#13;&#10;LhEgBYrn1BA4f5euU93Ycxfd391hLBqEKyA1yFeItgngOBoaeY6//9Vh64p4MxjMbXyVP3DaY2dp&#13;&#10;HNy0g9TlCOLEcWA/w99TbeQG3VxnUONOHXyg863E223s1mqaBU0p6Dyr8x0L3YfZm3+jdmYrt3cN&#13;&#10;CcjtzYG5KBt0pC1pI9n7tjO3M0ypY6gtQ1AdP4uW/r7R7peQbZate3GESmpuNAxAqPsJ6IPbjlTd&#13;&#10;PcPmGTkjaCBe7jG5t1bg9xb/AKyIx/CDEJ1DeZanp1W12C2ye0q6PcG1qbAbw2VX5ObL7PyVfRUV&#13;&#10;eKeAVP3ePrIJZFZoJY7oHRWBWRSCLg+w7dfS7sqXdv4c0TEMjkA0IyNJycfb58OPWW/K39ZuQ4pN&#13;&#10;m3l7jbNyiTwbqJXeInt0ukiggSKwrQmupTUHI6OB1HNT7f29FH5S1VVIBUSDQFNwB9vHGg06AfoA&#13;&#10;vP8Ar8+xVaQn6ZcUpxrQfmB59Y3+4KTbturvp7EOBXPmdRrmvqT/AC4dZflJ1ptnc/RT7U7AkbH1&#13;&#10;25ty4fc0FA4QZSmxGFikejqIoCdUMk8srWaQcR829lu+bfb7pt72l38BKk/7U1x/g6N/Y7mreuUf&#13;&#10;cSPmHllS8kEMsIYf2Z8UBWDHzAGaeZUeXWtj8qv4Njt1wY/DQw0tDjozTU0UWlVWJLKL25J4vf8A&#13;&#10;4r7x451+njulhtwAq0AA8qddovu6fvO95ee83Ji8sx1Mxzkn/Vjoo4yjxyAxseLi5+n+2PsBCdVO&#13;&#10;PLrJprBJEpIM9OqZh5UIZrt+f1D6D+l/b/jsw7jw6Lztiq9VWg6xCs8ysGY/0/Jt+feterzr1f6Q&#13;&#10;RsCP8HWFImewXktwBa5J/AHv3y6edxGNR4efQp7G6dyG66uF6pxS0shH9m8rI1jx7Ott5da+mHiY&#13;&#10;B6jfnD3RseW7VlthrkAPp0f/AGF8Q8fUUMclFhZslMsYYuKdpmdiL8Bebk+5P23kiHwaxxFvnTrD&#13;&#10;LnD7ym4peFbi6FujHhqpTP5eXQAdydO7i25kZaOXY2Rw9NDrVaytjjRZI1ewmTwlgqkC9mOr+oB9&#13;&#10;hnfthubaYp9OUHqaUP2U6mb2v9ztn3iyW5G7x3UjU7ErVSeIOqlaeox0X7E4ebEZZZSnnlppFkQK&#13;&#10;pZRpNxa/+x9ha3tTBcVoSR1NG57rFuu3mMnQr1Fejbde9tT0tTRY/TKtZIxjjBI9D/i1rH88D2Od&#13;&#10;q3oxusPnw8+sZ+dvbSG4t5dwqPDGSfUdWIdWdA5XuWgdshSuYKxo5EjKkXlDh0e9rfX3Jdhsh3OA&#13;&#10;vc/CesMOd/dmz9u75U296yINOKcOBHSt+cP8uztnrH4nbg7oxmCfG4LCPjHqJYP2cjW4uWsSkq6m&#13;&#10;njsHMKlrOyKb/QfW/sPc4bftzbZPZ7NMrXNuod1TLAY1D5ELmnp0OPu3e8V7unuXtL84WU0e3bu8&#13;&#10;sFrcXC0gacK5UKT8YJQgOOwHBNemH4N4io330t1fmZI5JqqKKfC5OWQAyyT4TKy44tKU5JkRFcH6&#13;&#10;2IPsQchf45y3Z3L/ABAFT5nUpP8Am6An3rr2LlP3U3/a1oqMyzRKuBpmhWQAfIMSPtHSiyfcvYu6&#13;&#10;c/3vjqzGZBMht3snL7f29VvFMUpsLQ0sdCizu1gph8YMQ/I/1vaqLd9wna9h8NlEUrKjeVKZz/g6&#13;&#10;JofbjlDZNs5Tv4rhJI77bIbi5TUKmd2ZqDzJYEavMHpT/DzHb/Xd08z1FRBi6yt1ZDJ1ckj1Naxc&#13;&#10;EiljP1DMDdj/AF49vctx3itIZa6WySTUk/Loj+8JecqybNDDEqtcIoEUaYVBTiT6j0p1t/dA5Pr/&#13;&#10;AKk6D3nuHdc1IM9ufa1Rg6HEVAhlqJ6CtpWR1mpvqWm1f2gPTb3FvPdjzBzTzjtu2bYjC1s5BNJK&#13;&#10;KhQ6moz56R/PoWfd15j9svaL2N5v5w5tljl3zfbKXbrK1NHdoZQyk6DUjW5qSQOxK+Y6+f78iel6&#13;&#10;TpP54ZfYG31C7L7XrJMxgI01+FnraibJIkkZZgWimV0NieGX29vG1Haee1tol0xbgusU4VqTT8jX&#13;&#10;rKP2q9xZPcj7qScy7i3ibjyyWt5XNCdCiOIEfJ4ypHzVurWOl+rppnx0dcjQ4PERNls2/EYjxOLh&#13;&#10;+7rH1vwLqtgT/W3uZbKzNvEgkooGP9nrnpz9zkjySm0Ou4nqiU/ic6R/hPWbMZCHthq7dOJmgrpN&#13;&#10;zVNRWSZOYR0uPwuIRmpaOmmnkIQBIlVVUm/9AL2NwYryASwHUH8zgAA06bt7ebkiRNp3JTF9IAvh&#13;&#10;CrPNMwDsQoFcluPAeZx0W/t/bXSWK2tkNtw4+feecyMejI5eaWakw8IkH7kVPHEBLUXvwWZFH1Kt&#13;&#10;cWDu622zJbPbtH4ruKH0qepk9u979zL3foN5aYbdbwkGKMANKacCxNVTPpU/MdEJ3PvzaW08RR4S&#13;&#10;kp6bEYnCU4pMfjqZUhip4UYkrDGT9CxLH/En3H93uNjt8CWyLojjFAvAf6q9Zacv8oczc07pLvEz&#13;&#10;tc3F02uSRiWLMcVJ9QMDyA8uiQdrdsLvALjscjR0kTFTITy+n9Nj7jne99N8fAjFFHWXHtt7avyx&#13;&#10;W8viDIwBoPL5dAYqTzsLEubcs3P1P+q9hcAt8+phcwxLjFfTp1psZcqzXZrn8cAj8A29vpFn16LL&#13;&#10;jcBSi4H29KSnoFQeoAG/AHH1+hJ9rY7etCeiG4vHc0B6nnRGv4UD62Fh/sPaiioMdIu+Q+vTdPXB&#13;&#10;P08fXmwN/wDin+v7TyT+Q6Ww2hYVbpjqMgfUNRJP+35/JP59pCzNx6OobKnEY6aZJS5LMWIH05/r&#13;&#10;7bclSOjOOMLRV6w+Rv8AH8fk+29bdP8AhDrouxv/AFP5Nz78XY9bESjj14N/X3pWKmvHrToqiqjr&#13;&#10;mBcXH0Av7fVtQr03117t17rkrFf9j791ogHj06UMtyVb+o/2F/8AfX9+XjjouvY9QqOnV0urqRfi&#13;&#10;/wDrge7HOOiuNirjy6T0wMZZT/Ww/wAfzf8A2HunQgioyg9KvbO4cni2/wAmqSFJ5RiSoAP1sfzz&#13;&#10;7V2t3NbGiN0GOYNj27cFrcx1x5dL+m3Tk1qDWSVTyym2pmNgFBuFW3AA/AHs2W8l1eJqyegXccu2&#13;&#10;Lw/SIgCDNP8AOaZ6Tme37lJpvFHMCtvUG5tYfix/P19pLvdZi5CNwH29HmzclbdFD4kiDpSbU3Tk&#13;&#10;crTPBLUMrQEDxrwPrYX/AK8f19rNuvZp10ueHy6IeZOXtv2y48VI66uBPT7mRNPQT+nW6IZFIA1E&#13;&#10;gEgXP+w9q7vX4JanDoo2vwo71R8IJpQcOgij3DT6vHLeJ1JRgy8BkNjcj/e/YfW+GQ2KdSbJsUxT&#13;&#10;XFpKnIzmnHp1gyNNP+iRG4vwwP1/HtSlyjDj0Wy7fcw8FK/ljoQMPSxSxxODbWmo/wC2vY8ezGFA&#13;&#10;1COgVulxLE7KfI/Z1zzsUVDAZ/TGo5BVQp02+lh/j7vdUjXXSnTezu93L4Rqft4dAzmd2kCREcwR&#13;&#10;LqRmY2kexIsoH0/w9hq63DSDU0A6lba+WkBDyDUf5dBrXZyoqyyQM8cZNi7G8j3+vsPz3skpIiwK&#13;&#10;cfPobWu3w26gkfl6dNSxliCbk3uSbk3t9SfaUDz8+lxPkOpiKADxfj/ef6+3lUDj1WvXY5twR7uB&#13;&#10;1QuKV65e7dNHJr1737r3Xvfuvde9+691IS9uRb/ezYW5Ht8cM9V65e99e6708Brf4A+/daqK064O&#13;&#10;pZSAbf4+9EVFOt9eCgAcAkAXNvqbfX34Cgp17rEdYPPFjxb6D8i3ujahnrfXTM5tbgWIIH+I+p91&#13;&#10;LE9e66BtY/W3P+vb3oYNet9ZGYaQBzquf9bm/PtxmFMefWusRNvbXWwKmnXEm/upz08o0jrsWP8A&#13;&#10;h/sfe8dVqwNOPXH3rpzrgzD1Bvxaw/qT9fbRIJz5de68X4J/xsP8bcX9+L4p17rCfqfx/h/T3Trf&#13;&#10;XXv3Xuve/de697917rA7Nci/H9Pe+nAoI6yaBe5t/wAQPeuta6inWNyv4/4n/iffh1tAePXD3vq/&#13;&#10;Xdhb6/T68e6s1OvE06xH68e2SCTWvVeve9jHXuve/de697917ro8gj+vv3XunDB5ap2/l6HL0rlZ&#13;&#10;aKeOXgkaowbSIbW+q3/2Pt+zuXtblLlTQqc/MA56S7jt8G77fNts4qsqlc+tMfsPVpG183j98bRh&#13;&#10;kvHNBkKIBh+vSWiubg35BP8At7/09zrZXEW4WCsO5WFPs65+8w7Vecp8zsB2tFJ6cRWop8qdV/dn&#13;&#10;bXm2tuKrpypFPLKzR/Ui9+CD/j+T7ibmGyaxvGIHaTjrNHkHmGPmHYYpdXeooR/q+zoNV5Or/YD/&#13;&#10;AFvZBTyPQ4OAP29TKHJT42ZXgb0X/ciudDC9+R/X/H2ogmkgbUpqPTy6YubOK8j0y8fWnQnUGWo8&#13;&#10;vTaWtq06JUa5YErp0Mp+o/ofZ9DcQ3UWDU9AW72+62ycSLgeVP8AL0js5tpoS1RQrqTl2hW3AJve&#13;&#10;P/iR7K7uwI/UhH2joQ7XvUcy+HOe4cD69Ilri/BBF7gixHNuR7KOJr6dCMUND5H06wn6/wBfe+lK&#13;&#10;mq16jyD1c8/Qj8Wtx7Zeurq/XE/p/wBtx/Xn6e0jfEft6r1Ow9Y1BWpIT+1IfHMPpyx4b6/j2qsb&#13;&#10;j6e4B8mOek17D9RAR5jh0u85QJkKAvGA0sSmWIjklbX0gn2I76EXFuSvECo6DlhcNbXRjkwDj7Og&#13;&#10;2UEfUEEcG/FiD9PYVfChTx6Fp68Rb3dG1Drdeve7EV691179mvXuuJa3+3sf9tf3vr3Xd/oD9Te3&#13;&#10;5+nv3XuvX/1v9v8An37r3XfP4Nv+Re9EA8evdeHH15/3j3pl1CnXuu1Ok3va/wDX8n8Ae7DHDr3X&#13;&#10;r/W3H9P8PdCHJ691xtyf8f8Ailvd+vdd+/de66Ivxcj/AFvz71TNevddngfT6D6f6w9+AoKde661&#13;&#10;XP0I+n1/p+feqELQZ691y+v5917gOHXuuxx+fdGLHyp1o9d+6irUUda64FfqQfrz9B/sfdgcFW69&#13;&#10;QDh1FkUD1C1mN+LE8/19sOtM9bBPDqHMlwbcA2v/AMV9tnIoenFNcdQ5AbgWvb+lzz7a6cSgyeuG&#13;&#10;l/TzYX+h/wAP9cj3quaY6tWnAV6VOD2xlcxIDFC0VOWGqeUFQQfroB5P+Hszsdrur1qgaV9T0VX+&#13;&#10;62e3pqlbu9Ohgxe18Lt2L7mrZZJ0ALTTaWYEAcrfgf6w59jC12yzsU1vTUPXoD3m97ju8hhswQny&#13;&#10;6hZXdruGhxiaI7f511FyP6ov1/1ifbdzumr9OAfn6fYOle38vKlJ77ub0/z9IKdpJSZJHaSVudTE&#13;&#10;s34HP/GvZHJqY6nOroVqiIumPAHp03/S4/oT/vfunStSCMdL/rat+13D4ySv3VLJGj2uoaNhJrb/&#13;&#10;ABA1gf6/s52GTwrwqeDj/B0D+dLcXOz6gKlGB/ka/wCr5dCdX5FaTPjHzveHIU/lpXYEapIWIlQ3&#13;&#10;/BBU+xDJcCO88BvxioP+T+fQIsbM3Oy/WQDuiejAHyIqD9uOga3jgziq9qqnjIoa1i8ZH6Y5vrJH&#13;&#10;x/U3I9hDe7A29wZYx2N/I9SPy9uf11mIpDWRP5jy6RZ9RH11f0H0+n09kR+XQi678fpsbE3vci/J&#13;&#10;+vvXWuvJGE+hv9ffgKCnXusnvfXuve/de64FdRve1/e2Gk0691z96HHr3XH2oVq8cHq3XEi9ufp/&#13;&#10;j7t17rsEAhr8cG3+H4+vvys4OeHXus9iL3IA/qPr/r39vZOQetdcPIq8BSPzfi3+xPumsD4R1vrG&#13;&#10;bEk/TV/Q/n/D3Q1OevdZEawtyTcD8Wt7sGoMde64Em+k3P1AsOLA+6mp49e665B5FrWt/re9Zp17&#13;&#10;rlf20I2rnrVOuvr+PbgGniet9dFb/wDGwD/j7o7LnzrjrRpWv2/n0Zv4u911XUu+aajqqmRdt52o&#13;&#10;hpq6PV+3TVEjBI6qzcC9wrH/AFr+xxyJzKdj3ERTNSCUgHPA+vUC+/PtZb+4nKjzQIDfWas0bU7m&#13;&#10;UCpT5/Lr/9YjnxJ7Rye8cTBMK4VFGkNN6omuI2aITGJyABcauLi/9ffSHk3dX3O3BJ1Lj+Y4dfOl&#13;&#10;94jkSz5X3KS3aLRJqf8AMAlQfzp0cnuGij3v0r29saVVqoM31fvRTrQSrDLRYKbIUtVYg28csSOG&#13;&#10;/smx4PsQ7zZC82a8tXyskUqgH5IxFPnUCh49Y6e2N3Pyr7n8u802/Y1rudmcGhKNOiuvzBVjX1Wo&#13;&#10;4dU0/FirzOyPjvtdsk8+nJ5fJ5yipalHBpEqqjwSUcBPHjDRtJx9WdiPr7iTkw3G3crwmaoLMXUE&#13;&#10;cAeNPlx/aeulH3h02rmr3r3BLEL+jFFBI6Ed5Uag7ZNWowQGuFUA8OjVbK7pqdj0kT4OSqmyccss&#13;&#10;q5zOVs2Zr4XlkMoemSqXwoULaYm8ZKAALa3sYWu8fTQ0Qajk1ZixFft8vQeXl1j/AMy+3K8xXJN+&#13;&#10;ESIBR4MCLCpoAtG0d7VpVhWhNWategg7u+SswoazIZfMVNfXSpK8ktXVNPUPKyHlnlYn6/i/sl33&#13;&#10;mcQ251EDFaV4nqQ/a32Qa9v47aytxHHUfCtBT8uP2nql/f2867eeerMtVOWV5JPByCAmrgkf717x&#13;&#10;/wB13CS/uGnf1x11O5L5XtOVtli223UCgGrFM06QxueTfn8n68/4+ykCg6F1fLrlG5vpuTcar/4f&#13;&#10;4+7oxrTrTDFepUJIewP6r/43P1HtShANT0nlyvQkbcxySTQyzAG7AqCOOOSfZtZw1cO35dATfb9o&#13;&#10;42jjJ8x0eTq+KliNJJNIFjUA2FuTfhLH8e5I2YRKys1OsP8A3Da5mEiRrk1z1YbsrfGQjwk+OxdY&#13;&#10;KX9pViENkY3jAUFxyf8Ab+5Osb1zbGGNqfZ/LrDHmXli0O6Jd38evNSGqRxrw4dAJ2vjsjLjMjPk&#13;&#10;qqSR549LNUyvIxaY6LsWJN+Rz7Du9QzGF/FapI8+pb9vL+0j3GCKzSgU/hUDAFaCg8+m/YHxhly9&#13;&#10;HRiDHHJ19VSw+SWONn88rpqKR3BABH0I9sbdynrjUgVJANfLPRjzf78Hb7mUSzeBDG5FCaUANBqy&#13;&#10;Oi6YHa8G1u8M8m8tt5TA7Z2XXPDka6spZkhE5bRAw0Ai1rvYsL8X+vsKW1oLXmGQXcJjhhbLGoHl&#13;&#10;kfLqcN55gk372ms35b3CK83DdEBjijcFqUOqtfPgBQHjx62yfgTtHq3N0exs/kc9R0uxclkMehr6&#13;&#10;WMS1FVTrIpnaCIA8Kps7EWHuZt1urqLYpZeX4xPKIiYgTQMxU6f+NeXn1yD3G0s7v3ag2j3Qmk2+&#13;&#10;yW7ijvXVDI8UBceMwXiTpNK/gBLeXVxfzW7C6o7S2BmOl8Tt4Ha2ApKXDyVFXTpHj83hMlQiqJxU&#13;&#10;RH7kQdLGX6iRT9L+4a9puTOYNrvZd/5hmEsl+GMkRJJRgxUh/mQTQDyI9Osu/vjfeC9uebbTa/bb&#13;&#10;2hsmtLblSSJbS8WirLF4SuXtwOCB1Srt3OQx4NTrWm+DnRdV8ftz9p9adjoU2dS72zm6OusjAERs&#13;&#10;nhquoNUtNBG7E28fjv8A6mx559y/y9tV1s9vPaAgxeMzReul8mv2H/L1jv8AeF9ydj925Ni5x27U&#13;&#10;L4WEMG4x57ZoV0hiaU7qGh8/y6N3v3bvSu78JvCHB0EOxdwbiqVqK3JrjIcnDkX8YjaeZRZklcD1&#13;&#10;Nzc2PH5PREy6kxR61xTJx+df9XHqC9u5h3C0vbW6meW4S0P6URdgoHkoocLU1oBTPRTtqZTZ/wAf&#13;&#10;DImDq63d2fFQ8lPWZlIqfG0UkjExtDj4iTIUJ9PkbSP9SfdUiisYvD1V1ft+zqTd0/fvuVcpe3UU&#13;&#10;dnEgwEqzGg8yfXoxy/IbJZTapq8zl562rqlaaVqictqkcWuqA2UAelVUWAsB7UJDGqqUoF9BwPnn&#13;&#10;1zxr1HN3y5uQ3R9vQMwBwxzQcP8AAPsHl1XJ3Fsqh313x03vbcNHHJUbSxG5d1LNIgE9MlVOKbAL&#13;&#10;OWIYJMfMyggggKbfn2H9y22G+3yyuphm2DtX5nA/L5cPl1k97c81XvKXtRzNy1tMhCbnLa2xAOGK&#13;&#10;jXPp8iy9gJGRU5zTo3nUvbPXuC2v2Dgt34iXMDdGPjx1IaaRYlp4EkL1EEtR+oRSjSHC2Jta/Ps5&#13;&#10;d/HZSGFAc/MUOKdQzv8AyzvJvYLywB1IAVatCr1qGANakZ6JN3H2hh8YpxG30pcFt6jZ1psXjljo&#13;&#10;aCliF7KKeOwa/wBS7Xb/AB9km67hFaJ4MJCqPTA6nP285I3O+k+v3fVc3ktC0j1d2P8ApjU0+XD5&#13;&#10;dVp9ufJ7bWIiqKHGyDL5VlZB4mDJCQSPUwv9Da/uL975xtLcFIjrfOBwHWcftr7Ab/u0qXu4L9Nb&#13;&#10;KQTUUZh8geq391bwzm9clLWV0ruXctHBHcRIrcgcX4/xb3Et9f3O4TeLMTn06zt5c5Y2flSwS2tV&#13;&#10;AIBqTxOOOfPprpsO1lMoPJv41uePzqPtOkBPHPRjc7ogJ8L0pX/Y6UNPjALEqqKCLDm9h/S/tUlu&#13;&#10;fPHRHNfknGa9T1jSMekAf1P1P+39qgiIMdIWkeQ06jzVsUVxwzfQAXt/r8e2nnVcL09FaSPkig6Z&#13;&#10;arIkn1HSLEaQbki34tx/sfaRpS3E9HFtYU4DpkmneQ8GyD6AH+v1+vPtksoOejaKBY+OT1G1D6Hm&#13;&#10;3AH+9+22I/D0pCFsjHWMm/8AgP6e6Ek8enFQDjx66966c697917r3v3Xuu72/rfm39OLe7BivDps&#13;&#10;xjyx1zDAi/I4BPF/xyePdxKQMjptlK9d+3eI6r1mhkKSKfoCQDbjj34UQYx01KgaMjpRRSBlN9XA&#13;&#10;sfobr/yL3evn0Qyx6TX1PTNWoQwYj+0Qf9e/Fx7qQAcdG9qwynUNHdDdGIP+H++/w96FaZ6VFFcd&#13;&#10;wr1LOQq9OkSOBYjg8AH+g978TFK9JhZWwNdI6gNIxJ5JJ+rH8/7f2nLZqOlsca+lB0qtmZH7LMRx&#13;&#10;u9oqr9trtYFr3U+123TFbihPHoO812H1W1s6Cpjz+XRkUpUmhC8aXVfqAfxf6f0v7F6guDQVr1AL&#13;&#10;ztFKSeKsOi173xDYjMThVIhqCZI7cKGU+oA/4+wfuVs0E5pgGtOp95R3NNx2tM1ZMH8hTpHKzobx&#13;&#10;syN/VTpPsurpFa9CplV8OK9CtsfOzgfbzSeTRwA5BYAi6m/5t/Q+z7bLp9OhjUjqN+b9ni1ePEgX&#13;&#10;Vk/b0vM6pqaGUENIWRtIPK3IstvZpcnxE0+R6Bm0aba5B4cK/t6KduGnqIspKJiWDFiBzZWva3uO&#13;&#10;txSQT9/AnHWRG1yxPZL4XlTPUFFAAuB9f6C/tOBjpZU9SkBsW+i/gC1v6c39uoM16qeso+g/1vb9&#13;&#10;OmCxPHr3v3Wuve/de697917rv37r3WQRn6kgf0H/ABU+3fDIz1qvWVQTYW5sL/69ufdx8+tde9+6&#13;&#10;9x67ubW/H9PfutUFa9de/db697917r3v3XuscgNvSDzwbEDj/WPurVpjrfWEXP4PH+tb/ePbVCOt&#13;&#10;9e96691737r3DPXE2/H9PdSOnlNR1171w6t173vr3WJkJJItb/efp7ZIOo0631wIItf/AGHupBHH&#13;&#10;r3XXv3Xuuvfuvde9+691737r3WJrEn08g3I/qP8AD3vp5fh64amtpufzf+vv3XtIrXrr/ff74+/d&#13;&#10;b669+6913c/763vRAPHr3XBhax/r/vf59snt49V64+/de697917ro34Ita/I/wAPfuvdeJsL+/de&#13;&#10;6wliRzz/ALb37A6d8MgVB6NL8dt9PQ1Um2K2QiNyZaMu1wAw9cSj/Am/secnbsYXazkP+l6gL3r5&#13;&#10;RW+thv1mtWTteg9ODHoYe7dox7hwjZKnRfuYI7syrrYovrU3/wB79iXmawW9tzKgyB1GntLzNJsu&#13;&#10;7Dbrg/psfM4qeiHyK0TSI4IaNijLaxBXgj/ifcSspRircR1l6jeIistDUVx1w0q1j/X6/wCP+B96&#13;&#10;6vVhjruConppVkhdo3BHKk+q5+hP592RmibXHg9elijlQpIKj59CLh89BWhYKjSlQLhkY8MQL6kY&#13;&#10;+z23vo51CNg+n+XoF7jtM1sTLB8PEU6iZzbcdUjVNH+3MfXYcLLxezAfn839s3m3iQa0NG/1eXSj&#13;&#10;a96aFhFcio4V9OgznhmgkaGaMxyKxVlcf0+tj+f8D7D8gkjbSwp0NI5EkXXE1R8usJUMORzyBzb6&#13;&#10;Hj6e6gBsnp6tRUdYfoSDY82H+w9pHQ6j16nXFwLcfW/44/2/uoBBz17oQ9s5EVVIaeVv3oABYkEs&#13;&#10;v0BH+w9ibbLnx4ArcR0F91tWjfxRwP8An6Te4qE0NYXTmCf9xGA4BYcoPZXuVt4UxccG/kejfbrn&#13;&#10;x4KH4lND0xe0gULw6MuvAX96ZtIr17r1gCLm3P8AT6j8+6iQHjjrVevNpJ4J4I4Itb+n0+vt3FOt&#13;&#10;9eCEWuf8eWH0PvenzqOvddAD6AC5N7km3up4Y6916x5a9lH14v8A7D34cM9e66F7n/YEe/de67/x&#13;&#10;IuB/vf49+6910DcA/S4B/wBv7917rv34iuOvddG5sAbfU3t/T8e9AAcOvdeF7Ak/Xkf4D+nvfXuu&#13;&#10;l+tzqt9TbkHn9IB90RtQz14deLAH1WP0IFrW/wAePd+vdd83+vH9Pfuvdd+/ccde67v70ABw6912&#13;&#10;PbDElutHrHIgKH+t73P9SfdGq1fn17qHYcqw/wAD/h/j7ZArX5de8+slFh8jlJfHQwPINQRpSCIU&#13;&#10;N/7bkW/pwPb0FjcXj6YB+Z4ft6pcXtpaprncCg4efQq4Tr+kolWqyrLUzKFbSwAiS3J0Ifr/AK59&#13;&#10;imx2KCAeJcdzeVeHQN3DmZ5/0LFSAfMcT0+Vu4qLGoYMdEkjj9slAFRLHglh/T+g9r576O3XTGAT&#13;&#10;wx0ittlub1/GvmI+RzUdIiprKrIyeSqmZwGJ0AkIo/oqj/e/ZPJM9w2pzj06FVvaw2qBIVAp1BPB&#13;&#10;IH6eAOPz+fbHSjrE39PoT+eBYfT3Rj5dWXqEyXa5P+wt9f8AY+22B8unASpx084CqFFnsVPcgJVR&#13;&#10;q3FwVe0ZU/65PPtVt8vgX0chyK0/bx6Qbrbm62u4g41Rv2gVB6E7s4OKTF5amk/eoalLPypAkXTo&#13;&#10;Qj8Ei/sR78GEUdymCjV6AfIzATXO3yCgkUVB+2lflg9cY5KXeGA8ZA8rIBIeCaerjHpNz/jz/rH3&#13;&#10;pWj3aw0cSRX8/Lp9xNy5u2sCqDA/pKT/AJPXj0CVVSzUNRNS1CmOaGRkcEcaRwjD/A/X2B54ngla&#13;&#10;JxQjqSIZo54lliNVYYPUYkkGzW/obX5/ofbXHh0712ha1m+otf6c8f4e9fb17rn7317r3vwpXPXu&#13;&#10;uv8Affn26dTGq8Ot9dE+9olMnrw67/H++/r7q1dfb17z64+3hwz1vr1vfuvddcki9yCTqFyLj8fT&#13;&#10;37r3XMlLWCkDkD6/n+vvfb5Dr3XCwta3H+PP+9+9de699Pxc2P5J+n4F/eqZr17rKoCqGPJNuDYW&#13;&#10;v+PdxRRq4/Lr3XBmubn/AAH/ABHupOrJ691178evdcuB7T1Zscetdev7sYyBXr1OuioP9f8ACxIt&#13;&#10;Y34t/jz7pUjHWqDzHy6//9err4WYPfuxNs1exd67WrNvZ3AbgytEcrWS0y4rJ40yLJR5ClrlfTLE&#13;&#10;UYgSK3Oken30E5Ct9x2+yNhuEZjkicrqrh1HBgfMf5uuD/3o925R5t5gj5t5Wv0vrS9t4pPCQN4s&#13;&#10;UtCrxOhFUcEV008+PVnO4uxOqdjdeZnCUNbWb43nuvET4fcGUilOP29gcPVKGqsfivrLVTzW0zVD&#13;&#10;FE03VBzf2Pbm70qyTENHQ+Zr8/y/n8+sONm5X5j3veLe+8I2MdtKJYw4UsWUjSdPk1RUE8AaaT8X&#13;&#10;VQPeHa226dKfGUDUGMoaDRS0lDB44ooKeAFUjgjBFlH0A0/7H3GfMG92iRrElEVcADAA+Q8us9fa&#13;&#10;r293y7d9wuVknkmq7saksW4kt5nz49FA3b8g6LHY+Wnw0i1Ve6OkRuxSIt6Q30tx9fr7At7zTFFG&#13;&#10;UhNWpjHWS3LXspfbhfC53NTHECCQaZ+X59E/3VvDPboqDJlMhNMjHUIS5EQLEG+n6cfj2Ar/AHC5&#13;&#10;vXBuGqPTy/PrKDlzlTZuXYfD22IIR50FT+dOkcwI5Fib3vwRYjm3ssYAAAdCgcesaqzLpCsTe1wL&#13;&#10;j/C3ugBPDqxKg1PUyKimIL2YfS4Nh/r+31gbiek73UYFK1/PrL4HjZWtwpBN/wDe/dyhFD034yOp&#13;&#10;Hy6EnE1YhijsdLhFYG30NvxY+zm3mUAA8egHulsZZDXgT0Nmz9z1zTQUsDF5GdVCjn8XHP8AxHsS&#13;&#10;WF3KxCrxJHUR808v2awyXE+FUE8OrS+mNo1dXh6P7ppPPPJCwe59MlwY7f4E8EfT3MexWTywKzGh&#13;&#10;NCOufPuZzFb2+6S+ABoQEU8qZ/ydGS73+Gudj6qwG5d17hTEZHe2Wpmw+Bh4rG25C3+UZardP0JI&#13;&#10;VaONRcnSTcfX2s3LZYdzieMSHWrgGlQPUj/Y6jv2598I9n5pWLb7PxIYreSTW2at8KEA/hLYBOTQ&#13;&#10;4HQo9N1WB2vmtuUKoow2G+wp3C6fI0NKqqxc2+p03P8Aj7E1iscMYtojhQB+wdRRz/HuO8WtzfT5&#13;&#10;muGMh+WpiaD9vQrd/bl6q3WaulpNj7flxuRfyVj5DH07mqnbiWqKG4LN/Vwf9b8e7zxwmHw7lQwb&#13;&#10;iCAa/bUf4egxyFbc27bfpf2V7PbtCKII5GGn5AV7f9rTrD1F3Ht3aGIwuFw9TS0VDgKhqGOjQxwr&#13;&#10;TXfWqJChCj6/gfQ+9QyWbRiCEgBcU9PsHlSuKdNc5cn8zbjvM+9XYeWW5AkLGrFjwqSak8M/n0fW&#13;&#10;n7cpN3y02VnqWrYKTbsuHhxrSloKmSpl86Vbab2MfKg/48e9rbJGGCihJr1FV19TG4gvAdSYAzX7&#13;&#10;APLqj/8AmSfIjtn4+/Iz48dgUtbL/o6qdrNS1+AWnZIqyShy02O3LGsp0gyvRTUs8QJ4dRcaWPuP&#13;&#10;Oc+Ydy5a3qxvIzqtW1a0/iz3fmFNR9nXQT7o/s9yP71+0vN3LN7FTfI5VMVxqzEDEDamnmgmjlR6&#13;&#10;cRJQZHQgp8jabccKT4qqL0mRp4KqjIurGmq4hLEzBr2Olhe/0J/2AGMe/W1wq/TGuqjAn0OfP0H+&#13;&#10;HqH5fZi42WYwbhFpkgYo449yEqw/3of5ugFoO5to743ZkcLRZ+LJZ3G5D7KTGP5IJJZ0TySLTCYf&#13;&#10;uInOt04HPsmi36xv7yS2ilrLGaaT6/IdS3e+2PMnK3LsG63dmYrOePWJRRgB5aiPhJ9Dno7extr4&#13;&#10;qnxybz7a3A2C2xQRibH7dpVV81uOaM3Sio4ZCoWM2HknYWC/QE2uKEEqLqnNBTh1jnvW6G5vW2Pl&#13;&#10;KAz3D4km/ClTk1zQ/n28OiafI75I00eazW4YzHRU8irTUNOhQGmx9Gvjo6cPxwiWHH9L+wpvvMUV&#13;&#10;kDKPIUqeshfaD2aur+1g2oqXcEs3pqbJNOiP1Hy/o8Ri5JXrvI8gZ1RJC5LN9PT/ALH8+wO3PcEM&#13;&#10;WovXj+3rKK3+7PuG5bgsSRhVFASR0SftH5F7v7AqJoaeolx+PcsgSKSQTSox41MPoD/Qe483nmy/&#13;&#10;3RiqHQp4can59ZY+3nsZyxyXAs9ygnnAzqAIB/ZToB4KOWrk11TtdyWa5Lu92vcsfp7DCxl2qxr8&#13;&#10;+pimuo4IwluoAWlPy6WFBjkVPRGqrYXP+qAH1JP1PtfDb+XQXvr5nfVI2fTjnp4WCKMCwBIFzf8A&#13;&#10;HH9Pa1UWMV8+ihriSQkHFeos9THCDqYKfwOD+f6e2XkRBVulsMMj9oz6n/Z6YanIMbhSEQH+oUn/&#13;&#10;AAt9faOS4L4GB0cQWFCK5PScnrmdj472Nx5CST/sB/xPtKz+nHo/hs1Vf1OHy6hmRvyRz/X8+2an&#13;&#10;16VCFRw661k83HH9LC3+29+49WEYBrx664/H5966c697917r3v3Xuve/de697917r3v3Xuu1Ok3H&#13;&#10;+2/w9+6qylhQGnWTUGNtIFr2P4P+uP8AivtwO1QOk5Vk4564l2Um1vwDwPofr79Vg2c9WVAwqT0/&#13;&#10;UEupV/AIKPz9P6W/3r2+hqOie9j0k/LrnWRI6my2uGb83LD6G/8AxHuzdN20pDA/l0we69HXHh12&#13;&#10;Cb/Uj/H3rSvp148OuBUcWHPN/bLKSxA62GKnHXOImGWOZWIaJw4P0PpN7D35Q0Z1+nWpVFxGYHWo&#13;&#10;cU6NntLIR5XEUtSrBm8S3tc+oJ6tXsdWEnjwKw9B/LrGfmayk27c3gYaRUkdJTtLA/c401kSXmpb&#13;&#10;SCy3NiP3Bcf7yPaLerTXF4i8V6E3t1vP024fSyHsk+fn/wAX0WthaxH09g0ivU+dPOBrTSZCG50q&#13;&#10;50Mw+o54b2otpfCmB6KN6tBdWL+ZHDofqaRKqkBJDEp/rX/wP+H+HsVKwdc+fUMzI1vckAYB6Anf&#13;&#10;2IMc5qAtmDeW4BFypsVuP8PoPYV3m1HxgdS5yduPjQGAngfXoM/Yd4dDg9SB+kW/1P8AxHt9OA6q&#13;&#10;3A9ZBwFFj9P9tYfn250x137917r3v3XuvL6rf1/pf+nNrj3sCpp1rrOqAckc/j829uhAOvdc/d+t&#13;&#10;dc1B+o/H+8+9dVY0FOuxpIYn68n8/wC9e/daNcU6x+/dX697917r3v3Xuve/de646FBvbn/XNv8A&#13;&#10;be9afPrfXRZAbf70P+Ke9FlGD17rCTybfS9x/sfbbUrUde6691631xIP1HP9ef8AevfiOrK1D117&#13;&#10;r09173o56910oPNzc/8AEe6iorXr3WJ21W+otfi1vbbMW631j9169173vr3Xvfuvde9+691wYgX5&#13;&#10;Gq1v8f8Ab+/dWWtesHvfTvXvfuvde9+691y+i3Aubc8D+v8Aj7baoNetGvXAkMwFuP6AWNzx+PdC&#13;&#10;wY0PWuu2CC/N+RYc3HF+ffsDJ69102mwItf/AA9+rXI691w9+691017ccn/XA4/2N/fuvdYQASQx&#13;&#10;0/6/v3TrSY7ep+Jys2EydHk6ZyktLURvqFxdNXrBt/Ue3re4e0nW4TipH7Okl/Yxblt8llcCokUj&#13;&#10;Pr5cerGtrbgpN27ahZiki1FMI5Rf6ErZjp/1/cyWV3Ff2QYZDAfP7esJOYtiuOWOYGVQRoaoPrno&#13;&#10;mPZ22HwOendEApp3upHKgnkNf839xvv9j9LdNInAn/P1lNyHv6bzs6asOg9fs6DRW0kqfpc82/3m&#13;&#10;3sj+fQ6Za5HXTNciwsARz+feq4x14A0z1i1skgdCVZTcMCbgg/qBHtkkq2oYP+XrTKrijCvS4wu5&#13;&#10;S5WmrydROlZjYIwAsAw9nNpuGr9OfDdBvcdnBUzWv2kf7HT3lMNS5aFnUIJtBKSLxIp+gFvyPa65&#13;&#10;tIrhc8fLousNyuLCYI/w+fQX1+OqMdKY514uwWQX0MB+b/1/w9h2aCW3fRIMHobWl5Ddrrj4+n+x&#13;&#10;00uPUCBwb+q/B49pWGeloz10dJH1H+wI9pXJ1da6z42vbH10cq3Clwkv+1Je3Pt+zuWt51Pl0nuo&#13;&#10;FuYTGePQjZKjTJ48hdB4WWBhzZvqALXPsTXUK3dvj8ug1aTPaXOk8CaH/P8As8+gxKsrlHFmUkEc&#13;&#10;gXH5sf6ewrR1J8Ty6FoIIr5Hrux93BVhnreOuJ/Ut783A+vv1F8gOvY656GJAIFrX92C6T17rzst&#13;&#10;iQLm/wDr3H097JVhQYPXuuPvXXuu/wAW/H9Px/tveiQMnr3XVvfgwPDr3XFj9AAQb3LWPP8AsPe+&#13;&#10;vdcvfuvde9+691737r3XgR/sB/vh7qwJGOvde4F7WA/1h/sfelQU68OvHTYXtf8A2HvS11mvWvPr&#13;&#10;3+P+wv7c631737r3Xvfqjr3XL8e2BQvn59a8+uJN1P5P+t/j72ylTVeHXj16Kl89TTwi5E80cTcg&#13;&#10;cu2m/wDvPusUImnVP4j03LIIomkP4QT+zPRzsJsmmx+1BVRU2pYKca1SP1M5XiQAfXn6n3Ldptcc&#13;&#10;NiGRRgeQHHrGvd+bJLvmI2cr6QW7c4GeHHH2dF53DkMmauWknZoUR2tGgILp9ELN/S1jYfT2Db+e&#13;&#10;4MhifArjqbNosrIW63ES62I4/P8A1fy6TFjx+B+PwOfrb2WZBz0edZ1UAC/N/rYn6fn3cCg1da6x&#13;&#10;MtgDf6k8fW3+N/dStOt9YdJtyCSLgHnm3I90pXrdaHqMSDe5NweB7aNAc9OcesQkaKVZBe8To4tw&#13;&#10;RoIbj3ZToII8iOnQA8RQ5qCKfb0YPckAzGzGkDIWNHHURRhP0lEWTlh9DYHn2Nb9DcbYSM9tfXqH&#13;&#10;9lmO3cyeE9R3suT5VPr5H9nQMbQz38IyIjlP+R1ZCSXPpicmySaf9c8+wltF41ncBGyrY6kjf9sF&#13;&#10;/aFo/wC1QVX/ACg/l5dKrfWEWphXM0qFpYkC1Pj5EsAF1k/11/417Mt7skmT6qL4hx+Y/wAvRJyx&#13;&#10;uBikO2TnBqVqeBHEfLPQVrpAAFvx/Tkn8n2Esg9DjPn1ysB9Bb37r3Xvfuvde9+6911b3bUdOkdb&#13;&#10;69Ye9h3OB17PXRtb/kfu66q1br2euvbnW+vXH9ffuvdeuP8AD37r3XMKtrtcXNlIJtb/AGH/ABPv&#13;&#10;yg07uPXuutNvzfjVc8A/4ce9gH9nXuuP5txzew/4ofdMMdXXuvEfg/1+n+Puxxx6914kWP4/2B+t&#13;&#10;vr7917roHixHIP1/BHv3XuuV/dQtCSOvU68PenDcQevHru4/w9s0Y8etZ6//0Krcx2JquYqorpAA&#13;&#10;tJa63uRpv9PfQefdKn4uHofLrgztvJrDDx1/LPRfuzfkXSYPGT42lyC1OQdGDRwSLIYTa1nK3sb/&#13;&#10;AI9hjeOaI7WExq+pjwFeHU18geyN1vN+l7cQlIVIyVoG6rf3rvjIbnrpKmpmlsXYojSaiqs+pvVx&#13;&#10;b3Eu57nJdza5K58q9Z28pcnWXL1kttAiigNTTpCmdbFi17/7Ek/6/ssMo+I8ehisTfDgU4dQJZjI&#13;&#10;3ANgDYfS1vpe/wDX2nchsjpUiaVA8+ucMLTta3At9b2H+tb36NCxzw6rJII1LdKWmo0j0hRqc/Um&#13;&#10;1l4/5F7WpGBgdEVxdu4ydPTr4ERD5Bqbkm/B/rwPbxFOi7xWZ6Lw6aaqxQ3AAtwbj+vAPtsjy6Mr&#13;&#10;avHrLSVTIAL/AOpH9foLce9qzDPTV1bIxz59Dv0ijZLeFOso/ai0NyQVvq/K/wDFPYn5arPfjXwH&#13;&#10;UNe7rJt/K0jxfG1f2Up1dp1pmqalbDU1O8QImpgSWVVUKwJLk8Dgfn3kFtE6R+HGDkeXDrlPzttl&#13;&#10;xci5mlByG/mDw9fy6MH8ou/ZN0R0NbLU/wC4/beIp8ZQRqR9uqUlMEIi0cWBubgfUn+vsw3W8itI&#13;&#10;CUIoKkn+Inz/AC4dR37S8g3n1BjuV1SzMAMGqoCdK/YeP29VgYn5TVWE3EI2kbRU1YpqaKzPJK8r&#13;&#10;6I9KjmxPuN4ucWhu9JNamgHHrNW/+75FumymVAKompjgAUFTkmmPl0Pm4u2c9kMVdKWZa6RCI45k&#13;&#10;YaJJFvGxT88/QDj+vsUXG83M0Qop1N/m6h7Zfb7a7PcPjDQqclSMgeXy6J2+/s513ns/X1mXyEs+&#13;&#10;byENZUQ1M7lIalYwjJHEOF4ABv7Ap3K4224leR2LSEE5wCPT8qdZMLyftXOu02dra28aLbRtGpVR&#13;&#10;UqWJqTxY1rnq5j4p9zU26tp4+QVDffNArmJ3DyKdJYMV5H44v/rW9y7sW5R7lYJMvxAZBPXNP359&#13;&#10;ubrlrmWYItI1amoCnSN/mXdWt3r8acpk6c+TdXVGYh31iamUNNNJgnpmxe6sdTgc28TRTkDgeO5F&#13;&#10;h7D/ALhbKN65ecQ4ktiJFNMkAd6j7QOh79yL3Mk9sPeyC1vjqst+iNjKtaKJSwktnJ4VEilfnqp5&#13;&#10;9V39P5WDK9f9e5mhmJEeGpsVUve5WtxB+yk1H68lAfx9fYY2O4WfbLa4hPBQpPmCuDx6yt9zdul2&#13;&#10;vnTedqu1pWd5Vx/oc36g/wCPY6OBht14vDkZ2Hb+049yiCKNtwjb2I/jJSEERH7/AMQfUoYgMTcf&#13;&#10;1ufY3hmtkH1KxxiSlNYVQ+Pn/s9Y6bjs+4biv7plvbprLUT4BuJjDU8f09enNMjgegr7G7jdIarJ&#13;&#10;bgzckviRtBq6t3APJ0gSH6X+g9lG5714SGSdqAcST/q/y9Djkr23E86WOzWwXWchEH86dVEd39zV&#13;&#10;G+sjUUVDK38MjndDJrI82h9PpI/s8e4P5j5gbcZjFFUIP59dK/aH2rh5QsUvL0Dx2WtAOH216L5B&#13;&#10;R1FV+ossYP1YErb+irz7Cuh2NT1N013Bb1CipJ9P8vTxTYoqQIkLN9QxBP5t+QAPbyQenRVcbkCN&#13;&#10;TGnyHShp8V4iHcEta4H4H9fr7Wpbhe5v2dEc+5I/YuB04eURIdVlAFueAL/j2orp7jgdIjEJmqM1&#13;&#10;6ZarKn9EA4BKtI36R/sD/wAT7SzXTE6U4dGlrtqqNcvn0np606r6i783NwQD+OPaJmqat0ew2tBw&#13;&#10;0r00zTs5JY3v9f6f6wHthm1dGkMKpwGOoetvx/xHtup8h0qpTrokk3/3w/1vezXy6915QSbfT+vv&#13;&#10;QJ9OvdZx/vv9h7317r3v3Xuve/de697917r3v3Xuve/de697917rtf1Af6/+8e7L8Q6bk+HrJYH8&#13;&#10;D/e/anpkVHUyifRJpvfUeLEg3/1P49+GOkl2hddZx0+kGSMm4BKkgG5PH+xPu3RMv6cg6TtRHokN&#13;&#10;hYHkc3+vumAdPR7bvrQdYQLmw97JoKnp/rgWsbWv/wAR7adwR2nrYUtw64lmP9Lf4D/eOfbepvXp&#13;&#10;5UCmp6GzqXNaJZsTI4sp80QZh+l/1cfXj2JNhnOYSfPHUQ+5e1Dwl3KMfJvkfLodspQx11DUU7qG&#13;&#10;1xMOeQSVtb2KJ4xLGVI9eof2+6ktbqOdMaCK/t6Jbm6B8Vk6uikX/NSsUuLFo2PoI/1uR7jq4i8G&#13;&#10;Ro+FD1ldtF6m47fFdofiAr+zplLFPWL3XkW/qPxx7SGoOseXRnTUNPr0OW0cmKujjDWvpHFwTx9f&#13;&#10;YlsJ9cQ8+oj5msPpbtimP+L64buoErKOVtFzpJ4BJuBzb3u/hEkVet8tXrWt2q1wTTot8sJhqHhe&#13;&#10;40vb6H9P4PsCumiUoepvjfxIhIPPrIv1/wBgfbo6q4J65e99N9e/P+H9f6e/de697917rJGCTfgB&#13;&#10;RbgWv+L+3EHn1o9ZvbnWuve/de65KQL3F7j+vv3WmBIx12Rxfgf0/qR/iffuvKainp1w9+631737&#13;&#10;r3Xf09+68RUU67LX+oH+vbn37rwFBTrgWAHJtf6cH3okDj17qMAR9Tf2yerde966917/AIpf6H6e&#13;&#10;9069173rr3XD3Xp/r3v3W+ve/de6wuDqv+D9P9gPbLg1r1vrH7r17r3v3XuumbSPfutgE8OsLM3H&#13;&#10;P1APHHvfToUDrh791vr3v3Xuve/de697917rv/Y2B+vv3Xuu9IB4/wBcHi5v+b/j/W9tkKDWnWuu&#13;&#10;n+gP4v8A7Hj+vurLTrXWL3rr3Xvfuvde9+691hYEGxP9T9P9ha/v3T0ZqtKdY2XULf61/wDYc+6s&#13;&#10;ARQ9OHh69GD6R3i1BUthamY6GctAGIAAY8qCfYx5W3Jkb6VjjFPz6hv3V5YS9tf3rAtWWmqnQ1do&#13;&#10;bci3BhnqIlDTRxl1KgXJA45t7FO92K3dqWp3DqL/AG+319l3UQO1I3NCD5dEnlhaGaSFlKvG5jYE&#13;&#10;86gbe4tlUoxjbiOsqEkWRA6+Yr1wsSOeD9SL/Qfg390WvEdWBzTriQpNrD/X/wCNj3rRUVbrdOsR&#13;&#10;FmNiBxx+SP8AD20QxbHWulLh9wS0RSCpLSQXsr3JeNS35P5H+Ps0tNweJhHNkeR6KNw2uK5GuIaW&#13;&#10;/wAvS2qIaLL0tm0SIwuliDyByVI5BH+Ps2dIrle7PQbikudtudI49BhmcJNjnMgvJTXJR+dSAn9L&#13;&#10;gfj+h9h+8s3gOoZXoZ2G4R3SjNG8x69J7lrWsbf0FrH6i9/ZRJ8XRmePWORCW1GwuOPqbkX/AKe2&#13;&#10;iDUH061jpe7ZyPng+1k/zkB9JJBul/02HsTbTdGWPw2/D0QbpbCNhMv4um3cdCIKlaqIaY57agAT&#13;&#10;aQfXj/H2l3W20MJ4xhuPSrbLgyR+C2Sv+DpOXF7fn/WPsmII49GvXF/wRe4va39T/j7cirXrY671&#13;&#10;tYKRfjlr/wDEe36+XW+uhxx7117r3v3Xuve/EA8evddk391VdPXqddf7b/ff197qc46913Y+9a14&#13;&#10;Hr1euvduvdd/j3Qg6wevefXX4P0uSoAtzwbmx9369119eLXBvz/r/i3vQFBQde67tb9PNuBf+n+P&#13;&#10;vfXuvH63H0I+n4B/w96oK16913b8+9M2dI49e65f63thgwPd1rr1/flBJx1rrh7UEAih6t084FIp&#13;&#10;MtQiY2UTBha3LLynJ/x9vbcim+RSaCvSDciwsZNIrjqyXrOOTceFjx8EIdoaYR1V7aTEyFNbH/X9&#13;&#10;zlsy/W23hKMgZ+z1/wCK6wa5/kXYt1e9nagZqr6k14dFx7l66rdu17zeINbVNEyjianLcgL/AFF/&#13;&#10;YN5k2eS3fUB8x9nU7e1nO9pvtj4FaUoDU8GH2+o6LwQGH9R/rewaaMKnqbK9eIsh/wCCn8i/A9+Y&#13;&#10;ALQde6wt9AbWBtx9f9jf211vrASw/PNv+J+o91BA49XUDj1iCajzx/vZt+fdDRjnh1brg0Sn68/4&#13;&#10;H6n/AFz70I65rXrykjNOjBbTm+/2jHTvICEp3gZdILuUupv/AIW9jfbm8fbQjHgCOof5iiNnzF4w&#13;&#10;HEq38+i4VkDU1XU0x/VBUSxt9VGqN7ek+wDKhimdTjST/sdTNDKJ4kmHBgD9oI6F3Z+XTLY6THVb&#13;&#10;BpqaMxPrNzNCwsGt+bfT2KtpulvIPBl4qKfl0AeYbBrC7W9tsBjX8x0HO5cM+HyTxgE005MlM2n+&#13;&#10;wW9SH/EH2HtzszaXLAZRuHQu2jcP3hYrLSjLhv8AP+3pk9lfRp1737r3Xvfuvde9+691xPt2MGle&#13;&#10;tjrib2Nvr7cNPPrfWWMXABW5B+vB/V/X/be7rVsHh17rpoyP0n6/gKD/ALEn3Vkz59e64C92vqJF&#13;&#10;+AotYf63uukUp17ru9tItdVJNv6/6/Pu1TQde67KsOTyv445597oaV691wvyCPxzf/evr7rQVr17&#13;&#10;rkz6gDb+tvzz78zFjTr3XXNhf62H+9e99e697917r3v3Xuu7H3osBx6916x961r69er1/9HVCzna&#13;&#10;m68tHJTrXvRQOpDJTMVlItyHl+v+2t/r+8lbrfb+4qFbQD6cesQ9o9ueWtuYSmESvxBYVAP2cD+f&#13;&#10;QTVtWx1u8rMz3ZncsSSb3vc/1Nz7I3kY5Y1PUmWtslAqqFUUoFxw/LpMzP5HJAB02tyfr7Qu+s56&#13;&#10;PVUKKddJDI59MYJH5vpH+8+9BNWBXrbOijUTjrtonDBHQgn0/wBQAbXPv2htWnrQdSuoHHSioKcg&#13;&#10;LYc/Reb/AJ5J9rkQLjokv5/Ty6fYhoFuSTybXJNx9LW9vgkCg8+ih2193BepsVFPL/zbDcgE+o8f&#13;&#10;n8+3UgdvKnSN7qKM4NT1mfb7SIdKsNXN+eT/AFAN/bv0bMKjppN6SN+4jHl0yTYeejk9VyGIChhb&#13;&#10;kf0PtLJC8fxDo1j3a3ulotB9nRwOhOsszLJDlBG6NOqta3qVSNQH0/Hsfcr7RcA+OK54fn1i/wC8&#13;&#10;3P8AtixPtuoHQSP2cej9UWIrMFltuYiavFNWZ2RYULkoVDAlVT+rsAePclpC8M0UDtRpOHz9esOb&#13;&#10;m/td2sb3cootcVqKmgr9tfkCR9vQ75zpHP73oKgVRloMBiqUy1DSq6vUMqftxqv5Z2FgL8n2f3Wz&#13;&#10;y3yBXOhFHA+f/F+Xz6ivavc/aOWLxDa0lu53ooGQo4kk8KAfs6DzYXwtxVZvHCZvKFZsnFWxnCbe&#13;&#10;jkjPlrWXVSvUgnXI4F2Eaiw/JPspsuSbVLpb26A1KaquMfbToec0/eY3eLly62XbcxOlJ7ihNE4M&#13;&#10;F9ATivE+XR6t1fHDZPXXW2596bwyEdRvOLw0e2NrUhCNFUVkZaXJV8sisAsCerTwSbf4exNJt1tE&#13;&#10;rS6NRANTwAPpT7Osa9m9zOYOZd/ttm2w+DbFgZWbuZkGdIoaAHHnmuadUOfIA0VO89JTRiOVap3l&#13;&#10;lN3mkcsWdpHkuS1+Sx9wvzOEoQqgEH9vXUr2YS9lK3U7dpWgUUoBSgAAxgdCh8Pe5l2iz4yoqFUx&#13;&#10;P+2XkuxUk6hd/qP8LW/p7NeRt9+lHhSUx/h6Af3mfbJt/I3K3jJD8QBgH16sJ3L3jFUY+V5KiKpp&#13;&#10;J6GppJ6WYrJTz0VZC1PVUssLEgxujMGX+h9yVd75EYtTEEEEEUwQRQjrDPZPa6WG8VY0Kukiurrh&#13;&#10;1dGDKynyZWAIPVZPZPbW3uuDS0O2MTSYvDxVU8y0eOjEVOklRMZpWEYP1ZmNz7indt+tdpPg2qBU&#13;&#10;GaAeZyadZ18i+2u9c++Jfb/cyT3LIoLyGrEKNIBPngY6BnK/LTJmnaHHQSvIy6VuQEANvqb/APEe&#13;&#10;w9cc7yFKQDPD5dSntn3arD6gSXzDSDn16LVu/sXd++JycpkJmgLHRTRuywKCSblR+o+wjuG7X+5S&#13;&#10;M07nScU8up85Y5D5Y5PgC7fCoccXIBY/YekxSYuzgyLrc8gNcgc3vwbD2hSOpFMk9CK63BtNFNAB&#13;&#10;T5/n0rKeiUKNfAFjptwb8/j2Yx29RkdBae6IY6ST0+0kCaSEVQB/hzxzf2pVKDI6J7mZy2TT5dSJ&#13;&#10;FRUIUa2+v9NP9R7ueHSdS2oFsDpK1shEjJJ9L/pHF7/Tg/737LrhiXoeHQmtIyUDR4H+HpP1OkuQ&#13;&#10;QLEX4H15/J9pSK9HcBZVB8+m96VGtpJH5INvr7apQnpcl0ww3UGWjk4sfyfr9Lf4+6GP0PS2O6j0&#13;&#10;gHqK1NMo/Tf/AFj7p4bDHHp5Z42NK9Yijr9VI91IYeXTgZW4Hryi5+n+Pv2erdc3/T/sffuvdcUb&#13;&#10;mx/P+9+/A1691l9+691737r3Xvfuvde9+691737r3XYYrewBuLc/8R72DQ16adB8Q6ye1KsGFemq&#13;&#10;9dh9BB5BBBBH14+tvemOkV60wBFD59KCKW4X8ggGx5H051D8/wC39uKaio6JnTST8uoFctxrvfSb&#13;&#10;WPFh+Ppf23IKUYdK7M0Oj16aixI/ob/Ufkfm/tjUx4no18Jfn1x916vSmBw69791vp823kziMzRV&#13;&#10;oOlBKscpva0b8Em39PauzlaG4VxwrToj5gsE3Pa5bVhU0qPyFejl0NZHV0cU6kEPGCdPPBW/uRI3&#13;&#10;EiBx1izdwy20zwtgqf8AL0XjtnD+KqgycSgCU+KU/wCF7qf9h7CO+2wEouEHHqa/bPdPEtX26Rq6&#13;&#10;TUVP+ry6BVr2Nuf+J5t7DbkjHUsgU49LHZtcaaq+3a+liCoB4Av6h7MNtmKvpPQV5qskntzMnHoZ&#13;&#10;poRWU7Ig1AofqPqbWv7ERQOh6iyGX6eapNCDX9nRdd44iagrjIUOguRrH0sfUn/FPYO3W2aGTWOH&#13;&#10;U3ct7kt7ZqK5GKdJRSSAf8OeR9fZapqPXoR/bjrmt7c/7D250wRQ0679+611737r3WWI8X/qeP8A&#13;&#10;bX9vJw60esvu3Wuve/de697917rsm/8AvXv3Xuuvfuvde9+691737r3XjwCf6e/de6jepgWseDzf&#13;&#10;8D/W9s5bj1vrr3XrfXvfuvddgkXt+Ra/9P8AWHvYJHWuuv8Aef8AH3rrfXrD+nv3WwSDXrq3vVOr&#13;&#10;B/Xroi3vVOrhgcDrg/6T/rf73x7bfh1bqP7a63173vr3XjyLe/de6xeM/wBR79XpwP69Yve+r8ev&#13;&#10;e/de697917r3v3XuuwL+9Egde65af0kHgG5IP/Ee2ianqpz1wYsFF+V5ANufrfn/AG3vTdppx691&#13;&#10;wtwD/X34ZFevdde/de697917r3v3XusLAA8f7b+nHv3T0bV7T1LxldLi8hTV8BZXgkVm0/UrqFwf&#13;&#10;blvIbe4WZOI6ZvraO8tXtZfhcH/Y6PptDNU+5cDExZXLwBZF/URdbG/uWtuuVvLUNWuodYhcz7VL&#13;&#10;sW9MACKNUH7M9Fg7Q2w2FzD1MaEUtWSSQAAJCTb+nsDcw2Bt7gygUDdT5yBv6brtYhdqyIBx9KcO&#13;&#10;gtUj9NjzYf7Aew+BQZ6kBlPHro21cDgEfn6/1t73xHXlB4k9Yn+t+bf717ZYFSB1unXXFhxzfk/4&#13;&#10;e9EV49e6n0GWqMbILEvTmxeIk/7Eofwfam1uZLY6Qar/AD6TXNnBdpRxRvI9CNQ1NHloNV1ZWGko&#13;&#10;bHSxF2VwR9f8P6ez+KWK4TUmegjcw3O3y9hpTz9ekbndsNS6qmgRnj5LQAXIublo/wDD/D2SX+1h&#13;&#10;f1Lcfl59CHa95S4QRXBo3r0iSSTax/oRax545/1vZERQ0OCOhB1loKhqGrjnQ+kH12P1UtpPH9Pb&#13;&#10;1pK1vOGXHr01cRrNEY38+hLqYY8jRlf1LLGrIf8AUsbkEH2KpI1urehFajHQZiZrWevkOP2dBnJE&#13;&#10;8MzxuLNGTGb/AFuG+pHsJyp4TtGfXoUo2pQwyCK9cGv+Lf4+21JBx1frr2p631737r3XVwbEcg/4&#13;&#10;e9Cp4469137317r3v3Xuve/de6970VB49e697317ru3ujOFNOvV64kcHgXItc/j/AH3Pu/XuuQAA&#13;&#10;tf6e29TnIGOtZ6693NaY6312be6KHr3daHXf4t/vvr783a+rr3n1x93I1Ch6312Tf3VV0k9eHXre&#13;&#10;9swXj17rkHeMo6HS6MGVvpYrz9fbSMVlDrg8R1RwGUgioPEdWTfFrsfCRYdoJZKX+IxL4slTy6fJ&#13;&#10;JHeyGz82I+lvc58j7xbvZ0LDxAKNkYHWD33h+SN1n3MTxq/gMaxsOGr/ACdCF2ri4d4eWeCMfbPC&#13;&#10;zY4qLgKfU0fP0vzx7Od7hW/q6iqkdv8As9Ar233F+WCsUhPiKw8QE/lX9lOq39y4WXCZWemdCitI&#13;&#10;5VSCNLKfUo/1vcO39qbOcqRQGvWdmw7rHuu3RzxsGNM09Kcek1IWZv6DgX/B/HPsscmtOjzrD7oP&#13;&#10;n17riy3/ANf8H/iPfuOOtg064lCSD9SAR9TYG39PetI6tqHWN1YmwJAv/rfX3Rwa9uOt1BGOhf6y&#13;&#10;rf8AJK+iZ0Qxy6hrUMbSrzpv/iD7FGwSF4HjOKHqOOeYAJ4rkeYp88f8X0Ge8qIUu4MhoHplfzpx&#13;&#10;bV5f1Ej/AFwfZFu0Ph30lOBz+3ob8t3H1G0RE8VGn9nTHiMjNia+CriPKkiVb8SRmzMp9oLWdrWY&#13;&#10;SrgVz0Y39pHe2zW8gwR/Py6F7MUcG5cOskIDSePz00osbPa5jBv+fz/r+xTdwxbha4zUVB/n0Adu&#13;&#10;uZNk3LwpjQE6WHy4A9AswZHaN1KujMjA/hlNiPYJdGjYo+COpHVg6hhwOR9nXXuvW+ve/de69791&#13;&#10;7rifb0ZqKenVh117uRXr3Xufotrn8E2uPz72Kk0HXuubO44BFxx9OL3931MMde6xnk/WxI/skg2/&#13;&#10;oPdSamvXuuaAkg/gck/7372oqevdZjb6G1rf1t7cNPh611iICADjVYj/AA03uT7bYaePW+ujGBZg&#13;&#10;Tb8i/H9OPeiKDHXuuN7gkgC1gBx9Bxf/AIn3rr3XEMDcD6j/AHn/AFj7917rl71XNOvde/P/ABPv&#13;&#10;fXuuQ9syLnV1o9f/0tOiariQGxv9QPySf9f3PDMBx49QfDbOxBIx0wVM80x4uB9P7P8AvPtHI7Ek&#13;&#10;Ho5hjSMDrPj6OSrnSBbAubtcW4Xnj/kfu8MXiSaR01e3S2kDSt5dC9jNqU0ESkoruwHJt9TzwPYi&#13;&#10;hslVRUdRluHMdxM9Q1Fr/g6bc9tOSknjmEdo308EA2YrqsQPx/r+2riweNtQGOluzczJcRGInI/1&#13;&#10;evTZRY2eaoEMaEtwqWHFj9T7TRws7aB0YXd/BHB4rmnn0tKbbc1GHkmTU+kaSQdIBHHszjsTCNUg&#13;&#10;r0FZ99jueyA9vnnPThTY4IBJKPqAQjWv9OOf6e1CxUy+OkE92WJSPJ9elDSQmUeOKMavpZVBCgD8&#13;&#10;X9qYlDIQB0TXUyxNWQ9TJdqyV6aXQE3BUtcEEfleL/T+nu72PirRh0li5mjsmqh7eBp/LqyHoPFf&#13;&#10;dbdxS0USyPCopZ5LDiWAiNxJwCCLc39yty5F4lsnh8FwftB6wU9378wb7cPeMQHJdR8myOrWdh9e&#13;&#10;7Bz1FtPJ53aUGR3JtzVUU1fMthHOXKp43As3pI+v05HuSltIXMUskY1KDQmn59YE80c380bVdX1j&#13;&#10;td+0Vne0V41PEedR5V6M52f1/wBYb02TNsLfH8dwFLuOggyDZzZGXXDZ6gkUtG1J9xEDeN0PIIUq&#13;&#10;bFSDz7ZvLb6y3a3YkK+DQ0P5EZHQQ5Q5q3bk7fIeYNsihuJoMqlxGs8dfLUjYbOTXos4y2xek6Sm&#13;&#10;oOqcfLTTYugGMpNzbir5dx7rmijj8E09VmK4krLKP1CJVAHA+pJ9HbwWVuIkHwgAVJJx6k1J6H8r&#13;&#10;cz+4e6SbnzJIVSZy5ghRYYQTmqxRgKKVxx6J73F3y8FHlqncWaesnrYv3Vlm1NIyXs2m5tb2R7rv&#13;&#10;UVrARIwFRw6nj269rXvLyCPabbSUb4qGucZPnX59UY9m77yG9N35FcfHPLC9XIlNBENckp1aV0xq&#13;&#10;OP8AfH3j1vG6S396wgBIr5ddZ+QOTrLlTlqFr4qjhasx9afz6edqdfdgUgbL00EtFZNXi0sTpVdS&#13;&#10;lj/sfoPaiw2ndlrOoKnop5l525IuWG2XLLOeFaimfTqXX92bgoaGsxmQaSepoJGgl+2cyRqygBLu&#13;&#10;v/J3PB493l5ju44Wic5UlTT5ef59JbP2j2S8vIr+yCpHMAw1LQ+rY9PToue4915XdFQz1jsV1Hxx&#13;&#10;AkixPBY/7D2FLu9nvW1SNjqdth5b23l638O1ADcCadM0FE8hAfkcfn0jj6e0oQE1Az0bz3aRjBz0&#13;&#10;oaXHaQPSFAsefr/rC/tUkDcT0RXF9qPYenWOKOHjTbj/AAJJ/wAfatUROA6LHdpDV89ZJKtIVu7B&#13;&#10;bDgG34+gHvzShBx60ls0z9q9RqTLPLI6A+NP95a/F/8AjXttLnU1K06dudtVU1Uq3Tqa2ykKtuLa&#13;&#10;j/vP+t7U+JQfLosFlV+7I6SOVqkEqsWYE3DcWBNv6+y2eQF69Cjbbd/D0gdNIqYibBjc/S9v+K+2&#13;&#10;S1fPozNtMBUjHXMSgn+ot+LXv/r+606qYSPI9Zbj/Y/0/Pv3TRRl4jrwsPwP9sD711qvXFkRvqo/&#13;&#10;p791YO4Na9YTSRMCdJ+vJ/1/wffiARTp4XMg6jvQKb6ePpxfjj6ce6+GvShb4jjnqO1A6m682/Hu&#13;&#10;vh+nT63sZ446xtBMp/Qf6n/W/wAPevDbpxbhCckdYyCPqLf6/utD06HT166/w966sDXh1737rfXv&#13;&#10;fuvde9+6913qYC1+OOP8L+7KdJr02Y1Jr13cEfnVfg/gD/W9+Zi3HqoVg2B07UcuuPTqJYD8j6/g&#13;&#10;Wt7fjeop0WXSlTqHUmRdUbKQbEACxN/9j7cIx0nQ6H1V6T7DSxX+ht7SMKGg6PkbUK9de69X66PH&#13;&#10;/Iif969760a1+XUuCjlqGFhZb/kcn/AL7uqORjz6RT3cUIJYg/6vPo0vXlaZ8THTTPeWBTG3+qOn&#13;&#10;hST+OPY42iQvBpbiKdY7c7Wwh3M3EY7H/wANes298UmSxNTDwzaHKFrkhgLgc8+7blbiW3KjiOH7&#13;&#10;ek/Ke4tt+6I/AVH+boosiNFI8TrpdHZWFrG6mxv7AOQzKfI9ZOpIsqCVTUMAf5dZaOc01VBODbQ6&#13;&#10;k/4j6Ee9oxSUN03cRLPbtE3mOjI7bnWtpFJIN10/003Fz9PYxsnDxVHUDb7C1rdEEYGemLeWCSpp&#13;&#10;5CUV1ZCDwTw17EX/ACD7S7laeKhNPI/4OjjlbeDDNTV5j/D0Wupo5KGeSBwbA+hip50/0/2H19ga&#13;&#10;SFoJCnl1O1vcR3MQdDWgH8+sYtYf15v78OrOM169731T7eve/de6yAlE/wAWJP8AW1+fblSq4611&#13;&#10;zRr3B+v1/wBh7srVwevdc/dutde9+691737r3Xvfuvde9+691737r3WFnYXBA/p/j7bLkGnW+vMy&#13;&#10;so0n6m54tf8A1/emYEUHXusfunW+ve/de697917r3v3Xuve/de69e3v3XgCcDrjcn3Unp5Vpnrr6&#13;&#10;8H3oiop1brGyAAkXv/T/AA/r7aYAGg631h91691737r3XvfuvdYJAAf9fn37pxCTjrh731fr3v3X&#13;&#10;uve/de67vxb3UqDx69TrpfT9Bf8A17/8R70EA61TrkTq4PA/1zb/AF7e/FRTHXqdYiTYj6gHj/C3&#13;&#10;HtgAqD1rrr3YGor17r3vfXuujxz/AL17917rEfq1/wCn4/3j37q4IBBXrG1zwPyebG3p/PvTLq6f&#13;&#10;Ir0PHTW6zj63+ETynxSECIMb2B4sL+xfyzf+E/0rGg8vz6iX3O5eF9afvGEDWozjoeOwttx7hwUp&#13;&#10;VFaVI/JG6m7Bh+m3sVbvZC7tCDk9RByRvzbLvCrI1EYgf7PRJp6d6WeWCYFJYZCjj+hUn3F8itFI&#13;&#10;0bjINOsq4pUnjWWMgq4qKdYCB9Qb/wC9+9dPAUFOvC35/qP9b3VgSMdaPWNlKk/S1zYj+l/bNCMn&#13;&#10;h1rrj9fe+vdZaWuqcfN5adyhuNSf2JBfgMPp/sfbkUrwNqQ0/wAHWpIIrtCkoqfI9CNi85DlERXb&#13;&#10;RKv6oiRq/pqH9R/Xn2fW13HcJnB+fQRvdrlsnLIKj16Z85ttai9VR6UmLcqBZJByCCPx/X2jvttW&#13;&#10;ZS0IAb/D/s9GG3buUpDPn59BxUxTU7mKSMxyKSGQr/T+n/FfYZnSSIkSCh6E6ukgDIajpZ7XrxMj&#13;&#10;UUhJdLGIH+0n0FvZ9tFz4sZhr3DPRNusIQiYCoPHrjubHGIrXxqLP6J1ABIt/a4HHuu62uPGXr20&#13;&#10;XYdDC5yOHSRBJvcgi1wRf6G/siHHHR2K1z10b/g/7ce1Ar59W68OQD/h7317rsGw0gAf145P+v79&#13;&#10;17rr37r3Xvfuvde9+691737r3Xvfuvdd3t7qyBjU9ep117t17rzG3J/P5tcf0596AoKde697317r&#13;&#10;u9vdHBK0HXj10GvcXB/1gR78qKuT16nXdvfmcAY69Xru3uokNc9ar137bb4utddEX96869e869KH&#13;&#10;am4ana2dostTOyLE4WpUXtJAzAOrEfWwPF/ZltN8duvFnBoOB+efPom37ZoN92qTbZlBDA6eGG4i&#13;&#10;la0z1aXsHN0W6MJCiTRzJVRLPRyXB0SlbsoP4/1vc/bXcxXtthqggEdc/edNputg3ZpWQgq2lx6j&#13;&#10;jX8hSn2dAR3VsDyxTZGCECQOfOVBvHMBdZLW+jfQ+wxzJtRdTKBkcepi9pudfDlWxmc6T8NTxU4I&#13;&#10;P2fLomkiPC7pIul4yyupH0YGxW39R7jSQaGKMMjrKdHWRFkjNVIr1EIN/wDer/U/6w9sZ6v1yGkE&#13;&#10;XOofn6i3+397691xP1Nvpf37r3WN/wAfT6XPBuB7qw8+rrSmel113UmPNywlgPPT3UsBp/Yf6kcf&#13;&#10;g+zrZHK3Txjgw/zdBLnOPXtKy0+E5p8/+K659n0RhyFFVhg4mSSJ2UWJZSHX6f4Xt73zBCUlSUfi&#13;&#10;x1TkS7MthJAwoUIIr6E9BO4uw02/qTbm5+vsMvTieHQ8PcMGnS+2TmPFK2JnciOUloGvYhvq0ak8&#13;&#10;/jj2b7NdqK2rmleH+boLcybeZU+riUFlGfnXPXW9cKIJVylKhEUvpqU0j0vb0yWB+h+h9+3myNfq&#13;&#10;Ix5Z6ry3uXjRGynPemRXzHp0gQb/AOtc/wDGvYdPy6FfXL37r3XvfuvddH25Gc062OuPt7rfXYJB&#13;&#10;uPr/ALD/AIn37hw6910WuSWP0Uf7yf8AD34nPXuu9DG+kgj8G4v7voPl17rnGdIKtcf0v/T629+Q&#13;&#10;0JB691k9JP4Nxfnnj/Y+7jjWvWuvMgcWN/8AYe/MoYUPXusbgBdA+h/2/Fvp7owoAB1vriD6dJUE&#13;&#10;34/29wOfda4p17rksdgSwvx6Rxx/tve9JpXr3WP3Xr3Xj9D7917rpSbX/r/xJuPemUMKHr3X/9PT&#13;&#10;IJJNybn3NwAJqeoppTA697t17pX7Uo/JVrM5soNuf9759rrGP9XWegxzJdlLYxL516MHjqNapokQ&#13;&#10;jTZSXJ0+m31LH8exbEgIFOPUJX921urFvU9Nu4EEcM6lg6gqb3AB03AN/r+OPbd0KKQT0t2Vyzqy&#13;&#10;LSo/mfP8+su1MVBLFHVqoOv1X035vyPerKBDRx1XmXcZUka1JI046FZ8JT1WMncKDLAA3A+o/I/1&#13;&#10;vZ20AeE9RuN1ltdxRTWjmnQIbgrExkknkYKq/liBZb/QW+vsN3UiwmrHh6dS5sls9+iaBkjpV9WQ&#13;&#10;5DdVeFp6JzSq3/AhlIU6SQxX+v09rtkEt9KEjU0J4noOe40tly7ZeJPMBKa9vn0ZtNi1QYJTwNMY&#13;&#10;0aSUoCRGoFzI3+A/J9jAbaRgAkivDrH1ucbdgWmYICaLXzzw/PowvVGag2Vi46VVstXVPVyXILF3&#13;&#10;IUsG4+v+H+98+xRs0q7dAEA+LJ+Z6hf3DsZear9p24oukfYBgfl+3oylb3nE9XhquWvq4YMRDGrY&#13;&#10;+mqJYaOd4BeLzxxWB5sXDcG3+v7Er73GXSSQ0C8QPP7eoYtfa51trm3jhVpLgk62UFhq40JB4fhp&#13;&#10;6n5dRtxfMTHPE81RmQPtNWoGYERGP1EEk8W/3w9szc32kakqVGnPT+z/AHcdyMwiitiTJwNONeiH&#13;&#10;9r/Neor62Sm25Ok0H9mRFcFzq9YFuefx/j/X3H+9e4LGStrkU8vPrLf27+6vHBbC431TG/oSMenR&#13;&#10;T81vXfHZ+RMcjVSRSEavTIFjBbi6tY3P49g24v8AcN2lpkAnh6fLrIrauVeUvb6w8VNDOPIkVJAx&#13;&#10;0anoPpXBtlKPzUYr8vVOFMkkeuRmLA2uf9b6exly1y/beKpdayMesdfeL3W3c2UqxSGG2QHANBTq&#13;&#10;1Sp+NnXWF2FPkN7ZiaDI5qkkixuBwqocoYpo9BkGkjxKb6Q7G9/p/X3KB2SwjtzHPqyCMcc+nWBc&#13;&#10;HvBzhuPMkcXLUKNFbuC8sxOioINT6gcaefz49Uedm/HCLqdOyVmmqq1KbcNXRYiasQxtNh0hjrKa&#13;&#10;aWMkhpQZCrtfki31BvBe7cqDZfq2JLVchK/w4Ir+0/n11T5D98H9xH2ERqsRe3jknCUIE5LI4B46&#13;&#10;KICB6H59E3pcaTY+PSL2HNv9v/xX2AEgZsjrKGe/ULp1VPp0/wAFIkQ+l/8AXsf969rY41QcM9E8&#13;&#10;s8khqcdSWdUF2Nh9PbhIGT0yATw6aKnIgErGAT+m9+ef6g/T2kknHBel8NmW7nxTphmrLswLB2uf&#13;&#10;zcA/6/8Ah7SktWtejqG2ovp1GhqWWdXL35/J/wBtb3pWo1Bx6UTW6PD4a8elQlVrS4tyPq35t/Tn&#13;&#10;2qEjEaePQbe3ZX0j/iumDLoHiDj66r8f63N/9uL+00ymmk9Hm1tok0E9Jj6H/ffj2iOGHQg8uuay&#13;&#10;Ot9LEXtf8/63uxZl+Hqvho2WHWYVUw5P+tyDb+v097WV60I6ba3jbHDqSmQYcMv0H5Fv9693Eq1p&#13;&#10;0nexQ/CepC18RNjxcXHP+9e7B0PA9JzYuOs61UTf2h/X63/2JHuwIOB001rKPLrOrofoQb/Qf197&#13;&#10;p0yUZeI65e9dU697317rj41/tKpH5Fv68e3NA6c1uB2nrE1NA5JCgH/AWv8A6596KAih6uLiZBUH&#13;&#10;rA1DH/ZZl/2Orn3Qxj06fW+kJrTrCaGT+yQR/UkC/wDrD234TdPC+FO4Z6wNTTqLlCbfkf7370Y3&#13;&#10;Hl0+LqFuB6xFGW+pSLfggg/7D3UqRk9OiRDwPXH3Xq4IPDqRTSeORfwPpyfpf+l/bkZz0muYg8Z6&#13;&#10;ffqB/iAf949qhkZ6J6D9nTJVoFlJF7Pzf+p/wv7TSDzHRpaSFo68adYIYZZ2CxIzk/WwuAP6kjj3&#13;&#10;RQWNB0/LLHCNUjU6UlFhT+qblrcD629q4rZuPRBd7xXEXDpRQ0oisFXm1jwBfj2ujgA8q9EUtwzi&#13;&#10;r9LfaNd/Dq8JJdY5weLeksPz/vj7NLGQQy0PQP5mtfrrPVFkrXoUa6VJ0I4s4IAAHPFxf2cTNqGP&#13;&#10;PqPbNJIn+a06KpvPGfw/MTMqkR1BMgv9A1+QB7A24QeDdEjgesj+Vb/67ak1fEmD0kfp/vv9h7Qk&#13;&#10;A8ehNXoXNhZVtPhD6Wibxn8j0iw49nu1TYK+nUZc67cBJ41MEV/1Z6FqviFfQOOLhbEAfgixtb2f&#13;&#10;Sr4iU6jOyleyuwSKZH+HovG48ODJKhVkkDMFa1yCOL/63sJXlrVyp49Tlse59gauKCv+foNpI3gk&#13;&#10;aKQFWRrMCOfZAVaNtB8uhyjJMgdMg9Y78j/bf7xf36vVStBnrl/T8c2P5sP6+99V6yu6lf8AivFv&#13;&#10;brMpFOtdcFJBNgT6b3H0Av8AX3VDQ1691yEjD/H/AH3+Hvwcjj17rIrah/j+fbgNRXrXXL3vr3Xv&#13;&#10;fuvdcWbSP8fx70SBx631i1t/W3+w9tam9evdcSSTc+9db643AF7i3+8e9de679+691737r3Xvfuv&#13;&#10;de9+691737r3XEn6/wCv70enEGK9de9dOddMdK3t/hfn6/i/ujNQde6xa2J+gPFrc2P49tEk5PW+&#13;&#10;uFiL8f4/63++/wAffuvdde/de66Atf8A1/8AH/iffuvdeKg/UX9+68CRw6xsgAuPx/X37q4ZiesX&#13;&#10;vfTnXvfuvde9+691737r3Xvfuvdd/UEH6Hk/T+v9fdGUUwOtEenXTgAAW+n5/wCIPtulMda6xe9L&#13;&#10;lc9e67976910QD+PqLf7Am/vR68OsIsGFwWHIuOP9ufe+ntR8Ovn/s9S8bXvjK+nromI8Mqsfxdb&#13;&#10;3YG39Bzf27BObaYSjFCOk95bLeWjwPnWpGej+7JzVPuPAwuCspMKrIupWPI4JP8AT3Lm3XKXlsrg&#13;&#10;9Ygc17VLsW8OrCgqSp/wHotPbu1HwuVORgiZaeqb9xhYIrn9JI+nPPsE8x7e9tOJ1FAeP29Tp7ac&#13;&#10;xLu22izkYa4hjPFega+tyRewvYWF+fYZY0HUnnrygE2LAfn6ccD6D3QMeq167sGuOAP6kkDj/H35&#13;&#10;q0APWz1ie17D6Djj88/W/uhwMda6wut+eePx/X+nvfW1Kj4hXrjHJJC6vESjp9GHBFvoCPz79qKk&#13;&#10;FePl08yRvGVYdp6XmE3FHVaYKwBZrWBJ9E30tY88/wCHs5tL9ZaRy4I/n0F9w2lkBkts+fU7L4am&#13;&#10;ykOpRolsSkqDkEC5vb6j8W9u3dnFdpmgPkekthuElo2l+Hp0GxhrMFXxvILaW4kXVoljvzpP4PH0&#13;&#10;9hoJPtl0HcdtePy6FQkhvbcqhqCOhGJiylEQWDJPFb/grW/4g+xRVbm3/wBMOg2A1ncEcCp/aD0G&#13;&#10;dTTNSTy07XvEbXP5H1B9heVDbymN+hZBKssQkXz6j/kcE/4atN/9b3XOqvl0712OOPe+vde9+691&#13;&#10;737r3Xvfuvde9+691737r3Xvfuvde9+691737r3XY4N7X/wPI/23v1QMnr3XI6CoI+v5A5/2/vbF&#13;&#10;dHGnXusY03Fzqt+OPr/sPeh17rmT+NJW39bc/wC297ah4cOvde/H+w9pSO6nz6159eB93cBaU68e&#13;&#10;vc+9MyEYGevY67906111YH6+/f5evfLo0nx67AfH1521WT6VJWXHu97qdQDR6j9bfj/D3I3JW8FG&#13;&#10;+imJqPhPUB+9HJybhY/vy3TK9sgHnXz+0CnR/sxi6bc2BNVoDiWEw1qWB0yaeJAB/tx7ly5gS9tS&#13;&#10;3HVx+fWGe1bhccvbyLdiVKHUhr5Vqf8AUeq3O1NnzbbzNQ3jIieX1G1lZW9UUwH+twfcO8wbcbW5&#13;&#10;LAdp6zy9u+aI992pFLAsFH5DoKWH9ODz+AbH82/w9hspXh1I1esIjNzqFrf7z/xr3QAnI6314x/0&#13;&#10;/wB5/p73obr3XBl0m/44Fzb/AG3upHkevdPO2qk0udxzghVebwm/APmGhVJ/Hqt7Wbe/h3iGtKmn&#13;&#10;7eive4BcbROh8l1D8s/4K9CV2bStPhYqu8V6aaKQhB+lGOh7EfW9xf2e79FrtRJ5qR0BuRLjRuT2&#13;&#10;+f1AeP7R+zoAtINr829g+gPUuAg8OsKu0EySxXWWNw0bXtYq3HPtKztFKHTBHWnRXUo3BhQ9DRiq&#13;&#10;uLcWJCzHWWTwTxKRdZALBwD+Pz7GNtNFfWuo+YoR8+o7v4Jdp3DVFwrqHpTz/aOgmyeOlxddNSSA&#13;&#10;hU5jYj9aE8MD/vB9hK9t3tZzE3nnod2V1HeW6zRkGoyB5H06gX9pyvbqHSunXfunWuuj72pow62O&#13;&#10;uvwfb5PcB1vrr/Y2/wBtz/t/e6gGnr17r31JNrfj6nkfX3vr3XKMtqIsNP1P1v8A4W92UsT17rpw&#13;&#10;S7mxt6R/hYjn35vi691yS63Y/pt9bfj+pt78poa9e65Ixb+n+2P093Qk8etdcJGb+gsDwTe5/wBh&#13;&#10;7pITUADrfXEJzf1W9JPOn8c3P/FPdePXus4IFhdQP+DX/wB79ujSPh611wkABuL3N78k/wCxt7q9&#13;&#10;Aet9Y/dOvde9+691/9TT4ye25YGdoo2AW7Fv7J/rYjj3P81oUJoD1AW37/FLRZTUnHz6SfifX4wp&#13;&#10;LE2Fr8+y/RkdCXxI/D1+XQi4akeCBW5DWDf63H1Ps6totK6uBPl0Bd1uknnKnhw49L7EZOrgIBJI&#13;&#10;0kC5tcW4A/r9fZpBNIlV6BW57faTmo69kI63JsVVT4xqBtcAX/I9+kDzHrVk9rt66zxAx0uNoA09&#13;&#10;CaSb0SwyMFufqrfQi/4/x9mNjVVCH16CXNH6t99VHlH/AD6Eb7z7alqAhDu8LoFN7Xtcfn8+zbXo&#13;&#10;VqeY6AxtPGuUb8IYV6L9UbYrd6bhhgdzBRCd0nOlw7BTeRbsDb+g9hZ7KTcboKcJXPU1wcwWXKey&#13;&#10;PKq6pivb8j1Yn1B1rDQY2kx2FobyusamT9Ol3sbs7ED3K2x7SIYVhtVz69YO+5PPU24bhLe7tL2r&#13;&#10;U6eOPSnRl984Hb/XO1IsRHP/ABHdWXhWbL1CALSUFIV1R0UTn1s1/wDOMQo/oLexNew2+123g11S&#13;&#10;Nlj8vMfb1B/LO67tzlvrbg6+DY25pEp+J2GNZHAD0ArjjnokuY7JoYMgMd5RB4SVUatPpHAPJ/ws&#13;&#10;PYEuN3hWTwmalOH2eX8usots5DvJ7H60DWWp5Hz6SO4u5KPH0VRS0ZFTVvEUDXGlSwsWY/m349or&#13;&#10;zf0ijYJknzr0Kdk9rLq7vEuLn9ONTkfYf8vRYK6vzm5q37Oi+6qJKuS7xReRlJJtqdUuPx+fr7Bs&#13;&#10;sl1etpjqSSf2dZBWljs+wWgubsKoQYZiBw9K9GW6y6LoSkNZmohUVsoU6JkDBCx/TpYcH/eb+xZt&#13;&#10;HLMKx+NcZY0446gbn/3gvfGez2olIlrkH0+zj69Gypvj1unDnD1VDhcTi8TkYDVPlcwspmlhX/Nw&#13;&#10;YzHU663uCdc8rKi3AAY3AGq8t3aMhhjRUOWZyaj/AEqjj9p4eXWO8/vDsO4pPFe3UtxcQtp8GCgC&#13;&#10;n+KWVqgUJwigsaVJUEEiLsenwu1N57a21V10cO9a6lymZ+0pY5hQ1OIx7CNq6iq2RDqjkISWFgG5&#13;&#10;BF19mlgkFjfxWcj0nYMwpXSVHE58xgH0r0CeaH3TmLli+32CIybZE8UGtiNazSAkI6iuGQEq1aYI&#13;&#10;NCOjb5DclCtJFk6ub7moptM6ozCV5Wpl+4SNVYj66fpxf6exnJcxqvivkjy+zPWO9ps129y1lbro&#13;&#10;R+0nhTV21r8q8eqme/cyi9fCCGsrsmmaylfmIK7Lu716w5zIzZXwzLMC+pBL41U/pAA/A9wzzJcK&#13;&#10;u2UDF/EZmq2DRyWp+RNP9Q66Iezu2s3OnjyRR25tYo4WjhAMdbdEi1qRgaimo0+Iknz6r8MQS/8A&#13;&#10;ZA+g/wB659xkVoNQ6zQjm8Tyz59Q5qlIxwQTz9foLfX2y0qr8+liRM5oOk7WZD+r2vyLC5/5BA/3&#13;&#10;v2ikmr0dWtj5npjlqnkJ5Cpe4H0JP+1H8+07MFNOjiO3VeOT1HaTj6j/AGH5/wAPejIPLp8RkeR/&#13;&#10;Z1h1HUDcixHA9tdPGIUyelRSP5IdJN7AW5ufrzb2ujOQeg5dJok65VSCSJx/vXNhb63/AMfepck9&#13;&#10;atm0TD8ukdKoWRh/j7QMncehPG2pAeu0UWuR/re99X6ye/daBr1xKgm5HP8AsffuvcesbLb/AFve&#13;&#10;qDrfXH/WJ+v49+LU4de6yLK4/tH6cXv7uGI4dVMa8fXrOtXMCLG/+F/r734jV6Za2iYZHUtK5x+t&#13;&#10;Qf8AW4928QU4dJnslHCvUhK2L83W/wDhcA3/AB7cElRWvTDWcwwOpKTxEk6lt+CbAn/efdg9eHTL&#13;&#10;QTqaf5OsmtG/SQR/gf8AinveryPVCrLhh1MjZbKPSWCgG/BFx/qj7t0kcSeXDrmyRkfpuLf1A/6F&#13;&#10;t71XqhkccR1gNOhN2X/DleAD+PejQ4PVxcSDh1gagie4VVIv9Ctvr9bkf7x71oU8en0v5V6ivjLE&#13;&#10;+Mt6WH0IJ/1rH3XwlrXpUm4VqsmR05pSTOtl9ZAsFAv/ALf2+iO1Ao6QPdxKc4HlXrOcHJOoNRdU&#13;&#10;B/TGTcn62LH6D/W93NozZfHSf97pESsJGfPp8psdDAgRI1RVFxY/U/6/5J9q47dFUGleii5v5JXJ&#13;&#10;ZienGKleV0jjWzO2kWHJv+D7dopoqDpC92sSl5eFOh52R1ZHkPC1apnqJvUkZ9EEQ+t3bgkj/H2J&#13;&#10;tu2VZSGkqT/IdQ1zb7jSWQZLU6FXB8yfsHS2znUtBBE7isMLj/NfaQAqjJ9XZmI1W+gtx7MbjY4A&#13;&#10;MtT7B/LoI7R7mXskgHhFh/SbiPs8q9ICXC12PoZkrZI5paSpKJNFcLUUbDVTTsn9liv6h9Ab+yp4&#13;&#10;JIoj4mSp8vTy/n0No91tL28DWS6UlUEg+TfiX8uI+XQNb/xX3lEapFvJAS97E8fXg/4D2Q7rbh4/&#13;&#10;FAyM9SryVuX0t59K3BugLH+P1HB/wP8AT2Fl8+pfx5dKDbVf9jkor8LMwQ/8G+oN/wDW9q7OURTi&#13;&#10;vn0S79ZfWbe4GSor0Yqjqw0KSC+l0AZQT+RqP/G/YyjfXGG9eoKvLcrMyNxqCPy6Qm66NdazqPSx&#13;&#10;uePrpP0H/FPZRuEJ1VHl0M+WrxvD8JuPQVZnF/cxeeIWlUA6bfqBXkD/AFvYfuIRKuocepH2y/aK&#13;&#10;TwJfhPn0iCulip4IJFjxY3PFvZSAQaN0KGoUqOHl137t011737r3XIGxv+Pz/re7KaHrXXIxgi6E&#13;&#10;C/N/dylcjr3XNFKjk3Jt/vHuwFBTr3XP3vrXXFm0/wCJ91Y0HW+sJYt9fbZYnj17rj7r1vr3v3Xu&#13;&#10;ve/de697917r3v3Xuve/de697917r3v3XuuH5Pup49Op8PXubXAJt7qTTI6v1iYlgSbix+lvqf8A&#13;&#10;H20Sc1631i91HDr3Xve+vde9+691737r3XvfuvdcJG+otwR/tuffh1ZQK16we99O9e9+691737r3&#13;&#10;Xvfuvde9+691737r3Xf4I/rf3RhXPWiOuBQ8cjn6c8f7E+2SGrjHWuuJBBseCPduvde9+6910RcW&#13;&#10;/r7914Eg9YnTi4v9ADYcf0v/ALz78eHTkb0ND0PXSW6/4bkFxVTJaKQhFDE2ZW54/wBjx7F3K24G&#13;&#10;KT6aQ4PDqJfdXl394beb+BaunGnHoze/tsU+5tv1EWhXkMJaNgBfVbUpBI/23sbblYreWrRnzBp1&#13;&#10;AfJm/wAuwb2kjMQhIDDy+zog1bRS0VTPR1KlZqaV4nBFjdTbV7iSWJoJWhbBU9Zk290l1At1CarI&#13;&#10;ARTI4dN5BsBY8X/HumOlQavXv7B/1uef8eOPdH6r5nrD7pUefW+ve/da6xP9f9h790/F516wEMpL&#13;&#10;qbEWtyVsR+QfbeQdQ6cIrg8D0qcNuR4WSnrGJXUAk5P0J40yA/8AQ39PZlZ7iU/Sn4eR8v29El/t&#13;&#10;ImBkh4+nSwqaOjytOUdRIjgW+hF7XDK39f6EezeWGG6j7sjohiuLixeh8vXHTZiqSbGu9JIzPT/r&#13;&#10;gc8lLm2l/wDivtNawvbkwuaqPhP+TpdeTpdxidMMBTpu3Rj1kiWtiQeSP0ykA3K3+p9pd0tQ6eMo&#13;&#10;yOlO0Xen9GXzGOkNGlx9Ta/+3/PB9kqJ2jPHoRrQCg66YKCQOPzYn+n59+ZaMD1vrr3pfhFevde9&#13;&#10;7691737r3Xvfuvde9+691737r3Xvfuvde9+6912oufx/iR+B/j78Br7evdcbX554+nFv9uD78wp8&#13;&#10;XXuvH8W/qL2/3o+/de69pIsSoF/oQffuvddi/PP5/pb3Uqpyevdd3/r7qyenWqde/P8At/ewtUp1&#13;&#10;vy67v7aKkGg61Trv3XrXUigrqrF19NkKN2SelmjmjZSQfQwYrcEfXkH2/b3EtrMs6YKHpi7tYL61&#13;&#10;eyuBVJAQf2dWxdFb9pN04KimZ0ZaqFaeviJ9STlbMSD/AEP9feRHLW5x7haI4/EKHPn/AMX1zt94&#13;&#10;eTbjYN4kSMU0tqjIHFeOPy6ae7evkyVJU2hV5IopWiYLcywtywHH4+o59s8x7UJ4zpHDgfX16Mva&#13;&#10;PnVtuu40LHSzAEeh8+q4MjQy42smo5gQYmOgn+0hNg3HHP5t7hu4ha2maFvLrOuwvIr+1S5hNdQ6&#13;&#10;g+2ulfXJf1D/AGP+9e/derTj10QDcW4H9T/sfemAPHqqGo64KfDLFMp0mKWOQH+hRwwNz/re28JI&#13;&#10;H/hIPVmQSI0bcGBH8j0PudgXK7WmUeJhJRsYlH11GLXHqI/xsfY1ulFxYGnmoP8ALqG9qkbbt/Vl&#13;&#10;B7XIPyz/ALPRa5VVLk/lbg2P+sPYBoFx1NylgdKnHUJgTc3IHIOoWsP8L+07qCanpQOAr0+bZy74&#13;&#10;uvQO1qap0xTDTcKxPD8f4+1u3XP0suj8L8f9X29FW7WAvrXSvxrUjpfbqxSZSi+5gCmppk8kZA/z&#13;&#10;kdgWW1v6fT2dblafVQ61+Jcj59BbYL17Cf6ebCsafIHoIVuL6uOfofqP8D7CB1fCePn0PRQgU65g&#13;&#10;gi4II/qPp7rQ1p17rr3ZVbUMdb64+1HW+ujb8j+v4v8A6/v3Xuu49IXkEt9ALEn+vvYpwPXuu9RW&#13;&#10;zab/AI5On/e/eh2Z4dex1kUhyWBII4tb/D68+7nvFfPr3WT8cm/9T9PbhAPHrXXgAOB78ABw6910&#13;&#10;wB+oB/IH+I96ZQ2R17rE+ri4sOPp9Lnjn22wYcet9Yz9P8bjj/WPuvXuuxIb3uDxyfqBzxz73Ujr&#13;&#10;3XZN+T/X8D6D3Wuade6yaAvJBJHNwPqSfbulV8q9e6//1dU7KQyrDNHItlswIcEaWXi1veTcydpR&#13;&#10;hkcR6dYdbZMrSI0RqTSh8qcf9X7Og6jxKPVKUQ6Q35uSb82v7KVti0vDA6HT7ky25DN5fl/q8ult&#13;&#10;BjZVRQEKji/+0j8cezIRYp0EJb1HarHPT5Q0DpOHlNksqopB4ueTb2pijNQW6KLy8rBojNSOJ6E3&#13;&#10;HYVJIlkKpHD/AGmYAcj6tf8Ax9nENuCASKdR/uG6PHIY6lj9vUbI4+npauKpgf0BGvY2DMOVuP8A&#13;&#10;evdJYhG+pOlFney3Ns9vKmfKvz6bpcuxktqJt+Qf6fT6+2zKxOmvS+PbAErTpT7WSGbJx10miPSQ&#13;&#10;z6VCl+ACCPpf2rtAPF1jhXoOcwvLFYNaRVLHAJzjo3O1t/y44UyUcpp1hMdjGRfjjUfY4ttxKEFD&#13;&#10;T7Osad/5PW6Mj3Kl2avHpEdxdx0eLoKqonqGrMnUq5jj1lyXAIu7G9v99b2h37f0tYTIzanI4dC3&#13;&#10;2x9r7zdb6OBI/Dt0yTSmP8vVc2R3XkMtlJ6+pcqZ5XcKG9KBiSALf737iSXcJppjITx8us6LHluz&#13;&#10;sNuWyiAOkDiM9LjYOAqN9bgpcTAXZZXUTSL6rLq5HI/2/sy2y3bc7oQcRiv+XoI86bvb8obNLuco&#13;&#10;GoDtHDq1fpf4zY6Cvx9LT0KVWQqjDBGqR+SV5JmGlVXklifpp9zLs3KlvBQlamg/1fZ1zw9y/fPc&#13;&#10;LmCaSaUxwpqJGqgoPXPAdS+q4KrcWS7CTdGCouv93bJ7KTCYXrvLSvLu1toU+OaZ92bioXAiSKWt&#13;&#10;jWGBomKPrIGoKHf2yGW9urmG6iFu0M1EjJGsxgfG48gTXTTFB68de4cdlsW07NNsF8+72G6bcZZ7&#13;&#10;6IFbUXbSAC1tpKamZYiTIGo6kAkLUqtkhWq7Mq8XWZ3NUr5Guhx+L/iWQ+2oKGjpqanWlijCRBY4&#13;&#10;IokVQAqj6c3N/clLEssQpw8vs6wulm/q000VlCdCMzFFqWJJ4kk1Y/M9EB+TXWfZ2w+78B3Hsmr2&#13;&#10;1u7rTZkON2jUU+NlqpclTR7gnFBuTPSWSNfC0joqkGQLZWKkD3HnMlhvdpvcHMNmqy2kAVCmdQ1k&#13;&#10;iQ48v9ivWXPsnzp7f8z+2F97W80Cex3zcWlu1lYKIJDbL4ltb5JYtQEnCaiSARXKu3K2RwGOz+U+&#13;&#10;8ghq6TGypjWrxJJSR5bKj7PErJHGCSDLItzwALm/Hs7une2ikmRgGp2g+TNhf59A7Yo7Pdr6zsfD&#13;&#10;LxySgyeHQMYYqvKQTQV0KaDJJpjqt/5QZwCtoKByA7yvMyKfT6B/YX8AcAf4e4n5vuWVkgHnk/P/&#13;&#10;ADfZ1m9933Zy0E96OCgLkZ4+vrXj0Sqvr1W+s/XgJexJH1PuPZpqDSPLrK6ys2btA8+PSVqq55L6&#13;&#10;fSo4H5/wv7QM1ehLbWSxUrnpqcgByxY25HPJP559sO1QOjJVHBR1GLhm/wB9b/WHuhJJqelCJTLc&#13;&#10;eu/+I966uTTrg7af63I/31v8feqgGnW6V6fsZNcAXt9LA/04H1PtXGaip6JNyiA7l6eHUMpsByCT&#13;&#10;f/H6e3nBpq9eilKhgR0k62LTMTbjV/ybfj2ik+LoTWkmqIDrCBcgD/kXuvSljpUnrIVW3HFrm/8A&#13;&#10;W3+HuxQgV6Y1P69YvdOlAAAoOuiAfr7914VpnrCRY29+oK1631179Xr3XNAbg24559+691l9+691&#13;&#10;737rRrTHXX9D9Pr/AMU97qR16gPEdcwzL9GI/H1/2PvYZhwPVDHGeI6kpUzD6sTY+301gZ6SPBGx&#13;&#10;wOpKV0i/qufr+njg8fQ+7aj6dMNZxt1ITIqP1XH+JA/3tfftVOPDpO9hnHDqUlZE4X1KL/n/AJH7&#13;&#10;3UdJ2s3WtR04RL5rAEKv9bC3+vb+vu6qGbpFK3hLQjPSgoYY0BQWv9bn68/n/YezGFdK6BmvRFey&#13;&#10;SN3DgOnmJDL+3ChkckgaVJuTxYAfU/63tQo1doBb/V5dFMjgDW5ooOamnS9211zk8tMgqlaBHKlI&#13;&#10;yLzMDzwp4H+9+zOy2maf4wQD0Dt/55sNriJt6MfM1wPz6GOXpXJ4+CGpo6SBpojFMyzN+40SsCxV&#13;&#10;P6kfn2fNy9LEAYwBT16i6P3YsLuVoLmRlRgR25FaYr0scfuBNrmagdIllnjERaQh5I1B9QjseDc/&#13;&#10;X2YxXQtP0WpU8T0Fr3ZJOYVS8BYqh4DgT/l6cJNzYjJ04hhmElSBoeNCWH4Hqa/+P+t7cN5byppV&#13;&#10;hXpAmw7pYXHjSKVQ54f5Og3z8kK/dxsiyJJCkQaMhxG6ksok0/7bV/sPZPdUqwPn6dSBs6ufDlU6&#13;&#10;SpJIOMHH59BBkqQT08tPImnUGQggnhvpb2Ryp4kZV+pN2+68K4SeM5Br0WHMUTY/IVFOQQA7Mv4u&#13;&#10;C31HsFXEfhTMnz6yD2u7F7YpOPTPTVrKMjqSGR1kUj+qnge0zPpcEcR0ZFQylG4EU/Lof9p5FK3H&#13;&#10;x3YFrIbFrG4HqUX9i2wmMsOeoV5msfpLw0FKdOWch8lKQVBNiQf9Tzzyf8Pam6Wq59OkG0S+FMGH&#13;&#10;QVvZZGjZgTfgEcEX5/1/YcYUJB6kdKuiyLxp0js3i9N6iAek/wCcUXsfySB7Lrq3qNadCbatwMg8&#13;&#10;GU/Z0l+T+f8AevZeD5efR2VUevXL3bqnXj/rX/23/E+/de65I2k/7T/T3ZWI+zrXXMyf0/5H7vr9&#13;&#10;OvU67EgI5Fv8Pr/t/fg48+vU6xMSxuR/rf63uhNT17rr3XrfXvfuvde9+691737r3Xvfuvde9+69&#13;&#10;1737r3Xvfuvde9+OOvAVNOuHuvn0+BQU67v+Px791vrogWHF73J+lvrx7qVXievdR2tfi4/1/wCv&#13;&#10;5+ntk0rjrfXH37r3Xvfuvde9+6911qH0/P8AQ+/dWCkivWJ73uwtwQBe/vfVlAp1j9+6v1737r3X&#13;&#10;vfuvde9+691737r3Xvfuvde9+691zuAoB/Nzza/1tx/tvbbUr8+tHrAefoDYW9t8etde97691737&#13;&#10;r3XB7WN+eCB/rnkX/wBt79XNOvAVOOpGMrZcfXU9ZGzKYpVY2NvTcX+h/wBiPb1vM9vMsycQetX1&#13;&#10;pHfWz20oqrDqxbrfcEG5tvUzFw8yRCOQfVv02BI/1+PcxbTcreWisxqQKHrCXnvZpNg3t00lUZqj&#13;&#10;ouXeezf4Tk1ztLHamqm8dRpU8SE3RmtwPrb2Deatu8Gb6qMYPHqcvaTmg7ntx2q4P6kfw19OGP29&#13;&#10;F5Y/1/P4B49g3JOOpoUEdeC3FwwH+B/23PvdKih68Wpjriyg/j6fgcX9tMornrfWJvr9NPH++PvR&#13;&#10;GQevdY9Fxz9f6/UH/Ye99OeIfLrFIoOpf95/1voR7qwqKDpxH1ceohRgOfwT9Sfr+GH+w9t6SPy6&#13;&#10;c6f8Tm58cVjcmWmuPST6ox+WQ8f7b2ptdwe3fRIar0WXu3xXKk0oQOhHoqymrVjniYP9CCDqBH0K&#13;&#10;2A+vsSRSpKgdMjoJXVvNa1Q1oenesxPmpjJEpeKWNi8dubnhip9qHgDR6hkGtei+13IwSiKXBU4+&#13;&#10;fQK5Cjlx9ZLAynQWLRki3pJ/qf8AevYRmiNtIYx5kkfZ1I1rcJPAJK/b9vTabsSbC5Fv8Le0bt21&#13;&#10;Hn0p8sdcre2xI1c9er163vxerfLr1euPt/rfXfvQIOB17rr3vr3Xvfuvde9+691737r3Xr/7D/if&#13;&#10;egM16912xNtRIvwDb/ez72c8evdcfofp9fz/AI+/de65H6Dm/wDxHvZOAOvdde9de697917rv6n3&#13;&#10;X4U+zr3XiPdVkqaU69Xrl9fbRBU9a6970SSanrXQ59DdhSbP3TDQVUxXF5WTxsGeyRVBawa341f7&#13;&#10;37GfJ27/AEF6Ldz2ycM4B6iX3d5Oj5m5de5iUG4twSCBkrQkj/J1a80UO6duAJolqaaDVGRYtLCQ&#13;&#10;Twfz/j7n3tvbSvEgY+Y651q8/Lm+ENVEZqU4aW9fl1XX3VsdqOqfI0kBB1uSij+yGJkjPuJOZNsC&#13;&#10;uZUFKdZye0/NyXdullcPxFK1r9h6LWB+Tbkf4/0tbn8+wUBjPU668UHl5+vXQNj79w6se4Y68RYn&#13;&#10;/ffj349bUUHXFgGFrA3+gP8AW3HuriqkdWFK56Hvas4r9swBmjDLT+JiQGJeK8bAr/hbj2MNvcTW&#13;&#10;YqMEU6hzmGH6TfX0g4ao/Oh6L/l6U0tdWU7ADw1U8YC/6nWWQD/YEewRdx+HcOn8LdS/ZTC4tI5g&#13;&#10;KalB/l0xMrEW4taxv9fadhqAI6M1ZQAK9YGj02FiRxb/AGn8ce2mU8Pz6sxFM8OhU2jl/u6U0FQ1&#13;&#10;6imUhC5v5IrcAj82H19iTaro3EIjf4l/wcOgRv8AYmCUXcWFPGnrxr0l92Yf+H1Zq4F/yWqJLWU6&#13;&#10;YpQOdNvwb+yvdbIRS+IgoG/w9HmyX/1luIpD+oo/aKdJUfT8/kc/6/smBoano666t7e8Ret16693&#13;&#10;631737r3WWIA3NuQbcj+n/I/bqAUr17rmyh1sf8AYf4H3ZlDCh6110ilb3tz/T3VVI49e67a9uDY&#13;&#10;397atMde64LIvPB+p+nuocg93W+vJqJLXBUk2Fzcc29+Un8uvdc3BK8f70ef6ge7OCVx1oGvWILe&#13;&#10;4tzxa/49tKCR8+t9cljP9o8W/qeT/jb3bQ3Wq5p1jNkYA835+p+n9f8AjXupBHHrfWcFX5BuAfxf&#13;&#10;6+3gwPDrRwKnr//W15N6dYbiyU60lZtiTD7xjXxbgxtMuvGzVSKC+QxTD6wSAhx/S4sNJFsy9w2m&#13;&#10;7nbw3i0T/iUcCf4h618uuYHK/P8Asu3xm5tb/wCp2vjbyviVUPCOUeToaoacaevSJw/VNDBk48Nk&#13;&#10;q+Giz8muRcfVMsc0kcVr6Q/0PqFueb/7H2XwbLEJhbzMFlP4SaY6FW6e495LtzbtZQGWzWimRRUA&#13;&#10;n7K/P9h+3pWV3XrYzyLLANNOo9dtSm3qFnHB/wAPa59rMQqVwB0GrTndNwKmN6l60FaHHqOgazdq&#13;&#10;StCkiNBIAOQNQH0NvYfuqRTUPD/L1Kezg3NnrGSw+3pT02ZQ0qRGVVUJxf8AHHNhz7WpcAoBXoPX&#13;&#10;O1FbkyBck+nSV3Dn0ipvFDIDJqLK1xa445H+w+ntDdXNEIBz0Jdj2UyzGWQECn+r06QEW64RNpks&#13;&#10;soJFmNgQfqbf4eykXy6u7oaSctymPUgJHT5Sb2SlbUsoUcXGri/9Db2sTcViFa/s6KLvlJ7ldLJ+&#13;&#10;fSh/0uvT07rTamlZCqn+hIPAPtR+/wAoCqE/b0Rn2yFxcAzCief+qvQNbh3Dkc3MamtneQliVUsS&#13;&#10;QSb/AFP/ABT2Hru6luX1Skn06lbY9jsdoiFvaLpxkgdJP7h9QBNhfn+p/wAWPtL0Ivp4wuMno3Hx&#13;&#10;hqIKbcInmZEVKmICRioBJAuPV7G3JpC3JbHHrGf7wkE0+x+DH3VU462Fuk85X7Mze1t+bZenbK4W&#13;&#10;opcpjpJYIKiKOpgGtJWim1KwW9wCLe8jrW3hntvDddSuukipGCKEVBB4enXHrnKaVriW0kYxsj1U&#13;&#10;0BoysGU6WBU0IGGBB8weie/PfPZvaXbfQXyRUkPLurN7A7GkSGOOjqcHvSUVlA+UlUo0ghm+4NJG&#13;&#10;TpBBtpBNwTz2JNl3Xat+t6qqM1vKB8JRwCmrzJUg0r51IpmuSX3ULSx5y5B539n7s6pHto91scnx&#13;&#10;FurTUJfCUDSviB08UgVNVwcUMb1vjMvXmqGTrFWnhqJPBRiUnUmo2LM1uOOLD/Y/n2MdujmkBMz4&#13;&#10;HCmceQ+Z6gPna9222KGxj7mUamoBn0889DLv/rnclZ0tuWpGMrsdg8+0O0aXMCajo52qMlMhrq7F&#13;&#10;xZIjzCig1TyMFYKdABLMB7Xbioms5NvQnU4FdOGUMaVJOMZxxx0CeU98trXnbb9ylZJjayNMUOpl&#13;&#10;cxIWWJtB1ASHSlRQVIqRnoj3bm78fj58ji2p6OtxuQ+0LCqVmIkxk6z0c4YFbMsiJIP8RzcewnvN&#13;&#10;2kRaE0KkcfmOB6yO9vNiu7tIb5WeOaEMBpNBSQFXUihwVYrxx69VD/IHci5jdrNC/lligYB9Q0Lq&#13;&#10;YAm35uRz7g7mm88W80rn066U+ymwnbeWv1gFDN+Zp69FiqXkuTKWYk/qPAuSbgXPHsHmtaHPWQdu&#13;&#10;qcI6ADqC7i1r/wCw455v7aLgY6VItW6jO2u4Zh/gL/T/AF/bPSpV09Yilvpzx9f+Ke9aQOA6v10C&#13;&#10;ByP9a3+H+v7317r1ix/3v/D37r3TrQHSx54uvFvoLj6W9vRHy9Oi2+Wq1PSoUAqWuOPx/Vbcn2sD&#13;&#10;DRpPQdZtLaeHTFkIfUxAvxcHm9/6e08ig4HRzYzUUDpmBIYcf6/+HtN59G5BZePHrkxH0Bv/AL7j&#13;&#10;3Zm1dVjWvcfLrh7p091737r3WOT8f7H3omgr17rpVvyfp/vfvfXusvv3Wvs697914cOve/db6979&#13;&#10;17rsckD/AB9+6o7aR1k9q+mB17348OvdZUiaQ6VFza5uBpt/rn3Q1IzjqjyKgq3U+GmRQC37j/0+&#13;&#10;ii3493C1yfLpDLcO/DA6eKaCVmIQSFjb0jgL/r/09uopY0ToruJYgp14p59LTDYLIVcyLCktQ7kL&#13;&#10;oQFkW/8ArfX/AHj2Z2ttMzBRU+vQS3XeLG2jYynQBmpPHoxe1NlnFSo9XSqahVjcll1NGjC9wv4/&#13;&#10;Nv8Ae/Yssdv8Jv1R3DP5evUGcyc1LuKMttJRCSMGlSPL/P0ZDArgoZ6RoIrSBVeWSQgNq+pAI/x/&#13;&#10;HsXWy2qldOCPn1Au7PvEkUiztVSaADzHT/m8tSUiT1jVIdmikGgvcvcW/SPoBx7VXE8cSlw3l0T7&#13;&#10;Tt1zdMlqsdBUZA/y9EH7T3hMmc8OPf1sjF2DEBAx+v4uPx7jDetwdLkBfP59Zn+3HLEb7P4l4K0I&#13;&#10;pX7Om3a+4zEFVpyJX/UbnnUb3H/I/bVjdlRkiv8Ah6Xcw7FrNQnaOH5cOlbkdyJFKieVQJQquAV+&#13;&#10;n1uR/Xj2ukvApoxp0G7PYpJUJ05Xh5fy65VhiqaeKojA0yorWB4P44t7tIQ9JBwPVLRHgmaJ/LoB&#13;&#10;ew8RolSuRLafS7D6m/559hfdoNI8RR1NHI25eJGbN2zTHQV8AAH6W/29v6eyB6Uzx6kVa16X+wsm&#13;&#10;IZ5KR29PBQDg2b02v/xPs12qajaD0CucrDxYBcqOHHoZaiNZ6eRSQQVJXjki1zyf8PYlYa16iuBz&#13;&#10;DP6UPQK5UfaVzxMdADXjsTypa4PN/Yam/TlKt59Sxtp+pslmXI66ISZCrsG1Kb8ixJHPtthUUPVq&#13;&#10;mKUMMU6QGVx5pJWdF/bbni/pYm/P9B7KbmDQ+vyPQw2+7FxHpJ7gOmsEf19pyelqrXrvj8G/+w9+&#13;&#10;Br15l0ivXXvfVeve/de697917r1x79Xrek+nXfv3Wuuvfuvde9+691737r3Xvfuvde9+691737r3&#13;&#10;XuP6+/dboeuLH688D/Hj6+6lqCvTqqB1g1nVwRb/AB9p9Rr1frKbkcG3+Nv969u1JFR1rrwuV/pf&#13;&#10;+o/x+vvVCwyevdYGAH5ve9/bZFDTrfXH37r3XvfuvddEX+ht7917rgygD6m5+h+pv7904rHgB1jY&#13;&#10;3/r/ALE3976sooKdcffut9e9+691737r3Xv9b6+/de69/vv9j/T37r3XYF/eiaCvXuvGw4vewubA&#13;&#10;n3XWOHn1qvXAgkajxxxf/Xt7bNTxwetHj14ggWuOTyOPehXz691x97691737r3XFvob/ANP9596/&#13;&#10;F1teI6wn3vpV0YPo7eb4fKrjaiS1NOyoquxsQ3A+v+Nx7GHK24mKb6dz2n59Qz7scrLum2m8hUmR&#13;&#10;Ac8a06NZvjB025dv1dIVDiWAtGTYm+k6WH+P5Hsd7lbJfWrwnzGPt6x15R3afl/eY7lWI0sAQD8+&#13;&#10;HVdeToJ8ZW1NDUKyzU0rRMGADG30bj8H3D80LW8zQuKFTTrNyxu4b61S6gNVcA/meP8APqD/ALf/&#13;&#10;AB59t9K6Dru4PFjb/X5590Za560R1jYaTa9/9jew/HtuuetdcCQBz/Xj/ilvfuvAEmg6xFrixsbW&#13;&#10;5/x+vv3TojIzXPXBrEE2BsPpb3VvhPTwr59RrkcFbE/4m/8Ar/T2jde6vGvXj6nqZQZKpx0okhN1&#13;&#10;JGuIsCr2PPH4/wAPai3uZLV6o2P4Rn+XSe5to7qMq1DWtPX/ADY+3ozvX+Iyu4KUTS0U9HQtF5Y3&#13;&#10;qk8bt6f91wt6iL/Q2A9yJtEM93F4mkhT6jqDedd12zZbgRxyh5MLRDUj/TenSS7U2rT0dM1eiCKa&#13;&#10;C1yODIt7N5FH9f6j2W8w7ckcXj0oy/z6EXIPMM17IbVjqV858ugEPpUNf68W/wBjb2Cwo093Us9e&#13;&#10;ufdDGvl16nXYN/bbJpFa9ap163vzSE4HXq9eP+t7vHQCtePXh1x93LAcet9d2PuviL5der117v17&#13;&#10;r3v3Xuvc3/H+xBP/ABPv3XuvfQcD/WH0/wBh78eHXuu1K/2h/rDk/wCH497GOOevddG/J+pvwP8A&#13;&#10;ip968+vddC/5Fv8AY39+691yt/j7ozleI69Xru1vz7rUutAOtcevHnj3pUINT5de67HHurNqPXuv&#13;&#10;e69a66UtEyyI7K8bB0ZbhldW1BlIP1H497DFGDpgr1ogMCrAEHiPXq0H4zdojcmCgx9XMv8AE8YP&#13;&#10;t6iJm5kiUaA9m55+o49z9yXvYvrRY3buQAHPWA/v7yAdk3d9wt0/RuKsD5BuJH+qnQjdt7QhrYJK&#13;&#10;qKFWpa6NjcAERzW+pA/B/wBf2db7ZLIuulQfl0CfbTmeWzuFtZGpJEaD5r6/l1WfvHAS4DLTwmMp&#13;&#10;BJIxi44H5ZR/xHuGdxsmtJ2WlBXrPblreI952tJ1YFlXPr0kxb62H+2Hsu6EIJGR1x5PP9bcf6/H&#13;&#10;196I6urHgevXt9efdfLpzzrxp0LnXdTehqqU6D4p2ZQ3NlmQOBz+CdfsSbJITAYvQ9RnztbgXUc+&#13;&#10;aso/OnQfb4pRDnqkqBaoCT3UGxa2hyAf6kf19ke8RFL1mI+IV/ydDHlafxdmjB4pUHNfs6RTKRfi&#13;&#10;x+l/+Iv7KSdOB0Ih1hKkD6f8Tb/X976Ua1OOudDWS46sjqoiVMbDUB9WivZlJ/417pC7W8wkT8x6&#13;&#10;9NXFut1C0MmQ3DoXpUps/irkqY547q35SQLdRf8AwP8Ah7FL6LyChyGGPl0AYjNtV8BntNPSo/1f&#13;&#10;b0DNXDLRTvTTL+5GxX+mof2WH+v+fYNnhaGYwtxHUgxyxzRCaM1B/l1w9sdO9cSOfalWBHW+uJuP&#13;&#10;9exPP+H4974nB691IRgVH0BIvYf73b2+hFKda65+7de6978TTPXuurg/Qg+61V8de6xPH9Co55/N&#13;&#10;vdSnp1vrhdgNNrc/S1/8b8e61Zcde6kKSVFzwPxa3P5Pt1TUdVAp1lVbf0IP1/4172AAKDpOzlj1&#13;&#10;x0k8gcXIsPx/S/v3V1koKN1iKF+CT/sBYj/Y+6soPV/EUCvWVYtP0P5v/wAb9+VdJr007lvl1//X&#13;&#10;MntH4Sbe7ZxOO3Jk6Knw0uCeOpoNw/tQVNPApBngleSwkgKFy0L3F+RYE36c38lhE8ZnQGQHtoKt&#13;&#10;9lB5fy6+SvYuded7dbyPbpv8VkWkySsBFk0DAkgLIAKgr3Gg+VAb+S/8mbp3d+4dndsUHalbTU11&#13;&#10;b+J7boqc4bIVOMlDVeFrZX9dLU+kMEfSWUkLwLewY+z7NzTunjXMMtldWzAsmBqQjtanAo3AsCaN&#13;&#10;inWR/Ln3kvc32b5M/cu3tYb/ALTu8biK5rL+hNkPGwxpliBB8OVVJUhxx6rI+ceyMd1hhamu2xjk&#13;&#10;qMLiGFPVSUkaiZo4TzUTji+oAn2q51to7HbRd28YCrSoHl6kn06G/wB1vmK65235dv3m5KXE5JQs&#13;&#10;e0kmgVfIZx1TB2BlqVp6evgcGCrgSoht+RIgcX/x5/w/Nr+4P3SdA4mX4WGP9X2ddP8AkvbbgQyW&#13;&#10;Uy98LFW/I0HQfxbnmZVRJGVSNI4HP19lC3r6vl0N5OXkTuYV6i1WRZ7lmJJH5a+rg/Q/8R7akn18&#13;&#10;elFtYae0Cg+XSSqpdcpZT6rfX8Lz/T2kJUZPQngjKR6W4Hy6w+ZwdWoj+t2NuP8AX9th/J+nfDQi&#13;&#10;gXqWKklQAtv6k/q/p6fbuqo416TfTKG1N+zrov5Lgg3/ALIHP+9D37q6oEPb1DdTe4H5/H+88e/D&#13;&#10;p5COHS72ju2t25JG8DME8gLEEagVNx7XWN+9odSYz0EOZuWbPfVKT0rQjh1ev8XO50zuxsdPPUK8&#13;&#10;kMS07Xe7hoxoIJJuD/h7yO5R31bzblLGrACvXIf389sZNm5uuIUQgElhjFCehp7n68pPkj1juDrC&#13;&#10;XI4zDZPMSYvJbZz2WppqiiwefwuViyNJXTLSK02mSJailbxKWtMbKT7NuZdtTmbZJdrLASMUZCfw&#13;&#10;sjAg/sqPsPUde0/Olx7Kc/2PPawyXEFsJY7qCJgrzW88bROoJoDoYxzUJAJiAJHT5k1wGwdwQ0mQ&#13;&#10;paPef8CqBDiMs9VlcdFUSY8fZx5FYKaSNvFUIgfxuAxVrFvqPal/CtWVZO4qBQglaEADy/n0UWw3&#13;&#10;XmSwkl2+U2IudRlRUjftY6ilXUkFSaVxn8IPSR7d+Qe4s7SRvmMoBQ4ynNPQ42A/b43GU6cinoKJ&#13;&#10;bJGo/wABc/Uk3PtDuW7COKuFp8/9X+HoR8ie19jbXAS0iLySGus1ZzmvH5ny4dVGd0fICLJZKejx&#13;&#10;kzTSRNIjFJAUuefUUN/8PcN8w8zo8miA6uuivtX7LSWNit5ua6QwBoR8+ie5LKy5SqlrauQmSQ/Q&#13;&#10;3uFv9Fv/ALc+wDcTSXMniuOsntv2yLbrZbS3A0r8umKZRIHueL3BH1H5Bt/j7TN5dHcTFGB6Yp1e&#13;&#10;M/lh9Axv9Px7TSKRUgdHcTq4FOovJuSL/wBfrb22K0z071mt/wAi/A97691g/wAPdc6vlTr2Kdcl&#13;&#10;bT/sfduvdOFEbzCxuCCP9j9fp7djOdPSO9WsVfTpbUqq0Y+h9Nj/AK39Db2YRKGFD0D7liJc8a9Q&#13;&#10;cjTqtiDwbj8cE+2Zl0tjpZYzVND69I910uwP4J9onFGPQtjNV64cD6n/AG5916v137917r3v3Xus&#13;&#10;b82FifqePfuvdcx9B/rD37r3Xfv3Xuve/de697917rIqgqSbj+h/2PvYBPDpl3YNQdcOQf8AWPBt&#13;&#10;/Q+9dWBEgz12Llh9T/gL+3VdiadVYIKitCOnGGkJKtJ6QbkLexNv6/09u/IdIJrkL2pk9OcULGyx&#13;&#10;pYD8kfQf1H9f9j7uqjz6L5J1+J2z07wUR4LcGwvxyR+efb6QsctjormvKkqvT1SQqHWGMLqdgB/S&#13;&#10;545PtcihcLx6KbyRjEXfguT1ZD0D1NQVeJo6mphSWsqGj5CAnVIRpALf4G/uV+WtmR7dXcCp6wT9&#13;&#10;4/ca8i3SWC3YrEleBI4dDR8iej8V1ZkMfvCizZq1pNv4+Dc8AMkeOSnyLLMh8UhAEtM7APJb8/X2&#13;&#10;c8xbJFtjruKt8K0ceWk/LyPUa+zfujuPPlnNyvdWujxbh2tm4yao8GpHFZBkD16IFX9orQ5OqoKC&#13;&#10;zSKToqHDCIKWIDR2Fj/gQefx7jqXeFjlMafbXrMCx9u5Lrb4728GkYqPOtM/s6b5t41lTBM9RVFm&#13;&#10;dCAS5I1H62Htk37upZm6Xx8sW0E6i3iwp9Py/PovG6Ks5DMu6HWVUKD/AEsfYTvpPFnrxI6m/l22&#13;&#10;Fltmkigr/wAV13jMbWzH0zGNATcxnn/Yf0v+fere3lbNade3G+toQQVqf5dK6ej0wBXc61A0tfVI&#13;&#10;bL9XJ9mLxjTnPQZiuazEqtAfljpXYSqFTQpDrDGLix+otx/vftdbyK8YC+XQY3a2MF4ZyKBum3dO&#13;&#10;KFXjZ43FzoYqdPGoLdbW9t3sXjW5WnS7l3cRa3yOhoB0V2rhaGeSJ7ho7i39DewIPsDSpoah416y&#13;&#10;Gt5UniV04EV6z4yseirqedb2EgVr/wCp+hPH9D7vbyeHIG+Y6av7UXlm8HmejJYuqWqpI2BuSgJ5&#13;&#10;/r9LexlbShkDevUE7haNbXLavUjoPd+Y5miM8PpZbkEAAgA/1Hso3SIlSy8ehrydfBZRBIe00FPL&#13;&#10;z6QeIyKVCrG/+eisrf1P9eD7KrecSLQ8RjoZblZFGLr8Jz06VcUVVG0bBmB4PAJ/2C+3mXUuk9F9&#13;&#10;s8kDhxj/AAdIGtpXpJmQi6Ego1j9P6c+yaaJoXocg8Ohha3K3MescfPqGPr7oOn34dcve+muvMSB&#13;&#10;e1+ffut0PHrjc+6k9OBBg9eAv78AetlgOuQ4/Pu3TJNc9dX5t+LX/wB59+6912b/AI9+62KVz10b&#13;&#10;i30596J6sqgip661H+l/fq9bKYx1yHPPvfTfXvfuvdcT9fdT06hqOuv9cX/wP091YVHV+sOn1fTj&#13;&#10;/D/evbNKHrfWb8W/33Pt8CgoOtdeJ+g/23vRahA691HIsSP8fbJ49b64+/de697917ro/Q/6x9+6&#13;&#10;91h1WvySfxfkf6/vymor08ooOuHvfW+ve/de697917r3v3Xuve/de65cfS590JYdaz143UMwYf8A&#13;&#10;BT9SP9b3RiSOtceuAD2vawIIBB/P1A96UkcevV68zEXBHB4W/wCAPp9Peif2nh17rh79SvHr3Xve&#13;&#10;+vde9+691xIuLXP+v79TNevA0NesP+xv/j9PfulSmoB6nY2tkx9bT1UbFTFIt7fS1+SR7cglMEiy&#13;&#10;Dy6TXttHdWrwScGB/n/k6sF6/wBzxbiwMF5LzRRBHDG5K6LfT/Ye5f2y7S8tVYHNM9YZc6bA2x72&#13;&#10;xQdpNRQU9ei+93bT+0qlzlKl43bx1TKnA1E6HNv6E2PsJcz2DIRdxjz7upm9p+Yhc2X7pnfuXK14&#13;&#10;/Z0XxhY/73Y3H+wPsH8epo679Ppt9fyP8ffuq91esLEFjwB/gPp/r+2KgtT069117317rCVIJ+pH&#13;&#10;44/H+Pv3TyycAeuB/wCI+tr25t/h/tj7qTnTSvTlQMk46VG3dj7h3XKox9GyUhbRJkKhGjpVH5CN&#13;&#10;/uw/4J/tx7MLLab3cWrAtF82IoB8/nT06Du9817Ny/GXvZgXHCNTVj9oHw/n+VejP7M6XwmDVKzI&#13;&#10;KMlWhQzVNWFEMbA3tTwH0g/4m5/1vY52vlizsgHkAdzxJ8vs6gXmb3Q3LdS1rYEwQ1ppQ1Yg/wAT&#13;&#10;cehGy2fwO1qJ5ZqqCkjRQDPKwjvxyiKLar/gAezu4u7SwiLO4VVHn5dAva9o3ff7kLEhkJPBak48&#13;&#10;yT5cc+XROOwuwRumpelx6GPHrIw80gIkqeeHWH+wv9Li59xnvO+DcSYrcEJ5k+f2dZK8n8ojl62E&#13;&#10;tywMxFQBmlfL506DKTjS3PIA4H5+v0PsiYA8OB6Hg4U64+9db67HtuT4etHrl7Z611737r3XV/bv&#13;&#10;hk5r1unXX+xPvwVicjr3XXt3rfXvfuvde9+691737r3XR45/oD7917rsXIBJ+v4t9P8AY+/UzXr3&#13;&#10;Xh/rk/6/v3Xuve/EA8evde9+wOvde9+wcde65Hj2nRQxoetdeBJ/p7uyoor16nXj9D/rH22KV610&#13;&#10;I3VW96rYm7sfkY5WSinmip69L2DRM9lf/Yc/7D2IOW92k2zcA9aK5ofSnQK5+5Wg5s5dn291BkCl&#13;&#10;oz6MBw/Ph1cVgqug3lttFVo5IK6nEkDXD6HYagP9695H20sO4WYAIIYYPXMfd7W95U3w6wVeJqOP&#13;&#10;z6JT3JsR5FrVMZ+6pnYhlX1Na7IR/r/Qke465g2tijCncuessPa3nBAYmDVjkAqD5VAx+XRNJYpI&#13;&#10;ZGikQq6O6Mp/DKfoQP6+45kQoxDY6yiR1kUOpqCK9YjwP9a3+8e6Hp1aVz1xuD7oR69OVBOOl71/&#13;&#10;U+LJ1FPxeeJXW/8AVGIbj/AMT7ONnkCzsp8xX9mP8vQP5zt/E29JuJQ0/b/xXWfsil/fpKsabETQ&#13;&#10;uVAU8gOgLDnn1e7b/GeyT0x+XTHI84NvLbj5Efz/ANjoKjf8/Tnm/wBCPYaPHHQ/+XUeTjV/gRcf&#13;&#10;4/Q+6AnUR1tQCc9YPwB+edX+Nze1vfs16fBCjjjpWbVyv29QaCdgIJWPhvwqPb9I/wBf2ZbbcaWN&#13;&#10;u5weHRDvliZIfHiHcvTlu3EmeI18QBnh/wA7pX/ORn8i35Ht3dbTxovHQdyjPzHSHYr/AEN9K+A3&#13;&#10;Cvka9B0Pp7C/Qu4de9+691wYX/2H++sfb8YAFfXrY65RD1H/AFgf9bn6D26g7ut9SPb3WuuiARY8&#13;&#10;g+/ccde68AB9Pp/T3oADh17rvn+h/wBf3vqpYA0Pn1737q3XQFv95P8Atzf3oCnXuswPpFh9OLe/&#13;&#10;E5HSVhQkddaWDMx9P1Yi9yf6cH3vr1R5DPXJQBze5P8AX6j/AAPv3Wia9cv959+691//0DKbc+QN&#13;&#10;Vk8NSY6qyf2tDHTxxrRwMIafToAJ8SWB1fU399TvAjY+KlCSOPn18fm47Due3O0AVmUHyH8z5V+f&#13;&#10;QhJ2UmQ2vmsFgdyfZT18MdQ9PJprMY1VAfS9dR/QiRbxuyjWAbg3Ue6NAPEEhALAUB86HiK8aH06&#13;&#10;Ll8a1TwL1JBbuQXQYLFeBFe2oGAeI6qy+XW3azM7Izcs2OC02UxNfC5iZpqRcjTx6xC0oN0Yt9EY&#13;&#10;klfUCfZNzLbm52qROJZWB869ZPfd53m22vmm18KWjwTRkV7WEbNmg86eo4HjQ9a6fa21KjbODwtD&#13;&#10;VBWnpy6q4vp0MxKRrquRZQP99f3jbvlk1pBGj8R/n67Se23MsO/7rd3tthXpj5gAEn11eR6ATUVN&#13;&#10;/wCnJA+nHNvYZ6mkqr8Rx64PUM40/Qc8/wCH+HvRNBU9WSEIa9Q2mCj0nU3+8W/x9sPJXjgdKki1&#13;&#10;fFgHrBcu92P1/wCIHvRJJz08McMdTI5ABpI/2P8AxPtyM5p0mkjNS3U2MqBa3q+v15IH9CfbvSOW&#13;&#10;tK9cWBvqIIDcj/Y829+6cGB1no4WlYr9QSD9f8f6+/KDw6Yu5tK6+jyfG3f42xST4eol8SmcPDdl&#13;&#10;AYM17H+v+v7knlHc/o4zA50mta9Yhe/HJbb/AHSbpbKWOmjH0+XVgtJ3TT42khlkmUIVRtesWNvy&#13;&#10;Tf3J6b8EUMxFPXrC6b2yub24aONCTnHQPdmfJ3blLLFK9f5poo2LqGuzEKNNueR7IN15us1ILNUj&#13;&#10;qTeRfYXfr2MqsOlG8/QdEF7W+R2f3oZKDGyPQ44llLoSGlvf1EL+f9j7jLeea7ncFMMJCr/PrMr2&#13;&#10;39itm5VC3u5jxbiooCAaH5V4dFfaodpGlJYyFyWdj6mJN7lvr9fYN8Q1z1kOtsgjEXBRwHkOp8NY&#13;&#10;HsHsGA4+lj/t/wA+3A4PDpDNZsh1Jw6mKwcfg8/QGx5/rb+vveT0jYFfi64S02oXKMo5J9JsB9By&#13;&#10;fe6GnV4rjQcZ6aZaRoblfUv5a/PH+A9tMn8PRrDdJJjqOylbXFr/AEP9fz7a6fDK1CD1jcXFwPpy&#13;&#10;f9b37pzrF7qFpxz17qTSyeOVT/Q/U/Tnjn26nxDpi4TXER0taCUWKk3/AODcj2vjamPXoJXsZ1a+&#13;&#10;stdYoQLXAv8AX8XPI9+mNRTqlliSvSJrFs4Nhzbn/iD7RSDz6Fts+pOoXtkefSrrkpOof77j34ef&#13;&#10;XushNvr/AFt/sPe+vdcgfyD/ALb37r3Xvfuvde9+691631b8Ac/0H+w9+69142/P09+6qx0ivWQC&#13;&#10;wtz/ALc2H+sPb0a0z0wTU16zpTSSkH9K/wCqPP8AjwPeyin5dNm5SNSPPpxp6XTbQt2+l7/72T72&#13;&#10;q+S9F9xdFhnh08QUTNzJzzYAfRR+dR/PtUkNTjPRRNeBcR9PMUCRhQbfQAWHNvapIlXotkkaQ1PU&#13;&#10;ssq2HIH5HNyB+OPb1QFIbpgK1esFPWwU1dSvI1kFQhYD/Uhr2sP6+21mVJUrwr05PaTXNpKicSp/&#13;&#10;wdWQdJ9qUtLJQ0aVCxBI42jYMAVZLEXB+hvyP6+5Y5f3oKViDDgOsEfdf28uZBLduhNa1+f+odDJ&#13;&#10;212NjtxYDIYfLSDLRZiB6auiqJGm+4hlsNLliT9bEG/BF/Z/vW6Q3Ns0E3cJBQ1zX7fWnl1GPt1y&#13;&#10;buGzbxDue3A27WzBkK40sPMUp9nVZXYFDTwZpGo1RIY41p7RgjQI7COxF/7IHBP+P59xFuUSLP2A&#13;&#10;Bes+OS724m2kpdks5OqpHmfi/n/g6Q9ZLMlOVWQp9NN7m5bi/wDr/wCPstkYhDToW2scbzAuta9B&#13;&#10;wauQ105ZuVa3Jtci319kniHxCeh8bZPo1UCnSxxmVWMDX9T9dJFjb/W/3n2YwXIAoc06C+47a8jV&#13;&#10;j6l1udpoomYzRgG/Gpi99P0HPt2S6RMswJPADpNabNPI9FSgHE9c9oZ1RkXVyEjlYFBf8fgWv79t&#13;&#10;9zSTQTQHqnNOzH6EMBUqBWn+foXqgieFgOQ6Hk/j/W4Hs/koVoD5dRhDWGaiilKdFl3xjfs8k0yr&#13;&#10;aOQEcWHqJut7f737Bm6Q+HJrHn1kBynuH1VjoYkkUHSLtx9B7KehX556GHY2V81MkDsdUdksT+Qf&#13;&#10;rf2JdtnMkek+XUX827d4U5lQUDdLHNUorKSRG5ulvx9CDa4/H09rpk8SMg9Bfa7k21wrDyPRaMkk&#13;&#10;uIyjlPoGNxfhrEG/+v7BU+q1uNS+fHqeLN03GxBYDI6VtDWx1cYkQ3Y6da3+nHszhlEqgjoP3dq9&#13;&#10;vJ4Z4eXXVfSR1cTBv84Fupt+bcG/vc0QlTT1u0uXtpARlTx6Q0sTwO0cg0spta/4P5HsmdDGxXoV&#13;&#10;RyLMgdeB6x3P9P8AY396r17Qa9de9dOde9+631yH0/2PvY6acZ68ePx9fr72TTqqrq66v7rXp0qD&#13;&#10;13qP9B/tvfq9e0jroH8G1/x/j7tx6aIKnrx+v++/p7qenVNR11cj6Ae9g9aZa8OuQa/1sP8AW9+q&#13;&#10;OqFWPl1ytf3vHWgG8uuB+v8AsB/vfvR6uhJrXrib3Fvpbn/Dn20QNY6c65f0/r/xH49ude6xOV/2&#13;&#10;II4/wt/X209Pz691iP1PtvrfXXvfXuurWJP9R9P+J9+63XFOumvYAfkge/da6wEWNj730/117917&#13;&#10;r3v3Xuve/de697917r3v3Xuve9HI691kKni+nT9bfnkf09tGvA9V6w3Km1zwb/8AFPp7pULxPXuu&#13;&#10;idXJ97wc9e65aDYEX+hPP0sOePftPzPXuuHvfXuve/de64s1v9f37qyoWFR1huTyfr790oUUAHXv&#13;&#10;99+P+J96PDrfQ49O7vOLyH2FRKRHIxQa2FrE2Xj2LeWdxEc/gtwrTqKfcvlxdysTexCrKK/4ejRb&#13;&#10;rxcGfwtRA4Ei1EBtxe+oekj/AHgD2Ob6Fbu3MZ4MD1j/AMu7jNsu6R3KAqyMKiv8+iHZjGy4nI1d&#13;&#10;BMvNPK6qf9Ul9Ktf/iPcS3ML20zQfwnrL3br6K+s47qH4XH8/P8An02n+ot+bG34/qPaWp4dLq16&#13;&#10;wsoHI/2PupWhr17rj731rp5wm3M3uSqWlw9BNVNca5v83SRKeNU07cD/AFuT/QH2qtbC8v5BFarX&#13;&#10;1NMAfb0W7pvW17Jbm43OZY1AwvFyfkBk9GZ2V0LQ0YhrNwMMnVgBzARpx8RPqUaCLuRzy1ufx7HO&#13;&#10;2cqW0NJbomRvStV/n1BPNPu/czg2myAwx8NVf1KfMj4fyz0N0hwm3qUj/J4o6dOLLHFDDGouf9SF&#13;&#10;AH+t7E7m3tErgAf5Oori/e2+XOohnZzxqSzGvrxJ6LlvfvelgaWh26q5GoRmRqm+ihgIH9gry5B/&#13;&#10;1IA/qfYL3fm+CAmGyHiMME/hH5efy6mvlb2oldRdb3WJTQhK1k/21PhB+fRZMzn8vuGsNZl62Wsm&#13;&#10;Y3VWe0Man6JFAvpUf6w/2PuPru/ur6QSXDluOOAFflwH+Xqb9u2ux2iAW23xCJR8hU/OvE9RFFwb&#13;&#10;88/8QPz7ZUkHpcDTh1nTkWNrg8cfj8H2sWjrT0691hPBAP5Nv9j7ZdtND1vrkBb22z6hTrVeu/dQ&#13;&#10;pPDrXXV/dxGfPrdOvfX3TUwPHr3XRHt5XDYPHrdeve7FgOPXuvWPuutfXr1euvdwaio6913f/Ae6&#13;&#10;6fmevdde7de697917r3v3Xuve/de67H190f4T149eP8AT3WNad3Wh12Rf3VGC+XXq9d+6samvWuv&#13;&#10;H6H/AIn6f7H3rr3WEm4IFh9L8/Wx/s+9hjUdbHxCuaEdWEfE/tFqmmfZ2SnIqKIqaB5JfVLDf0qo&#13;&#10;NuR9D7mjkDfTPGNvuD3Jw+zPWGv3jPb/AMN/602MfZJiWnk3l0bPsza8WZxf8YpowZY08dYgUEFL&#13;&#10;cni/PsfbvZfUQfUIKEcfmPXrHDkHmF9r3A7Vct2uaoT5Gv8AsdVl9nbWfE5F6+GM/bzOVkOkn1N+&#13;&#10;lrj/AG3uGt+sTDL46fCcn/Z6z95C5hTc9vFrIw8RafsHQU24vbj2H+pD669+69WnDp621UmkzlE3&#13;&#10;p0yyeFwTYaXXi5uPyB7V2Enh3S+hx0W73b/UbTKtcgah+Xn0Iu+qb7rCtKAt4Whl455UgGx+v6T/&#13;&#10;AL37Od2h8WzYjyz0COUJ/A3Pwv4gf9X8ugQ0f1INv8OPYPp1Kmrrg8Y5NiSbm4F/9491K0yOtg16&#13;&#10;iyjTf8kkXt/r/n3Wma9OJlgD1ELMkiumoOrB1ZfpqH0J/wBt7bclSGTBBr084VlKtwOOhUxGTiyl&#13;&#10;CCwtIFEcqsb34tcD2JbW5+phq3EcegXuFlJZXIZeFajoP83jWx9YdJvTysXiI4C88pb2HtwtPp5K&#13;&#10;p8LZ+zoUbddfVQajxHTT7Lel3XBvqBe3+w+thyPahPhHVhw65Rr6iQ355H1/2F/+I93HHr3Uj2/1&#13;&#10;rrw/1r/4e/dVb4T10SByf6+6swUVPVuu1e62U3BP1H+H497FONeqGMManrlpOnV+Pe+tBqNo64i5&#13;&#10;BNvp/wAV9+6trWtCeuSkA8/77/Ye/dNOp+IcOspAIt+D790314Cwt7917riSR6VHJBt+Bf37rYoT&#13;&#10;3df/0ajcF8odzZrcmO2rgMdVz0stSlK2YMxg/aZtPl8bKfza1/r/AK3vPu35uup7oWVuhYVpqrSv&#13;&#10;z64ebv7C7LtOwzcwbzMquFLiHTXPpX/Njq2bpbHZNqCGnFRNW5OveMzSane/ksNIP4Fzxb6+5Qtw&#13;&#10;y2yajVqknz4jrn17j3FpLf8A6UYSNMKvn9tOlf8AL347bxynSFRTbXzK4rdldNFk45ZGAphLQqZK&#13;&#10;ajrET1BH51Ot2Uf2WF1JbvFrPuG2y2di/hy4Kk8KjND8vXpd7J87bRyjz/Z7pzPB9TY0aN0UdyiT&#13;&#10;BZfVh5AkVOO00I1VO5d0ZLclfNtPd+3KrZnYG2HqKfPUM94qCtqKYCMVuMinsRFOgEqMCysrBlZg&#13;&#10;w943b9fTX0hsb6EwXMJOscFYjzAPlTIPD0Jx13W9r+XrDYLVOZuWr9dz2a/CtbuMyIrZKSEfijaq&#13;&#10;EEKwpRlUqaljqT4GKSgq/wDQHnj6X/3qx9g1mZVz1kBD+sokT4Wz+R6gPK78Hgf0HA/r7Y1E48ul&#13;&#10;YjVc8T1j97BHAdX6zRxFzx+D9LE+9qvpgdNvJp6fKXGM+lj9Cf6GxPH19qViqMDonuNwRCR59On8&#13;&#10;NIGoKLfQ2/Fv8D7d8JqVp/g6Lf3hqNCeobxi9iF9PHA08D88e22FB0sDmlQenWghUFGCj1fXjj1c&#13;&#10;e34Fqw6K76ZjVa9CNi5DTBJIXMb3BDIzA/UezqMtHTScjoDbgqzsyyioOCOlRX77zRx7UAqnItYO&#13;&#10;TdlX88/7D2tk3S48PwycDoO2XJu0rfi9EYHy9SegPzVVLVyyNJK8khDamZyw9X9frx7DFy7O5JOe&#13;&#10;pf2e3ito1RF0qPTpHSRupNxe35H0/wBsPaAq1ehSjxkDFesXHPP+H9P999fdcefDp8nGOlzsjYOc&#13;&#10;3vkEpMZAxj1LrqPokYb8g/Q2F/Znt+13O4yeHFgDz6BvN/Oe0cpWLXN+9WAwK5P5dH22D8WceaMv&#13;&#10;UQSZOrigMlQ6rrSNUX1E/gW/r7k3beTIFTvBdgKnz6wy5x+8PuMt3pt2FvEx0qK0J9K/5OmDeXSm&#13;&#10;5mpZDg+vqqOmVZHFXkxHQTTBLhTR0E5WZwxuQxVRbkXHtLuGwXLKfp7ai8Ktj9grXo85X91tkjuU&#13;&#10;/fG8qZKjsiJkAJpiR11IKegJYcDTooWd2tWYqasp6qmlpKyjcJVUMyMsiF11hrHm3sCXdhJbs6sK&#13;&#10;MlKj0B4dZNbPzHbbjHFPC4kimBKSLwanH8x86dICpp9JLIBY8spFrH68A+yylePl0NoJ9WG6bTwS&#13;&#10;B9PacinHozB4D5dRveurddre/H1/3x96FanrRAYU6UVHOw0HV+LHj/D6e1amg6I7uEZqPXp4P7in&#13;&#10;USSVBDH6/S4F/b7UZAfTorXtYdJ2tiupt+L2+v0H5/2/tLItVI6PbWTpm9pwKCnRp1zRTcH8f74e&#13;&#10;99e6y+/de697917r3v3Xuve/de697917rmiuzegc/wBfwP8AH3dV1H5dNSOoUhjTp2hpB6Sbu5t6&#13;&#10;ebAnkn28Big6KZ7k5CmgHTvFRMbF/wDCwX8W/B9uBKmnRVJdpUgft6dI6VUClvwQdI4/H5PtYkAU&#13;&#10;an4dF7zu9V49SPNGgOk2P+FxYf4H3YyqML0yELHqFLXJEeTewFyOW5N/9f2yZiDXpWlnJIMY6a58&#13;&#10;yr3CN+CODe3H+q90edzw6MIdrKHvFa9MM9W0jBlZrqSQbng/19pHYjgejyC1RFIIqCOlPgN8ZjAz&#13;&#10;Ry0s8gKG4s5HB+o59q7Xcp7VtSHoPb1yftm8QtHOgNR5j/Vn59GJx3YVZk8fHNUSNLKyK2os1tRX&#13;&#10;/ff09i6HdZbiEO/E9QXfckW233pjt1CqOI6T+Wk+/SoqpHu7aXJDj9SenVz/AFFvbFx+qpkrw6O9&#13;&#10;qjFk0dsBgY/b0HeQqiYQGPALFiDzzwT7Jp5AI+hxYW36vDoJqiUmoldSReQsDf8Ax+vsiZiGJ6ku&#13;&#10;CNRAqH0HXIV1SoIEhA+pt78ZGpXrTWdu3FeP8+ohmkmJaVmd7kamP1A/p7YDO549PrEsa0QADpwx&#13;&#10;tZLRVkEyOyhXVTY8aSefb8EjQyB69Ir60jurZ4iAajz6Mth8iKykha5AdF/ofVpt7GlvMJow3y6g&#13;&#10;LdLH6S7aOlM+XSN31ivuaF5AhLR3sbC4tyCfZfutv4kWqnDoV8nbkbe6EbHDY6ANuNSH9QupFvyO&#13;&#10;D7CBBB6mQEGjeR6Um1sg1Hk1TUQkpUW49LA/1/x9rrGcxygevRFzDZreWBI+Jeh8jZZqYf4r9fr/&#13;&#10;AGbW49iod/nx6hpwYZaenQH7/wAUY5fuAv4vcDkH/Yf19hfebYKvidSxyff+LE0LdB7jK56OVSSf&#13;&#10;GWAcfkAfkeyW2uDE+eHQ0vLZbhKEdCHFMJIldLAPpb+pFwTb2fI+pQw6B8sTRSFH4r02ZOiWqjaR&#13;&#10;APKq/UAXYfm/+HtPcwK61pnpft92bdhGx7T/AIekawIJDAgg2Ita1vxb2UU09vp0Jqg59esZcKbf&#13;&#10;n/D8f7H3RmCnhnq1Ouwwb+1z/sQTx7sGHXuu/dutEVFD17/bn/XJ9+r69V00+Hrs2/At/sb+/dX6&#13;&#10;69+691737r3XfJ/3r/Yf4e9jqj8Ou9I/qf8AePfsdVBY8Ovaf8T/ALx73Qda1t1x916dGR17/Yn/&#13;&#10;AG59+r1oKAa9e9+6t10SFHJ/2H591JA691gZtR+ntkmpr1vrj7117r3vfXuve/de6xuD+oG3Fv8A&#13;&#10;iffh04hFKdYib8n3vq/XXv3Xuve/de697917r3v3XuvHj6+9VHXqjr3v3Dr3XYuDa3P596NCOtHr&#13;&#10;zLzqJufqeb8D21SuetdYzb8fT/jfv32de68GYH+v+v7r3j7Ovddfm/vZ4jr3Xve+vdcGBNrW4v79&#13;&#10;14Ghr1gYN+DyDfn8/wCHupDVwelYIIr1y+nPu3Xus1BVvjshBVIxQrIp9I+q3uS1v8ffoZWgnEg8&#13;&#10;j0nu4FubdoXAIYUz5dHh2ZuePM4Wn1SXljjCGxNydP1Nz7lfb70XVsKny/ydYpc18vvtW6O4HaxN&#13;&#10;KcOPQLds4MiePK06X/sz6Rcst+SxH1HsMcx2laXCDhx+zqVfbrdtdudulx6fl0B+kk8C/wDS1r/7&#13;&#10;YewrUeXUrVHr1LocbXZOdaWgpJqud/T44ULkX49Z+ij/AFyPbkUMly3hwqWPy6TXd7aWUJmu5BGg&#13;&#10;8z/k9eh12j0m0/iqdyOXLcjHwMyxqDe/3E68sbfhePx7FW3cqAkS3tDX8K/5eoh5k90orcNDsqgn&#13;&#10;ylbP+8rw/M9GTxeMwe3aSGmgip6eOEAJTwhEQfnnQOf8SfY1ggtrRdEQCgdQbuV/u293TTTOzFzk&#13;&#10;k1/Z8v5dBpvvvLAbaSWjppRX5EKVWho2DFGvwKmUelB+SOSf8PZBu/NVltylAdcvkqmv7T5dDblT&#13;&#10;2q3TeHW5uv0YfNnHH7F8/wAxQ9E+3Z2HubeMrfxGranor3jx1KzJTL/hLY3kP+L+4z3Lfdw3RqTH&#13;&#10;TH/AP8p8+sj+X+Utm5bjUWMQaSmZGy35H8PyA6SCAaAAB/xsn2T9CBvi6lJEQQfzYH/gt/z7dCgZ&#13;&#10;6r1IF7er8cf1493AqaDrXXEEg8XB/r7Vg0yOrdeH1BI5tyf6H2zIRSnWj1yJ9+WMEVPXgOuPt3rf&#13;&#10;Xf8AT3UA6ifs69117seHXuuyfdFQAZ6912Pbb6eA60evX96CNXPXqdcfb4FBTrfXZ96QELQ9e669&#13;&#10;2691737r3Xvfuvde9+691737r3Xvfuvdc7+0xUjj1rr3vQBOB1rronjj6/j/AF/x73pb063TriBa&#13;&#10;x/wOrn/D3rrXSh2tuWt2pnsbncfIyy0VQjyBSy+SEMDLGbfXjkA+zDa7+Xbb1LqIntOQPMf7HRNv&#13;&#10;+zWvMG0T7TeKGWVSKnyPkerpus934/fG16GvRhPBkKRVqE4NpGjsdQubH+v+PvJvZtwh3OxWRDUM&#13;&#10;v+Hrlrz/AMrX3J/MM1k40tE9UNPKtRT8ui79w7CWCatpHh1QTB5aV7AqysC9r/4Hj2Fd/wBsClkP&#13;&#10;wtw6m/2x5yM8cVyrUdSA329EBytBNiq6ooZ10lHIUm/qUklbX9xTcQvbyGN89ZnbfdxX9sl3HQhh&#13;&#10;5eR6azx7THpeoqadZKaTw1EEw+sU0b2/HDgn3pG0yK/oR+zz63Ohe3eMeakdD1XQLX4OUWRhNAws&#13;&#10;RdRqiOkgf7EexlMomtifIr1DtrIbLdxQmquKftp0XcxstwQeOL/63/IvYFKFaj0x1NAIOR59cPdf&#13;&#10;s631gZASbjj6D8D/AHn3QqPiPHq4NeokiCzDjjg2+hvwfbdakjpxSQcdZsNkXx1WrX/akIjlA5Fi&#13;&#10;dKmw/p7vZ3Bt56Nwbpu/tUuoSrDI4fb0IuSoYcpQlQQX0CWFx9dX+259n9zCt1DT9nQWs7l7G8Or&#13;&#10;C8D0FLo0crRuLSIxV/8AE/1PsIyR+ExRuI6GaNrQOPPrg315+ljf3dCCtOnB1njQ8Dkkf70bfn2o&#13;&#10;RfPrRIHHrNo9P+IHA/417v0zr7/l1x5HP09+6uWVu2vHriefrzf63596NPPqwFBQddaF4GkWBuBb&#13;&#10;i/8AW3vWlfTrfXMX5UX5+o/1vduGOqNpU6yOuY9KkMpJs3PAHP0F/fumiavWvWP37pR1kVvwfx9P&#13;&#10;8P8AD37pl0zVeuJc6rj6fTkD6cX4Pv3WhGSM4PXYLHkcWJN783PFv9a3v3WvD8iR1//So86u/wA5&#13;&#10;D/xaP+Bf/KD/AMXP9a/57/avedOyfCPh+Ly+Lrjx7hf6L/bfAPi/s+H+qvV2fxZ/4uGK/wCPo/zi&#13;&#10;/wDAn/N/o/5R/wDiPcu2P+4/nw/F/k65p+739v8A6Bx/0P4/z+fRtu1f11H/AB9H/Adf+Lj/AMBf&#13;&#10;0f2P8P8AiPb8fEcPz4fn1Ddn/uanD8PH/Vx/y9avf80j/mY3XX/Hpf8AFryf/Fs/4/r/AIFL/wAX&#13;&#10;3/q3f8qf/Nzz+4G94P8Akp2v9n+P4P7bj/on9H0+deu2v93/AP8AKlb7/uX/AG0X9p/yTvgP9j/y&#13;&#10;8f7/AP6Hg9Vmbh+tN/mf8yv0/wA79T+v/H/Vf439xHe8Rw4D7fz+fWdPL3+i/Fx/F8Pn8P8Aq4U6&#13;&#10;TP8At/oPr/re0w4DoR+Q6696HE9e6d6P6j6fn/e/z7VJw6LrngePS2pP80n6Pz9Pr7X2/DoJXf8A&#13;&#10;aHj+fUk/Rvr/AL4fj2+/wnpIOPSYm/zzf65/1v1ey5uhFH/Zjp9o/wDNx/T9Sf74+1Fvx/zfn0T3&#13;&#10;nxtx6WdL/mR9fr+P9b2aD/V69BZ/ibh5cf8AV+3ppq/rJ/nP7X+v9D/vHtt/P7Ol1v8AEvD8ukNU&#13;&#10;/rl+v0P6vr/sPZI3xdDWD4V+zy6bJPoPp/vh/vr+/dGMXDz/ANXp1Af9S/5n9S/q+n4/V/h/X2nb&#13;&#10;4jw6Wx/CePHy4/l1YR8cv+LbH/xZP80n/AP/ADv6f92f4+5W5V/sm+Dh5cesIPfP/kp/6PxPxfD+&#13;&#10;XVvPxz/4tu5v+LL/AMAh/wAAP+Pp/Uf+Ld/h/wATb3Mewf7jtw/L4vPrm97yf7m2P9t8f+i/7jcP&#13;&#10;9E6B3f3/ABcqv/gd/wACG/4vv/F0/wCn/wDtXss3D+2bj/tuP+r06kflX/cGP+z+Ff7D+y4fh6q5&#13;&#10;78/5mPV/8AP+LNRf5j6/Vv8Agd/tX9P9p9xDzR/yU2+H4Rw+z8Xz66Beyn/KkJ/af27/ABfav9n/&#13;&#10;AEfX+l0Uet/z8/6f8436f0/X+z7AMnxn/J1kzb/CnHgPt/1f7HSdl/zj/p/Uf0/p/wBh7Tvx6EEX&#13;&#10;wDj+fUP23071yT9X++/3j37r3TxSf5tf9dvaocR+XRRc/Gfs6UA/zY+v6fz7fHwH7eiZvj/Mf5Om&#13;&#10;ir+sn0+h/wB8fbDcejW34jj0wp9D/rn2l6Ohw65+/db697917r3v3Xuve/de697917r35/31vex1&#13;&#10;VuHn+XTpT/Rf0f7D/or/AIj28nw9Flx+fT7S/Vv0/j9P+t7UJ8I4dEtx+fTxF/yB9P7P1/339fau&#13;&#10;PieHHoqm+Lr030H6v9h9P9j71L+f+r06onHpsl+h/V+Pp9f9h/h7TNx6MYvLh/k/1evTDV/n/PfQ&#13;&#10;/wDBvp+f8PbLdHtrw8v8vTMv++t9Pqfp/j/X2nbj5/n0ZHj+Hrv3Xp7r3v3W+hf2t/xbYv8AgR+j&#13;&#10;+z+n/Y+xFaf2A4/6vTqKOYv+Si3w9Kdv+A8v+c+h/V+j9J/X/wAR7WD4Tx/1f5eiBf7Zfh/y9B3k&#13;&#10;f82f85+lvr9P+R+yi44dDex/tRw8ug5k/Ufp+o/T6/X8+yluJ6HqfCOsR+h/1j/vXuv4erDj1x/C&#13;&#10;/T9X4+v0/PtkcD04euf5H1+v4+v+w9uH4R1TyPQ/7M/4tcX+d+i/5z/oj2Ltt/s1+zqFOaf9zm+H&#13;&#10;j5dPOc/4ATfT9H9v6fp/PtVef2B4fn0UbL/uWvH4vw9Flq/+Bc/6f86/6P0+wPN/aeXWQVv/ALjp&#13;&#10;9nn11Sf8Dqf9f+dj/wA3+r9XvUP9oOtXX+4j8OB48OjHYn/gJH9f0/2vr9PYwh+Acf8AL1Be4f7l&#13;&#10;vw4+XDpFb+/4B/7r+n5/X9P7Pss3X+w8vz6FvJ3+5n4v8n/F/wCTovq/qb/ffn2C/M/aepgby6Xe&#13;&#10;E/4Cf7t+q/5z9P8AsP8AD/iPZ9Zf2fn/AJOgtun9v5flx/Pp5H9r9P8Avj+Pap+HRd5jpC5T/gXL&#13;&#10;+j8/5r/ff7b2R3PxH/J/l6F9h/uMOPl8XTSfqf8Aifr/ALH2j6UDrkv1X6fn6fX/AGPvfW+s/tR1&#13;&#10;rr3v3Xuve/de697917r3v3Xuve/de697917rmPoPr9Pz9f8AY+7dJ+uH5P0/2H/E+9Hq8fn173rp&#13;&#10;3r3v3XusMn1H+t/xPtp+PXh1j90631737r3Xvfuvde9+6914+/dbXj1F976e697917r3v3Xuve/d&#13;&#10;e697917rx/Uv0+g+vtk8eq9dj6+3G+Hqx4def6H/AFv+J9tHh59V8usY+h+v/Ef7H34cOvdde/de&#13;&#10;697917r3v3Xuve/de697917rA36j/r+/dKE+Hrr37q/XFvof9Y+6P1V/gPRj+pv8x/yk/pT9X+b9&#13;&#10;jvl/+xHHqF/cb4x8P5celZv7/i0VX+b/AM03+e/2P6fZhvH+4zcPz6DvJf8AyU0+L8v8vRVm/wCJ&#13;&#10;X/W+n4/2n+vuPT8X+qnWQEfnw/Pj/wAX0Z/qj/i0p/xYf1/8oP8AwJ/6rP8Am5/T/afY72T/AHGH&#13;&#10;9n/teP8AtuoI9xv9zR/uRwPxfBwPw9DzH/wGH6P+nP0+v+9+xaf7P/N1DJ+IcOHnw6CfsX/iwZT/&#13;&#10;AI+T9J/4sv8AwL+v4/5s/wDHT/D2H93/ANwn/tOH+h8fz6kXkT/krL/uN5f23+T+l6fPohM3+fk/&#13;&#10;zn+df/O/53/p57g9v7Q8eJ+Ljx8+srV/sBw8vh4dc/anrXUpP7P+w+nvXTLfEenBf9j+kfX/AFz7&#13;&#10;UdU67P097X4h1sdcfanrfXIe2JPi60euj9fbqfCOtjh14/j3RPPj1ode/A97X+0PW/Prr2517r3u&#13;&#10;v7et9c/99/yL2z+L/P1Trh7UdW697917r3v3Xuve/de697917r3v3Xuve/de697917r3v3Xuux7b&#13;&#10;k+HrR67PukfxdeHXQ+vt48D1vrs/Q/6x/wB69puq9Yh/Z/4Mf9b9P597Xgfs636/Z1Zj8Pf+PSqv&#13;&#10;+Ln/AJz/AJSP+AP+c/5Rfc8e3n/JLPx/nw4Dh/k6wT+83/ysEX9lwPw/H5/F0YjuP/i14/8A4DfU&#13;&#10;/q/4EfQ/T/afYr33+wXh+fHqFvbD/kpT/H+Xw/8AF9Vidpf8XpP+An9r/M/r+n9v3DW+f2/l+XWf&#13;&#10;3IH/ACSD8XH8X+T5dBe34/1/+I9kR4dD9fiHXvw3+t/xI908+njw6MJi/wDix0//ACxi/X/yzH6v&#13;&#10;8fY2i/3DX7B/g6hG+/5LT/6fy+3oAKr/AD9V+n/Oz/T9H+cP+b/w/p7BU3xtw4nh9vU0239gnH4R&#13;&#10;x48Om/2n6f64v+n/AH1/9h7o3l1ZePUOf9R+n1X6fT9PtvzPT0fxDpr/AA3+uP8Aoc/T2kf4x0+/&#13;&#10;w9Czg/8AgBSf5z/Nf7t/V9f969i21/3EXj+fQK3L/chuHSBz3/F2n/zf0H+a+n/IXsObl/uQeHnw&#13;&#10;6FG3/wC4qceHn0zN9R9P0t9fp+PaOPgfy6XDqbH/ALH6D6/X/Y+1q/D01L5dcn/H+v8A8hfX8e99&#13;&#10;NL8Q66b9I/4n9X1/Hv3W0+IdY/fulPXvevPr3XNPr+f+I/2PvfTMv+r065P9P99/T37ptfi6xe/d&#13;&#10;Kuve/de697917rmP0v8A6x/3r37piXiOv//ZUEsDBBQABgAIAAAAIQDbXv4w4wAAABMBAAAPAAAA&#13;&#10;ZHJzL2Rvd25yZXYueG1sTE9Nb8IwDL1P2n+IjLQbpO2iAqUp2mAT57FJXE1r2oom6ZoA3b+fOW0X&#13;&#10;61l+fh/5ejSduNLgW2c1xLMIBNnSVa2tNXx9vk8XIHxAW2HnLGn4IQ/r4vEhx6xyN/tB132oBYtY&#13;&#10;n6GGJoQ+k9KXDRn0M9eT5dvJDQYDr0MtqwFvLG46mURRKg22lh0a7GnTUHneX4yG+Xe92+6S06uy&#13;&#10;EmlQGB3eNmetnybjdsXjZQUi0Bj+PuDegfNDwcGO7mIrLzoN08UyYSoDtUwViDslVnEK4sgoeZ4r&#13;&#10;kEUu/3cpfgEAAP//AwBQSwMEFAAGAAgAAAAhADedwRi6AAAAIQEAABkAAABkcnMvX3JlbHMvZTJv&#13;&#10;RG9jLnhtbC5yZWxzhI/LCsIwEEX3gv8QZm/TuhCRpm5EcCv1A4ZkmkabB0kU+/cG3CgILude7jlM&#13;&#10;u3/aiT0oJuOdgKaqgZGTXhmnBVz642oLLGV0CifvSMBMCfbdctGeacJcRmk0IbFCcUnAmHPYcZ7k&#13;&#10;SBZT5QO50gw+WszljJoHlDfUxNd1veHxkwHdF5OdlIB4Ug2wfg7F/J/th8FIOnh5t+TyDwU3trgL&#13;&#10;EKOmLMCSMvgOm+oaNPCu5V+PdS8AAAD//wMAUEsBAi0AFAAGAAgAAAAhANr2PfsNAQAAFAIAABMA&#13;&#10;AAAAAAAAAAAAAAAAAAAAAFtDb250ZW50X1R5cGVzXS54bWxQSwECLQAUAAYACAAAACEAOP0h/9YA&#13;&#10;AACUAQAACwAAAAAAAAAAAAAAAAA+AQAAX3JlbHMvLnJlbHNQSwECLQAUAAYACAAAACEAbZnD1fkC&#13;&#10;AABPBgAADgAAAAAAAAAAAAAAAAA9AgAAZHJzL2Uyb0RvYy54bWxQSwECLQAKAAAAAAAAACEAxmYZ&#13;&#10;oyNaFgAjWhYAFAAAAAAAAAAAAAAAAABiBQAAZHJzL21lZGlhL2ltYWdlMS5qcGdQSwECLQAUAAYA&#13;&#10;CAAAACEA217+MOMAAAATAQAADwAAAAAAAAAAAAAAAAC3XxYAZHJzL2Rvd25yZXYueG1sUEsBAi0A&#13;&#10;FAAGAAgAAAAhADedwRi6AAAAIQEAABkAAAAAAAAAAAAAAAAAx2AWAGRycy9fcmVscy9lMm9Eb2Mu&#13;&#10;eG1sLnJlbHNQSwUGAAAAAAYABgB8AQAAuGEWAAAA&#13;&#10;" stroked="f" strokeweight="1pt">
                <v:fill r:id="rId10" o:title="" recolor="t" rotate="t" type="frame"/>
              </v:rect>
            </w:pict>
          </mc:Fallback>
        </mc:AlternateContent>
      </w:r>
    </w:p>
    <w:sdt>
      <w:sdtPr>
        <w:id w:val="309139949"/>
        <w:docPartObj>
          <w:docPartGallery w:val="Cover Pages"/>
          <w:docPartUnique/>
        </w:docPartObj>
      </w:sdtPr>
      <w:sdtEndPr/>
      <w:sdtContent>
        <w:p w14:paraId="557CDFC8" w14:textId="463CF46E" w:rsidR="00D061A2" w:rsidRDefault="00D061A2" w:rsidP="00D061A2"/>
        <w:p w14:paraId="32A1E8FA" w14:textId="4FA38DB4" w:rsidR="00D061A2" w:rsidRPr="000F3E15" w:rsidRDefault="00140F9B" w:rsidP="00D061A2">
          <w:pPr>
            <w:pStyle w:val="Heading1"/>
            <w:rPr>
              <w:sz w:val="36"/>
              <w:szCs w:val="36"/>
            </w:rPr>
          </w:pPr>
          <w:r>
            <w:rPr>
              <w:noProof/>
            </w:rPr>
            <mc:AlternateContent>
              <mc:Choice Requires="wps">
                <w:drawing>
                  <wp:anchor distT="0" distB="0" distL="114300" distR="114300" simplePos="0" relativeHeight="251659264" behindDoc="0" locked="0" layoutInCell="1" allowOverlap="1" wp14:anchorId="225E99D6" wp14:editId="4F2B4974">
                    <wp:simplePos x="0" y="0"/>
                    <wp:positionH relativeFrom="column">
                      <wp:posOffset>-233815</wp:posOffset>
                    </wp:positionH>
                    <wp:positionV relativeFrom="paragraph">
                      <wp:posOffset>7613015</wp:posOffset>
                    </wp:positionV>
                    <wp:extent cx="7406640" cy="566420"/>
                    <wp:effectExtent l="0" t="0" r="0" b="0"/>
                    <wp:wrapNone/>
                    <wp:docPr id="450" name="Text Box 450" title="Title text box"/>
                    <wp:cNvGraphicFramePr/>
                    <a:graphic xmlns:a="http://schemas.openxmlformats.org/drawingml/2006/main">
                      <a:graphicData uri="http://schemas.microsoft.com/office/word/2010/wordprocessingShape">
                        <wps:wsp>
                          <wps:cNvSpPr txBox="1"/>
                          <wps:spPr>
                            <a:xfrm>
                              <a:off x="0" y="0"/>
                              <a:ext cx="7406640" cy="566420"/>
                            </a:xfrm>
                            <a:prstGeom prst="rect">
                              <a:avLst/>
                            </a:prstGeom>
                            <a:noFill/>
                            <a:ln w="6350">
                              <a:noFill/>
                            </a:ln>
                          </wps:spPr>
                          <wps:txbx>
                            <w:txbxContent>
                              <w:sdt>
                                <w:sdtPr>
                                  <w:rPr>
                                    <w:rFonts w:eastAsiaTheme="minorHAnsi"/>
                                    <w:sz w:val="52"/>
                                    <w:szCs w:val="52"/>
                                  </w:rPr>
                                  <w:alias w:val="Title"/>
                                  <w:tag w:val=""/>
                                  <w:id w:val="156582864"/>
                                  <w:dataBinding w:prefixMappings="xmlns:ns0='http://purl.org/dc/elements/1.1/' xmlns:ns1='http://schemas.openxmlformats.org/package/2006/metadata/core-properties' " w:xpath="/ns1:coreProperties[1]/ns0:title[1]" w:storeItemID="{6C3C8BC8-F283-45AE-878A-BAB7291924A1}"/>
                                  <w15:appearance w15:val="hidden"/>
                                  <w:text/>
                                </w:sdtPr>
                                <w:sdtEndPr/>
                                <w:sdtContent>
                                  <w:p w14:paraId="4FEF6254" w14:textId="3F6CA738" w:rsidR="00D061A2" w:rsidRPr="005544F0" w:rsidRDefault="00D061A2" w:rsidP="00D061A2">
                                    <w:pPr>
                                      <w:pStyle w:val="Title"/>
                                      <w:ind w:left="-567"/>
                                      <w:rPr>
                                        <w:caps/>
                                        <w:spacing w:val="160"/>
                                      </w:rPr>
                                    </w:pPr>
                                    <w:r>
                                      <w:rPr>
                                        <w:rFonts w:eastAsiaTheme="minorHAnsi"/>
                                        <w:sz w:val="52"/>
                                        <w:szCs w:val="52"/>
                                      </w:rPr>
                                      <w:t xml:space="preserve">Rapier </w:t>
                                    </w:r>
                                    <w:r w:rsidR="0008456D">
                                      <w:rPr>
                                        <w:rFonts w:eastAsiaTheme="minorHAnsi"/>
                                        <w:sz w:val="52"/>
                                        <w:szCs w:val="52"/>
                                      </w:rPr>
                                      <w:t>50</w:t>
                                    </w:r>
                                    <w:r>
                                      <w:rPr>
                                        <w:rFonts w:eastAsiaTheme="minorHAnsi"/>
                                        <w:sz w:val="52"/>
                                        <w:szCs w:val="52"/>
                                      </w:rPr>
                                      <w:t xml:space="preserve"> User Manual Set up</w:t>
                                    </w:r>
                                  </w:p>
                                </w:sdtContent>
                              </w:sdt>
                            </w:txbxContent>
                          </wps:txbx>
                          <wps:bodyPr rot="0" spcFirstLastPara="0" vertOverflow="overflow" horzOverflow="overflow" vert="horz" wrap="square" lIns="36576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5E99D6" id="_x0000_t202" coordsize="21600,21600" o:spt="202" path="m,l,21600r21600,l21600,xe">
                    <v:stroke joinstyle="miter"/>
                    <v:path gradientshapeok="t" o:connecttype="rect"/>
                  </v:shapetype>
                  <v:shape id="Text Box 450" o:spid="_x0000_s1026" type="#_x0000_t202" alt="Title: Title text box" style="position:absolute;margin-left:-18.4pt;margin-top:599.45pt;width:583.2pt;height:44.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DIB6PwIAAG8EAAAOAAAAZHJzL2Uyb0RvYy54bWysVE1PGzEQvVfqf7B8bzaBJNCIDUpBVJUQ&#13;&#10;IEHF2fF6k5W8HteesEt/fZ+9CVDaU9WLdzwzno/3ZvbsvG+teDIhNuRKORmNpTBOU9W4TSm/P1x9&#13;&#10;OpUisnKVsuRMKZ9NlOfLjx/OOr8wR7QlW5kgEMTFRedLuWX2i6KIemtaFUfkjYOxptAqxjVsiiqo&#13;&#10;DtFbWxyNx/Oio1D5QNrECO3lYJTLHL+ujebbuo6GhS0lauN8hnyu01ksz9RiE5TfNnpfhvqHKlrV&#13;&#10;OCR9CXWpWIldaP4I1TY6UKSaR5raguq60Sb3gG4m43fd3G+VN7kXgBP9C0zx/4XVN093QTRVKacz&#13;&#10;4ONUC5IeTM/iC/Ui67hhm5TpIziZ1tQn4DofF3h/7xGBe/hjAA76CGXCo69Dm77oVMCOFM8vsKdQ&#13;&#10;GsqT6Xg+n8KkYZtBPMq8FK+vfYj81VArklDKAFoz2urpOjIqgevBJSVzdNVYm6m1TnSlnB+jud8s&#13;&#10;eGEdHqYehlqTxP263ze2puoZfQUaRiZ6fdUg+bWKfKcCZgT1Yu75FkdtCUloL0mxpfDzb/rkD+pg&#13;&#10;laLDzJUy/tipYKSw3xxIPZ7PTuaIy/k2nZ0ACBHy5fNkmhBav7W4XXtBmOsJVszrLCZ/tgexDtQ+&#13;&#10;Yj9WKS1MymkkL6XmcLhc8LAM2DBtVqvshsn0iq/dvdcpeMItofvQP6rg9xSkObihw4CqxTsmBt8B&#13;&#10;8dWOqW4yTQnjAdg99JjqzN5+A9PavL1nr9f/xPIXAAAA//8DAFBLAwQUAAYACAAAACEAPi+Z++cA&#13;&#10;AAATAQAADwAAAGRycy9kb3ducmV2LnhtbEyPQU/DMAyF70j8h8hI3La0RSpt13SqGCDBjYGQuGWN&#13;&#10;15Q1SdWkXfn3eCe4WLae/fy9cruYns04+s5ZAfE6Aoa2caqzrYCP96dVBswHaZXsnUUBP+hhW11f&#13;&#10;lbJQ7mzfcN6HlpGJ9YUUoEMYCs59o9FIv3YDWtKObjQy0Di2XI3yTOam50kUpdzIztIHLQd80Nic&#13;&#10;9pMRcHz5mvWjm2pZP5923/o1uf/MjRC3N8tuQ6XeAAu4hL8LuGQgfqgI7OAmqzzrBazuUuIPJMR5&#13;&#10;lgO7rMRJngI7UJdkWQy8Kvn/LNUvAAAA//8DAFBLAQItABQABgAIAAAAIQC2gziS/gAAAOEBAAAT&#13;&#10;AAAAAAAAAAAAAAAAAAAAAABbQ29udGVudF9UeXBlc10ueG1sUEsBAi0AFAAGAAgAAAAhADj9If/W&#13;&#10;AAAAlAEAAAsAAAAAAAAAAAAAAAAALwEAAF9yZWxzLy5yZWxzUEsBAi0AFAAGAAgAAAAhAKkMgHo/&#13;&#10;AgAAbwQAAA4AAAAAAAAAAAAAAAAALgIAAGRycy9lMm9Eb2MueG1sUEsBAi0AFAAGAAgAAAAhAD4v&#13;&#10;mfvnAAAAEwEAAA8AAAAAAAAAAAAAAAAAmQQAAGRycy9kb3ducmV2LnhtbFBLBQYAAAAABAAEAPMA&#13;&#10;AACtBQAAAAA=&#13;&#10;" filled="f" stroked="f" strokeweight=".5pt">
                    <v:textbox inset="28.8pt">
                      <w:txbxContent>
                        <w:sdt>
                          <w:sdtPr>
                            <w:rPr>
                              <w:rFonts w:eastAsiaTheme="minorHAnsi"/>
                              <w:sz w:val="52"/>
                              <w:szCs w:val="52"/>
                            </w:rPr>
                            <w:alias w:val="Title"/>
                            <w:tag w:val=""/>
                            <w:id w:val="156582864"/>
                            <w:dataBinding w:prefixMappings="xmlns:ns0='http://purl.org/dc/elements/1.1/' xmlns:ns1='http://schemas.openxmlformats.org/package/2006/metadata/core-properties' " w:xpath="/ns1:coreProperties[1]/ns0:title[1]" w:storeItemID="{6C3C8BC8-F283-45AE-878A-BAB7291924A1}"/>
                            <w15:appearance w15:val="hidden"/>
                            <w:text/>
                          </w:sdtPr>
                          <w:sdtEndPr/>
                          <w:sdtContent>
                            <w:p w14:paraId="4FEF6254" w14:textId="3F6CA738" w:rsidR="00D061A2" w:rsidRPr="005544F0" w:rsidRDefault="00D061A2" w:rsidP="00D061A2">
                              <w:pPr>
                                <w:pStyle w:val="Title"/>
                                <w:ind w:left="-567"/>
                                <w:rPr>
                                  <w:caps/>
                                  <w:spacing w:val="160"/>
                                </w:rPr>
                              </w:pPr>
                              <w:r>
                                <w:rPr>
                                  <w:rFonts w:eastAsiaTheme="minorHAnsi"/>
                                  <w:sz w:val="52"/>
                                  <w:szCs w:val="52"/>
                                </w:rPr>
                                <w:t xml:space="preserve">Rapier </w:t>
                              </w:r>
                              <w:r w:rsidR="0008456D">
                                <w:rPr>
                                  <w:rFonts w:eastAsiaTheme="minorHAnsi"/>
                                  <w:sz w:val="52"/>
                                  <w:szCs w:val="52"/>
                                </w:rPr>
                                <w:t>50</w:t>
                              </w:r>
                              <w:r>
                                <w:rPr>
                                  <w:rFonts w:eastAsiaTheme="minorHAnsi"/>
                                  <w:sz w:val="52"/>
                                  <w:szCs w:val="52"/>
                                </w:rPr>
                                <w:t xml:space="preserve"> User Manual Set up</w:t>
                              </w:r>
                            </w:p>
                          </w:sdtContent>
                        </w:sdt>
                      </w:txbxContent>
                    </v:textbox>
                  </v:shape>
                </w:pict>
              </mc:Fallback>
            </mc:AlternateContent>
          </w:r>
          <w:r w:rsidRPr="00140F9B">
            <mc:AlternateContent>
              <mc:Choice Requires="wps">
                <w:drawing>
                  <wp:anchor distT="0" distB="0" distL="114300" distR="114300" simplePos="0" relativeHeight="251704320" behindDoc="0" locked="0" layoutInCell="1" allowOverlap="1" wp14:anchorId="1760F78F" wp14:editId="7946245E">
                    <wp:simplePos x="0" y="0"/>
                    <wp:positionH relativeFrom="column">
                      <wp:posOffset>-563880</wp:posOffset>
                    </wp:positionH>
                    <wp:positionV relativeFrom="paragraph">
                      <wp:posOffset>7770495</wp:posOffset>
                    </wp:positionV>
                    <wp:extent cx="7734935" cy="108394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7734935" cy="1083945"/>
                            </a:xfrm>
                            <a:prstGeom prst="rect">
                              <a:avLst/>
                            </a:prstGeom>
                            <a:noFill/>
                            <a:ln w="6350">
                              <a:noFill/>
                            </a:ln>
                          </wps:spPr>
                          <wps:txbx>
                            <w:txbxContent>
                              <w:p w14:paraId="3C024D5A" w14:textId="419DE8F9" w:rsidR="00140F9B" w:rsidRPr="005544F0" w:rsidRDefault="00140F9B" w:rsidP="00140F9B">
                                <w:pPr>
                                  <w:pStyle w:val="Heading2"/>
                                  <w:rPr>
                                    <w:rFonts w:cs="Arial"/>
                                    <w:bCs/>
                                    <w:caps/>
                                    <w:spacing w:val="160"/>
                                    <w:sz w:val="48"/>
                                    <w:szCs w:val="48"/>
                                  </w:rPr>
                                </w:pPr>
                                <w:r>
                                  <w:rPr>
                                    <w:rFonts w:ascii="Arial" w:hAnsi="Arial" w:cs="Arial"/>
                                    <w:bCs/>
                                  </w:rPr>
                                  <w:t>CAMERA SETUP USER MANUAL</w:t>
                                </w:r>
                              </w:p>
                            </w:txbxContent>
                          </wps:txbx>
                          <wps:bodyPr rot="0" spcFirstLastPara="0" vertOverflow="overflow" horzOverflow="overflow" vert="horz" wrap="square" lIns="36576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0F78F" id="Text Box 15" o:spid="_x0000_s1027" type="#_x0000_t202" style="position:absolute;margin-left:-44.4pt;margin-top:611.85pt;width:609.05pt;height:85.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zJCNwIAAF4EAAAOAAAAZHJzL2Uyb0RvYy54bWysVE2P2jAQvVfqf7B8L+GbBRFWdFdUldDu&#13;&#10;SlDt2TgOREo8rm1I6K/vswPsattT1Yvj+fDMvHkzmd83VclOyrqCdMp7nS5nSkvKCr1P+Y/t6ssd&#13;&#10;Z84LnYmStEr5WTl+v/j8aV6bmerTgcpMWYYg2s1qk/KD92aWJE4eVCVch4zSMOZkK+Eh2n2SWVEj&#13;&#10;elUm/W53nNRkM2NJKuegfWyNfBHj57mS/jnPnfKsTDlq8/G08dyFM1nMxWxvhTkU8lKG+IcqKlFo&#13;&#10;JL2FehResKMt/ghVFdKSo9x3JFUJ5XkhVcQANL3uBzSbgzAqYkFznLm1yf2/sPLp9GJZkYG7EWda&#13;&#10;VOBoqxrPvlLDoEJ/auNmcNsYOPoGevhe9Q7KALvJbRW+AMRgR6fPt+6GaBLKyWQwnA6QRcLW694N&#13;&#10;psMYP3l7bqzz3xRVLFxSbkFf7Ko4rZ1HKXC9uoRsmlZFWUYKS83qlI8Ho258cLPgRanxMIBoiw03&#13;&#10;3+yaFvQVyI6yM/BZaifEGbkqUMNaOP8iLEYCkDDm/hlHXhJy0eXG2YHsr7/pgz+YgpWzGiOWcvfz&#13;&#10;KKzirPyuweFgPJqMw1BGaTia9CHYKEx7wyGE3XuLPlYPhDHuYaOMjNfg78vrNbdUvWIdliEtTEJL&#13;&#10;JE+59PYqPPh29rFQUi2X0Q2DaIRf642RIXhobGjytnkV1lyY8CDxia7zKGYfCGl9W0qWR095EdkK&#13;&#10;rW4be2EAQxxJvCxc2JL3cvR6+y0sfgMAAP//AwBQSwMEFAAGAAgAAAAhANEpfV/oAAAAEwEAAA8A&#13;&#10;AABkcnMvZG93bnJldi54bWxMj0FPwzAMhe9I/IfISNy2dOnE2q7pVDFAYjcGmrRb1mRNWZNUTdqV&#13;&#10;f493gotl69nP38s3k2nJqHrfOMthMY+AKFs52diaw9fn6ywB4oOwUrTOKg4/ysOmuL/LRSbd1X6o&#13;&#10;cR9qgibWZ4KDDqHLKPWVVkb4ueuURe3seiMCjn1NZS+uaG5ayqLoiRrRWPygRaeetaou+8FwOL8f&#13;&#10;R/3ihlKUb5ftt96x1SE1nD8+TNs1lnINJKgp/F3ALQPyQ4FgJzdY6UnLYZYkyB9QYCxeAbmtLFga&#13;&#10;AzlhF6fLJdAip/+zFL8AAAD//wMAUEsBAi0AFAAGAAgAAAAhALaDOJL+AAAA4QEAABMAAAAAAAAA&#13;&#10;AAAAAAAAAAAAAFtDb250ZW50X1R5cGVzXS54bWxQSwECLQAUAAYACAAAACEAOP0h/9YAAACUAQAA&#13;&#10;CwAAAAAAAAAAAAAAAAAvAQAAX3JlbHMvLnJlbHNQSwECLQAUAAYACAAAACEA/4cyQjcCAABeBAAA&#13;&#10;DgAAAAAAAAAAAAAAAAAuAgAAZHJzL2Uyb0RvYy54bWxQSwECLQAUAAYACAAAACEA0Sl9X+gAAAAT&#13;&#10;AQAADwAAAAAAAAAAAAAAAACRBAAAZHJzL2Rvd25yZXYueG1sUEsFBgAAAAAEAAQA8wAAAKYFAAAA&#13;&#10;AA==&#13;&#10;" filled="f" stroked="f" strokeweight=".5pt">
                    <v:textbox inset="28.8pt">
                      <w:txbxContent>
                        <w:p w14:paraId="3C024D5A" w14:textId="419DE8F9" w:rsidR="00140F9B" w:rsidRPr="005544F0" w:rsidRDefault="00140F9B" w:rsidP="00140F9B">
                          <w:pPr>
                            <w:pStyle w:val="Heading2"/>
                            <w:rPr>
                              <w:rFonts w:cs="Arial"/>
                              <w:bCs/>
                              <w:caps/>
                              <w:spacing w:val="160"/>
                              <w:sz w:val="48"/>
                              <w:szCs w:val="48"/>
                            </w:rPr>
                          </w:pPr>
                          <w:r>
                            <w:rPr>
                              <w:rFonts w:ascii="Arial" w:hAnsi="Arial" w:cs="Arial"/>
                              <w:bCs/>
                            </w:rPr>
                            <w:t>CAMERA SETUP USER MANUAL</w:t>
                          </w:r>
                        </w:p>
                      </w:txbxContent>
                    </v:textbox>
                  </v:shape>
                </w:pict>
              </mc:Fallback>
            </mc:AlternateContent>
          </w:r>
          <w:r w:rsidRPr="00140F9B">
            <mc:AlternateContent>
              <mc:Choice Requires="wpg">
                <w:drawing>
                  <wp:anchor distT="0" distB="0" distL="114300" distR="114300" simplePos="0" relativeHeight="251703296" behindDoc="0" locked="0" layoutInCell="1" allowOverlap="1" wp14:anchorId="252973FD" wp14:editId="49CF4A54">
                    <wp:simplePos x="0" y="0"/>
                    <wp:positionH relativeFrom="column">
                      <wp:posOffset>-91129</wp:posOffset>
                    </wp:positionH>
                    <wp:positionV relativeFrom="paragraph">
                      <wp:posOffset>1213431</wp:posOffset>
                    </wp:positionV>
                    <wp:extent cx="6949440" cy="3514725"/>
                    <wp:effectExtent l="0" t="0" r="0" b="0"/>
                    <wp:wrapNone/>
                    <wp:docPr id="4" name="Group 4"/>
                    <wp:cNvGraphicFramePr/>
                    <a:graphic xmlns:a="http://schemas.openxmlformats.org/drawingml/2006/main">
                      <a:graphicData uri="http://schemas.microsoft.com/office/word/2010/wordprocessingGroup">
                        <wpg:wgp>
                          <wpg:cNvGrpSpPr/>
                          <wpg:grpSpPr>
                            <a:xfrm>
                              <a:off x="0" y="0"/>
                              <a:ext cx="6949440" cy="3514725"/>
                              <a:chOff x="0" y="0"/>
                              <a:chExt cx="6949440" cy="3514852"/>
                            </a:xfrm>
                          </wpg:grpSpPr>
                          <wps:wsp>
                            <wps:cNvPr id="5" name="Text Box 5"/>
                            <wps:cNvSpPr txBox="1"/>
                            <wps:spPr>
                              <a:xfrm>
                                <a:off x="0" y="0"/>
                                <a:ext cx="6949440" cy="2651760"/>
                              </a:xfrm>
                              <a:prstGeom prst="rect">
                                <a:avLst/>
                              </a:prstGeom>
                              <a:noFill/>
                              <a:ln>
                                <a:noFill/>
                              </a:ln>
                            </wps:spPr>
                            <wps:style>
                              <a:lnRef idx="0">
                                <a:scrgbClr r="0" g="0" b="0"/>
                              </a:lnRef>
                              <a:fillRef idx="0">
                                <a:scrgbClr r="0" g="0" b="0"/>
                              </a:fillRef>
                              <a:effectRef idx="0">
                                <a:scrgbClr r="0" g="0" b="0"/>
                              </a:effectRef>
                              <a:fontRef idx="minor">
                                <a:schemeClr val="accent2"/>
                              </a:fontRef>
                            </wps:style>
                            <wps:txbx>
                              <w:txbxContent>
                                <w:p w14:paraId="42667968" w14:textId="77777777" w:rsidR="00140F9B" w:rsidRPr="00DB4068" w:rsidRDefault="00140F9B" w:rsidP="00140F9B">
                                  <w:pPr>
                                    <w:jc w:val="center"/>
                                    <w:rPr>
                                      <w:rFonts w:ascii="Arial" w:hAnsi="Arial" w:cs="Arial"/>
                                      <w:b/>
                                      <w:bCs/>
                                      <w:i/>
                                      <w:iCs/>
                                      <w:outline/>
                                      <w:color w:val="0DD0FF" w:themeColor="accent2"/>
                                      <w:sz w:val="280"/>
                                      <w:szCs w:val="280"/>
                                      <w14:shadow w14:blurRad="63500" w14:dist="0" w14:dir="0" w14:sx="102000" w14:sy="102000" w14:kx="0" w14:ky="0" w14:algn="ctr">
                                        <w14:srgbClr w14:val="000000">
                                          <w14:alpha w14:val="60000"/>
                                        </w14:srgbClr>
                                      </w14:shadow>
                                      <w14:textOutline w14:w="19050" w14:cap="rnd" w14:cmpd="sng" w14:algn="ctr">
                                        <w14:solidFill>
                                          <w14:schemeClr w14:val="accent2"/>
                                        </w14:solidFill>
                                        <w14:prstDash w14:val="solid"/>
                                        <w14:bevel/>
                                      </w14:textOutline>
                                      <w14:textFill>
                                        <w14:noFill/>
                                      </w14:textFill>
                                    </w:rPr>
                                  </w:pPr>
                                  <w:r w:rsidRPr="00DB4068">
                                    <w:rPr>
                                      <w:rFonts w:ascii="Arial" w:hAnsi="Arial" w:cs="Arial"/>
                                      <w:b/>
                                      <w:bCs/>
                                      <w:i/>
                                      <w:iCs/>
                                      <w:outline/>
                                      <w:color w:val="0DD0FF" w:themeColor="accent2"/>
                                      <w:sz w:val="280"/>
                                      <w:szCs w:val="280"/>
                                      <w14:shadow w14:blurRad="63500" w14:dist="0" w14:dir="0" w14:sx="102000" w14:sy="102000" w14:kx="0" w14:ky="0" w14:algn="ctr">
                                        <w14:srgbClr w14:val="000000">
                                          <w14:alpha w14:val="60000"/>
                                        </w14:srgbClr>
                                      </w14:shadow>
                                      <w14:textOutline w14:w="19050" w14:cap="rnd" w14:cmpd="sng" w14:algn="ctr">
                                        <w14:solidFill>
                                          <w14:schemeClr w14:val="accent2"/>
                                        </w14:solidFill>
                                        <w14:prstDash w14:val="solid"/>
                                        <w14:bevel/>
                                      </w14:textOutline>
                                      <w14:textFill>
                                        <w14:noFill/>
                                      </w14:textFill>
                                    </w:rPr>
                                    <w:t>MAV IQ</w:t>
                                  </w:r>
                                </w:p>
                                <w:p w14:paraId="704C5914" w14:textId="77777777" w:rsidR="00140F9B" w:rsidRDefault="00140F9B" w:rsidP="00140F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 name="Picture 6" descr="A picture containing electronics, indoor, sitting, projector&#10;&#10;Description automatically generated"/>
                              <pic:cNvPicPr>
                                <a:picLocks noChangeAspect="1"/>
                              </pic:cNvPicPr>
                            </pic:nvPicPr>
                            <pic:blipFill rotWithShape="1">
                              <a:blip r:embed="rId11" cstate="print">
                                <a:extLst>
                                  <a:ext uri="{28A0092B-C50C-407E-A947-70E740481C1C}">
                                    <a14:useLocalDpi xmlns:a14="http://schemas.microsoft.com/office/drawing/2010/main" val="0"/>
                                  </a:ext>
                                </a:extLst>
                              </a:blip>
                              <a:srcRect l="2710" r="-2710"/>
                              <a:stretch/>
                            </pic:blipFill>
                            <pic:spPr>
                              <a:xfrm>
                                <a:off x="178418" y="987552"/>
                                <a:ext cx="6642100" cy="2527300"/>
                              </a:xfrm>
                              <a:prstGeom prst="rect">
                                <a:avLst/>
                              </a:prstGeom>
                            </pic:spPr>
                          </pic:pic>
                        </wpg:wgp>
                      </a:graphicData>
                    </a:graphic>
                    <wp14:sizeRelH relativeFrom="margin">
                      <wp14:pctWidth>0</wp14:pctWidth>
                    </wp14:sizeRelH>
                  </wp:anchor>
                </w:drawing>
              </mc:Choice>
              <mc:Fallback>
                <w:pict>
                  <v:group w14:anchorId="252973FD" id="Group 4" o:spid="_x0000_s1028" style="position:absolute;margin-left:-7.2pt;margin-top:95.55pt;width:547.2pt;height:276.75pt;z-index:251703296;mso-width-relative:margin" coordsize="69494,3514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270VSEwQAAIAJAAAOAAAAZHJzL2Uyb0RvYy54bWykVltv2zYUfh+w/0Bo&#13;&#10;wJ6SOHZ9SbQohZcsQYGgDZoUeaYpyuIqkRxJx3Z//b5DSs6txZrswTJ5eK4fz4Un7zdtw+6l88ro&#13;&#10;IhseHGZMamFKpZdF9uX2Yv8oYz5wXfLGaFlkW+mz96e//nKytrkcmdo0pXQMSrTP17bI6hBsPhh4&#13;&#10;UcuW+wNjpcZhZVzLA7ZuOSgdX0N72wxGh4fTwdq40jojpPegnqfD7DTqryopwqeq8jKwpsjgW4hf&#13;&#10;F78L+g5OT3i+dNzWSnRu8Dd40XKlYXSn6pwHzlZOvVDVKuGMN1U4EKYdmKpSQsYYEM3w8Fk0l86s&#13;&#10;bIxlma+XdgcToH2G05vVio/3146pssjGGdO8xRVFq2xM0KztMgfHpbM39tp1hGXaUbSbyrX0jzjY&#13;&#10;JoK63YEqN4EJEKfH4+PxGNgLnL2bDMez0STBLmrczQs5Uf/1I8mjyYgkB73hAfm3c2dtkUL+ASX/&#13;&#10;/1C6qbmVEXxPGHQoTXqUbim+P82GxWDINpgIJRY2IKMWEoA+9yC+CazRdDKcTWOO7kLmuXU+XErT&#13;&#10;MloUmUOKx8zj91c+JHR6FrKqzYVqGtB53ugnBOgkCkDsfYyrsG1k4v4sK2RGvFcieOGWi7PGsVQ+&#13;&#10;SEJcal9EURkEiLGCwVfKdiIkLWPVvlJ+JxTtGx128q3SxkWAYk+RFMA9RzfgQkgd+oSqkkwPRwKB&#13;&#10;8AibxSbWR+QkysKUW1yzM6mZeCsuFK7iivtwzR26B2BBRwyf8Kkasy4y060yVhv37Xt04ke64jRj&#13;&#10;a3SjIvP/rLiTGWs+aCTy8TCWUIib8WQ2gg33+GTx+ESv2jODEIfovVbEJfGHpl9WzrR3aJxzsooj&#13;&#10;rgVsF1nol2chXTIar5DzeWRCw7I8XOkbK0g1IU2Jdru548522RhQFR9NXzo8f5aUiZcktZmvgqlU&#13;&#10;zNgHVDv8UcanJ1aJHL+u62H1op7/ezpAKqwIxjRh2p/S0XL3dWX3U7xqoRoVtnHYIGZySt9fK0E1&#13;&#10;TZuH1jDtWwNOySgDoZSomiKbM7BGmkCeYVZgVDHZoHSd0Ur4PaZ0aYzbY16FgMM94Gn+xrlxv/+2&#13;&#10;mf8RP+ekTNmAUcs40MNIVII3zZYtpZaOB1lSz+m9Sj7ikpS4MuKrZ9qc1Vwv5dxbaO461OApe9w+&#13;&#10;CXDRKEsthBL+ToU6Xm6fAHTYYYswnw2l71xPGnjnRqxaFF+a4E42CMRoXyvrkaa5bBeyRGf7UCKB&#13;&#10;BV4PAVPJOqVDmhveic8IgEb6aDakzC6y/biKbc4HJ4OoqRVSbL3/CZgfNOPh7Gg8xFMFI+r4aDZJ&#13;&#10;cwa9qJ9E0/FoeAhLNMNGk9HsHTZkoJ9Er2zL0bHkSlzCz5j5ccxHtd2ThN4Rj/eR6+HhdPovAAAA&#13;&#10;//8DAFBLAwQKAAAAAAAAACEAw9YTmM7oCwDO6AsAFAAAAGRycy9tZWRpYS9pbWFnZTEucG5niVBO&#13;&#10;Rw0KGgoAAAANSUhEUgAABj4AAAJgCAYAAAA6bxqpAAAAAXNSR0IArs4c6QAAAAlwSFlzAAAh1QAA&#13;&#10;IdUBBJy0nQAAQABJREFUeAHsvQvYrWld3re+8z7PnmHPgYGBweIBreaKxfbydFlsIpSqRANbGBQK&#13;&#10;BAZPsVqrvWwbRgwSxArhoIIiFhuslDQoaWIvm0vbEs/FGDUoMQkgRoSZ2TP7+J2/3r/7//zXevce&#13;&#10;sKIz7D1wP9+s9T7v8/yP9/uuuda+/+t5n9ksLQgEgSAQBIJAEAgCQSAIBIEgEASCQBAIAkEgCASB&#13;&#10;IBAEgkAQCAJBIAgEgSAQBIJAEAgCQSAIBIEgEASCQBAIAkEgCASBIBAEgkAQCAJBIAgEgSAQBIJA&#13;&#10;EAgCQSAIBIEgEASCQBAIAkEgCASBIBAEgkAQCAJBIAgEgSAQBIJAEAgCQSAIBIEgEASCQBAIAkEg&#13;&#10;CASBIBAEgkAQCAJBIAgEgSAQBIJAEAgCQSAIBIEgEASCQBAIAkEgCASBIBAEgkAQCAJBIAgEgSAQ&#13;&#10;BIJAEAgCQSAIBIEgEASCQBAIAkEgCASBIBAEgkAQCAJBIAgEgSAQBIJAEAgCQSAIBIEgEASCQBAI&#13;&#10;AkEgCASBIBAEgkAQCAJBIAgEgSAQBIJAEAgCQSAIBIEgEASCQBAIAkEgCASBIBAEgkAQCAJBIAgE&#13;&#10;gSAQBIJAEAgCQSAIBIEgEASCQBAIAkEgCASBIBAEgkAQCAJBIAgEgSAQBIJAEAgCQSAIBIEgEASC&#13;&#10;QBAIAkEgCASBIBAEgkAQCAJBIAgEgSAQBIJAEAgCQSAIBIEgEASCQBAIAkEgCASBIBAEgkAQCAJB&#13;&#10;IAgEgSAQBIJAEAgCQSAIBIEgEASCQBAIAkEgCASBIBAEgkAQCAJBIAgEgSAQBIJAEAgCQeChQmDp&#13;&#10;oTIcu0EgCASBIBAEgkAQCAJBIAgEgWsVgYODg6Wf/KVf2pi9732TEG9X/32zozfffHzvYOXTVvYP&#13;&#10;DnY0soYEb5xM2mLOEprZ+cMLf/InFycis9ntt88+9/jxvSc+8YlXaF8mlZMgEASCQBAIAkEgCASB&#13;&#10;IBAEHkQEUvh4EMGMqSAQBIJAEAgCQSAIBIEgEASuHgJvfecvnprNzs9WV1aW9vaWPu9gdnBEtYuD&#13;&#10;5eXlk4rqC2f7k9iWl56gfww96uCA0YPZ0tKSXxKfzZZmx3T26In0zOOTAeQZ49hN5+/X0KWF7L7m&#13;&#10;l2X9YFNvv67j7tKBRlaWLuwvLb3rYG9vD93VldXZwfL+7x7s7p7X9N6zv/Irz7TNHINAEAgCQSAI&#13;&#10;BIEgEASCQBD4+BFYfEv/+HWjEQSCQBAIAkEgCASBIBAEgkAQ+IQh8Laf//kb9g4OTsz2lm5TgeHx&#13;&#10;Bwd7qiUsP3F5ZXaTqhUqbix9ThUjZks6PnJ1ddWxqfAxW1FfxQyJLM2W9drbpwqiwoX+mF/SS5UM&#13;&#10;z6N0cLDvU/r8o0kzNT/tyw51jy50LLvIUXIKDI1SlAw+DvYZ1Z/87O7szFSUsU2KI7u7u/foZEvT&#13;&#10;23L4W+rvHewv/akkfqPs7L975WD53N7+we7X/82nftBjeQsCQSAIBIEgEASCQBAIAkHgoyLAd/i0&#13;&#10;IBAEgkAQCAJBIAgEgSAQBILANYHA2972tpX9Y8dun+0tH1Nh4LO1HOK22c7uF6hacYNKBrerSHBK&#13;&#10;lYOjG4cOrRAwxQaKFl3M4EjrAsM40Tltf7av4oMLIDpDpoohnFCQ0HH8C4kiRfdrQnOjlVj/U6r0&#13;&#10;lpYpgmgVCPZ1pNDhhhimNDZfHeIYsYJbHZmXPg739/dmK6rkENu+ijNdLNne2ryk+R3Jb+v1ryS6&#13;&#10;uXSw/Msq0Ny9sjT7td3Z7n0bW1v/7vTp015FYuN5CwJBIAgEgSAQBIJAEAgCn6II9Lf1T9H0k3YQ&#13;&#10;CAJBIAgEgSAQBIJAEAgCVwMBkfdLP/mOd1y3sXroCSL7P0Ok/ueoMPBZIvwfp3+kPEbnx1bX1pbX&#13;&#10;19ZdBGBVBBUCigfzooQKBvtameHm+gFFCDpVjKhVGzqfNObnBQjGuyCBXvc1TNHBK0EoRsiHyxL4&#13;&#10;RgdZH0pnLsv8mGsZ5FjZYZ8cVRDBFhYO5IPxXm1iGZ1TzEGofPpRWeojR2Gk4gID4uJ8Z3tbpvbP&#13;&#10;SeQD6rx/f3/pPbL+YeX/ywfLJ35vdt9s83nPe9ImsaQFgSAQBIJAEAgCQSAIBIFPBQT4Lp0WBIJA&#13;&#10;EAgCQSAIBIEgEASCQBB4SBF408/+7K0bS2t/ZWnv4NT+8sGXiMb/dL0erxLFo9bW1+cFDgehqoDG&#13;&#10;TfZD7ncxgwJC9+cFBin4MVI6dkGBVR/MU0ioEkUVGVzYQE7j9Lv5HNsasJ4sUTRZ1soLjLatkicG&#13;&#10;C9rO9HFVRO0ixzDsgsbcZtlxrMPXEHPcxEMhpPPi2H3kiNGrSDjqVYWgkYsF2lod9/b2Z1olQlIf&#13;&#10;lJ17pfDbwvLdWvTyx6qg/MsbDy29/6lPferW5Vo5CwJBIAgEgSAQBIJAEAgCnxwILL7tf3LkkyyC&#13;&#10;QBAIAkEgCASBIBAEgkAQuMoIvOENb1hbO3Xr566tLH+B6P7PE2H/mXrE1OeurCzfpFUcs5WVFRP5&#13;&#10;VBBYsdCNggKPemrSv4/+R4vJ/vrnC0WAXiVBDWI+34Z0RBcZjvjx+bBB0UDdKoowZxtV7MCEiwrl&#13;&#10;ilM379+BLUk7LvVGNM4FK/u1V/k45zFckhiOykvZcjxY8uqNKq4QBMWWebNe+ZqPoTNy6bHOCz/g&#13;&#10;ssIjtugTnd3rTbZZLbK3uzfb29NDsXb3zkr/vfL3G8r1t4XTu9c3z71Xj8m6v+3mGASCQBAIAkEg&#13;&#10;CASBIBAEHs4I6FtwWhAIAkEgCASBIBAEgkAQCAJB4C+OwJve9LPHV0+uPHFp+eCLRcR/7vLK6qeL&#13;&#10;VP/sw4cObVB8oGhAgaNJe4oAvbqhx7zqYoTgwobIe+ZcOGDcRQdOa+UDJYjaz6Plqihgyh/iX0Q/&#13;&#10;KhQT+h89tRpDcx7QvP4sb1ksVrPfiWtGK5TS9SoPjaGLLPY6VsZ0pr9FKxmErFTG1O3VIazkoNji&#13;&#10;1S0UgmSQIgq5znUraCpDnrc/2egj3qZ9zru1/YpT6sq3H6fFnifbW1s78v0+rQZ5v2z88vrayru2&#13;&#10;tma/87zT/8WH2kaOQSAIBIEgEASCQBAIAkHg4YSAv/I/nAJOrEEgCASBIBAEgkAQCAJBIAhcXQTe&#13;&#10;9rZfuG5raetzDlZn/7GI8i8Sof5E0emPO3LkiA4VWxc2INYpPkwLH13k6ALHldn0PEQ+pL2LCFV5&#13;&#10;cDHARH47kjJlhib9yz3vi+KDV0HM5UdFwwcKGVVcmMbQthjrWIiflSrMeZWKXFDkaH17GzbnrohC&#13;&#10;+XNum+rSStbCNaB3Rzxy9GD3Oap1TBy7L+fuz3UtuYi59ebycztaGeJVN6Xg4hQrRWhyt729zcqQ&#13;&#10;D6v/u0r7nQdL+++Z7a+/+/mnn/qREsp7EAgCQSAIBIEgEASCQBC4thHgO3JaEAgCQSAIBIEgEASC&#13;&#10;QBAIAkHgYyLw5l/8xUMrZy48bnd35z/Tvhf/qfj2zxfh/5iNw4dVUzCrbwKeFQwQ/RQ6qtiBydpr&#13;&#10;g14XEfoIcd//IGlynrkr50e9oMbxIVsr7L9hm1UUYAxrZQefWmnilRzlF62FN6JSUUUytPZty8NZ&#13;&#10;x9BHC05kGW8994lq6LYsR4o0XiHiuCuGqR6rPKzKcbReCdKrQIyR9MEL3bk+RSHhrWG73tvdtQXi&#13;&#10;6biRnfYRaP0+MkacRlC2Sp9VKOVvZ2eHQsgfzQ6Wfl1X9pc084tH9jf/rR6NdQndtCAQBIJAEAgC&#13;&#10;QSAIBIEgcK0h0P/OuNbiSjxBIAgEgSAQBIJAEAgCQSAIXEUE3vDWd55aX9t7gtZqPGX5YOkpS8sr&#13;&#10;n7m+vnZ0ZXUVfhz2XCsfRMJrScCeXkWiF8neRPuV4fc4KwzKRFUKvJICYch9HwZZD4HvkQUZD8WP&#13;&#10;VBctxrRHF9ItX8R9E/gceXnFBjYoHEx8Yqtl6VcxgN7lDZ228wAbCvjKOJyVdNpXW8MGbTrefT+i&#13;&#10;q2MdcVPkYI8OGrrgCGatU3l1zhbzG/PTvHqmx8FUl1ANWzXrghY+dIouG717nxBtmr6zvX1RdZr3&#13;&#10;qm70m/v7u//7xvbqu+6446vuLs28B4EgEASCQBAIAkEgCASBq49A/zvi6keSCIJAEAgCQSAIBIEg&#13;&#10;EASCQBC4qgi85W0/97iDpdlXzFaWvlB7TDxJ5Pdt6xuHxr8ZimCHLN8T+U3BQ4w4/5kY78CbzO9z&#13;&#10;jlcWEJCBpOfY8u67ILIYg4jHAX9VCBgrNDTOWLcuPrStHu8j410cuLKPTM9N5YlvHrdj6NmSb532&#13;&#10;2edI9Zhjx3dVFR7gp2Wnuu2lxziWvSpK6N12KnttWK5CCPO12maxamSKCTZ4UagC057DV/vBhkQ8&#13;&#10;zzutdTSlRvFjePVqmloRwmoQ3SsfkP7vSP6de7PlX3j+3/zKf4tGWhAIAkEgCASBIBAEgkAQuFoI&#13;&#10;LP61cLUiiN8gEASCQBAIAkEgCASBIBAErhoCb3772z9dT0j6a1pB8dV6fdH6oY0T7Imxx+OqRNhD&#13;&#10;fvtl0lxhmiAvMr4IeQ/N4y8Cvcj1+eDo9OOnWga7y2PfDMaKXx//RIGFZ6xYdxc6Wq/H2n6f97HH&#13;&#10;P9qxZfBNv1d/0GeMIFhNMi3MOH+KMA6p5NrO1IempVvx274LOVVA6HM5mavY3zib9luAIkf9d3mh&#13;&#10;ZzrestjFBtY5EseeNkjv4g399jGN3TrWLUuEP5XTFJdhFE04joKVxLHDKpC6rrV6Zmtr85yC+Ody&#13;&#10;906tFvo/X/TMr33vPMZ0gkAQCAJBIAgEgSAQBILAJwiB+lb+CXIWN0EgCASBIBAEgkAQCAJBIAhc&#13;&#10;fQTe+L/8b5+xcnDwpQdLy399ZXnpP19bXzvB46Z61cDe/l4VBGDRIbc7ZPrz13xwvhKgCXNmWo4+&#13;&#10;4xDw/Wgmz+ucwspcbthlrtvEs+Xm45L9aK1tdRx9ZHxfOZEORY0exwZ95vU2VmZU8YCxK2UBAvne&#13;&#10;X2Rqp2yx4qJiY+8O4u+YmP//a45jInSlfaaQ6eID85YZcHw0eSctPeLpQhZ22gb9uR3Hy0g1ZORC&#13;&#10;bWBEjwIYeKkxTxvuHRuFrJUVCkcHs+3NrbO65u/WffXPlrZ3fub9//p3/81dd921WJZi7bwFgSAQ&#13;&#10;BIJAEAgCQSAIBIEHH4H+jvrgW47FIBAEgkAQCAJBIAgEgSAQBK4ZBH7srW+9eXnl8JeJpX6B2Oz/&#13;&#10;ZH1j4zqKESa3RWBznK4KYM7FCgoCkyxqfLHqYUrWN8nfBDyy3aewUk3/BOFfIYO0t758WHdQ6Oi0&#13;&#10;rYlrj1GWsM1pULLHGIWKakzWP3XaDvO8pvuJYKuTY+WCSX00R86smmi9RS4qiIjYdwqSnRYTyrf0&#13;&#10;lbcUXUiqVKvwU4WECtwrJWSliwfEQqGE88Ida5UDMRCTR0ZM3W99T+rNOXHS+EgNux4yBipm8DcK&#13;&#10;GOjrUVXO00JXvOG7G92OpccJy4/Qsu1Jbn4c1pLwXrXOzvbWfQrjPaq//Oz+wdI7XnD6aX/QdnMM&#13;&#10;AkEgCASBIBAEgkAQCAIPNgL1DfjBthp7QSAIBIEgEASCQBAIAkEgCFx1BN785n90cmdj7ytETv8N&#13;&#10;kelftrq2dquJf7HPRXjXkUA57yIB50W+w5rrJVLbc97jof4JwX4Pi2LGghBHt9vUXhH3FDgWnHyT&#13;&#10;6JYTK97kf+nrDB6dEPTHigU/RkoGaqVI7TGBDWKllY+KZWrbJL30HDlGCUKNcc9RJdDYonAy5jTO&#13;&#10;GHa7wECMPWYbesNa26Lo0Y+78ryTWODLWBdG0Jn2PTdiwx++KErg3yWF+Rv7bYz9TrAxdNCfNvT5&#13;&#10;z/ojDsaIl9U93Rw7BRB8arz3AhmZDbFx7TSPKnLuaHZuyXMVj+dbU/fKqgog/VgzbY5+VkH92sHO&#13;&#10;/jtW1vff/pyv/doPdyw5BoEgEASCQBAIAkEgCASBBwOB+sb/YFiKjSAQBIJAEAgCQSAIBIEgEASu&#13;&#10;AQQOln70p37m85aWVp6s4sTzNw5tfObK6qrI7L35puSs7KA1Yd7EOCT8/B8IItN7vje17mIIpDZz&#13;&#10;1sPQOKfbhHzrmtjXeJ8XFz9I8/ah07LFOFb8xiAnimkeVZ33uI4dSx/bD+eQ+161IXvYgHhvsh7b&#13;&#10;9imZHivXw7c91Vvj4uKH9KoAU2oUYdoumu2/j9ZpfCbx4rPj6+uBN/Sq6EHeC3vMeWASHjnyorlP&#13;&#10;nuRlQQ/7rWMp0SHfGA/djodjN2M4L4bUY69kfp5j+a5CVPkvzenVsg3Z7FxY6ULhaHWNe/JgpiLI&#13;&#10;h2ThF3VH/uTs7L2/8oIXvOBc+88xCASBIBAEgkAQCAJBIAj8RRGYfif9i9qIXhAIAkEgCASBIBAE&#13;&#10;gkAQCAJXGYGf+Ol33Lazt/XlYpWfsby88uWHNjYON3HtR1jxi34IaIjx8SJkk+Imy6vftLeJagoh&#13;&#10;mmPPBmxZtnVGvoxdOUfxw3Yg0YdtugdatUGzDke9KBqYqNcJxyL9iygv3fonS61UqNjbxvRIDFfG&#13;&#10;gS18zeMmrsmYCw+TMVaVOArpyBjmq5DjEEYcGm+bZR+pksc/NtHlEU+9r8bCzuVyWDRWwyZy5EyM&#13;&#10;ts0KG8LQ2J52oKdowDl+cEkBoXO2bxW3dO1tpmJhn5GSxwwFGzYinzZw7YYOL+LvNh/TgG0qthrj&#13;&#10;fIGX9ZAZ88TMn0YsP7XXfXLn+q+ursy2t7aR+x2pvHVvf+ntf+v00/6w5XIMAkEgCASBIBAEgkAQ&#13;&#10;CAIfLwJ8E00LAkEgCASBIBAEgkAQCAJB4GGKwI/+9E8/cba/+nWiwL9hdX39Zh4/xeORKHa4iDBI&#13;&#10;7Cbr50UAEdPzlQqSmc57/wmT6kVss+JjqtdQ9Rjn/cgmz8k2e0joYL0mxVvOlLjmioxfPLKKeYj4&#13;&#10;ml/8UwU/JugXfHzFg32T61KUDBpFytfjry7TG/MOSvnOY8L2KIZ4TOeaLPs2q3lqAY5r+Glbw1/j&#13;&#10;AAbGXPbsR/PTx15VPBrsNuJAxytl8K3We27Y7iQ+5ojRdtDVH/9169xLb4EN43t7u5ZXt3zRUaMQ&#13;&#10;YnmfeMhvxmKcdjFjap/+9P5C1EUf7x2ikxGXo/S9ULkh17bbHheuVoGs+fFp25ubd+8e7P/fKwfL&#13;&#10;b1rZOvx/Pec5T76AXloQCAJBIAgEgSAQBIJAEPjzIrD49vnn1YhcEAgCQSAIBIEgEASCQBAIAlcV&#13;&#10;gTe84Z1HZkcufoW45edqo+2nrqu50KFf4O/tquChokcT6ZDa9Dk2wc2xSWfPMa+MFgWPBfHfRY+p&#13;&#10;PrptCyBMZGPfNi5fVdGPupKQiwH+B4hkTYzr0Haw4RUMTECaa65XNNiw1a0912ldjo6hY9GR1mMY&#13;&#10;nBP8I87hwjERW8valnTrEVmLo+dHDmBGMUBGHZqPIwauAzbQd3/Iot9xUgxAs305WL2R3bSARIzE&#13;&#10;5gNdfHIkXudUj41qexQier59Tc9rRQthU+wpG45r2GScxtErQ+q0/E1sW0hvjoNYOsZxJA4eYzXM&#13;&#10;af7y2JnogtA8Zun4mggvVoCwYsb38sH+b+/v7b9jbWnnJ55z+vQH2neOQSAIBIEgEASCQBAIAkHg&#13;&#10;z0JgfJX9s0QyFwSCQBAIAkEgCASBIBAEgsC1gMDr/sE/eOza/uoLDpZmX7O2uvYfqugx29nZme3u&#13;&#10;7phohkyek9cUM3TOCpDehByCuh7vZNodhtsynM2WBhmv1R2Dv645yzQZrjmAGALYb9KbfhdRmJ/K&#13;&#10;eWWJ9cpOmahHJkH0OxrpEwb2+vxK+1NflkNnNGTJh+LAPF/NIWFCfXLEZ9sa6tbrokPP2SZ65Iv9&#13;&#10;znvo9zzj/dgs22t5TtS3/6GP3Ao5T2LAfhc1ULEtySNDEYtm+VF8qAG9G2QO6qjmMVCveNHB5zji&#13;&#10;Y0+PwsLP4nFXw4Bjw6+uiea5jhQkpvrk31g6p5EX8o2XnenN+WieRvGC1jJ9xD5+uvV4y3LO/Npa&#13;&#10;rQLZ3Nz6U92jP7+9s/OGF99x+lcx2bo5BoEgEASCQBAIAkEgCASBKxGob8JXjuY8CASBIBAEgkAQ&#13;&#10;CAJBIAgEgWsGgTf+1E9/kXjtbxH5/OUbG4du3hNprE2hve8DZDVf6iHGWSHh4sMgzSGuOW8SmYQW&#13;&#10;RQh+kT+IcfaOGI0xOGt02NujZeRBEqLWNc4Yr/bFGI0YPFdneh9UPPNS96oLdzw1jwsdS0rMhPvY&#13;&#10;y8IrUCQ/L2QM3+UNe9oThMIA8din3q7oOxkNs8G745QNjthAn/aAPLA7CH3no/POG3nHO2Lh3PYm&#13;&#10;5/OxtgEuDA677dfkPzEM+8TRun3dOEeOhg0XQ3RO3nXt61qUQBV+nKcGbA/7io3N7XVQc+aVO1Na&#13;&#10;mdF2CpfFyhuttJC/wrjzbzx6RQjjxNKY2EM5GrjgvlaAdFw+SoZ70Xl0fop1jo3zq2vF2Orq2mxt&#13;&#10;fY29QDZl7Vf3d3Z/4vyffvDt3/Ed33EJn2lBIAgEgSAQBIJAEAgCQWCKAN+d04JAEAgCQSAIBIEg&#13;&#10;EASCQBC4xhB485vffOjCyvqXrxwsPXdpeeVp6xvrG9sqduxqhYd/uS/iGEK4SXutADGl7UcIDQK5&#13;&#10;50itCeU5gS1Cm0KJJjRbtuCrOS2CmoJDFUGahMdG6duiCxJNgLv00P+6aOIbMTX82K76XaLATtu1&#13;&#10;UIVR4YwyBiS/HHq634ihiiOjmMCExrBV3Qqi82XMhQPZcfwMqN82OHVsKgC4tS3JFA4l0FhaTzKF&#13;&#10;wzhKhFUa2G+/83mMtm8daY5wyM7lxhyFAEvpnGNDWoojT+bGvMfVr9UaCx2wq9UdpcM9QyN+X3f1&#13;&#10;sUGzlvvKhz8eg6ViBW2++sQ5c16rQhoHihfOGzttb3LsMWzR31MxhSOxtQ3maP2YsMaQIzK80AEL&#13;&#10;ClisAmFsa3PzN3b29t64Mtv5p9/43Of+sY3kLQgEgSAQBIJAEAgCQSAICIHLvkcHkSAQBIJAEAgC&#13;&#10;QSAIBIEgEASuLgIUPM4trZ5emS1/m0jez2e1w84OBY9dk85EZ2IY4lz9lWU9ykp7IqxqTwTIYE3O&#13;&#10;iyFNIM916Kgx7qKC+uzhQTOxDNEsYpqGX37tT2s7XVxgrAoBeiQSBLn488tkdc48NmnoT/t93nYt&#13;&#10;NHmDfF9WXjRk+jUXgTiHCB/FDp3MZRnn5VjxOzBBoGK+PN+yib5wI/9hC5se1ViPt932cWX8jDPW&#13;&#10;89NHWlHQ0KTnkPG1wvnw43iJQnPzRix9Tl/NRQAd7UO5zeWRGzKNPbKsDvIFkjrntWdLrQyaxuvr&#13;&#10;iINu5U4mVXjA7rAN5tjpHHrFBufGV/PghW3kpq1xYYw+j8Hi6Bwn8m0fOey2nh+rNXTx1QWQza3N&#13;&#10;D95/7z13/eBLX/K/3nvvvWfRSwsCQSAIBIEgEASCQBD41EZg8q36UxuIZB8EgkAQCAJBIAgEgSAQ&#13;&#10;BK4mAq98y1uOHt5dfvpsefatWr3xH8E7b29v+Vfw/ct9SOcrCXIKHshCaFMs6MdCzQlxzXW/CHEG&#13;&#10;/J86Y87ni0FKKn7MFGT6aE1sQ1L3KKs9qjxQRPZ8XHGKrXY8kNb2zySBXtGIt2VcyJC8xcaxY8ce&#13;&#10;8z4fc+Ssrlvj4hMGR+y2PeJxXwIdBrZ47e3uzosoTa4TrmPDYDsZ8ibmh50m6fHfRH/n5BUM6KPH&#13;&#10;oePwUPlm2rlJpuMizhruEUQWRZVprpbVHEekHf/Qr+vNahDp8qcgiNEy6jNWdvFW8YCHbUmHYogf&#13;&#10;d4UsypLhvyqO9ZX3kH2wUkQRWNZxoYPvYRMvHqczGpugo+OVIIqtMWS69fqaDJXKQXa9KkXqrAJh&#13;&#10;n5v3vudf/d7Z++573WNuv+0f3/Xd3/3Bls8xCASBIBAEgkAQCAJB4FMPAb69pgWBIBAEgkAQCAJB&#13;&#10;IAgEgSBwlRCg4LGxM3uGNir/Vj026PP5gr61tWUit8hqvQ/Cvwl1COF6Lfb0mJLhzCHL0W0uX6fi&#13;&#10;jOGvYZaHTJHTC7vlc0paY39ub+gyX6sByi6brUtT8fpddHYR7sxO4yv1ItghvYmmCHjpjZh9HP1+&#13;&#10;fFeT5i3T59hzgwxXh/mOt+1y7D5xS2juq8+xge5czkYXY+P0AQfk8YdvbGGj7bRfxns1CdhX1nVs&#13;&#10;g+iY+MfGFXjbvsbddOwYsdn9uR06skVjRQYFGGRoLhZorh4/NmQ0t7+363kp+j9OfBVHTMTlVT3I&#13;&#10;6uVVHQhxzsoO/KnPsQsg+LSexhqTyrgw7pjKTOWB7q4KUdNiFPPzR4AJORfcZBv9eaFHPtbX12cX&#13;&#10;zp+fXbhw7kPaC+fNa4dW33TvYx/7/rue9KRODlNpQSAIBIEgEASCQBAIAp8CCNQ33U+BRJNiEAgC&#13;&#10;QSAIBIEgEASCQBC4lhB4xjOesfJFf/2pz9Wv1b9ldXXlr0Libqvg0SR1E/dNgFPI4LFWuyKoWdnR&#13;&#10;KzzICVLZ8nVSfY31XK804NyE+yCiOccOFDdH7EybfffAdE6xLmyWb/jy2huiiP8ughRhj1+N42lq&#13;&#10;R33ydgzN6eNPYwhDvEvBOq3XZHnn3OelVj6GKZPujSPzJuh1RJcXuuW/9gdpkh6sab3SABs910cL&#13;&#10;jDdsOD7HTZaL1r4Yoe8YkJdNDRgT5toGxz5H1ufDfst4g/ohZxvkgg2KEyMv+5nYxeblcxQNKv+2&#13;&#10;2zKs9KAwgo3pvhsyPffjggvxSYn7khlC2tP9ySOsVtdWnR82uzjB6g6w5Hp3nszTOO8xjqwqwf/0&#13;&#10;ZfxGEYc+uVuXONAhbtsfj1k7mN27vLrytDvvOP0uC+YtCASBIBAEgkAQCAJB4FMGgcu/lX/KpJ1E&#13;&#10;g0AQCAJBIAgEgSAQBILAVUNg/Ru/47ue8hlPeMI3rW9sPBlSePPSJRO8kLm8mqyH4IbQ5RyGfGVp&#13;&#10;bCQ9CF/Ic88pldYhK77kQ0y3rVVtBo0dXqguZIusRodW/rVqg2KIZGml0zGNOc+UfM8vKHxr6Y0o&#13;&#10;IMWlM/IwMc+5xiG08QdZ3boutGiMcRrvROGzMcY4dpwIMTJObhrvggUytLbTGCGD7iJ/i/mNPGjO&#13;&#10;Z8TIOThiH1ud61yu45S8Yxg2mO+GXuu2rcvsjFxaDlywRV6MXdmIHX0KEtNVEcgaUylw37RcY4j8&#13;&#10;rvaKWdaj0bwaSHLYwU+tClHBAmwoePiaaEoFDfS5LvvaHN1+eSyYY9N11CTFDNtxoGVPAx5DD7+c&#13;&#10;05DjhX4NVX+aZ8u0vAsgEiZXbNWm65VV5Uu/GnG3PjbXtAJExZ3/eWl579vvvOOOu4dYKbdSjkEg&#13;&#10;CASBIBAEgkAQCAKflAgsviV+UqaXpIJAEAgCQSAIBIEgEASCwDWDwMoLvuW/+qqTJ098z02PfNQX&#13;&#10;HDt6bHbp0sUihhWiyXgRxU3KN3FN9L2BuShok8gmikXsIsOLNiWPIba7sGCSWzIQwrDNkNEreiQV&#13;&#10;hDXEdeui3y90V7Vvgulq9Jjjj1/qD6LevsceH6wcQAe7C1nFJj2XJGSiSX/7kx1WrRRxLRXF1L4d&#13;&#10;p4QcGvr4s5J0dI79OoU8L+K8z7FHaxuOSbZdQNIcMTRm9i1b+O2+bZMvjTkdsPWx/HShhXlsYLux&#13;&#10;53FNnLd9x6Lr0nbtC/vS6/wdB77VsIk+R2xhp8cbK86n440x9qa4yYh1rT/80V88Pkr3H/kOf8y5&#13;&#10;0KBiB7o8Wmrqk2u6u7Mzx5Pr3/PeDF0+qtU9iryLFhonlFplNFNess8dMsa4z5ElZxpHunXPEW+t&#13;&#10;APGjsFQEARH87o2ijK8YeWgCLHmtra1z/D3ZeenRg62fe97znrd51113LevVQdpX3oJAEAgCQSAI&#13;&#10;BIEgEAQ+uRCob8+fXDklmyAQBIJAEAgCQSAIBIEgcM0gIPJ26aX/46ufcrC39+3rG4f+2rETJ5a8&#13;&#10;h4eIY0jbJsf7V/oE3iRy9zkiZ1kXIBZENLIQxC5wwPjqxRiMMTYpRkAeQzCbWBeJXT6LWKY/bdbV&#13;&#10;ABtG03oja8hvF0NkjF/Wy9w8dsjuB5LjCkX6xFb+FoWKHmuinphZGVJ092LlBnKdX/crJpHe0qm0&#13;&#10;9K5+5+F/4Oi884DMdwFGtuY20MU2xkabzjEE2c4Ydjn2vO1KXwOt6mPPE0v7Rgb/NBcZxnnjggUK&#13;&#10;DFyntocusrRlrsHwY/uyNdfVePtskh8M2z92mKdxxKbx1jny5NWPGCNGxvCFRhUaFnngk3nssIk4&#13;&#10;8pqtPDW5o3uZx1u58CVZ7gUCdVzy62szMKMAYl+W03UbubO5OcUUHpHWBSWJ2Cd+9R9nPhJfFT92&#13;&#10;FSsxM859WdeUohqCvQLExSidC+tf1mPl/oVUHr+7vfNbWwfbL/9v77zzfiynBYEgEASCQBAIAkEg&#13;&#10;CHxyIcB32LQgEASCQBAIAkEgCASBIBAEHgIEfvSn3vqUnZ39v725efHJeuzO8s72tkniXrlQ5LNI&#13;&#10;ZEhoiGrFwBhEbZG9VdDg8UMQyZDZTTi3LGPoNNHNuMjdsiGGVxOyNR4npX4VQpBS04G9GCCd+xFC&#13;&#10;zFcRhbjwJgLbhLL68mNCWcSzTHklSpPpkM/TDbMhsKVmu5DTND9yS7o8UgkftdeDcsYYr9HaJxiY&#13;&#10;NNf4NMe5nHQgwRW9cWEcHLrRb5K97TBn/wMz5q1DjhMcm0RHvvOmTyZ4mBYHiPOBjVUOVWBgDhn8&#13;&#10;dHwc+xozDx7dWsbYSs+Pi9IkPh2L+o6hFXT0PTNkergLD0TX+CmAsjOwMX7Er5dj0DiNGLpIwb3h&#13;&#10;e3DY6cKXV1r42pJb34MqSqi4UXdO+SVY7gGKFVUkKx/4aQzIy0UM5Yhf33u2iZTDs6z7XHO9iJ1r&#13;&#10;6TzHqo+ar2IIfRq5L+5vPluMuojze8r0bTesn3r113/9U88ymhYEgkAQCAJBIAgEgSDwyYHA4hvn&#13;&#10;J0c+ySIIBIEgEASCQBAIAkEgCFx1BH78Z/7hF4so/h+0suPJFDsuXjhvgpYv3xDKEMwc/Yv+MdZk&#13;&#10;N8fuQzZTQJgWFDTpeYjcFe3X0PJNbJtAFrMLKWzd8et3k88ifCk2YI9yQZPT2Cj9WgXQxQDs4wei&#13;&#10;uO2blEZeOXiVRrHIxrx9sx9EVwicg4jnRdxFsnPuYgCaIyfw8QoAjhqD1KYh51UQQ4dYHI/JcuJb&#13;&#10;rCpp7NCjD8dtLCRLXm4a7+aC0yQH5EkYmzT80O/zqX0k+poy7znZtvXhYz5ua5UX3fZDcYNVHy5o&#13;&#10;DBvtCzlsTn3Sb5scyYmCAq1X5CBD3FL0PPHgx4UCFRVoyPR9aH/M60XRgui4bnM/OtfUfCUKPr0y&#13;&#10;w4+m4pFVeuxVY4tt/nSfsQpkZFqjCsR2JOt7RKO94gNflpdM59iPtgIbrhM2vaeI9bvgsbhHuFe5&#13;&#10;P7HFi0Zc2OvmuTG2qsdgeZXM8vLvq+D3mu17/vSnvvmbv/l8y+YYBIJAEAgCQSAIBIEg8PBFYPEN&#13;&#10;8OGbQyIPAkEgCASBIBAEgkAQCALXBAKvf9vbblnfW36JCOZv0K/hj95/331+fE8T0SZwReJy3mRs&#13;&#10;/1K/Vz303HQeItmErQho9ixoGZKm38WC/nIP5evCwEAFv3C/2DAhPtFDB464Chy16mHFBZcqzvSv&#13;&#10;+zHlIoBiIJ5eHQCZ7ljLQcUzSHeTz9jWn/3KUcVSkXYeTZoj3wUOgmpZ2ycAGvmOIwfjgiz+1aZE&#13;&#10;tx/vpPhoLtSwykQvYu7Weh1Lj3vFR+ekfGyXSY3hyasxOJdv8DaOVx6Z06t1OFLk6AYmLj5wfTTY&#13;&#10;Nn0v6Ny6jCte5hh3f2DeMfc1xb7jab/SpRBgn5rDlx8D5Yg1qWbMsS+5vj99nbHBuF61goM0KCTV&#13;&#10;9efYK3mMIQkoi8Kcggf3eI3hl9Uhm5c2bYNVRfahaYodFTYW1fRGUaRWy2BAPhVDFzQ6V8eiGO1v&#13;&#10;5Lu1uTnbOHTI+o2T86MYgm211qPf964eQTc7fPgwub5LGb/8hV/39H/CfFoQCAJBIAgEgSAQBILA&#13;&#10;wxcBfxV9+IafyINAEAgCQSAIBIEgEASCwNVHQBslrx86dfPf2Ng4/LL19bXHnz93brYtEhZG18S2&#13;&#10;jhDu/Yt8yFgIWMZM7aoPMQupaxJZ/T72iok+5whBjV2azzWmjknvJq9hkHuuCfTWgfw2zTwIYyk7&#13;&#10;tvYB8UyfIgut450fpY0N7LVtC+rNNiCkRVaTXzfGLas5YvW5ZDh2gaNlOZqoBif1sYUu9pqgRw+8&#13;&#10;mKPR52UfmqPVOx358MjCLnLYYA4CvP1Zb+hP7VudceJXc/xtQ+eM2l6PSbbPkcePX0O/8yAOx2Kh&#13;&#10;Ra7kRbFjTft8dF6NU59bV3IUBTrWeV52WRjhl/0zkKMh20di7FyM88ACWa7v9BpzX7C6hFUX2LCu&#13;&#10;DJF7YVjFGTYt92okuam9OOTXuJTO3p5s8Hg16WHHtrSaY3trW2J133SxgznsaXpcowVGHTtxc2/8&#13;&#10;0fv+3exf//57Zk/43M+b3fCIU6MIg5/CuLEmd+KpK1mxY+vI0WOys7yvz9ybtvY2X/dNd9zxLy2b&#13;&#10;tyAQBIJAEAgCQSAIBIGHHQL6+pgWBIJAEAgCQSAIBIEgEASCwF8UgVe+7seetry2/J0iVb+EX9Zv&#13;&#10;bV6CUxWZC+lcxPG0AACR3EQzPov0LSK6idw+wszyeB9IZOQgg60jG9aDTB8NUtzkchPJEMXS59f1&#13;&#10;NAoosP+Qve7buGIcNlxAUH91PD4LHeLoBk2MXpPvzJlwHnGZcFef4g6NOV5YYM5t2GOvD8axwZx9&#13;&#10;67x09ioG7GqOPGlzTNTH2iKyhX3Iemw0NtP4p/rt10fZAoNpXyflm3jpgzv9bh2zxvpxX8RKXMiC&#13;&#10;UeeMVo93nvib3hOM4x8fHTuuOn/myQ3bzFMQ6Xuh7yfnzb0lvfm87O2p4IGdvm74cCb4G3kwj31i&#13;&#10;4IUP+5E/ZIyrjvSJG580ximouKE39C/Lt5xJtx7J5SIGnw3HCs77s+1tbWqOPmM6MlaP71oUZcgX&#13;&#10;f8RFDnzWiNu56ZzGvfeRD3949m/e+/uzEyevnz36MY/xvjIdY+OPbPfLX9kxvorh+PETXNezqu/8&#13;&#10;TxcunPm+v/38538EnbQgEASCQBAIAkEgCASBhw8C9Q3x4RNvIg0CQSAIBIEgEASCQBAIAtcEAq94&#13;&#10;9Q9/5srG2ktEnJ4W+bpy8cKFQcxCHBc57M28Rc5CrkIWQ9pC3jZZawJZcyaMNdfjyHehwnqj4CD2&#13;&#10;ePgo+8j5NX4OD+GsIY81ed0kNURvyYrUlhBxQIa70CF9foGPLvw2v+xfEYm8ojwYRI/Ge/ucxwoR&#13;&#10;rdZEMgaYQ699M48e48hhvx/Z5bg0D+l9mc1hxwT/8G+7Gp+T+MMutsmX/PHZvjjS+uiTcW5bNVlJ&#13;&#10;fwy51vmoR5lfOhB2IuqnPhtrdNpPjxERcc4bmOjF9ZCw51gNssBi3AsokKfvhcoLGV7kvqMCBHp9&#13;&#10;j3H9kAKrbmCJL/wQT/vwvQL+jPGSQs9zr2AL3/taqbG7U4/qwg5FH9tXHx3blz6PtaIIQaxgM9+r&#13;&#10;QzbAiVyxz32Ab18fGdiRfR6fJRH7k7RjrM/MKA5JjqKI8R4+jZ362PJnTrY/9O//ePbv//iDs5tu&#13;&#10;vmX2mNsfN9uRzqWLF2W/sCXebsSNU+dOLnqtra/PTpy4jvjfs7uz95IX3fH0t8vnVK3VcwwCQSAI&#13;&#10;BIEgEASCQBC4BhGob8zXYGAJKQgEgSAQBIJAEAgCQSAIXIsIvPKVbzl6cPjSc8Tp/p3l5dVbLlw4&#13;&#10;N/bxqF/JQ/g24Q8p3MTxzs727L4z981OXn/9fFWEyWmzvEXamgBW0iZ8dVwVGQ0hy3i/THRzju1B&#13;&#10;GsPGNgk9zJlAhvlGxsUAHdlPgZUo2KI4Q8MeRLUJdY2XbMl4HiKaX+grYRr2dkVQS8K69q04yRtb&#13;&#10;eruMBEeeOJak775sEKP9q+Nf7ot4Jh/0O098db+PKGIDTPHLeMu1LkdkHItnF3I9hl7LD5G5nTrH&#13;&#10;Lh4WzflqrPU45z/O50WNtjvmWvtKv4zPc0J2NMsZv/Jd51WIYqN3+5Ess6xiIM++ttgDly5sgKeL&#13;&#10;F9KbFgZwxRzyXWBxYUFyXXzq+xdZ2yBHCjNqvobSJWrm8EfBAF0a48RNvC4kKFqkmccGxY7Co+41&#13;&#10;HntFIUMqKrBU8aXtti1iZc8P7DlufKqgQpGEP/6r4gjIVPGLHLa2tmYf/tCfzI4eOza75dZbVWxb&#13;&#10;m529/+zs0qWL89xtjzyGbRvQG+e0I0ePzja0B4ja27d3d1/5jc8+/eucpAWBIBAEgkAQCAJBIAhc&#13;&#10;2wgsvmVf23EmuiAQBIJAEAgCQSAIBIEgcNUReMXr3/AkEb/fJ4L5izcvXZpt6rFWNB5FBdE6JYwp&#13;&#10;akASQ6Ded+bM7I8/8P7ZDadu1K/Pb18Q9ppHpuWwRb+KCOqL8JWw5SFoIYz5Au9f4COsxjikMo+0&#13;&#10;gjz2ag0VNShWMId80cEVp/Yw8IB/bS89k9LyWYWHerQRXvhlPMUJ7EBnm1SHDJZN2jRXCGlvgm5r&#13;&#10;EpHO6uqac0GWOGjEXyR3FSdsg/jln+ZcRt8DY8z9kUuPT49T+85ZskWulxQ5QpA3uW35AYoWbBDY&#13;&#10;3JwxHvG2fE+2nz43sJWa/bVvxvHXebU8xSPGKQJZbfhhvv1C6AuJhnmoSnrE6EjVp1hFg/wHewpI&#13;&#10;bELOdSIOfCPbMVTOtbKEIgHnjREx9SPOes7XaVxvrpOLJbIHJhRdsI0NzzGumDynOChweMWH9Bgj&#13;&#10;trZbj17rFUfcZ+BRsVBQc5MtxyYnztPOKhcKIEaXogeYCBpss6qEXO1P57SOj1wosJzS5+/QkcOz&#13;&#10;C+fPqwByv/cUATsXaLCl1pj4RG/Yw+5xrf7QCqizivfvbZ3Ze+03f/Pp8y2TYxAIAkEgCASBIBAE&#13;&#10;gsC1h8D4mn7tBZaIgkAQCAJBIAgEgSAQBILAtYLAy1796ptX1w7dpccavVAFg5WLemSOCwwidvux&#13;&#10;VpCsTTKLcZ3/+v6cCFaI1xtOnZodPnLEpDB5QSR3YcPnYnBdlNCJV1cMe9id2qbfZCwFD2xwhDBn&#13;&#10;rlvr4EeTJqa9KgR5jUG+QxpDPDe5DIlNUQXyFzKYeeRYeWLiW7o1XqsFGHMsI4b2z5GcOwbnpzEa&#13;&#10;vu3fMVwerwXGW9vqsSvPGXecxDpI66k/k9mSoehBIYY8+Ztfo2G47ZJnFR3IGWAg8yHZy4aeaVWY&#13;&#10;MaC5QZPbPv69akY51QTnIswb4xGfbQ0cLu9zjRmp1nod23CmQ3llHJOoOHfr+sz+iYXxxWOpitzH&#13;&#10;uu87sPdJXUcek0VxgiBYFdHXmvuFPHa2t+fz4Oc9WuTfRQNy51oPmxyNhwoNYM790YUw+sj2GHmS&#13;&#10;i/1Lnj6fJ/T5fHHkRWNDdZ3YZ+OCHXLk/meu9OqaoVP3NfrKS/c1uaytr80OHTrklR/b21v2yb2K&#13;&#10;P8MLtpLr+4d88YPtDekd1QboMvfb0vmeFz/76/4JftKCQBAIAkEgCASBIBAErj0E/H332gsrEQWB&#13;&#10;IBAEgkAQCAJBIAgEgWsDgb/791/3tLXllVeqKPHp58/psVaQvCJHXSQYKz2IFPK1iNvl2br2B4DM&#13;&#10;hVhln4z1jQ3P6c3EOyQq4xQ66Juc55s58ybL62t6+8E+/Sm5jAS6+F1ZoRjiAdvsWEwwM6yX4x0r&#13;&#10;OKTmAgxyXiEAWW1ytx5ZBGEN4dt28M2v+PllPXbm47JLzPhhblpU4JFaq2vrFbdkuk1lsEsOH61d&#13;&#10;Ni4ZcDfhLh30sIOMcxxjxmhik/NuYEzhgKNbT8n9oqCAzSpYVFSetD90/BgpHcsssU8LI3WNKm6M&#13;&#10;ly9sM9b5cCQGr6SReccocQ1bx+/dt3tdC4oy2Bt5SmuOddu1xzIiyYrRxZxB2lME2Nejzrb1yDXs&#13;&#10;gButbbrgpTFyxBbzLQPWXHd8McbKDO4RdHuO6w8eXWzxuIoNlpdPChcUSrjvbUtRbm1W4YFVINgi&#13;&#10;Lz435NpFEVZq7HhfkfrMEBwbpHM/NoYdE4m37T10DEoVQLwihHtX9yWxEGtjBw5eNaLc+BzQmGOs&#13;&#10;4iqc8MP4MW1+rgIRgj+ytX3hJd/y3OfeY6W8BYEgEASCQBAIAkEgCFwzCPBVMC0IBIEgEASCQBAI&#13;&#10;AkEgCASBKxB42ave8MjV1b27RJL+LZGxy+wLQINY5dWbc0Mycw7Ry34Ahw4dnp0/d1aPwdqsx/1o&#13;&#10;3ASxZJpExQ7yNMY8P379PgY9D8nKF3YKDfjoxrmJ9aHLOESx90iALBep6+KEtGvfBEhcCjb1a32K&#13;&#10;HSbSNQ+Z6xgUj2OST5rf1WeTZ58Ti8npIoUZ61/6o8cL8rzzaVkrj7fLxmTPJDuxqE98PG5JBpyz&#13;&#10;j8NfxSUj418vxmXotU0fK3TnNvXb8owh1+f2NLdZGj4dY5aXU8wyNEHGwtiZzmCvChRcW83pP/tj&#13;&#10;FPzGPMpV4KI3cYbC/Lz64MI1mraOnzGw4boOqDSywM86xNiTjpew9CebfjyVyP3tsaKDWLlv5jZV&#13;&#10;JOAaE4kSuCwOHmWFPPtoUITgMVusFvF9KlliLHwMg/JVnnrt7lIQ3LZ/HoeGHQop7D+DvVptUhuY&#13;&#10;45t8sEsRorAouxQwqlhRufSqnsYKWx0XMfGZwIexU6GFAozH9IgsVntwPfqxV6wMwTYxd7EDewVD&#13;&#10;4UAR7rrrTpLTe3d3t1/24mc/8y0WyFsQCAJBIAgEgSAQBILANYHA9Fv2NRFQgggCQSAIBIEgEASC&#13;&#10;QBAIAlcbgVe85kefrkcbfb9I0lrlIWIWMpgXJKz3voCk5aWxIkGv86qE+7WfB9x173FhEhlyWkkh&#13;&#10;S4Oanj/WipUfkKr6j1+iQ+jCTzP2wILHQh/SelWbQUPqmuyVDkUOYmIMX16dgi/ZxEHnUI8AQn4U&#13;&#10;KjQr+th+eetxYuV8Tv7Kjn+xLz3nRf56mUzWUSc+R63H6dMgkk1Aj0ILshDbXVgpqdLrPkfs0OY+&#13;&#10;ruh7cry5AEC/VHSomCC4Kx7slUDb7SOj+PDsyIPzfvXm8S1jQebVwabHdTJfhTBstVyvpECYEEoT&#13;&#10;vXm4JWqLFqj7pWPQUMWOvP7GfVLx1eoMrknHV3mVL/tsZbyM2IihJLiGRfajTwGAfTy47ry437mH&#13;&#10;fK9pvgoSlTN+eFUcda/0aozSq5jQKVv6LChOFy10T1B04Lr1/bSDnD5vyNjfKExgv68VK0AooLQO&#13;&#10;+37gs+37Kkqe4g52Kg+KHiRfRRXy9T4kFDzIU+dADyb46vhQ4XpxTpvnKh3meHzdxqHDu/q8/vjs&#13;&#10;YPuuF95xx59aMG9BIAgEgSAQBIJAEAgCVxUBf+2/qhHEeRAIAkEgCASBIBAEgkAQuEYQeMVrX3vr&#13;&#10;0tL694mM/S+3tja1yqM3L68CQxO5LiwMshci9MTJk7OLFy5os+QtE/mMuWgh0rUbJK1Y0zlZa8JZ&#13;&#10;38aRrX4RyLCzFDDwRYOEhaClQdBCeLOZutTU1JcsOrYjEheWlqkiwdWXPHNFRrNfh3QVC6Sw94JQ&#13;&#10;sYVCh3Maer0SAN+M9yqAywoi9s6bA7EPnTnGJpw50tDz0b+8L/aZmGhTQvvKPvOWk0rnAUkOaa2R&#13;&#10;UTAa/i1cxaO5nqlpzZu91puPJVg26NPAqI4+dVdjqNgX/ovARwwz3YhvETekuWZ40/iVObZsE/Zt&#13;&#10;o4/Y4TVvnHNie3XgtEL1O6fztogDWWxNHuckQ7amYxXdSr/z5lpB/js2eUCfcwoW29t6/BS2fP8t&#13;&#10;ihTk6IIGRQfJo8v9wjiyFE9coNCYiwy6pynGMUbjHi+MDvzZ4f6miEhxjf6O5DiuaWUI/ikM8igs&#13;&#10;Yq7Ph/S0eoTHWOHXj/NSn2asyVj6wFefB+S3mK15cnThpQp65IwNzRorfM8LIBghL4681MAT3+R2&#13;&#10;Qqs/9Dn5g4Pdve9+4bOf8bMWyFsQCAJBIAgEgSAQBILAVUPggd+Wr1oocRwEgkAQCAJBIAgEgSAQ&#13;&#10;BK4eAi/7odedXllbfpnI1cfzqCoIUwh/CFQKDexDQKvHCtXXaMhY9rEwESo5yFWaiwXqQ5b7fNL3&#13;&#10;I4402HNYgkblF/VFBA8f6A6ylc3FIVxLp4scRd5CupqkpoChGB0DzDDyKhIU4VyrPyCyyYcXcWCv&#13;&#10;/WODnDXpjaBduJFfjh0HuaDbDWLYLxHfFDdMLoPbyLd9TXVat4/Oi5iIxGFX3HM35psrZnRM3pe0&#13;&#10;+9ZHcT7n7pDo0dLneuEEWtvOOhWftoxOBu5MM0UjHg/Xqd/xPW/OoeRtdiQwtVGylR/9ee7zZB3V&#13;&#10;/N6w/HAMzo0netMXcsx1PFP/PUfwkPjW0yDHMq0jf9xvavbB/MCo4ufe0D4rFDhUGOA+oQBBTNjt&#13;&#10;a+8iwSRO3wdywjjyyOK3C3sugmj/D3++dP/gaxu7PN6LYsZarUjiEVWVf8XHOY+jwl7vk7O9pcdn&#13;&#10;DdvExyoQcnCBROPoV871uC3skzNjXYhx0QYQRnN+6ndeFA+7VTyFOTY4Z+NzrQDZ013xIytH1r7n&#13;&#10;BU972rmWzzEIBIEgEASCQBAIAkHgE4uAvxN/Yl3GWxAIAkEgCASBIBAEgkAQuHYQuOtVrzq5sbz+&#13;&#10;ckX0os1Ll5Y3Ny9V4UKEP0WDLnT4cVGsNhgEKhlA7JaMvlaL4IU0bvK0yf8mfyFHafyavVYvQDQ3&#13;&#10;yQ/1XCsjmpxFFl1e2MYvfaz0ZtCW1Rg+mW8yFzk2VGf+AKKaoxSR86oN2YA49q/d5ZmxzgMZ+yQA&#13;&#10;mnxbefSxxTlx4NNE+YjBfWJFZjTGurVdjyEypjhvHY497/GFWJvx0fIObciP2b5euO2+CXBdO66h&#13;&#10;CX757lUP+Fi8uCZFkGtQ4XWA5IqfBRSNARKsduhzdSzbpDnH7mOgHxPl3DpX2bAnHIzW89jtosR0&#13;&#10;ru8zcOgX8/M+4wyQR/d16nto6HTsxhJdxbpHcUx97geiqpA0MnSYLB/I73mPDwoYjBGzC2a6H2hd&#13;&#10;HGEce8QDFrtapYEOsfCoM8bQZ4VI2VBBTtdrR6szvJKEIp1sOD7jSQGiYmMVSO9fw+PhsIs95ykp&#13;&#10;fy50bn35AH/jwpxybd+acoFDJrQqitVWWiWl+cp1gXGtYtF+NOQjpcte8sNn6cR11+m49hty/l+/&#13;&#10;8FnP+H9kLC0IBIEgEASCQBAIAkHgE4wA32nTgkAQCAJBIAgEgSAQBILApyQCL3/tj3z5wd7eK7S5&#13;&#10;8hN5VBW/6O5fr7NHB2RpFxkgWDm/8sWjeSA/exzCtfvqLPoiVil4MM+v0DnSkG39ua4fT9V26tIg&#13;&#10;BxmLrFd2UKDQWBHDNd52Ifj5dT7z/Jq+SX5IYBO1on6RhbztQsc8ZnmBGPY/FPAJIzw5lv+PvQqk&#13;&#10;8+qcKu4yqMxlG+vYV8yj7wGPVO+yd/l25gPXKzEit169Qr69SoeQ7UXHwriODLtQMZzM4yNPe+qo&#13;&#10;dF6h9jAG5tcLdfy5cRjqFe1ClR5YtC2Idl7gShxFvGtMKxDmc5jTHCsNaH1tbEfnjTFzPUa/c6l8&#13;&#10;y7b7XPeJbIdLDOTUui4SiOzHb8VcRZcqspC7JTVXhQQpu88o8bNyojdK789RF2iwSVHCFmSIHCi8&#13;&#10;sV8HcRAnRRAKE8hhCxu1CfmBCywS9BjJ7GilCHhRIKE1jsRE4cKPwHLhoq4Tn23S9SXWoXMkDvou&#13;&#10;nmgSO/QZ92onyRYWeNef5vlsEWfjzXzjhT7t6DGt/jh85II+9D/4G2fvftkb77yznu/l2bwFgSAQ&#13;&#10;BIJAEAgCQSAIPNQI1Lfch9pL7AeBIBAEgkAQCAJBIAgEgWsMgZe9+nXfrZD+++3NzWMXLl4QwapC&#13;&#10;g179WCtITUhViFvITK/4EDHKuElRZEXMdmOMho153zYWxDK6/Ut6y07mOUev7XOETG177muMogd9&#13;&#10;YoJkp/DChuuQyDzeB/vYIe4iarUvgkhkZNb0WK6OTY5M3Lc/E7dXxMPclW0+NmLrecbnL8XFf7bZ&#13;&#10;Ajoy32PETnzWUd9FIX7ZP2InTohnv7A9waZN2obIbQoIbbuLO3Ik60Vw00em5qrAANnN9W2i2nNE&#13;&#10;hJxeNbcoPLDiw9eHopT+jGPnLD8uwKiYhC7Y93XzddAYMTBWBbXKoI3VTYcAAEAASURBVGwA1cB5&#13;&#10;YIYv4uLVBH2fQ+DT7zixVPEOG2Xa79PxOT4jFrBhfgjWQe+Ww/58xKFLtoodcy/Ove55TYKcBCkq&#13;&#10;LeIm9io41PVxvrJL/NyTutq+vlz7PRVALC/93odmbxRSCIXPJfhREOFagZoLfHrs1XyliPa76cdi&#13;&#10;UZTCLoUVxrzaR2P4IN4lPtfqu4AhOaDgM1SrprgQrIqqe4TPXJ83ZldeB8YrLovaNp+541r9sby8&#13;&#10;+n8c7O6/6M7nnP4AuaQFgSAQBIJAEAgCQSAIPPQIzL+3PvSu4iEIBIEgEASCQBAIAkEgCFx9BH7g&#13;&#10;9a+/ZXf34O+LXD59/vw5PU5n2yS2N1UWcSo6dZCkVWBostYEvYhTiOwueDBGQ8Z9yFZeI80m6xmZ&#13;&#10;EvvMM0dru22L49xez0O225cIWpG+7JEwj0G2IZLRITY7b9JWJzzyivHKAzt267epn54oObhhGVHr&#13;&#10;uHwyznuMY/evnEefubbT54zxK/4qahAzq05qD5V5PNiVwYpAhLQIasLpRxM16QzhXXtCsJpgx49W&#13;&#10;4pf+bDLP+a5Ib46bm5vGaEtHfs0PEY4ePsCOsX5EUufRe1KwMgZSH5/EjA7Fi1qNoEKGyG3wJS+I&#13;&#10;bmQOHTpUBQ5dN375jw1kGEePAtSq9q9g0+7VdeloHt2+Tm2Pe8Z/3F/gMa4JMVfcFLvq1edNvnPe&#13;&#10;15KcWpc4mePIfI9zBN/GGb/gj99yzlFnErAvFQXoU0BwjJrDZtkY945mXAhRjF4JIpwp6mAHnNDf&#13;&#10;1sqNXplE7GBNsYI+8fGiaMXnlBgp7OGHa0YcjFGkooBBoUKnwlE6KgKCDbLE38Ukp6MxdBsHCh5c&#13;&#10;f64DDdtlt+5f7PQ1oc+cm4593mNtl/m+FtedPDlbXz/0RyqrvOjFd5z++VLOexAIAkEgCASBIBAE&#13;&#10;gsBDiYC/xz6UDmI7CASBIBAEgkAQCAJBIAhcKwh8/6tf+9X7ewcvF0H62WxgTvOv8EXCmtQWIVqr&#13;&#10;PCCEJwUNyUHAmvzUkcZ5Eb31C3/GTLJyHHOct5z7ImglZKIX6hR7OJr3h26TvmVHgxIwCY4usepY&#13;&#10;RGutAEGuiF0I2lWRrFrZITl89ktW5vF1Hz3bYoBG0tLphi5taqPnPub4sIEO+RVu9Uitxq+PbYtc&#13;&#10;9Mgx4+CVKypMsCKAVQCXLl2abWnfFYjzLRU06F/QY8kuXbxosvqSVuvwmLKLOq/Cxp4KHZc8b1Ja&#13;&#10;BPelSxeFD+nVSgbwxR4xgn6tCNCeEiqGgIHJdWHTpDZjENpgSgGE+Cl4TDHAFrlSwCCfJZHoqypQ&#13;&#10;Icf44cOHVYRS4UO6FEAoSB3RZtjHeCTSkSOzDc1tHNqYHZIc84ePHLUO5zwCilUQi+IcvnR9XRgZ&#13;&#10;94bYffwSMy+I/O5X4UiZap5cuN+IiT7Xu8fpM845+YKT56xR9xI5e2zcJjwCDlkNDoyqWEGeqHml&#13;&#10;jXAHH+SIicLUtvbvYL4LR9ikkMXeM33vWNZyB8ZAwUpmu2QUB59VjOzqfuHaMg8mu9taFaK/zgUs&#13;&#10;NGO72MQX9z4xV8GLFSEUl3hEXD2OS1OKdxROnAeFknrMnBw5F45gRI5TjMmT8/pcFoZcxyNHjm4v&#13;&#10;r67+8N7B9ku/6dnPPoN+WhAIAkEgCASBIBAEgsBDg8DiXzUPjf1YDQJBIAgEgSAQBIJAEAgCVx2B&#13;&#10;u17/+mNr2wffIyLzu0SKr2xe2hTRWY+JMmEtUpZf4kOkFoEKMVykfRPakJh8eXaxYJCm8z4Zygay&#13;&#10;1S0CGbLaShpkHwrxp/aLn7ZrEnbooeuCBZ0xBoHMY7ggcmufkYqtSW/ksbHOY6z0S/faPB1CeNHw&#13;&#10;1bGZ4CV+mvSIyXMwvRO5qQ72u7UdzrvPEbu1ckOrF0TUEzdjvGiYwBtEsX+dL2K4ChmbJsFZlbGp&#13;&#10;AoWLGhdUxNjanJ07e3Z29v773b9w/ryPOyK1KWRAnjex3/Y4h3QGuipg8Qt+yOp6/BdYEZdJas1Q&#13;&#10;4KBgxAoBCHhId8erYLHja8MFtL3CkHFAa4KcayIjlm2dJtfRdyFHqw9orCTwY5zAWbjgf319QzMi&#13;&#10;9nX9uKasEDmqgsiGih+HDh+ZHT9+fHb0+LHZiRMnNXdUxZKjLowcOXZ8dkjFE2SIfUN9402Osl33&#13;&#10;R624IMcuhHgVDKslhBWtY+5r6Zwn9wHzzNU94Itooh9dcGa8MOPRUHqElQoTGtTnSXvkSAbMyY9W&#13;&#10;Nty1X6/Y0XWk4OT7RbL44pyVOtite2vFRRHGwM37fsgmOXE/VXzgWwUQoetrRkGLew55ihPgTyhg&#13;&#10;w9EFEXLTXz8ui/um7qMqhmCIa9h52od8kldj59w0dmUBhHEXQOQDWfI5ef0N6L5rf2np21/8rKf/&#13;&#10;ZqGR9yAQBIJAEAgCQSAIBIEHGwG+i6YFgSAQBIJAEAgCQSAIBIFPWgTuesUrbl1dPfwToqCfDJFu&#13;&#10;AhJyeLw4L5IegrYaRRGTyP5VfZH3EKwmeIvtnfddMJEaxCikLA1CuzbchoKFhJU9E6x0NcL5IHWR&#13;&#10;t+4YY1ymRI7WV3XOeWyPixqKGSK2izP1eKQi9W1T845x2MQ2BC2bPdOaeEbWbRw7Jo4tUwIPfLcf&#13;&#10;xdT4QbqTL8UF8scyNnhBNEO0Q2SzwmJTqzdYacMKDa7FRa3WOHPvvbOLKmqc0/j5c+dMOiNHEYTV&#13;&#10;Ht0gkMkFu/jrlQKMkTPkdq90cRAi+5Fb8v4MRbxDzDdpTpyQ3CamJeOYfY3r0VbMc28UNhDwVXCC&#13;&#10;JOeamnRXLMZMY77eEkKuVpPUvcB153FPFB+YpKBDoWZbBRwhZcKduFilwKOa8EkjHubBlaIGpDor&#13;&#10;QU5oz4ijKn6wd8TRo8dnPEbphF6sHLnu5PVeMXJMxRJWjPTjs8AFsp8Y+/7BDyQ+Lx4jxYsx/JIT&#13;&#10;sfooDXxrwjhXXBocjc8FmPBfyzNFzl0kQIdrxP1RBcCSt55kHQeYbCkOFTf63sIn5772ur6MEyPF&#13;&#10;lYqzCiN+rJn02wdFDELufXs453rxiDgXNtRHv1/cp8RVxZFe/VHXnzy43n6Mlnxzv3Ve/XlvO85b&#13;&#10;MsRb8enajz5z6OHnqK7PxuHDH9bQf3fnHc/4cebSgkAQCAJBIAgEgSAQBB5cBPg+nxYEgkAQCAJB&#13;&#10;IAgEgSAQBD4pEfj+V732i3f2dt+i1QGfduniJbjcscdCPX4IchIylSMNUhTytAofItQ1p8kqaCAD&#13;&#10;GYwcJK76Tbojw5yJV80zjiTntCuJZMbbL3NFkiJX/iFoTYDLLLbmG5qrAIL8dEWF4xAp7MDkC7s0&#13;&#10;xyJZ+/ZIvc3Px9z8fCIzJ7IZG3LYZW8LSPQuOjBdyIkkFplMgYNVHNsi9ylunFdB4+z9981YrXHf&#13;&#10;mXtn96nIcfbs/bNLWtFxUYUNHk3FCz3/cn/giq96vNMKBHFhJV/siUHjF/h1BI9aOUEe/seNjsyz&#13;&#10;YqeuLxti1+OpFsR+kdqNN7oUkzhf3Av1K338MDa3qYwh1NlIHnsUF0ABXY6M130zCmXjwhBPrxww&#13;&#10;0a7z9os8hRFiwCbxNlnvooTI/9q3hEISBRM8aZWPVouA0yE9JssrQQ4fUgHk+OwRN95ocv3EdSqK&#13;&#10;nLjO59epv6H5Q4cOuyBE3PilMEOD2PdqkFEk6MIOc1NMpv2KX3eA8GGce8Hz7gsTctd/jNWeG1px&#13;&#10;IX+Q/16RMnz7XseRGn4pfPWjsNY36rFt4MAcTsiZ+4UCE1hW0U3FCeHGGPf+mvZQoejAfiF8nmis&#13;&#10;FiKW/ox0juRBMYrCB48n8+O7pOv8pIcPckGXlT6M0yhk0OP/B8zxorkYpD7zGnTOzHURhHxZ0aOV&#13;&#10;PQfK5ceWL6595wte8LRzVs5bEAgCQSAIBIEgEASCwIOCQH1je1BMxUgQCAJBIAgEgSAQBIJAELh2&#13;&#10;EHjZD73220Tm/h09FukGyPUuNrBCY1oUgJCEyKyxUXgQIWzSU3MmsZVWk518gYbe9GoC6fWvvtFv&#13;&#10;u6CAPKsLzIzCfWp+bmPur8h1iFiT3yMWTUtWRLrO1RFRq0IJcavfZD0+aCavZds2Jj6Ya3/0aZx7&#13;&#10;DAejTWXAghxoxM7G2zxCC9/YRxaC3iS5iGIKHPWIqktawXH/7P777nOhgyMvCh0XLpzXfhvsuXHB&#13;&#10;pPTUh0l7EcCQ8NimsEJrzMkX3xDPi1axF1le106ZSR+4dK74OweIcBpkNiQ31wxIXVgSKV02ChP8&#13;&#10;s6rGOgipQeVTyJg/NkrFAXCAaK9Zey5ckBXJzvU2EU9A/DeuYxH03A91XTsnCiLgyaOuIMwhy1ll&#13;&#10;4PtpCczHygPP1SbsyFCkoDgA0T8virA6gpUuipFCCOT6YT0K64ZHPMIrQ07e8IjZqVM3zq7X+bET&#13;&#10;x+sxWlo1csQbsI+N2rmHuAeEAX782CkVQ9gMnviMCzgTWDfw0nnNM96FkEUxQCgbD0T3FOeubCOP&#13;&#10;L65LXzOuoTHQHHmxuoOiSX/eKE6gx7WrlU9sdM7KFa3a4NoIzyoW1QoQ9FgRwn3r+1fR1YoR3ReS&#13;&#10;9zUe9wnz2PI9qr5XrchPF4eIA3mOpIOcX5KhkQuxeUzn9G1PR+a68MHdRR9/N5w6xT3+c4ryW57/&#13;&#10;rGf9EXbSgkAQCAJBIAgEgSAQBP7yCEy+rf7ljcVCEAgCQSAIBIEgEASCQBC42gh81ytecfzE6sbf&#13;&#10;3drZ+dbNi5eWID27KMBKBX5tboJbxCPjMJis8OBY52PVhEhJCE+ToCItIS6bnCVH+hCXHtPRf9NH&#13;&#10;ZGFRvrySAFmU1KYFjrk9TaJPHPgRt4qy4sEnKy0g2hnS/Hihiy3s+qjxbswRd8tyxB4SB/SZoz8U&#13;&#10;kCf3XtHhIgv2R/z8yp0CAAWkC+fP6bFUemnvDVZxsAcHx3vvucfH+rV+PdaKfNa0KgFfEPts6F1+&#13;&#10;KECIoGe1BOGIlK5VHJXzPDDFyvVbEON1PUgBgr/xq5USEOb16398OGf5gChHDjvGUnPQ13Mfmgeb&#13;&#10;agZ+2IXUZhQcqxhk3GTLo5qE2CZ+Ch0mu1WwYMCFCxUtTMb73iqZ9gPpzT3ICgTHidbIqYosFR5R&#13;&#10;MU8c5IRdSHfGWg4c/JgqCeGPwg258pgwrgXE+0jE+B8/ccIFER6RdT2FkBtv8r4TFEMeIRL++PET&#13;&#10;Y7P1DV8fMHP6ioHVJhRA7E+5V+EI83Wvcb7Ip66VZUhAjaIBzXeicgCHbRU2KOKAxxoFEPKUHWzS&#13;&#10;6LMaA58UecDb+6ToOtQjw7bksz6byFKoAbc1Fe1Y7cF9hT/sg5VXjYw4uO84B1uasdKRHLyyBpx7&#13;&#10;XB1/nokHm8Svfjd0kdXEPPYu0DBMPpYZej1HfCf0iLLDhw7/4cHK8otf/Kxn/DPk04JAEAgCQSAI&#13;&#10;BIEgEAT+cgj4u9lfzkS0g0AQCAJBIAgEgSAQBILAtYHA33vNa/7Kzs7B60SQfgkEPfwmhCdkapPh&#13;&#10;TZabPIbYNGnax1HgYFzEapOvfGnmHBvoo4tNCZjo5Bxf/Ugdz4sw7nkXNKBfh8220ahZr3he2avV&#13;&#10;JP6FO76KTvU4fXSJo2OB2O/mOHTCHAQszbHTH+c+Sgc7+KD4sKHiBDouukgHQhoC+dLF2kSc/Tfu&#13;&#10;v++Mixv33P2R2f1nzniPjvv1GCseaYVcE8jY7L02eKwSjyryL+XxybUQLv4lvAhfiODOBVIavCqb&#13;&#10;eicf465YIZm5VoxB8Btvxbwj4hof81/0ywYyWODxW6xa4WRBahc+XD+KBBDPXm0hPWTsB+AoQvGn&#13;&#10;I/GX/8KfAgQrC4ide4Q5+rWqREfZwWddDyJZFNXwd3CAnSLOyRg/NOSxjS42uUYUdShEMYYviXgO&#13;&#10;m8hzDi6dH3EwyKoG8gNrihWszuE6sccI+4vgkZU2XH82VL/hEadc+Lju+utntzzyVhdE6J9QoeSo&#13;&#10;iiHePF22vUpi5Ey+Xl0h+41D58GR2CXq5lwUC/uZOJka1juRVAGCnImXsS4C+jMoI5hxoUSrXLY2&#13;&#10;t2ybe4NiXT0WrB4BVp/L3mel7BADxSAa9ydFPOJ28UhYGScJTa818RIXxRP3HUMlg726jnXtnaTs&#13;&#10;EKvjV9/3IPlojLxonR9z4EA+jHHtWKGj/Vu2dS2/9c5nn36jFfIWBIJAEAgCQSAIBIEg8BdGgG+Z&#13;&#10;aUEgCASBIBAEgkAQCAJB4GGPwPf/0Gu+VPt5/JQ2SH4sj1eCrITk5GjyHEJYDSKyCGNIeIjRWh2A&#13;&#10;nAlOyZjQ1pEvyxCpJl/HuHWRFXnpNkhOxlsfm1Kygal9ZGiQnchS8IC09qoQzbkQoZgZ82oTS8tM&#13;&#10;k/D4UDwV/+KrPHtOaNA228dcBp+Opcj3KkzUr/nJEzmIV4oJbC7NI6nYePzM2JPjPhU5KHSwquN+&#13;&#10;re64KGxZ+dE4Qpx7vwjlzK/sIfH5Rbxtcyb7DkG5eAWJjh1S5228TG0rVBVAyBfw0AUrVr6gxBx2&#13;&#10;ibULHXsi1yHjIbPJk1UlkNKVVxHP6DCGH1avVNEC3GUWbEdA/VgrCh19LSv+ikMh+bpAWhf6hTkx&#13;&#10;+prKT68SqhzqWjsXZYQMjXig0CnPKNvLiglF8Ut2EgOxUxgCZ2xYhtiJR9eeuClCcE0oAkHk498F&#13;&#10;G11bF07suYj8HRUPuOa+3ptaGaKCCHaJ65D2VDlyhMdj3ei9QW68+SYXRW686WY/lum49gw5fEQF&#13;&#10;LRXLuJfAB7/Yo1hGQYG+49S4cZIM58RL1rQqioAC/clRXYo/2OFIUaptIMeLgkHFryKIcqE8uMxn&#13;&#10;SX+sIJHQKExWwQPsyE0TsquiD59f4eM9TYQb+FCwoFjkz+u4/yicIVv5sbdHfVbBlXHbU840cHCO&#13;&#10;ioHrUwUcJNRG3B0/sdOnsWqFxvXj+mpfll3dwz82O3/4O++886suejJvQSAIBIEgEASCQBAIAh83&#13;&#10;AvWt8+NWi0IQCAJBIAgEgSAQBIJAELh2EHjZq173IhGgr7504cLheqTRWJ0xiOgmL5vE5ghhzBEi&#13;&#10;1gQu56SksancVBY71kBv2CgVFRUodmi4Nm6u5/m7SCGBLlYgS7Nf6UP+Io9/iiDIzeMSLwqBChFb&#13;&#10;RRD1JWt9xYFcy3Kctj4nXvoQquvaALsKFEXk1q/nt2cXVehgJYA3H1eB4+4Pf9irO2qfjjNjo+na&#13;&#10;WJoCC4UO4mRVB4QuZLBXQGgMErdzMx4KiiIIcoDjfJWPCxHk7rhBFGKax0VRqKBAAFlPEaUwoMhB&#13;&#10;A3awwlYR67U6gH4/FgxSuWS5juUaHMgXGQhnYsQmK1CwbJvq9BwkdBH1VRQq0ryuG7lyPVhp09ec&#13;&#10;OLlO5ErRwfcTPhjXEXsUIvBpuybWyaKKUYwRLHZo7bvjISfjKouGUjJtD3nkeC0aftj8XEUQFXps&#13;&#10;35hVQaoLAQu86zFmXD/tiXPZCh7vE+JCSD0W68abb5mduumm2S233KJHNN0w49FZrFbg3iIH8iVe&#13;&#10;ChfsQcJG7VxPwGg8iBP8yImcvQpE5+BHHn3/Eje2+rFTc1wl45zHPH62tB8IxQbuI/QpwpAf53j2&#13;&#10;I7Dwpxd2KXr0SqsdrQbp64YOxZH+LBI7hSVs4rOvRWFHRrW6hvurdTRoWcZKos4ds2zgv+Zq1naJ&#13;&#10;ARu6j3gEmT5nvywknv9N33D6D7CXFgSCQBAIAkEgCASBIPDxIdDfrT8+rUgHgSAQBIJAEAgCQSAI&#13;&#10;BIFrAIHXvOY1G/dt7/+oih7fIPJ+pchtrTwQCWuSVWQlhCVEI4QnfV5eUaEjjXGI7S5qmIqEINVc&#13;&#10;E5kmaDXW8hCwkLVlC7v1a3K0PCZiG7KUTbXx1b45QnJqYPitooctIyc9ZCTkY/lVnBqi5EKMNH6h&#13;&#10;PiXjS24RH/NgwObhbE7eevyinX0feLFPBys57r3n7tk9H/lIFT60Gfk5PSIM0poXubCCgmORzhUL&#13;&#10;eEIygw/NOSs+igI05hnjZezBhVUbo7lIIJK3IC38waVSFz5AJF2KWJ0nBPaAZk4+c+5rJOzQh6R2&#13;&#10;kUH+phhBKKMMQuhgu36RX9cDEnsek+YIgF/1132ha8kjozTKueNU3znLGOPYRL77ePK11hz3JP7w&#13;&#10;Taz9C3/mjaO0kF9dY9XBIP9ly0Y1VxguChvEwBgFDa9QkWFit62RR2PZhD33E7EhQ2469T3motTw&#13;&#10;TVxcYzl2wQKFiyqIbWpFCJuMs7/GhlaTrK8fUrHj+IzHYD3y1kfNbn7kI2ePfNRt2jT9FKsVZofZ&#13;&#10;VF1yvu91P4ML99KWXhQwKrbxOSAQ4WCsFBvFkL6OjNEqZjYkr9Uk5A6OFOGQJRUSos9KJGImR65/&#13;&#10;FZ2qcMJnAZPe90PXhKIHBSDy5t4kTvpV0NK57OGbOHj5HrI3+qzSYLxWalCQ5L6jaHRYRSLi8aSO&#13;&#10;i9VBDHd+9TlxruPeBJu+hqifOHnd7MihI7+/sr70tS985jPfQ5ppQSAIBIEgEASCQBAIAn9+BOrb&#13;&#10;5J9fPpJBIAgEgSAQBIJAEAgCQeCaQOCuV/3wpy3vb/+gHtfzNee1B4V27RaBWSS6yeFBUhMsZKnJ&#13;&#10;UJPn9RW4iHR0xoqKQVYiC9EJaWrCmiMMpxpHyEp0GCkCtlZ6QISWTBHR9E3SDnvo0UzIMzaKHI4N&#13;&#10;+8P/fBVB+5RdxzTsmIyXHWKjOVb1iYVf+PsRRCLRsQORyh4YWyp0nD9/VhuRs1fHvbMz99zrYsfZ&#13;&#10;s/fP2LPj0sVL3vuBGCmYgA2rI1jdQRuhuViAP+xW3EXoQz87RhPAbEbOvhqQv8RX+0/UNVFf8TBW&#13;&#10;eKBXK0Agk5GBQEafeYoT5MkcjzzqX9vjv4tKDtAxLjaqth3pUEigjy3i62PFXnmYxCZUXQ8IbHJx&#13;&#10;fPJBQ5aCju4C6TPGPSM52fZ9wWWXPjERO40CAnb8HzioFT4izVWcoU/eNHI0fgMTbEPyo+s7yvdc&#13;&#10;FZkwRSEFfevIht1rAv+1CsFmHZvzHaQ+feItDCte38fcZyNGZJxfX2Nhh10wIrfzegQam6bTR41r&#13;&#10;wt4fJ7VC4SatALnlFoogj57dettt2hvkutkxFUi4HyvfipnHa1EIwYZzxyfGSLiycZeCAflUwaFy&#13;&#10;Ij7un9b1508xdiNWXuC3rSIIWHcBpDY6r2IW+XqjdClScKIAQnGHMLj30cd39ymokav9arzuE/aN&#13;&#10;qRVO3Av8ERv7j6yp8ENhhuIJjexc1FFs/fkhF2KlOUdkFQDYAAAxHNPeKsLxj5aWV/6bF3/96Z+x&#13;&#10;cN6CQBAIAkEgCASBIBAE/lwI8B0sLQgEgSAQBIJAEAgCQSAIPKwQ+P4ffO1nbe9v/yNt0vxZF86z&#13;&#10;nwdkdP0SHsKRPsRiE+eQ37xoEI8QsdCRkMyQm8jVWM0j46IHtuiP8yKGRWJjY/gzIS5rEKUQ9shC&#13;&#10;gLKpNsUHdDQkApaCwqJYQSz4bNt8MadPs2/TpTVGnPhhfKpDrk0+84v2yqEKABDUENU8suqMVnKc&#13;&#10;ufee2b133z2j2HFWm5J75YfIYRpEPUUOMCKEWu2gX/+rT0yQ7fVL+MKQeOCpIZYpEoA/5DG4QAA7&#13;&#10;J41zrGsAhpV742HHvMH3Ko8m7dHHDnlBDDNOIBQmkC39+tU9caLrx24RKwGruZghGy7+QCj7GtQ1&#13;&#10;Qx8im1x53BGtcSOHhZ9R5JD9RSM3YpXN0WxP51wLGuQ49pBQCMagc+S+8H1ImMME5zxqiUYfEp28&#13;&#10;C8PKB7xNkksHm7yRe/vqghB+6ff1Ke0i3XG4yr2OI014HxDZ8fXSUPksP+2b3CgQcH25R/BJEQjc&#13;&#10;eLzUea0a4hFTHQePvDp1402zm26+2YUQVoPcqtUg2rR7dt3J670agkIE9sEC2xQcqqBQ9w3XakBj&#13;&#10;uXrU1NgzRHEesEJixIteF4Labt0zsiE7zLMKhCKCC3nyzcqTA+VhjAQE9wqYc/+7ICP7a5JDHz3u&#13;&#10;L7Dzqh+NcZ2575mvVUIqfuiPqJEBH+bIsePUgO8JX0Nb460KJeSKPC83HVmZ1ZgcPnwE/Hb0/4+X&#13;&#10;fOgPb3rlXXc9qW7aks57EAgCQSAIBIEgEASCwMdAoL8Lf4zpDAeBIBAEgkAQCAJBIAgEgWsLgZf+&#13;&#10;0Os+Z2fr0j8UofmZkK5NykJ8ug0SEcIS8hEymOIGrc770UpF+EPou7gx5JGDgG7i0qQ4BLHIaMhR&#13;&#10;xufEpvp8oYYAVVevIr9NgmsAO+g3yQqB2jHAc1Z/UfzAd5P36PUqBI/rnIZN9l2A7N84dNgbY0Oo&#13;&#10;QpRu6lE7Fy5cmN1HkUPFDvbtOHPPPS58UOzgMUAQzsTvR2GNfAoj/bpf49hyzPIHkUuCjkn5gDW6&#13;&#10;Lvro3GQwlK+IY2hbMKgVKyVH0QJbTKJDW+BaKy6YQxcCmpjsEEE1YoGw5jhfBSJp4mGsbeGnihZV&#13;&#10;qLLe2OyafuEOnsSCt9EUL6cdd68usF0NkquLWH1vIagxxnkhZ13NI+cYNGA7EiWxIuTJSjErTo5G&#13;&#10;S3O+xrpn9g+aSK9HJvXKky7ccH+SB3btd1wH7HOOHTDg/uP+8DXWJPdl48SRe9j7WiiGItbr+hQu&#13;&#10;hKs/ij/yh829fQoLtfLBqxukx72MLjGix+PINi9tqoCx6XuPQgbXujZIP+UN0W955K2zWx/96Nkt&#13;&#10;ejTWDY845X1BNrSJej1aS8UiFRgopLC3Bjni38UrQUi/8eZoDMhFfRpHYmAvESDvz2hdd80rH+b5&#13;&#10;fwU2uR7EvqV4XfDQOT56BQh514oP4aC+AJztKibjqiN26VNw8YoSikmKgQKN4+GzoHP+kCFKx0q8&#13;&#10;8jPPZ+SAPV7TceR6VQwxr6oI+Ag9SkyrZ974J2uzb73r9GmWhaQFgSAQBIJAEAgCQSAI/BkI8N0w&#13;&#10;LQgEgSAQBIJAEAgCQSAIPCwQ+N4ffNWz9Gvzl2s/j8dCDELimuzVkeYVByIYIREhX5mDrK/CRH31&#13;&#10;hUifnkMyQnbyavKRPuSmCUvZhQBlznbVp03P8QPx3AUWndg/xG7FYQ3LTPWmdmSw7EMoK1Rs0kq/&#13;&#10;iijst3FoFD0UlInV3pz8nFZysKLjHu3ZcZ+KHvTvV7GDjcshYMmBnHjRZwySuElZYvdqB9HHRRoL&#13;&#10;R/1BFO+JODYJrHiQg+QlPuIESxqENDZ9TbDh61Dj4OkVAyKFW5froixlo64LcdCDWMd2/+K95YyD&#13;&#10;5ikeeOWC5CG0KTZQMMEHPiGKIbY5X9ioc2LzvhgjXnz1KgiKAlVYEAktXXLnP8hx7BMfRLebOOyW&#13;&#10;tS/ZBRfIe87BGF0KQ7blHKWEnvy4gCS7xCOzxtu5OwcVaixaeHivGD2OqYsY4LerAsHa2HuFuF2I&#13;&#10;GPc5pD3NeHiu9kkBUwoiFU/55DFU5FGXoK47epVbXw+KdxQG9Pgn2UOYWHkj17rO6Nb+KtwDrDZi&#13;&#10;JRb7gyBDoe6k9gThcVi3Puo2PQ7rUSqE3Ob9QQ6peMd93Rh7FYg+23y+uZbE1gUlrgH3po/cb6PP&#13;&#10;PUQfHMiRVnt6UGRSG3rMUfDgsVf+bCpX8HJxQdcPfc55/BVx257suvimAhCfcQFoe9jiOnM98U0M&#13;&#10;zBMbTneJHdd27yg8B4YlOwokIzaHyZxiwq+EbRscwBZfjzh1ox4tdugnZutL33Hn6dP3o5MWBIJA&#13;&#10;EAgCQSAIBIEg8NER8HfWjz6V0SAQBIJAEAgCQSAIBIEgcO0g8NIfePVztna3flxE/hqEMmQkBCKE&#13;&#10;IKS4yUeFC3EIaeh9JvRt1yS0KEjLMYeM9K58YWM6BwFMm473vOfEZXKE6KSA4KY+8v6Vvwa6kABx&#13;&#10;DHlbK0uq0ILeNAb0oJTR4Y+GfW9QrtUdHCuX2uiZgsZ5bUROkcOPsvIm5RQ7zswuatWHN0uWDwhl&#13;&#10;9AqXwqNIWfngPxG5gsO+iIdBiFbiQ6+JXPQpFFASoPgA3pDxJoM11se5jilfClBVdKCAUCR7XQt8&#13;&#10;QeqSN/hgv/ImhvrFvIxqToUWVkTgT7KQwpDS2HVhQXYoIOCOmGTEdmxBPslFeyQol7LfuIMvfYoZ&#13;&#10;4AwOzkF20G0fnQ/xQ18TB3r0V8FHfxRPwBT/EOdsKE+stCoW4Kv7wkQxYwOZfenR9vr+YE5/xARe&#13;&#10;6jrnuoZKTufMFf7ELdT06mIF+HAOPsSMLEr4Zxy91kEWX8g16gZQY9jr4gDXhnPIfset87JbxR1y&#13;&#10;5z5DFzmvUJFDri/FDwohrEbi+vI4rJM33DB71Ch8PPoxt89u1KOxrtc+IceOsydIPbKNVRbeVH08&#13;&#10;CqtyWBQ+wAxsycfXUfK+LiSqRnx8Bnzfqs8cDXnGKYDQ57OqSRd2ODZuYAPmFHZ2xiqWvuewA4Y8&#13;&#10;kqr3FvL9zb0GxiqSACj2eRGD7wMUZc9jkqP1devYHadkfK7rwH/EihyNR4ltHD7y/8529p/+jc97&#13;&#10;1vs8mLcgEASCQBAIAkEgCASBByBQ37YeMJyBIBAEgkAQCAJBIAgEgSBwbSAgAnDpe1/5Q8/b3Nz6&#13;&#10;Ye1LsQEhWKs2IL8pFohg1BjHJnQhGiFti9SvQgM8I0R9E7bIzOU1aYIUIfp6tVyj4Hl5McmuI/4s&#13;&#10;qwOyfoTOiAfZmhaJPYhPGEziMck/fMz94E9z3SBcKXTwS/kmZvkl/ab2K+CX9Pffd6ZWdGiVx/1n&#13;&#10;1FfR45z28+CRQ9j3nhcyRhxehSF7JtkVC63zhkyFtOdYeSkXFwCKeK0VCUW+0if+bjw6SGF7c2vB&#13;&#10;7wahCxaM91hfL84pLNTKhSo2VOGkyGZiqLjkA2EA1qFJYuxAqGMcOQh7hBCjUeDgPnDBYoI/RRoe&#13;&#10;GUWBg1yR6WIEevhtHWLHHzodQhPh+HURZGBIPMZX59xr2Ifw7hgx4Hx0PTpOdPijCEYjDmzit4sQ&#13;&#10;pEWa6CBPgmTpuCSPTRPy6jMGSOwfgz/OiQVbvg7goHGKMdic3//qQ9SbuNcENpHDU10H/DOE7XoU&#13;&#10;lPf3sM+6TojzOaTVvVD7skhLIyN2ejKNTVauXFChjsetsfE4dil0nNTeH7fcqkdhaUP02x7z2NnN&#13;&#10;6l9//Q2+9yleotuFCvLi5bwVgPEhADnhPu/z3/kXvzW75+6PzP7qE79Aj9W6znnWZ28UQKSLDVZ6&#13;&#10;EDuPyQJTYuVxWwrf90ytBqkCkOWlA1Yu7Oh6gwE2uJ483o7MkUOGcRoxMcbROCMzYuX+4R7wuaVL&#13;&#10;f3R9TcgXvW0VWSgk0T8pfFRA+m3dzs+88447fn8un04QCAJBIAgEgSAQBILAHAF9pUsLAkEgCASB&#13;&#10;IBAEgkAQCALXJgIiC5e+9wde9Ur9avzb9Ktx78y8vFLEL8QuzUWPQUb2o5sgB3khA9k7PYfgpPUY&#13;&#10;5KNtDRsUCKYkpYX15l+/S6b8qdAhPT92SQSuNzVn1cIoDEjMrWOEIKUgQWPMvvErQfzrvchW+daj&#13;&#10;bFz0cKFCpCfFDlZ3sIqDR1f1Y6zOsH+H9vJgk3KIVfLikUH2oTj863QRrPYn+xCoyEC8W6bjICeR&#13;&#10;0hDR5A1xTR6WlV1CgyRnxrbIQyfkIAXHbz2dUkAgFnSQoV8YFOnbjyzCNtgh477k8AAOyOMLMphi&#13;&#10;hotb8kXxouKTHxHukNK0NZHj+GGlTIVfRLMC1HWhqMDjrcoWgfk6yodXL+DTedR9hAFwgGjncUfY&#13;&#10;6zx3jF/pcZ9VbrKPvl7IoUezTnVMgBu3cW8gX8UF7qXCoPQLL7DufLgOQGnb8l9k+tLssPbH4D5E&#13;&#10;zoT76FN8AUPkjaMLOKBZ5/glf/TwCQY66JxEuRbKWXPcK+hXka6uaRdUfNEkjAz9uuenPrBZhD7G&#13;&#10;6/pWUQI/XFdWiPiePq+VSXpcGXgeP3HcqxluedSjZ4++7TGz226/fXaDVoEcPX5C+R6xL3zu6HFi&#13;&#10;PA6LvvPQDBeKe6PvD8Z/81d/Zfbrv/LPZ4/7Dx4/+8Iv/TJvsM5G58SzIn8ufg3csMfnjDFWrvD4&#13;&#10;Kq4lskvca1v40+PFtJKHo9Q8hwyZNzZ93fHve1c4gDlxcW1oyExjxRjnpaProtbzXHvs25buY1Z+&#13;&#10;sLE852wYf/TY8Q+srax+zZ3f8Mx3o5cWBIJAEAgCQSAIBIEgsECA71JpQSAIBIEgEASCQBAIAkHg&#13;&#10;mkPgNa95zcbdF7deL0LyeVuXNr2MADJ2RYUPE6uwj2omxnU0San5Jh85h/RucrbJYGxAyE7lsON5&#13;&#10;dDQHqWw5jRcBXHYh9iGIrQv5KRLZfif2iKrmi1T3o6s0jxzNfoihTmwf4nRD+y2sapUHDVIXkva8&#13;&#10;VnGc1aqOs/dp/w6t6vAjrVTsYD8PiFLHhm2RtS6iqE+AFBFozEOicqxfmbP5MzGz2Xs9zog5xKug&#13;&#10;Q3zEVisndGLC1lbV7yIEZC1++rFcJsHBxeDIL8S3ZNo3ORsTHSFtkfPjkVS0ABfkaMgQB/atM4pF&#13;&#10;xAeBTKxN3qNBTs5NWLQP7DU2yDgOzUuAM72K4If0p80LJuobCx0hwDsu46IxbGLDWICZbBEqMRCT&#13;&#10;95RATsWGktIJmKBjTKvfxRHsVXGl7BAeBSgXwqxT8aCLrDGWQ+PnYg6FrHpMkwPBnXLn8VD96LUi&#13;&#10;zMf1lY3GiKNxkU4/vop7hiJK3RusfGAPnbpPSMTyfV2GPitGwMArP3S0XeJgfuCFnk6Nkaa86gZf&#13;&#10;xlPnFB3On9NKEBX20OOzcPzEifk+ILc99vbZzbdoFYgej3X02LH59abwVft1UIio+4VgOk6KgBdk&#13;&#10;9xf+6T+evfvXfm32eZ//xNlTvuqrfQ9TLFxb5zOzuE+Jh1j43DlOCiC6R8C9ioKaVwGEe4TVT6wM&#13;&#10;Id7KjWvOtddnSvJeJYQRFwwp9owVH7qffd+hJFka72BF3MTQuPhc91X54HNYRS7uNYo0FMHAQ6s/&#13;&#10;7tH/tV784uc+6+02mLcgEASCQBAIAkEgCAQBI8D3s7QgEASCQBAIAkEgCASBIHBNIUDR48Pnt97w&#13;&#10;/7H35kG+bVd93+n59p3end+7982jBiRZaGAWMxXABsygASQGl4kQDpU/UlCQSogFBruCE4ErgSAc&#13;&#10;QclFYRC247IT4gBlQDYIEQkQQkIST9KbhztP3X17zufzXXv/ut/jASLoSUL37O7f7+xh7TXt4fz2&#13;&#10;Wmfvs7G+9u0ejaORUOOjT6BreOzGTeMain3Xwo7BWCeDx/OUbVGYwGmkNG6BcSROWhykO66uCGmY&#13;&#10;rzG4w5mnsVQHQMfr1dBpZGdA6oBTg7e0INbLy5Bpfu1WWMBAG4cHuDXmXr1yeVjCCKwx+AIvKD+P&#13;&#10;o+PcmTPDZXZ7eCyPod6noHzl1NA4rrFVo6l0NMZrQJZwd/4AmqfV1aU7VAJv3Kf8uXoMVa8vc8ED&#13;&#10;Ph0DHUaehY1xF+O7baIeNWS7U8FguZnu0JgE+NC4K86UtwJ14ZPwpVPKwNGdCMJZbogRvdWZODZo&#13;&#10;A5DF0SDBGI+BKf1q0He3iG1fcLah8BqQRdt5qd0uvmujnrbXaaB8oW8dwmS3DnpWR8orn/aiiTzh&#13;&#10;VeN19ZE4A8gL79BDo/BadUhE1nKKqZOibTuKRl46HXWjnt1pIL3eF3NMFbyp5+54Cs/AaJi3fvDA&#13;&#10;p/3VYLl8G4q2/MEveuo7TdRL6NEXDabTTsoLc+J1J01eEq98re11stg2XQbp+On6V2brwwKhjPzC&#13;&#10;loOJY6doL98FcpFj3DwKyzGxn/eBHOWdFqduuWW4mV0gXo8cPTbccMOh8Kg82f0Br7UTo/qgPBqk&#13;&#10;5y4NnYa/9iv/5/DYQw8MX/F3vm543gtfhDPxYpPFeaX6pfh0XOk8cqypk/kFdnmse4xaOyoNOVdx&#13;&#10;gOi0QozoXhmU1Xa0jfpOnnKqlazi9tN1KY9xsjZe5Tf0SecKPoNtK39UTNr+ZJ7tL44FXg5/9NjR&#13;&#10;5anZ2e/4B699zS8HaPwaNTBq4GPSAGPNgeVE73Xq/Xx4/GBq9gE+3N58pmC4ceAePExdOH926rGH&#13;&#10;/3B6durg7MEbj89urc/OTG1dmV0ftua2Nzdn1re3mBpnptmVNru+tTWztro5feb0k7PbGxvzR08d&#13;&#10;n9s7u39uY2sV2Km57a1NP2wXnd5ihl1d39pcXbu2tnrw0OHVpaurqwuLw8bU1vb6/Mzs2uEbDnGI&#13;&#10;5TAc2LN37ZEnP7p+5czG+hd88ZdvHj0+bDNLb208MGzfccfgpLf9m3x+a/ihrTdOvbEmQTLHMGpg&#13;&#10;1MCogetZA/Xr6XrWwCj7qIFRA6MGRg2MGhg1MGpg1MCnlAbe9KY3LZ67tvrmtWvr3+o7K7T3acjV&#13;&#10;uJgExkODBkQNusknrYFVWPP7U+umyUmejgDLNCrGmIsxsRt1zbey4N1IbE3Ls5NCwyhGUA3C0hM+&#13;&#10;dcROXEfEpUuXhkcefGA4cdNNw7ETWEqwipZht4zn4uv1NMb6RHqcE+RrZF323R3g0MFxCaOsxtpz&#13;&#10;Z06TvhSepeuuAo2dtdOhyQtvJW/pRXk1wAovrDTVTYzrkZFy83FoCKM+YmjlGifPLvg87d5gNLiH&#13;&#10;f/CrF427OgiUUfnF0Y3qRR+HipZh2ZJuVIwugEsgrVE/xnFoqOfgkLdUoU6jab6OhI5fmuXogALt&#13;&#10;YgV1Kk/9iCLbsVp0Z7dBtWXtKinadVxSf/eHvKUe+Dqb0q52U4wykHvckgKpB+nrLJHXODlK3NRP&#13;&#10;WyGP7axOenvIsPqQRm8LcamrdRwcOiw0rCcv2ijdVto60Sz4dCxU/7KtfKm6/ErHfK+2sXorWOKp&#13;&#10;U84gd90I73FhBo9RikMkvJRDRF6EKeePjg8dILyTpL3DouvRPMeH5Vu+MyPOl2pr+TDsWdzTdkpg&#13;&#10;rSNPvZajqMayeTowHA++y8bdF77kfA9jxRei33Ty1HAjn9vuuCNjTAeI78FRVndA6DhUD70dooso&#13;&#10;WQfGwnCe8fTbb//NYf/+A8MrvuTL01+kIx/ya3+xTtUrB0h2edD3hNE549UmUVeTfk4ddVww6rD6&#13;&#10;eT8erVgoHShj8Cu/9PjLGKBOaJNvcIy7g6TnWU85q+VrDLvzQweIOjh27Pjy3NzCd77hW1/9L4Ng&#13;&#10;/Bo18NfQwPYb3zg9/MN/SE+3t1e4n1vxmUeG6X23DNO61a/cf3565erl6dmZK1NnVlam59iOOTN9&#13;&#10;AxvPlqeuMWEsX1qfWV9Znt23Z2F2z/zc7NLqtdmtjfU5nQOrGxtzM9Pz09MbG7Mb21sz21vT00sb&#13;&#10;6zOM+Zmt1dWZlbXlmcXFPeD2BjQ9N721Ncv8Prc9NTWL52GWuXxue3smeWvr63Mbq3w2N2eZUeYY&#13;&#10;F7OLexeddGcd2oyd6c2tbTBxh5uept7UPONqlnvFHMLNMefhhNiaY+SlDqPPm9cM45npTc/51DRj&#13;&#10;fZrxOA0c8YID9zRuk5kpYJnpyN/OTGHcwc08PU18ijmR8inSmw55/i0mOJdAyH9ugM4fIIBdGGBj&#13;&#10;6ybZW0BswsKa4FRim+LUOvkb3FM2hIGnTXjagNV1p2X4XcVHu0p8lQcc8N4Oq+htFRjxbKA5t8hx&#13;&#10;m9lYZU5cnV/cuzrHRsGp7Slh1vIZptY2t7dX17c3N/ZMz29MLcxs7F/cuz4/O8frkDY3p2a216e3&#13;&#10;5+KUAXDtwtXza3vnFtZPnDxF6eXta+uLW8cX9249/uSHto6fOrV5z8Hnb77j8vs3j59+fia3L/5i&#13;&#10;nDTIimxKPoZRA6MGRg08qxrIfPusUhiRjxoYNTBqYNTAqIFRA6MGRg2MGvgYNfCjP/ETNy4vXfu5&#13;&#10;1WurX6VRT0NfvaehjIKiieGRq8ZkjdTClKGx2RE0K2BEMFR5GXm1n2iY1ZAoDo3gRFJf2OSBS2Oj&#13;&#10;tcUZGlgQNDbWLpKnwmvw9kigP/nj9+Z9Gy96yUt5+prHMEMD+vIGjU5T4+sentA2X0Omht2lpatx&#13;&#10;blw4xxFW7PY4e/p0jrRaJh80dSQP8CbE5Y4FjBN1tBK8RVLyi38NosAhv3XN07YQHuIgiN0lBl95&#13;&#10;0Ozg8UhTAG9gsC4HgAbW5lQBu5YJ6YlDvAblKeN8HbFl2o9BOPWsXmIYxqge+hj+5c12MCi/+Qlc&#13;&#10;NJwbbBeN3cGT9i1ZFCjvsADO9i1Ds3U09GOYFxf/O86U0r2ZtUOldhdo4PZl1hqWIRK+pWX94EQv&#13;&#10;1W46TErX4VP80iJPOukP6hA5xFOOljJii0c5rS/fxnXKKKO47U++NyL9SqdUk1sc0pA/+16cCMgW&#13;&#10;/jGp+dJ6Ze3tET1ZQ91AMw4YeFPP6jcOKfHFSG9j209CIuXWiazoM3pTFrlSn9BzN4kwht7GtoEO&#13;&#10;srS3yIJWpOVgMl/eaydP6TdEk18Osmon6+z0KR0MBusrt04GZdCwf4XdTyvsgrJf+UL0k6duzgvR&#13;&#10;3QWio9FdIIt79za65fyK4yDy7PAubnVynrHmcVc3njyZ3R06W3qf604gYf2TD3eVuAtE/SuX+rRN&#13;&#10;i1d1RkAcHT4G69V/6TJtr6zoy/oGZTPY9rZn0qFZ6eonOlhwhAkbvbRxCB7zrLt6bSVtpFzHjp+4&#13;&#10;Nj+/5+9/1+te9QviHsOzowHa3c7r5FOduF0f4PoAX0cWh5lTNw7Tj1y8OPPud75z+r4Td8+szV2b&#13;&#10;XsIRsDG7Ns14nl66sj59cP/+6T0Hjsxuby7PPPzgYzN7FuZnH3344dmbT52c3bN3cQ4Cs7jXZqZw&#13;&#10;DrDpiFvhtpMFVvDtmWsrGzOY8KevXrziRDE7i9dzDks304xbkeboebNY6We3p2ZmmXZmuQuQNz27&#13;&#10;xm4E6M8xrudwzDFQcRYw4dOl4iBgHsTXwE4GNvrRX8nDQQB+xgHOhgGnwZbws1ub8DK1rYPAycCJ&#13;&#10;i6pO4hr7p6bosXoj4xhAX945cBxszehJiP6Eddoe0CUV6d7qMiERvszqmY6dKrTAScf/Pr9UA9S3&#13;&#10;o4L8fPcvrmQ4Xp2LxNTLHau5Z5KfcsoECEzqmBa6XRofwgpjEEerQZ60GzywjlPvhV43N3Vq1/0q&#13;&#10;HDRenPedu2dn+LiTrGHzWpgKf9dB51860mssTWqFLzMbfvEA1oRO6U5W02UyilhoFtQOdXUOJb+Y&#13;&#10;eOhl+HMoxZkyveEVUnymN2hQb1Fb8MpPFW885LFrhZl0jTvKGv10bXZm2pvfOs5qNsaw/2UaZ87W&#13;&#10;1Pr03NTazOz8KuNgjXvMGvTWmC5XQbkGaRw706vra1urvO1qbc/eveuLC3PruOxx9sysw9DG7NT8&#13;&#10;2tSMTw5Mr11ZvrZ69OZb1/cvTm9cOnt+Y/Pa6sbivv2b07Nzmwdm5zcPHT2+cXllfeP25xzDVT5s&#13;&#10;+7mHablpSf6Nj2HUwKiBTwMN7Mx6nwbCjCKMGhg1MGpg1MCogVEDowZGDfzN1cAbf/In96+dv/yr&#13;&#10;PO39uRoa/aHajypywe9auy/8NayWkdd8ZWY9DkwZ1esnrsZxDfjCagDQkNhDj3v1I4qeJ0zyY5fR&#13;&#10;iItxXzhwiEeDh0ZGjRV//AfvHu7/4AeG2+66e3jxy16eXQexCYBDu45VrOtuBJ/KlkcNyRorPc7q&#13;&#10;Crs5LrK74yLHWZ3lOCtfVt7f0dDpyVz00PiRP/H4pxNkDkOJPGltkJ5BubtRJE/eQzPG2rZzRljr&#13;&#10;yFue0s/T+xrva1eFhm2R+ec1sO2qrmL4loK8kS8eDbqpoYmLmIbnGPzh0SCMeESpocl42it4y9kS&#13;&#10;hK0cI0dgNArLg/VtU50Cwql/89SFOi9jvzJJnyAemeVrtyNIA1SvZ37sb+Tp8BI2fNNnCm/1q6Br&#13;&#10;dHRmhBfTQV8wytN5qbYovowrp7R0LsRgLa0Wej3z1atw682wLohOj7QldWEwuzPcbRFaTY9iiy7B&#13;&#10;m10c5KffWwPdkMw1cqMYaa6ya0Ujv3oUJk4QaAgjPrXoLgphK8W3ug0NnWTaOguXfMl/T4uj6zk0&#13;&#10;0ZUIe/9QD08+8fhwnqPcfIfNvn37eYn5geHEjTfGobfB+zMQkLbmKu/86Qh1vOgstK0OAH/0+PE4&#13;&#10;QXSA3HjqFA6Qo9nN4dxg0GmgXCVDskr/RpWDcoOOFqUUTkeHwTEuD5YZNF66A81gmXgjYxszOsSU&#13;&#10;1fwEcIVucNROluzMkkYbKzpEom8ayHh0SPnu4BgvJyL9iwLx2/Zdx8JeYz5xp0t3fiwsLH7KOj/e&#13;&#10;yE6C950e9q4vPzD75Acfn15bmJ9eP39u+uQ9d8088fiHp28+eXKWB/tn1xaGmfWrV3X3zczs2YNp&#13;&#10;dG1mYf/C9Prq1uzi4oEZ3nM0e+zYsZl5JsCb77xjdm56amZze2P2wP4js2w7YFcBz6VPT2Hwn5mh&#13;&#10;f8+ubfAQPVPx/MwcuwKGuU2OHGLTAAPdXQGMAqyz5NOpSeNwoBXnGLuza+urNPb2HPPKzAZXHrDn&#13;&#10;QXuHjn4JDP84CmgC83yqnw0M7jrA+QA8xx/N0i4MxTl2NGw50HQoTNPbGGS0InFnRvDkQ39hY4Nl&#13;&#10;Og+4CoKTRcCMQq7G+bLZM54S4Su9ZnffCYgjjjIKU63BFa5WsycCVAATXKnc4Hq8IbQ3Gq1AjfqX&#13;&#10;qe4n0KXRGSPSeGk1di5hYCeZ2E5ek/wp5c4HTwkNfEIuhcVd5dXYqVqVL0gv6zHRRr+UTWgoRBwf&#13;&#10;BR3YRq+E6/khOsFqSoknoDSAOHe0FmJNP0KT9n9XO8jgTg0x/UVB4AYjSz0EH92r4RdnD+Gv00tB&#13;&#10;8ZByO0wr089HRyS7VU7+DiJjpS9jlRJH7q+WUbXflzuWLlfpeye3168WE8uEqhIUB63/i9i8idyy&#13;&#10;wXQOB0ysU2yvYajpkGHaRK9xxsDUJr9ZcMawQ2Zqyh+a6/jx1hn4+D4GdtNs4YyJC3uNIbxGtTXe&#13;&#10;obaGV3EVFbAzZhsnzjbOninOntxeZapZW1q5Stn02oGDN6zNuaOGI8qgL641Jh18+niA1lbW9x4+&#13;&#10;vDYHrQN75zYunr28Cd4NbsFMK8PG8uWNtbMXPrJ+4PCtG7e88EVbh/fs23zBHYc2t88M2/ff/8jm&#13;&#10;uy6+d+vzTpzYeulLX+qNNj+q4D/ikx7DqIFRA3+BBpyVxjBqYNTAqIFRA6MGRg2MGhg1MGrgk6qB&#13;&#10;N73tbYun/+RD/5wV4ms9rkYDvAtiDaSx2LDAjdEVLjXwaqyfGFTJq8Uz1qYYrF3kV57r4/5kvgZ0&#13;&#10;62jo1ajuYtmrP4jF2Y2UGvLN92n34JUP4drV43oeeeCjw2/82q/ytPnJ4RVf+mXDXgy3Gkyz0Aeh&#13;&#10;sH4WFvbg8FiABqtrj/C5xpFW7OS4xMvKfYfHubOncXjUcVY6e6StbJ2WV42h8ihP6kNjNDY6eC45&#13;&#10;lTUwwOrwMBCdGGBjbN0FY1kZ5lVBOXZ6XurGuF1l4t0tu2aGyGkFQjlVul7VZTl2NOKqv25Ul28N&#13;&#10;8jqRdCwoi7TFrdEdjlu8DOglGzSAcWUvnDBkpF7Plw0dF+LUmOyOFdugP8HrU/zikl4Q8VUODlAR&#13;&#10;xNsN291RpWFZPCoxfaLBSTO7bbgqt/g0NqetgZHT8NJ0Zpm7lcwrOrFVBFLnjbynj9mO4CoHR/FU&#13;&#10;8gJKsA0M0uk668Z1y5S9nhIu/eiYiaOFOvIrHXVXeOCxx8m3LT0+zX4nrDIK1/ufzpHEkUG9ypd1&#13;&#10;bF/xKLMG/9ADh7oVl+UG290ydSHv7srgzHteNv67w8ULF5JfBjEsP8A4jp73ghcN9z33eUmX48W+&#13;&#10;zDO+yBl54c+Xlus49MixufmF4fiJE8Ntd941nPQoLBwgx0hjhCrnBXyoW+eVHqIL+Okymz9xfIFf&#13;&#10;WjpY1I27PEpO+xhlOKU8iku51AdP0Kd/2WekoZy9rXr/EZ95ymFbm1/9JY1TaflRT51JYdrHrOiw&#13;&#10;8eaYcaxnfJFHU3BU3lLGmPxy1N4a1+99w+te8790dJ+Mq06Ot/zCL7x0/74DL1taWbkNx96tzMO3&#13;&#10;zs/tOTEzP7OAbZ8usu2ughkdCTxjPT0zz//8npk9e/c7apnqZqZm5xc48gh/BnEyppnnp+jzqD9X&#13;&#10;2sLdeTwt79yJXpzzMu5pI52JGU9cS9v0XCK2h6FfVWJl2bMNNT/Zk5O23QCoMktrLNU1FdqXEJNW&#13;&#10;3JVHLu3ZaRSMcDr4NrIDqXY6efxe9YWCka8ae847KCr9ujvSiwA0wV3IO+0dTkuCnt9YCuUas8WT&#13;&#10;+Q1Pi3qJKAGgvih6fFJm5Jlk7iytesrNAABAAElEQVTBv/24syO4Ibja1XQrV8PFaQNQrl3lVdi0&#13;&#10;/zScVWOHl6Qbml6PLkW0tUMvE79xQ6/+NNyT8sAI7LzNdTfcbhzCJTSACWwjIKy6nOSTfsb6Lfvp&#13;&#10;pBoaUSTa6xbRQhb8PSME0w4dvvo+2hB3wzeRv1XraKu8A3WcXHuW1wQiICwd90zzKNROn6uABffn&#13;&#10;1+88USHEgzbVQqYwBN8EZUNbetyVO6nvfQZnOOPNOdnfhEJ5TQAuf9zrnEucX3Um999QIdZwVQXZ&#13;&#10;KRnNzj0k+Po9wM0xxUd+53C7BFxi9cnPEUZ7jivb3uA3DA4VdsAMUxvksdFqi88mPpNVngVYNc0m&#13;&#10;rfW1DX4sGmFD1urG6ho/J67hhJlZ57jUNWSjcBWHzfTa+rXVNfZXrfOymrWtNSuurx05fJij0DbX&#13;&#10;nnzykdWZ2YXVTbZULi0vr62Dkesm75i5wmlrmwcPHJlevbrkC6ZWL10+C+zsxtzCAnysbxxdOLH5&#13;&#10;6KPv3+QeuDV329zW/Ln5raNHj27eddddW29729uaMktD9DEVMIZRA59UDdQo/aSyMBIfNTBqYNTA&#13;&#10;qIFRA6MGRg2MGrieNfDmN79570efOPOzvDD41Rr/Y6jCwKMBNWtGlqYarlyk+yR3j9ei3cVwPVFv&#13;&#10;vsZA85/yIV9ELmI1VhpSV7imeMs6PvFMnB4FHF40guqoeMdv/UdgZ4bP/cIvHk7xpHk3dhZfhVvj&#13;&#10;4zwGWemxUIwR1XcJ8JRy3t9xFuOvOzw85kojbAzEMZIXR8rBwSVZkHejqdx2gzNWwKzBXUy7KJ/A&#13;&#10;sGBXjhzHhN66s8R6XZ9xnIBfBLXbQ6Ns6VfnjAbEtkiPrtVvGb19Z4jGApwlaYdqH8vVbzd6R2Xh&#13;&#10;o5wKwocOcipdnBBe+evGEXF0PAKl/YjYLuonPLR2DX74LZrgBN5yZY7sxJXVAttEOZUp76SgLM4J&#13;&#10;9KEBv8qLnsaPODSgK83eH3QsFM3ClzaQPkEYj2IqIzQGNWQ1aMzXePmUoIyTjOJD+uq65CucwqgZ&#13;&#10;9cPh7bLfystBZ6n8db6it+igkEcO9DbHS7mFxQziJS/kdmyVjDpU1Ll4+jtIij8NQxp9pJEgffmx&#13;&#10;j5jhF3m2tzzYx+PwoyByQMN+oiNAB6Z4MKrg1Ng3fPhDHxze8Z/ePhw5doxyma4jowAiujlcWlrh&#13;&#10;PTeX48T4/C/6kvTrzoc4c/wdOlc72IMyrnQgLi8vx6ly5MjR4eQtt/AS9FvZCaID5Mbh4A04QBiP&#13;&#10;tpXjRKOXfHfnm/qShrw/9QPfcWS4w0NnZDkd08eo7wvOxafTyfridSwmTr566fFOGxbIK7075g01&#13;&#10;NsGNfOrVMTgJ8GTo49u+lnjTtfzaVubB4LCyvFQ8kXfs2ImV+b0L3/0PXvctb53g+wRE4Gnq1uc/&#13;&#10;/56VS1e+CqfQN8DX5zCfLsQRSt9gN4asYt5TZ+vD3J69cS4phy+09z01bMrIHBwnsH2WN0qkDYhz&#13;&#10;VE7Nl+g3zo4YJj0qiDrgkE6u9j9xAuc4c850nHZHSJ8b03dhqPfhriLbO329ZdgUaTF5p4DL00KN&#13;&#10;n0klKwBUcLuhbX/yybJ1ax4sVB2q8lNYBZMMk1YUAVHzd4WAgdh+4Sjp1Z7Cb+r1ikBhlyy61mho&#13;&#10;iSRvNy511AA6/1VhFyMdbXhqwK04KeJSK9dDY7yBVaoDc326vRS4p4KaYYuYS2hVJ3EjFHU998qi&#13;&#10;nThhUnV3RSuZ9iKgOkTultVJdRDBRPF0VnfzkvJdCNSdoaOcRFp+L9PJFuyFwGxCEhWdMPO0bJOA&#13;&#10;RW4ioZO5phFoKALTMOXSGeoMUjOgk/wOXHzVd8/z2nLapZEJQHgxFsVzX0mGgD0esIaC/KZ7M57K&#13;&#10;wy4arcqOSigLsF+E1sh9p0pykS27AJlrnZu9Dyiuc3BXmhQMmSucY5xXmEuCmu/0B6+NTIBJcAch&#13;&#10;2jL7hfxE2zXce8/NPUAcdY/1d4NxXtjCbwh25+qY8T4Fj+4A9rfK5hbOe+6jluG/yO+OHKFGGV6L&#13;&#10;yKU8PlThPXxLHKTXuU/i6IisyinMJltMpGM6dLiGPgXIzQvMSCIo+17cPYPDhU0pHElGNg4ZjhbL&#13;&#10;MxPriTO3kvaosm2OGWPHDLticDqvM8uv89qeNeb5jc21tXPMxas8OMDOOXbYDOyK6TDD1qoOHBza&#13;&#10;vPZnY3VrfV0nCwuBYX0BRwt9ZRPn08bc9Nz69PzM+uGDx849eP/7zy6dPHlxuP9+eR3DqIG/VAN9&#13;&#10;XP+lgCPAqIFRA6MGRg2MGhg1MGpg1MCogY+3BnyR+ZmrKz/LTojX+HS5C0yfkm8r4Ak5jYjdcaER&#13;&#10;0VWZxizjBhepLjprsWp+PWmeBTYlQsW5QR0NnZO09fnEeNtwVbyMktLRUObi9eEHPzo88tBDPJH+&#13;&#10;wuHmW29nUVqL5zyxDoD4fTqQxVrw5SlejqC5isPDJ9QvnD/P0+5P8A6PM3mBufz7zg+v3bCp8U8c&#13;&#10;OdYHJ8kqR+u4+D2A8fYwRl2DaeUWf3jFyK4RVV4N0Q8cK6N4NQ6aKGdIxK0vwK0R+ahbhuB6ej+w&#13;&#10;6qPh1JCowUB6cXDo2ODPuPRCU76QpcfVh0G+enuFIEYN0Sa/yUKlpOUloadjOMeogK6t41PcCiNr&#13;&#10;tnFwgFRHR97HUYjTFiWdXFplx1kQfhuf6t7gtetVXc7jNOiGfXWhDSX9puGJnNSzTg9IFaNC8dd0&#13;&#10;gkFBmYXT4SAu6xqiJ/hVFusoi23a+0B3qEnXkLZCp+GfdHYrpISyyF1QwmWnCXQ0mESnENEYEiTK&#13;&#10;IpC0IzdOAP/UtbKaL0/A2IbSl5fuMLFPCWdfCN3oRucW7U2drhP7sUE96gh87JFHhl//lX8/3HH3&#13;&#10;3dVvIZL2RN+O29Wli7xlGB1gXvnow48N99z3nOGzv+ALszNKmaVryPFUoYkRB9y21zIGf8eYY80x&#13;&#10;dfjw4bwE/ebbbhtO3XxLdoD0F6ErHE+5TvSnDMoYvsEbOsiRfMrsex4Tp65qbmoyBg9P6rMzxDJl&#13;&#10;CRz5puVTvg2FE6SkozPyyuhmXtESVh4s92q5/bLzMckPP+4sEXONrVmcBR3eY698f4nOSY4OW92z&#13;&#10;uO873/C6V/+80M92OHDg6HPXt1b/e/rm34bWIeVVLo6MoTO1Po9s6t85Zc/efeHTvhSBMq8IWO1q&#13;&#10;fes6x5aDwrFDHnrxE9zonZ0ffCihH9lG7oizX2R+pNyr86D3F/upY0xHSJwxzrl84iyhvteUJ05a&#13;&#10;XKEv3uqrnXbaHR41UksvrS0saf8Mxm0rLgk2W5WlAasAgEm5k42waWDj1cbi6eN3gujPZPS6IbKD&#13;&#10;wwriNBQDda2cSWaKAteAGouTuh1+gqNFngn3M+X1+k+/ImMY5BIxTe4O4moguVq2O68XdhjLE29A&#13;&#10;HV+U3BOioLwpvuJ0U9JCxChNPBhSha/82x4B2GFWHMkkP/VpT2EaeWJPiYMBsF5HoIaqYoWrshvN&#13;&#10;FATdU0Aa/pCaEATCjBYaCKlQLRw9s9MILAllmJT1SMfUrk0uNbNDpmW2SyDBpYgijA8iwK3GbriG&#13;&#10;VmStlJwduM51fmskv+gGNzQC2a8l3aR+JJiUmS1PziGG1gYAMSVVTeLeC8TZ26fjT43GlhzEMQW+&#13;&#10;VORiUadnyiJzqpkbLfN1blCSe4714k+Qh7rX1P2mOzhwcmzg5IjDgzzuQ2tr13Jvcb73vVg+yBJH&#13;&#10;R+4Zdd/oDg5/T8hAnBzcs3N/Ub7Gtz9PAmtdYeEXLmQ8MIKVc0a+K14/aYQpGbue/E2gAoK7EAS3&#13;&#10;8qoXzhqjsHCnLU36R3kGS4r9bV6/K63U9enVAC18KVOr/B65wIz7JE35IPe5315dWfH+9kSAxq9R&#13;&#10;A8+ggd6HnqFozBo1MGpg1MCogVEDowZGDYwaGDXw7Gngjez0WH789M+yiHn1GkdAaWTVSKsxycWT&#13;&#10;C0YNTBqt/LAuykIoxljKNUh1GEuEcdGogct6Froo60YqF5q9rvnCS6vDaAQLwlASI38YsTTKXr16&#13;&#10;hQXaVl5crkbkRbzmCVMOjz3B6ZPby0vLGB+Xs7vDXR1PPv54PkvgkZ7v/NAA12mL0zx3vLz/ve8Z&#13;&#10;Hvzwh2PMNT8BXRw5cmx4zme8YLj73vtiSO2G2trJUfqIMRzdKKfl3SkjT9pFuuEuC0/1A/Lolbjw&#13;&#10;pq1LA0Q3Lq6xBGVx6gJYXdTCtujJmzKYV/rHqEmd6LYKoyMX1xoGpaVRUVwaIMqIHU0nLzoFJu0X&#13;&#10;3EESnKErX9DjK1fjO/R1XtQT8OpWY6hPiZczrQybVo1hM33H4yxqd4t60XFi/7EdpL/bkC/t6EcE&#13;&#10;Lagb9a2sGh7qqUx3FPhgZMGri35Mk0/rK7N4fIpTncQoEHEqXzp+bLcYBKCV8UCdGPlbvnlp2/RS&#13;&#10;nSDdMdTbvfBFV/LCxyBuJfBa/R+HCDz65Ghe6k2hBoz0H/KtlTZp9aW54xzRSCK+MlSI010Y6YO0&#13;&#10;g3oWPjJT9u//1S8Nhw8dGo7ddCLvynji8SejN/uAerrnvnuGLZwIB2/YP1xeWR0+9IEPDV/x1V/L&#13;&#10;mDuWNtaIo+6ET5+FN9N+3B3lMXIeO+UOkBXGnkDuLHH3x6233Z6XoB/nHSLuAPEIOnUjTp947UG8&#13;&#10;tqs4069AYtp8jU72j+wooM3Nc1CpD2krQ/o2JfaB3i+lkbHR8MiYbeufdaRluUEdmpdr40ucySuA&#13;&#10;lFlumxks8+PRR+bbvjpjnH/K+XHTKi/Kfv0bXvuaf5EKz8LXPffcs/Dgw4/+l5vra/8dfe0mGIn8&#13;&#10;fBU1L/R9BE+7uLODlwwHRj3lIwh6mFQB3r6TuSBo6FOMaTSe/ELpHG4PFAf1+XOO0omnQdH65toX&#13;&#10;Ow3L5cUnwR334pyMJce9jg7zw4tXeCAeR0rmk3KciFvY9PMGb53kCZ85BLoNp3h0zMivu6HkR5ga&#13;&#10;y/ITiVIeJ0pkRqKMoSSiS2XsoeooInnoPCF4iFcHJavlWy/GcTXSchtYME4yd8r7+N6pUCT8Lqy2&#13;&#10;szoWEZ/wsQOT2C68z4RvN+s7OKlUiaci24XLgjKot77W4TtMvzZE6io21uhAnp2HeVKeceYYzjzt&#13;&#10;fOIT8gJSz/ZSLtvfdnIsek/hKLb0i65yeSmGIQqdjEPpG0AV1iwiUirqhRqCezzQSVd983dXLsjg&#13;&#10;CuhOrGp2PM+U3/J2XRp2SOyC7yQnebZYp0uchP2v8kxbXqnkF0Bw9vwJfsdcgy5ETU/F/A4WeBBj&#13;&#10;BWJ56qDopL+XAtHjjp7lQzV28r22fTPzRaccfotA4SrZqlE6Dmgl2pQBncmYS1aVh0t5IQRCtKlY&#13;&#10;fEU3pKuKdQq/872/G+1jxr2n9Dx3a5j2nmQ8To3cH9d5+MB7lf3UPss9grocd8WOTn5LiMd7ifeC&#13;&#10;Vt+3lORejAbiGLHc+w6w9nmv3emROOWyKA6DGzxy7yMz5cALELnA2e9haSwrmsclciazxVNmaQst&#13;&#10;3ZMfp+tHwfMzfH6Oz5MfJ5wjmk8jDdRI/TQSaBRl1MCogVEDowZGDYwaGDUwauBTXwP/9J/+i33n&#13;&#10;lh96y7Vrq6/WgKdhoQxNfeHEUpJFpcaiGJZcfGJ4yMqKeIxhiDkxLkXkqlNGqrYgpY4wgaeeCzhL&#13;&#10;PALFPGn0T0937cX41GA6TheY3YgmnA4Pn2bXSO4icRVZVnB6XL1ymV0dl4YnHn9sOP3EExhil7JQ&#13;&#10;lEavHw5ZmJvne0B0lvzmr/0HXnR+PrrQmFlByMmycbjnOc8dPucVX5isLJgFcjEJmLLEOdEWtb1m&#13;&#10;nDqAWc7yNODKZx0Xql0HyqChLYtynRPwJul+dJQL8ugCGAqTb/3oBdjgji2nHS/VFtjSiUFShkiE&#13;&#10;3cSLJw1PElLK8Aj/6iUOGuDLYYPhSX3zRD8vNI6OdFxo8LUN5LX6kPh1HpRRUZnM72FiwKYPTBwv&#13;&#10;6EWDA5RgIFzABxzFAFY1zTVEb3Aqfg0L6qbTCu9Nn+opRoCW1ggTowb8mG/7+q6IGD4wUhjXcK/z&#13;&#10;y4/qiYGCdtDQEScCucppXfkj5RdxdA8valDD6+5g20SX1Ek92k4nj/UN9o3qF8pLO1AQXBM5NCLb&#13;&#10;xmqg+kr1TRBEjp0jnoTzIz2vBtvmA+9/3/D7v/e7w0s/63OG008+OVw4d5oznXjfzSpPscKL7XPj&#13;&#10;yZPDc5//vGH58sVhGufT77/r97PL6RVf9uWFExmLbvHgLhT1o/7l37awf0pWPfgi9EsX2UVCXzl6&#13;&#10;/MRw8uab8yL0mzwCi5ei33Do8MRZIJ6qC255Vw8EdSc26UY2Uh2udhBUH5Wo+RypHjgduNV2OoCc&#13;&#10;G2gbYFS5xip1H/3Aq7xHDuoIYH+134eeV3iofqUxCn7Iy7jn2p1GoA28sgYvOHWuLS9fjUOLI79W&#13;&#10;9+7d991v+NbX/JywH88Azb9F13gTfH9pPR38F2MvY2RETV/bDW1ZlIMelFmoXIk75TD6zAqM+YJ4&#13;&#10;7KBxx4c9zqv9T1idG8FpKnOAfbPmgj6/U0Qgn/LUw9DqHJg5L1fxOE9DDAIZ18I3XsWXppOH4NCx&#13;&#10;UjxM5obQLqevNKrODrx5jgHzvT8oo+lywjQnSnfASE9+dO6GL/EVjzp8JjST12Rpeot8SFs6qb4u&#13;&#10;MVXqV3SalJpMbvIs1v6cqdEEQd3TBZ8hWI+Cdplcd0EGe8r5EmnHQzwv0m6wjuPGHbGKp+6k3EiH&#13;&#10;oQSm5Kl6ggQInQ+ikcE8I9RzvnVs9zmYM33qWCDvfehWGQ3uOlK3Oj7K+YHjrrVpQThPAAzthpp0&#13;&#10;cVrjvniTueis4Q1IIK2ohBGhYEwQKtdyKqkfSGVMdPxcRTeZL1qt9N+UJKPliqdgzQgehOzskAOe&#13;&#10;Nt+0GhO4CT/kEE/7B1kQBbp/7eDrOTvXzE8kex8UbckD2jbvVhq+FJmvkE7DkhEdtja3vPXz6FlY&#13;&#10;4fL/Z/tF0Q62XXDOqc6t+eKqU6HudzX/18Mcxmse9z7DLkAcZM7V9h9/U2xu4pAHxrnco6gy/zPv&#13;&#10;W+7xheZ1WOu5kyMONx0UPjAQXHUf8l5WDriilf6Ze4j3EcrgT1qTuJ1CmdVNRUo+1a5cn1LBRpMv&#13;&#10;Pl4N1ZmS3sniPpzC3o7W81MV7RfCqgd1R0ToD/P5fj7/2sQYRg10DfR+1dPjddTAqIFRA6MGRg2M&#13;&#10;Ghg1MGpg1MCzqoFyejz81uWV5W/kTYnNwOMTlS5ai3Q3Xu02ZvfFcRl5aoHr0/muflwC9XwXR7uN&#13;&#10;PxqQslRqCyXhXOSaL06NRwUDVKNvWjxZXHE1JC+IcHjwhLkGeJ+Sd0Hs0/w6Lq7g8NBx4QucT7PL&#13;&#10;4wo7PAwa6mNQha48W6f4xaiCIcsF63/4d/82Z/QfOnJkuMyLnyW1Z4F3BsgW5cqkkRhnEccF3cNL&#13;&#10;1b88C74Y/IBxcRxjDfV0FFClFseklaAbalwoCueiWR5cKPedElk4k2/d7Ibw5GoZIGjYVR+ev6++&#13;&#10;XZx7fn7ywWPIUhRiWZSD17TtGmO8PNbiNPKkAl/SFAegobm4uBhdz+vQQFfqeQ/xOMCgk3agnjqs&#13;&#10;BS8SgFvjgZwqVxkuNKjrbFDOamvjhujTfpCyxntr790wwvZ+FwOLGQT1qfzKZnnXUQotNy/clGOh&#13;&#10;9Io+yDf0vtrbxD7Y3xXRYeVDB4jHFmngNq4BxZdr93c9xEiuDLRD+jV9QF3Y/hpVpKZO/IpcGA1i&#13;&#10;cAIof15p376rQBljMGt82qe6LoNG5IToDRox2CurNKNPDBCkq93Vb+2Q+K1f/9W8h+NFL/nM4QN/&#13;&#10;/D6cg5eGe++5E5nWhw/d/2D6xcKexeG+e+/O+ziO33hqeNc73zmcP3tm+LpXvQaKPq1dDhKfZJV3&#13;&#10;5ejvbZEf5TVYFobgQ4PU5UsX8y4dn7LX2XELx1+dvPmWOFryDpCDB+OcUbK+iyJ4ECo6E6fx9CvH&#13;&#10;BhT4KLuhO91sC/M9lsS2ytiyHvn23TqOxF0Lxbc6Et4QfPRfZap6GreaPMrGRxg/6Vstbl0dHOKO&#13;&#10;joCzH4nbf3fSufvFsXzi5Mn1RZ0fr33VW6z38Qj0m89jx9DbYOzmjwe+vxhHjZ3AtP5Zcb9rzmdA&#13;&#10;ElenJX/Gp3E+qcKXc0GKK4N04c1uDKuRnz/L23gIjLhBbXwHFuM4MEGVMsehtIAVT/DRpowVQ2/f&#13;&#10;lJG2rUOPOonHWdN4sKzhLjj7hvOK9ZpTJGiZX4EjMzgsEy5X73HGI4r5fDJXWF/aVcedNnGi8N6d&#13;&#10;ql98mQfyKgvOygcpcBXv/FMTfG1+UYMSlVdxyLX6UPG7gnXNchhUtObNQCW/aiizQZgeQjeVuIcx&#13;&#10;z8QYLKJoyIvxqpD5IlmZHRpIwwqOgirdWhi+KO73K3EFOjgb6uQ4JgudOISayBus4qz7UedXeOPC&#13;&#10;7hIHPKFQeSloegNvBfhEv3FAU15cC+jcUDgDJ+5duDJvUCCkdYpKIGnDuo/Js/fN4LS9qG/7CRtW&#13;&#10;Crx9y0fPMBLiwSzZ0AbA+0jYAKT4sbDFKehlvd26nsKv812b9+IEoH1pDOZ770d13/d+77zobwd/&#13;&#10;B1S8dg865/b8fq807f0oTgudDd5Lk8YBwSvFfYeG9fJgRMPt/cV3Efl7UfweB1XOhh3+kt/uDQoV&#13;&#10;WSNc19Gn2rU1Xi6t/WAxfb61dvom/SDtTJv1Bk/aL8t2ieU81TuLc0pwCRaoPic0GtSvsVDzmKqy&#13;&#10;7Z13UsNycvocK+3Qki6wzqWdV+c5HwpZx4G5zn1wlXd98Sp43/vxPXz+910sjtHrXANPfRzoOlfG&#13;&#10;KP6ogVEDowZGDYwaGDUwamDUwLOrgf/xLW85cO6xh96yvLzyjT5tqcE1RiEWNS6Aa0GkodxFUC2U&#13;&#10;XPRoZHFRWoYgF9TluHAllIWWSywXSC6Oej3qiD/plucazrDbaGPaBa6LfxdSWdS5kGtBnNJzgesT&#13;&#10;1e4w0Lho3rXVa5MdHj5drsPjicce5SXml0OjywFjRVM+wduNky7exfk7b//NvPj8JMfyXL54nrPv&#13;&#10;F4Gfxai5wqJeujM5D9+XOO/fPzs88OH7ObqHJ+Q5+soFvTxq2JWO+DUEZDHaZJCPGDJUALIJ40JT&#13;&#10;GTRsT/h0YUm+5RoJDJZFfnRTDox6OloaGg5QXPQsjCEcUCfGCGB8UlUe1WuMK/CoIVinibr0xdM6&#13;&#10;O3giPbQsUx6NDRonukF7FV1rhOjvoggMbdJ5L/ryUP3AfNusL8Qttw7/8FFtanubl/4FbIfpV/tm&#13;&#10;OTXAq3zAhk6rY90ELj3e61rPNpAj86ShvuRH3ajkbXd2BAaolerLoUFdaesw07BuXeUJLLiu0Q80&#13;&#10;Aq3yPocV4hq3ywCg4QVDADsP1J86NoS3PCmZZNIxoEUkZOJP47gvSeXtpuXQw5gT5qmiDIoq73kS&#13;&#10;Fdw6Yxxf0okWAEifI20bloNtKo4rjU+L9Ok4UcD7kpe+dPjw/X/K7o+zwNL+OD2+8ZXfNLzjt397&#13;&#10;OHz8RvhYp5/vHZ58gvanXeTNXivPjh0dJho7u3xxwKhfdOI4hpPwNT29ORw5ejQOD3dhncORcoV3&#13;&#10;5zz26CNxftzMeLvp1M3sCDk2HDhwENxzwZE27MIrXBrRsdHas/Hk+HWnjvmOY4P82Va+s8h6Hae6&#13;&#10;m5vTGWSfrfljCl3lj5fNKqNjzo/tJVl1q+LVq4bE9BuJkC9Ny3PEFX1HvI6vHFtGn9kGp2NLRPYR&#13;&#10;HLFzN918y0+9+ed/aeO7Xvfqt4rmrxNo+y+Cn1+E6E1/HTwfe10boQX10kOLlpuoZ/55V7XaQot6&#13;&#10;SQ8mEq2r7/ZR93081xgSouYLsaS/W4+2SD5j1jav+t5DwExf6M5E+0DmHKAt0wkhbBn9rEcd8Unf&#13;&#10;Nk+7A4lw7vDoeCneoZk5DPr2+1bXSOGVHxjqczdUY5gHTsdHiuSBv7r3lWzSFUfGErC+M0W+Kk3+&#13;&#10;LplyvwBefDAVmGkdKPIzkUF+gEGG8Ba5mi6Iy2sdNWmxDpqCj9MGnkFGXo2r3sd1+Hmcm8dVOW/t&#13;&#10;23+AcX4oOpNGzT+lk9Akr4IdpuY85Za25cqcOMU6ErPLLkX2gVRpXz3h1U+pOLnA574pTioxIlVb&#13;&#10;Qs0pLT4pr7RJeUpAT8X703u0c3vx6+aPBDuGMsiH/+RPkVc5BV8swkuE4NocxD2dObnNHfKoo0H6&#13;&#10;wm25iwGk/vZyfunHKDkPZa4CxjmwOxmSb5py85yX6+o8Dj/ke9/yHmKZbZlyHNTik37oWA84+air&#13;&#10;cXnz90TBWDfwkUdZ62P5p27obew1PabaL/dmG684pzdWxAvyVB9t/bNK2nf1h/Qff7eJ0mHoH5np&#13;&#10;D9ARn+k4I4HJfGW54PR7Q+owzgAkLky+q4Ro5qqUCCJ+iwrWa+Fp17QB8cyHtFPmBetQSVivhNKA&#13;&#10;eQ2nvChvMoQouJlZebQf1sM6lljbOYVWz28Rf8MvcY+/dO78wury1Z+m75wA6J8EUPAxXNcaqJXg&#13;&#10;da2CUfhRA6MGRg2MGhg1MGpg1MCogU+UBs4//PgPYyh85RpG7BkMfTGku3RpizsNHt1ZsZOngaaM&#13;&#10;RN04UUYeF3N8/GMhFZhmvNi9sNst244BqhZo1i1jdC2wXFwFRn4aLvFqyFzghddz7D6A3RgX3eGx&#13;&#10;xMuUr1y5lON73OFx8cL58KLBUV5j/Ba1/LFwn8IgpFFYJDo09mDwdYeIjox9+/cNVy9foEyjwdaw&#13;&#10;fG0pRgLxaAjeYhWrkXODI4L24Ah533v+cLj7vueEt9CCzywapStJPi5WfRpYI0cM3VLGmOCuDdPq&#13;&#10;rRa0wvMHfwaNDykTVwwpOJEwfmWhCS511g1l1lNHfqyjoSJHcpDO0VToIrtj3L1BXN3swdGRF3AD&#13;&#10;3/nw6KIVdjeUAbdwqfdqV2moNfK5Sqf46+1W8GE+knfHTbWz+VTx2y+C8ObpGChDivi6DBYGstHa&#13;&#10;qZfK+RL2qYH6/Bk6fzLd4TT0RJ7QDnEMAjs4rJNAHaMahHzC1H5o0PiU9tQxRN4edh153vzho8fS&#13;&#10;Z3UM2afcIbK8tJR3xGgEtz3qSK/iK4qkvuNMnkxLWwOW/JnODgLyJkY8GYBV+0IM+TxlaX+U0dnm&#13;&#10;QMuOjBYXXF7Xrq2FzuLi3vRl9XMjDjuPuPK4qUcefhznz/rw2Z/9mcORg4vDvc95zrD34BGOwjqT&#13;&#10;+YHWE1V0EaVQf329OQY0zMBT108Zj6tfWKCTLLur4FksR9DTvv374wQ4f/bscP7cuTgpb7vjzrwH&#13;&#10;xKO2fJ/I3n370zc31qvt7AlliMWZ1wxv0mRUoY8yTttW7sRyJ5g6ZARnl5IOGttAXdsP7NuWe00/&#13;&#10;h68p9KihOLoFznFgmaHPIZGH+hnLlqH3SSDf8ZT3xlAmne78kPe5+QXAp5mrrvCeoUfnbzp580/8&#13;&#10;zC/+8unXv+aV//cEx181Mjv7JfSrX4LW8b9q1U8u/M54s+8Y6sJ3/e/KS/TP/5q0gX2O6tTvYzjz&#13;&#10;JGO70rZVwZi2nzoODPaj9C/6hO2W+1mBxxGg8TF5QOVf+Ea3dmw03MCJSQNj0RArf+a3PAoKl/X5&#13;&#10;n3H8UMs+VmUkYUtjZedzt6FUnu27mbLEGd7EWR/vm0gwoVny9bKi0e8ZGdXBUfSTb11xoR+DbOUY&#13;&#10;PtLeM6/yMMG5009wD1kY9vGenj28p8f7yiL3zf06LYFZWV5SqYpTMolTZI1HtR6xSfvbQ3rOgf4e&#13;&#10;cd60Pi9KznxzgN1h7r4Ur3BB09pLPIU32dFb6Zpc6HcaU45zHJCObcPOrrEa75kTmJ97vvfCOACo&#13;&#10;57ztpzsdzHe3gmnnIecc53uPWKoyaXmEEmlhUm4aBwPwzin9XiA/deRj1RGfTomal7jSF+sdEc3R&#13;&#10;QJm85tPmmPBOXOGN23fal5FP0WD72HKTFgyf1Zb5buW2r/25jWHqpCe1uukPAa++Vv3DXu0IsAvw&#13;&#10;/ZQ6Jh37joOKO2IDb5/KXFGOTQEKf9F2/Pc8ydd8wBUaGW+U5jdc7/dCG+caWsDV7FBpB5bpaWja&#13;&#10;bH38C5ta8i0hCutdSfLN729+K9UuV/ihzHlF/SiqeCb34TDp7y/5kAnLgYOucKpAxowDlb4WHuj7&#13;&#10;qUAl+6fzSZxz3GOnoE+ChzIo83erGITjz38fGjA+z0MUCwuLw6Xz52YunTv7o8xxT9Ln3yKlMVzf&#13;&#10;Gmhd8fpWwij9qIFRA6MGRg2MGhg1MGpg1MCzr4Ef+OEf+Z6rV67+OIt3bKUetVELPQ3xMSSyqNHI&#13;&#10;4OLHvBgcWCVlUQR7tXDsi8PaiWCZ+ZOP6QYrnk7DckMMTcRdtAUwubX4E1fl7+ATRueE7+AweMyQ&#13;&#10;uzw0LPsOgXMYUB99+KEcp5NFmnxj2NdA4cLUJ9I1FEusG3dcqfUnvn06/D3vfvfw3j9497CfI3c2&#13;&#10;2OExA39LGIyfHhRhz5694NG4OQzLK9eGv/313zQc5/0FyhqjBQaK6AJZXGxqKPUKePSoQSSLZNI+&#13;&#10;eamOLY9xxMWmRiZ4Vv/iNLhsFoOwGmZixKFOFveWib99NMb54ug4N3DSaETeu3dv9N5hfNpTPO4C&#13;&#10;MC8UoBVqXttHnna3b1a4jaOql0SxKa+iaqHXm8BRnn7WcKurTqfX8Wre7rKgVFbrcxWv5QmQbFy3&#13;&#10;NHXRqUH4nd0isBY5ybc9qB+pgaFAYK7i5EqYwDaanbZXPxqvOlzPM23cNrJ95bMcFLUjwSf+L128&#13;&#10;EGdIHfWhQ0WdlJMj/b6QhKeUyVsxGs7kXQObRpXe1xrL0UPVKf41WoRXZD148Ibh/g+8b3jnO35n&#13;&#10;eMnLPwsD/DLj5cLw5CMPDleWViLvHbffgvFy//CNr/2O4Q/e/Xuh+wf/7+8Nl68sDV/zDa8crmK0&#13;&#10;77oXr3yVgTZWFHBUm6g7+TNdfJYxL6I0GPN1ElziCCx3f7jT6AQvPT91622DO0BO3HgTzqSjcSZI&#13;&#10;s5xH5YBK24BMtSQQtz3Mt09rbFQPffeH+Zb78vPeVsGBDPaD3pY6nWz/MvZgDKLMvuXRZvLQg+2V&#13;&#10;P8vB0ftirtDyiC3HTQyh4PQlzPYq284ddjpqnc849ur84t69X/P6b37l73TcH/t1/rnD1PpvIPQn&#13;&#10;aKfHx87Z31hI+/Qk0PI2eXMsmj3pOz1uq/pPu/oJDBlBQ2X7oP3ctHU1WmYo861joRx5DU6cwAtT&#13;&#10;FcigL8WRiHF0xrrBIVzBAG6COnW1r8qzV+cfieUqff6k3ftx5obGH9nUk8/q+5N0IuWcWL22PDzx&#13;&#10;8MPDMnPAbffcO9x61904PBbDasYPyB1TfuSnjKVkKjzB/ESjT7NldGq4cPb0cIbdmTPcnw8ePpxx&#13;&#10;sQcHrbstHTed3yBpX/JJZXjmKl6uzp3K4BPn7sS7tqzj+So7Qa/WlTx/N+igkF+dDD657viPg0Kn&#13;&#10;A3HQJe3YTTxw5XiIfGixwwnAjBM97+bvUy9ebRBG1Z0dwaxcW1nybaNdaYHqv0Qybrupe3P8Mm0b&#13;&#10;WNbGQC9Mm6Sg1Wi4bdM87BBHQzABUD004yXlRaDfE6u78LtTkj4YQj+S185v9V9/p5pn3RYCU79f&#13;&#10;O2zvU9ZxR54O78KlbMoCf8ZSV9bMZ+xwTT+231HmGKpAffMIGWUNXlzmBDcx8XFTCL4aBr0hLOQj&#13;&#10;DsrF7UdHGVSSLHjy7HPcf4SVYt2jBC86orHvKoH07KvyEODGT79fWV/C3jMnbZe27PTlRRDucexg&#13;&#10;laK6sNc3VIWh0ZBt+4KOGR1/jkOPybx64fzZ2ZnpL+S++CepMH5dtxoYd3xct00/Cj5qYNTAqIFR&#13;&#10;A6MGRg2MGvjEaeD7fvCHv+jq5Sv/iIUJttl6Yl3qtZirxaFOABd0WYdpwM0itJZILnpylEYWQLXY&#13;&#10;cqG5eyE5WQy6CuLT031hZp7x0JUKa6vQgM6OIagWmsJpvMQ4GANrXqTM09seNaWx9Ozp08PjHJdz&#13;&#10;4fy5GDN8InXGhRtGH40bkye/iRd9Fm0uyjB++C6DHqTv+cSG/oTmNsaleZ8Ah4f5+VkcHDoIcHrw&#13;&#10;VLfsuwicX5iLMVVD5k0nT4Wm8m7xcSeNNGMkQU5puCCUL50aCZSnHbJQxllD/pZP1pFviPMDoraF&#13;&#10;X+a7qC3nTjKS71PDCxiKNKbKH+8QgOfa7dINsNeuuRNBYz34FIQQY0HFauEuSnBlcR0Y26r1DyJ5&#13;&#10;AhC97JSXkcB0nqDGqC1vpeuSQX5jSLA+tNJXCmnF5SO4q564sphHXxAq2a2nzhpuWVb/+aeu8JZn&#13;&#10;kb8LRjgRiFMa0p4s+hsPchltBKYMGx3eq5+gaTh63Ks4+fLfVKWJ+eJsj8+qUDrSCbX/QB0DI06N&#13;&#10;6as4zZZ5upkxyZFM1T6rtJOyxSijQaJhyQVCceqQabtaZnu5oyI7FDD6zU77Ym0GlXyHP3U+laeo&#13;&#10;P/sLvnD4rf/46zmaZp6dU3EernrUScn4wIOPDHfddx8vQH/HMM1Z6xevXhsefeSx4eWf9/mRTf3p&#13;&#10;LNza4mgwcEcO5FT3lkUf8GS/1aioHBVK96bdodINjsIdOXJ0OICz0SfJH8WwevbMGXZEPPaUI7AO&#13;&#10;YRB1l9XMpo4DxiFIYxBDTvt0b1v58Ygx5zBpuNPD+cqjfaYZV3sW9zDOy/DZx5YGUOMdT+fZ/tzj&#13;&#10;HVZZlEgjVJ54tT9BX366pPLgvCNPa6vlxNS5GGcYgF6dz3SCnXnyySPscPmFn3nb//F3X/+qr/9D&#13;&#10;8X+MAQLr/zPCjk6Pj1FhHxNYGwcFS18q3+akao2SSfIZIvSCdAQ7CNAmYyg0apoeRZ+pCYe4afqe&#13;&#10;ZZ10jqfiOCn7UR9PGjkF8P5mnwSa8VYPHwgjX3m/iKWgL+eJ1zCQsWmnzW1Gmvw5ZiktGoGTx4Iv&#13;&#10;XDvj+BLHPi5xvz3C8XfPf8nLc4+5wpGS29vujIR+eE004045lUf8limwttpwytUju5aXrgyPPvCR&#13;&#10;HItzy513DcfZgeauKAZWdnv4UINx6+12qHandu4R8h3szKcctXUVHt2ldoUdnzpKO2yAPqW+1PNu&#13;&#10;hnal1VNvj9Z3VGbuocpKWUzPwgBr38hf04W67/2mskwDB67A2ZeoKIw4Laz4U6/FX+XVvZU6Aed3&#13;&#10;mhGC95UIwqVw0S+lQt80f/LbUBryKlzuE95HvG9bjzrgA3s9ICKY8E2u1OGry0QkfTcy2KfBWair&#13;&#10;DtUDmzECXkgkXTwLSZpP6uxUDowl6WvJLx2JR41XDb6t2Du3iBq29PNCSnk50CwKSKooJ/i7rOZZ&#13;&#10;HQhppCpfyaO+kZCBdMZA7nM2gPkUoryUi5NIMKAP49LMXUmAwpj7VSGVZgvU1elR91JdeFU3jhDx&#13;&#10;ChZW2kMeJG0vf2eh7UIXJuSJ2ipbXqjo7g9/i7oTll1Mx65cOPcmSr+OT/9hRHQM15sGRsfH9dbi&#13;&#10;o7yjBkYNjBoYNTBqYNTAqIFPsAa+/4d+5GuWlpbeisH0kEb5GKDhIYsoFjmmPfbIxVkZZ2rhlzhw&#13;&#10;LjzLMVGwprPmcRFsHWC6oSUFpjWutLLdeChKKJxlMK0FWzlfjPskuU+Be4yQRkmPEPKJ7WWcDGfO&#13;&#10;nB4ew0h6HoeHT1CHNrQ0yvo+iryLgFWYMmkA1TCcxaBPYZPvE6XhC97yjgTKXaQZ5qG3dk1DzeZw&#13;&#10;8siB4YlzV3B6rAM/PRzgaI8777qTc/ofzdPvrkKl0XeOmHYBuMDRH8rQjTOJk9boaVyjaY4kgufw&#13;&#10;6EISXkgMc3wCIxz86EhI28CXQQO3C9W9B/bB854YUetYIA3SPqXO06zoS8NROV2q7awbGkbgU3Km&#13;&#10;pVUGjKxjidcRQIEKSxoxsgQGXgNAhdJftZ10xSNe+5ChyyC+EKPcNjDkimEjxvHGQ56YBEUMI8HV&#13;&#10;+JFRw6688O3TolWSfhanB7DmRU7xwpeheCWdVPEmvk7TSspmXXXdjeANnELqaH1o5cbcEZS2IW5L&#13;&#10;WbfzmHj76jrzHRSWV3trbJ9N++kMcXeDND3m5QrnY1+9ciW7IepoLBFBkX+N9AYNmzrjqn+VfDly&#13;&#10;Z6ixEn1TwT42O6URfjvvwLjh0JHhFV/6FcO7fuc/Dy/73M8fbr31ljwFfebJJ4J7AcPj/r176P9L&#13;&#10;w4ULl4cPfOBDGSt/66UvH84x5mZ1sGBQdHzJ0Ab8OMbdvTLQzNJT1/09AWEWvmPwsQZx625O4bQB&#13;&#10;Tpk1TurcPMxxNnv37WMXyqXhoQc+qlMgNM+dOzucOnUL79K5KY4jj9ixng6QODXQY4wurX+o3/Rp&#13;&#10;5g8YCm/qqRyMOjHno7d+lJX9U2eIzhJ5sq4az1girhG42qycLMYt96pAvU61BfXBYV6cL9DN/ERa&#13;&#10;fvvRezpx7Bcee3X2zOnbj25t/9Rb3/a2V377q171aHT2l3+9Adpf/ZeDjRCfWA3UOM1glbDJ5j0h&#13;&#10;muBRRk8J609JtQQ9zE6WL2rSf8Rlv5pkaXR2Pg5iv+h39nnhUuZcKJKac1JunyWdOVYTtcWEpEnE&#13;&#10;AMo1+XxtePQUDrpFdgzefMdd7MLYy7uvLniEjX6UzIk1q7a5FdrMOuGz7gekMy4FLr42cAJeZIfm&#13;&#10;FXab3XDk2HDvC16co7Ic947XwtsNv9xX4KPP45NrcNYY1YFyiWMqly5fHDYYYx9bgJ8m+yRiWh4V&#13;&#10;PmUtI4mmk4Y8MMZLUXVJUgN+ZQeN7WPgKrbMTUBUfXDumkMEdS6y/u52qDaUJ9vHOvJS6eDMDiHr&#13;&#10;tpYQDjwdRqHEkfuw11QCHX/i7HN14NNGf7ZfCO3vMdvHOn46LzKce6f5tn36GPHgarxSYkZ2PNl2&#13;&#10;opCRdk8lUXIFyi9gCOrB/hSa5pmtnN7WxeEXmb7/pAoFFX8Z9FtpipQvTg3q5H4dfMDKh6hJe//K&#13;&#10;b9jIKd72gQfBE1qkHFDWs/quPk9a2fJ7AdSlMtOO+6ZbVLlJgfxzh4r+RBT+osfiBy3nPiSN3END&#13;&#10;rDGikyN8WU9dEIiUnOSRLPylJcuNbaEf9eexVTvvqino9Dtq+s4rnR/+pfZEv+bb9j6gA9/8KX3a&#13;&#10;g1hL0tcQkHLXGf6G3zp2XGfmV65dW349UP+roGO4PjWQfnp9ij5KPWpg1MCogVEDowZGDYwaGDXw&#13;&#10;bGvgv/3HP/aKy+fO/TKG0xtdGGl8zEK3EdaAGMMgCxYXWHnCj8VPFuquqgi9Tj3F51P/9XJgy+Lg&#13;&#10;MELd3Xg95sd0/whSq7RaOHfHyM5CvxZSOdYKo771NEr6FLwvUPV9AO7wePzRR/MiVfnz02lmIQYK&#13;&#10;81zQ+2JjDZ2uyOQ3DhD5oVwjivQ98knDzlmMv//uX71tuBlj8Flejm5YwIh/ZZmXebuwpN7d99w1&#13;&#10;vPbbvmX4N7/wL4cHHn5sOHzDweH0ufMcdfWqOEVSiS9hNYQadj8tblrefFq/826eC2zr7L7G8AoO&#13;&#10;88WRc9Szm2Nvjq7ag/HUoAHXXSoaVnPEAXK7GLVeGd1d4FYbkmFRC0aqbcywqK612K761R6Bg+8o&#13;&#10;osCCvyq4KC9j89PToRCaRTQyCgQ/kXUXzrRJ5xOQUN6VVl/W6ToqWZowymodrjojAmO61Qld20M4&#13;&#10;+SHY/p2HTqvzZzrnaHMtQ07BZ1y0euKKsVtk4uXS+TNhjundZaFtvd3GT2DVX3C3PupYtI/ovLrM&#13;&#10;UVA4LGOAFK/nyYM4eMM/efYP29q09UzbJ+QvT4kDoyFGw/vzXvDC4cd+6Adz3NJtt982HMYooVFs&#13;&#10;BkPI+gbOuWF9ePyRR3nvxyPDNd7j8Q3f/Nqc3a8zRmN+OYAwgEz0DHKNH6Tti4baFVI7MdSE84st&#13;&#10;JWS1IwYhDEHi8k8HmM4M4eRfJ5GGUPnXIXLLbRx/xRFYef/H0eM5Bkf99mPaet8Qh3FDjR+plhHH&#13;&#10;+UOHQ3ecOB/osNGRE95ol+iTGuKRr+JYdetQrP4if70Ppb+YDyRAqS8OPwlcPXpnhWN3Qg+8cbpS&#13;&#10;aF2duer10OEjvmvlN2b3zn/9d73qVViA//zAfPZcxvrbgfgb9l6PP1+mseTjoYEah73PZrC1bhjs&#13;&#10;FhMyT+zq28nmK/cK5hC6pV0ZuyVjmcj+w0dzf0wBfT14CxXlGna9R5XhOo6JRlM8DO/0++AGl8dl&#13;&#10;LdPfvZcdvekUTvv9jKuap0IU5Bl3YaBGoDR8B5PvCpJ2xhb01jmO8jL3Xo+yCiOdp6dd3X1QzgKv&#13;&#10;zrP1oELAYFI+M2e0+bMeAuD3CcZrj2Ny3EY+ABVt1nsKV+uVzhqsCOOE8HeTDzQEAJbFQ5xa2YlD&#13;&#10;LGXgsazDuSWCVHiNkTulltd8RgFzdOmn+NmhL2nnzuiKr9AUf3iGLn9kJj9XZdVYb758Aet8Lpcx&#13;&#10;2iOgcUPufzZkBOZCNPMkAOphAimtbgy3QHrkOZd6LR209rUa9KJbdDVxaDXeC3/nyX4gUSsZ/G1T&#13;&#10;97rIZ18xQMM5OnzLi3GuhsJX8WQEmbykMFmgpI5pPgpptKFOon0VSnEFMDTTXma1+5n6N9QRUo0u&#13;&#10;FVPXany6TKEbQlWraMpI5y+iia61kTU7bGew+lz9ZineehsFj+1XTb1DF2akVf0A3Bz5dfH82WEF&#13;&#10;Z/x+HvDRKSn24kJ9130u/dV66RNVvxRlf2twIBbefJ0rm4zx8+zkPPfYI/dz338ZaP/Ce5yyjuHT&#13;&#10;UwNtNHx6CjdKNWpg1MCogVEDowZGDYwaGDXwydPAj/2zf3bvQ48+8XYMfDdpYHWB3BfsLgxNl+GU&#13;&#10;xRQLYJ9w9mpZDIlcNcoKU08N1iKr11GyLI6biC6i+2JdHNb1qrHXhVThKRjz/auFdzkm3MWg4ddF&#13;&#10;7DpncnsUkO9FOMsT4I885Hs8LjXjRe0s8Id0GY1dEHee2TmBkXditIgRg6e9eWK9FnMuJl2Q1ULZ&#13;&#10;xf4dd909/E//6I158TKFw0WeNEeweiF1k+3E8aOu5YZLV64Oh/bx7gyegL3GE3Df+C3fhgHz8lN0&#13;&#10;pyFBmaWT4JU8ZXVR6pKyFymrwWuOGWkFPgnvU7a+n2EfT8OrZ+u6E8CjkjQYK6NOHpfDLkY1dLsc&#13;&#10;1QhdbdRWvORGz9CQvO0eNlq+eKrdit/isfQ0kQFY43IvrJDGRVQSVX7yku3ClxSf9ANhCRN84NrR&#13;&#10;R5V1eJUTeW0j4tEReMwrw9AuPNIAxmBUrsRT8pReq5Qi4LpsgWn1uuHHvPAnnO1iOXm9vKe7jOFf&#13;&#10;uF2h459kNRxdbsdVD+Z1mvWOiXIcOAbibKRvbmCg97z6a9dWOBrmSl4+r9E/hhUQlU40FJWBXlnV&#13;&#10;t3TKGVZj3vgB+tIhXhj81p/534bHHnk4st5w6Ibsuljh6C0N8QadBF/1tV/PETQ3cnzMOZwe7NTQ&#13;&#10;mYIu7G/dcdENZabtj9EH+re9ulz2Q50MXu008had0l9LNeWwCWG+1Lt05MUjoazn+z90ftx82+3D&#13;&#10;8RM3DjfccGiY46g5ZbSvR+bJ2CpM8lC6Vsf1ImH58ygqg/zpWI0zg7R67HHL+/zQ29MdN8a78yP9&#13;&#10;kHR1uepzgbVNW5/o8L6wWX786NiVYdt+ZWk57ekL3Y8cO/Z/LW4uvu7v/b2vvyj9ZwjYcad/kXZ/&#13;&#10;lfrbCUpv2J1XOeP3qIH/fxrgfsnT2pmfOgLGUDpuT3Pt/ZxJWctsxkfVsS/aLytvizHqGNzHuPWe&#13;&#10;lnc8tPmqxleDtQ/73/p3jSfROKcwX1DosZSrjBvxPWPgvu0cM81vAB98cKeazljvje7odF7VAVJH&#13;&#10;MjEfOQlZh08cEKRz7+Ca3ycph1KHwWngxJXfUWQLq8zyXU6Wds8NjHIJLnzhI1LwKak6ymfwW36C&#13;&#10;j7jXuveQp46B8y+AHS55BWt7wD0JMUmba7uQoL1M9wy1yX0SAO8dAlrUdS+8IRTVPXKKjobO1aif&#13;&#10;evCh2qJ4E9Y53i5R+UXR9iuaXRdFK7WqDFm67JrarZcQujtwpZfi2fKJSElAGvjQ7JEgkSU4MK+n&#13;&#10;W7l8JZAOFXWbXRWFKHwaFay+oqdqEmqkrHAEA+3g7+U4BlNFLdOHjXe8EzZCMeR3eIY+dNKeZHrf&#13;&#10;QKmdSzARGu9Gref4MCZ7FrXc4DGuDOKJ7oURi//k+2DACrupz/POnSUetjhxy23DqdvuoIxWeFqf&#13;&#10;SU3qqLMJmUQgGRokwgMUuGcafJ/Xkzy0dPXi+e8g+VbzxnD9aYBuMYZRA6MGRg2MGhg1MGpg1MCo&#13;&#10;gVEDH18NvPnNb557z4c+8q950eDXaKyMMYDFq4uZeioRI2A74kXKLohcxMdoipGzw7vAz46QLPgw&#13;&#10;fGJEcHVVCyiXPyTb4r+MsORlkczCh4VQx22eRkx5SSULXCOR7w4Gja3Ca2D1qe8cBcN7PB556EFe&#13;&#10;YH6mcEFshjPQpe3Z/T246PMdGRorReqT3QZZ1uCRxVtyWKhrFKFAg0IC1+d8xguGd7z9N4df+bf/&#13;&#10;hqevT+Sl45c4K1wDSTkYyqmg0cTjnG656djw0YceHf4LjMO333lXDLQSk38XqzGGIJeyGLquwhAw&#13;&#10;WcimpL5chOqY8d0je/eVs0O+xaNh1yNCfNo/uCdOC/m3HbLeJK7RQCOM6Sozz1Bt2wzWlIm36pbR&#13;&#10;I20S2NZ2DZf0bLNgUbbUoib1IRO8Lu41fkgjxMk39F0H5ukEEs526G2sDhKP0bwcY2T4PwndGSCO&#13;&#10;GWjEkADt3ofsfdE15XJnXIeRepDvzmfq2+6UK5OGfOn3usb9lJ6AgQPhSo8TdirS9CCj4hcmcI3x&#13;&#10;XezbEKnj90Rfu/B2/OErVKtKjHG7yNpnlUs4x8YKu0B82biOwByjBazjOs4H5UYf/aMcBvu79BzL&#13;&#10;OtP+9IPvHz78wQ8MD+NQ9Jgt+9tBnva89znPG178ss+iv23w/pzzbdeUhpUy/JeBpZpaGr0dSwdl&#13;&#10;CDReRh8djBg/mgLMt83UfzLJN89i8YtPJ4lGvu4giozw55Pip3jx+a233z7cdOrmOEA8Ksw6vky1&#13;&#10;1wsfYgevwUtoELFPindhzwK6dMeXziFfxrrzrpPeD6gVfZo2KIf93Po++epcY3tY1xA9w4vX6KX1&#13;&#10;d8uEcT6TD/F5tJ5x8fn+HQ1PJ3jPAQ6dH//ub/vm/8Y6Tw/7jxx5/srV5XeSvx8iaU+Fs93VqXld&#13;&#10;5qfXHdOjBv5KGmBs2IftU0QcCk8J9rnKd3BR5OTW+mBLNPidirO+rJw5xl0e1qHrTvpu8FnD/lyY&#13;&#10;Ut9UHAzJJ+VYtOIzBcaiv01mufcv8ACFL0d3nPkQhB8dIM47cSozR4Z/8Chn/jKXd8NwGXUVXXmy&#13;&#10;04F4qaTuM51P6+Ye6O8a9UJ6m/khdySepCeSvFzhPfKQl7HaZPHCzJDqk10gVgXO+dY/7wnWETZ8&#13;&#10;5JqKORIs9EiKiQk05DJnEav7lPODdcNQ8ewuFeETnJvkz3KxKUuFTlOnSvJ7lUl56aQIeE+suUi6&#13;&#10;hV6+C0ZdiV8KXiM50e5AqdydsooVXOLqAT4TwmvFq7+CF9DSU8krXNpYL0V0WeXBWGiLR+M9HeRm&#13;&#10;1/2qkp0T6CtfgwkLiZtvpJfsipPVcwteQp0cVKKSRguA9A3Ke3vLepBPiFU/EKt4i3X7ITl0Vp0r&#13;&#10;BvlU9tDmK3GP30uD+hvQaLX5NL+rHZsf/cD7ONLu/HDPZ7xo2HfgEHn9AZ6iFWrWDz4u4Jet+p1B&#13;&#10;23u/D97Sf3apwtNlfk8/8fBD/3l7c+PLKP5Yz6ULrvHr00MD1Ss/PWQZpRg1MGpg1MCogVEDowZG&#13;&#10;DYwa+BTQAIuZ6e/5vu//2Wsr175dY4CGvsmChVWKi2gdBxoCXPhoJO4LT9kvp0cd9RBnRYyptVDS&#13;&#10;2BdDbVswubiNkdnVDyELUOK1EOq4aiFexvwdA7yGiYUFjrViZedi1ifDfDr64oULcXh41r8G3hh9&#13;&#10;4WH3jhRpyUfosfSLwRI8OkBciYkvvJomTPhxMU657wPRCKFB1YXh81/wguHH//GP8HLlR4eDPBWv&#13;&#10;TBscz3Ftld0VLiAxbCzyfhB3evgS1fue/8LhK7/278YpE32AIwvLZvg07tP6JVsdO+TK1ONvLFMX&#13;&#10;vg/Ej0fgLKoLnT/U19nh8VW1QJV7DSC7DfVyXPKJS4NFDCZPg4OjLFytL1zftWN+D+YbvMQoY9xy&#13;&#10;MMihdwAAQABJREFU/pXLgg5TO3dq0asB2L7jDpS1iXOGd4wgs4be2pVSMN2IHSMydayXP/hOgFZ3&#13;&#10;MEnL3G78D6x9jbaNnonr+NiNowzpYTl11Vs0hM48oml2lve8QMM29cgzr+bbBvatcmiZrt1Nyu8Y&#13;&#10;MMhP5z+8gVv83ZEQnqBjkKcO050iptM3ZYDyMpzvMjqgY9u8jH/AGIT1widyaBkxQtAZ13lWz+6K&#13;&#10;0Dlw9epljsRamRjidzv4Sgb7nUap6je+NPwoR11dyMuAV+N0k56G+LM4HDV4iMO6XSbrxroCYDeS&#13;&#10;mTdpV5js8DoZZDmyt/5U8pfjSVrdYJh+BrS4Jvgsb7tI3O1yhR0g68wPh9rxVydP3TKcvOUWjsM6&#13;&#10;yphcDD++U0O+cvRLaEd7hRNctol92PGlHnU2yp807cfZ5dHayZpdb7ZEZITH3u/lOX02UlbbVzuW&#13;&#10;PqxrHeGs48edO+b5cS5RLTr0lnF8ON5xum4fuuHI//Bd3/qqH6W+LEzCnn0H/gm94Ac89qexCB7H&#13;&#10;l2l42eDYLvBWYfFeowAitptBpSe6G3XP7NdAjl+jBj5+GsgcUvNcOmDvwB8nClMYbee4dy6yM9J7&#13;&#10;qbtKFnmIYBaHx8LCIvN6/WbxZfKOtzYIdlG375vLuODfsbuT3pnTaxg5f/obxnEHHJmbjMF+v/Le&#13;&#10;ETwZTqYa3mAUvMZe5nt4KQjvH9SjrFUrPsyFhvhatUYzxdaYlAkXWO8VraRwF+HgbnIVT0EuQ0RK&#13;&#10;xpKp60coS5CXepnvmctCkzpWK3rWl/fSQVGvmtytgqH4QV/8UcnCRtdL0W+SJ79+h5gvfeCBsW6O&#13;&#10;PRM+JEs6+TN4jNoSuxa8vx88fCj3/JobU72+Qlp8/k8opn74R75gc06VHp/w23hUjia4sYT6CbMj&#13;&#10;dWAsEYceC+pGRuW27zlHE8SfWvGqmVE6lAF5CH7rSLsSRKlhHkSL/7qfB19AzbVfmk+uVcGvcyJI&#13;&#10;kylKJBNnCNWDA7avvz+X2L38p3/0B8MR3j12293PicM/LFpHeeRbZ0hka6w1BuRP3N4X5dn7kX1K&#13;&#10;Yuura8NjD35k49rS1S8H/LesMobrSwP2njGMGhg1MGpg1MCogVEDowZGDYwa+LhpAKfHD6yurv0T&#13;&#10;Vz8a9l2g1iJIg+6Oo6KMoxoFKAcmcHDh1U85NMpoIHMa8cyrhVMZoq1XcC7cXEnVwsprdopQx2Dd&#13;&#10;GAtZCM3ijPFlxvML8zEIbnCslcZNDbhPPv543uXh+w3kQZwxbHPVUL2btnTz5DVw0nLxVvx0g4Jr&#13;&#10;RBZ+LMiyU4W4OF2MRfa2kBOnT4/r1Pi5n/6pvFjZ3TD74XGaunOzU8O1TY6m4QXrvnPkhZ/50uHr&#13;&#10;Xvnq4TTvBjHEYNBkFJef0GiyZ3cJeQafPj1w4GDeCyL/Od6KfOE9wkgDqQsEF92TxXira32N/nmS&#13;&#10;E9wucPP0OXUQPLWEqYWvRtdyXqkTS9W/qLwWHDSE90NeN95YJh8bfHwPQpwbHjGC4Vnjss4Njcfy&#13;&#10;m9pN3pI52JIt1d5eEpEfS6Mv21bqjYG0dRbJyiUUKIRxsU+YPOVpIuUauG1zn8Cvp/fFF5piFleD&#13;&#10;LaeehAqn9ctITB8Fhw4PdWYfsl/Mcc3TwThFdExJxyOSutNEPJEVWA3pvU9FcnWLPqSm7B3WvN7/&#13;&#10;u3yTcmTsuoqC6iv1e5t0WOva/vaDjGWujgv5ceeGTsOLOjPsS7STMKXvMpKouugN40Q9fVs6cYeH&#13;&#10;Rz/1+UGd6rzIeI8UEWjiuKt+Wu2UNhJx5C1Hke1iumQtY4njIH0SXksXGlDQO/qtdgZH8GBAQQdx&#13;&#10;tKkbYJRBJ49HYMmT7/+49fY72XF1p8dEDTfgrNQhtIbcG02Orm/r2iBpE+ME+6/BOtLsRhrfvaEY&#13;&#10;5kcG+aCO+pdHdT85roT66sGgnB2HaZ1SNSdpiCocyqMj16v1nAPlybZc0fnB+LqR3SzMD9/9hte9&#13;&#10;+qfFY7jtthcePnvpkXfxIO9dviA7vJTFLeWm16mvnkp/ZFfT0FHti1Ihi/lO2CqqeAryVfkFWdUT&#13;&#10;7xkNxw68WCaFO9ljbNTAJ1ADM3MLwzw7PBY5mmu/x0JyH3fnpI7tOY+1arsaYqily/rAu1s47L2Z&#13;&#10;CZwPHJ8ZFzUyUkja4IWRUgPCmNmAOS87lgrGcnD6pH3Lr3kvpSAJhhqarU4q+mWVngCNPO3GbVlI&#13;&#10;EnEc1528aMdxrDFdGPDmXiF9a5BOPWpkzJOf3wWtLJX6lzxRbqg6/bvTq3x+IYCL+Qe4Lt9EB+TK&#13;&#10;W+bB3LMr3n+fBS7CABdapXMxWy+ymS9ygmnZ2q2LSYlNlt9uwAF0iXueOwpWcP573bv/wHDX81+Q&#13;&#10;+XUyTcqTOgA+ThxpNXLSD8VGO/wBF1kaH51n5ZfHbvgPDhtN74DBi3R61Dl3svNHMF0TPZTs5AZa&#13;&#10;WfhPMqqQTgMtOaIVdFL38s5zdCScQFQoFNXuBUOOtwa+xJf7vqDcLzw67sEPfSD3uDvuey7jZn74&#13;&#10;4Ht+P/fne1/44tZW8tX0EeQSIRKd2v/MbFnKAB+2qOx4z4xcpM8+8dhw/vSTPwSxN6bC+HVdaaD3&#13;&#10;5etK6FHYUQOjBkYNjBoYNTBqYNTAqIFnRwP/9ff9wFcuLa28bXpm6oBG9iySWHS4FNMQmCfdMRwa&#13;&#10;NEJq6HRh4uIphrPGlrB+NDK6YC548kyTENZyF4S1KKzjjUgkv5wqxFO/LZQo86myPO0MjtodsMaT&#13;&#10;0MvD2TO8x+PhhwZ3eWhwFbfBY6vkz+B3nAXyT56LT7fSa/jVgRADp/wEur46HjO70bXzPDEcUMeg&#13;&#10;vjyD/z3veufwvj/6I476OVdI+BbPsRMnhpd/7ucPL8LxcfbsGVB2St3RgaNBLl38+Wn1NHRq5IzD&#13;&#10;4+DB0OmGaQ2wXT6fzovzplENn1JpBkvliwMn5UWjyxKjBovMGKwxYnuN0Ro+rLe7raKT1k7ypkND&#13;&#10;Q2123GBAzXFKGJk15Lpzw4WshnFpSM/6MQYjof0r+ODJspK/BChHFbSBEd4+E73YdsAqV+mw0mTv&#13;&#10;aNSEoak4xgqT1DFuf7Vv6ZRJv51ULkdcZAYmxvZcXYCz6IcPjdvWn2e3kZnWL0O9ydJrjlIDXhrq&#13;&#10;USN2PhjEdYC4i8q+ooNEI7kwht6W4tXo49W/knOnvMN5VRe9bo/LD0WTdov+lEM9cvVj/xVvx9HH&#13;&#10;u/nunLp04eJwdelKdoJEH8hJxeDsbaYB3j5gvrrsfUN5ahxWn5afTqt4qPEbPVFiiBOgyaszM3za&#13;&#10;XuC371ivgeZiC8ehJU+NL/OIRnZpisc5Sgrqw/7ou06W6Z+OKV9+ftsddw43nbwZBwi7P8gzrOKk&#13;&#10;lK78qZ/SdyFOuwBjuTzZT3Ug9l1HjoWCB0iiMBSnR+SoNpBv//yvdvBadLoDRBzqURodn+N9cuwV&#13;&#10;+Pbt9yXPBXfl8qWQu/HkqXOHD9zwLX//da/8VWU5efs9r726dPnnUVbK5UVeex/Ycuyij2kNvYx7&#13;&#10;y4tnmDPE0Cvfpu2LXqvfeI2+LUM9wWkfMwFcMLQv621rSBa/Jb2hLBfc0PRVFZPB16TQDELh/rPx&#13;&#10;yhm/Rw38pRpgPplj/l7gYYV9+/bH4bGfBwoWOSpyxnEAgsy6dDW7ZIXqqPbqmsvsx5Z3gN6Rq39W&#13;&#10;divrfZ2a3FEzX1leNfhOeasHzho/NV6dUzMmyY+DBd5lyrEm7X41TzyiEkP4DN7i0TlKkMw3gav6&#13;&#10;OlbCSVUs3jKexd2N5EHJVFB4pbATSgrT8uNcbI4h5MmTbr6QJewlWVDKKk9Vb1IzssJygvX73LKb&#13;&#10;VwlZwzJBywFlunRW9CkoBIUL2aa4JzgPec+x7syMR1wOvA/uieEj738vx53tHZ7/kpfl/uy8518d&#13;&#10;lylBmRFV0YTx5KUfQDf3t5QWTG+HtJVZBHk2dP7Shup8UlKFkkkuNAPT5JgC1t5n/cAEofO2clNg&#13;&#10;aWCrrzSo4BLeEL4q2mgIVaWWTeQMvmr3Xlcw4x/luMtL7GA2HDnBLo97nzPc/74/4jfD0nDfiz5z&#13;&#10;8rsm6wgq+CJ0KfffXOkv3jttE8pl2V2JuUeRiM6sR7nvwjv96MP/z8bqta8MwfHrutKA/W0MowZG&#13;&#10;DYwaGDUwamDUwKiBUQOjBv7aGvivvv8HP2Pl6sVfxfh1yhd7uuDOIo4ViU8VawQ0L4tMrolLlfKe&#13;&#10;X8kd42jlF2ycGABMnBnU88esixs/BuFjLJZOaLlYYpcHxkWNkrV7o564XuEJdY2Avsfj8UcfyRPd&#13;&#10;4hFGvGUk2OGlL+tiCG0LeuklhBFiXGshXLsBurEeBsNXX9TKY9eN9SfVkenGm27iRdAHc7yOL3fW&#13;&#10;eLnIcTo+Vaox2V0PWf5pIGy6K7zw6hP20FIz6tudJDo8PNZLGN9H4C6KWhBWW7iQVH0xvsNLN14W&#13;&#10;DJgmNGrxLD+W6YwQNm2EHjS4RhbbpdURzqBxt9Ne49gBdwf48nidHO5iiQEcQ7PX3uYyVU4X65e+&#13;&#10;UhZtlZ5dYLso7gvhELMN+FMP1T5AsfAVh0Zn+6IQLo7lz49GE3EIH8PxpK50eh+rq7L1YNyPdayv&#13;&#10;tJbGCN+AdsOHXtqhHzlWvAhqHR1o0VkRtWVKFvFLi0W+fcogSHaD0F89YsUdTO4a0qHSHSXKI17r&#13;&#10;9uOfIJD6Ezqk7BsxHDV9FP6S07rq0nqBazxG3sZX5Gq8Ci8v0+ykkKY7qc6e4cWlHAUSXMpJf9Dw&#13;&#10;39sv/RfZbKcyYlXfDF35UwbKuyy2ofHuoLEsxhH4WYemugkt8HWjH8RKDqlOdIBYyo5M6SvRKf2b&#13;&#10;PDVPaehU25RRX1510l1FHsfAocNHhrvuuXc4deutvAj9pqTdodP7eeYTUGl8KeMhMsY4U3yI23Gr&#13;&#10;TOrDMmmY3/mUD//Nj67lH5y93Gt3pBhP23BV/+ohNJCRChkDly5emOBxflCPjmt37Nh32PlxkSeX&#13;&#10;v/K7vvmb3nnk5Kl/jnHzO6HwFL5DBx5WeeeLTitfSC0PTW3orsaYjEM2tGNQBI/tLF8W5Jx25UY2&#13;&#10;g/lpM+vY180XtuFJvcQ1zlnDC+PCRFAaF5fjkTxopDZfPhhdqaKVCoEBvEjsXM03hDbXJP3qgBaO&#13;&#10;4brTAP1hnvnWo610euznpel797HTY5HdeRx7tdNdnKvti3Zht3rYlUzZldIR+a6+6vio8WTfd7yQ&#13;&#10;AWhBp2e3/me/LRhx1bxV92Oo7Di7qe58KAKiDY94geLLud7M4k6OiqciW2XmEctY9ZinzK8CGALi&#13;&#10;fajG2RY7Eeq+Snq7xp38RRbh5cf5h0hk89qpU2YqQZ65L5fjwVzixUV47ziFLV1SCi+Fs66BsVys&#13;&#10;8quzpYkU+ZClUduZh6QSPH3eF3+rC3RopZJfACYU/vxuoLLztve8hz/yp8NjD3xkuOXue4eb77gz&#13;&#10;zvOSR7la1dAr/cBg8DsndgDp2WciS3csda5FkumrwVejBbG6Ujrljt5CrxEVLrwrIyFflCnnhPYO&#13;&#10;rG0e+NQr8Oih1bVtEpozK31K+v6uoqC3SatpTnjayR+GP33vH/LOsKtBo+PDXR/3v/+PeLjg6vCc&#13;&#10;F70446nrJNzAnvIpW+mo9Y/GdsYZgHX/Vg8Vt5ZO/8cefOCxa0tXXgzB8raE8vh1PWigHg26HiQd&#13;&#10;ZRw1MGpg1MCogVEDowZGDYwaeNY08L3f+8YTl66c+0mMZi+J04MFbI5lYYGiQc33GLhAzHsyWLj1&#13;&#10;BZTXMjjW1QViLeZdJFu3jv2R8Q7r1U8WVxoCm8HMenlfAnXKYF4LHx0GOj3EpQFQY7tHWZ09/eTw&#13;&#10;wfe9b3jogY9mgeRuFNdPtUAnxsJPfNZzUevZ/caVRxgXeHUFjnyDxoFyHNTiTIOmIUcuKD91fTLe&#13;&#10;IC11oqHRckRKrk9enztzNgtH372hTnQUXLp4MfxnJwPw0rZMRFZ1QajxYf+B/ewOOT4c50Xp+zh2&#13;&#10;wYXmKkd56WCYGBSp0Y+psrxwudiG7/BRRvXdOpc7+ddA2fNNJx9exOFH/iAUON/ZoK7P8N6Gxx5+&#13;&#10;eHjiMY4bwJlzEcOrhnCdT+pIA7J8qBtxqs/0F3C5oFauoonuSVsnDi7gpKn0aiFxBRCm89PazHJx&#13;&#10;d969+vFIEp0ihvAvDHWrvNrTNhKnVz/CkeRTMgenfFOWeKMtXOqGu6LX89TTU2BBqBSWG5nsjiJf&#13;&#10;OL7Sv9St/NkOa+we8XilZXTpTgSdDOr78kXeu8ETjnV0kn2x8Bbvu+UDN2XBrdyBU0dm5avKhSHI&#13;&#10;mx/LMu4AiVOJumVo0/Chwd3dErWbaN/+feyGOM5LzQ+iizraSedbnAAaXAhxXIhXauCOfOCxrbuO&#13;&#10;lNdPGdiqxa0bQ0vwuHOhdBreKYsuwSlPQc1XjcnCO5GBcmGsJ43EGy81Z9U4Dn80jrtufLpbpFfQ&#13;&#10;uWPTvq5DRP7V85495YzK8WzMO7P0MdlIQMwepNmPb0s/jx56P2AcZZ6p/qlelLf4kNQOIlFHTq7q&#13;&#10;zbRwHo/inCRfymYdHVPX2KVhnru/3D0kvEeruZuFfoWvdPHFX/p3vvrXf/c//fbraZ/bpthtIX+O&#13;&#10;u4nDk/or9L1Z6s3i7HEcdX3ZvjVObRN4ypiljdN/wAGseZb5DqPC6bXGXN6JIKz90nHmlY/B/iI/&#13;&#10;4uKLD/+BoX+pn4ZD5NER1/SFzCMiUDOpVHHxmBNmvJoquOT3eCuf9L5GOxVSo+Hs8cJi7acG8Yzh&#13;&#10;b54GaLdZHMuLODwOcrTVAY648x7rTtLZ3rd0uGWcZ0RGRvumLZ4xOYlUH2NI7vQS5yD6dg81vp2/&#13;&#10;+TMfBIXD8cDvAsaquwzOnX4i9/c5dqg6NxVGISc9NfVEIS5/K3SqNWeY4/2FXMnIhxAk5L1gC99O&#13;&#10;XsF1XGKNo9qKhGCkSiiJVLwKSzBpQa69jIy6h1gJ+uSrR4vlJ3MYSIq+WIpyxUySbsb64A1ESdvT&#13;&#10;hUucDQ8C54960XIAG3PSFrmBuCHphszfSv6eWMHx+xi/IffRH5z//A3jsUoe43T0xMlWp8mT31et&#13;&#10;LygcIZTBWUnhFCXcVFl4lHbntXNVDCpLOGt8pT2JF68hUeXSkkjHL4x1ZIOrl17eMkO/7sGVA4hQ&#13;&#10;dQkio+IhF9l26puvDJVveYLkW8Lf1OeefJx7Xx37uO/gId6PciS68x537KZTtDkVhU+7Vl0lCx35&#13;&#10;aDoU94SE7NFlm6hFVrrguraytG9zfe3XuA9+JAXj13WjgVqhXTfijoKOGhg1MGpg1MD/x96bxVqW&#13;&#10;pXl9J27MERkZc85zZle1KVx0091gZNlGVsuWbMm8uCUsI7sRo+nGAhmJNysl+8FC8AjiwQ9+4gWB&#13;&#10;sQ2WWvYTsqCQkDxQ3V3VVZmRGVMOMUdkzPdG+Pf7/9c692ZWJt1dnUUlFXvde87ee61vXsM+6/v2&#13;&#10;XmuxwGKBxQKLBb5sC7z99tsHzn50+W/h7PuPEuBgCjI30dbZtO34HZwzkemkK84srudkyGOd6dtO&#13;&#10;aic5fpx+z+QEej6FXkdcHe7F5QE2yt1o3KBHAw088cUEywCCb1Gc4y2PDy9eiKNSp4XwzpTCRwfa&#13;&#10;Xhz8PsE35M8+AE6+nFSRnKzqZDWp35RbWaa8cbJTbrDFfRukpUPOpWzmufjCu1yRzuA4uwc9n1DT&#13;&#10;kSofJ4KRBTjh49hDTu2s416HZZbaIFDiE+bCG+CRd5/mNoDUwE90YJbYJ9B10hikUJ86bKyeOhmU&#13;&#10;rtPJ6jecrgKQlCe2z3WfqLvHEj9uouxeCPdYtkonqjJoI00nZpxA4OjE3DMcD9ZR6gAI/0xzo3gd&#13;&#10;pGLuoo6UQ77KrH2tozqKwIGB8lAok9Bw0g5C85LjlxNn7AnsdBBLU/7ytm53QVcaosfetolcmyc9&#13;&#10;A2Gtf9nJAtTgWzfKafvMEVqzDxgMVE5pbG09jA6WzfYnrue2kcIRbDIPyjq61Hc6Aayj/QcqgzZW&#13;&#10;Tj+28dWuu6vHN7GRzmXhaB/ut7Mfp90hHPaH6BcGXqQNEiQbqNIm63qo8tFhlnOhWCrQeuAU8rnW&#13;&#10;4n4eiTeSct27ey9XB930l8/JzdPZTPsG66HfIjiz+XBLR3tgYlv0j83JiQ055k2d1Bf1MGzUmmpf&#13;&#10;cOmOnUmHiVn2W/uRNphP0PatBNpQ2nz7q/0o7Zl6UX/bgH/C+vaGy5QoW5bjQo7Zh33i+4CbsuL8&#13;&#10;P/fee1nv/dbNmyyB9erquRdf5O2P43nrShsYeLRvJuCDvVOfyOBYNtuAfdb9fWxb2i7teYc9bbcG&#13;&#10;H5RXG82+4Lkp/QP5rFOb5OPd1oUVxDl8TOZolyNHj66U1Xz3/jiC424LeTwaPGOvlp9nOZ//ib75&#13;&#10;unpLG5NgV+yzgd1Xe1JvBlb2YQP742Oe/hWs7Vk7Nu1+TNn6irxR0ENtIGKeeqZQW3uezXEFRx85&#13;&#10;whbhpy4DD02VrRD2xf1h6vXuMLA91Tae0PNp79qCtgTMTML7r33S/jBgW7s5ybSgABFCDKXCvjpO&#13;&#10;KQukZDjRDqUAL+0SaOmYTyrAoAlw8teFhUmmhGb+yA6nnXmfBzNhl+OXYwFqel+DHu7loaPbAIi/&#13;&#10;H3q/pD6sRtvIqK/8ZLCebRt2SPt7wGgNnGzDWn9iCcsJOPH1cm6ecOnPXBkccFy8dPEDAtzXAWZp&#13;&#10;QZzvF868k374yltfX53Gaex4V/rS89/A5zznKH8vlS/8KlsFSEHxIxpSACO85e2bwihd/xybPDPR&#13;&#10;UzNOSLpykwk/afR3W8A0h6yDFdrply1TdsuUcvbvlkiqeclXDz706vyFfijKE4Vj+G2aFkVvvqTt&#13;&#10;P1kB29r0d1a1sA8r/ey3uQxG7wu+3XHr5nWWtvr26j733E8YM9/8xr+Z35y+AXSHMdX7mnu+OMbK&#13;&#10;M79HOCLuOk0dIpcGSRq/HzjvmCiOlSeNju+V2nwVGEqFC5eDTPhYzMBZfdSiheINsNAdWs/idZ58&#13;&#10;sTbX8uh5bWKeiVLNbLG8zJEwHw+933EyUsqA8nebus/kgwS+FXyf340H+H3ib6FS6CF2wo4egyUv&#13;&#10;eVJsTvY/sYxP2gf9wvtR2gNwwhw4eHjj5pXLvx+U/5PPkp4gC/RX0BOk8KLqYoHFAosFFgssFlgs&#13;&#10;sFhgscCXZwEmGLv+zt//X/8WFP+Eji+dhD697GREB50OfZ1zOtU9ZqLDzMfjvE6e8OBn0slEVaeg&#13;&#10;zoQ49pytA98niXk6mmsdkuIlACD9ESxwxqXD0KWddEpK0+VedCjq5PuIYMf3v/dbbGJ+MflxSA/a&#13;&#10;TpYiAzgqYJn88+aKMOTLs45hyoduOifFVcbIhC4780JXJ3NkVLfCm++EeDrKgysN7TTs1zInj04C&#13;&#10;EStsMu2LU9tlak6yubLL7ejY9inDBjxwnKME5DqBBG/K7YRT2+pcLM95tA6sK53pIJCsj8IO3awb&#13;&#10;cH16XWF0sl+9cnl14dy51YXz51cf8aTj9atXCX7cTqBJm9Vu0u0bESEMfXWKYxdtdQh4neALZTpm&#13;&#10;hY8MlvHZQ3BkHUDiWtmnXSZt7aPxvA7+hBGeIvM43eYNQgILOpmjl15V4AwYAKgtdtIRRgLKOevL&#13;&#10;thq6qSP0gkfkijCVZ8qq0yLtALvaviYNhfbcOhI3jl/w7T9cRCfzdTsYEApecIAlL0EM5FD28Eo9&#13;&#10;ta6kqfPfDax1cPs2iG8o6DS7T3uxTFkaIJz4Uq29ODQhhzb0Y0rfMw+50v7VV1mn3sBMZ40y2Q/n&#13;&#10;Zz91eZSgwNMsE5OxgfK5t4WwdbSHTRxoeRIYzurZ/V4qRRxwygJO2ql1AH8DeQqq88/6qV1KL2vw&#13;&#10;Y3+TcoubNg+KtvI6fVM9zMPZ41imbgnChfQ2jPAGlGwDjjFX2ZvnHm9YJUgFD9uyb70YFPbtjwRU&#13;&#10;kWmnzSINdKx3bdRg5ajn5AMxZIV9dFX+2adnPzAvdDkqV8cP6bZteYweo43Zzg2uOp7qdHJPI5Oy&#13;&#10;uuzVgf37X2Uj9yNn3n237Tbtqv3OccQ3ydwHxeV+MmbjKEx9Yi9tqj59S6R9RBu173Ssb5l9gvuE&#13;&#10;fQO7qIt1mbFBcclTj9nu079Gns7Hee1RfuwvVRpcq+sulh9qALB00r/muBY7CNM+G97SRpZJD8Ha&#13;&#10;5qWlfPBQntL2PLUHTOnkGhjLAyNeroG1XuTpWfK1tuXJsWJzLU/z/W+a19L9TF4ybBWzYMBOsB84&#13;&#10;TrgfKFgy/iUW2E3fyPJW7Ivz9LET3cice67txL4Z+48+2rowSEFZRlLGmYwbHU9sGgYZ1/VO3Zk3&#13;&#10;x6MpRl3Ttg3PCq8H27f7DGaffv6F1alnn18988IL2Vz9Km9W+raBvwUMbCZJeKT0f2Wd7Y38tNdk&#13;&#10;CVc5BJ9jRWSybVksLv/eM7dlq3QQAqdtfDsIAvCQXpqmKY0lNvNJdsKNnhB7TOhs3D4wM74FqaWh&#13;&#10;Fx2lyAf7JG8wa7n9KqUjoCQs+Onbyj9oeT3sJZUdpuNqQgGrnsC+953fpC5uhpa/vfYR5Dh6/CT3&#13;&#10;1yurO+SfZNnSfQTLIlGiEZXM6zU1stSpEjm+tHRCzhJz5Ru8gRObw715fs+xJSKNkupmWRI/p3O/&#13;&#10;CJ9yaXBDvVqXza1cpS4mksBCm8gp35+6nliWKGvba3EsS26OzeOBDJaMu33rxur0Cy+zvOJL/Ca5&#13;&#10;urrKG0wnCNw9RWAxDLVV+LR9GbpWAO1vPsXrlPvhuK5NAQCoMld+goS/+Whr89fWSMvJE2EBR+Il&#13;&#10;LRZYLLBYYLHAYoHFAosFFgssFvihLHDh6o3/DEfdf4ejbEPHqU4wZyU6sJx8O+NwMhVnk+dx7OwI&#13;&#10;GugEGuVxOnGt08sJjNfOa0xxFgNnoEAnXRzN4umwxTks3TgtgfXNB59q90kv83RCXscZ+f6Zd1fv&#13;&#10;fO97cQDHqQVOHMswkb6BDCeSTph0lOmgXPOZE07o7wyWZKIIvHkJxkR+dcLBIT75U2f1yGQM+M7W&#13;&#10;fNLbTTGdwHWSqDwW1xbToZJ5Xuyic1FeT+PUeOaZZ+PckJfOSz/SEVe5PTfNgJF1Il/LxZkfYVoH&#13;&#10;nRp4ng8TyzgghQ8Ojk54XL92ZfUhzpWL588R6GCZjcuX8lS/DmllK671uNMJWseickUHNgM1qLIO&#13;&#10;HgErvPaQhoEVeYeeR56Cj2EUdq0DcvqHvMLOo3Qqd8tsRNNZmXqPvnUC6HiNHQb/GeiJo90CUm1a&#13;&#10;g00nEWwRozILMySpnbwGd9ay8shk1mtORj3FVpTFARN+U5/WUWiTP+sz8HKTJg6A6IwcMrO911mL&#13;&#10;PbCzIurQUKcE2IQjmX+PJ1HdgDuBEJZWc88Hl8myfqVpvcjTz0zmq4f6lG+vpW0yz0/0BmYG9Wb7&#13;&#10;EybtnDL7ig5++8eRo08ncOd+NKa87TJ4aat14CI6Qz3/cpn9RF72dYNX2201dS4d4WOH6p9+ii10&#13;&#10;IqVutAh8dvYdNEmbCROKHUdCP3joCp/oFedLxzvzbL8GEK5evkwQ5EZ0lK56GhzpXjtbBCj7BkX5&#13;&#10;VycESt2YJz/7U4OQkSI8DcLatlWqx5bJQ5zSa114nX4LSOoFGG0ujPB+HG+8NvhlMsjTPqxtd69u&#13;&#10;osPLL7+CLI/o8x8kiBMe2MSjT+dqW59+b1Cv/dz2bHk+BgtsS9BLv1RPyrMfgnmWeyR/gyBFzrme&#13;&#10;Y4V4sTU0rNMGTjrGJbgiLcc2/+EpnnqH3p7yjjMRmRPgANZjZYRn5BvtBlppF9LQbkOHHiuT5amr&#13;&#10;tIXiKfNsT1g2OsT2A0b4yAA9iIZuy+GXAJHClbd0WkaWUpDfsnEMe85V2DIOScnyonDF89KCfpAi&#13;&#10;oPO6x5G1HL7QAtbRAZ7i97fFU9x7n2LZPgMPGR+pL/uAZqZLcaT+NHfqgTz6ofvYNFnHBiHrjA1C&#13;&#10;6qaljDI5Ebp733jZMdWjvnP76N59e/J2h7RMBlEO+7uHZbeusuzVLd4+OMHvg/z+EAC8IU6PyBi2&#13;&#10;5qdoytcr27DJMWI9pjeDton8KmoCLToDX1E6rpSdhciO0L2frsUAcdIPFXDbLtdkITY4pN8I1TJy&#13;&#10;FXUUVjYuvJZdD5yLb75ydbyjiHOAxK+wOY0uIq77RsvLRn2KF/7i5Vr41erjvDXctxW9PsUeT4eP&#13;&#10;HF3d4PemAZFTz75APe2PLOnLJZJrxwPta4qd4Z+85Mh93NOB65U6tX3QwmJX9VnbQCjoSUuq1pN/&#13;&#10;vbJNWu6jEybxVIUr/qXvJ/nj2MPMzVVxhsy5EAtCaf/wM1Ue+kOvSl9mo0wZA0O/cInFoydPJZAo&#13;&#10;wvkz76w2uTe++Nob+Q0iq7CjLJp4kfNQi65pWwEibx6BgUt+F4ABTtugv8lv3rx+4dHmw79r9pKe&#13;&#10;HAv4ONeSFgssFlgssFhgscBigcUCiwUWC/yuLfCnfuVXXmUD37/GUi88DMnbBqwVr7POpR8SjHCC&#13;&#10;woRHx9Kc4DHjj2NNZpY5Ka1DPjlxGGWmxKU4TgSdvDt50ZGnE0Hnlo4hnQ6zbIuAi+vW+waEZXPN&#13;&#10;/LuugX3549XZd99dXWNpnUwwnYRB26ebdaht7dre/BmBKhf8dADKIzjARYjMEnEMc50JFXSiB/CR&#13;&#10;xYkXNHQk6hjRyeq1Mk86UwcETfnkAYkBi3w5ryPPifluaHSpoMMr9/1QNnkY1DFNZ2F4MOHTsaIo&#13;&#10;1VdJnZxKvrSFt6y4g1/odII860Ynrm91+PT3LZ7M054NbqlvaejQ1SmsQXRSrvZIr5PhODuxocy1&#13;&#10;j/ZI/VnvewiMkT8dts0XL4KOuq6T1zrVNVIHibrpXKyDODzhN3VTkJyrK3bwCXAd4zpfOZFIyn2q&#13;&#10;GzTBR6rNzIgsW8MuHMJ/2o72rPMpga3Uqxjb8kQf2ybEhZOWetKYo+uaFlk6MmyD8w2FDdbmkWuC&#13;&#10;GORPPbLEUngpbOXf2BjLniFXeGIh4ac9H4tPf/Ha/ukxHJHlwJ6D9NUuhaIzLftTEAi5yRsLuz/C&#13;&#10;gU8Q8ymcaAYjDrM/ToKYw0oetL8fl8BCwdXjne0cPuqwrk/OvdY5YluPHKMO1Mu3IGyPtu+XDr+a&#13;&#10;JaF0uLsk3Z07t8PHtmZKvVuPWG5Wnrbbt79vgpi9iSzUuODAl2/bewMBtiPHpPRNzq3W7iPR+rLO&#13;&#10;tKN1Kp+0OQmZZ1m0kQY1zEa+JnV9TFDBAN3RfUcJID1In7lz59t5u8YlvVz+ircnEvxwfLz9ye3U&#13;&#10;gf1CGRTWtqF97N8eDUT5ltPM19Efu9N/5jHLQYGb8SZ1LKm29xwh3qXC2v8SoDTACqzljtfq654w&#13;&#10;jinq4j5NDdI8Qo+rq1/4w39o9TFP4hr8SPtFXGUGHXiDZMjleieqwd/GsIsmxPeZfphCkOS5m4/W&#13;&#10;nV/aHEKjnUA7RcDRptMjpBN44DgxV+bKIj3rZSPLaQlkETJwjJtPOMeAkV9Tty7XdRxo8YYO4Nhf&#13;&#10;tyUReVzR/Kwb9Y9ydiD/sw4XrQOZmgCwvURnYeXWccLyyP3IzefTIgdv+7ZtwPsG+coeRsEY9oEZ&#13;&#10;dHRsSiNPwyuLQsgLeWYbnfpYWnlzNuzr+UxRpheSDy3lUrFmD+bjwsMOnB25P3mn7APFPe7gId4i&#13;&#10;NfDBmGhfs49q/+06tq7Uvs5li5Kox7Y+QEf7av04+vfM797nxzg3UCWRdmL7lji06hynZzBmur/O&#13;&#10;bd7ic2No+/UxnMinn39p9dF5lvK8cG712ltfI195oETTts20PslZt60h6LgWVnmiWxVSCj7yj4KR&#13;&#10;NeKMtytcUigJME+DD442mO2/dIXSGsJrr/LRLp6X/LBWDNgxufnhkC+v+xsHGumnIbemJ9Ca71pP&#13;&#10;c6dM1Sg2iF4iWE4+95MJFwUir+PC1CrFMqiNuJxpjkcuW2r5bu4Hymq1q38vOgaEz+Ap5QExSXE0&#13;&#10;WGpu0SxgVUHqnXYjQccHUu6n0WuMLeKgc35TUK4d1CNwsvEaeNVUhlwOIXe2ifANpPXhlVhFT9X0&#13;&#10;K5m9R5Zu69lxeYyRZM/ffdK37itG6boXlgH9D86eWX3CAxjPvfwaS12Z1/uTsosQCZDT4G33cjGf&#13;&#10;gsie0sqHjLm32zZTLLfaKg/UrDZeGBlW6pKeEAssgY8npKIXNRcLLBZYLLBYYLHAYoHFAl+mBX75&#13;&#10;L/2lYw/v3P8fcZC9FCc8Ez2d5POJ/cmrTl8mLUxePNfJ52wuf05inJN4lQlKJydeu869KfgcfVI5&#13;&#10;E2NomCfPTGyZHDnBc/Ny19o3T1g3dXafCd9KOPf++3nLQwezzgInysqpA8HJlSnr6SsfDjyTDtrp&#13;&#10;LI1wgUEGcXGYT8e0kzJV0NmqI9EL5fPjk+sNAHWCrKO0k1Q5dPonnLYxWV4a2gPZoGn5ISaBR48d&#13;&#10;i/PZCaaO4od33TjaiWWdZAmm4MwVT3vESQJN9YidBqznpjnB9TLzSuio29TFp9VdDklnqPsT6KDW&#13;&#10;+ax9dO6WpsEP5Ief+bUZdQhRZdMhWmdNeYpTJ28DQT6pt8VMvjJqs+od2gqJ7p5bD3FGD/t0HwHs&#13;&#10;R7kBoTgaNWHZ5ERN1DFBNWAsq52Ft1R7Iyt4PmW71if1IWwDFpmmg2+QQxnUp06HgS9t24BHE/Ti&#13;&#10;EPeaf11elihjnc/aebvOVzgyTDOIZPvQHlQ+vFontmcDD8pvPU9eto/Kbd9qu2474DxUfRLezwje&#13;&#10;RSau29zW+QYJ7Q8meSjDQxzuV9iTwrd5dIIblHDvh8Ms82I/840Q5RI++kE78nFtap1wPq4DN2Bm&#13;&#10;m599QT2V2z0wNOAeNuc9dfqZvAWSvSZYOu0uwbfIps7Yrzz7pLNqpZ1hA2HswYGNrZSn44p8w1M5&#13;&#10;KEt/o14TmBVHQo/sPzqd20atvb5lAU/yEiySLrRs35GXscg+55ikLW0f1tfxvSeyx8159hNSfoOG&#13;&#10;L7/62urk6dNxnvrWlm/c2LfqRIWc44LyoYfyOn5o57TzkS+U+quZsLOdzKDF7FeBgU4CQdCyTe+G&#13;&#10;3moTPZBT/ckMHYPGBx4eTCDVQKdtxjZh8EPH6r3bd1b/8X/yx1b/89/7uyxtd5Vy6CkD+J6n/WI7&#13;&#10;rz+dams356hexSnXEODLNgle9KuzS9m1KVkjv3Qfj4BK+ZCHc8tzg5gehQou9SoyzT8p2HwZqHMh&#13;&#10;xmZrE4r50OrJUyfvB9A0m3pOId/JGAf5NJgPJGMJFV69OY1ccQIPxrY9iQknM/5tg7OOVxv7guO1&#13;&#10;7bTyaNMdDnDxk4qPEkMcr/nQf3p0nOqYIDnHZccF9Qljv+UtLQByrHCjfPBPAMtybStsvgLfNxe8&#13;&#10;JiW7VJoxvkdxAKLXgE3xuvBTKF/lC/vMfvqB+4X5hPpely5CL+0bE4zaWNfpUDF10Apdq9e2ql3b&#13;&#10;zmxp3s/a7gSzLNUTGFtq/qxjUvAg7HjnWwXvfufX6Zu3V8++9MrqpTfeQrZdq5O8dfDxhbOrGwSO&#13;&#10;N18f95HUnjViX2mdjQM5TeYnZLPOWBekCeQeDIyiS0G5TDvbSFHVQSDvX5OY7U49R98DacqhVHkI&#13;&#10;IX2w+seyBvBAL476JzcM/d3j74XeQyYP5BEe2nY3z8dX7t+Op0PkyFy6yiSYvEo/dURf1D6W2cdT&#13;&#10;Xb1qfpBWjPPs77S6IQXGQNqJTnx+B7u/h29A+1BIaISWQpGUw9xcNm9wblbGj6GrxeFF38y4EVEl&#13;&#10;kvwBxTXWtW6iAwiSH23GC/9mOcCDd/MUh6bctKaxXVvhkfIC9Vt+YyyLPnCRCHmpsxos8iQPmOK1&#13;&#10;3bd5uGTbTZYEu5U3lD65cW117PSzq1PPv8h9Vjjkm98il3ACa+qZE6kOXirQbPIUjmRQOL9FvEg2&#13;&#10;7Wb3rlNcHeRz2+wlPRkW6MzuydB10XKxwGKBxQKLBRYLLBZYLLBY4EuywON7D/5bnhT+RR1zOoV9&#13;&#10;20Pn3YGDB+DgpKMTMdk54dKRMycgcXQyQ8lENOXOBadzNhiZ0IpjgOERjr/pTDZvOoUMLHiuA1E5&#13;&#10;TObpYLzEcg8GPS5/fCn5XbseWkwe4ygUlicklaGTboMELrNS2dUlsJY7aQNPXnFQgmsQhXlU5JOG&#13;&#10;7iWdQnGmIvOUcU7AdJhCsJYZk7JMsMVB9zUvrp1AOtn27ZUZ8NCh5fI4PtXp5E6e4ut0nAEDHYXm&#13;&#10;zTLzPc8SPfDYOfH13DLlc+PmLZ48du8H9yfQ2azz04kzxdFFB6g4Mldvz/ewAXzzOgGey1ZRPGQb&#13;&#10;TzuKg+4Sm07a1DeU9rDklWVxwhbR7zh2nPqKk0mup3y0cYIZCqEkcexxVLQddDLpZ0Js3cWBqqr8&#13;&#10;xTbDTpFJMiT1mPUhXd8ise3FuaVNfeOAY1hq+6LFtpO3bw0kmGIGEJAkDQcNuLNNSVM5rEudSfKS&#13;&#10;t3tBPN6onWJXsG0X6hC55R99+haHeNVvRE+A9zptjSMaRWRp+Zk0QlMZsYmKVM46kWzXu2z7tDff&#13;&#10;4hDW/mSwzQ28pWMgzr05DDa65r1OOOX3k3aMHcIY8hJfO5QiX4xCNjpxKh9xAAxtaejA19mvLidc&#13;&#10;BoP+fevmrdU12qZ7xwiv/a0/P+67oHO//UC620FDYbkMLYBpO900XD6xcfpI9wGCZNtW6q5tH60S&#13;&#10;rJNPAhDWkQ4liDrWpE3p+FdnUuywWdqPqR+fDjegYwBJJ4/B2NfeeHP1/EsvrY6il33cIO1t9JLG&#13;&#10;HBsjWyjaxLuZeuoQXvKUj/pubXWsUU/fMbLuree2X9tWxyZlcIwUD0ah3GBm3QFmHz7ylNWQII11&#13;&#10;baDL9nyYN39cBm0vwZF/74/++6v//R/9w4z3lYO3U6BrkKRvfVkztCUJWkserGivlBm7rQMaXMde&#13;&#10;lEmrMI5rXqtX0f1u3o5r+lDg57eVbDOijvUbitt2BS2uhc7bSR5z3jwdtOEteoIldgrKQKiTX3wg&#13;&#10;LJ88lVuKcaqJZ7BBuREggoZD+Ps2TjlSJGfKs7E62bGflMzjrzTb/yUjRpP13T4SfMkMWqnPAEkQ&#13;&#10;KhlLGvxohBPcIXewbLuk8KRtxF7JSWZEZWTPMTARRP2VRVrDXuJYr5b7UWVPzfc8X0PmXKZkAJjx&#13;&#10;r0fSnnsJdszAx37e+sj+VohvsMK2EfVtIKSYYdjCw+zHrdvtayqqdQDQ2ra2Xc1kXr7s6/BJJu0s&#13;&#10;bVWzswQdDyV89//9v+NkB4Q3PM7m98HXvvlNlrt6KntN3L39yeoB/d4xOn0hxEo/det1LtHBv1lF&#13;&#10;HBPQI88+s0ZTR8qETXu1LG2OPJu++cMO8d1znX8Lkz/ttc3IPmbfmfJFkghS4WY7NStYg2fHkMGP&#13;&#10;vKAAUb2268Q6CiJ8ih+F247TfmPuyDdxaxOhhwwjiGp++pK6jOKX3/wpAtfsq8bDIW/8vm+sjvCA&#13;&#10;yk2WAn3Am7jHTp3uAwKMD0FAz9wLp7yhA6H0ramL9Sy8dV8mBbNtTDtGEkimFryoqPRz/7T1rIfw&#13;&#10;lYy65L/tTl39U0O6dOwXMPK8B028bhiOLNC0vGMJeNhO/Pm73cLKSe40j5Ui3tp+6iitiiM9Nhvn&#13;&#10;/uhm5gcJ2D3PklfHQ1d60lcw4UIbOfNbo+h81x4tpw1ht7RH5cembVP8XmSc835k9sYj7bpxCOTF&#13;&#10;D44RnqS0VPiTVNuLrosFFgssFlgssFhgscBigS/BAv/Fn/uVP8YE5C+42ayzki5Vs5GnIZlxZJKi&#13;&#10;c7qTEGdbTDWAdbLVtO2E3emM1fFXGCdUnaAJ73mceZR7NOngc4mWg2yO6BPpTmzc48Knky+eP89b&#13;&#10;Hu/FYeuESQdq5lpcTOefTgQnbU6snDDt5SnzPtFYJ6b0lNnJkw5g+aqPT3/rPFUnac6Ai3K730gm&#13;&#10;W+RPXYTRkWtyAjbpCC+90OGgg1EHmjr5VP0RHKY+QWiejmcNLbz44vpRjjrEJCNt1WmQSTlCH8w6&#13;&#10;JZ04166RAWBp3yDIceXSpWxQLh9pak/r1o2DpZGPE10m1gYAvM4yT6kv9Eqe/NVWGerkBzD2lZ9T&#13;&#10;+cooPW2MHoFWs9ZxLrnQgbquM/Gg61+cwpTlGKcT9RcTtk24tFNklLb6c117+TaODuzRviqmlMO8&#13;&#10;cg/6yJ7kLJk28ikbQ0+d6uicRKTBXgnYTB62D9VWxrxJEvmRA5hpf4/+2b78aA/lVRy/Yu9eQEiW&#13;&#10;OouVpbafDvfK2XL13OQp/uhogXqAlzesOK8jmqxkU5fkadPQ582FtBftBY4W0EGzB7ke8vTqvukw&#13;&#10;J18428yNa9fDy+CHgYmjx0+k3cx2L31hTVPvOB/MUB/annqlDw6YyESf1AyRBxr3DG5Sb0+zpv5T&#13;&#10;OOYNfFzjDRA3EVfO2E+StJEEfNQLuvyn3P6pDjEt+qVdhG/bjI7NmMH+t64/4HQyUZC+AvwWhptv&#13;&#10;xVAQXgayDJ4+JvggM2HNs+5tB8kH1rc/tIvBxO9/9zu1HzZ87fU38/aHT5HbzgyKPNhqADlBFmhV&#13;&#10;l9mn3RfFt3M6hY+9lE1b2kfgu3evevTtJHFNXtsOHIc8Kmf0ouyh9kW21hePwfJUu/APeIPPsVQn&#13;&#10;qrDuw+IbYCdPnlz93M//wupb/+SfpF60ZzYYh/9jnUqYNWMrJ2lf2DGtwHrR5NgJdiPZJ1pPSqrN&#13;&#10;0/7iNR39BSqAUDjbUlGznJN1LAGLOezSLLwRkgCF1cobKLEBhYWqPWbgoY5EkCykSD3rUB3171J4&#13;&#10;4GpG1BxyT34cJ1476YADUH7S0660A84oqz4y6htrNYa2Hj0ROJJkfeNC2oN+hONCWDVIvXvmhfTC&#13;&#10;o9exCzaYGguheKZpq3ne5qGM2lZiHM1UfnjH8tSrKaVkZtlAryNbYS0PP8q3oc31qjAtl8/nJeEk&#13;&#10;uDPtzPN8prVRyPgszoT58o6+7bHP3xkEe70376Wfpp3QHrWRSd0YKdZn3geGGSOhPaG2KIL1IG5h&#13;&#10;JrZlQ89ROOtLiNJsuX39HksA+mbBzuTm2sL5W8Ixx/13XHLpAH06ggzg0IVUpEm/km75d8xoPfae&#13;&#10;YXsNJNIx1gCv3MJFLr8Z/3rfoI3Kw3ZKXxLefhBIaCj3uAqNYYDaYowNons/lmWkoKGJj1oxT2xm&#13;&#10;iSckZShVzj0ZcCKIY6nZ0lzffwCc99w5Pkgr1IIv//YJZVa/eW2x9/KmXfnN++Y3vpmguGOnfcl9&#13;&#10;P7TZcfZYie0CrxZD7igju/YHYZSnwmvb0WEjObmy4zN/Ew1ysYf5+Qjb/17ybZG6Nzl+ILswyfSL&#13;&#10;j7KYwZiTPk1uxoPAVN7oIIiEJBCeZdxT4cie+ci/4XgHhlnKLZJ9xGvPbaee21ZPnn4uMNaPQRL5&#13;&#10;dGymnvIbnTEUBuEhFv9pS8J7iV6+xydiVAmH1nFxLJIq8sCX3/s1PDlLenIs0F9NT46+i6aLBRYL&#13;&#10;LBZYLLBYYLHAYoHFAr8HC/yXf/Yvvskk6W+y3M1+J2hzjwmdAnP2M58Cm5PT6WTLxM2ZyEji+9Gh&#13;&#10;M5+itGjidUJYp18cuANX+DxtTtBDWB3BPjWtY+7smXdXH168GIektHQoClOnsfy2nZbTqa3jzhmU&#13;&#10;z0bniXeA4mTKEWeyzthM3pioSVRYHIhOEIUr7eJYHId2nGjMr6DhcgdxhAKrTsKbr1zi+3HN8EPH&#13;&#10;j+PgPZpJnQ7OOzyxqSPOSbs29PV/j+HB0cnfdLjUed8yHaHhAaA8lN2lcuqweRzn8WWCHVfY++Tu&#13;&#10;Hd/sQGZ09Mlu4dUrTjv1FBfHc2epEqxN81DwoDl5WLPWp1PaOjCdoZLLJwEiz0mRQ11GgEJesSMy&#13;&#10;MC2NLHH0DL3Fka521/ksP2tCW4o3bRrZw4JJtvYBLvYTniW5IifnE37il36YRM9MyaUzaKFF2kUd&#13;&#10;68MU0iEfNuER5zMytn5ADG7r2Is4c5QVHJNw1UPdoIWuyrOWcUJOBI474VP34Ki/9tM+7g9iMmjV&#13;&#10;tqIcOKuAyVsluqUCMh3dOrGEARe8yKEM/Ol8NQA1696n+g1WNIHDEibSdS8O96+4eOF83hAwQPG0&#13;&#10;y7Kxf84aRyOR/I4NPbfOB72plzCmnXawLMuM1aWWNmofuYtTzzbsmwgGCdY4til0TBtGL+2TN21o&#13;&#10;b3G2xI5DV4xhXpmWb4K5yZjtq21stlmLbB9xiHlEvpRhq3muzXyydMVLaPZjlwB0/HJjZOX+6IMP&#13;&#10;ePvjVvr3qwQ/nn3+efZReYrgEU8L37iZN0TsL45rJumqX8fVse8H5SkrQMp0NtVZ2T5hAMY0baMz&#13;&#10;1Lc87BvmzTF1LpFlUzAZeN1kTx/rVzmPUKfSeop89/v42te/vjp39uzq/PlzEm+fpHZ17iurY015&#13;&#10;wj/eSNudxIfxwyWjRAJsXvaKMZXzPBWtbQPXa1p52uV0zgUH3qGqbQasdGgCJChFT87W5UDzr9tL&#13;&#10;OQ2SWMaFQKEQP1vOh5uE8zVNQIQCOkcaT3HTrSxEDsaZJMqyhJEETYPOuAiebc/N3MNboiTliTYc&#13;&#10;5RQ7kqM70DfzIivXtu/qAJh68hc6gEQniZEk06AL5/Crw7AwYQHerozv8hIDQfpfXLNM5MXhO5y1&#13;&#10;yRAhfVtcjJCkbNCMrFMWril/xJtQTUNZLzytkC3a8Z1xaCdKzrWBQFzMsuCEEGefPabwh/si8LWH&#13;&#10;PuPDFQcPPZXgtrZyXKzIreuqQB68sUTqpVIooDkkxbV/8AcA+IOG1y0eegFHX0mAQdySSJ/1InUO&#13;&#10;vPfOz6bceyC3oWM/9VKIyCJbLqVnV0w/4hj61E3uJ8jVO5RAfvynNZrvNfC7vU9x0vtOx1fpznJO&#13;&#10;gDNH2aHGuTKb5bJDlEJvkA9NafEwA/pkHCVvZ/tNHw1WhOkwEj0qj/ZMsFJzgBvaUwaulSRayJs+&#13;&#10;Y3uNdJO3OIKYGRgd6OPeTJlgyiwflQiuoJZBj9hqHprZu2dfxkj3VbnCPkhHjp3IfiszwF8a3kvg&#13;&#10;FyGlq41aUi7Slb18oxCcyitSU5a6g2f4U6Y8VqZ0PdrvzLM+tLvUhTXPOvfaXI9JwPSBHyACQImV&#13;&#10;RVIW677Iympm7y1CTBoFH/gDMaBBML/1n8tBN21CWMoiDXSt6/6u5k3suXShdabSSUAOGR8b1B6j&#13;&#10;fvnDMXyUk/NeFstry5JpE8j6a2Qu6UmywBL4eJJqe9F1scBigcUCiwUWCywWWCzwe7DAn/2rf/Xo&#13;&#10;g5u3/86B/QdfdGJ9n82QdWT6NGQc0tDOhDtznU4eM1Fn4pGJGOU69JykzWCBk2P388gkmamI+ZnU&#13;&#10;gTNhdJJCOQ5O6bkEi28lOFGWv+vkX718efX+GTYwZzmcTvRwtu/r0i51ljMXgqZzoDgAcSrqyDH4&#13;&#10;YXKZIieyzoY62evkXtw4FMS1TIeCMy2u5/lclsdynaxTfi4zGVa3OCFZcF4YHYrixvELreM8Re2S&#13;&#10;N07+dUI+vNuNMZ3uZVknjtLMWxIQaDCnebFvZ6aI5aRvOxDj9XSQuNmytrl86eM4i50Gah9tEScG&#13;&#10;k/E4xZQZW4ir/ZUzsisMeXDlowPEgEjfcFE2p9vzLY4ubdCJu85vsbIUEcdpH+2dJ8M5muQjf4NP&#13;&#10;maZr70yG0Rs+1a02l5/tIbKB12vFax4Z25N5z3U2YPsuZdM2ps6SUbbpJFAOM9QljkUvtUP07rnl&#13;&#10;2s7/OIRGWxY1dkCfOFgA0Ek0AyLyUi9JSbPM7SMGTurE1M7SaLly6e60Tq0T7QkwVKwXcWayvsTT&#13;&#10;tuGHTfaUUfkkoIQ99ftAZzr74/gGL7S0PziPfGskGyO07s2bb0zMvhmBIskgL33o3CIIcYPNSfd+&#13;&#10;cDF9dC5TFUc78srHOlMHdQq/1LF0tut2vjFQHQFc2823Wh6u9J8a+HyFJ2zdjN12PQMgkJZ8cMYh&#13;&#10;+saxR83a5wISAZShsC6XRYUGNvWXfMuG00jbAyx86yTUM+5Fn5AZY1Rs2bpN4Agk27L6GATVjnd4&#13;&#10;u+q3vvObBD/uJBD50iuvEPg4ztJ2R7n27Y9P1u17226V1b4nPZ1cSqFN59glrHaVh5Kqr+Xma2PH&#13;&#10;X9/m8A03bWmZ7Wbu4dN62chSZr7ZI11lcYN732o6SHt3ya4//Ef+rdXNX7ux+pDy1um0pccaz2Mc&#13;&#10;dTi0zJJ/j7VqWoKOLOoFAYunANSDioUO10LQGjmOvqF7VsegTwl6maIAAEAASURBVClTxgnX0q9N&#13;&#10;6DhkwTMYFFsmrqecZ0k5YPJCh7lmCiQPaCinaS0r16VFfjJbqPMtoNxCdKWJpb2iN7SiWphaBg1h&#13;&#10;RED0vA20p7zFq2yetd97dDSMPOAa05ysA+2SeEnKIB4clBMgj+njnK/phpV60CaEAx7AQYNDAK2R&#13;&#10;ga+8luoMjl05YjNH+nUSX37CGugjyXsDvbJMGA5t6Rmw+9TbCSpiyZA1l9RXdAC+pZXNfptAighh&#13;&#10;MUpTPOQf7UVeiDLSPBF+ns+y39nRvmt/Pcgyj7711vuQOiJjxLCtVB4p0pVynfoAYNZfFIoY2D6y&#13;&#10;VB6zrIvpXG5gwLLWpTTlk2ryLaBxf7A+9vj7h98uj3jjbKbUP8x8yGKTPi7fjgPQHHUl7SxtaZ3q&#13;&#10;aNa+lEWi1C91KU+QswTX4Nk2TW5FD4xjSun6G0FdlEReZjsuhFDoxwZD0La/8rWXth2IP8Zm8qxq&#13;&#10;sPkaDD2PITyYl1JzScqh8flX+OAg6xBKXUrFOime1RZ7BdUL0MB1GUOPptqznEK3mc0AxN8Tn9y6&#13;&#10;QdvYH17XPv54deG9d3gz6ODq1a99HZvYf2tbSdZc1q2E5KHA8u21Nkt+2lTP17qKL6If5Ry4A7n1&#13;&#10;KJnBb9Ke4+BQWwgwaYe0kerJlfQcD1M25BkXW9CLeOE37Id9i0vJkCcwyk1fV7oEPqkXj9Wb8/Rf&#13;&#10;5LedcVCSLN2KHW1LCShS5m8Y2639zXuOx/xWFv8x9zX6gvjTXqGbCiUP2WLzMpBJkjLVtsi2scuB&#13;&#10;KRK0dPl+EiywBD6ehFpedFwssFhgscBigcUCiwUWC3wJFnhw/ZO32evhD+lodVkFHWe+qeDT3U42&#13;&#10;dKo62c2kiMlUHHLyHec62NZPvI15h/OTPK0GWODJCC28CF7PJxc3Nx/ECXGIJ6Olk8CLa+OzFv2F&#13;&#10;8+dWH/DRiRjHE3g69bMcE84L85yZZxKJLE7GdH4pbzb+Zb62Fxynmi5rJf09XPvEtROwKY96ZJKo&#13;&#10;rpSblD1vMzg95F9ecSSCG1j01F5xEjglhL4TO58iffrEyTgUdbBsPtzMkmGWSVu+4seRPeynrThN&#13;&#10;Uib1mPKYXfvV7gLJ8zrLAn304Yd5UttlL6yr1lcdfMoaftoUWSdN6eajnvIP1/JQH+2vw8ZJaWQB&#13;&#10;O7Ih17THhvt3KDQpb9JMWhyDE4eokhcGCs0nS7pN5jpXHg5F9bYA3RN40L4IVz7iU4uR17YDJGUb&#13;&#10;OkVMnjMxDz9Y5ulBqKXubSNJ6Koi/Gt7xZem9LWTH+0auwNfO9VBqaPDCXrzWia8101t27NNT9tM&#13;&#10;veUZR586IjvPG8scDbVP7eCZ/G0fHq0/6eyUT/l11MQ+ymqflMZwCkQ9ZJ2OAwNp8ylm6UUO9YWH&#13;&#10;/NMWyZy6wzTqyD+OP2A8j64sC6Jj3eXTDEjY1gzsnX7mmZwXRy1K37qJ/OYoK0eDjdNhHzsP/QJH&#13;&#10;f5OPm4Xbplz+yqW2XPP+6pXLYwksYCKhXNAdou2DPs1rWybP4A5ibMsTtQO3ZVGcM9q5uspbfgnK&#13;&#10;cLRtxKTAPkLnOPOQ37wt+rJy7yGg27agDJXoMR7s/bu3gx/vvftOgjYug/UC+34889xzvFlxJG/L&#13;&#10;3OLtj9iBepCfgUV1N2mr2SemjcyfMiqHKe0JXdJecDDl7R/qz7FbPLXeo6Ma/cxre6IOcPQeZb31&#13;&#10;G7zhYdu4z3jvPj8GuX27zsDzv/Pv/tHV9779L2oLaE16tleuoD2EUBCSssvHorRHvhPoJK99guO0&#13;&#10;U3CFVV/z+ca5Jb57MumUfcS1XJKkmX7OSWI+wNomoyN0+g8/TsCKn36MKRAlr70MCwdifqXI0h2w&#13;&#10;oSBdA9klN+hz4Zijdo5DSVwDlD+LJSxunuoGQHyTYLYfkk87o1xw3G9j4qbQK8oSqB+4sQmF04lO&#13;&#10;r5RRaHo6+7n4wiauKfywj3mSSjuSdq4CbK7iJ822pKxa3uzyBid1a/uHFvplbwjHpugB7NAt+2nF&#13;&#10;RiJDBznNk44XVGvlGEzbHKxzmWqkykKEtnLJa8hC6RjThfFK+B31YPaaQC6++Au6u/kNwZutXeLK&#13;&#10;QIM6qk9Elb61qb04z9hacrGjdggv7afQHpXFdlvpfFsg7TOwlUyrSjm69iw4xZA3H2zpG7aHeFji&#13;&#10;k+tXhY59jrEfkijuBXafPSb2sQm7m2+H/aAiwJYCmDT2WgevuUpRJAie8jRQoXz8USEDWwrwdUx0&#13;&#10;vLXOC5MCrs2XaKrNc8jWWsMmZDGKFSZIsSRncuq5Z/7ny7qWWHDM4jz/pZcxBBsPtpVH3KBAEdw1&#13;&#10;PfNthx1OJRY2tvGktFeJj+sQlQb6px4NLm/k9+9H5y8Q9OcNOR5aOfHMc6sXX38jv1XtX2IHNWew&#13;&#10;c/y2DWEspalMa6Cwjsjw7e9irvg3ABHcjIFt0x0rWz8qax2obMwiGjhQiV6arG9+SZ38MU5p5ajo&#13;&#10;WEZJfjsEj2vH0WKv24A5MlA2l9jz+Ii+qK4+AJQj+/3ZxAzKed/a5Np+47kBUO9p2tC3Uj0XJ+3a&#13;&#10;uovd4YFQ3nv3sa/UcWx6kmXDlHXaHosExjwyK5ZHlVe/7Wwv1ylLZ7Xh78hdFy8nP8EW6C+5n2AF&#13;&#10;F9UWCywWWCywWGCxwGKBxQKLBX7vFvhTv/Jf/3Emln9BB5oOsvnUsI4wkxOXTMwyixoTPPLjNM0k&#13;&#10;RkdtHXCdvAijA6uTHnGdGHl0MuhRZ6WwTuRda97lYMIDui4Dde3KldX5c2dXH7N0TCaZTOZ0XDkB&#13;&#10;lm/eVAA2T3MzEXK5H/GdXFnunKnOxDryIRKHHygWkTpZ28fT0U6LM0lFz+AKwyR4+IADbTke+5xH&#13;&#10;jyGHeklv2ujU6WdYDoiNg5HnAU7Ee3ddqxsO0JaGH23lRFVemc8xTZN8yp205rp26qSx87jQxEnp&#13;&#10;Zsofsta0y3/51NxenMlzg/I6/+s4rz3Lt/VRmnWgbusafdA3OsYWeqyGPNGN+tSmOS89BQ+8slLm&#13;&#10;ubqoh/JPHuK0XshEt7nckPYVtk5waQ96ngGq4zcJOGGkX32EHIwAjF2pCyfJOnGdUFOzaR9x2HEl&#13;&#10;XtpQTRsGOoGtuy4TZRY0SZNH1BDeWf6QJ7ziWRS2juo5sZ/tRhqWxnEBfuhAu3VuaZ0QfuePsjw9&#13;&#10;K57twj90ld6krUyxtTB8DPq5fJZ5cUJSbgr87IfI57UpASzOVVGesQcXyiY/r2f9ipMACWU60u1P&#13;&#10;u/iElhWG88F+BfPsa3H+7Ptpi0fZEN0giA71Kbu8Tdafj2GKI730fY4zzac+2x8ql7K6r48SPpU9&#13;&#10;QLoJt3uAuASfgT7l1wEnfZNyrW0YGWsry+pI4gS65VObacM8mbqGqe3jyIFu6j9l0ALZQGaXuNrK&#13;&#10;k+JpLwiS/oVE2nfPrr15a8U3LVw+6tf/v/8nb64ZVHjhpZcT/Nh7cm+WEvPNOml0fLRuoD/qZrbJ&#13;&#10;OP2wl9cttz+gE95V27vyJ5joE+Li0nYMtuYNoOA4lu2N8yq2hpbBYTdn920a7awdugfRkQRUT548&#13;&#10;vvrmH/zZ1Xd+8ztob7KlhHx09EpnqCkH+MxUOC1hAo6MVjc5ys0nQTXP+RPOvFDySBvL9fpYvCAL&#13;&#10;JoYAA1ZBpDNTszu+CCqvchmo9B3vPek/4T6d82LOMtqHuEHB7hHaa3MIJjo+aet13yuMdBOYjESM&#13;&#10;SbGLWMiQsZ1z5F3XLfnlKQQkEzThvAYJD7EburZtkSVrKXpOP6/pyTTIgKHNd/xVUr+kJb8Gg8WU&#13;&#10;I0VBVM/myTv6eG2FTRkCPcbQgadFaar0vQErTfpGkjzVFU6yyPjGOB7BkbFmsMz2LGztHxDypGmq&#13;&#10;I9Mzrsm3D0+7mVv55GMSh3MZ/jZJunv2HuDDvZMn+u0TsRE0aitJSae01NXxL309Wbam2r8gjgxy&#13;&#10;Vxbtr46O+Yo45FMvdYjyiln7SkfHdVDFBukAD0688tZPrd79jW/ngYnXv/5vrE4990KAbl67nH58&#13;&#10;9OTp1V4eTHHckIT3AZhNMsMM/jax7iuHvNbBU3h6nXaNiL6RktTGFVqRrblcczJgUm/WBX8psEw9&#13;&#10;ZcQHLVvnA1f42Qblauo3J+JF/8lN2wowjEKxVZH26FH75s1RLihIYI28tAuyrKNs2j0eiFAkACO+&#13;&#10;MuQ+5nhgu6Mk/VO7CRc5xZfeivHw0OrVt77Gm7reh3iAhkC/8vqAi2KbsnTftB0UPU2dQyP1Le1A&#13;&#10;ytA2IJsIFbhoDVJsBOS6vQQHfRR04EdmcA1QZdiRlo0sfQ0gecqAPO+JstnaajDCfPN84Cf7xUgH&#13;&#10;OK+9T/nbKfdp7iHm+xsjeZzXtsAPuYdAP/wBOgZJ7vo5887qFksvPvfyK9j7oEpgBXXWJtZ1bcrB&#13;&#10;f/KabwXG9swxhLIdt25X9wDbflWKiyX95FugfewnX89Fw8UCiwUWCywWWCywWGCxwGKBH9ICf/LP&#13;&#10;/cXfx/IVv8ayDy85sXGdep1rXeJKh0AnXzorPZ8TMyeYzXOSW8esZTondLg5cSosEy4mT9LUoapj&#13;&#10;pU8eO2t7vDqM880NgKWhA8+nvXXqn33vPZ7w7hr/cWYzCdJB4dPKgWXZHpP7h+ig9SnlTI2gOZ24&#13;&#10;TuDUKU7BTKc7CfXaJ9IaGOnEEmkij/TFEXetq05oJo1zIltZ64z3B7fXrp1/jE2g1e0hT8E9YPkp&#13;&#10;nRzSiHNiwMU+sZcMLZdtZfSohNLLuYUjud+CG7v7loebLhtA0JbTWby2LzjidgmwThKtD3lleQbs&#13;&#10;MOm7FBbAKZt86qSq3NJWdnWQPsBQ8bs6b+PouHKiPJxDo3yS1nby9CMt5VPxtY05jzMfGvLhcg23&#13;&#10;k+a0iTQaSNBadV5YFoc817aHbcspa+WTbSbTMiBJx1SnM3w5p+bJ18mH3sgbZflSjtqhdSN/aakT&#13;&#10;BaO9l6b8KvfQVbown3aXp+dpT3CNPeQMTGUyT8dPdcFq5aFMyqwipKmP/Lrx+rCpMpGiT0yNfKN+&#13;&#10;zFMv5dOBr76zDXHKv7arTMJMmTz3U5jqosNESVL39Cd1MgB3/MSJlUthOYboWJHGto7Cy0jMcR4q&#13;&#10;5Tlh1XPaQE1sw9JXNjc/9w0Q3whT/tibNpZ6pM3argAbtsSGY6yQ9qfpRoSIss13Z95o07SH4Mau&#13;&#10;vj3BWx/+0b/tUzv7+aTjsnbysu07pin7y6++tnr9zbdWL736apeXwvF6myDvrZu3UgepWtrVHL+m&#13;&#10;/cU1STvCahvrgzpNYMYmIR5w4tgWhFMGxyMD2bMs7VqZbQike3fvsTTX7ejk/iqOjQZCbrIUlkD/&#13;&#10;6H/5B7QI27j/rSPzrZvYABpIwjc0lS90/bJmlJdTr4bte9XS0rOu6mycsNKvePZzywedNe1QtOPH&#13;&#10;9rKobbapK8jkX2mGDBN28BjihV8kVk5xI2/HllxPXYYMaZsDGVKBjwyxjTSUwH43OSib5wHOuUWR&#13;&#10;0atJi3MtGvkLsEaRjyl8oDProHwHDXECGG1ksE7FC4XkWzTz0lapU3uYebYtx8EADpFrF8eEwQLY&#13;&#10;TdrK/TufUA8sX8NbCGgcfsKYIopfXudofUqptolKXCtt+ibjyOb9u4XhrULzwjAQ0IBwbDboy6Pl&#13;&#10;OesXskPAgh2Z26d7+L1xhACt9+ujfLwPCtn7I7jwmEEXJbMO87Q8MMptCuW1ktQYbdEkfHl7KHQk&#13;&#10;lmZwZ7l0BZlyTj3N65jyYAR4n+KtN/u3n3/xz7+1useY8bU/8LPsM3Ga8QUfb2wkd1J4AjvZTJ5e&#13;&#10;W+xYon0ECO/qY9m2XSewZZUrUIEvqm20JLbxHQe9jyeRrb6OOxmrzAxCRorwsp3NNmaRada3l3Vs&#13;&#10;J9uCji/QtGyAKx1kpdPMyICdPBqFaPu2PALxMtG8Zw8bgWZR4eDBRel5pBA90xa4SJ8wq1zHkcMU&#13;&#10;Zl1ExnqMrWCTpjpl5GRMK/3y9jz3LcsZvx33cs/m/uE9pPfR3rN9yyLBekztg0rzTYvgiEsd5I0N&#13;&#10;aYEr3eqngF/NtI+3nF7/6W/0LSbktU4y9jMiJZDlPQhDt66sM9tBLEk258D7JhTLkX3r3ief/NsA&#13;&#10;j4b41dR3kerLtYC9bEmLBRYLLBZYLLBYYLHAYoHFAosFPtcCv/zLbx/YdfDy/8bSTL8ogE9SO0E6&#13;&#10;hMPSNaadZBh0mEtcOdmIs3044nTQObF18jqfWo8TUqeJE1Rnc2NWKB2dcA061BHu0+FdOsnJHvsI&#13;&#10;4NC8eP7c6tz77+GQY2krsKfTPHLAzzmnbzh4jDycZHIN7JxkK6NOoT04TpwYxrErvATRYQZe1pNR&#13;&#10;FVU3PttPygJsHn86BNYTR3QKX2HRSefuMdbvVw8nozoZTU42lUPYXAfPa8ogLT2dKT5Bnsm/YCNf&#13;&#10;ebWtk90r7NtxgTdf3O/AtJ+nDi1f64hNc479zJeBdKfzRF2dQObNBmyiCbRTYNUOWMs5hI7OH8sp&#13;&#10;QgedsNpy6Gym/wCrg4EGnc2TlgrUXtWvuleuTMajgbScxCrH4G19IYM0lcM0nU2VrXVsvrrKU+BJ&#13;&#10;Rxz1QpG0W+tePPWYx9QfgLM9CR5m0DEIJoXorQZDBkHEV7/IxrVOZeGkNz/FE1q7lK9ltnWPcT5w&#13;&#10;rGNNuNrTMpM2i6OGo06PSX/SU4bCKljltG1MXNDAk2aymo+NYwd0a+ALTPi17nqUrrLNNrDGhlD4&#13;&#10;KZ/nwg0ZlK90agPzyUAqYPlXdvuc7fc4y72dPHU6b2wIY5rwk568rc8pV4Cq5uAzZEmBcjdwaj3c&#13;&#10;4ElR3wBxT42pus4i7Sa/2B84bWVfVe75kVzOlT8BDOWwz3IkUFJbti1EcnClk7rB1uZp374x1Dau&#13;&#10;bJZoU9t7glHAGYi7T/BDnU8/9/zqzZ/6GkGQV+N4dbmP+/fu8fbWjfRbcZRrBi5Tz1yb1Cf2g4d8&#13;&#10;4xhDFuvE5Fsw2d9DZ2h0rWPMPpNrpebfgEiDhOq3i7XsbxGcuS3Iyjd3tMFt9v7wDZUbjDv/1z/+&#13;&#10;x0P3EeAEcDqCaRyQtAWbWnFKm7MhtxdCKOfss20vFlgniieV0tD2RS3tCI1ny2Gj7VxqxRNjzS+S&#13;&#10;kAEBx66kEBtjC3oJrA2THfjmKY88tceadoDMb39Je5EASVk9E9qzlIUAY7zXO/hb1hQGuQ8BEZxR&#13;&#10;wAGs2XZHWSWBuvwDWHyKd+CGEuWtY8G6HFXHjGIGQTQVhH/7SMTiWr6VkbId9SH4TJqibU/4UIqt&#13;&#10;7rInzCZvIe72vsQm0JG1wnZMkzVERlZOPBcu+RK2XDk4btIXtnDs5vfHGD8TUKNMtsLY5kzpb55b&#13;&#10;EKKeBqJ5hQ7s+otGtP/wEd7KPLY64djEklLeg7VBxueIwxd0Zr+Jwxv52jbUH1tA27tY9RVJGwZ5&#13;&#10;sLJ+OQ0p71/AOm4MukLOcjWP1HzZN/exDJeNPRZxTAHQ/vbeb31n9eG591fHTz+7+vo3f6b3wXAD&#13;&#10;UTtOfvCJrKPfCyINP8K1jiNB6IYE3Fq/gqiZx+qgdOZV5radySuZAsuT/pVAX9iUvnpYX0M06MjH&#13;&#10;K8UFZ01AGeEpJKiRgaP75QQ3xg5Sv4QROkjbhTPQyK+YjOv5HSYdieQLPO0y64s8ZeKLPG3DgZS+&#13;&#10;uM4bmUhiG5k8pCf/abf8hhGX8aWBCd9s4I0KxuPeE7wv8MYFdTyXjppLRnkPNC/3Wu8f4z4gbfOe&#13;&#10;hOSm8a+8xf4ptKPUK/ZOlWlnDJBqou6mnVNfNhbal03q3r07qw/eP/N/EBj8D54Eey06bltgWepq&#13;&#10;2xbL2WKBxQKLBRYLLBZYLLBYYLHAZyyw68Dl/4Z9PH7RiaDLMjn5OsSmwr714IRr21noxJ0JBjOP&#13;&#10;ThIb6MhkmLw6TgyC1IlZx63OUh2COtn7pobTxweuJ88Tl67dr5NOPvfHE8bn3z+bwIcTRSc+Bjh2&#13;&#10;+clEVfaVQ37ydrmWOMGh6xsf0soyMYHjpzAMXZ4g8lGmM1a6fkKTvNI0IKF0TIeFg5/l2bTbfD4G&#13;&#10;ROqgddK8yqaoTxO48Ql36fumjLiTns4n9R+icxzLgATb/PLctmHzLNbZ+fH587GFm7sbvDjE8hdO&#13;&#10;/8QzedxtAMjEpG9jj44J/kK3thIveyrE4ageLsFRR4r1Ejuom/t1SHuUSdJzt6GYOqmXE87ZJorv&#13;&#10;GzedcugMkJ5tIE5RZAoORx0+sbcOEObwmdjKEXhtq/yF1Qkx7AIvncCl34mwoCCFfh0snA895IlB&#13;&#10;Ygx5aY1Zl5APXeupQYw6O1o/wCaepn3yHzxFiy7Qqpht52udUl5ZLVcJ68QYyoTX+S28ttxic1dT&#13;&#10;AhzAizJ1DULkLYz4sSW4ws06N88y6er4rrzAIDesKRsOEmEEJPlGVB1NOsvbppUpCZDYQzgJkD8d&#13;&#10;7WvYkokM4j3awh786aQx6YyP7YGL84a+q/3ladDuOsEJA6mnWMf7BEthyS/9CBjxPG+AorJL23ac&#13;&#10;I+XqLF/htIN12jcYGlhxmTz3AJFPHPpxR7bdaiyDDgnG2nbj4FROAxjaRQcTagMnd9t024T8hxTR&#13;&#10;v86t1hd2cjki6aGLdWEbLF4DRMLtpj/yDDz5tAE+e3izzb0+PmJz+IeMd3cJ1rz+1lurU6dPZ2kb&#13;&#10;27lBHKst+mJfx+G80YbumwRjHuEQdky0bhNUsY8iafotR5e9820NN232rTPbmmOsY66yCjf7c/sG&#13;&#10;4yEUDN4Ko3PO4PMRlhY7zP4q2vkUb+78zB/8udU/+6f/NO0V8KSYJWe2JexhYKKR5dSeReqhPn7F&#13;&#10;9cl1YIEI434JGtjRKnMdAOG1h3WqE9bxNDRtHeJQz5zNZXpiBxlGFg6cW0/WZEhxLY85Fplvaplj&#13;&#10;PO1b/OR79LQwntr+ci+Zug7Q6m4/Rx4+He88KX7toI0g5wdAYSAY+aoTl4zPQyOBkKLyclFdpDcT&#13;&#10;5KsvwSSX9ZGmA8FgkvYbGiBk0G1bFL37btjwPfcgvqhggaNsc4+kKtGyeQ/TBsJpK9uMyXtR+rFK&#13;&#10;hw6ESYqjXcpr6GE9Ki+1pyzqHABR6ZOmBD4c4yCQetQWEjPN/V7ER+fIGraVK1ATthjrb+t+7373&#13;&#10;99jft0f9TZDS1v2QOvpFeAyUdgI9q0yp/fZYPEWs/MppansSuIoHlktLbQsplxhUwgNbqJs5jruX&#13;&#10;PvyA30fHVgfol7bf+7wBc/HMe6tLH5xn748jq9d+6qeRRZ6p5fGN/FIok5IGNwk25duxW07VU/al&#13;&#10;kX4Eb/MtTxumjgdBDoGA0MwDBl6FLxszYqvwk3a5CGfyoNxt77VDMlOqjBE+/Bmo0k87tsJ79OPI&#13;&#10;HhtiVYMi2k4iYeU5rdkGp32Vh/o1z/8IPOSwDU1+W+xjIWvb3iZLQwnneO59YvOB9zkDGSzLSsBC&#13;&#10;GO998+M9xEC5sAlcgKusvbdU7tkuhprL4QsscIs9bT6+eG717EuvtA2k/Vi31LDt3et1v+E6+Vac&#13;&#10;Ywwwlj16fO0LyC/ZP8EWsHsvabHAYoHFAosFFgssFlgssFhgscAPWOBP/vlf/Q/ZoPcfEoTYY+Bh&#13;&#10;bmqrE8xZohMJk04aHT46zvwwtUjZfNtDB1qcasB0gqeTshsA6ySfeDocfBL8IIEVgx7TSeVbJlcv&#13;&#10;X16deef7w/E3HIpMYrIfBGI4adeBn0nvmMROJ4xyOpmWj86YTG7J89oUh2mcNDv2LhhO1AZedH7q&#13;&#10;MKmekt+9wQbBcY7WURhZ4e4E2ie0XSLj4CECHsgYh+HA127OwqSloZR3yqkuBlJ0vlo25VNGbSmO&#13;&#10;QY4PL17MUl8+Be6a+zpES8MgUoMMEtAeccR5br48SX5ra2nqRKmTr8U6IKzPKZ/AfXIcSXVICD9k&#13;&#10;n/Uexwh55qvvfPp1wtoe5FlZkAyYOLV0AFCY/DAGiOs6iUSyjdWJkgBBHBi6MBSy7U/nA6cCx7kc&#13;&#10;hznn1peOhbUM0I98RY1t5zJO2m8GsMQbBCNzcSau8g4CHEzqoQwKbt03u/B1xFtv6gRZYGMrKSsz&#13;&#10;mToGbZ9TNstDk2McLcCl/dIu5DDrQN6RZRzFjxzAW6fyDi/bNefWsXIUrs4uy/3YztQ78BIeAkd+&#13;&#10;yqwvZTfpsIm2HNNuyJsBjoknHekp90MdQPCfb2B5rgweTdbRMFryDBK6B87xkyfinBfGMcH6N0Vm&#13;&#10;ENouxB9yIx5s19ef7TvaRCf9FcaRG9evBS4O2WETcUNb5wl2VtvIGr1rd/lbMnWoY7E2tUQBGjCp&#13;&#10;w7fLZ2mttnFlbVCw/chz87SBsrUN9K2RB/RtA7KvvfHG6g3e/nju+edZKu9IaBnAcSy2XzoGiRcn&#13;&#10;86ClPRsMBByxMjYgm7AmeVpnbjzvpuWVu/WRt0GwtzoKZ1NQZ9upTr07jD8POPr2mvt/WC9uZO8y&#13;&#10;ft/61rdW77zzDnXdN2fE1aYz2V5sPyZzlVveheA7J+Rx4qm4tNpxNYq9olAokzDVv+UdO8RKaWC3&#13;&#10;gQd8+ixySMf6HTJow8g7GXhUkOHHTTYyr8enQXhb4ghUzmSm/+bKfP/twRa0DtKGIWqPqi2KL8ua&#13;&#10;pm0x18GDQsaaEo3TOMyLr8N1cCiv6FM9wzuyVxbJDaFylEeMFcZeeFn+npdNoKBtkqL5KandxrV4&#13;&#10;hamtbl29gtxbqwNHuKcnCF38UAU9FNRL3uO6BEqFShIhxba3OzevB2cfe36JYJ1Fd8cpdeRoe40q&#13;&#10;lvHB4tXPIIjEzYp+gweXM+0mEPj08ZOr47ztcYTggvdzU2hDpzp7PdoLjORlcu+R8IUBdyRyoG+5&#13;&#10;Z8gxx3thLYtoQagcbY8WFW+2NUvTznPsQygX3juTh1EcH+/y9pVjz7FTz6xe+9pP53eB/Xedhny1&#13;&#10;hfJWpvbxXseOkbvAlSico5OqIAWfluQIndwf1CEp1k3bFyk0sfP8jTMMAWrrYU0tdDouhsykhx2m&#13;&#10;HJF42EX5p40mfDXiyo5ndQMyA9bKmHYJvjo75tpmDOI71j2mXc3AxCZjsb8HHKtcqjEBDGyb69yL&#13;&#10;KFOuQWuOaZFj+fqRW8Dg6Zvf+Gb3U6EOttsQ9Z52pQjcO7zkrL9HO4a4NO7Fs2f+9tb9+//Vj1zQ&#13;&#10;hcFXygJzZvSVEmoRZrHAYoHFAosFFgssFlgssFjgx2uBP/9X/sozD+89/Ousbb1Hh5lPB+sUc1NN&#13;&#10;k5M+Nw3PBJpJqA7mOJk9ZtKqA8ApybYDf06ynWA2X4d9AyZeO8nUmXbo8OE4NuXhGv2XeSr8nd/6&#13;&#10;bp6AhvGga6CjgZbwgVcntk52mEDjsA0s9OWbwAFTJGE9N89ZkdNqnYTTmTn1UR4n606QdSg7gZqb&#13;&#10;bitXHI7Q8zyBAeBcB9wN2A3amNyUeDpCvZ720Hmg3sXV+bn9pLoOWyfwefIcHKdrOgx9yvrC+XN5&#13;&#10;GtzJurwO4iQ2KX+dMA3cyNM1p3UyGaB5xJsE0miwQd7lD5vopQvC1Kcvdbw3yKKTSeecdq3s23KL&#13;&#10;K8+Z4pDjUp4+xw6SANEx7WKcJx8k6am/sujsiZNQFM6nHNK2PMtMtSmFpjTCj03E5WfdARZlUn+D&#13;&#10;voEfk3ws1AY6QoSHUJ1QQRRqwml9LaJstp3WfRwn5tJu4lSP/hWqdnWCDQ/oRAZwDauFN3aKeCkv&#13;&#10;DqSEjNzCz7bm2we7d22/IRFJhAUGBoGbztrY32z0mY6+OHUAb/uSP+08LO031We2lfId7XD0icib&#13;&#10;erAeDWq0bXIaveSjOLUBNtRBxHWCdrRL+c76VhbeFotzSXyvxZtH8yIn+VK1fhxn3Az98qWPEgA5&#13;&#10;SRBEJ/ujXdVR3NnqPJ80PGqiHmfbKmTsQ59QludeeD5jjM76O7dduqltfJM+KD41kbw4KJFV59is&#13;&#10;z+k8U+YkTSuSBlAD6zf9RTpdLs/iuUya4tk3Z8CDq9IGyOXpJJMgkjN0ApqOh+9+/3vZ/8Pg74ts&#13;&#10;eu7SfydOnWR/jZssNXUrfDJ2Meb5NodNO08XI7fBTmWSZto+fKaMvili8MTNmzvG1ZYGYPburYtA&#13;&#10;Pd0AHTdh6slx5iBj8yP4Cnf39p2MQy4J5H4fX//pr68+4G2VbsauMUdfmm1w9CXtoAV1SCFeku0c&#13;&#10;IWtL8QZO2qMQktvhLJX2AI4N2yoLI6zJ3mj+hngOMOSHHtcZ1+Qpf/unglh/IgqXo/Zi7OPJ7ylH&#13;&#10;y823roPSsimPOoAt3CwHIDJmXBl8xohQPhFDHP5sW7GLONtB08otzdJXvCaQJ29ww1c68FnbxHz5&#13;&#10;mgrASZjGOWxmsoELGBezXxQNWRwneVUl+UBLLViTrMUAR2dLuPZ3AE0vONpYh6V8I640Ao8+ZPTJ&#13;&#10;eojlHGQhLVcALjmjDfIm2EP29jCftu19PE5ncey348/fJRva0CDEoEPRoJND9Zb256QN7hv2D/vp&#13;&#10;BvcY5aXpRp62m4lU2ZRHUtPeUs2YEabFEx8qloxcryE8bnziqoWFtUvtEyj1M9/+w7m/b7z/G+C4&#13;&#10;ee3q6hOcucdOPMOeJEezL8laZ2kqvDztT+EgT6kOPtartP0yn75hEk2dlCllwvAR0lS6XgYox4Ea&#13;&#10;Y1kHUw9/i0Q3cL2fes+WTAJ/kpAeHwweOhlDzbfvIUjuwerO3+bmg1zL17HUe4BjlOfuY9HgRDfj&#13;&#10;dtyThgHbeQ8QPh9+29jPcj8b9xFF+CqlaWPtuKRtC1ivNwmmnnr+xbSx2VjbFGlftCb7W+5oZMZ8&#13;&#10;7UBpD9h1eeNj25xPzNkS+HhiqnpRdLHAYoHFAosFFgssFlgs8DuzwNtvv71x/vK1v3Fg/4Hf76TL&#13;&#10;Nwt0guk4NJmns98JxXSiWz4nasLUQcPkg0llHYVMfZnd6rQXX2emTtDpCHVqp1NPHuL6loRLvVy8&#13;&#10;cH51nv088kQ0k3Qn//LpkjNOYhskcOK83mwUWRROx0h46yDhWqeSE2H+13wtrwzAQ1/eOnmcPPmf&#13;&#10;iTrXWzhR1CVBEo6P8TDWmVh8l34xaGO5E231lJ7OE4SJzNrL88kvS0GlTNvhrJnOAmXyrQ8EMOBx&#13;&#10;/ux72OFCdHK5Lh1I2l8Y5dchFD327I8DQJ7CaJMGIrad0fLWfhFFDpzPekt+hYzecXZRLu0sByQs&#13;&#10;f17HDYEhYy/z0VV5S6u2s0y7x/bho/a2GfEDHXwAwq9LY1kidR0jdXpMB1fqL46TOlIqL8506YFg&#13;&#10;/ahfAiHKA77tRbo6hNMWyZO/qfUNDMgN1gWl7QRa1r2yRLOhH0jhFQLQ8kI9oZ42Iy2TfNVQHpFD&#13;&#10;uGGfaBc89Qs4xz5hrzNIZ0yZFN82G5spyLqs8qtT2k6n+ZxXH4NW1onX4rYupCORtmvlW9OG5bSL&#13;&#10;5cpqery7+rReLaBN87EudCZJNy8oAZY9bJBHDMtTL1ynzQ34yCU+n9gKfWyrD4fTSpmFf4gz6+x7&#13;&#10;Z/J20+lnn1098+xzcbq7TJM66+CKTbQHKU5XTyq2Z4HzWF5dG99zA5O+oXAd58mVy1fy1LT1b73o&#13;&#10;jI8dohvEYrvKOttxWwRF9lfbIzA63lr32ga8IZf8+FcKlpozCOm4JJ5yzY99XXnHkl6bHR99c8Jx&#13;&#10;z/17DAgZUPANkKPsF6QOjjXXcXxqL22iDHmzC1r2gQfg2J7k51PhwltfnltJBrK1u/npY8pGO9LG&#13;&#10;BkR0MnY8820Uxkz0JLoS2zkuGYzRQeyY7fKHuwmk/NzP/0L2+3BM0gatHQQy+MBf+rTKU5B64cSj&#13;&#10;17UZJ8KCmzar7YTly+BFlqwa4Fg2hdIFvFU/2nf6H8WBEF566z/QkswRVwqmwoglXr5aedFfmMDK&#13;&#10;S1sEt85ZwQeRnG5flnIyx6l9cIt2Ey7oVAcwMpAniHrTGvg4Lg5ZQmAq5IXn2mOwRc51cENcrqWr&#13;&#10;vKXDkWv1NeV76AYQ4No8VHvMdfOTK4L8pBF7Cd/6hFHas3pZtfPeHD0et1/kPqTNNCy0Mu64hJUK&#13;&#10;RC77MH0vElY34cTLPVihzRCfZB9z2a9HrQaWu7RA/trNcZXxdBd145/y0h+07i5tjG4uLQe1H0yU&#13;&#10;bfhABX3CByt6DyrNtldQghhquahIfCse+DmBJ6zIav2abUA/peiZMy48pl2juYaf95wKJiMgQJZW&#13;&#10;7R+w3I+l/rSbr7PUXOhQ746vBiCsm/CQPufSyX8Fgc+2Tg06ATLkFXotK5nRiUyPOR+NLvdj9Ruy&#13;&#10;WxZW6frkq1LaNEEK6kP61svDB95bqR/qxN9JDUp4zobcWRKqS0UZ+M24xhjlePYI2OxvhOy5B8As&#13;&#10;uoUpQv+EpdbbT5hSX5I6165cWp145rnct9qWbZ+2Wz+2YC785uAQ4bU9wvGJe/DVZC1fT5QFlsDH&#13;&#10;E1Xdi7KLBRYLLBZYLLBYYLHAYoHf3gLnLt/44zzB/Z87odAxZnLPjc4lnNDinsisthPPTHgH2TgN&#13;&#10;OQ9MJsKdODuhn8EAnWU6xnTYJQ/nxnE2LXTZpkx0meS6HM3Z93D4nz+XvDhPoTcn3zpV9rEOdyb6&#13;&#10;egVwhMQxB29hdsNDJ4jTH516TpyboBHZt2W0zCCCeM6cQpNjAgzgSkcHYIgJQ1J+Zd3PJqPHT3RZ&#13;&#10;K52ULgnmDL/OH3UPeGnntEvlaB8naOq1nuACO99SuHnjxur9M2dWH7OWt6lBJ5wy4OmY0ROi4zJ0&#13;&#10;wk+nJstsjf1KJp0KXV0URV5+tElsSV6csdLFpnHUUB86ICzXmaWt2Y6AMqhpOwkxgdQxFJuRMfXs&#13;&#10;JLRtRFo7dQMq+HFKSg06OsBEng4uuUy54JJUPHlRyicOF2yfYEx4KxP00KvLGsinDh/r1foNriw5&#13;&#10;UY8GOpwSe2WqbZXH+oZU6rf6iSf5wsb5J53A6tRho27rBFpxQqsToGsHuPZGnpnUR+ebMD5R7FG7&#13;&#10;pW6xb9tqbZI2DGzsDkzqivow9U0CTiAxHcLyF197mqJv5Nau9FvZ0XZsz/Jc6yIw+a0HnYKtB2Uy&#13;&#10;Scc2If06rykfzm3X2td5pSATPg4v7CB9aU39tCE9P/R0bKmXOvlmEqRJvqGAkwtcxwnTBxcv0A8+&#13;&#10;XBkAee6FFxtggV8DL6OekS/tGmdo669tcOqffgIfYXTsy/c4+4k8RcDyyqUufxXZWB9DWdXTPTOK&#13;&#10;V/21jXVnuamtwW95RXj0Kqw6dRzpWCG8suiEbX6dn3HgDhtnnILn3IvIsdExcTd2Uv8H9x9kc/LX&#13;&#10;3Pfj1Knsi+KbNpcvX5J86D6gLRqAUjjH7oc4E/fvPhD5Ms4Br26IQWIM4el2317zKHz6VsprgwYV&#13;&#10;uxRc3rDTzcm9QNl8G89Nz48eP7Y69NRhAiH32O/jxOqll1/i7bQL8ETfNm840V7408Ye/TdZnosc&#13;&#10;rR9OhBntxlJTnN/YSTomKBWWc3WZZCxOnQeq0Np8ls/2kP5C07arJi99YVu+YErL9mkQEQKTRtuE&#13;&#10;bUD9zI0043yHPCnhmqOfOJjRTxtIsLwpSNpmMKQe+eo54KWivJYEfOBYTJZaCrvug5zH3vb7DeXV&#13;&#10;rsHmVNgRaCCv2RAi5Zxyj+bYl22n9G6vqAtgcp1SMUpXcdzbRhlKkDJSZDI4L4B8zXMMph2iUGSC&#13;&#10;n9TL2zLqul0q44KO8tBEFpP1Yn/0rQ7pZj+bka+82qDjL5mgPGaczZiE8MqXsVtCP5D8HbGbsYf7&#13;&#10;aWh0PAmYb38ovCJwv4lttbmX2oqytCWuYzMybceOBRQngaW1cu5RcibtUJtNSHN73mBI2cosNGIo&#13;&#10;h2zsZ7CDfHmH/2zLISwDC23sAQrMBgFt+ctBkzr2WN4aJoP/jnPDbvBxvO0DILzGA5KB1rkMYc99&#13;&#10;66JvXyRIgVy+hRE8Ax2O68jmJ3VAnsclLRb43Vrg/p27edPpKIE/23D6M2OIDdeWnTuFzZgsW5gl&#13;&#10;frtR/KP7m9dzuXw9URZYAh9PVHUvyi4WWCywWGCxwGKBxQKLBf7lFvjTv/qrr+NH+B9wnO/SEeZE&#13;&#10;1nX36yyrQ6GOFc51BI4JeB0NTps7AS+MTsKsdRE6TkB2796XZXEs94lkHfpPHz3+KWefT2K7n8el&#13;&#10;jz/KxDjOVp0QOkN01uCYiDxMvhuw6NPlnQFFgDg+NscEmxm6MyMFKwjnWQ4DmtOx7OxIVdzoMg4S&#13;&#10;+JgyYQLOJ6l1MgivI0zH8VGWePHJax0sDx90gq98Yuk8iU2ceKm4uSGmc7iOxzhW0El89XGK5vI1&#13;&#10;77C8zUcffEDeRpazqsOye6HooNBZsMETrrE9NJVNfr2WSW0lv8qggwUhAuO0sE+EJ5jDeeyrY8RE&#13;&#10;Yd9Smbg+cdu3W3RGSa/XdfhoDxWTvw4OyyWiM0oHR3XkHLvMthIBdKwBY950SEW3QW/WR2Tiy+ls&#13;&#10;nHVm6KlRN79q1LXjfzprBA/oqPvIEQcmPK1//qjN8J9yK6M6wmCQrd3ETYKXtlOaJC6cWOftGvWN&#13;&#10;Y6e2mu1Uu9teKmrxp7NniB47BCDUsSVtK3YNGzmWn+1fUaSSJ1/VgwwhEuhDftcmt1y7xrbCyMgP&#13;&#10;5/xjuNZN+lDyJv3RTsCf9bp2YIKvQ15maX/UU/wMZKSetZuCQMprHYe2W8+1qUVxAEJHfGVyD4ud&#13;&#10;b0qkXZGv/hvAZKNYCNoexblwjqXeCAA8kwDIC4wdLAelo43PpCmfLWnQT+RRmqP+LBtt1DoX1nY7&#13;&#10;l7+6xrijM3/aKgEI4GayfRo0aV8FV8ctuqlD+5l9Q8cetFNXcpi2Fq4OP+lpk/QJyhP8pR4zrhlA&#13;&#10;Q9fZ1zw3mKkNDAZ/5ze+nX057r/+xur5F1/Mmxan2RT+6pXLCYoATvCV/RQMVJMMW2tH+7r2kNfc&#13;&#10;x0M9tmgzBkqqV8e4PcBpJ+FtGQa4zNPJmbpAx0Ms6Sct38q7zf4CBj6eZqmd61evrf7Az/zs6iqb&#13;&#10;sPumYBsFh/T/NA8uomLMLANIc+AE4WMx2qd6FM48xxNt20xMJzkQ257F2ZnaHqUh5iCkLp4CHHje&#13;&#10;BhgNmHzvay2fOlcuIMExLyfFXPeN7TxklHjAykR95G4qPtDI75iXkgGfg/qMvSFEMW9Ni+s1/+Tb&#13;&#10;r0M29vA8l7LnRNzQHEA9iGi598/KIFBkcWhyUKFOo7t0gM3SYI6w1hv3oaQwoO32VpVxxHoIngDQ&#13;&#10;EFk+UODTtm+R9u14o3wygQj0WkPVqXjNqf1KRfz5Nqd1a2p/k2b7XK7JD214BdNxFw59o4LxwKCM&#13;&#10;1/B3nPy85G8axx8fHJjBgNpf44rBV9qKcs6sFEQmOchTkzY1J3aPvuZWDluC0I61tSHXsSG05UF7&#13;&#10;ES9tE7hwhAYjhaZrGbYWVkLec0KHwkhk5XCSMYkxyrxHbMy9tdkxSl4ZP7GFgQrPfbPMsVFaBqYT&#13;&#10;yBj3NeE7pvce4zj3ZaWp75dF70dCR6ObbL9L+jFb4HH2mzrKXjxN9mvbP/3clm4fSPu3rka9ccib&#13;&#10;R6utWz9m4Rf2PwYLLIGPH4PRF5aLBRYLLBZYLLBYYLHAYoGvogXefvvtPReu3vhrONpedoLrx7Wk&#13;&#10;51rx09mg7NOxmAkG1zpInXRPGCfsmXhQ5gbHThZdg75vItSp6SbmR9k81Ce7nVS75rxBj3e/973V&#13;&#10;NZZwkYa8M9nGGa2TQ74638InzrA6MHXeCG8gZCbh5iTIPHkY2IjMnuPBcbLvE+t58h4Yp0i6I6Rv&#13;&#10;kq66OWGqbhsEOw6vnmKjYW0T2caTjHE64GwL7phr1VmHu0UHxbCRHGI/HBb+6Wy5d/cOb3i8y5PS&#13;&#10;53E8bGavEOEVaD9OTGXQERNnjBM7CqYzs3DCOtmTV2mGnxx0jKCvdZA8rvfj2JG2pCpvL3S4dgLp&#13;&#10;tak4dVrJ1w9JHnzm06wJHiDfGit06yETYzd045BUHvG0v9DIVAdwqPZryDk4RU5f6ACNz6Aj/+n0&#13;&#10;Uub8tV2CHhzrWySfWs/bIeidIvJ0fNmelFc7iuN52m3QSz+0vAZH52bkhl71lnZ1oWUGxmCANPKE&#13;&#10;+tpRG03T/rLMSjXflpHrtjftWbusbSRfHF0Cu1eLtDmtPOgduYCJXOTnCX2uC6cw1C96TltEEsqp&#13;&#10;EGiSLKcfpK+aD31pUrmygae84O+F2dDaeuiyMZSbpzwWAT+TZ5Vn2l4HWXWUqmXS0rFnmrpHmOQY&#13;&#10;3ITnYx3xdf6ZbSDCfvghb4AYFH3u+ReyBJaOSvthdAa+9EDwnL7dtokN8nR469x+HTkC9nh1ZOwt&#13;&#10;ZPDjGk57NxeXnrbIEXjbe8aqOFiQD/mj9y6cpOhjYCO20zbAGxDRRqEhrOfqz1HZDLpo/4mTCyG0&#13;&#10;N07aPdBVr+RjsoOHDiXQ8M53v5tAhWXa4DCynzp9muDHVcYR9kCAvkdlnW9yeG3Aw37sMoJp81BW&#13;&#10;JgMAjsvmO0bHjsOekcVAIPp4Lk9paDuX93vIW26+6SE93055iiXEDIY8z2bs73z/+8kPD4TK/gT2&#13;&#10;e/VD8db+PFOQJuu8liJPZK7T30STzqBBbuxe6ICVZkiVuqcZG7jU9gJEP0mRAiU/+Hjut3Ce9/4V&#13;&#10;YimBcUq5CETENCe4cElnkdTgI1yIKgE0IwwVaT72TCBkwFKcckH8xAYVa+RUqrUu2NA2F8qce/Qq&#13;&#10;vM3X6RdKyVW9lOc7/Q96CFT2ZVS7AKjQydIOGD3XIRrbtb3CEZjcL8IXlDFmSFT2HZ/rHLcfkhMZ&#13;&#10;DNpnE3CFGW1B7ZqiEXSloT7qIh9hyavRaYN7QRXGMYb2mHwABePPBy525S0PMpqdMgaHcnq4M7NF&#13;&#10;flsvWeIKmrnnRbc0PNirM3j9Lx3OW//KaS2b1EHZqZcdciU/8AOGc2mpYxMn4zxoZDo2q6fZ1qnj&#13;&#10;kn3OPrBJkML+aF/sPhbjjQt+05jn2xaWG7zwWhzvLx7zmUwG99/ZIZIo9qdSbPBD0SuZeS/4FNGv&#13;&#10;2sVnlf6qyfevSh4arL9DrfP0U1qn91zbpxvDzz76oxbn3p3bsGgnyphkR7J9p546Fk5ZMh6Sb4CP&#13;&#10;tOzx8aOunK8g/SXw8RWslEWkxQKLBRYLLBZYLLBYYLHAj8MCF67c/BM8qf2fOmn36V4nNTrOnJln&#13;&#10;kqMDlclDJhkIqJNAp6IOAi7Ir4PAyYYfJ9lZHge4DZxwdTD71OAmTwizCfjTx/J0pc7M+3fvZRNz&#13;&#10;N/P95NZNqceJ64xfPnNPkE5wdAIwseGTIAh8ndh38pVZT83nxGw4PsUz6BE9oKcjPE9qkyfttaMo&#13;&#10;OHXs6dTR5TAn5ToHfcPDTcXloqMQEZKmM3Daxnyf1KwTViD00U6kyA4fZfep6Itnzq3Oso+JT1jq&#13;&#10;3Kwjx0APT57y5Lw0pnPHOqkzpEEg6WYDVpxK8kNB6q2OMGXnMrL2LQIdwaOOyDWoZKH1rSL+TT2k&#13;&#10;Yf1VfslCaKTmed3J5bzWTv5ZX1gteqqrQqx1jzOL8uHMmfUm6fAA17yZwlYS5ENy0FczRa7cuHNy&#13;&#10;LQ45SZEWnCmTmcUqzNRLEuY4kQ/fQaD61n7FQCOIJh+Y2GfIqWyiZUNX2yFC7xpLX8m1ywVBBXtO&#13;&#10;OyeAFZsPO+oENzEvL+8KEvNF9dZN3uiQfmza/WRiIyQw2FJc4hoJBtTxHufEsKv1U9mFrWY6C8QL&#13;&#10;r9GXlHvtgKauEsBTXpx/qV/0LF+d5o4L8m+9SSs8zUOlafccbX7Dxn2SWQdu8adNJBMaDivQ0EI6&#13;&#10;8ETz4+bDCnv+7Nm8AfLCiy9lGSxL3eh22mAImLrV0WeyHSqrnzUc+ToO7RvHeIvL/Sp8u+LqlSsK&#13;&#10;Ev4+3Yx517g6b2fwyI2UFUzb+h++0FcvediPuECX9AofO133w5SBojwGTuzbMrR9qnP6NH17N0vT&#13;&#10;KKNv3/l2xvvvvhOHpoHbF9j03MDNqWeeWV1DZt9akd4DAsm++WHAyGuf5iZ8FN55w4M2Ij9lUPYE&#13;&#10;cqGXMVU7YbO+zdK26TgpP5N6+XTtkaePEiiC5+1PEmjxzQ/lPML43rGk7SX2hscMeoCOTCHVr5xb&#13;&#10;09a3R8+GPTlPjpfakpSxSSJJJeR3LUw+xNf1S0FACxYo0cyTl61UWcrXfjAAAUiwM/ic64SmbJKh&#13;&#10;ZiVDUg4atntKUOfJkbh0qHdlFiLjxEBe8yA/5cGDdnjbdqqJ4MH1mos1d2mKQ562kF2S/VOM4JNj&#13;&#10;cIOD3ymJ8958EIGxTZNlxvh4Lr4g1c8xVPoVbcKpp+1mwEs98niEl0QDWgjHo9QHRKRj+67e8td2&#13;&#10;0h+4RYntgmPfJS/kFZhkX1Un/zL+y9MijnNJMXlYVjmQlj6sjB2nYPi5CXyW3bPftf0MxT1ojhgi&#13;&#10;4oasJFJn8iVnjsHWk22lzP3mnH+hgi0x5KtNhrN2rb+wvSf5++AOb4G6gfntm9dXd+nb/jbb2X6U&#13;&#10;4Xefvkj/T1NSvk/zUqfPS9L7orLPg/+95bVuNNPn80xfG2P+NidkjJifj7MNB9gP6G3pb4+3k8ZX&#13;&#10;+1xb2MZthgbXxu9JMvq70+VoCQIy5ntf3m0QkX7q7zbva3tZ4tXfB/kNiaLSccnE6y4befXyvxLV&#13;&#10;H7L042bumfRp7pXqYB2t96xRLh5IcVz2THn5eANb9vjACE9aWgIfT1qNL/ouFlgssFhgscBigcUC&#13;&#10;iwU+xwJ/5i//5W8w/fnvnfDpgHeK5zJUcZTjPImT0sk4kyTz4lQw6IFDQweX5XXSdTLqhLRrozO5&#13;&#10;cgIFjE6Bxzy1rrPsMEul6EjTCXH39u3VB2xifu7s+6s7PC2sDHEQOEnlbC/O/zoscWMwh/GpZAhR&#13;&#10;5MTNCRlBAuSqc6EOg9CgzAlRqDBZ4zL0PNGx1H1ApON/na9CBIdy6em01tdyEAfiMdYTNhChY8+n&#13;&#10;KMtbmzjh6gRyyhCi4KuzAR9tEPbAied+IJfOE/B470yCHy7bs3s/NaAk2GoPT7TKOLjIro49187a&#13;&#10;v0/pz7dgqtOoFxw8sI6srYfaQBs6cTUpg0layixcbE6eptUbNvXzGCc4+bMdiCO8NJu4lhYVJHzo&#13;&#10;TzrAtbrIdwINgvVlZp3daxLJ0+YQiA6g+p9rZa/dK7O+tUx2oVOHU+EKDo04l6SjrCR1ryDRo/oW&#13;&#10;d7YT3xhqACTCRw+vYzf5Dd20h3mhy7dHnWoGobRlnMYcY18jJrJHL/F1aCtH4LBG1rq3YUOl8MMR&#13;&#10;BqztNEl4TtIeh4115BXeEhNyAF/5VVc7jhJpaddkDHt4tU2eK21Rh6r5sAx82i791mS57dAUxyhw&#13;&#10;qYOBZ//eTWAivUd8ZHTpKWXp0ihDjhKPPuM0DJXRNqWN1raWZ8YK3+po+9J25umYP0Ow9MOLF1ev&#13;&#10;vPZaApMqNetAEbSh0ksv+eBOOzVvOEbob9akgc0DvL1gEPLKpUvdt8eliKhvLai80onpoBk5lXvQ&#13;&#10;rezya79Vp9TJkGGti/ysE/QDOvSl67i5tjPBhdBjF2fHS899s8Ix6BzBUo8GI15+5dXVEYKyJ9j7&#13;&#10;Q/tdJ3CDAKu7vEnmG2P7WS7rPrQNfvAeSANjjmEEcDpu960ZZW6wwz5W3RyrpOmY06WF0jC0BLTZ&#13;&#10;2Jyx/A6BDzc8774pR1YvEYwR/td/4zfyhDqixG5rp1SMF62hQ0rdaAdpp/XInXGn9S1Iy1peej23&#13;&#10;RBe88JOivQV1h24D1TyBBePE8smvuF4ryuTvRcHNbwAcJPKsJ/VLm5ZQsgdhAAanwFm8lneeS8/z&#13;&#10;NCjxep1xNwJq+5FHWcZfqNqPQEtBeQyC5macof1w7tgYOXsQUywSZYOuNO0bHdvNt38UavvEa61T&#13;&#10;nbz3O6wmAe+f/8nLgDxpcEx+CaaPSF9wvqK3iCYPgIWWl9JBEANrM2DZcd7swRxaprRdAyfS3NXg&#13;&#10;ZPPte9JSHmXouJOzeR8Q8LOJ/hjKgz7YWizyCJq9YYZxh9iKTn5rQzT7kC0yAohEar11XA99kDKG&#13;&#10;TD7JrKwZ/+ibF997d/URv4seEsD8orSt34SYUs3rcdyRvcaRd2zzGdj15bTdOuMLT9b18oUQs2CH&#13;&#10;IDPrhzi2Tr8Y8fPKh6lTX1+MOUoUc0e9/7bwP2YA65SGl/buwz4GLxyrbbsGKbz2d/M+fmf6e9q9&#13;&#10;WtyXLAFJ+o63ob383p9tw/bqbzPt2N8NPnxAzIBrA/Q5h/r2g0WG1Hkj89jx1S32p3NJtR91evjw&#13;&#10;PvcWg/uH2mc7CGUs6u817qMYudbqAABAAElEQVT0M3t0xg9+BTx+tGX031dFlvSEWWAJfDxhFb6o&#13;&#10;u1hgscBigcUCiwUWCywW+KwFfumXfokp0u6/jkPuxU33qmACoaMsk3UmOk7EO2nMbHBMMshfBz2Y&#13;&#10;JNWTEYedkyWXY3DipLPOiZN5OvMMHrjEVYIeOPFu8TSjG5hfOHc2Tro4P3RMmGAaR6iOVvB94lZH&#13;&#10;zXqSF5BO+JRZHspaVJ0PXvtzV9dEkzCPmbhJWyf6nNxNx7cOlDgqkS1Y0Mvm5QeZXMHKZVx0xui8&#13;&#10;VA6dNNLMJFkM/iMfOTrG5kRSh/XQKvt3uIfJbQI+OlifJhDkWy+S2b9/X+mC63I3edqWo0GosAFG&#13;&#10;55OBpF27+lNeHuqh7eIM59zJqUmc+bRt+Ve/ClPHRvXgXABp6dAf8qpbz3WQKSNwgEWbwOPi0VbA&#13;&#10;RYbgAYON4sBx5jkVjzzQg4floWNdc62g/rWtAGjStqphuaXQqp4+NP//s3cnv7ZmaXrQT9yIe2/0&#13;&#10;fWY0GZFtVWbZCAEyVSDDlDlCMEKeIQ8s2cgDNxghlRCuAbKEVCAjwwRGiPpLEAZXl+lso8mMyOj7&#13;&#10;7jYR916e3/Outc+5kZlVmaZcUtXZ65y9v9W8/Wq+/b7ra1Jejq7WGaOhmzrvLTAeZkziMvX4Vr/U&#13;&#10;OE4gc/oQTDd1IleTdrrnWHnl/RnL+cOTzMrz0u+pT1NpawZvvJIJLU3Tb9MvHR9ts7EieFckWOGZ&#13;&#10;wuLNvlt2dFAuvZWfYORpgJgtOp6DLwkCmHtkGVx1w66BT31BlzTvuboGQ+t2X24dBNrJUz76N7iD&#13;&#10;ZyNmNkHLJ23GXpi3v+U7nkesyjR6zzP36U27jo3QtMEy+mKBh/Vk1hIbGWY6mS/e68Xc10++/93v&#13;&#10;dFP1y1/9Wh/D1Ls/QhEP7wzZiS3ar8Z5/oxmqfWZW3vTxWP47sm8d/eHuxpKT//bcFrrnQBQaWSO&#13;&#10;SiPnyIivtv1SePS1k7niJMNu7YzyT+A287bzLzBbjm4ERlnz/c47M9fYNX1sjbVhbDPj2tUrJ1/9&#13;&#10;xq+dPPbY412vjIl33nqrul/JI0F650fWEFeQ2yxpv4SHu9bc6RGJStPjqG7m8UF7k0o/esfIZ7Fv&#13;&#10;di3bBxHg5DOPEqJIkncd2Sz/JOvZB++/1/JDjzwSijkP5Or0P/6jP1rjPuM2f2gyAGxBYryG0rSV&#13;&#10;rHUGDPuEHxwYeJ72ZHLmyaoY26KkPrDB33Mcfv8LO+3gmyx8I0BJLU7hP3zBbNitM8DZMAhq5xJa&#13;&#10;p7zpNzUj8+gUHAHxwPXP+h4g83PkxGjrp23mVWrTnjG76FOZft0UktWeD+od18olnBbz0xobiL5H&#13;&#10;hKwFXtRS0Aqm6oJb9GcNGJqpHbgztgLY+sDPGhOY9kcqSnfmM/I1UqDJvVM3BtX5D960WDNpohq9&#13;&#10;kpoSfrGD5LxOA33gCPZgiciIVreA0m6Nc4en9o4JoL8gEb9BUxTwDtxtfY9wqWsr8JRKc2TruKme&#13;&#10;rSwnNNrPUNLGjO3zXI0+elrz6X7HyTvZbH3lxefy7hx3vp5JpZlyaO20ZdvlOW79T+GqSBvDe+Pv&#13;&#10;46qn0dk07M7An238V87fzuNXJ6MDfgkaS7faeuUPev8STA/z8ZeA/bMG6RzOuufcYGPBWu7c6Den&#13;&#10;zQmz49KlPP409d3kyHnSuKGf30f7kYby1lZrvfaOL78rdWwme2dccA52STUYqet/Fjbv+GFvc/XO&#13;&#10;3Nn52XXvipm/cC8dS8wdfhsG1CbLpfymvfrxv/6ND79x3PUx77Oi31xgYD0mM/3obYKak+BzTr2W&#13;&#10;xk9AHNP5ssB4S+dL56O2RwscLXC0wNECRwscLXC0wNECZyzw2Jee/RsJpP1HNgLmXRYJoos+xGlo&#13;&#10;YC4uhLiBgJyryHgS45RNYB8pbkZf4pz8tTyKZZyscd7S1ADFw48+1sfINGiXQNmHeXzDy7nL47W8&#13;&#10;yPvTBOA4LnXQ4vDxV/CYd4KEaPI8K3cKpCnycQaHL3n23SPjuHGMOWucIWrEYct7OMjeMucvib4N&#13;&#10;CJffOIZokS+l0LwrV1B/oQFYwV4BxtFrroRDA22OqPpxIPFefFbdvID9jgZQbXi89cYbfWTNvffd&#13;&#10;OziR0eNoBHZhk12wk2NLnjpvaajNU4/PBAQ5uuzANoHM3QZ3Xchju/KnryS8BWm3A8yhr6wQpIDV&#13;&#10;RYys6r2guwEacKGxA9k7WNzNAbwCC9kfucQWdjAYWXX7imI00BLIVT+sV5Bu8W1gD83SHtnYNq5q&#13;&#10;ZUDTxksFXvTpQn9Hf1JtE5n6iLbUCXi1DukIya4NghF4pa1LaYPrptGyE1tX19SHT75Tjs2jT/mm&#13;&#10;bsYVG+xxMIE5NpP0VUeJcvWd/nCXirJ0oM2iHVM4VaIGM0Lcf8fCzUTnFqnqRC9t5BAMhSXoQZ4Z&#13;&#10;U/SeMbvY0aIy4W+04zV2wh/9kb3kousut6+jz/As1iHPTnvcDa2hafzeCg69bvWxEySc+fJpHk1l&#13;&#10;jDa4HxkmkT86RYa9psDdtLvxEsDyS2DIODNn6Whj8rvf/uM++srLv91JRfbKExmk3Z/G69b5cGwf&#13;&#10;F6x3Uthw9Agpd0289eYbpV/88DQGOhain7puJqQeP33eAGj7ZdabqNw5sscqfIaH2+B/dZzxRp4t&#13;&#10;qzz94M/amU3lW+6+GLrWE+tbOzFINmweypW36Nr8sIF0NRsjNjhc9Wvjw6aJNYec16/m3R7dcF3r&#13;&#10;if6+zmZr/JR/7Jw10F1ygsfhfhgT5Hwwmx/uDPEuEXfzWdu8s2loxBaAfk6qjVIfq0U9cMmxSerI&#13;&#10;XzvkiIAx0yzb+KQaXGPxfVzS2G7mFWYLQLY4qSnNVvhKAhNaSR0D+iRDn1x7je2MCt4SI43oDMkz&#13;&#10;malI/fBq5gA4/TnjBM+OgWFbevgfaDYPP6LYFOrcQXYQBs4MDsxGqj0GZ8OVAGHXRsA6TZQ7vC3T&#13;&#10;CHBqW/VDab61b5qOpGjL5r3m0Rhu5lh1DCBNmyo7rD2+rZVpJ16gukaADVw3lFI3mygjF0rKHS9B&#13;&#10;1I9Sj/ikOOOGfCPj8CrJ1Zc2xAHng9fPSdY364yP8djBVbkCXP45JFsOZWrcJgXeWtl8v5JPe9f1&#13;&#10;lq0LJTF9CtJYIw+RAuudHT/J+83eeePV2rv4lRdcmS4GGCJ6Voex0+7TbQGQt6ezOGmhAx630RqM&#13;&#10;3ecb/yDPrvgLc/y8rf4cBI9dce2FGlmndfUF76VJvfXY2j2bGllJU76YTwZd6uduDXeO2ui4cGE2&#13;&#10;Pmy63+UdTR6xmP5yXu/YTL6bqenC9k/60bnUeWkupvGIuQhCnny6cZj1oBv2NlW0BXf/XpjhZj5m&#13;&#10;fe+4yBwAAyx3Hfb0aLjkjpEbeS6nx9TNXbgLKE1332Pj48/n/eEzcrOCdP6tUg4VvfOc4Pn00LXF&#13;&#10;3R7HOz5qkfP1ddz4OF/9fdT2aIGjBY4WOFrgaIGjBY4WuM0Cf/cf/sOvX7n22e+k8k4BOwGIbi70&#13;&#10;OAErDvAE+MaH6Ms/OVGpb8Aix/7l6MpfAUWPhLIZsXEfyRXAd+fqaW0C4K4MfvH557oJsK9sblA1&#13;&#10;NOoUxnnjcO1g+b7D4RBwiMD8GXLtwCbaDUYGt8FH7ZzAHMnM+eMRTRA4uibwVyb5Lq04k5w46cGH&#13;&#10;H+qLegPeAGg3DgSP04ZHA8qCYyFJBnAN8KeidgwMJ5YdriQY+MIPv3vy6quvVBbP6a+N0k6+7QjD&#13;&#10;47QKTnJSJUefbRu87rpIzmwIJNA9d7Qk6NMrxVfQKbLMu1lKIrJNAJOutU+q2y85ktlGwDySK/gc&#13;&#10;8siwLNJ+3e8eCOvajwzal4iEbH76OuPCXzzk6hBaHHDBRLqBkWqv4LXcutkYEQAIZutBcv53X9YG&#13;&#10;qWMzDjw+bSNIgPFsH8T247Qrh382TBrEghE4lkW78sHLXwNd5FmPNCoAewUOBhY2lnbZeECb3RzZ&#13;&#10;ZD9vOpUzRgJNDhspYHzQxdcYryzoqk/auuxgMKbknE2RwRv7GQ/5pP/33NGv8NU7whW8GBlXRA6v&#13;&#10;1AtgsxNh9L0Xz6c6tIxn+KMTXt1IqRAzL0t7WWH4mV8jJx3wa9A4NNs/mevVOXJNCnRgyMBmNj2m&#13;&#10;fWxjrICEC06gh2y+9tw0P3r1JhpsFxzPH4d4Fz6R12bA22+9efL0l545efLpL3UcVR/yIEeGlZ+K&#13;&#10;yB556DvjqEy7ScAm7vqyCfJ2NhLee9cjwk/HnjWw9GJLptqJLXrnFZppQL96JfBkzp/yMjbMw5GN&#13;&#10;ImND9tz9Gqrhs8c4XcwNdfi8G11/GP5ofOVr3+jLzh/MBoi2N19/o/JZm20EXUoAzfwxdqwft2Jj&#13;&#10;mxZ3p23Lb1NkNi5mnne8hNe2GZvsvjYO6PNQ1sx33no79nm3/L0v5ZkvPZsN32xwv/Ry+lIfx670&#13;&#10;WDZBh03KmMmp2e/UVphdEmAGGRpgWo3OlniOE9jWHgAwSB9gTvMZ4kNvtXUcBViszF0vp8k8qoQH&#13;&#10;OtanAQmwPj8Dn5YD3FAJTJLvU6qYTA1aWjM0pko+9Mjsb+idwYWKoO/CsUtS8kNpmmrmspjabQLj&#13;&#10;SfWUhw/xq3cqS2UFDMnU/irlrCGV6VSWyhZqxhKq5jMKIDJS+j3nilnbyHhgLh+IWnbZV1tp2OCu&#13;&#10;DKMTOP9eZL4EL1w6ZmTayoXigYcTTvGKuOBSFR4FP4sD77aEb/AqHToSWyEfidcYnvqSLPTIPv3R&#13;&#10;AHMNi9LqyQw66zT7D3nWUuc88tnJc9/59skH7+a9QprBgT/YaclxQC7YmS9ykY/cwf0T9TuLVoLF&#13;&#10;+5Nx0P3zSmP7n89t5P35bT9b+yfr9LPwP69Gv+qPOecKn86mhJ6/mLvh3GFhfbQVcDF3Yji3W5v1&#13;&#10;ay+KyNHaL+3HQHrMVM/rqXf+kEoj/ea8MOeUORcbc/39qn/zF8D0r/Ew521D/ex6Z23Lj44ZA+Vr&#13;&#10;nKmb8eRu2eqUKjK6g9Hvx1kD0e2sDJuRWRlnYxSNnptcZBEcGzLq+/s88P092t8WQfkzT9HCukCc&#13;&#10;akSvFkZidkxRX9VOW9ZAj02SuXHro3wf7/iIEc5bOm58nLceP+p7tMDRAkcLHC1wtMDRAkcLLAv8&#13;&#10;Z7/3e3de/7/+338Sx+0pL8yUOHF8Cs6bAChfYjYiBGoTdqpzkfq0p6nOkmAYf8QLcyFw0gTCGqQL&#13;&#10;3MOPZtPj8j2l6wWI7vR47gffP3nj9dfqsHHCNHIs78xVcRwuzp8XJ+bC5vKvw3UIpvD9OH1xb8pv&#13;&#10;ftLKk1WwcTZKQjdCjlM3gQTt6vpeBQrHU3IFOfp0eODBB3pXig0L+s6zjCfI182B4E/QjsPFAvle&#13;&#10;ziVaasnm6mqPkXnlxZfyIuLnG0TshseSmxycYxsYdHXlHJu58k4STASzdXREVx25LuUKbfbdwZHa&#13;&#10;LDiOPlJxI6NwbANedZYjZWhJ6PgTQE+hfenRBptnA9vRbbRKe/7gGgMBL1y+Ijt6KnJoeTmaatcY&#13;&#10;GhtpFuRxFfPgoIkf3ITpUWnSKpGx7TvfSoV5bJRAJ9hx4OmAIv4BiC7c+E2/9ko9G3dMBJJu1Tf5&#13;&#10;biIUWx/Gzvmja+8QCaHeURF92BIOFnOl5PAC27nA/uRKWU/cCnz7h21LdWTqXEqZ8h0D8Je9gpx6&#13;&#10;Kgwd7fpj67pldsSLndrvse8E51KdAS0QbqOPbqkpzcLByV+5LF6llRp/Y3fjbfIQuwG2xso823uC&#13;&#10;JNvmYOA1IVxbCdKMfEM/MHSKjQQH9xiXh7nXDYKR+dTW028NKAYQrb0phqVN1uqYAkoeuaH+Jy+8&#13;&#10;kDs13uz7Px7JHWe2NdlR455LY9fp03n/AOF9SDTJI6K8W+Opp5/uO0A8+sqdbXuzBA30ul5Et41t&#13;&#10;Lbx5Q2nGpBajkvzNp4/0be3Wvu6IKfzMFTYemfFg9+KmHy64ApfdQsvjA9/NhswPvvsv10btzZMv&#13;&#10;PvlkXnr+YDjecfJm7lZhO5sZbGXzyHptjeq6Exrulrk77zVJtnQFsZwXauesU/iyrf4zhnw++3T0&#13;&#10;Nqc9cuS+B+7Pi5g/7DtGHsljDb/4xBMnH+dRW29lQwRvtDu2loVYmHwxZPuErsZlaxfsdIOC/7HH&#13;&#10;9Ey+EUztHnelFXr6fr60n6bRLeMPQJpGHu0pRy93U0lDp5Rb1oyeGTMsVSRvnYhdh9bM7rYQN/Cz&#13;&#10;Nm6coTtBS3UFKun5Glkr+5ah65nxEdyeZ5b+c1hyprH/+E8/DaXh18ZhNXAElDYj2RGgeqyvQzs9&#13;&#10;MkR7nljmiakwTCVaZYa3tImvphorIKt/t1ztrzHkGRT9Zo0bqLLI15AY2yrM46rYdthZSzoPPicB&#13;&#10;e5XPljFHctiIbn3l/dkv9Jh6a7LlmSMi00J9omYmBFjdxsAH71mvtfUUGbxqFjA5KBvu+Tymb296&#13;&#10;kMgc63HTDSL+I7e2sVGBfuYL4bQX92zjxhnaZ1vQHTsPmrG5uWyeP0PuLIHm0f9Z2j8D9qdW/FnQ&#13;&#10;uJ0JO1urp29zjKh3upsi6zNd3VncR6kGzt1v1jznTeva5VywQy/rYTeAU5rfTKGR32y7K5yrjENL&#13;&#10;VOd2hkXHTNShUW0c+jfcOWzUuHujKccYd85cQ67nErQQ1xdpR39aIa0xlzqykP1mLto48e5u5IKD&#13;&#10;R4XBHG4G4VxYkIrIwQZzTpmLD6ztAQovfJJb65ram/ndPuUZF/Bu5NxgjtHVb2i26cZH5S6J/x9f&#13;&#10;ZMD5bEq5VadtZGpVByfZb51c/eiTnoedE/s7xUQNSi1866a7PTzu6pjOmQWOGx/nrMOP6h4tcLTA&#13;&#10;0QJHCxwtcLTA0QLbAk/+8z/4z2/eecd/PMF9gWR3IMzmwQQFOTPj2IxTxzlOO2cvSZtgI2djP95K&#13;&#10;EM1HYBkNwUZXStc5Cuy7b7918twPv9+rgjeNceZCO/RcAd7AWhyqccqGP1g06mglXycs8DsAN47h&#13;&#10;hV6hzYkVpOYQ1RFtbj8OK4Gh/DVIGmdo8G0m3OgjYu67//7iCPKSf4JNHE/ByvBttIM0E/wbmcZm&#13;&#10;ajlYHMC3E2h8/rkfnbz3zjvdTKoTxkkVUUliQzoIQsJhM7zIU9sPqX6zPZp7MwY+vhxezhx4ie9H&#13;&#10;b0kAnR3n2elhkIQ2Zt14qBywy770C5Uvthm9aDkOt3J9y5TZVLnBr/DAX94dHY4TvA+h/OuX7RzT&#13;&#10;Y/hNEKK2rFFJR6eRfQKrw4+9yDB1E2QUKN7wt3K1YeVKUKmwnG52DO+GDQ5O/AQuyESIkct4YtuR&#13;&#10;S73xP30UnoUj19gaqk2FjilyI7VskYbgFSI2SGib3v7oVJzYlP3xKOaMzUWmuKP/ctL1Xf56d1KO&#13;&#10;1U3ArkwXgerMTjMW2xTeYDo2Ips2dm4fJYhDzr0R2ECFPgsvgvVlwsn2atTiwWWfCeLZ6tzjH43J&#13;&#10;jw3lp5/ZZ3QcfWkRmuHbcVUbjDxbbvb91Hwz9/FlL+WMeYEao2KPORuuUqQ6rD36b/poxoeXjOMp&#13;&#10;2Wz0WKfvfvvbJ48+9tjJV7/+jW5gWPOMqZ3gsw1dBfvZRqruOernPtIj7eig644SmwUrFl/46fNU&#13;&#10;RQap60hwlOlBsozO6Yfwxxdog2zJ0xvvGQtbPrabTU1zzACyYQrX+zfY6EauvLUx81HemfT8D38w&#13;&#10;mx/pkyeeePLk/gceqG3feO31bnS4u8PGx978aNCKXUPXS8ptltzMI8no3s2P3CkiEKhv7ERfz/s+&#13;&#10;GkBMmQxdS+kXGvcH11XAH4eOu0Y89uqpp54++frXv3byve99vxZgl9FszYTQ2GlyMx/LT0Mq+4Q0&#13;&#10;xxThsvP0cr4r19QWYFAKl5GU0sA7bprkh19++VK/x4D6tqjDJ8fOc7ZvWtLjiwD5wchrar05s9oj&#13;&#10;w94cHo4DqBl+znCFrdZhscel5gwcBAs3cwz54WWNQwNERSB1hDB2aND/AOBWgKlonj6zXmkbPPMu&#13;&#10;hSEK1trlqHbJhS47LZXbVhxMTHxGKJ1lqzJXBW+RzrFzICi1e/tiSLH3iLD4Qsq/1LYcK6U6fPyz&#13;&#10;0TYE+QqT79S1D1KW1APd/Vyctuwveg3e1rGqYAI5aeS1EqKDfuq0K7cuPMxVAXU1mYPp/VROo4B0&#13;&#10;aZATr6QXvvfdk3fze+H2NG0lunTbfAZueDYfULwKtqqrxu0EUzqD8zNtdDut3HY7U3XaeMixF7wN&#13;&#10;tY8HgH8tGeuSQL/fUNZ+a9RdWWsc3YHhzjJrYR8NFbhLefTSxbu0p08C7z12n+U3jnOKOeBiHGuh&#13;&#10;i2F6EYweS55u+ojdrWnOweYBGsb5nP/m3Dj2j/7g04wuu3Q6BL59HmS03PWhL5xbybTPo3NRifGT&#13;&#10;9TyywekGi771OydYw5vN0+48y/aEysvEO2bLy9q9fhNmwPfcQ5DAnuIrBte/91MFr7pm38Tvl+bB&#13;&#10;twd9a4/8N/OYxdjfY9l6bsY6mx5sX1u6iGhhFfWX/sIjchTX8WzaberO5skaGfMpRuT79PqVkw+9&#13;&#10;k+ut19unz379mycXsyEfo0Z2F4/c8AyufWvlWSbH/F9yCxw3Pv6Sd/BRvaMFjhY4WuBogaMFjhY4&#13;&#10;WuDnWeBv/b2/9+SNm5/9ozhed/RCMU5QfIo6Q0Go0xXnaQcV6zzF4emmR0AFufZdIpxCjpLgWDc9&#13;&#10;4mAI6Hs/xj1xOjglHrPiKukffv97veNDsIwDpZEzxgEMkTgmgp43SgetLVODNHikbjus9CInWr0q&#13;&#10;GU10QrQOUeDJ5aovrhEHtwFkzlJ0xZ9sXijusTDu0uDEjSMa7wh8HUhQHC4icmLn2ADlchgRosPV&#13;&#10;XBn+4xe+3xe200vQEU92s+HQd5aEFEfZ8/LJ4LMdzTJJW1CrSwNUaac3OAHPMVrwE1yRWs/mKXfT&#13;&#10;IXV3eaxMEvuQtzYJzARVRxe24uTuAHMKy16c+dF5O/Cc3vyXNWo06IZBaLKt4BPfetuhTjEEdPIv&#13;&#10;/HPzs9Bfuh42L6Dw4IPMXjPuJqhdJ50d8nfjDo4r3Uf2ZOp4s1s/DJZEf/TYl67oacdv+BRsAg4R&#13;&#10;bOsXoNqz9lr1VTeyl3Lo3MiHrcNkVaZl8a+9kt/yswf5Z1NxZNn6NYiKKrnQEmhhF3YIb7Kz6ZY7&#13;&#10;RCv0jG1o8NwpNH3vvSzwgMGjE5knkIJW8oGHR/C9KZhCAz3q96YE/aoLHABJyiPLyIb4yD1jYDEr&#13;&#10;LLh2u7GW4BF5BOv3fEdr1pCh3jtkgrA3PUZGG4PZ9GhAZTYzIkD+zZMl1yjbedFNgTTommgZeTPW&#13;&#10;shYM7Mh++e7L3Wz9F//8/86joL528tSXnumjyxr0j+T4km3WuXlEGJml6oRYkr77LJ97czXpXU/d&#13;&#10;1Y3N9997bwXMTmXrOGHBjOtqumyoZ8wN1GZTy/i21qQu46XrID4Lnpqo7j6Dm8bU0df6NX8XcofL&#13;&#10;hRvZHM1aZzPmhR/9sHD4fOGLT3Rte+Kpp05ez+P2bFK720M/ePSVuz48eozBjEObFvfd/0DH7l5j&#13;&#10;yNf1OPT2GnyTTfIhs3Zjwrr/0CPe93Ht5MP3P+imr5eff/krXzl5/fXXT97KxvfWO6SWLg7Radm4&#13;&#10;R3MB+VoqOlJEAhNYf9oOx4oyfXioh7MQwZWgqpVvwHzpUPLpiD1vgZg/BzRrU/TDH8k9TkNuSVgK&#13;&#10;pc6GEH1r3H1IglVoQ3VWF9iBkZ3xunHafEokzSO9OW6sVj5Amz35uo6oYKPA0GOnZtWfprnCe+AO&#13;&#10;9SU9Nt7o5Zz6rfGmoH3bss0aIkP7YVWQdXQq8EbteFM/9jT/Bq8AQOHH7gLdhC5c6tghq8FSP+30&#13;&#10;hmRRTJvyjY6hzTfV2kMjy+0vTPjVxoB90olQQrDl5iMPEqOfc4K2fBzI1XK5BT8BdESXpH2UYokE&#13;&#10;OzR/nItA3n79VRx+fgpqdSu5RXNBHupDv31zhkJZHspkC+7t6JtKjj+34YD9izPwqswvBvkTWswT&#13;&#10;a0c3MXJ0YUd/59jAyDpyMXcJW+PcvWdDQ9tdObqQxrlwX+CCjt9/5kT7IPrsjbX5DeB84HfKSd8l&#13;&#10;d/2ua31f22efWrNyp1oeT6X/PLJpfrLM+RU5AX223Gtfz3upINcdt/yuzEgILtgOloyNblaoS433&#13;&#10;kjlvGauSPpOdvgt25FJ2R4VNfXdteL/HjMG0G8+HAZv6lhedrknOB3iU6KwJMEJX3V4jbIw7vxQu&#13;&#10;JLtGpJ0e8QPyuMvc3RcY9QMT2LTNWhKCqSdJKnr+6vhKBftV1rR+Fjmcd7dfAPyXS5G91M8eYdJJ&#13;&#10;UzmrmETXVaV/AemXO7I7fjkXJDz57FdO7s2d2y/lAoDXXv7xyTPf+Fba/F6MDjdvvb/JHI/nywLH&#13;&#10;jY/z1d9HbY8WOFrgaIGjBY4WOFrgaIFaIK7if3nhrgvfamA2TsF2FDkZ/Ixx4OOuxfmROJUCZZwi&#13;&#10;gavr60XfrqaWOJ6umuP4uArZnR42PXgcYNzp8cJzP+oLvsFzC0srNCfYx5OxsRHnLzgNrkUQ/joZ&#13;&#10;+gnEODgpByb/lbX54s6LvXtldvA4z97vQJd9JwTdBCb6+KIQuDtOtE2PCd7l5e4c0NKeAHAdQfyX&#13;&#10;vNqkwoQOx6tByTikHt1FR1dd20TpFYh5dBjnsIHNoOIz+grucqrJNgF6TihnvhsKdA+vC8vmDW1E&#13;&#10;9gkMjP51wiMLfM61ZMOjj8+KPEOHvtqmX9V59I44DXxO+oyBrdcEU7eMY6/UBbbBaBVskMMyfo+c&#13;&#10;6qYcqk8AyF+wfNeCZ3RnD4n+tWlgBaHZOc+8qszFT7s/1A+BfERTMcG0CUKU0XwNDfCxQcdL9GeD&#13;&#10;2it4xjI1fMVdLlwKI2+DZa7Qt1GC9th2gtWkmL4nALl6dW91RydBDPkSH/7GwObb+rTpK7SNi+kb&#13;&#10;dMd5zyHvqSDvbBoUh72T4EwgQjkKoNN+nv6FG8FLc0w0cwwOkRx7ZSaZGqge/fS/cVX6dKh90pZj&#13;&#10;AyeYJ3l83Migf9CbT9XPlz/txOjYzjExlerZoMtqRwusdWKCJMGo7Dbm5u4IgXjBrdKLLaLojJPF&#13;&#10;tHazL1pb3eidXt1g7F1Qoze7dz7YwIyt7rr3rsI9n02Bt/P4q6//+jfzaLvcoRBeHSfRd4KU9Ioe&#13;&#10;S6fKu/pAXhubeY/O49lUcHWxx2nZTKDGfgwgUcnH7uRtn4SOUA1+3XhMPxhHXe9SdwiUBT6cyiuZ&#13;&#10;wMNGD4eZH5hlhUi/zFXLXQesF8H9JI+X+tH3c4eFPgzdL+SRU9Zj7zt57RWbH1e7sXTHxfRD1iqP&#13;&#10;8tqbG+BtfjyQu9+8NJ3s7GddIfOsN0O3ekXRznk2Cz/9ak19J2v+hx9+cPJ4NsAfe/zxk2984xsn&#13;&#10;77//fvjoy2hHlTFK7cYONIrS1bvjaQdsN2xAyELGwqs/JGNvA5qfSJFJZmxnvmyYrjtwA9NDaO41&#13;&#10;Z5NtC1wAJeQ4g3/6cPhgABZIdUu/uE0F6bIvoeZWxRwGabDJ1f7NYw/dgShVxqCRe9JI3++Mqy1L&#13;&#10;15TI74SpzbytuGxllSMH9m2NrGhinsqO+cDXDK3fcIEJD3C9YyVttQ8+6LDDBTqSzQfnUs13xneC&#13;&#10;qQcb413DBNdcIF/+MHXnBFwkhg/gwKlW3498UpXQQN45ViZttYdMssmXbOGmrj0VsmNKdMtgGvud&#13;&#10;cqq7tiSjFQ226jE1o+FCUZ9s7aMqgNvGLdKNjFO5uA20zeD3czfom6+8DPRMMu/ZF/dJ3ZjCCLfq&#13;&#10;vLOnMLWB4giUDLuu3oBzCpq2s+kXNpwF+oX56YOsQll357eQjYysSfntZU27lI1Vdzh08yK/hVq2&#13;&#10;weH3Yn7r9XzUuzH89km5v3+c+4yf+Z2Dx14/T/XPGOp8HZPMujhjIpIc1HWxi8Iex9Y4v13R9CHr&#13;&#10;3jgPl5hvxjt9lHveN16tGzkyrxeOD75+mu7NqTw2SCvY2jtMs1bf/Myaoi6zEI30CT2LH1wXJAwv&#13;&#10;QgY2OHqkx2yCaEcOnm39LgsZjMaE6ZdcvuDk3E7+wPXij+BN/88a1IERe3Uz17ho+5xrQ7jnguoY&#13;&#10;onPRgDV/5qBzEjZdc9N+I3eXHH6/mU+hezPnvjCsjfZFLej+8in6UdEXhadQvs12EqZak48UUOcj&#13;&#10;FXSt7s6nkfuBnH8ejA/ywTtvnVy98nEfwzhj4OZx46PGO39fx42P89fnR42PFjha4GiBowWOFjha&#13;&#10;4Jxb4O/8g//6rydw97fFCcaJEMDntIzzwIHgxNYhq3MZhyoOXVOckmu5mldQVKCPk+WOCYEvV61d&#13;&#10;vDibHnfn8QIcIXdAvPXGayeCjR9/+FF8lXFwXN3X4PIZLwY/TtQOmpKDE4RXgxEp2nRBVz2ZOL9k&#13;&#10;5aCC06YevMCyK6C1kfOw+RFFOOX33ndfr9zGhyPnyBHfaQIgi13kLH5gOIhk5CDieeWTvLw8+r3y&#13;&#10;07zAN3bwrPuxIbpz1wj7XozOZzc76Ouq+A1jY2G/JHIHIdmLnbYsQSjt0uf0xQnkWF9IAIrt6sRz&#13;&#10;rCNjgz811XiKm4aSwAu71SGXp1ds6k9bsh0PM0DSB+HFrvmueepwowMvxwYhIts44ZtG8IJTRzxN&#13;&#10;wgb0YqOzgdKz9scYrdnkCAaHd6cwqv8bmnBusT8dAr/EKj/gdGGPgKWJhIuOesql3OCgAEvkVsMG&#13;&#10;N7Ip5Ejm6oxP6ZziB7TwjvpsBzrYRLCm5bShK3XM54gmMRal2oAelScy7fk3EGND+QZfKsfIhP6N&#13;&#10;BFTuvJPDn3mJ5uLLbmgeVC6/6JQNsdrEpO/F/eYUSdY8imhssFNpoNU43DSO2dDGd3AHfjQs24DW&#13;&#10;riWWd21knpDfeOwcNYY6JgRkZlyX7pKjdNuf6OuTCJD/OzNPOr5X8H1fwQvKnKWbzx5vfRF9ZSTu&#13;&#10;yNvNCi+ive9C16U//Bf/z8kzz3755JmvfLVyfpq70gbfeArlPa6iy6G+Ug3NvWY8+ujjvXPCi8/f&#13;&#10;z2M26FB5FqwxmorW9RhdeydF6JpTo+kAz7xIXmUGu6tY0aO7j4aue+zVv4CltuticqPrSd9D4s4P&#13;&#10;j72Swr7v/Lg37/B4+tlne0fa1StXuim9N61vZT3v/EyfuUPvo48+6vo4HCJD77oaGWYDJBtJORfU&#13;&#10;VuHBRtU7cnpk4JXQ9z6nu7Mx5BFYz4Tv62+8fvLiCz/uuWWpOKoGnz7mkGP7vfqM7HTYdgLTAqWS&#13;&#10;aTn5m7UXyKSOLZvoI29lNPZjy4Ux9EJ0yJQrxNo7y0LztWdz+TImAnyHeZwUddMnGXPJd94hBCR1&#13;&#10;fcTgEhiNs2loRoq0D4hvei96q8+HXWghm0Kp+ApgzwnmfP6IWhvkCGjWNwXFjB8I+R8xSmUaV+XU&#13;&#10;4w5m5KiuC6prGsIjyJhhc6SEfGSpNDn2zjWyFX4RkffBM59ya1k13SLnbs+xZNtXS589Fxe5WfdC&#13;&#10;ha1DzUYRmu2as6y2fKFZG9rBGOaL0u0Ha9LIOVKWDw46Y6cl5+4TJEsTSHUBv3Aqi/y0DY6N0xsn&#13;&#10;L7/wo7CCLBUgxw68VVavHRH5szIofz4B2nSCcqD9ebhfXDavrVfWIXmPi7JpIW+jt3de5HfMxWxo&#13;&#10;uNBlNtLTlrzfWt4JdSHvaRPctwHs9wzlZwymn9KP/V0Z/U/XM+fQtQFA/ajQpY46OUfN+cL89hst&#13;&#10;dGuG0VX3HvqmfTzjrnYOiHPc8MnjmbJW+T3q3IHWnKcQy++mmyU652C/VMKkvytG8o6rbhYsel3r&#13;&#10;9FXwOjTT335vTlc5D835iqX7WEKnseD2POgujyRy6aNZK+aXVcvu+iif2fzEi87O+dLZtVF5xqxt&#13;&#10;kZzYI8DcwTWbGZlUPTdUVzrhh28+xmj7IjpW19grI7V97f0dQwdOYJc++wXnqZzzun5MvmtEaFan&#13;&#10;1P3KqeYngMz0xYHGmsOdAwwRfpK5Ob/pnS9udUPr5ed/lMdQ3pe7Pp49uT8XNbz/9psn167k3VWp&#13;&#10;62+GG7fePdA9Zs6VBU49u3Ol9lHZowWOFjha4GiBowWOFjha4Hxa4G//7u9evvXya/9DHNv7GqCJ&#13;&#10;N8FJE+wVUJM4Xb3zIo4Mp6uO1zo22BcYz4nnSHCKuwkQWM90fyTPv593elzo407eyXPwn/9hNj1y&#13;&#10;BTGnqFeWx3cRuHF3A3xybOd1Anicwht1tOOiVS4y4F0nMfw5PfiPH+Q4zlKD1mnHR6qjF0eJ470D&#13;&#10;z3fHaXdFMpraqxOZIh86E+yAO46mMhvtes4ibmBfeTkvL3/h+TrUAnxgBDXxYxewAgJcNTLhKe3A&#13;&#10;AidOni3Ke8lU+dPWZ4XH8YPnQ0Yf8kTCOqls2U0YtCPTXLE3DmydXHQq/zixc8Vh4t/ZlKke8JKr&#13;&#10;ExxYNIwBiR5stO0LYTYG2jxfQREYkbSBQeZU19FX4Jsh0KqtAy8/z9UeGFy1BazjQsBeQk9/CICf&#13;&#10;7dOyE1AoFJgCpkTyVZ+62TxCnXD+Y/f0FbyO+8C4C4gNJJsQTXCNz5T1bQME2pHBq/nok3zHR6oc&#13;&#10;e5XkCqAISWBUGwaPXENA4IPNAp8/QaI65yrRD+25MnMK0yclcHD40QTXsZ1cAxDB9xfIxdc4n7Fs&#13;&#10;XHUMmTvslupaKnTwhoBmg+v0zt8El0bkyi3IQ0RGWGnoBzpV+mikH1zj4DOP08g80H7beArkkJkx&#13;&#10;sQM07taaNJtlNRRYMrO1/vBXgjO31LNFH/0R2wvCzVyZ8Y1/x11wzNFLl+7vZuU7b7998o1vfuvE&#13;&#10;I5lsftjMI5Rgdml+TubWrT4i19WrV7rmeZE3uQX7eydc8Ns/YJPMEZvDUgPmqx0Nf91EY1gldfno&#13;&#10;h7DP+rA3d2cNUGndsl4WJrB0ky4mWGmTx50oNjCe+8H3uyZYU5/M+zY8fu+p3Pnx6k9/WtnJ2kfL&#13;&#10;ZP2Wv8EGkRV9gUKPCRs7zuMNycWWZKBT12WyRh+JPNaghx56KJvCH+cRh+/03PDQw4+c/Hrusnnz&#13;&#10;zbdyPvh41ooiVGO9eejPGQclpytqn7Fi6kZNnMZGm29qyFaEigJjyZTc5NlVNrj58z8gMtowSz7t&#13;&#10;/uQLsukZSupUpj3DcKVWTD4w3W8pBKpbr6FVgr42KxApWgO2DUto8UChwDl2TAwXpeYOIiRzyMv5&#13;&#10;b9AQWGBTrtwHclNXnH5Ne+WFMeQPcyYdW35log+WLVRmpgVef8y6glzXwwKHludpUlLahMlTO6vL&#13;&#10;Rz+mrb8H4CGSr/513k/ZNzt0ZsBZdrBQKc7YCcGU5aWe2zI/hsWSoy2f/4KDovE8bQPdylboI397&#13;&#10;LTlQs5gqpH3P74BVXWKkNiLN74E3XvnpycdZJ04Tfs5H+CDi8/n08+oGpuNetrjO37FObGZ+zku8&#13;&#10;rYdz4YW7LjzijpyXctHK5VyoYc3wW2MeH2XjA2yO7sBwJ0NZj4zkRHvOn5E4bV3nelJQXnDtM+ek&#13;&#10;macMu4cQ3nf0d9ScK4d8+KwxwvR32KwPji2tsfm6yICdYuv9G2UsQMQxdm2Y/Ngy4yHnNTJZ2/UZ&#13;&#10;eY3HwzkrttI+mwEZ1OHZTZbU07vnxeYr5QG2d64BqH5sn2x07lzOWmujYmREe9rwgOc9JCOxNrKu&#13;&#10;zYLIoc/I0zU3uhpL3vERClgtHdiY5s6PLq7J7+NP57fk6JWWtAdj5M/RUuBDn6JGhHlM7chSBQJA&#13;&#10;y/kNYzzPmLbh4fxx/drc4e2uD3T6qEj2o0HW/AheeUn2K6XgjcDlXlEGf5VH4lVPevrnmE/7LmCv&#13;&#10;vPDcyZWPPuzngYcfytjOHedJzoG0cqFM5D5ufNQq5+/ruPFx/vr8qPHRAkcLHC1wtMDRAkcLnGML&#13;&#10;XHrtrb957dat3+IQcVYmcKY0zgQHqgE6QbTlWAhkueqO4yhxcDhj7tpo4CtXYXOgvdPD3Q4cMRsj&#13;&#10;b+bRTy8+/1yDXIfNjbIZ585GCafFBoEkj5fEEZc412TiF3WzIHnBDAFhZfXEPGRS4GhzinZAjjPP&#13;&#10;gSOzTZkHHnyoNAX+6YU+R2poxakPPfnWL1rsRD515P0oj3Ch29sJ4nF23T2CvivQGhQMPTLUvjnu&#13;&#10;zYaQ7UaIQEz1ip33YyHIO7KswAW9ktQ12BA6Fy9lEyV86mCnzwZn4DnKbHIzNgto4DjYA48OnFu5&#13;&#10;o6F3haDZyun5BhaCF7d45GKAfMhbWbUFgY4ZGaF7ekUjXgDRJyuZyouc5NAcWh1lgZHwU1e8Eih5&#13;&#10;DRMoCa72HVziZHdcph8ra2gEpO8mYG9U5yrocIkM5HRsgCSyt7z4AK7W9MODvItvhSVz6scm6KUf&#13;&#10;jTUMyZ9D5Q+VZBv/61WYoSE4kJ4dG2pddPDUHyk2EaUWWTKluHRFewViikt2FqfPkiGl0Y38oZny&#13;&#10;bHhgB25k3DoMp6HboAdmTcbz6ECfu3pXxeDDHTsFMG1Q1O15jEWDI5GNCq7E7R0dZM9fN3NiC1fE&#13;&#10;HuQIHFnZYdNMpv+tS77ypK8BCtI0qBOatXeCVeYynccm0bt9zT6nMgZtZIi9bPR8mqtXjXmyzPwI&#13;&#10;nz5O6Fbm7f19zNO3//D3+96PZ7785dC0yZm+rP3nGJLVo8dQn/FjzM2aYMyj/fgXv9g1xmbKlTxi&#13;&#10;o/yoWzld1TybovRig5lxoSfgtMY8HvqwdUuG9kdsIiBXewaT3cfWY+OuHbXZvEsoqIHJfMyjvDyC&#13;&#10;b/cDWR/I5sfTzzxz8moCsO78EMBy1bZ112Ow9kaqPFms1QLz5tqnHhWzbLDne+dgeeub6BnhPELr&#13;&#10;4UceySMAX89jr96Jbb6Q94188eSb3/zmyR/8/u+HQuTLh5zdME3JHGZbuknVkQ3y5x+ScdG06ld1&#13;&#10;gdvkS3cDDgEjfAfA4XUswU1b6wlQ4lrVk2nhKqAjJd/xL1uqscJu3jQWaMklv+3UI9jizvHwra87&#13;&#10;hKtl7dG2RFBLtrKkZkRapDGafh+BR4MRW/3A7z6vrtYvWD3dscrQQHDr3CMg4zF9UUL0XjJY2w66&#13;&#10;lNxuy3i0KJjb+CQLbvoVU0RVQtqfCBL49m7bl0SZK2C2zKULPYl80kBOboRPX67gsSvZLT0i0Luv&#13;&#10;hy94a8xaTyqLus+l1HcuhiL8ucMH47GZXprS6A5Gam2yfReUunzMhcJ3XRwK5tQrP36+OGe/au9V&#13;&#10;Ya23ZliL5rfC3InhN5dzuqPVQ/7SZXdYzMccNldtWMymxYXOQ5Jbe0jQ30eh3T5Vwx5pnxTb01/f&#13;&#10;L706htK3XesCpE1zltPKNr0xfV4awZvzU4BSPXzgp9z3fKkcenfmTlVrx9h79X+bQ1z/5B8zG2TS&#13;&#10;jAWVbA/EGAM27WTuubht5JRJn2R9+9Qdyll34VW3tM38R00KvA0687H8ABrOCPiNYLiqc4eIsbV+&#13;&#10;f8aszl89B+a3MH7uOOzmRucRnLUxoFGx8ssTPnbBOwf9qd36O4ICBgcl8oYvcea8R+t9/pmxqm3s&#13;&#10;PfXNV+78fqrN6TFzuLyrufkSxBoh63fOlfpvp6E3zX7f8gNscjoHs2svEEgfVu7UGfO/cmLc6ZjP&#13;&#10;oRKqylf/kXlA6NHf12n3yMxruQBhJ3dSjz45IJEv4y+PHvtgwxyP58sCx42P89XfR22PFjha4GiB&#13;&#10;owWOFjha4Bxb4O//9m8/feWTa/8VE3Altj/BQ5hyHk2zrrTm1HCu9qMKrl/PFV4cUM5iHBsBPU42&#13;&#10;B83jDx597PEGGTnFriJ77dWfnvzkhRd6xXCdpcJ5f8UEHeaOhcjA3+E0ph4cJ6vBhjgqjpxYAVVy&#13;&#10;1XFOHZngC8BpLxx/PcTS3DIfKqXS5xShff8D95/ck0e9gIR7GkS14YDmBFziVhYGjeqfEntwSvF6&#13;&#10;NY+0evknP0lg85M64mwxss6mxugydTY1+s4RuoSHgAVj88XIfisOsjtCpgNSmWSTREKz9ohcghX6&#13;&#10;SLmbDrEnn7mBYjZjv9pi6oobDLblLNvgGedce2wW5z4Y4cF+5TbHyCjh5w4IeJr1K8c+xcpKjt1X&#13;&#10;4AukidEUEQ2sI/yWyZM/dmhAIu21a+xHtrM0vZuFnFtvNkYIebiuFvV4g1uxXcdF6ntVb9sFEjbf&#13;&#10;ERh/Dj065RM5pPZB6PQYHSNo6znUS/DKXr3SFNBi4lmakVsQRJ9oUEfH5kNpxuTU6SPWnMBA8tFh&#13;&#10;AmMBhFfbRW4iq8qfqtErGXXptwnmTGCj89Q4Akj0HPXpTkMjEmkWOIncdNsbV0NVG+RA53FGTWnA&#13;&#10;xx+54UvAwI7uKgGqXPWpaXCI+UqzWMXrV8AF4LauHVf0RIn9b45dbJzqK7KykXZzp1fZhm7nfWyx&#13;&#10;N/EIUFsu/dGq9JHNSE9Ea8b9kondyGeMuVPr5q3LffeFuxO+4d0f2RjAUzIGG/xauGQiv8+sGYEJ&#13;&#10;HfqZ6w/mTgfr1du52+3DvO9nwyDYfPFioJ0EvKJr3zuUNklv0MARH/JKZAZR2a2X6SM8GxzV79oB&#13;&#10;5KtrTWHzUt8Eq1568cUDLfxs1j7x5Lzw3GOp+sLzzCey76ujwXlkljWqskfsCzdz50fo2dgwWK2L&#13;&#10;nb+VdsnWMXOrj7i6euXqyXt5BNh9H+fRguH5lbzo/OWXXsqdH292bJGVdnT1XQvkS/9Nba2QCm1t&#13;&#10;KGRb09S+SI1RP32+0ACEch+BlbGCD9swU5vyXZ4dvzBTsqZAqx3lBpIc+HQ+VdqClB7wQ7txUCYw&#13;&#10;F/2SPSv7jCfyYjlrK8qVJqxnnp5kc06NuxzxLvABxjwjw9irshUYPMJbbvQnH9CO4+qgbq0laEwa&#13;&#10;WtUl+Pp70y2v0gzToHauBq9B1DQqO8dK5R/6S+PWWXuLHl161EqGAZ6mJUZ1StvIPfD5TkJ/gLoG&#13;&#10;BqsWbqNc1lNrCCi6oQ+8NgKkYDxE3sybn5vgJA0XfRk6ZFZH3+b0TzP5ImctOqMi9Xfi3fqRafKn&#13;&#10;680b+f1wLfPtbLqUC0YeyB1n9z/4cO/Umoshckds5qL191I2JB2d99i556sQwFnZHOyalroLmatd&#13;&#10;/yJLx1bsYszPGhINqqO+G21aRjtAc25CWN/7DUgXuodHbaofo1dtmn0Mgf5AzKYKTSV02UV29UML&#13;&#10;qUjT7l/H9lbXtiVL0ZOHCzy/j/SV9U25G8YlO/DTz2UTuDkWt8jTD34/2mz6NOuk36szrk5l66PZ&#13;&#10;or/x1d9IxiS5I9fZ80TvkI0d2P7Grdwt65wSuWrXMO+YiJ7oX8iukHPGnh/k1M6GdIKT7OCGM35E&#13;&#10;oN/0C7tFZWqyQ4C7eZ/8mFdjR5YRUJnQ2P1nRY14Be14B5v2ElzjmS1mk8NY0P8zJnqBk4uCsnkG&#13;&#10;xVd/w0YQMtCv7/nIOaDvk4tsFyrsjIsKHrRfKVUv8v08LEIk1RiT9W3M9bdR8jeycTPje9rdvWSj&#13;&#10;S7ozj14jM78kyhw3PmqV8/d13Pg4f31+1PhogaMFjhY4WuBogaMFzqkFrn5y/W8m6PzUOC6uRBw/&#13;&#10;Y3wbDnR+GtY5GkfW1dKFjcPYq/gDKOAloMYx5xi6QvixL3xhHp0QetfibLz+6it558WP6myOM5UN&#13;&#10;lMALovGP5LlkHJU+eofHmobtoJztHq4dGnV+E3AUhJTGoSfuBC/JOaJH9niQDdoElGPnsQ4CmR79&#13;&#10;Mo5l5IluZPisjyM4DUJyACWyoi0JONgA8Egber2V59TTg9PV51rHyRq95g4YeJxNz8Qmx50JEFbn&#13;&#10;4NThVRcccDvALn/5rjxSJoQEjgUcyDdyBA8Dn5UqW3Ac6S6Ncz354ZP28FoqCX8MfGDHjto5tTzk&#13;&#10;cdJLj4ce9lu20sdnBaCTC51lY7LGDrU/pNIeG9J966ueLDuYoDxRj+YO/m7bow/5aoHwmSCOIMxp&#13;&#10;P5XuagPZ4GDGUwSrmXIoHrt13EV2ctIXM1d2KgOeTY8lx9J9eM1Vmh1LgavNB6x58hkXeJC7to4s&#13;&#10;hUudQDY5wPm0kEPp5QinwoaGvpnHa6z+iJAzHwk7fOCftae5MbLP2B/6gUlAA8f2e3Ax37JX3rS3&#13;&#10;/7ZtyVIdAE8eDjnJj5CACl4qGsRsdRp3cDbltofOzK0ZI2zQuRpaxpP5l5baKijpB/01tiXjjPuZ&#13;&#10;f3R1h1Ogqre7EvS1f5+Oy7QFXSFfwcu8vhC8mwk8CdLYQAPLlns87vdmtCz4ox8CJCh/Pc+B/+63&#13;&#10;/yh3Qzx78qW8/wO9BlAq24xr8B6bUZsSh5F8lgzGgw3WLz75ZNec9997r+snWhJJ+1gz8Pl0POSI&#13;&#10;Tqikik50tsEcuSG1YY5ZOTp2rIn+/PeOk4szP7qmkjEfjxI8ydNJ9JnA3Y9feL609cUXn8wLz++9&#13;&#10;7+Sp3Pnxyssvn1zJ46c+vWlDOOt7Pn0EXWhYuz7OI0TuvT+bQda1lInjheheZG6u3sgHvwl+R/bw&#13;&#10;61yLcI8+/lgfdWjzw7ufbAx96zd+4+RddtGnxln0PaSVz2ioWdmzllkgzTOKudq6Mc5M3eThq0pq&#13;&#10;38gsUN3UjbmpSjXaK228Fchu/DMyzPhENpDWyVU3vIfwHgNoTXxu9SX6lRGcDJ3S52UZm5WIOUDW&#13;&#10;0/7seah4RB9acgwCtvBZy9ht5AvnITL6FC6YFN4weG+OsTk89AqSvsNu+I4cxhd8p2cwZC/Ohkul&#13;&#10;uaD/LObIwRybB6E48CTUfYgDBk7KPQCETE8UQnNqQiMAhc8hvHYaeTY8upHNQ5Eq7/Bm9/JCKzTI&#13;&#10;VzY5Fq4Vm+I+AkoKnYpfIi0ikgbybfxZNwYu8Np73kZgeDrWPuyUv09zAcnbr72qusncevbrv37y&#13;&#10;xJeePbmcuTF3hu51PeRCD7+er8OofaJuhGi98TymoXfmooJOS+qam/yoGgnope9LFcTUsX3XNVVw&#13;&#10;zcnYfninD7ZegZvfcZum/s+KlHZyjL1ZxCf97DtEpk+VJkWMg0x4KPQvNHqeblVa1p0I+5xWuks3&#13;&#10;1EuxtFKqXVBbY7F6590PWdO9i6j6lVnI5ncfGfY42PNoznlz7iC1BO90zbDBkXNZ1mUydf3qWA5g&#13;&#10;zjXta3ar0jOaZ0ySNudR+rBLeOfU1zGNZ3+XdgyXY+l0zJLBP/ugCTtr663OuRZDV39HzqzvNgPm&#13;&#10;6I4gLfO7iZydP2zk50ESvnt8DQ+6hQ9yOeZXbfNjN70z7WiB6ziLDrudnjfLZ+QcLr/Kd/BCrwto&#13;&#10;j8n3uOotFssGqBqfPUfk+44L+j/t6ZN7chfnxUt358XmbwOaDXpjgZInN96Be0znzwKn3sP50/2o&#13;&#10;8dECRwscLXC0wNECRwscLXBuLPAP/pv/9t/KI1/+aZyDezg1/Ik6wckIhnKCON0CXnV6bFJwqAXM&#13;&#10;cscEp5LTDlbQniPuTo9HHn/8xDszOB02RV6PU//j55+rs8m4nK/SQzubJDv4xyGHM4GyHeAfR4xD&#13;&#10;2Y0C3mHwdwBQkesyjiTHfhxL8mgZfRZQdOSQuZpb4G1fxUyWoDXYz+mDQ4Y5hk7aegdGKKLp6knO&#13;&#10;1ptvvJGA6B+fvJtH2IDt5k9sxS6cTcGAecREApVpx48O7NoANpujnc2QvuRcQLP8J8CAG1uhrR4e&#13;&#10;WQQadxBeW5291Ms3LT1bj14JRafYRJ0KsOzdJnRXKmzwNyx7SeSvnUstucAoS+Q65Z2KRX+C4nCH&#13;&#10;J1jSdHMh+Rlz+jL62HBQt6iit4NavYovPMo/9fnvOFGGu2U0TkuDXWvH8MI7Cf3yS7l2VIlQD2jO&#13;&#10;mOz4hl8+cCNf7S0f6drGuR6Y4b1gqmeFq55kYCeCoycwYK6gOXqyxvAFBEaaIFLGavhqP9i3MpE1&#13;&#10;NEIL6aZFX740VsMEi9BPHwa3POE0H5uEtrxP8YZ9y9tu+M9/jsUNPvr50EWV/OAPATjq2VIb+aEU&#13;&#10;LvlZL2YOFT1fB8zIsude56W2ysdukw70gqVty6C+Yyn2qTwBL26ODZSn/ey4CGra0Tzbl4PT2jX2&#13;&#10;2Zst33vn3b6o/IG8INW8bj3+W3+U5DtXbXzG4qFRGbNhEcqhc2df8s2+Nh16xW61rxa1ETxjoLqw&#13;&#10;XTB3Hg0iWycrehWYK1dP+3sFSWP/GYMQBs9au2WypiCuxV0o1vR7s+lhfbRJc88992Zz46Pe6dHN&#13;&#10;bWtb6Hxmg2fJ4I6Q3uUXXlvmiF89V8cUR99oRwdHa57yB+/nnQaB944RfN+Njd9LXWVbunXcZSUa&#13;&#10;ggAAQABJREFUNB9U2PJEz8e6RBb5EnJYSUvbdvkMjQMsYQu1sRyDF0Qtt6eBrU01BLccUl3YyqAh&#13;&#10;mTKeigPbwuVrpuOMDzQK5qtIpXkq+dBAte0YJfDe9iDWFmWudco9P1gjktoUEsbqgIEhOr4aBg9k&#13;&#10;sv3Qa+UKW0SNUoVNe8oFU3cKrjQgASABGHIN0DQKhHq5sPPl5Yy3Ib3WJ8SqV2BhJo/8IbUw+s9c&#13;&#10;y3vDcqeEwO6ljFlj6jb4IM5a20zbbqN5Bljw9iDngWHW44zVu82HyLrvtpjmINeOJI22UQTt6sNO&#13;&#10;m7a+2MYag8zGV0CM34/yXo/XX3m5JO/KuvJv/LXfOnn2a1/PGjN3d2T1KW1f/W0UejOvMbCmWO/8&#13;&#10;Tinn0XflW6faWpY6vxucVyYFH60Ueo5IDlrXrZX3O0sdfi4MOKwnJTBjJq0p2VhwxGb1m/WnyAiA&#13;&#10;HT3wGisN3MDPxQLbTp3XyLFX11NyWmtncwIv61gtEB5sUN7WNDzTQA/ybymrV+o+++x6H4HkzhTr&#13;&#10;qt+WPT9AxSu04KFBNvbSHoYljU/tkqN1eFkwbeu3RYWqNKUPyShW3US8ZRv85+6hOd/PnUJl3d8u&#13;&#10;qe3v7aq05JEfuUIzMoFuWR9vywJKquzRbxI4YzGltFfHRWvbFhxaMwaSZw84+o9+pcuuc16r/OzD&#13;&#10;luFjs51MNoWAdkMk/sKn166U5sjxy37TYX+29Qi88Q+ZXdENjYdzp7nkt7Z31disf/qr3+g55/WX&#13;&#10;f9zf8l/I+6z0gcfT5h0g/yzgL8I5pvNlgfGAzpfOR22PFjha4GiBowWOFjha4GiBc2eBf/ev/wf/&#13;&#10;JE7ev1dHp07TmEBwTp1gFSeQE8Th8eH/eeQMp8ZLbw+bHoF1p8ejeZG5Z+RLHh31VjYHXnzuR70z&#13;&#10;YpwuGwfZUFkvQC8Pzmro4mOjhdNUuoIYHKy0V4Y47TYIBMUmyL1ktGFCoHhEQ08ggCsXnzlywZW4&#13;&#10;nu708Ix5zlwfixUebQtPcpFR8EQamqeBaHUCdpw77/KoXp9caeDP1do2fchANpsK6NRxjAzqWt+6&#13;&#10;8OjGzLy3ZOxMh5F3+Eae4MGnMx0ELUerwC06ZCJzcei8PxqWPeTo20A6oyhHPvYYh38q28etRzPy&#13;&#10;BA5/dEo3x+kHjvDgqNdX6JBXqtyp38EClq98KMHTHTmQqeGAIXUbTPtsjQngPrVTeMhL5c0Ooekz&#13;&#10;ODN2BkbdOOhtK8+BTcPwCyAZNo0qPcTHXtG/tDMOG1TLOFnNtWHzgdljhnDlyW7NK09Qo/ouvt24&#13;&#10;WrKVJ7uUWL6SxZO+7bPVsMtDd8ZrYfNVHQJn7pgfu1/RaRAiMPpXoGZ0Hx4NwAzDtpc5EcD6+Is8&#13;&#10;Z/u3ip2RKSqV51hGQ+yZb/JuesVZKqrDt/D5Uj2B/OnDjpvWEjVwAAM09Aa+tkifbB7gtszqRvbg&#13;&#10;4eWwaKgXrJn5QE76DYxxLLWf0Ut5oRVf0NPa5x0YlzPX73/gwbU+hV/w0DnI03VrAmGlv+jhi6hA&#13;&#10;qnntbrgb2XCYdU5gafqnfMmFTo6lnWMylXG+xxZ9j0rWrj2+bNK2jj5o4E0++iQvoddj6wQtTxIE&#13;&#10;+jCiZY3MBoT3Hnk3kyvOPdZqglrzwlw6CmhtueQ9dsdYtT66mtpYw9vaNMG5sqvtMSMHHBsnn+Su&#13;&#10;krvvuefkvtxdo+2necF67yYkZ/4aTw3t6a2hs79nFG1rQI8iW7cqHcjWHQ7Mn0I+FdHX5DfeNAKa&#13;&#10;hEd6duBUHQgoLHww5Uu31Fo3ZAAHZOyuvOEH1yNuhp56HzDTtjKHQ8nPV+oS5EQ6KJu+LOakRUVu&#13;&#10;jydNrcwBHJs6zho9dOC10leVGDqllPm6x+BIqG8RS4kcGRPuTtFf/nY/tC5tm56jsXQ1L7i/M/Pp&#13;&#10;7mwm7FRyJZoaegyj1UymfPo/x/IN/LWrH5emIOe+iKJCbcKQAuyb0MZp1Wt7a9Oav4zj2/EKEJqZ&#13;&#10;Cxmfrhp3oUbHNmrky4G+p4nNtJm3qE4CcbomzzzseTu2senx8fvv1R5/9d/5zdx19fRQZIueI8ee&#13;&#10;7qKQapfGuMO5MPj5z18b11qvbRoKN+Nz5NXSMR05K27gprcXTXgbF1+0VoeQewQMiJT6ilFClSK5&#13;&#10;gSfPPG7TWjqPlLL2N2WObFta5xAxb+ZcSpcB843O6IY1e6y1PzgFqwzJmxa5fYEUbZhGFDJGZhPB&#13;&#10;XWl++xmH7pQgaucq/qU9vPHouXzxA0gG549Kkd8ewySlrnNznp/1bvhbK30qf/CqL7rBtMZJ+oLu&#13;&#10;6M5mBNsNj9Xa31hwAjYsV6bn70V/6OiLxW/bpPMy2H7TVazRi0zOeT0XB3nOXUujzDV7aXn/RedL&#13;&#10;+zwykU/3dV0hSuo+Y8tlX3epgAnpttHD+eFGHim1+y9ov0Taiga0um6U1FfRXR9GTVPp3PXQY18I&#13;&#10;yvSVNeHBRx7LhsjFk3fefOPk/bffPHn8qWdyp+KDsf9nJx9/8MFnWYtsfPx0EToezpEFZkU9Rwof&#13;&#10;VT1a4GiBowWOFjha4GiBowXOmwX+/m//d7+VW/3/+ziZF+eqrbrrdX620+CKzB3A2pshV+M08kM8&#13;&#10;85ej5M4FVyG66tedHjY91At+vfP2Wyc//P73GtgqUryhbi6kneNkcwBdDpFjA/upL90E+Rv8CjNB&#13;&#10;YnXg1M3Vwimn09TVWY03hnadotT1ymbtnEkwoeOq4oceelhtrwLrI2PqJCZIkT88dpogAQ7jiCu7&#13;&#10;gkxw8Hvf+eM8j/4npemZ9h5f5fEx3dCJPdhNEiilFzybHmhUN3WBGyffZgY9fE3QFY5Eb7S2HQZ/&#13;&#10;HLxKFno1gqpFpPbAR5vKAMpyXNXtALMm9A4Be9BLf/VwNkxyK8WOCUxU2ABsehrpZRyNnuyY/tj2&#13;&#10;LLHhV0JwF/zwwuxn07aRvvHfzYIqPPw6HhqsOqPvMsiMi01T/08wXM0eM2iOfU75l1cq9ceWEU5t&#13;&#10;005S6H++kgmcIEv7aDW0bw5AwNhTgGbZpGVUk/RPbLr7jSR4NeCdfG28x2jq2w5fP0AWoFj4m9aG&#13;&#10;qRJLvh2oIDNe0ubZsfI5OfBv/6V+rt4M1QUz89GjP+aqWOO+NM/QLf3MSbHKbowlv+/kKKEQK384&#13;&#10;q296lT8mSzZN6nxqv0W/APlSR4bKH8uk2PE8gSn6jW0FvLo2KAdo+JRASU3fjJwqjJW9ManNHDEn&#13;&#10;8bKu0P+1PLpPAO2RbPSa52Veasmioa8IlA958Nx3WKnTJphqs9idFn1ESHnDhhY5w3OCb9a4Vs4x&#13;&#10;ih3mam1jXExAtzyBDmTHEXsbI9o6Dyob286m4SJdXh/mbgt9T7a7c8fH3P1xTx5LNcFlwaJ91Xsf&#13;&#10;Mxaa6LONTeUwCN152a21seeWQLSfUj88Rz/971FiH37wQdo/650wyjZC3kqQqn22NGmftf+ia5aX&#13;&#10;jp2t55KBHtLoOf1Ptp3O2rAwbLSC6WAakK2NTu2nni1r15Aq3/KbuaicSkArrfElOigVtpmh08oB&#13;&#10;HxlWRQ5nabf2QFPjfLDCK1xKuoHPqbBYjCib54ZNuXIimjrVEvIbdEqtbv3hC3BstOfMKe4IxzYj&#13;&#10;mxZ2muMqDYMIrdx5ms4zH69+8lHmUjY+7rnvVLayH3q7fyL50PXd03Palz4d0+Hp3Rju+Lic8epc&#13;&#10;e5j/I1jks/6T1we9SQebpI4dBWjPtm84d3iezod7FpmhWf03IB5Y4LGzbZvx06YFW3lSYW195cXn&#13;&#10;+9ilL//aN0++8o1fL27Hwl5DMh/LJ/TNLdYsq+QBy88G1p7nI8JsohFk+NNcULq0MlZSmvHSmoFL&#13;&#10;5e0pRgc5tmpu1p52xtoESHWnAJpkLHy+8CWvuZA8GqWTfG20+uXwEm3V4WbjQt2G7UYCWM1S2Syd&#13;&#10;Elg3Rthz2CwoyoIzJw53b8zFOp/kbqMdjO9GQxDxGhpBDM0UKzcyh3Nn6kc+tSsFsGtcjn23CZ3h&#13;&#10;5mP9mkeMkZ2UtKZffgewR+Tze6k0I8OSvPxnfaejZucQmyTDNxw7bjTNOzpG9p4rymm4kYFO/TPv&#13;&#10;QsOmn9S2tBh/pdvD5Le9C9iv2KM2LMHKZAz6p7u1nT395pe3odTxrX3ZbDY+hvcp3V+Ui2Y1hmM+&#13;&#10;oXMo34YCaH8A5YKCnD8eevTx1X/z29/vjg/ySMXXfvxC7zB7Io+s1Bv64eMPP7xy7ZOP/2lQ3yyB&#13;&#10;49e5ssBx4+NcdfdR2aMFjhY4WuBogaMFjhY4bxb43d/93ctvv/v+/5Egwdf9+N9OVR2kOIqCY+68&#13;&#10;aFA8jgdnm3txJXc38EO81JzjJDDNqfDYl0dye7krdjk87gR58/XX+u4Lz4GHL+AFdjZKTjcyOIfa&#13;&#10;OFCFC298ldGaQPoENHfwTLugW4NolZczOVfko0FIR66QIzr351n0Dz74UPHI3val+8CQY3gHvDjl&#13;&#10;n0DKlkew8/v/8jt9PIvgn6Al3QUot15g4aElCKPMThxdurQ+5e0QquNE1jZ9FBXmo++MS/1xukFR&#13;&#10;2UNzgr0jpzy6gh/lDzF1ITOOf4sCA+Mgp6lp97cCHjvg29jVgNQ5ZGdJAICsE0Rl5/ik+i31+hF+&#13;&#10;neYzuGdln36OjJHVuKuAOZKL/CrAO7LHXJlLZlXoD8r+xqaBFXohVrhNI0VV89X2TZsnPfymvU58&#13;&#10;uSLAhjab5or26hXsrTui6BhbO4CRbPPqsdvjspsX0Ut96wLXcV78CZigv9PIF1oCMa0cedh7+M6Y&#13;&#10;xqP2C8zwpL3+FQQSbAg+m5T3zFM4gV79NfQOmxuwWjW6Yd7x1GBLxqK7k1KHZiWTL++5k4lO0tSN&#13;&#10;rfDe483jnKpDaQxkbbLGE3tvfQhCVu3DV/+b31OnvTKkbtdrDMrwIAfgdQTjM++saXV1A9F5k7kE&#13;&#10;f4+/AFeRHegtxuJtnu9xI8hvY/edt97K+yke7h0cWw40yhcyej3M0Z0YDNWxHbv1zop772mwyN0k&#13;&#10;u9/gdPwsWsoSuptmy7XX0G7ZWDmTOj9YjI3M0zUeQ6S0KmfqzFtBMJswNiJsbPdxV5HNI37o+1HW&#13;&#10;cmNTf1vbcLLWW9/UOY/MZocNojtzN8f12RSq/WbsWzfJUhpZ+8jnXOOdJ+bIffff1zX15Zde6nmm&#13;&#10;6pZTmGGIVr/63cqDrdOyzROwwBZ45oGy9sN0GzsJPi5ypR8IxcIOL3m266E2UyPVpjl2bAevkuFZ&#13;&#10;ooUY+ENZHQ5leTiWsZYyATPtI1eg80+mrRt8lViprP45HtZe8Gmc+oEtBXWIDYHSa00Jg5NCVHkD&#13;&#10;yZV26rft8B2JFuzADA9t5tahqeXRGl0bDJ+eJNiYc8Y86mpYDU9yj2Awyijf2rKGsOM6OdVWmlN1&#13;&#10;Pe/ZEnj1MnCbKQxTMkO4PGdNNe6GWiprIyy06cObkauIGs+kfWeKTTmPopIqG3su21Xu1k8riStc&#13;&#10;GeA5a/cSbFozGK9mk+/Vl17sJuO3/s1/u3dBaTQXwA5d8jF+ypG1dMMX68M6VVnSlrr2vYx+y9JM&#13;&#10;ll4Ikjm6+xKuDShl+Tl3O7J7eAWxvMkAIMd+5EmgSLdA984WpwDsNVduTWjFrhrCG+xBH20mY2HQ&#13;&#10;maQf0IVXYvRSt46qy5Vi5YeGLJwcQ6+wHSdqWtl+95vxSjY93O3R8VBCA1Ia4cEmpVWa/UKgn8pe&#13;&#10;JsPPWHIOUZ//iAt+YPVXQfs+kjk3mxOzps96e7oWL+nTDqd9im7o79/mB/3T7ncw++xz0T6XFCay&#13;&#10;9lGsgVudtOBQZnPHUzk6rowp9dO08mSMXOm3qgR795f6oPT8Hn7WchsbPUY2qf1X/JxTci65EZv/&#13;&#10;ymnJesA7lNk46VBuoVX35uKmBx5+hHAx5MnJB+++c/LGT186eSf+iLvLvvTVrx/sw74fvvfeB9ev&#13;&#10;fvI/BjnPXDym82aB8WzOm9ZHfY8WOFrgaIGjBY4WOFrgaIFzYoG/8pv//n8af+XvcoIEp8ZNEWic&#13;&#10;wDx/QgBdgJpz5QNOYGWu7porny9evtRg/sOPPtaNBUFcAeP33n23j4LyfHi46GyHa64W5mQtJ6xO&#13;&#10;1DgyHL7GNto2zvo47NPOSUMLbgNvgeds7eAxHhcE06JRnUDlfB7II2nuue/ewm7fbrfr8h0QJCsa&#13;&#10;+T/ore1armT70Q++f/LCc8+FhjtOxk6Xoj94gduNW31TdgfMbNqEXuTs3S054i+o0UB4CoO/NlzC&#13;&#10;n1wNsvPbAh+IwtTJTp+ghYfPIfFCyZ2/HSwVpO2GgvrSnY2l2khQJanuNmVXwm6X0Npp26q2jj3q&#13;&#10;1K/msVegQ6dwQdJ+VsbRZ5zlooH1V7EHF79x8nFNG8c1qXSbiz3CGx4boLPULoy6nbSe2mfoQyDf&#13;&#10;1gXsgR4bsQMSjuUxOrSUcT+6p0SsHNCftsHpuCzm7rfhB6YbERk3eyOgiKk3x0qvJKbvq1QARn7Y&#13;&#10;YkanAarOEYov26FVHrHX1lm5YzrzEagvatV2ySwVZr7HppNW/1V/NPNHx2XX4qS85e2cQzO0XdXK&#13;&#10;llDh4eO/MOuo3v9BrwDTxTwY/Ya0NaZBvxAI+KnNUh5c9UP/MPZCpzwD335Ms0Dobqdf52IpDgy5&#13;&#10;9Rn7FCdtW1fwe8xq23ZV30BQjg3y926Nz/IOo1cKYwME/GGMIZ5EjzRMmyybTlNgvWz8Uh8rlRBS&#13;&#10;N5fhk3f3+6ZXe3S9m6DozMNSH3JZPJHdawA8619TGtRLo69MS5W98y1lbXSzdrNpNz2888PdKbmr&#13;&#10;zR1v5PJxN4irewUUyTsb084js+GLv34gExsqS459zExo4NdHXmWNFZS8L3cM3pvHgFnvXn311YPt&#13;&#10;gjTy0qcbCZEuVWPKZFZd6QfXeAPqWK6Ld3qTAPNZ7e2zShYZexws3yWSuuR2thCzyYBHWxY95TbP&#13;&#10;V4mpIM+sF3if4gADtJCaXWN5ydv2EJ1+HF7TNPltl3JZtNsSHLKwde2+ylUJ26aRBT2wPtI6jGQt&#13;&#10;AJi2EXFD5Lizy3JTDl39DSVfxRn05FXcSsA/d3zkbkZXaCNBxi3DgWTx6TF9rch2/XNcH+8LMc4u&#13;&#10;3+2ODxcSzBwE31SCA493ZUhD+6HCBcBvm9DQ/vl0Z+a5993ck7tTzNX2RXjjEyLDoke4sw6e0ki7&#13;&#10;Qaplwc55J+WsfW+98WpfuPylr/3ayRNPPX2Kltz0WzLwah+06bHEJGsKgvWODUxnHoAxPkc/62Y2&#13;&#10;fjPXxsZB7j/5oS27yG+e6zh0Zt3tOT2wCznHyUaS4KlPrvMuENGrvFs7dFPR9ef29T9jJHKVRsaL&#13;&#10;vYqRoVXrd13WCn1G1/x3TYw+fadJoDsPKQIFfr5oJt+UY3s8fK5duzrv9vjUo7DYn+RohGsQbCDs&#13;&#10;cxZJ9Be+/nbC32/SSDJtaerFJrUjmnPBRvsEZvD1cymUTeqiaC2mr8p/wYXG/JZdfCMPu5Ft+nPO&#13;&#10;1XBotX9PsHXt0nPwrLO7r9X79I4NMu51qBLNWu98dOivCNp+D87ht0aw5u4+VjCWsvGy1nP953xR&#13;&#10;v8BvHHOIbDkv9PdNSmzRTUXov3SqhQLNcvK7jMAqH6pqXQ0nNj7uf+BhErTs0VeXsmn/UB539egT&#13;&#10;T3d96OYnm8W+H7z/ztufXrv6PwX4kyIcv86VBY4bH+equ4/KHi1wtMDRAkcLHC1wtMB5ssBv/97v&#13;&#10;Xfroxy/9s8t3X36mzoqrx+JANDCfDMeL8zbOXVyM5F3V6wrgOlFxYjg0Nh681+LhRx49uT8v+3WF&#13;&#10;L+fo/bXpYfMDXU7UXB08L/dGT+Is2TCQ8PO4KO6LK/05NvMC8bQFH43SWnIpk2EHrgXdON07sMDR&#13;&#10;GhkvnXgRsauVtfvjRAoQoDeB1x1MCI86gCmHz76628sPv/vtb/fRKyPHtAmA2MSR9sYHm7kDZNdj&#13;&#10;IrhaBxC/6Cs/Ada5O2PLsJ1Y8HVilzM6PJcNYhd2I5t6qQGB5AcuFcnXYa/jOrrQWX3ttJxoNueQ&#13;&#10;nzq328Vs2KC0faEL9pBv/7Q4ehVmZEartgUflnRSV7Pna8sckmfy9Ahe6TjKKSyYij4bR9U1Tfq9&#13;&#10;IKHNHk36NXyHTtrD5BD8CcAEIBbeQEWiEJcq6woMTbHVvmpXOgSn+RzPBonhdtzQmWLa+50v+RTY&#13;&#10;T50r41vLptGBfPMoDKgzVsCRqzqywf5De5Xp0r/gdz5hgoNDYBwONkpZXQUprRTxXvD7iP8EfWAD&#13;&#10;Ry+t+ez5MvmxA5jRYQJGxSdj0s47Hnijn0/rlpAVe8GzRefcGRztp2N5HokHf+QZXqNt2VYe7XSy&#13;&#10;5mx5O/8C0nml/aDX5HvFLD3Tz9qYpnNUPrIaw9YUpc7fynCqK34ezXQ1j9x57Atf7Fq4eZGMTHtt&#13;&#10;UkarcwodPLM2WT/vy11p1uGruYK9cgBO2nrIo9V5BXe17frNZ8Ns2o79Cw5aZLNWqdtl9qrea255&#13;&#10;bMtHufODnO78sOnhrjlrnbv4BLyMXetdr+jNeeRiaF7PeQLszMWRtYYjbz4NLi+50WYX56FLeWfK&#13;&#10;h1lrjYP77r//5L7wfO21V/vYq/YFbQN72t/Kq+j4uYSX/poNEUGwVU5tezXt1X+gmo9SJam+8KWb&#13;&#10;cdHy5lyqA4FHiWFEvKG50NWo7EG2nEszTcEDvzI5JqWfWi6L0Gp7W/I1iDMWFm6vaj9tP4UHu2TL&#13;&#10;cUQY/YcK/MEjMbm6JlQmEgz+lnFZrGMF/KFZlqwxQnUvzaF3m2FKH78CdOzY+LhwIRsf6efNp7RL&#13;&#10;rgZofdktYR0q22peiH25uXHljg/v4DC+y5982EqR0dhSg45znxcyT58MVIO27dBiHL5s5F2OnB79&#13;&#10;5o6mUzsPCLqZ4R3zxlATGWucOSdN5Yi1x4zx/0be7+F9J1//jb+ax77dO3KxZ9qqX+ls7JBMfX8r&#13;&#10;tCpyL1t0LW4h9o/+nfM1GL0DFNCaUdZ6EDrK8vvRRF2TQrfn1DSWNTjIKcw4QCflA8HktC0eE+Sf&#13;&#10;EUTE8kCr7Y5j/9rMWlPSJQ68PK2HeJT/wqVf68jst1zsvGkmg8zCgdVC7CBvvZs70zya0AU8a4kr&#13;&#10;jeE432xR2wEgL7rhn//+jiOsfMdXKLPX8Kgatc/uG0fnCjDgKyu5pJB2riWz+tLMcc4RZMgGgj4E&#13;&#10;kXpqjM3n2N8MrRwZSrLwyQUFnf7u0pCKUCiPfhmf6TBzT7p5M3dOe/dHdWev6f/aOrzVjA38XhlZ&#13;&#10;pw8rfeW0fhtDLnpyLrDmRu3qORsjuRukGyKo/zIJ7Z2Gzy5Vh86rz8MMxH25q9vmR4zYCuPmrlyg&#13;&#10;1McwpmZ0GFx2ziOwXvvs+rX/OU3/CrekDM/j919cCxw3Pv7i9t1R8qMFjhY4WuBogaMFjhY4WuBP&#13;&#10;tMBf+9Zf+VsX7rr4X8QxusNmRoOIwRhHOK5WPBabD5wnDg+nxiOuJMEFwclLNj0SqLPp8eDDDzdo&#13;&#10;5XE2Nj2ef+6HJ+++/XYconlRuRd+b1po17EMLRsH6AvGO+4NF46JOg7fDjJy9ATqbApwZDh3nMK6&#13;&#10;ZZwzDlloctI4mmihcX8CaN4HMgGPcQjx4ghy9kol5T5mKgE9uJWJw5rP63m01fe+850E3z4svb2x&#13;&#10;gXb5JHgiYChYSTePrSEL3AYWQ9ufq1Dnjg/e4ARPdxBcefOlc5Vbddok7RLZ8NlOsYDtdv+0CeSU&#13;&#10;1tKjeOPL1g5sV5zVXqLrq3IvPqrgqqtIKaMvFW7llemHpoCHsTI8w7R8J3Cgn+DDrQ4rX1hE2o7f&#13;&#10;OPtoFT79furAxyHHJ7ic9HKuHPpvAgylX7kn0MAZL3VK5L9XHiY/QQd1HUE9osg+aIT5yDpcSFe+&#13;&#10;4LUNf1naz1GgQ7s6z5vXQL8GSeRTX+CSgAVx5trwTFkboPyTDH555MiRTzP2/TrMKTKnqrThCYDA&#13;&#10;23QiU+kXYOBaLhJSS5+Fa+xK5R06YDveMEZL28oXcMF2jqkv2Kldg1J54Z5N6LJjaY0G5dU1Qps/&#13;&#10;7ZVhMLctBJuGWpgloXUKN30AduCsI/MoLeOEGMQ8jLFQgivB2QB0HhukP5NvIhcYspXG2B4ta8K7&#13;&#10;77zTx1899MgjfSfArYy/rU/xizuk1NN9a0Ih8nmcjk0QQTp8aydwK98NipBQ37SOSiObWvbTT7Pp&#13;&#10;ypbbRtVlyVG9kz/Ve/V76zzS8Ho2P+ZRhd6PJOjrcYbWMpsU1nxzzFpuc9zGt01f5xUbGXQjh7mB&#13;&#10;16yTc/Vw7/wLH/KM3AP78UcfLz73ls5PX3mlNGh1yLQLaDU6T64WKEzH1NLxgFMCw2PgWakEVqYA&#13;&#10;KibT4NrKhtZgnoEBFgJtiZ2xaxBUpvAwFq2iTbl1h3E087uCtB8HF1bpjYBDR0Xr56hpdf0ZLqEe&#13;&#10;WbZCQwdkcgVe+dAaKtYJyXd6q82z1rS2PFW2lK/ogH6q2rfQUjY2C8EOzZB/5tSMgVhplbU7nwv2&#13;&#10;W4cv5/Ezh3GbxhnXpdJ6a8DoSbcg52vmRPJLtE8Pj7q6u+ddIgww7sD0ksyUFHoFfOrHEiqyzgnO&#13;&#10;DjPQh2RN9P4QG4CXcgU5nYs5Yq41TGFsSB+/MaQRefggPTq0Kfk78hiel/MS6TtPvvxrv565k8do&#13;&#10;Lf3IqJ3+WQWLYA5VoxCyfmxi7ojp5mzqHStJ8j2fhkavcC8FcoWwlOD0/C4Kjr7ZfJMfmNBJXUGt&#13;&#10;t2ivPmSj6phjEMtPML3gCwcb2b3+bR61BxnpskXJOgJW2bQbEpBBpwKcooPfbau68i0itVXgT/UL&#13;&#10;cEp+k6Szu+Fx7eq11hUK2Xy6+ZUjLboWIY4+yPV7pHIsWdpUG7Pf6gcC4p0DnmC6trdibNeWlA9j&#13;&#10;N1CVFQyWHVN4ktnYMYLmxeHW4SvZKLySOfPJJ5/kvRQfNH/VY7usu14cnjllPtm0IvdcEKIP5/xd&#13;&#10;Noy7Ej4EnrU5sthIwTN15K+6+apdnMfoVTnbGgC6zJ0eSPY9VZHb5kfPMakzb8hFxr1GgP3lEj5b&#13;&#10;3sWziDufNtn5OhwfyLn33vzuzwCrfm2uMgFZOhcnuM5XedTV83k5+/+S1nWST+6Yzo0Fjhsf56ar&#13;&#10;j4oeLXC0wNECRwscLXC0wHmywD/6x//4iWtXr/9v99x990Pz6KpxlAXaONX7wymtYxqn5ZNsetSp&#13;&#10;jkPV4H2cGYF8wb3TTY8beUb7uyc/fv65Bv4E8CYYPVeScercHcKN4RDuTQ95ztE4bBOw7fswEljj&#13;&#10;FPJryMRhqWPIWY5MnLQ6utoCZENEqtyh6eouV0+DIXtpjAdU34czV13bHl0jH3ml7aw9/8MfnLz4&#13;&#10;wvNxmK+lLi8sz8eVzAJ2Ap3w2U294IQNFvwEQEu/tCcguuWip3YBeMEfNAqf43bc590W+mXBVvdQ&#13;&#10;DL3SIWPyqajebMpO2rphxZ7J17FtPTwQy2bowE8auJKq/lM/sNqVJ2ChtOEjW3iwF7t57AF7oD82&#13;&#10;HNknTF+0fA2/cfrxH/l2GRSRQFWGJaN8NxRS3/EQPGl0G80POOrrvCeDWOwGQqoe28aprXMfmFIA&#13;&#10;C4bNpqZ2OaVL3hIpHN+50sj4LHzjcvePuuoBrbbPMX9bbnZnVxs5Y4PT/t8yFD/0wUax8j4EFMha&#13;&#10;OSJYxR84PIz3kWnmDHqn46FSVJaRi5zIz9hA6/Y+2XOn7KsTCpgay3JjBn1Pn/BCMLppm0RQfNCy&#13;&#10;8TC6kKkw4EH0uLBCxxiBFw49gqc//LFJqpPou20Idtu9jaE5mx54Di3tAoHo7DkPduut3ceagjN9&#13;&#10;YFbe5HeqDClseEdrw/U8TuX1BOs9XuPhrJENpm286bTi7DlMz4691UaOu++ZAO61rD19P0phwrt2&#13;&#10;Gfn2WHMsjxx32lL2kSThjaZExiZ0Jlfe2w67buDxyZXSeTa7x1uZ8zaSPTrEeziQ/DjBOBsfbGlN&#13;&#10;71W/az0Q7FJXzvnaMvROnMoy8k6AbvrNZsmV3DWTQNR65NV9fYn8xwn40XNkh5zPGZqjF05bg0IW&#13;&#10;aHrvTAulCsoGdNxHOHic0ik1RcreRlphV5yuI3IdD21Le+f+wCEzOAPTLjklsUQKBcHJAQ74BiDC&#13;&#10;3iAKGe357OatIw6S5o05pJTomqMs3ByajIXUV8USPINdoIUQ4OJHjtJaFAq94IaOuTWfTuFFn1ps&#13;&#10;bW0wTjyeytg/bHwQoGn49RyxahxaGxC0zb0Bj+zJX88mofeGXM7j2Nzx0cBxZUKzSBBLjYya9uNu&#13;&#10;2LUg6n7BxscdOWff3Xfd3H/47VJ58lWblLKvka3HKj82twaX/+K9RkxkuNH3D3hE19PPfrXrUW0X&#13;&#10;+IrvC45+WXaH07Wxqo1OYPAEtzcn8Cwcsdo+slp39nly6AweMEx7HksWnVpqluuSKM204Ypjz0cp&#13;&#10;XLhzxk/Xd+dgtg6AcmFgmFqlP21zzsFv9SduZAsYuM736DzrBm7aZ35WRjo5B4H1FUzn0+KGiP5V&#13;&#10;B98advWKMZINgsA4T9nwQG/4xQYh3bGVzJxf2muI1ybahiYWAU49riVQVvnqv0JbGDGCjAxkdi5q&#13;&#10;S2kO/NCZc5K7L8hn7XSn8bu5i9BLuT/IhvqHOX6SdfhKHkHobikf+Y8/eD8bIe+ffJK78D5J3ad5&#13;&#10;/96N8GST/buYcilWrllHZv74DWBKtoVM0XFJXjkg9TzIlqWhNZ+FxAJB6bwx52bz4/RxV7dSp/+N&#13;&#10;2T3mhtuf8j3CDq/yC8sl/ykmOVpZkbbgDz76eM6f902/VM7ALB0LT8euy9n4yIbRR++/992cb/73&#13;&#10;U7rH3HmywHHj4zz19lHXowWOFjha4GiBowWOFjg3FvjNv/4f/p2LFy//JxxEDhLnsg7SCmIzhCDY&#13;&#10;BBZuddOjvkUdB0F9Ae8LJw/l5YE2PjybHS2BsRez6fFeHDQJTYHRHRw8bHosfgWKNzLBLI7JBM0b&#13;&#10;ZIQLLp8e0Vvl5c3U0dlyghnn2obKxT6L3iMp1HPyJiiPI2dw9NW2PxymOuiRQaDO1XXf/c63T159&#13;&#10;5ae96hof8tOnXl4QWpdgiI0gd3bAR/uiOzvUB753fByctsHBU+J43SZ/HETpzrvGEQfHhvvDLt2Q&#13;&#10;4bQVbh5TUKR81d4LBy4HFn1JXpqgwRxD7kB7bLfKob4D4nDO2m7Lji6aPnBHD1ItxxnxJFzJ1Xxg&#13;&#10;4aOnT3biOPvftBW2UypQgMfWp4GSIE6fjn3SnNiCzZFxsMGXZ47acLfJVD6RyB96AzPt2669Gr2G&#13;&#10;wWQkZLNNG62DbTquQid1O9CEGvqO5YHr0v8gDF1rP/GQCWRW96CNdCN/xQhv+pxNDUalcdOtLQNS&#13;&#10;uQI7Gw8jVzHDb+u6NyqUp88yZhdx+Piz07bbtvsheNLW4GYNkA6yLRkdDrY4yDR6se3Wb+u/bTmB&#13;&#10;73AWhIlsHeuBn8Qeq79WTe1FlsDS39EnX8U9O2Z2m2b2QKt9U/BZH5BtHd3ZAHCS8Sd9Xp7hP3Yd&#13;&#10;/lu+YCdAZN6bF6+6kju03BW306atfNh8W/ZTt9vpkEcRrjvp8vgQL13Wbm6voNbcVbR014jOlj35&#13;&#10;rpkpH/pp1Dror97f2GNst/G79qKVf3PWmuiF5zZpPYbq8uV7sjFxb+WyUSGQrV+Nq+t5Vwc95NnB&#13;&#10;ZpAjfqPfrE2CezZ/97o04rs77mICeXn/Q/A9ptBVuS/95CfFHfzVP+yx9KV+FD7o37K+jElyYXvS&#13;&#10;to3C5PHbqbUFPNMW2iUPDqHNCxwEn52qG8qlFPDJYbX1nrmhYiFt/JbTD8GlQuVavOYAYNHNoSXF&#13;&#10;yAR2ZEyFup0WTZXbvtrBnuIPAhsaBy3tL3D5KHaNkSuzZWO8U9e/wuFDHgLhoyWpc9dc1pa+zvgt&#13;&#10;QPrdHR+A+o6PDQ8naeDCYdEq7xJOm8qVyic8rl/Ly83dZdR3fLjDs6Sr12iWCoqv1JldMktv9Wk3&#13;&#10;jjPBNtjh6L1hHsnlSvJ5r5em6GjNWp2APK17rD7kn/l3sNYqU0UyLzzq6t68g+zJp5/pXKwNQ4Wa&#13;&#10;pCt9sAiHl/5Ez3iZtWDNYeW07/FWnmiQr/QGD+GBObVlbRq61Z9wgSFidXFuCI1uqKdu7J+6to7O&#13;&#10;XWsqXuQLfPmRp5+RKZV5RFVJ9wtUORgj2qY032HcMn3RS7la6Buy0cGczP+dtUeyYFN/Si2kAuD8&#13;&#10;784Ij+AbmjZqNY3dbuauhf7OWXRh6Rfr806dCyk6V/WxUGC053/LRy5jnF1skFi3aopwHZvBMbbY&#13;&#10;o2qE7/zeBo+2O4vffevNbnh8+N47J5/a0Ivcc3cSafDM53PJucqmzqfZKLchcj13ttg0L5/OOTwj&#13;&#10;W/jM+YnO5mISo8SG1ieyq8dh9Bzb05F8/c0SBLScFyHbcGT7G9m0+TSPEfOoK2WfnW72xean5V3/&#13;&#10;px/xOJPOFg/52+k+9NhjvTurStQATLbkaTmIUHKwwf7h++/+QXT4P89wOWbPkQX2L81zpPJR1aMF&#13;&#10;jhY4WuBogaMFjhY4WuAvtwV+53d+5wtXPr35vyag9tCV3C7vx/8EvebOAto3OBrHRz0nZges+AsC&#13;&#10;oIJRHnkimHc5z9PmCLn9/icvvthA31ydzNEbRwo8R4tDpY6vwoHqY06U4jztuxTqtAa+Tm0YOoKv&#13;&#10;h9JM6vzFCeN0FT4y9Sq8wF9IQNZ7QjyOYsPgXzp10pZjbEMmskj0FLBDD+yHuXruO3/4B31e/27z&#13;&#10;+KoQKR1yu7NDcE5+7JeX82bDxKbQBAAiX+iSld6Cvr2rg/6VA7nhR4bRQ3ke7xUvTXXrm8tX6cJN&#13;&#10;2w6scubO0uG8A8F7J3XsKwlclD/6lYOcQ3PKAaqd57h1w+esHTdf+sVwB1visT1KfLZeA0934i/d&#13;&#10;yCiff/Yp5mo70F+yjD5Dr0GGg5BFKx9VwM/avfnVDw3WL5kq94IlVMXImCTZ5r3l1H87T364E8BL&#13;&#10;IdGQ4uS7NLWXntqkVZbddFPVJACx29umsNLuI0cbbsZ3eWb8dD6GX8d/4LXtu7XQ8ScZL6dyEyQy&#13;&#10;BHY2PxavwIOTboMNiW0viBOsKVTyQ78yM8gUSxcEm+9gNi7gJkCSY/sCVBI7VS8yZdxW/xBL/ZJO&#13;&#10;tmXglYG8bQxMjsYC9j5stW2Pj4S3cctmraussVDKmDR4s2A9DgU9sCTY9IZ4yXWcjt70nA28WYes&#13;&#10;l8YFe6Lh/SIJlGZ9fDtBLO/9ePjRR7sGBKgkt4wo46V+H2uzyK3Oo6XcBeGK5T6WkA3HCKPTiFbe&#13;&#10;VQ+9fNh0UnSBs/SsXsnjMWMK9KynC6H9Rb5uzKBW8fIy6jxOyHmDTO5IuSf6uavOHS5788M6Zz7b&#13;&#10;1HC+qD1zvOyxVwJv/QwnsLX7WosF7shn89qVuGh6ybnNj1eyifTxx7nrI+3T36NnlUWOGodkA3Cq&#13;&#10;ahPyp23bLao31Raj3qpYMHBXUDUCDx76Q2RlTg+D/P+x92axnh35fd+59/btfV/J5j5chrNGlpOR&#13;&#10;bUGyLcuCJ4kXCZIRI3YMw7DeBkGEIA9BHviYpySIgSQwIggOoiSCHVu2AgiWnHgsWfJopBnOkBxy&#13;&#10;uC/dJHtl7/f23fP5fH9V5/6b4miGYz94uk91/+85p+q316/qnPrVqTras/MAGD8oeEvtZ+tSu1MY&#13;&#10;mrKITNJO0u+AS36VFbwAJYe+KT1TPy89yEs2yMG3DRRO6jrCVH9R7bH4hFCIFXyQkwluTcU0zCoJ&#13;&#10;T/hExpSULAquZ0cf+I9JsQQBIWWcehT2dqvPPfiQ/la6itkIiKNS6hOdPJdYQRTdomegd4M2ssgq&#13;&#10;q6wows8KTloRIFTD26zQrqO6+FPQrRbE5eqO5IpPt7rau+8AfXK77490QzBC2c5iX7L8wHdSiRzo&#13;&#10;GEPBE0lnyzdkPn/27HDo2PHh+MmTwCCDsgFStJRN34KgTo0W6pC38LmsNkw2edqIk/zjT+Dsi3p9&#13;&#10;S7OnnIofekUnfEXUUiFW52mz0MkEWgRrhJDJ56hMGiiftPybc+TodSo58cjPM6CNIdDJIs/ywi8Z&#13;&#10;LC0eRarjQhPg0EqW/IQTF5qceuWldPz5rOlqoBX6Iyd13HownIpwBJjj+UgZLLC/CpVGwzzvmdrA&#13;&#10;89xzYgvha9LdfO3Y68L7mnSybRkSZbIgz37ei2qViey6TZwguX7tynCZ7xldvXRhWKGPzaQ2MN9v&#13;&#10;Et97xhIrQuxLfaHH79TMPgvGPumPUUAl/Jt2g3Tah8NCVU70ibwNLvcHV3NoT2Cd7PCbUOriqqn+&#13;&#10;0kB8p9VDGHzPf7QQqVdMXbW/rSyyeN5/BX/42Mnco+IDZHlU9tyr7ZfBq3sbWzkyOXT9ypXfZWLp&#13;&#10;n1IwpXvQAv1J6R5UfVJ5ssBkgckCkwUmC0wWmCxwd1rgj/3oj/8Xu3fv/mnf3l1ltUcC/gwEHMT0&#13;&#10;QY3nBgsNSPnmroM2B3G14mGBSYU9w7HjJ7J/vTi3GVSeefut4T0G7w4oDPg5tDD44EDD4JYDjwS3&#13;&#10;ufY825+YBx9/4Q+WeADk14OhlvWfEMI7+JR3yVyDVYNl6EagjP3nCVJ0mg6K5Om15xX8r4F38KGT&#13;&#10;CR3kPPfuu8OLLzyXN5stk5d6qIODWH9Ogsg/Ab4me9fDQX1fGRL5gDNo6URF9IKmg2isHdooMOpa&#13;&#10;8tVgvYID6ldyAh5+DjLNc5Ad/aQXvRic51j5Dry7/D1f0yYIKU9/Y/JceVowjjJxfUuy0xY0+pCv&#13;&#10;LSsBp+9YH/4L2U5X/sECvgcHSiZ5VdkMzaZP0YZm9C4+8u08K+jgG5XCQN+xeRizZzy2GQlbhJwO&#13;&#10;vhN8ATBvsgIb2hFA5KIhoQSKwen8ur7RAvj4XV34N/TDO1dca3POg9d81qJOT1t2dh7lqbyWK5O6&#13;&#10;KdA4OZWrQAVGWNui5cpqNaR+QEtgi/LQC15qJDRzJh/z9R0RxUGeCjqXDCEITKdV9ms2BKHrqu8l&#13;&#10;SYc0q1+YkBe5UtzsGvxAiyGSBjSjYHM2oytld9AFx7oc/aDJr83F6m1CLUf55DOTuvzy78Ed87Sn&#13;&#10;slSQsddR9Ved3wyZtN+xHZUKFBe+HFWrqqImDtwWysnUD/jm0YFDB9MfSO9O6ZrdU1B1JaGq35r8&#13;&#10;2s0WPvI1UNPlivwyk147tou6Vi8zFMoETNqD7WIGT5gEgvRR8/nJw3P93slsA3b2q05++Cbx4g76&#13;&#10;QnRzEsTJidsEnp0U8Y1j34y3vrx/2H86oVGTxfVNp9RRRCo+2k9dEyRDFgOp9q9u26IMhw4diu6u&#13;&#10;+ohC2rhZsDQrG0AmsvO3UssWdBZemtGzEAIbE/knOCG0TcS8BNxz0rCQPbCNZQTRZoU2kuIaSFUM&#13;&#10;YBUnswDNCG63hXVUUKmDEj6wqc2RcAiGX9VVkYsChT7SrfsIdEFJHzpaIyJF5fhU8JqlunKQTY64&#13;&#10;Xbmel3uRfJufhVIKzSRBsMviZUSuDPm54sOr3e7HP5O2+VjaWnSngwzmCJNjKLCVEX7nJILfE9Pn&#13;&#10;IjUKh0JsVvYyv+xVtCESmAjHud8nGNvLjEyu+NhDG9zDFjo7WYlVFS196bQfMqX/JGd19TYTO0uh&#13;&#10;py+Xf8/IA2P9fJX2dJHviB1gBe2J++6vNoC8mUyAnv9SN8qJX4x1SXuhUcApBU187eKpOC1QL4Qg&#13;&#10;3mOUT2kbjHKb1/sELsckvP2NMN3OFktWgsrVZloCJ00J5ygIP/94lEIuFaRddVa5H7f8Yav3P5Jq&#13;&#10;coFbvOQnOtToi6Rc2kjZVDzqnCto2u/oEyv0QwbktwjMew+VXXxAgtLkPpJ/Uc7+x0xycn+xb+Yy&#13;&#10;ipV+cvKn7EoRo3AoObEw59Z33Vu41OgghIQ88EsnpMxcZiXKRSY8rnF/WGPVUoSj5N9KiqKs7Ibu&#13;&#10;Et9NUoBFPvIdmyOkNlhAObejkm89w1R+fA4hfIlBPJ+R1SH3CfQr+QFAH/Nq4mM9Nve5InUUFbEQ&#13;&#10;+NsrVr5XzWCiIT8ykZ8i/8hkG05fPsL4xPuNdtYEtsnIIGRDCRYX3s9uXrvyZe5Xv/GRrKbMu94C&#13;&#10;d66dv+vVnRScLDBZYLLAZIHJApMFJgvc3RZ45pln9t5c3/pPHZD50VwHMn1w5qDAwcPsFjbuh+zg&#13;&#10;x8GQwS+DrQb9nfQw4CWOKz3OvvM2Kz3erQF+Jjugy3ZNlrsCQroZlnCdtxTha1mCtwyqwptrYXwj&#13;&#10;rQbbjsOcIOHNX4NmCfQ6gKo6Sh7BBHGFM7CgTL5hbQC/3nKsCYLQZ3AUnnkDk6BCp1fkMvB/87XX&#13;&#10;2KrrNfSoD/U6WIrO0DU5iHUCw4EVYYzwNDggv05PO2GxvCUnXPEWW541cHQkZhAlg8+YHR2EMD/0&#13;&#10;6lpc/7lHf+xvffHWnrrHpk13qWszYUzS0Zg9AGMAxPKq66pzAcyzzDcta6APt9i32ZQJLDPyceaM&#13;&#10;3KVtluXhxLmTHmrnANNMadTP68oTlhIH2MGXRr0tn/KgFWwFdaQGTfxOm1mX3Se0T3RBV+3rZMao&#13;&#10;W+eLXjCIHDkik7YxVBKbRMfyB+Uqbp5RLt3oWnWhcsqsH0cO7eU/dZGPgnIeIPI7HOzzdr6TR112&#13;&#10;YUr/CFDymWEyK6fFt52Gj8XS0FYZwKO35/IwKY+ytSoigzqmMBOWTl61gtILBHQQq+gVrdQDOG4Z&#13;&#10;oizufe6xfKiE096pE2CEV8bAc9b7DbJiF31tM/L5B17tm6G2U5CHdYKLwnA62qcm3sgDI/pyFH4N&#13;&#10;f9enUodObkFP+5vKBuJgG0N6ZM8pujZIHVX7CXCMCi4wBhXLj7VFmV55MhHE0ZakbNJRdvW0Hcon&#13;&#10;/aGw1InymbeBvZRf6UxKZzuVh4FU+w0DLN/65jeHpz71qeHI0WPVjmGS9gJ8n3gIY661sfIolzCu&#13;&#10;sLDv9dwtp0a/4lpfNN/62gAv9SkNfrGzdGwDyCSesMJYNl7rY1z3VH0D+pMvXSdwUy/gXbpwITS8&#13;&#10;H1j3TjY/9MgjlG9ky0O3PXRVoPBOhrgCb4l7xb59+8NTwdTNcutVW6XfZWI5k+3QcUJlD2/YGxh0&#13;&#10;a60nnnxy+PZLLw0XLp4vn0YmbRXdlZvzWL75d3SUkZWRooIXzWvrTRjPY/s4T113G4xH8U2dh+eA&#13;&#10;Sqr+1NG2FhCJ+uM6R4Dkh8IFSJ8LU8pDITC2Y3LAbzBCNnzBkTbgRV+2VYee1S9k+FNpKysK+nn3&#13;&#10;c3XGn2Rk4iRwnFrHkVF6ybesUW/trVYpiFj9YOymbKDoT9UviiQNwLqw4Vd0xe7ZwsRXU27JTJIe&#13;&#10;l6W3TFqZ+eoQo0iz5Y9H87QO/oza8rIoPLG/ZLxW9u12IhC5AgWw0Zw9CC/VVt7bT9VjAWpD/fWD&#13;&#10;C+eZ1Fmq7ZVYtbSLl0VOPfDwcOzkqeKpAEn0Lj3ojLAGh20P9uf+01/KCgIrY/VbtrPebuMjFKnU&#13;&#10;tk9oo6ZPP0qxy577Bb4aOcqPcj+Fn0dZSdJUpENcCvknYvIb7XZVpmuIyuL/bh95RyZpakuv7aPV&#13;&#10;W2rKBl1RSobkclXwac8B8+UP4PgVTduc9KxscNtzlrbUTvYnThZrZ/vi+I402z/vG+kz0T3Pp5SV&#13;&#10;b9Am8t0S71dubyVPbUM/i9xu77QZP4zEkQFMmg5ypW3XPcAewJU/paMXlvNcAM3r166xwuN8trIy&#13;&#10;/zsny1Du3yBtrK0MV/RL/PMw959sBQvP3GO4P7lCRJuWf5c9w1F9sO86tjRFTPTWVn6PBGMMm7xE&#13;&#10;RUnKY1n91vokS5pc1K9BfG8H8cUVepv2iBv65neYAHLFP2SKLvp5Q+j9qm1LefLMm1P+zA9XR7rT&#13;&#10;yT1ngWni456r8knhyQKTBSYLTBaYLDBZ4G62wPXV4Wf2Hdz39AoTGg4WKsjLmQNdkgMDxisZ4Lki&#13;&#10;xEGjg6JaPeHKhx3D0eN+NHAPgwa3MllJAOwcbys6kVIrPSpA6YDFgZGDFuk4COkBPHk5GHEgCfEM&#13;&#10;kHLtOYMSB0wJKHLMW/oOcEwewTGga3CgBjauRNnBvtv7aim/A0zg1GV9veC8zoAVEsoirkn8PtB9&#13;&#10;+cVvDWfPvNMGt7WaQ7rCKqdvkLpipd64d1BVQVntEPraM4OtUNaooV96V1ngGDAHDli3H9BmPSDp&#13;&#10;sWRH/3ZuYGC+BQMyQB0H2lEhtLSmplbW4FOJDrTVNTYGNDpjPoOUCarEJuKJo11qIKi8Xms/j9b9&#13;&#10;FjytSK89WlcmbUoudeZVL68BrzqaaiIAeULXepCXCEEK//KPCl70YI640vA6tHwTFFuY8MScx54Q&#13;&#10;9J96SEch9eeUWWKAgoBHJqfILz+IIpFJegZYDVz7DQX92LfZDdz6lv4ttokwcLvEliwGtNxqyOBx&#13;&#10;rydl00ba1cDw3n37siJq797943ZwfgR6F9uvGPzWXhvUu0d9W7sgJFIgk6fUdU7QQx5mRycLLVG3&#13;&#10;2E8KQYiO2qAHWyogoc2VreGBO36AnnzZSjtU9C+uZdVTfBE+BkFCm7+zdRPg4BRWAqlcC0tlcMIZ&#13;&#10;h7Rn6His+mx1RLm0DRQ7uaXMebNUco2OsunzaUPA5U1sivVNpx7NN/hp/SqP8NnrXcZmFKHw1ZT6&#13;&#10;whxy5GPfSgofg1iCmbS3bbx8xiCPNOynlK3VFdepM/Mp1ib6lhMGnsfvICymq9qUn+zAkJU2//KL&#13;&#10;Lw6PPfHkcPLUqdBKUA38OQG1dwQrPvEBeckD2fXVYydOhs91Jj9MI88o2frflh+ZoLvtN9KqFXb6&#13;&#10;sUl+nY/HTHQ0fvM7MA6yZbsTZbOe0EnbXL54cXj91ZfTxk+dPh3ff+Chh5g8fiPtxg/z7uO7BX5w&#13;&#10;d4VJH7dF9EPo+2gj9kduw2JSbPv7PlGUtiwPqtEJj7UrfOQXGm6t+JnPfXa4+C8ulo2UFdxMcM3U&#13;&#10;93aFemZdWBvq5bHyxmPaW+WnkD+jPZNR9XEnxMihICgsF2p/OTiZYHcVewIVX5UItk5gUZyAJzN0&#13;&#10;kk8emNvXTfYAC6rCpoZWdVcZ8rRtVB/X/LuBwjQMUyaN/JcIKRMI+JcTBWRVNxtBKGywHGLL3tC1&#13;&#10;a2Th2EBjZ0mqGGWedlobkYv8ZqniWeT5C6x9AbS8LRR69FAmsaQ1iwtkZDVXMXqb8TrQ5JkvdolT&#13;&#10;bRMHrgLwky+/4FefEXew4DskS3q92p/lTfmAW9/19rjPV8dO3Udb3Z0+/ib3kbO8UPHWyy8SgF8e&#13;&#10;7n/4sbSx+AT0wlO60ItQ8oam9q0+s/cLrd9G4PRzJThKYgvgy37Aiis9fh41RLdBZCaz81T0wNj3&#13;&#10;gGjbMyft3H4jtAIReTrxdLEhLV6l+J5cQUrfXoYaVQquwvm/Ki3M45qQkFcZtyYFpGF/HL1kIQ5J&#13;&#10;sPh9Sd7kqhL9xQ7Xeyta5N6wuuL3MSjBueS1AzuvbxCoL3IuMiE1W5OXgLjCyMiS0OOewz1e+n73&#13;&#10;Qnq2JcF8bsi9Vn/gX/papsC9l4cEcPUspm2Kj5P5Vy5fYoulD3jJoL7d1PUrrvV3tn3P5n+/504G&#13;&#10;LeGPPoMcu+8+tircnTqvZxHuxalY2goM0lcoe6bzk4Pe/T5Y9owB9C/uF8OaeervM6W+U/7kub/v&#13;&#10;K6XOtWKrrBCZue7ZZWjAyv7e48RJX+7RtlUunjrp/m8lZwJrfbM+TPh9CTkh/aBbYJr4+EGvwUn+&#13;&#10;yQKTBSYLTBaYLDBZYLJAs8AzrPa4tTn3nzOQnHNSI4NuBiYO3DJY4MTArANj90J2r16DZg6EDUr6&#13;&#10;we6jvCXmW7zmGYS8wkfMz7zzVoLFLp93MNgHjQaypGVwLQHHDBLlVz/FcszSJziUoQIp0IhQQpCQ&#13;&#10;z0mHDKKgKUwFBFpgnwHOLt6ENrCcfK57QFnaFZh0IMaASN7I1GWw3H3oX3z+ucHJmxosMVhjEOeA&#13;&#10;22C2y+XVQ5yS1wkQB7AZaSU/8PCtwXDhJ3jHIDFBxgYrnagkLeQRr8zfBmvkG/w1KCg/eVjeaTio&#13;&#10;7G+PS0vdAgeU/7S1+5ALD2johCF/uvzdDmV989VN22jPGhkWayhSJryB3W1exhUKzoBABfMJKFD3&#13;&#10;2kwZHWGK52lgPTLw1SbFnwE2QZHtCRj5bA+U+4SNsLN6al//RRd4c9bVgKdXCYclpqbsfrCUbORS&#13;&#10;Fwfh8q2fshmwuHblCnX//nCOj9jrAwZz8xFU3mBUv8gLvu4xe5MAAEAASURBVHWiXaUz8tFQckau&#13;&#10;TLpwrr6le8lpoNq33I/wfYfjvO17kmDDCY6+ud+3e0twv8sOr9ISfM6Vn1pKXp3FupHDa5jFp+Pz&#13;&#10;6KYsBhlF1LtEV+bUH9fCJYiubbHRwjxtCpkparTAkabX8pcUycvNDX22/Mr67HYIgDDxl+6TLTd0&#13;&#10;wTFoBF19NLYUFr+rNgNtBLXc5NE+IPSUjWv/WXcNJDDmKUNoq7fBLgHgqS+qt5MKUo3O1g1lqcNm&#13;&#10;E/nhGVW3jXeXQ7jOQzVMyiCGvtPbbyZelAWdLJYf0zIFQ95cm3wSv1aGLAyvv/LtTKg9/Oijw076&#13;&#10;N+un9INj6qNzFCsmUPCc+C0h/cj2dO3qFXTW5tpGPyw64iSIpTyNnvqYcmx2UtjSM0XZrsT6UUf5&#13;&#10;dRxpp++Elv2mE0Hqcv7cuayy28FKjflTbIPICo37mAQ5+/bbmayYZ8LQVXjXCbbZfvz+klsjumWQ&#13;&#10;/m//K90+odzl723P9nOAba5u8Ga0Nn/88SeGb73wwnCBN5fVXzFVxaPyRs5SJXVXBRZZb+XMCcKp&#13;&#10;W5Bsr5bXdQXoyDDPtijtMBG3bGJmeV4KgxufUQaSuZ521BAZhdSHCjBZDUiKweAQH5UGMlUexxIk&#13;&#10;h8o3T38umA5anEELpsQ6waaLExf8F6tS2Wzetgjj0Ak7r4XgIsBem+F1ldluwE6+MndkLWnbrg9y&#13;&#10;l1+OwevcGwSVTvGr7go6sjMpX+OZiWDPla2KhIi/YMkGV/BllwISP32Ll02PtBGIj3SiL36BrN6L&#13;&#10;OJEyv++QIJR/HtPm6NNEMZG3xjORbe4QE3TqT2/gAo3hyLETwx4m+15jC8333nqTc76Pxvc8tCf/&#13;&#10;m4DVds3I/aD1/bYD9RKu6yRe+iHbvOWNfz7QbZ7XSopOytf7FeGqDst7UyeNf7WPhldCwQ84edPv&#13;&#10;R5+00+qbaRzpaxQKsBJOzjBJG4KG/E29TUeBZBSc+lhWqXTU/r2m7ReinDyUQ5t3XiFtnrRyARnl&#13;&#10;LZvIyw+C+7KCE6r55gQQee5wUoLz3F9lDn6XtQL/5EmXn/JpLV/gkIt9HqexqR9pF8z+0mPJ0fwd&#13;&#10;2fVr6UFdgsBYl/OZFL56+eJw68ZNsrv+gHxEqvr6iIJ/kyyEXVm6me+JnDz9IBPSNREur3opwL5S&#13;&#10;qeMxsYF1Yh1YJ8J5nXoWstVzZEUfn1FzzwEu3smxw348sYt/4Xg+m/o1th3BKs/7cnweuRAZAbef&#13;&#10;fwLBH/uu1AfFafubm5dnqU/n95YFpomPe6u+J20nC0wWmCwwWWCywGSBu9gCV9c2f/rg/gP/vtuN&#13;&#10;OKjJW8oMUnxbPQEtBzX8DBRmr14GjQ4gDHI5iDh46HACUF67UuEqkx6+7evkh0EscQueiQFgTA6E&#13;&#10;KuDJQINyB4hOqCSoycDe4CSiCJjyDIIZlCQYS54pA1nO++A9gVvxHJZB0y1W5G8KDPJLxzKHbuZ5&#13;&#10;nWAr5x5zTbBxmbePn//Gs/n4sBMcDoocGDvR4koMA3Ou+lAS6UhT/cV3QBucMYilrr6FjmQGHJDZ&#13;&#10;8gz4yHRwtYPtv8QNf2Gh60SBOiWYyDG2U3dwLJdO582IMsFDSwyOJPAHTGyhfJzJP7pLQzLkK4OX&#13;&#10;laxn6fYBu4N7f77JV/w6T7BDS7yqh7Jr7Bzy4km7gq0JhkuEQaVJWypnAgPQn5VDnl4rqzTE8k3B&#13;&#10;BD6wbQ+EytcAjDIFyEhOeMsBH4CH+ADkvA/CFaPbzXrQD/XbSxcv5Hs077z15vD+2TPxX1dx6JPW&#13;&#10;u6s2XNG0B78qO5btwkPpGi9EiH5NKNkHvviiB/ytJ+V2ovHds2d5E/712MO69oPQp+6/f/jEE08N&#13;&#10;jz7++HCEYJn8s+VPewNUHsoQStDxX7extD0HoOxHPceOXIsR+wJvm3SLj9DRJtizZNX3tHsLLjVe&#13;&#10;sR9wsbc6Yd/UEfWoKHXegjVeyy2CylOf1A97QKr4ycK6Fqsm5SRc7Vf5EmxRqJ4avfJDJ9O6nxRO&#13;&#10;ZGh+Z1jKF1J7n4I08T5xtYd9jNtqZWKo2SaKKLewyhsbGnBUwuKRlU7al6TfjHJzLWb6E2yZLbu0&#13;&#10;MaAJ9sgD3rXCyG2b+MB3ym3Hc9mOT7ms63dZYWaQ6DGC+WmnadPQkilJHZStXWCHujZfnz5x6mT8&#13;&#10;2r7YMnWJnNCPL1h3mMfguFRCDxiP/EGumvTqKy0E6np6D5BecMDVZ4OnovZdG9QxbdiVHLalRftM&#13;&#10;8o+fPJFJvjUmDjffPUPgcTky9i2r5veh30pNnlQ/6/c/DETCPLpWXzIHPfn5C+5S7VHviqqnnvpk&#13;&#10;2jECIJl4VSfNbbo7RkdtZ7uptA07IhVn+MSTAtZtLnn7n5YpG+xcvCKqZMO06FseGwEZ2SlUL+lp&#13;&#10;8sKEKOedh3Tkre7i/6EkYmA4BE8IifmzqMrbWXLNK37mcgV+yaA829ilW8k4Ilhu3ywkROSi3/bt&#13;&#10;sEKAPKkEKgokY8xNvZjPLxQkVSoCowSkLqDXRpDDrw5hKmNBpRHYkoUcWZMsJA/lZFUpBdSRK5Lk&#13;&#10;bYG0Kz84CmJOsvwjDY/ldzRBskaCXMwm84uubUOyttu0NUp2MInMUgwyi+YSwWVXonoP9J5y+tHH&#13;&#10;hjdefGF4/+03h4N8zyP2B9a+a0ycd99Q/JyTF+2FQ7fuk/3te8XvAfbeV6qgWln/9n0m8aIrZW7h&#13;&#10;1FfYhWyHpe51+fgkeWkXwPtiROTBNtKVtzZQ97QJMos3R/sI+TcZ9KfqD2s1XXQSSRtCFPcKLBdj&#13;&#10;yjOpjEhj/UM2siqPwvg3vll1GuCyVGRw5ab9WLVtdUD/9I32lT5rOJHBaguIqkvZFbmRLTpAq9va&#13;&#10;NrDGfUCu48RUk7s/W5oPM8ViosV7FvzwK7M0qve5K+cu8C2Pi9RJrbZThu2EHPat+FH00o5SYOJG&#13;&#10;e49JIZptxrzv42SFscDFc+/RZ99f36yBqLJyJ4wOelBNXsowkiA3J/hsvCAyCMW/2LX6UM+jsnbl&#13;&#10;551fm378NIvDeSp/lkq4tIxtWO2uf8TPVIi6y+qbVATX8eHyGX12w+26hoFZqCndqxaYJj7u1Zqf&#13;&#10;9J4sMFlgssBkgckCkwXuKgv8/M///OKuxcUvGWRcXanVHg4mDXwlcd4DZgasMoBjrONg2rSfIO2h&#13;&#10;w4d5M3lXBjg3b15PsOvm9Rt5m70GiYz5CS7LowaqIELXoJuDygS/uXbs4qDOAL/5/rY2GUAzoHfo&#13;&#10;ku2lyHNQ7uBFWg5gOORcOTOgaXL5Ud3ZgGBoAyOtGq45vq7gZnQkX72vX706fPNrv8++80t5I1m8&#13;&#10;PmDKvvXQ8EPm8uoDKAN1sVkjbL4B5hr4Cqdu6iTzhqcU/O+6Wl7KZPwV2llB0vS03IGjdWAg0SSu&#13;&#10;fORX5xUIdjBu0LJsK8uaXOpbO4mr3aqeHcxTHwz0DBY58JeH9ExFo+h67UDV4Ig4XAVeRZy4ip78&#13;&#10;KToet4MGllXQpGRVRv1DGRwgGyVRTutV2UwVXFC+2lYtQ+WUQQwcLBl47WiOSRpFR/sYUNFGpU/5&#13;&#10;TK1SMjB9npUcr/GG/St8H8Bv0RisVR6/mbAvK5isMwLs2EN7GjBJ4NZRviJzVAf56Wuj4JEj0jRZ&#13;&#10;tFPZ00kc3xIVxyC1demb+pYrn3zeeO1VZHoxZSfYGuWRxz4xPE5Q9/QDDyZQ5hvuBoUNnoRubFY8&#13;&#10;oqPWUBz/caxgDrQJ0NQqCAPg2Io6KHtvy+617SHSp523FQrIp71jW4mT0r61d66KXvjK1Ex+wgec&#13;&#10;LIMJ0k+CdwooNwhifgJxFMcf+Cuu+s3jR+KGjrBMRGzywQ7rVpiiVHTVb5OPiKRe5EB2IDo7+TZf&#13;&#10;W8T20aFRKL9Xx5oElWL8XZ6cl+2QDuPFRpLq9c8x7R2bmZf6lI//sGdvU8rs6hYnBAoO2tJodSG8&#13;&#10;dN5/92z2n3/i6U8xSQNNfDC2RA6Pqbfg0YeS1+VQYfvn46wcUugrH1yOb8bGwHU/y0QqNLeDn2Wz&#13;&#10;BKSga8qkRs4gVP9H30g9Iof8UgepJ85b36RJ/XaJk3o7+B6Tk8VHjh3LihT1P3uGlR9sG3eALa+c&#13;&#10;VFxmBcheVkC5ddwhg78S0L7UdeyqDSIXmREGXuQdOHhwuMq2MH4r5JFHHxleeeXl4cJ5V31Uf5pY&#13;&#10;tU7QUvmfbbHslIkh9eDa2qry8pk63y7LmX4YaK6UJ74hpqX8tllRzkXqyiLLhAE2/Dwto+YycF4X&#13;&#10;gfrbYJRLEu2vNHKl7eUp6ZyTbVnabbX90LZMGLEUoSUnTEpEKVsqXPVD0uu+krLIXviZMGs8Qyrn&#13;&#10;nknDAxkyKjMrXpKWM2DaeUT0hls26TIXRg+KFjxByCabcifIKm6U51q64WcmVgldJQ9w+Hfx9HEW&#13;&#10;KwSu7nvVh0MCPO830i+anriyQTuHZlH60F/lBjn9m3j8V55AlW3Ft89+983XhyuXLgzH7z89nHrw&#13;&#10;4WF+c5GPlx8d9vAstcT2iW4Dp/8rt3WTFLm2dTIvZQgqXe2kjXr7yHMP/PNc02hoX/sglRi3yxTX&#13;&#10;f8gtvgas+3pJrkpw4gdc+l/vAVFPBcFRJn7AxY7KbN+MXAbw3VK0QVNCIt8jKJUdft5L2RKK/i8+&#13;&#10;AF2/52ay3QeWP24jlT6Ocv9F3hDrvIumdHxm1C4lo/4sO4PsfMybCQ9Xk0XeZjf93OdK/UIZYk/u&#13;&#10;0+peNnXbVCbKgYnoEPT5xaQIPg9FHkpd/SivPCMDpz2dxPY6z1nK7o/raALNG0xQX7nwfuj1P/Zt&#13;&#10;u/cdHHbvPzgssjIu31EKPWxKXSivkzeuXllnm7TV5ZvDBlvMSnM2RR8N8DHTbbYQvIyMx06ezGR8&#13;&#10;6sYGDV8Nas3WPQWbpL1pE+oobYByjk7M+MxZbUMvqvu59WAXUXYumoH5WDKW/UM19duRu64tMw5U&#13;&#10;59Zzv89SQ8hddS4NU2HGc5DZulTZofaNDMT0516zwDTxca/V+KTvZIHJApMFJgtMFpgscFdaYM+R&#13;&#10;Ez/Chwz/2DJvzTqQy2CdwY6DgzFw5ACLAYxBXssdwDkgdRupwwSyDGj5xpoD9rPvvDN8QKCtByT7&#13;&#10;wDUrOLBghhcOYhmAOMhwMOW5g0sDzn2QZjCuBkViEAgExiTdRXjPJuWen+ctYDIdBPpGvm9RFn0h&#13;&#10;HWRy4E8C/egwDrLMI1BnsUECtzN6lkkPB5QAJVCwOM/qDmBiD2VxlQCwDly7zeSScggJ62DPa+VW&#13;&#10;p77Cw7xM3Ghr3oxWyMLj3EF4g4/wyg2fqhN0hI7f1OgDt+DJl/wEcSJDBdTF6Vv6dBlLphqga29h&#13;&#10;uh3K7lUfNdCvQWAmDqBfgWAnD5CHt3BBrYQ8QnqpTTwXH5TACG+wxTL9p9fvLO8MlBOAKJJeZ+gJ&#13;&#10;Ucik3oTvkxfzmQwrGcJZIGG1j//aeTIpSsAYexs4cPLtg8uXh2+/8Pzw3LNfT3DZuvZjnq4OOsjW&#13;&#10;OQpvnh89NUBisKp8X2FMYRB+kc8cmTajbOsYUsGQ5qiz7al9w6AKywese/1kJ1vD7WZ7tnmCwAYI&#13;&#10;PmC/b4PgX/3df8VKkNPDZz//Q3wE+9MJIovv9xCk3fl67OfF0+CNQQn8kUkB5ZRX1NDfOAGiREEN&#13;&#10;bVSJEvAqwGgbrEnD6BkeFAXbuoFmx6Ks9NUPOJcmfKyb1KuA5ElH+Ray2klkz6sPSLCEHNFNXb+R&#13;&#10;HjL2c2nlvECRpXTp7SOTCk1OdbM8bUI4/EJc6dv+tYt17zG+ri/Gr5EB+NgDWsKGDriWd/4GHMMv&#13;&#10;gttXGGxsHw0XD7rCVFvR1tCxr5MH+ZvSA8Y+TlldhWT9fvLTn8l3AZwwSFJe4OxLum3MlzfChIYy&#13;&#10;+d0lctn26mraoXmlf+GGlvD+uOj9rLJ4PepFf+Z5bESB9W1SVvn7C19gxO36me9KwjNvv5X252SP&#13;&#10;ExWuaHKrGbeQu3bt6nDw4KHo6WSz3/mwzBUcCnGb+lDX3pcYUFWOuBC2czLaSe7brCBxIv6pp54a&#13;&#10;Ll68hHSB4FB9VARuuVS7YgaiRBa2rj1qDf21kmdln65n8iGgTQLlH9mkvehPQsCE/z35DRmDfZU6&#13;&#10;hw4Dgm47lnMuDegnqHxHUYgXeQOOlPkn9RBluFQAC0DGhYtUo1GyqVFvk4CVEZou3uMRR91ADrxy&#13;&#10;pFsoW1agW4LA2PaBryCoTE3SVyb7cn1E5TofA9NVbp7nwQ2j8mt7pNznjIlHBv2v2o68BPWoQSOL&#13;&#10;eua8bCO+ZdZcAtAyGpO58keOGL3xTN1Bt8kmpZIBKPPCt+iPpMaTCAOCGUU/RSD15xjb8Vsvf2u4&#13;&#10;QVs0nWdV1018//FPfY7A9u5hPytnlwk232LrN1fRhn/oCQ3N+A9SQ9PsHji31HL1tY1YuNB0STay&#13;&#10;ay9tbLn3svTXRSS0qj1XHUXDpm9sHlq9jlp94SC9Bl1xIKbPiN7r0591kRSgOOTY61l5NKi2tj+K&#13;&#10;/3FfT72RbwBfoXO/ot7tN0IHmcXV1613Lyo2jXxO/6qTyTL+pE344ky7Vvd+XxfCxlF9KH4dXIPd&#13;&#10;OF3DzT0k/ofe2MF24QsTtfIYKGjHNyyAgLp03gKX6VgNQt10uAVXyMihyX+V5+XL9IM9aYs99IeH&#13;&#10;jp3CL/ZqptARYZ5fno+wiYuhdvDs7T1zkT5wJ88Lm/SVSzfY+u82q7dLaQ5RvpOvo0Q/Kv9OqKx8&#13;&#10;/uDSXL4dlYlymMb/QNcL9XSP5Ys+Z+hbHcZ8t8qqZ2HLvF/4DM4TEHaue1lE+RDfj3WZti+GdWDq&#13;&#10;R8/RPXqah/18vuCfdYFVq8i649qstPdUmrIHBUccpm98YIR7NVVrvVe1n/SeLDBZYLLAZIHJApMF&#13;&#10;JgvcDRZ45pn5n9i1539gr/TPLBOcyiAvejlAJtCUJ/8aN/iWnG/0O/g2sO93O/wugVuNOD7wzV7f&#13;&#10;mH/v7JkMEEV1gCOsg9ceuJK8wTkDV32iwyCZ5bMDqh5Qk7g0HKgojzAZWGfg0oLt5GUgDPAuAggG&#13;&#10;wRyICVuDIPEq+JJBIPnSciAnb+FcsXHh/Lnh67//VbagWSkdCZRnWyvKssKDAZLH4KgI5JXTgZRv&#13;&#10;NKuDwWHlE0a9HUhVMBdY+Mg/vIVVb/kDk3yOwiRQI23OTYEDXpX7SoFelsAEA/PgwbvsSJBDeHA9&#13;&#10;KmgdDd4keiXZ8FX2nMsX/sLKNvZreE2M1KvB2LqWlhM6fRAvt2BDp2xqubAeS7+CDe3ktYEnkrrd&#13;&#10;hclBs8HXDKgje7Ijf+pO+cyScEvmKJf2KT0t4EKRAPNbANrQ7YO+/Ju/MfyzX/vV4YVvfiNvlrut&#13;&#10;1EFWLOk38jZ46gSewVoDJPK0fpTZesy1OsmBsgoYle5y/agUuYHNUQBkr/rSls1P1QeYPuGiD9rm&#13;&#10;tIMTNnv27c3xOoGyb3/rheEbX/sDvqHw3viRdNtIZKJ9Qia6Fw94YUfPTV2GXJGX6yZPISlewaql&#13;&#10;dgu9IIdAZNImFlQQpvTptCMIfxLo0N+A6z4uLesIzsnT5xJQmpGRorSLyCNfUuqgTnOubNLNG8wp&#13;&#10;13/KxtK3nyo+JZuwtjtlTP8DjKnar6SqLuM/qu+1OMAlmKW84JdvVznFrW0aTKwJCOnAMXjSVxd5&#13;&#10;pN1Ii76hJg9kYgBGf6ddBG5bVi7zhrEwy7eW2D7wcrY8qwCghEtmqSjrmNQRWeRpUmcngT0uM6mg&#13;&#10;DmOZfJte5kvFMnWxPwxt8yiLTeXjTxrCt+vYueUFh3OTtOrMba9sS5usoLN/3pf2toe3mP2mxwo/&#13;&#10;VyIp5wrtr3iV7JEDH1Im24ryKqcwJvP1Uftl26xtxUlD+/KbbFcojjViyncJPG/ySavooV+XOZCC&#13;&#10;FE5dco7sI29CrFUeSQD22FLw9BWvW7lHbNXlT9vpxRxHW5qneP7Rth5Do6696kWedxHj06Hf4Cko&#13;&#10;PxSobCaqqbr4BgdteY/tQs4StdgUGdRVe5sp3RyqzAIvOVb+LN+GHmIghW6VS6ddbsspCKJG90bX&#13;&#10;7ynZXvbs3Z/6jmzag/KSRnp170t2CVMm41yZxPG3zgT2mvd1AsV+WNz+oRI0PCEwLdFMHDbq1mvg&#13;&#10;omZxTLA2vtDQ22GeCetd+PPu5tujTbSx7QDlrl66NFx498wdiNI/evK+vDxyG//1g9a7eX45xAsl&#13;&#10;ptWV28Nlvlmzn0D4cVb+xU8VFZ1i89DnXPeMJqVv74+yReRoo+rTBBO/UvWLwSY/E8JcWN5hYm3K&#13;&#10;bHnlTpyFRrU/JzxWsxq4Jj6UseOKlcmYRrNkbPgps9JnZPHZIfYnO/eG6lddRVJ17XOT/UrVW8dM&#13;&#10;b+AFtNIvNdrKmfaBnTPpgR/c5iUfJy9cNUhx6ly4DT9qntTaBbLUZEdxkb/JOrPPETkrOVr9Sl9d&#13;&#10;e3tMpUBY2qrkqpD0zbFPPeP4cfvL3Mc77d184+Xo/Q8Nh07cnz5YZP9xo8j9KLpFHP4gj/VsmfdB&#13;&#10;WjI8eCkH/+4rZrLlWaSe/WP9zF5/9Lkw2tm+mdl9/HtXq9dep9iJf9mOMo4BHUTNh96R2++naROf&#13;&#10;aXp7y0sA2h65/TkGyHmM9NFyfHRuVwCG/XQ80eA9qcQIwLZdvNzC1qHKKXj8dCyv+333XVcN3bx2&#13;&#10;7ebq7aW/C3TNVnay0/GescC04uOeqepJ0ckCkwUmC0wWmCwwWeButcB/uTp8dveR3f+RW4s4Cqjg&#13;&#10;UgW5xqECgwLfVHTwk4EKgW4DwEf4mLlv5joAXGFwfunCheF9PgItHYOwBqYM/Dvg8TdnYJqBzvb2&#13;&#10;Lg4qawVABpcZzDIeYQBUQWwHjEyQzLl6wo9GMtBEFgcl9b0HB5LQdMAEfWXyI+sGsOXdAzUJ8rVB&#13;&#10;lW+fiZ+3hZEltLwG/uw7bw/f/PrXcu62Qw7IHGC7mqWf+3Hw/ka0ttpF2SytChLXHvtFuwKeDrDU&#13;&#10;EVaB158y7lIXfhnUk+OwWj3Ni920heeRv+TsA18nRzynODJLM0EL8pS36lIbKg+25liDT3EqoJ1B&#13;&#10;cx8Bcix68iuewhmAdzCvbmVT66h+2RIkwQNoYsPUs0cBPpQKdzvfuhWsBwsSoGSgqf+Y34Ml8RHz&#13;&#10;KFEGVwLEPuFRA1VxtEPRLJuY54SHvutWVl/57d8aXnv55fBzRdBRtgEqeht8SPR6ArAJSsd35hNA&#13;&#10;LT4EF/A/fXBrfVv+D6n38S6RXUqzdpKXP/XOOUED3+43WLfEFtMGgH2z3Y9BGzh2JcqLzz8/vMTK&#13;&#10;lQcffmT44S/8yPDpz32+dKbM+tYmZU9s5hk+E38yGwHkX/5VwWO3h/Kf0pXuvk1bbdS2k/aIfSrI&#13;&#10;0vqL1Dv0OXac8qOasLTNo1R8XCEqKKYs0OOfPmigRF2tj6TIjQxNFsACG/rSi+wcm72iB/Zap36c&#13;&#10;RDAQV32APmlwSGsbpBJHtPyJ/sasxed/eJTs2kDuAS9atrcw7m3Z/q3KYw9oFq7+Dx9ZWYfaz39p&#13;&#10;r+u0xfo+hQEg4TNRCrz9l9uXxQaKp6zws4+zD3IlxIvPP5eVH66YUEf1qHbejsprfTRZuAyMHw3P&#13;&#10;G+Twu0zwVWW1T3yE4wKyKU/gvfZEg8RMCSmmTBxlVi7/96T+9ou+TdvrMasFAJijTEK2YyfGdzJB&#13;&#10;Ybs8dd/92Zrq4UceTRv1WyTeNyxz8nEfxvW+ZF9mdWXSkXrsMqR+x76y3ijeRcBPnH379w9Pf/rT&#13;&#10;rPq42EQsmSN6F5qL+FNqR3W7QnXsdtUGKUOI+gcBYAuKnJin7BK/ShlIQAjvh58rqF7tKojhJQ0N&#13;&#10;zH+ug0uORXUnkEal7nfCxhjhQa4+pnEo8CDuHdeU6P8NRMLeKgEKYPrrtOkogQwpk5A0S5a5fGOD&#13;&#10;K+8JEpBp+AkjPemXj4yrTCyQVv0JH+VSDo/R29Lglg37/U4s7dZQm6giFnydNDoqbIEUOcSfzVEc&#13;&#10;xaT9NYXN5bedSkXzBPTXWZqnhNo3SnDd7VuS91xxeoqPNJ3d6mhuQZmgQp52y6Sb8vyh1KhxyAQo&#13;&#10;5bZtUJJy36yKJU9K9uX4G6XpZzjpvmte5E7fUbzix8IUhlh5FgvxppfGCzR/Uk+h7TnQ6TPhmGc5&#13;&#10;7QQxCuwvstUidai++kGnYz2EY3yPtm8fIO3iEhL+cdWEsGUfbcWZ9ORBokfJ0XpwW8P0M9Da3PAZ&#13;&#10;lK1G6XOypRUVLm3x+moduZVdShYJ+W2NrODkuw2hSZ9k/7K11fu++uaTed6nvG/USxjIpNr+S/8Y&#13;&#10;a8GtnmflUPdJeOR+WRNd5uf+CrL3As3SfUIfJag+nD/7DrL4ItCO4TDf0zh47CR9XD0bp85SCRKC&#13;&#10;hnagPkILPogT+huuwuBfeCOfacfOPazI3j/cZvJ3bek6K6FXyVUik0d18NfzOP1QSjWio8rfvHGV&#13;&#10;ly92Z3Ivdoh9QKDT8Bk991lo6S87KBv1HOsQWZFNu2dFJcRVTaN0//0Q++9y2eTu9rlDDwmbhOGX&#13;&#10;xp6M9oxBHiDKmGJ914Qu+mrk8dxnh63N25T4m9I9aoFp4uMerfhJ7ckCkwUmC0wWmCwwWeDuscCe&#13;&#10;A/v+NkGLxQpu12DNwUmCmKjpMfsH8zafgzCDcg7KDhJ4M/hmEM+34m8wgHuPrXgM0opvSmDKARz/&#13;&#10;nEBwEOk3OjKwSLmDIx8poWtgnkGGSfrycdAlvAMUcRykOMngoKm/Md15ORAzOLiXt+KdEBC2/zjJ&#13;&#10;QCbXyDYGV5ucXr/5+uvDi899ExoGJStgG13Vl1/OgZefb4xmUJyBW8sjmOfA30GpunQeDvIMBCqb&#13;&#10;A11pbzCB5OqQyIO+DuYN+JkccJlvMgiSgW/L14aW1wRKG1gKSJ58DJCaxHcArOEMSHktX4hF/h6k&#13;&#10;kpb6VPCJI/+0o+xLjoLvsklAvbIFEbhFtwavwiuDuL0eIRWeKZO/l+LxDy2Cb175SdWR5SIFbibQ&#13;&#10;XjT8tokTA+opHVP9rfKmJLm+/W3eSy88N/zub/3L4a3XXwu0qzv8DoBy+ga6qycyCCcjK3l8E5h/&#13;&#10;1plB6ARsgvl9/IFmTBCdvjv+tg4FO8ckhLoa8EWZyHKL/d99a38H+vnm/OEjR7DJelayvP3GG8NX&#13;&#10;f+dfDX/yx//08OTTn2Lihu3n8K2yVdGSBxYPvQpYVJvfgkbVm3VTtg0s8E4y6iP+lEea1r0//SG+&#13;&#10;xrkyqrFBmZ5syxvhKR3zY5HQkJbwHuO/HJVBuqMPgWE7MKiEWPCrNiCM2xfVUdbQJ6/aZfU3Njjp&#13;&#10;qrF8bJ+2TeWMp3DsvJW3JubKD2VmWR3RP/bRluWvpW4Fm2wP9hHC+j8BQOGarNoocqCD8iFKUuq1&#13;&#10;Tol0goo89hN+P8aAILNs5KmLk63V9lzR4ETXU2x7dZQ3wvMmrTSwmxOmCThCRx0bm3BwKxcnnA8f&#13;&#10;PRpZL13gA7rIox2Ec7uW2EJc87B5gmh2WqTyG3UiPz5Ves7WtZi9nxanfGMzfqjea7Qn7xXvMTnu&#13;&#10;5LTyHGfveL8P9eBDj2TVx038+8DBA/CfH24RsHOC7wZvRB/Cz2tP/ppU7rwWoKEd16CrHraJfi97&#13;&#10;+OGHh/vuu294l8mW1AHl+oF/uz4xQP2JIZLfjFL24J7Ug2bkp21AQpCkGM8zcyjtMCkkpxylygUp&#13;&#10;9uUPnoPjFjijPGaBE7IdnvJcE9w0yzikvl5VZY6+T57+ir+XHIEUeqSVtkIwLyXbfwIRvYTkfwWt&#13;&#10;g1p0w6vR86B8LU/JMgGvDFJubU63KYxIHvi4UiPTS+Vi25CmxwR0uSwppS5V/tEO8CiuGibKy7GS&#13;&#10;5dpDGPL4X/dI+xfuyV3nDh4kLqTR5Kl7Itd5BjFfIaowdhNWPPPuoBNiRXEsE6Bw8xfdxJPmLlY0&#13;&#10;LXKPWeNFkZ6CFppbWeFnvvei8IFA6Un/T9Beer0PKZ/RPvQ/rZ2KW5ICaT1xnXZMe44lMZF+rb7a&#13;&#10;K3nyaPIFnzYeu1OuSeVv153trDQxOa5EdOVLN7lNRGuXLnL1Z+r9dVNHBO0R+Jp4LQ5wjJ0KCxZk&#13;&#10;o1l8Xgk6vXpeyjNTnrX4Phbyei+LkPqSvgB6+vvoqe3LDis8n67yUkB8Dph+/9JmmXxAUftbEeQx&#13;&#10;9gHqwbV0OVPkpNDlj7iRn1wlBZuj0zZOEGk0ELh9ZHssr4C/yZZmF989k/O9Bw8Px+5/CP9ga7/Q&#13;&#10;h6Y6oYt6+MyojsqUb1ex8toJHi1TdQd/2z952soy77v5fgV95NzibiagndyRJng58CepJG4XH32Q&#13;&#10;Hra7ef0696haPYvgZR9oer9WTn3TbR/7xJfWsDa06QYTV+vc22pSr3zZvs/nl7KdusTBPlqG2dy4&#13;&#10;A39mVYDTeJ0Tgfh5CFwBp347LbLMjZQapXVSXR68Rj/3rbDljjId7z0L1Ojs3tN70niywGSByQKT&#13;&#10;BSYLTBaYLHBXWOAXnnnmKYJPf2OJAJMDvDz+M3DpkwqOFxzQ9O12Mhgnz22kDKAZWPVtegdw77B/&#13;&#10;ux+pdcDgQMIVBjWggCp5DjY2N52wqOCm+9c7+HZQ3gP2mSBgkOZAzgGeg1LlUgZlkl5NLNQ3ABLM&#13;&#10;crBC2skSfINkxSvvK8s4AWzpm18DfrQSB7oO0qTx+quvJJg4yoZeBtOc1DFQOkvTSYCMo6Ahvttg&#13;&#10;RUYGbL4Z6OBTmibxHIw7mEtQQETSPDjKYLnws98rSR756pxhrTTEAa6pmnPryrctu3wJPMCr29Ty&#13;&#10;PtkkiaIrW3kiEwGC2LjVk4NYcYQ1aOS//vZp4VYAIytTEMQ62l79UbDmCVsBU/UuvtI1OLNNB17I&#13;&#10;Yc2ZJ5y4JuX3zVivZwNZSEZp5QuXgDo+orwFa678fTt+cXjnjTeHf/n//iYfB/+WBWwTwgdCWSkh&#13;&#10;rP7u1joJbFBXbk+iLtrcbUXM/6NT2VYfMXjrUT2sd/3DQb+2s24NcJR8JXu9JeukSr29auC6+JX+&#13;&#10;s3zF67JIXx+o1QIlp7JmFQjB3v18HNrAw7n33x/+wf/+vw0PPfLo8Kd/8qcyARKe6NTlqHrQcNaB&#13;&#10;fK1Lg0fdlsragkIO/Gmjtl/x1c8JIeujBynUW521X/ncnXVdgVHZQFQe+Fcm9bg2uGN4SP/Q7+rt&#13;&#10;Wuox9MuflFEa6qe0/TxBFmyS/sFj/IF6JNDkxKIr1FxlBumqH+sGGZPgLZ1u+7QvC2AQX+U0wRvg&#13;&#10;NjZWW/268qxPEEFTntajekNbWspn6vRUOQm9q21im5YljLKakT4QYHlqY22b1TeZ/LPfq7butoJO&#13;&#10;ILzMVmd+48XJj+gELe0rTeXovucxiTJFsR79kLh16beMYjv7K8sFsO1RD1pBPzEJG1mbLydffwyU&#13;&#10;9YHNg1yw+oM4syn2wY+c2FGXs2w557ZWToD4EedjJ05kmyonKG9wHznE9w1ucV9x+0RXObkNo5OW&#13;&#10;fW/+3qfbfrSX9JXBo+3c4OZ+Vn08+NBDTLSwjYzaRyT+qJa/nqWgXKt36aYe/rxGyzKDUEUnGdSb&#13;&#10;nW7y9Kl2Tr0FRwLYsnha2tpa8jkHvJONbF4AXqmfWBfAUYYk+YexI1fsm/oRtpDL5lxvE64Sriur&#13;&#10;6OpbVXv8pcBc80Kp4XZ4+SqyqRVFlsoRN1g5xr8jsPSAaHj9ZKt9Z6XoSbklTkqfdgxJ7wPwjI5F&#13;&#10;QfiOVVzJqMyRkPDdNv0oSFFoYLmCUoflus4tL+iiWwqUXaGL/5pT18LembRF+kQUtN2FJiChCC+v&#13;&#10;3Ybt4JFjbG3kythKtoHqX4mucm8y7aKdjzYsg0FTH6j7s26pHOlnEKoC77O+GoDIm75A2bovcWI3&#13;&#10;aNegJ4yrdCQOLfthmSuv90X7t+RRLh+fB9NvAqMM0VWhobXJSopMLucKBCZsdfbYwvYlPfq8yB0c&#13;&#10;y7W/LG1HHutaMXxuEkA5wgtA+yzpKYN9ySbPML4IYBA9iYNnaX4S479J+LUVVkJyTPA9dKuvyj3F&#13;&#10;FRUa1gQ/4Uzkhl/O4DvWv7oD3+8pwZQdjKt9wROfkX/5hvAl+9LyjeHcmbdjz8OnTg/HTz8Ueb2/&#13;&#10;ABS+3htWsXXZ2JdpFukzed5gUjwyWI/IsMZ9bm1tJd/2UMfcn6VBWdlsftjF9lkrXG/AV1nCo9kl&#13;&#10;AobjH/VHegPfnrmRfnvfgQPwsV7quUGDb7nqh6PPb+bn3gaS9ai9tdM68lUbabwwmh+sT9tCvu85&#13;&#10;9bpWqJyLC/MxKQgXZodsL7cOrE+fZ9uzmTiRu9WtdYys2sjJPeT2w+ZLgk3p3rTANPFxb9b7pPVk&#13;&#10;gckCkwUmC0wWmCxwl1jg0L7DP80g4IiDEQeijhD6gN3BgclBrns35606BiZ+dPkIwbZ8OJyxxCpv&#13;&#10;zfvdhOt8rNOAs8F4aRnYNAglnR0OMvhnUNMUXuQ7yHOAlGtoG0Q2kOvgzQFbDe6CErkMsCWv0ejn&#13;&#10;+f4BQTTpyEd8g29qMDuJ0/lKUVrye+XbLw3Pf+PZvCksjvBO6CiX5Q6ODEo4COrf1hBfWGU16Ca/&#13;&#10;mhSCtwOm8HdwGrSCA96BnwEEJ0v6wIohmORy3W1vAC66QKDqwYGaUDUAV+8KBJQ9a7DOADN44hBK&#13;&#10;hp/1KZw0HPaNgT0voBXbNJrmKJ9vemdwTr7XFcgGGlbKqn0TjNDW2EY5S68etPAozwpcKYPl2tt8&#13;&#10;r6ucA4nSyOdZ9zlOAq+86qqfWAc1oVJ067xo+Fc9d+3ak48k/7Nf+yfDH/zev86klx9H9qPlBkpX&#13;&#10;lm/nLXIDGk4g7Nm7OwScvFtZySv32wRnzuLD1LVBW+vZt8q7rAk0IF/eZCQAcXtrOfqqQxwAOr1e&#13;&#10;Da5UkFZafDumtQ91sZ0ZwHAyIxON2Gw2lR0MxFT7clsMrelk4S0CxSs7CBDTBnxb3hUDrr765V/6&#13;&#10;X4fP8BH0n/ipv5DAsm/Cpy5aO7QqlC2BCJl57T9s6blBG2X2WhktVTZ1L5iqT30+PhdarR6ptwQW&#13;&#10;IJRAOEGceiNUek46EqAPTfzOAE6bAFAMZch/+Kq3MiuP7VFYkyvB9MXuI9paGSwPP3yngmytb4s8&#13;&#10;tZIrOOKSlwmHUOQPODKKDfRBzzNRG4nih9HdulVAE82st4FITnYPYhrs0S8r1dE+0P5WOuHPtTIr&#13;&#10;k3TYAn5Yz0qP6rvMtylrg1Eu9Mzkx4vfyrZXx0+cpF54ixlG9ivpO1InEFNv8uOvjaf91sFDh0LT&#13;&#10;7aWUw5/JetkiAFjXcGziG2CTrnT0OY9p6V6jT7eBfX7Xq+cL6y+yWe+0F7/d8M5bb+U+4sSjkxSn&#13;&#10;H3wo21Sd5yO/rmpyOzq/taM93frK4KY+IC0nNqznBG2VjfMt5JK3EyX6OoDD4088MbzC9nZXrl4p&#13;&#10;u8RIpSvFqXKPcbA6wV76UvO92EXLg0NegqvkVU6HE9+Ez6StWA58D8hVNVjc8sIwGFU720VlJ3Ox&#13;&#10;LrZCISnJ2r+57gFedQ3JlJR9I5esw18cUnSpdhMdMmVldulYINQ7PiOvYshBpmkTZnrdpeV8tIEF&#13;&#10;JQfAyANOiVniw9ZSm4HYRb/O5B/FwE/iuKXOQOXOZvmYlLUuiooXIZrMkEqLbbK04mIoHJKFNuBN&#13;&#10;XunIIdJETpAgVHUniqUpECj9icH0BhG+d/wJvDj8tCXtJUKTn/ZDnn3+AVY4Xbl4LoH1A6xkeviJ&#13;&#10;p/OMsLq6nI+a2z/uY6Leth+SYQJX8tO26JNUz8L0CwKREbuop/wVQ3ukb7FdC2+eqe6hZU/0A9/z&#13;&#10;qg+KgfNaXj5TNPJZdWCflroHBkzKoMW/2FBeAG8QAFd16diLRjJo9fuKzwLhVVqMfzO5kiv9hXvE&#13;&#10;aD59M9qFVuFyKlfkrO22/CZbffzc/m28pwmFXPY5bse6xjc8qr8tvbNqJXVcSnMnKv3Ak0/X1XuV&#13;&#10;1/7qXjWjQ+yE73tPhkz60Niv2pP87RfqvuBkxvrwAdvCKvv9jz/NB+2PQpPJJG0N3IYr47iHU5wV&#13;&#10;IN7XU+P4zzr9/OrtG5lI8FnE73js3MN3N/bvjVy3wVtmq7/bS0ygNVlTjzBbbC8GrYOf50/of+9J&#13;&#10;abAlE1uu7s43d3YoFTpaN9BXx7IZddLuCdrDc5WpezcnkiI/KWQLv+V8j4dOBELSCp1Clae2Tbqj&#13;&#10;rDJdJZi+wG1VKc/cXCcHUlAk0glsDjc47R9/afnT4V6ywDTxcS/V9qTrZIHJApMFJgtMFpgscFdZ&#13;&#10;4Jlnnjm6sGP+bxk0zSM+D/oZbCZgXqo6qDbQmeCdAwRGokePHc+btw4sVleWecP8vfHN4QXe3HK8&#13;&#10;YFDSAJgpA0UGfqYKXldgMoMggC3PW95tpGJQWnmcfMhYRII1PmmyEDzOANNBF4M5Bn5uuaVsIhqU&#13;&#10;q6GLh6LtKCjlZJkMkjn4fom3pt3eyj3lTQ6YZVqDuKLvBIgTHsoeGPQy4Ga+wNrH656yNRf5ii0f&#13;&#10;B8nyMvBhMl+7hocXwkHLgIF5lW+woOztAC3Bi+jQB+LazcCAevnGYhusQ0N7mnoANMHrRCGSPf4R&#13;&#10;J8q2OrOgAhPQNNiL3BkcImACycqmcQInbwO2yia8b+xVmQqZp46BHWWalb1sXAGBmhAqPHGa/PKD&#13;&#10;pnR63SlHBUf6ALvKs+oGPl/5nd8efuuf/+ZwlY/D+hatwV2DIcsEWd33X98ycOpb88roJEO9+RlR&#13;&#10;7/ijTgapMmkS+zkBU/uD+xZ63vQnmKLW20GEqk+Iowbn/Shlzse68Ryaamo7kY/w9e2Oks032Q3U&#13;&#10;uB2XQZvZVLalfqDR/dJ6XmKboFX0c1LS7YNW2P7nhW8+O7z52qvZ/uoLf/JP1SotgiPVpkvevHHZ&#13;&#10;2mhVceVn1Qpy9TowgIHlo4f2qzorPxWm6+exAuXaQNVL9x2+qZoMs2tCRDzL9TlJ6oOBh7ocet1b&#13;&#10;7wmgKFqDES64+qL8gU9bDM92TfsQfnx7NzjKWgE5UHKeSRgJGDhsRcHT/8iwv0pQHx+Ql3ZXz8iA&#13;&#10;pNrFySHl7XYqf22THLYP6fNH3LHN6gcGyC3jp8/rD7Y/ec7tqCC/dOXn1iX6sNcG9/3I/dOf/exw&#13;&#10;7NiJTIbIwbIK2rb+EDxT7KrMyG+7OMjHkk1OfoxBR8vJ267Lsm33cfPT3q0z7NLrUTpy6fUgXNdD&#13;&#10;GHlrP/NjM5i4zdzbb7yeFYSnWZmxh21eXKmk31+5fHlYWK/vNTkJssDEiJMgR48eh7+r7Op7MNJL&#13;&#10;O1AWeGzS/8vHyQ+3xjrMapInnnxy+L3f+0pNvOMLKhiZup7xfWuw8j2LrcypTA7Wr5YhtWyDutIp&#13;&#10;IAvUkytxGrzyJbOhimvdh4dQKRe16BRfKdU9IPZKYLZoxtNCowgGLVI0BvLup57Dqfr64iV9yxvI&#13;&#10;NjAZkUUc6YsaZRqIecJYzB9N0XUvFbrNUlD6gdDbWWAbfghI30SeVKm58JfWeK0NKiMQliiAkw84&#13;&#10;wIgb/uFlMbRaW1NegZRB3aJfcvwDobQ7gPK/HWkbZminwm+dQYCQ0swmE4B3pIhujrjt2AFsP1v0&#13;&#10;caYjx4/zrPG5THKcuP+B+Kt6XWEFlvekA3x42dWr+lvsF37w7vcB6NvGc4/Gn+Mj5JV+TQoOnumj&#13;&#10;G/hbl1tLm8omnLgKR8C0AUs4NVAdnkVLPgbc7dd6P6EZlAFoQ9/0BT4T8WIMqxKqf8COAPVtngwu&#13;&#10;1zOfeD6ziNrsJFOEKD/telReKhvY7kelK7RbHcSfAXUyWV4+y9kPV/1VPToxXy8VMDkMjHVR9xCl&#13;&#10;J+kHpLFauRRfP7Ncl/CY7QDdbq3pHTThsHG6FQFTH/ZFtbJBf8zkOsCZ2ICO9eyK09NPfJqVmq6c&#13;&#10;qBWFSpGVqDDby6o8+7B1nrFvXHiXe/s1vtVxixcsrIf+jMu9xNUu9nc80+yjr9tz4Miwm9XYK/vZ&#13;&#10;IvDa9WHFCRBSvXjC/XHn7rLP2u0c5dltGMDv8icy0h/7otPBI4dTl6LknoPc+llelvH+RZ3U6h/9&#13;&#10;VT/9EC/r37y01xR+F+6zxUpirbRDiNeFq5pTlmLPTRyTXbLoedac99MSrMkGnbJH0VYHng1c8TGl&#13;&#10;e9gC2yO8e9gIk+qTBSYLTBaYLDBZYLLAZIEfRAv85F/8mb/Do/9fr4/HOmh1AFyDhAz6OPcNeQe7&#13;&#10;BsnMO3r8GHuts0c8gQTfuL108cJwhi2uDM5W8LYGWJ7X4LANJjBQApIMfhz0pozBiYOx/paYoxJY&#13;&#10;IIIDRQfGNfDoR20cuvBOAJIBi2/N+xFbxa68GjSLb6pxTgXO/eiuOkZPaBsw9Odb/K5mMZgoDQdq&#13;&#10;fiBXOCcxHHwaqFT+vG3c7BQ5kcUkbGRAt2zxBX0Hu+ZZ1nVQLnVXj56vjA7CTdLsgWylT3C65Vtm&#13;&#10;nkdNk+CZAR0HlMkv3SJX5OkDuG0ZlKPo1DFBSugZVJBm6IDbkyy77Nt0S87Kz9AxNA1q6BcRs8ms&#13;&#10;juqwLW/pACP/t3wHovqeGU2vXBSfwtcXGoADVi+TfLt79/ABQdJ/9Cv/x/A7X/7/htsEjtz2yW+9&#13;&#10;6LvXeTvRt8Xl4RvkviVZEwoO/Bn0fijpD3v37c/kQb6RwQom8ZeXlms1Bn5vYEXciDHK8iFC3+Ol&#13;&#10;gSSD7gY0luXDJI2THurrpIsrVvRB7R15t5WPASMHMuif+pwTfwZPnNAxCCQN9X2VlU1vv/nG8AAf&#13;&#10;QT981O+CGJC33ssG8Stk6X5rZZhXwTfrwrq1zVZwQ19JYL5XixLHYUpxz/0Z1FD2/GuyB7fZPjjB&#13;&#10;1e8K1gkXYyEm+wvtHXr6ujSlR7nsKiBWPq4ds4XWKHu1/bQRgUn+7X1Tb3fS6u2x+2yA5SFPf2IC&#13;&#10;WPK0PkVjkMQ3QJIyLjJJAL/GUrWKBhna28CQ9Ky7EcYcyQErwcChu7rK376yVpBUW1EH+wq3Nbl4&#13;&#10;/gL94L5MACvPHUl8M8Cv+ijZvbYfso8zWKXP2P8FlmtTDyArVKeRfMpn7ZU8/kQfjl23UXZk7TZP&#13;&#10;HrxLzc18sF36tjm/vaO/20bdNvEaqzTs39Xb4GsmkuBtuzRBJnKUXUo//Vr7CevEUFZoMRF49uwZ&#13;&#10;ts26PcpR+BAoVUMPq0fPpn2Konc0Ckj7A4TMSQmitvPKqDJN2CAAbf1bIvaBIk8rkTodL/hZ78bt&#13;&#10;LFcAsz3aHgLK0dSw+0XBFzR51I/tNQQKMvQCTW4n2mWQpsTDoOpG1PwC28rJsB7VTQmqHPhkCEh5&#13;&#10;o6Mtuzipc0vNClqDKwkJPtb1tozSL/RV+kTfgN9F372DN8zLOMhgPZNsF0XX/kMexWSUSX65N9l+&#13;&#10;eJOeSWv9fCerjKg8MZCC+zJ1I2qXOQYno/ToBaWzk2vS/HDyjX8D0Hu499j32pcGjrqwbbhNm88s&#13;&#10;tqvd+PoBtnOLyWnfTlqfef3V+NPDT3wyq/cIHceeBsYvnTs3uL3QCb5ZU883yILMTjiY1DdSRl/O&#13;&#10;4VemIKO0yJGeJJWQWgbBaQtt6ncZksizHqounGxh0gC57SNUufeZ9nUy8B6wF53d+vToiVPDab7V&#13;&#10;84mnPjk8zu/k6QfSppVF/I7r5EOfaNZPTXpp+t52rPpToypTUo1VcqmT7C3Xd/gLj+S1G0e/X1me&#13;&#10;1R48o+aj5vhN4QU655kUiN3ICzH9qtnJa1LqEdrSrbrHa7SBkotbYK1MMtWO8syHzbu/rNIHXbl0&#13;&#10;abjv0SdT/8qnGn7DY5n79M7de3lh4/CwubI0XDjzxnD+7TeGa5cvsYKjngv0o+1UzwT2fyu0kxu8&#13;&#10;8LHMB8i32FLWVan73NIQ//D5pSbNENJ7ic/z1AENS/EV4WMn29IutpeNH4y6S8v2ZKp7RJ5v4OPk&#13;&#10;k1tPipeXELgu034fzEO/MQ23roTH2XwBue5ZwRuGw7wkoOyBbv5nUe5f9G9BKGfnHnJ7WLp27avY&#13;&#10;7x839OlwD1qg9Y73oOaTypMFJgtMFpgsMFlgssBkgR9gC3zpS//jrv1H5/6XldvLpxyQOuA0OSCs&#13;&#10;wB9bqRB8NXDkRIBv0h06dJCB7ckEYR3s+sbX22++mUFVBqOMYvxn4NhkUE16/gxCWWYS1p+DTfMt&#13;&#10;z7VBRPLIiAyBm4EPNmOkCqB5Mpe3In3b38FoDV6Lrjp02pm0aAG96AbPl9kixm8/GFA2iOZKD+WF&#13;&#10;aAJlBiyEVYbIznnR9M38CjK7SsVy8RwAaycHgZEbXfJPfUih1WTqA9fI0ugKU/oaxDEwWTaqfPHr&#13;&#10;sbsGzzX4Ft7BpQIpY7e32Xkrk5Nu2wRuuRZOeGEc2EtXGFM/hmZlRdcE0JDT8k6vv3FYepUcFeB2&#13;&#10;UC7f0rnoVgCm2yZ02uC9JnYq4JFAyFj3YlbqgYbSV15FW13cWu25Z782/F9//5eG986eie8d4C12&#13;&#10;J6j8CLTBJAMitd2V+/6vZAudXgfFoegZdN0PritFnDwwWODPwbqB9ztSt88dmXdepD4xdB3LV7R7&#13;&#10;jOpJs7v23rZ9rB9CTn74pruTFub2oLD+r3yzOJZ3nfRleYrvllcGXtyeznbgROUL3/hGfNw3603x&#13;&#10;FeuWevO/Ys3K3mlbV6kvyoVO3cOnv3Xcrz32gLl0TBWoy+noy14lENbssB2oUoYKnkir6xWZ9C3+&#13;&#10;+T9SGIhqba1kSqsLjoEWfcT80DNgBbz/ZlMCueblf4OFpoboPJsaoeOkRdkoIKHW3zCOj0Mnk0ca&#13;&#10;kyQN+cc+5NmeSorqF7WfqQK4BaeE1ovylw3NqX6n17v0ep78L/EWsSt9DhAcTZBSIUnVX9YxEjV5&#13;&#10;PNe2+stOJhr85swq+993XaM7F/3+ILXUbbNLP3eiIXZu+dFXvuD2H5fNGtv54mg8YZYJRrtybw/y&#13;&#10;2/5sr9K9wYd0nVR3+7alW0vhr67eY7Sx8qtm2gTwmaAnz0l5+wbpC3+Y7YRu3bw1nDlzJjRKmlY/&#13;&#10;qcEZAVW0DNUOXkTQXsCxJbOFitH0HU+pF2nUBadekPQpk0HmolzXlTmej6WNZgpiS0mGQdj1yYvY&#13;&#10;GHoWlRxiyKvJzVkkEJUz4T0rvJSkPPkG+0xNVI9FlpP6HxmUsfuh5EKrHWeRI67kIj8AptDxvFmm&#13;&#10;6WRB2glB4ojoNf9cAbFBX+ZEgS8vRB7+Fk3bYunQtMyhB9iL47a13RIpEx/4uxMUyiJBaejnlRFJ&#13;&#10;cjrWHcae5fMdJz5ok/qvsjrBUW0UJpCe5/lgiRVLK9yX9h44FB1t8/rujWtXhrdfeSm63vfwo8Px&#13;&#10;++5PsL6C72yN50smrKzdT0D8BGVBLiMhF20Anzcv/1r+rM09Dy/7nuhZ9uNv+pkyAuprAW3S7OK9&#13;&#10;z8CvdpBGz99cq609Tz/08PD5H/7C8Cm2Uzz1wINZsWhd3eS+61Z8R3hJ5rEnnhoee/KT2R41kyi+&#13;&#10;OIAMxca/Zf9O32PVRP1F8sik3F2EIAVKXGUuaiUg8Xz6gp5ln3+bF3h8icfvj5Q3oFFkEA/bcT7P&#13;&#10;akRTJgTItl78SX+cVBEHwmnjzSb2L/ZFJbRlIRP6XqR/57seEEveBxfPD0dOPcCkx5GaAADRyZA1&#13;&#10;7ul++8W5vctn3xzef/M1nl9upI8rik0m+XMvn5trLxfJUCFb8r6/dJ2XPW5c4ztXO/NtMydTeNZX&#13;&#10;kbrPKDNtyY+VR/Bt9E7mux/BWdTX6bPzjIgcilHPedXvSkTbmedkh7I58WEf6JZZYVsd2Xfn95EQ&#13;&#10;zdhl/AYh1Z7fj7N5w3CQVYNOTOoDtPwCb6BOgPZkPa/h/2zt9dt8g+TXe/50vPcsME183Ht1Pmk8&#13;&#10;WWCywN1tAW/7PHL9HL8X+dUzyd2t8qTdZIF70wJ/5T/7S1/kjckvEVglJuk2ThVg68EsB3cGXU0O&#13;&#10;DgxInTh5Km/lOgmyRNk7b705XPngcsqz1zCDMVdOOFh0UqAHzAzI18C0AncOBuVjADGDJM7tbgyO&#13;&#10;KkdfXZLAWARwwFc4wjhQcTC8/8D+TFxIT/qZiIBW55WhDvkGwdXBZMDslZdeHF56/rlhL28Sh4cw&#13;&#10;BN3ku5hJDD6OTWBEPTKpkTInN5C5TW44mLO89OCRmN4zg+EcS9bgIm/ka7AO/vJWNdcI1QbhDhaV&#13;&#10;u+yg/FUPDMi0S5+cEJ4y4Qq+eJJVMEIbAGmDvgp0OBj1zboadBfdhDGgXPyLJnQTmCs7dR4ZGGo7&#13;&#10;mZDE76llwTOWHmUTZ6x/jxk5AABAAElEQVQDceXT+IvbdSufq6BGBTArGCFM2aAHZdRIvS0p2gY1&#13;&#10;ncT49X/6q4Pf8/DcYNM+AqbKc5OAaX+71q0kpO+HkmsbNOlU0p9cBeKHz61PP6Cs3ztAN6BhSmAJ&#13;&#10;PboPKY11okCxHTBdX+GT143T6kIcU7eNV/KbxZ+lYT3WJBc4nCt/tsDAf/oqDv3VyaKq85AP/Vp5&#13;&#10;UD4snrbx6BuOfkvBoPDLL74wXL50cXj8yafShqRTk1DUT+pK/lVv2lz5lU86+o3/o6I28B++M2uf&#13;&#10;wAFjG2+qt3pvNDGA8J2HtO1XQjO2qSDKSFN+jU94z9quncsnNAHofirdrABRF/IhE5i+KmSkr/nA&#13;&#10;t17ENUAqbrU9ddYulvagGu3JC+VC97EuPRcuuMJrs/KjCoAVfPwHZMQquwhZ5EPTtuEvPmA+Mlmv&#13;&#10;yqt81YboCckTUZ6WXbtyJSt8XCWhX0QW0MPIY0tdRo/+7Pf0Dye7b/N2t+0iyXJPOPYg7UiXPHl2&#13;&#10;Gt3mwvY8j8IYiBzLxWk0hXUSVdu4fVy+1bR3Tya0bZe+oa1ObmPjG8xOhOj/vuFsWzdl4gX55aP8&#13;&#10;BuIs99pJHYO38vYe9jpbvmXSFr4aWhhl8OD1KJeXwrT8lHpunv+DX8U5L8TgFwq0Wn9awesAUB7k&#13;&#10;RjYEIeqxn8vJVHbLGSihmfwUwb/6cwOIqFZ69HKO6hXxO9ko2GTospMXESO1/i2fqu8CAZn/5thy&#13;&#10;CnubSb+/9Bz73arvwsEB23XLlxgpcnmUYuQMYzMajy4FE38o5zfE3GZpF9ug+Y0XyahO6Ve0zVQ+&#13;&#10;89XDScPIMvK0tH07AT9zEsLvJmgnpSp7qScyF6UQs0zM0K+T5NumZ/vdgPDH72PtxE9rxQerRqmn&#13;&#10;cPYPdWX/qz9fOvdeJjm8T118993h3bdez73p5IMPD6cffhRYA9T1UoJ62g4ug+PEx/GTrPjALqmT&#13;&#10;Jj+Mm5zdb9ACvPJvjmqWfoiz2IhyHQd97au1VS5VuCXbjd8NMokTP0eHY7z88oUf/bHhiz/zs8OP&#13;&#10;/pmfHB594hPZ+tQJH7eQrEnJOb47dXO4cO794cL774fGA4/USpBTrALx2cj7We5VyO6LNJFVXvyq&#13;&#10;r/VMw1WeCqmTAOpTpVVeslHnVH4m8gFLgJ3HISdg6gUGV1EGuXihi/UdQioIL//5jKdtlEc5NgjQ&#13;&#10;Z7IS2mXPug8WzPbzFoWZAJGGtJwMqTZRLMy+df0mW03tYSL2eGh5f/Rj9pvwOcx381ZuXh3OvPKt&#13;&#10;4TorN7o99KmFXfg+3y9zwkNqnsNgWKA95JnY+/eO2q5V3zHZBy5dvxJp9vkyCDjLy2z3Sdvoz4S5&#13;&#10;f2TVR9kxiB/rj6tS9+E71g33JfSoD7t7v9h+vrF/9xnD56+cZ9UHk1DYWVyt//FTkzkH/1Qddp8J&#13;&#10;vZSR7zHn5mrrExkX5Ao5rTt7kHqOsQar/yAD3+GZ8Ob138BW/0L4Kd2bFqhp0XtT90nryQKTBSYL&#13;&#10;/EBb4L/6xV888O89+vTRB++//5H9e3b+ME9CP7Jn34FPLM7x3LpzkVXnv7i1dPv2pbX1zTUeiq8R&#13;&#10;wLy5vrn1Ks9o7+2cX1ha39i8/cGNpYsrq6ubK5wz3FxfXVlYvnn76vrLb52//uyrb69fvn5r62t/&#13;&#10;7xmfmu/cnPwH2nKT8JMF7g4LzG/NfYll9c52jOMBB/IOHQy4OSjNhWMGBidHGZTtYSsShwcGUh3M&#13;&#10;OoDPwKUNcByMi+sgIoPCNqB2AGew30Gg5/4qsMbwAhjfRJ/zbbsmizwMTCagZfDPf+I4QGlleYOf&#13;&#10;IIID3vzg7dFBfE/K4vYN5kU2ZHiVSY/nn/16bY8FoAPunQwYlcfAgNtUOXAvmdpqjgw2nTThw8oG&#13;&#10;ZxHDN+nC1yESsiEWA8+SQYMmMNF0zeCXLxYL1+UNDvwRufFWbq1vAKJ0qsBSf6u5PopqeSUrhnP5&#13;&#10;IrvJQaxZptRDnUKvyrdlqsF65IGXKbaLfC2gRl63pWUOlMv+sASu0+86aUc9SVlCq9V9iFuiqKpH&#13;&#10;cnA5v1VBHetWPPUSL4Fm8uQtbWUObmBKTlfpXDh/fvjHv/LLw1uvvx6e7oe+yKoG3+p08sK0b/8B&#13;&#10;yuZ5+/QPT3jIyy2gsrqDgb+TIk4IdCHlPZv051QPmeImqIkZewDBQvMVNnYqs3JZPmvdqFNNAhJY&#13;&#10;x9d6e1C1CvSAHj7l78rQ5UiAAt7K6Fv56mWQyUkdg2J9UqTLnBUh8PPDp3wiIjgb69czyePKEVdJ&#13;&#10;vfCNZ9ki6dzwV/7qXxse4M1dJ3vy8WJVV5fwr/bUJ0WiO8XEjAKjTp4aa4lNPNcXCj06W4e2G/9V&#13;&#10;XcOA/6lr61lS/KmVFNu6x56hjv/NlW/HHqFdcmnfBIGhEztqP5J10P23+27JWm1aOkU/4PEzy5Wl&#13;&#10;l6UPI0c57Rt6MDXtDcDoTXnaN3g1wRJDBF4I7ZB2R9/nayU9pa9tMpScnU/pUcGp1l9Ah7dNg6rM&#13;&#10;9osmzw3sW9fySGAJX3715Zco3UqAsvtd7we7PwUfnB68VW+Dsn4PQ3nc1s36TJ+iTfUFkSizb3Ty&#13;&#10;AMtHhlk7CmLqeL1M+UyxrXyFaXJLzwmLq9xP3uJ7H27ZlW/dMLHhqiS3fjv/3vvRUX1v8Ta5ME6C&#13;&#10;uCWMKfywhzLLQ7jUN3n257aRI2zFc5qg6+tvvBZfy4u94mjf8S3fXIGr7SGs2HF2JOY6dc5pbEFR&#13;&#10;6WcGJT2TfBxQkwkReUKMDGqXJLxF8mpo4suwkFqmMPz8Q768Ugui2+B6Xo6iFN3uv+PRfNtJaJdc&#13;&#10;0U3Z/Jf2WvlSUQ5xewqvJpu523RLPOWKrZufSMOWFO1CTk8RkZ8n5kE/36ApQapcGOSUX8lFvQbf&#13;&#10;AtBsn/yC3+SRoHWV4Glg1QfgTpdjrv3TeBcxyJCVMgiO5OTjPwqq2kHKf+mUzSXfEEPqD/+RUbsP&#13;&#10;hJpXnfnccB+TG1cvXxwun39/vFcZiHWVx0FWJuUZA4GyKiKCdXbI0P1SDhG+6MYPua6XTZrOEVwl&#13;&#10;xY/UkSuT0RG6ydnajKYtMeXj9zJqO6/0a4B6v/zz//FfHP7sT/0F2t/BBNa976zwPLiT7SadbL11&#13;&#10;8Ga227t+9TAvyXxAm76cD2G/9fqrw3tn3hkeeuwTbLX46PAnfvyB4fFPPp1nsXNn3xnm15ng4r4W&#13;&#10;GyOG0uanzbWeoipcV6MEHfUqu6j3CBBb3Vi6ntVC6WNBzxGQOlLv6g4t6xzkpn9Npspswzy/Y8Y/&#13;&#10;RbCvMvXPoqRdIVxNjgC7Xve+uieVX9mJqJerL+d27ByOHD4GtfJxnzsWyDt8+NBw0W2tsFG3wcIi&#13;&#10;Exmt34wsK/WNMuXcbBNSdSdAIGTwWxUL1IO22OD7HTgSdbg5XH7/TOryyKmHEvC/fOEcCDXZ5Pc+&#13;&#10;8n0RcGMDlfsek/aoScm1TCJ4H3LSyL4YYrLAZrT99PeumuUJAD7ep/q3aurZQHgRPm4SR59ox9RQ&#13;&#10;P5cW52nEdVqVy1/qPPej9DU8V/RibdDgpTK4SocT77dMIl01a0r3rgWmiY97t+4nzScLTBb4AbLA&#13;&#10;Z37umZ3/zS/85dMPHDz4+N7du74wP7f1I9z3P79ye/XozVs3Dp27tDRc5c0clyYblnAAsYsHlV07&#13;&#10;XVLO27AMPg/s3zvs5tq3IHmqGuYZVC7u2LV16Mj+TaZJEtFhW4m1XbtPbn7hM5+++rfnNld5lNxY&#13;&#10;+6//zq2VjY0P5hd3LvOgQZR1a5mPu71CzGZ5bX1rZWVj/dzaxsbK4sL8hdW1zf1ry6tXVhgBX7hy&#13;&#10;c+nW5tLWB1c22K70/Oo//LWvLL3263/XSZQ8j/wAmX8SdbLAv3MW+O9/6Zd+aOnqjR81GOQAwEbV&#13;&#10;A0eu2DAIVYNQB25zBIyOsDqCIDKwvkXvR2ffe/dsBr49yOvgxgF1giAZLNYHejMgd2DIoMiVFy7n&#13;&#10;zwoMeDrgcIB45zYBDPjpZwxEOeA2qLFIkDYTEwn4zWWA3b95UAOYGvwYSOmBY4/5aX1lY9Ljrddf&#13;&#10;G7759a/ljWCzHYgZBJaPyX2PazUG/aBv/SVXGavjEf7OgH/pqyaL9I/yiz2R2eQg3Osd9qXg+tZy&#13;&#10;TWbUAL3brrEJrLQc+MortCisoLMyGuSpN9HFkdYCtnFgJi/ljAwZ0DGMJa/TCS3rJanxj408L1m3&#13;&#10;9a1y664CAnIue0knF52SMBCouqrAVMlS+YKFDjDB5dr7iDBVVjInqEWeOlS+J3UhaMnB3v4M7N2m&#13;&#10;7P/+P3+ZwOc1fGPnsIcgqLZgO4IE7w16+o0P/du8DycnO/wpwxJvWxrw76nL5bVyV2Ad3WflJT8T&#13;&#10;Y84oCMc9U/3L17cnncBOmcGHsknAc2695M1H645zyxNo4rxo4ksxhnasPGHc114+mxtbwy1k9/sM&#13;&#10;TgL6drxbe7kPeNchPAhK2d5279mdtmvQ2Dfi3fqKV+aH80xg/v2/9z8PX/zLPz380B//D2KLXl8J&#13;&#10;JjFhZz1EN6uMS+txO/iOPygXRcKXnxn8EUdNKtmeErQMLe3p00bZTtN2mcOn4ZhXfDkKDUFp9HbT&#13;&#10;fTuBFsrM73SUT1lsr8JlBYf+DplRdvnPCBn/jCzUB3UqLd84t/6s73UCgfpBfN3AFfpWoLEmWQxE&#13;&#10;2v60hxNcJvnGJmNgPdmhnQlJcaIbaPzr8pZY1jP1jSzaShmEUX7ltk/0vAf5lVdevuH8Jn2d8O67&#13;&#10;36ot9rMfnk3S6XbWTvqS8Gy2krek7Q/Vx23DYivglU0+d+juNXYyPzwEIqU+wI8M5vEzr8vq0YmJ&#13;&#10;3q9d5U3nt998M6s67meSwok9Jz/02yt8gP0YH4W+fpVtXJyYJxmMdUJ6g/uS8rkKaoVz7a8+1of3&#13;&#10;tATlOH/6058e3nzjjehUenra2lwoKhtipv7BJ8Kp9Xv7z9vMqBG9Al9/goOWPc4WhZOpzsB4Tia1&#13;&#10;lqLkiSot2nJ8GphRJvxFvrEVATj7oe0UgtFX2RNkDX152Q7sT6ynsnNg0D088dmSpFHreF5aP12A&#13;&#10;zoy81Dt4wQ9Y5Zmlf+b+Lbx2VE4KJNXpFdmyTUnemMhblk2GKqu6KGYNLsRKNHXdZMhhc1KTyCbr&#13;&#10;gPoHm5nPWU+Vw1UVJzt2xT/uyAy91paxV/+GiHgh3wiGtvYco86tQGoIMvpK9LNPoo4ilwDe27ey&#13;&#10;1c5B26b3BrINGJsyxlJ6647r3qeWngpS9onPagt0wFWFBKe4KIPwoWA2pfERcsxXPkuFj4jxLaCD&#13;&#10;ZztmeyvuifZn1q1Un3z6M8Nf/et/Y3j6c5+LjK4mmGerpR0LvjzAxOIaEx+s1HIV1i0mQJyU3821&#13;&#10;91nbpKu0DPK/8uLzw2W2enrosceHYydPDj/2E39+eOO1l4eXnvtG2nV9QN1+Vrn1ZTVTA2VXz/yp&#13;&#10;nNYnKbf53lN6uf2JW6Rd5xtBt5k4PcyWWxtMSogonbTvMmXqp9tMGmpcttG2nkNW1Nir9fnxQ9ue&#13;&#10;fbR9auFo0JJHeW1z2pj7D+3EZ+f9h08UPUReYXJ5gVUYO7HxO99+Lt/xgBDl9Fl7fWmDZztWG2QS&#13;&#10;IwXf6Y8CIiLfgdlSFnxTXCdZNlbZ3grZrl5w1Q3P8qceZIutY8ONq5eHBb8N47PvblbWMUH0cZN6&#13;&#10;bnGvcRXJLp4v1HN9vWor9zx9DBh9ND9sEDvbScbnnACxESm/dfhvIX1HUmUjOVhnc3musf7ISJ2Z&#13;&#10;T31xbl7aiLNbTQcU+PgGktmU7hoLTBMfd01VTopMFpgscNdY4I///OKv/ndfuu/EyX2f2rdnN5Mc&#13;&#10;c5/nQehTBDIf5sNnB9+/dHE4xx7fl3mzzn2T3bu1BvULBDwIgjJYXF/hoXONgSPBkQrk8RTAw4AP&#13;&#10;ug7a3CPVRxS2DZhjb/wFHmjyxE757n37DjiIPbQrr5gyT7HABAkf+fPtvYP7eQgG0QfLLR6Yfbtw&#13;&#10;955dw14Cd6s3V4Zd8OZ5bePgsQObj9x3ZHmeZyreomF0+/TqX/sP/8z1nTufubY4v+UG1LfnNrey&#13;&#10;dppHpttLK+uXkWllB5MnCHz++vLt1bWV1bWby6sX2Rl3eXNh8fbVpeW1i+curfzC//TfXh++/OU7&#13;&#10;R/53TeVPikwW+N4ssLm68bO0133Vvn24t4n7wE8LpxH61nzGIuTvJajsoNGJBrcOuE6w+X0mPXzT&#13;&#10;zwGCb6s5OPSXoIQDcQde/By4SlNaBueqD2kDD/INYi4stuCdQT1Gu/5z0GrATRoO9BMoRxbIJDBn&#13;&#10;IDdlTW6DhZZFB3l7HXnMLd7vnTkzfP33v2q/lXIDY74Nr8yxAzgGyMRNUBtUg1F5Q1+a0vNfjcRV&#13;&#10;onikrHTKQNDBuHKTonsGVXR8wEdOjg6C+7k49cYqclDW66HLHxqlXStrtm2wBhuVl8IM1uyc08dy&#13;&#10;om7dTg48Z+n3AGv4SR961o/5prHcIBY69203EhhwgAh8BZwDDv9keYicyeBcGRKkgYf1Sk6ulafz&#13;&#10;UgbpGTWMjE1WZbfMn/ZfZNLjD77yu8P/84/+YYII7qGuf+pHN/gQssFN7ysGbw2UGviYTdrJLUj0&#13;&#10;H7dqc2IE4iOPDivfvOXvvQra+qXy6Rv6cfe/BK7VSNnRfNTDvOSXH1Aj0Ku2VfXQ6pAlltor2Mih&#13;&#10;/N6PtZOyCWuSvrKb3+3h0XzeRcxLC8pkkMnv1bjFSLb5CDZbfRDEEt6tXQy+uNe3kyxO+s0zQeQK&#13;&#10;mX/yD34lH5P+sZ/4c9XeFIxUgTfrTFMhD8d15NBGypM6QoOuiabwyvxoBmJk1o8oCzx5CfSGA1Ax&#13;&#10;k/6BrSkTP35Q0abKlzH/k48cC6wQmyNgZKZ5oOS87CtcwEPPwo6Xthb4IESCyKeCgfMvdA08EpA2&#13;&#10;4F8Tj8XHiSbbifyio+XQc9LVCRHbtmUwzk/aJvn7D6rRxz5Ce9q2DECJh1eU/mWQ6KDOTrjYjlw8&#13;&#10;K70e1LdM3k4mm2+fqf62K56BhtdffYWA5dPDIVZxROYZGEXs/tXrJHIiV7bJQrbLyKS/WK78wuvz&#13;&#10;0YW8ea7lW7ppj9a3IYf5/AenJvbUt+OHD/Rmk8FR/VSYc++9G9+0HXvvOXL0WCY/nOxwlYdt3qN2&#13;&#10;8I3yk7wp7wSoPi1TJ1IyQYYd7KO0ywJHaT/40INsFXRiuHjhAu0Zmypnr5nWzq0/dUIjyv2Pvzb5&#13;&#10;ex2qW0BsE6Ro4x/zk8MpAMkCWHryMSUPWVIqDLTLXiBbPuIl2ho7joQpq8RR2fQhZwFIoRt9vDKv&#13;&#10;pE0DE9Yc6ojnZwFEjkydYm/fRcli4KDt5E9ilfogcsso9W5x7hdFL3/VFR4hL+zo08mSZaVRx44r&#13;&#10;H/C6MDlF1pmsaKA8yBH+1k/TQFQVjMxy0CaSVuaUeSGuFy0pJ7bwnhbYEKBMuwBesJxrL2FhEhuJ&#13;&#10;3uq9Ubrj0NSHLr7Hysb0J1FcfUrmvoILx4qo1f4trz5CXl3SqBG5yVEMaHXZzLYWfQ7w+UUAr/Nf&#13;&#10;39C34tfiKaZl/JrPKU+ZRH4GrrkHOekBpO1jL6t8/+xPfXH4Sz/7c/Qj+7kvwQfcBVe/Ql8zbG4x&#13;&#10;8ci9eH3Xel5M8BlrN/dq7y+O/bxnXqa9zdHPLTAm/ODiJe5RN4aHH39yOMm2XY8/9fRw3/0PDF//&#13;&#10;yr8ezp55a3APAf1MiSIyfw1Ea7nkaCNt4L/Y036o6ReZWF2BDtf4Bt1NnlfV6drcFVaiHALOSQhw&#13;&#10;0UEkVxovEAS3n4dp6NbEFbUW3wEO+4mXF1fASx2puMLFH8vm5vvzpYT+Tzsqpx8u38EKjvSl8F3m&#13;&#10;22Fz2IVx+vDmC8+y3dUNILE5z9M79rLt5iYrO29ewb7K9Ucn6y928kTO9INO2u3geWCBSY2N27Vl&#13;&#10;rZMf9t8HT5ymHlkZe/Na7qML1N3GKpPP637v4+Mmvp/Cs9YazxG+oGQ95H5pW8FumWDY9LzdR5FR&#13;&#10;22hr22bdF3wu/H5TNAeZYwxRNtDq+eWSPz0bOH1GOyjrmIJrhtIJ7FnJ5ZZvpKogz6Z0T1pgmvi4&#13;&#10;J6t9UnqywGSBf1cs8EU+Tvw3/5M/9eBT99//mQO7Fj+1urH52I75uT+xtHzr0aXba4fOnbk4vHvh&#13;&#10;/HCVN16vX7uRfZt9jlskgOlgOdsM+ADgl9S4xbvFi4OYuZ3c9POGNQ9+DBh9APXooN6H/02WJDtI&#13;&#10;dVDng4OPCgZldkDLoKgPiNkGpj08MDLlIbQGpL496cMyqz7Y6qS2zFng4Y8NTqGXp5AF3n7hJeYd&#13;&#10;i348D9kO+dDsRwj38jC9d9EBj8+hDO7/f/bePNjT7Kzve+9+b9++vcx0T/esmkXbSKMVoUihWGRA&#13;&#10;YZHBcSIowGCJSkwcArYrVJHKX1SlKo7L/ouquMpJgfMHSqqEActYUCEEtIGQRgIBmtEyi2bp6e32&#13;&#10;cvv23dd8Pt/nnHvvaEPCEDB9T/f9ve97znOe7ezP2eggnmT133E61xOuloKfDbcZ8+4qwJOT0xvA&#13;&#10;2cXduuvYzMb4fWfXnv7mf3MZjpc5xmsF7Eg2sspKq+3p8bELYHhhfWuTxea720ymnJ+ZnpyH07Xz&#13;&#10;81cX11d3GP0vL1y/srv6qWcXN37nwx/ffeyXf84eaXpEf13yxCEfhxr4szTwL//le04urF7/IScu&#13;&#10;ukGrBpGUY8q4A7JuPNCYdPup0zGoOnj07oMLTHosYnTSuObA2EGO5b8G4nWheQZ/li7C9gfpFFHK&#13;&#10;v4NJ/6wnQh+a7EJLme6D8DEmRo2XAZLVQhu0ZAUhK9UdtGiELkOaPHRDSIEe1IFGMM+ZfvSjv5dz&#13;&#10;7K0nrL+K71oR7rE/8uTuCc+690zlyGNlA3yXTyNeZMNflsThdz0ZxBXH4OJN+X02ZoKP926QS5h4&#13;&#10;gOlu/10DosZOcZd8XQl+d9d1m1W38tICOoz1pE5dq9vos+lS3XV6DvTlS0NixynflUZGKDkMU08x&#13;&#10;bDXe9QOS9NM4qLEA2MajYUkjDTK81ypk+DT9omNX38tHacn2ofCBUqzBXZMwGvY/9P/+9vCbv/5v&#13;&#10;w6s7PzSMegb5yvJy/LyY3MG3O0EO7uIQV9/loYHo5o3F8KV8nYYw0Rv8l4rgif81EcZ58LSbtkVl&#13;&#10;aBHaprEmcnxXDl0d18TkhSJxPJN6LYdeogO/THfjV7pYLtTBKHkVCgnfxmihDLadPmP8JqSnWeFi&#13;&#10;aI6Bg0UCwwa8eASdch47cSI7WTzXvDvLr/ScGDJvadAWhzp0Vf0KFz//P+//9UyCfOf3vAOYJFnS&#13;&#10;usqhAqmPMmArQ89nkRG2O2+K4Ht4I50P6iCGcOgatwxyALd0juZVDLg9DsO8lokKaMpr8MOGRs4u&#13;&#10;f/IicaThRIj9mL0wMBlflJVneYa54i88uvvI9FA4nbwQwX/hUV7UsX0jglMHpKzRF0q5ArLBV34o&#13;&#10;3vSrCc16SrmXR9/l0TIQYz14xR8ZwK2rcgEuw1p5Mv+ZhuaHGO7MZNCxbJi+OulGBPBZXz/1uc8N&#13;&#10;r3j1q5nMmAtMsAdGRSZlg7PrrE94Vtmq46eUv+ru4rvndenJn654r4liv+WnZLTewakP8OjX5bCu&#13;&#10;0OmXSRv5YXLduO4oPHb8eO78mOP+nbPs/ljCWPqFp54YpranMoHtZefKsEgfV1iwhIZ+oUN9lglE&#13;&#10;6CqXE4saYh948MHh0sWLe3oNvKzIj09Vkx85R+b2DtoKFMx08tsn6VCQRra8+yy/vEdO4c2L+Muf&#13;&#10;UPj7XhTMR3jGNZ/U2YUtxMz4AiW+8fy2bBip0SvEiRTDY5DiGTrS45VoqaeJxSvpX09/5Y9aMf5i&#13;&#10;dTICEimr4dsIwtXD33wZ1gXIu/5NPoFDN37ilmep6M93ylPB4FUu+GzrQqn7tm9xKK9PwuE59bII&#13;&#10;9dWr6S6E802ISRMYsdaL8bsu0g5KQb79R52eo2/UIUoqlqo8S/krOeHS7nlHR+jIgPIRwN+eftLe&#13;&#10;wVQYlnCNxYySNpv6QWu//OyT26crHqVQhjHzYYdr+dE4gSas0wze5Bljdjq2P9Y51HWUkUqPkeH+&#13;&#10;h146vPOH/97wxv/kGwG0TJtvZEi6UHVFfJp2yvSYfx4TSl1EH80J+N7murvQflgtZrGPOJay/PRn&#13;&#10;PzNs0g+94867uLvk2PDWb3vb8Mef+HiOI92kLauJzJJPzfiW+pwGT5lVW2/D++SOaWj9scQl8l4M&#13;&#10;7u4vDddO9tuGOzZE0mCjwQAB6YpM6kkdJS8gq/rwR7z6Sy9K4Jn+Vmjjk/7Lfphx3L3jJIkTEPZ1&#13;&#10;nOSyX33iNJfSI0gWXOA/R518/qnH9yY9xqZYiOAE0soNxtn7u1CL2fYL/hEmj9zREWceyESH9X/l&#13;&#10;hzCvHtbZUcI4eYyLzbfX6CPhtzB/YZhEB8eYDHdhCOcyRLYR+vojvKvPr9clrdC54wUqcORlySHf&#13;&#10;9idTN0LXvL1fRsNq2OxHXn29NF8Mr/5x0tlzvrdEih/vLZmqLat0ka+D7W5Ag6fiJ0rhvbaH+vDl&#13;&#10;ltTA4cTHLZnsh0IfauBQA38VGviRn/+lY//56x++/8yp4w8dn5l5/dTEGPdy7D60vrl+z8ry4txT&#13;&#10;5xeHKxw/c33x5jB/5QqdLC4zpeM0goGPY6To8NkJrct60zmiIU9HmFa9DBD0X4FtvWi6hXbuXBmz&#13;&#10;SbhAGBV4btH5j3EMr5wBKx4jpWPQOteOovTFz8GmblKDUXqutfIlW/GBO4Khqq8ucqDgKp1tOyJM&#13;&#10;YNgZ2WF1EcsZh6WVteGivDhGkB4DBlde7j7JhYCN9g5xnUSxw+oWbfjk6H6PUNiJMdOLb49OTt4N&#13;&#10;4pqYQd5xLpk7NsekCh1VRg7puOfyRDqWY8x1jNM5vX1mZnNgoez49Kmlh++fWPumN2xv/MT3vX5r&#13;&#10;51/8gzU6cousfnqGDS4oiIVK7DWB+sjW7s7nMe2tjE+McXvf7sYCZ5LQD9ydnpy4zNlfNyfGdlbO&#13;&#10;37i5fZRe9guX5jc/9PnzSx/9nUe3nlz90+3hcEdK8szhz1+OBtbG176THVb3p1tPOfGp0/CmgcuV&#13;&#10;whlo4+eZ6LkngXKwyZb5i+fPDwscN2IpdHCXCQEyvgNay6uD4uAFQhz5o6xSJOOsazRudyfN1B3w&#13;&#10;kcG2hTfvGPsB6sZ0B7szHJvgcT5lEKi6xvpF3A5EIZa6rNc58uFA7Br14R98+EPNaO0khqv2XeXH&#13;&#10;ZG2f8OBdf/9qJVjVXQ7UvPRcXBo15V9elF3ZrAuFyX0NQMlLBuTIID/50493/+KtDjJoBf6gf97F&#13;&#10;r8HQSaHip+LJAXiog/u3KSc/qb95ly8ZKMMElRHpEYJ4iiuGGHUvKuCsn9MGqG9pU/+FBvLwmTAH&#13;&#10;1xkU8t0CCy+0xKkrfuStk5MzDQhlIJfnIlr8Cu+gODRDq9Iy/Kg9iRujqdD2Rz17ifkHf/u3Eqbx&#13;&#10;wtWk6wzcVzV+Qs+V4dL13pnIHkibilGMHTNp39bYyaRhR/huMBGsdMhLo22amjfHp8kj0PY9UiQZ&#13;&#10;bN+aQkpRe/T8jGE8eKAhaHN7+uZb2Voy+LUXR5jw4hOak/DurhZ51Vji/R7J68Qq/VU6d5rGcbJD&#13;&#10;GI+oNO4yBqCuD58e+6H+pqZHsmtLY7Ir/I/MHc0xWR/53d+JwfwdXFzrJE6M3qYLvERn5rPGf/hF&#13;&#10;1p4veQNGydRDCe8z/kTqaWteDd7or6mdd/FHMR0WfRo3ebsT1S/6DRl0DD38+up964yDrusJC094&#13;&#10;y6QmuIRLGPnL2sZJCXnXT55Nd/OT/r1OSP0GjFk6ZA7AS9P41iGGedyUOEwL2XVCzgmDSquKr7/0&#13;&#10;hA8v6NunhjrDdPIivdI//PGv55F+EocKkK6RXM6RLE6XRPruknjis58dXv7wqzD6cxwJOM0n4Ys0&#13;&#10;bWTgwV00rcyCxzrK+z6UyR1EGhDDI/HDheUd3Y8B24/BqrJV5UnehY/jmXzRnsLJb88jBVQGUfkw&#13;&#10;3B0dzz79VOp8DaeuIr/nvpdkcc2VS5dz59TWJnxRJlzV7URNN2AnDRp93/fqG/Mw+nn44YeHxx97&#13;&#10;LMZX6xd1gi33xc5ESUD3Vu+84x9Z0JxPJbS+IKX2/Y3IfzH7r/J/1Rui1Kmb/i4pVYXoza9NqEZ9&#13;&#10;QQQOyx/v/gnlA6ZL5nw0b+lVeHC2d4uJ/HeUKTemIf7CxeUpJWUrfo3R5RWm8r70yvX41gHxzQ+I&#13;&#10;CPA1+RadR1fKvAdUMMkjzS/weRf3AR46f4YhiLxVXmwBLX4JZ8wDPAek2kfLTRe2UoVAEz4FqddT&#13;&#10;yG0ccSZdfSnoyMSn+CtNCfoyLmm+p1QA2kSB8dVHNAUNdZE6RTaCp3TWecyRXgkBEB3qHJfFGRdc&#13;&#10;aDYQqc/QTcZr0LauyXuolb56Okq3JujRSzDwZMyVi8zFS9n/tre/ffhBJj1uO3WCY6+kWHRqF5PS&#13;&#10;v9jPowFNE6d6nACx/nBC1gkQn47XMjFCPXiVUwd0HkP59BNPpK48u3U3RzAdZ5LlrWmvH/vjP0p7&#13;&#10;ZF0QnSHrXpsBDeWtPFXpQaZN2bZeW6FNc/HDBosiXAyg09++4CmO18piOyRIOhCmLNUeWIeqaups&#13;&#10;lcR7L3epR5wYcFwtL6SHbU7KbGAB5qkO0l4ZPXmA4zSZgJ45ejz1rhMlm0y2uzjh8rNPDdebLvrR&#13;&#10;VpvLLB5saS3f3TmWnwLHBBeJ22+tclX0LMtO7KzduMaYmcUO8qPjsY0O7Kl5ofq2JzygzxvzF4fT&#13;&#10;93EhPbs0PPJKPU4wObJu3J6/gqB+Sg7RNrwHwnyVvhe0m9byZf7N7g+eOZpTXQBnW6puU/ckXuXl&#13;&#10;xDnwzevX6MR6kKckWHm9KIiPA2CWmyRNfno6tWiWefRfMtu2uVOQmaVhOLzj42tMlb+pYIcTH39T&#13;&#10;U/ZQrkMNHGrgr1oDY//7//3B+15x9uyDU9NTD992/Ojbx0dGHmEAezf3X0xe4TLSyxgfL9OJm792&#13;&#10;lc4KxwOwOyKdS8+Zp3Mxw/bZ7R0MdnZiHJDQwPfOix2AGKV42hFJ989OAo19GRiqk5IBKNFdMWJH&#13;&#10;Kp1M4ohL2HRC2SJsh3LXM4VB4RjC3SFZJQacnXS71nYetzdBBh752MAA5T0hjtDtU8iPAzhXW++w&#13;&#10;+yNwdp5lS7z8TY97hijvyGMn1A8vVnNSh2Ou6EzaucZABU8eUSEdDRpdflfcLNMBHWdSY2SEVe3g&#13;&#10;BAkdQY9CwOAJD25F3pukAUDYyZmpCcKwf07OusV7enoKXUOfd+PA3LfO8Byj06cC6ANGD66gmZsE&#13;&#10;b+PVB9M627cdndga3d7aPHbm5Pbk+MTI3WdPbbz5Da+6PvPDb9/AiLCFkWWdCaa1te2dJXR+eWZK&#13;&#10;+mObpMeJycmJay/Mz3/4rS9/4P8I+4c/hxr4OjTw3ve+d/Lpy1f/EYYg+v7kXZzl2nd3QSwy6LKw&#13;&#10;aZA6xqTkcS7atFw6WLpGXXPpwvlMTqa8YPiuAQQ1iDjI4DUwsuw1Iw34Y0S2DgJnaIKvDANFvxu/&#13;&#10;rDOEcTVwVvpZfvnTke+zetA6znrHgVMW60HXAWsmU4C1zMtDN3wtLi4Mv/+hD8hEK4fiovwia3gH&#13;&#10;t7CpK4RBD747aOeReiGGR+oXjZ/SB33ClNcBm/Wf9I3nn3Woz+7cRSNPwQOc8Y1TxuLSk3SFUTZd&#13;&#10;5yP1M3oRn37iUHe+63zXL/Uhs6/iUGeB6/6BLDk7DeMbp/ApT9MdsHKuf2RoT+HrKIiCjQyE6S9O&#13;&#10;OQFDtQ351vCiwRdsIsSvvHminx4v9BNGLa+MwDowNtyIymL++Xe/8svDR0lH8Zl+GkId6Lui3TrY&#13;&#10;C2FdYbmEIaX4ITrOdHTSQw69y8MXw6WhMw2lIW9O5JvG+onfuOEDnjJQB04EMZDwjDEcHegSP3Lk&#13;&#10;K3xKp/OS/Ipw8q/MuqQZzz0YeJCE+SfG9tAjjvEwzDnp526NHFXFhE8MQsD0SUfx6idfGnpvcg+C&#13;&#10;x3q5stNjRWLUavQ82kpD8REmPFY4psLJD7/dRaOOPvmxP4g+v/+dP1j5xH5Ekw/uovMwCzDg0VPk&#13;&#10;zRffpIk7VHw2MarM8hH5VVgCelzwp9zIYP4nP/EVp+bVu3kp9YR0+e7pY4D9ldLlfjn2WzLJZ+CI&#13;&#10;gUU86lTM0jI94FNcxVvxFAMjQIabB1OOpWv6JE7VEymjEBHfKMemOGnRJ+vUmQwY5qsv4vPVdLKM&#13;&#10;9PpCTaZegJbOvCLd1AnxKxmzMwIcTpAKo4zWl708G9f6yHxtLpdXj3x5gtXVr3z1I8Okkx+tnjGO&#13;&#10;eUbdyo8u+sgb/R8MbB4zJQ3zlMen+Z66T1jl8RtaukqProv9+l0+dcLyk6d8lYyVJ+qdsjdJXw5F&#13;&#10;mX/mMQrOcdnvUSblxk9NMLl5crj3vvuZ6FjMrkPvrfFIO7Fr1Dx9xxlkhwS4q95l0Qt1dvIOdKMv&#13;&#10;wjz66z4mUT79p39C0lv/y5wc4nzmG92G7arbQJq09EsZfJSkRiEsX6ZiwVdcIYANTuMVfqN3J+3S&#13;&#10;YwXHP57qqaAASVRpiD+07GwDZ35Ur5HBEP3s13ePoGhpRBTjFw5gISwa6YdGCO5Tsz6WWtItEC9+&#13;&#10;l0HppE4MjgO05cN/6NuoqS/beCN5PpiLX1/VWtGToniKJ7lpoMWHcoUp64QDcupHwL4uxNhAxWUZ&#13;&#10;SqIEsHAFUfEpLinalyl96K8fDo/imfcgLRwJ+5KfolvehbMmVixjldfT5hjkeb6Np2BMYuDvB3KW&#13;&#10;7MWfdZSu4NTPvm5d/CXOSvvSgbT28oLxgBFfT68Y7hPHOoayndmNovU93/d9w4+8+92wPcb4UqpN&#13;&#10;jsSXB3FV+yz77jiMGIIy5tppvDi5Yh2SsSl9Lvt29jN1llfrACctX3juueDTf5bdh69+/RsVf/iT&#13;&#10;Tz6ausBJZOVTJsQo2CjHGFXH4UldxqQHbZv9PvsGtnneF2fZtR5d2riRyeDb2MVsWxA1E1/jdggq&#13;&#10;GQRqApj+i//AW3qkf2Cnk50tBS/aahvSdkDD8MpnLF7hn3nedsTjtKZYqKHmVlaWaJNvGxYunR+u&#13;&#10;XDgX3GMzR0NnYwnbugIecF5W7oTHJDCZXCLYuniX3aSggyZykG8m6edMTnOEFRPUqwvolsvNVZHo&#13;&#10;nPzgns3c+bHLcVYrLIZYvn5lmDt1J8ddLaG32v3J4F0lHqB+8DXYDnoceGfihQUVXPpJ2wA/6oVx&#13;&#10;eGKgwEx2WL7k17YJGOaQovNA4b83cXoA65/9SsS4/uSjlScw+sHfwWeAk/a+FYfWI5Wfzf3pXxgl&#13;&#10;0So/kHcsBXVemBEP3S2pAUrHoTvUwKEGDjVwqIH/EA28/Wf++ewPvO2Npx66896XHTs69cYjM9Ov&#13;&#10;owPwipGd7ZeurK4dX8G48/hnXxgucFTLlavXucx0JWer2pGzA2Ena8oVoWMaDJvh0Y6Qg43mhPH+&#13;&#10;Djt6ac/tydnQ0ykbo8Pkp/3adBHoWOp2GbxPxPhXDf8OF5bZn3CCIQYG8HMgFZ06OkkgcHWRfQMn&#13;&#10;SSSdITd0e+eBUDprGAjx2KVDNMHg2ziuLndlSAyIbQCXQYHc8N+Budt4gwgG5E4+5cFOLtMR6Vh6&#13;&#10;dFb8CEvnNIAYGJBZukwcpcPrpJAY1Il07PD3I0z66sxJJl/c2TKV1SsgIk62aCsVenO1zpqriIhv&#13;&#10;J1k8V9htwkdkmpqewDhFP0n5ca6kcjW1HW9kYSwwNsYZ6VyDgi4jjd2tnVOTyOoWcDvVG2uuurdD&#13;&#10;j4zodYde4voyZ7Ozdfl7v/dv//jjz186/ap7z/zzEPgKP//ze3/j9N965JWvP3li9rs52+sVy2vr&#13;&#10;O7MzM4uT42ObdEXXtndHNvnbplO/zWlny7tb20+Q9+bg/ZoXzq/tYh7hkhUGDhvbY5tP3bh8c/vq&#13;&#10;GttVVte2//jiUyvv+emfPrzs7Svo/q+r9/zy5qvWllfe6IAzZYs8q/MYAo++ckBlPnVy78Ttt8fI&#13;&#10;bLlyMOluD1f9Gq+OiipjofWQ5cAy6kDXQYT4uzN3W3mk/mllRhw6jW6WrRpYOlAsXHuDdOAsX64E&#13;&#10;tJ7TWbRzBF++9g3IPa50LDybGIf/4MMfzgp4V7RryHbCRk5juAPGOJ2+fnH4OwjTGZ7BK+XQOkMx&#13;&#10;5bW7Xs9GevzVXccnjLCBb/HEp9PA6cWgpbeqYwu/A+mqqwyTXvjynX8OGI2resObdQxsq2/hs4pT&#13;&#10;DfE/9VlLh+hEZLjwBB/WM9LMID/1YqIFT4cJA/DT6/xed3Z8ka2QUk1WWyLOHi8EG92AwViM+uhX&#13;&#10;uOQTwkPPeMhoOqlHjRwey/ib7/u1THoY3914XpLqzoc1LgZVH8fZ6aGBY4njq9RRd+ZpJwo01prP&#13;&#10;dDUAL3rqVRjP3lZfTrproNFPPpo28trlVA86MIRH35Shp13CmryVfkUr6dybsX0Wk4YV3zzlH788&#13;&#10;BMmfuuGfZcBg5fX4EI8TsSzafiqbaW0+tfxGRtMW+Ty+yomfuRPHszPGCY/uPB7MXTN98sPvI06u&#13;&#10;AK/74088Gn38bXZ+yEw3bkY8WW1yGmhbruv5u9Kv6gcZt53VQNNltfyr06gCPL0uip6Cu9Art5/b&#13;&#10;6F0ZO8lucAoOPKMzkElfHGk3fTdPtnItpn1DqXmaMLKc+aDiVNkzDxVeZKLeMly+jdvLe/JD+Ieo&#13;&#10;/wnTz7Kph3xGFr66AV6eIj98KVfo8+STuOb9zr881beILA/ir0mRqjusn8ZH3aFb+U+DouXYC4n1&#13;&#10;y+QxeQE2ohPTzuOgnmzHXkX/1g3Qtyx77Gjn1/gxiuKvUVbYo6wMtr/lLgz1I//mNZ3xTW/lV//K&#13;&#10;KN3oiKd+0Y06NAz8Ot/lufMYX8KElX+dq7U9WtFjrKYwAB5nlfSdd9/NSvGF4emnnkQn9NN6fYDh&#13;&#10;bZU/87S7ozy3Hy7Cp/wqU3iSH0Je9cgjw2c/83jlayHxLM748IXv2KHbO5w1ADxEgEM9eVUkKOBT&#13;&#10;uANoPNsRgRrC5C2+5MN3HWwVX91fHfCvQoXwrXAEJV/Jx+ouulRnwukKLviDoGMpgIQGHRT4CD8t&#13;&#10;cuVHcVZZFlvFTgQ/8TBtiei4wc8MHMyrYApwxSjk+vGtF38jGIzjlC+R5cEXglW0zzy67C1+6DW4&#13;&#10;0Dc+3+KMfite4ep9iELWJREv6tKTuFW2woJe8fPZ6CZcRoClTnWFvywY37SSbrm9l+7RnuCBoHrs&#13;&#10;8lSk8he95TF1JShMyxCQXniQx0KVdMQ/xm2RyQeB+sut/1JHNfhKQ8AIt10IDd7F3P7vPcUgX7nH&#13;&#10;iLKtNJbj7/redwx//8ffPbhPwLFLwPhpJIxRzCU2we2zwuWNAOoveZBXeZB/23PrktRtwFh/uMOf&#13;&#10;ayGzK/H8uefTrzMvmEaveOR1LFZY4TL0T6evEtnkg3BVkbwlN+3dusDdbYsL19Lnsw7Y4s9EU98B&#13;&#10;hBePYz5y9Fh2kCmIYUDE4O279ZnjXDQdunAuWJx1ljKpAuUqHlq64ucOHS7niK6Ut5QxMsweO5k4&#13;&#10;a0zGTNHGegTVRXZ7GN87OMxnm056HHToYJp408dP4Eu9Sh9n9foC/UuOEqNeTDmFF/viTo7sMPZW&#13;&#10;ty7AO3bm7mGFiY0N7vCoBERG4o9NAsfkxi6T5kvo6QiXnHvE2A0WNcmg4VseWnAgjflociLgV3Gb&#13;&#10;TJyZnjk5Ar7UlXe6lOornXou6n2U8KY6LQOpJ78Kga8lqKVN8IZdkEcWn/su7R+6Sj/C1DKtmrNf&#13;&#10;nPJm3yH1C4h2d7wsbr/z1IEPn7eUBg4nPm6p5D4U9lADhxr4chr48X/2C3Pf/01vuuue0yfvmJgZ&#13;&#10;/0YGoy9jwPVyjO/bdJ62RsdG6G9sLtPscyzz1trW9s4NOles7B89MjExet/k6NjDdHzvxIgxt4oh&#13;&#10;4wvPXRouz8+zm+Nqdif0Sy0dIHqG6xSXgdto20FzUG+jbiO9PUrH1U4bDT9XVNDpICydDzvYda63&#13;&#10;K0Ey+AOPqxrGsXbbRavBOphEBy47A96MsZUOKJ063seAdXJB/MJtbtDBYyDjpEV4oOM2jHJ3iEoS&#13;&#10;hy8A5oYNe8bpW/AD7/rnjg9w2ckUnztWXEyT7kfg6TATUIMwO+7A8Bv6dEy2JSAwONAxL5DHT3x2&#13;&#10;gNUXgsMnKxQJU4/C53gsOlm53A4+PQrHDprGMXVmNA1KE3Qic4ErkcYxUBq+uUOnTt1vYWxigGAH&#13;&#10;z47mCAYZhXAXSIx23k2iNRLCTjjtshwKUzGdevzQo+nmDpGVtmrXjtba+koMC67mdfv3MkeWuWpp&#13;&#10;8cb1XNrrauZNdrcssHLzDa95zfDIN7z57yDWl0x83P+ud03/4j/5H1933+kTP4yh6J0LS8t3Xrh0&#13;&#10;dTh/aX7YgEcN2txnMsy4SwbjgnLMavyCd/OfE1fqeARjwhlWU06hM/Paxtbmyu7JO7aIv43Javu/&#13;&#10;3Hnz4s/93Xc+g8I5zncie3TWN7cXWJHECWtby6TbPPkRW8nuBvmRmZOtJ7gNZXVla2OZe1Q2OIrt&#13;&#10;5qXFpaWd9Y3tJSZStpaWt6+MrGxePreyNTWzuvuLP/uzLM9WiYd3qKCDvzC3tHzzB8jv09YV/MfV&#13;&#10;lnSLnBMfejpgO8mkh0eLmBdWMTBfunCBVcPXY3zUAGk56PWNWDIgtEiOYLBiUNUH3Br9HORY1whv&#13;&#10;ec0KXMpcDJmWJ951tRKQOiPwdUmvO7hyTjQDO0u5LEtbPOLLO37yqV++8bdO+9hHPpLjDjT8yo+D&#13;&#10;mDzFxP+8G6/FL+NhGWT10yAh/5ZxB7torGQgLOUev/yL3MWP9U94Aabrx3rF3QQQrGNh4K3DSL6M&#13;&#10;5lLM8Xy+EDeP/JTB07oSGtRtxXeI7uHhJTxGMCJrBNfw0elkgGfllrCSB1RS4l8eidp9lFunwdmB&#13;&#10;PzUvdYMDZgezGpCrLg6QQojXPEF4l9uwpDlPZTRddQ08T2Uy+dVjDAU8qx72UtXZ4be4c6Ifb2U+&#13;&#10;cNJDg4kGBPXgCnCNo64AP+iEy6QG9bYGW9iLPoo+6eAEWPxIC/C4o8j8mPSTB+VDanmzDSodtfbH&#13;&#10;iIUo8srvCMYO87Hy+kyaks7RhXoPPD8tqrybrvIGIf7bjlVbaJiAguofnapzffdIswOE46osS7YZ&#13;&#10;/umUwbZOuq7qtzzYnnknhEc9qu9V70NpiFwVm8mPWXZ+sCPGv+z8oJ0Q5hMf/X10Mzm8/Xu/L6tG&#13;&#10;pVH5T+3gxJMXOa16QNnVbzn5r3RXIlSJbozQ82uVs75DM+gEwkknExfwnDxHhk37Dj6/pdfliLxE&#13;&#10;ju5Ar5w64cuoIpuEw1vCgBHWPFmQhJtu1i06cZhnzf/G4V/SgaDQhn6n7TfYgtd38WYiQDTwpFFN&#13;&#10;53tghUkcDY2GVbhhyl9PZSljfZgByvxh3nJyUxu75UBZMklAxOAHzj6ezvIIoejQi71dvX3t2hWO&#13;&#10;luHC81e8cm9ypPNr3pFvCKfvJQ7pyYeTC96z4QSjx7ZIwXhFs+pdWFfI+Okf/ban37r45a3pBv89&#13;&#10;/fc4pgO6sL6ZwM+j2Z77wtOhLx9OYt97//2ZyLnE7ufjGAZNH41u1zHgWd9b9pOe8CiBXod2Pnye&#13;&#10;OXNmuPOuu7hM+bmkO17QjQiJQ+KbDeJX+aClefc0rMlSb35VnHjXZ2DiK/4ENJgQLPwNqKIBZJ5N&#13;&#10;ngsHYm1wvCR2YPJhCH9ClEv+8RWv4KC8pRwZR3+EJElNqoSXb8ublr2GykeMzI0T45Gq0UfBGMc8&#13;&#10;WXlVbBBK3YnCEyYvFcE0ADff+IiZ/6WHfMOMOSHgCeeHMUqHsD3TiU9485+w3eXdesU4CqbDs8tt&#13;&#10;eMp6yn/licAEFipEEZ34rfslULQrLIbQCF11vNB7dILoi36KoT0S+eRLznKEEk8XjWW3UcqotItm&#13;&#10;dCasPPBj+SuR0JBlDuZyr4R1rGU9jFddaZi1lS6TNkBHZxCW3+zWNwxi6sZ/tQCCuoay/y1v+/bh&#13;&#10;v/qJf8BYwQVY5kFgNUgXStHG1ar4SNN8fLe6Aa/P+oAO/Sn4N58on6kX+cDZ792wbXLy3Xu3Lp57&#13;&#10;njaMPhfG+VlmRF7zDd/IYr/l4Rzl38UOasj4aWub7JEL2cRzkz7qGsciWzda5pNG8mS9BoxZxCOR&#13;&#10;r81fGs7cc2/GifI3qoxw7VjSuy/TKiSbmB9KD1lQp+6VDTnUtS5lVQM/7/KViQ/kDT7DSTPrbPkz&#13;&#10;xhRt9jOP/VH4cxeG92Fu3Nyf9Eh6sajwyMlTXH4+OawxDjStNlZuZhLOjRIHXVrXJXhn7DZxhJ1x&#13;&#10;LPZwx83R2+8Y3AuXXSQtgpMfo5xqsL1BH2p1eVhicuTo7WeGm56C4FGQ4EAJCFKT2p1Or+u/Wp63&#13;&#10;vrUvZv2rrsuZw9RfTSKZ14LDYDOEaQI987My/vncgcwZuslo4G7YQkd6/DU/6xPzcEiyc0bbgfxY&#13;&#10;9k25Khl4iU82h5Hlo0ePLuEa0sPHraiBw4mPWzHVD2U+1MCtrYGR933kD++8576zD52cPvItDOj/&#13;&#10;Uy4Tf+XK6urZK9cWjmxcZxXHxUvDjeXV6rzR2ZmkU3UEg80Yq5U1VLgCVQO4HUS3+F7hyKoLly8P&#13;&#10;S6xsyQAd/fatwDa3GjbsHNhQx6jXjBr6pXnm6URHdUiqVY/xhg6Go5syQADjqiXwpRNNaz/ihAU8&#13;&#10;2CG0U2pDb5hum1U+3I4REtVRri6e/QcnDJwEccLDDqGdS+Wxg5B+BSxo5AwecBonnXU6k/b6duh5&#13;&#10;Fqxhdh7pCEuXTpP3eqTTJSZe3da7S7zAAJvOM7w7CMGzOvE8jZ/JDoiqw+Dh2BcnV/Qf5d2ObVb/&#13;&#10;TJRxUX15f4mypGsG7R2MV+rLrm0dDUY6YdLPwG4LHIQxG6KAPNUJE0x2qOkqOcGzscMujcjjYJCO&#13;&#10;d+QxGdSzKw+5dyWGDjqjdBBNt5UljmxgMsPJjsWbN4aVtRW2ILNNm0mObTr68hkdMskyiXHqGPJx&#13;&#10;5hUTOGMuy1XRO//De95z8nve+ObX3jF3/O8w2fady0vLL78wf3XimRcucDcKl9sBdYQjT0ilbHFe&#13;&#10;pSO+0AYkdZ8AejO/EO5gJztwkHvES+q4alcEu7ub7NP2GApWF5GGrFY/xcTdg+PjU8ORqYlhmomT&#13;&#10;cfK48ju5I64TR6aZaMFIDj0m/LKDaEbVQYOJK47z2l7HOLMzNTqybRIiqHNtW3Tad/6n//ofnoeB&#13;&#10;qa3N7RWSeBM9r3Bvyg1UukAaX6KTzalvmVBZWF7buExmGUeWxZ2R0dX1rbXNndXttfmVxZWr1xdX&#13;&#10;5he2t/7Fv/vdG9/2wO0TH/jgYxvDY7/sCOqWc7/wvvfNnXvi6R/MiibSJPmKH+sWL4J00GaYR5vM&#13;&#10;ccyVRwppNF3gzoSL51/IwGTc9G8GMuumWp1fEx2ZyCDHWE+Zbx18jnJsSSYJpIfGU+YJM3+UUc28&#13;&#10;QkYm3EJtSB9kCWt96QRMjI4ybNwvwiUt45jPLGuU0OEPP/6xYf7ypQzC5EuehfFd2hlctm/lyKpu&#13;&#10;yrLhCaOOccLTuiXGSUi7IyC8HeBRjvskgTxK56DLYI64MUIS0GWWRudDuf2MV4Op8H09RTaMAZkw&#13;&#10;Jr0ywCYeO7aK30ZUXegy0Pepbii/qXfgL3KSxpZz00k8wqSObu9dRuVJXQue6IRn4kuDMBlO3Ma8&#13;&#10;8GUkULaSNfTRcwzBTUD9dGUwqHyYnULiTC7xIvKp4SMf+J3ht3/z/YF1p0efpHbSQ95PkE9d1ekx&#13;&#10;TgedOxZqQqDqTw1MMegCZF6PfOHByX/qLY0P1vvy7wBcQ4eyhRfqedqRyJF60G/4RATTvuLQBiKj&#13;&#10;cDphd5gkj5zgGQm8rYp6Ma01UpX+hK+0Rl/S5Z9hpkcWJvAePHyLp8PqJx7za/I3uwK870TjXsqf&#13;&#10;bZ/pbPsM7C6GLMu4kxoemeUOLjwlnyNBLGd950dNhnDsFf0W6fz+Bz9APX5k+JZv/45MHilrpWfV&#13;&#10;84oVbSmrHzpp1gu/+ArDj3F16k0/daa/f40d+G87HPbkrXjyYtok/dQ18Xv52tPLgTQov8KfVcSW&#13;&#10;FfsUwdP8ee9xLbu+9zSVjzJ2Wb8oAGUbeOsDdWz9hkeMJfLBYpaUKyCTfhrQUj+SDirDHf0h7QAA&#13;&#10;QABJREFU9+D2m/jdgZJ8pxGU+ks6CFbpWxMKGvT1V+dJW/nnn32V5GtVYTxlAYcwOmVJv6fnCcLJ&#13;&#10;/Tli5tmpLwz3P/hQyR64pgfTAb0nPj+gThqpcyfIjm+fDE3zSPVTq7wIX+lSeTR6NO/Bi7KkD8QT&#13;&#10;goKCU9NiySnfUI880jNu4qiPFv86/eRnn34qbZKTmseY7HDy4yZl351KJ2+/jUmPa+HBs/09yiqG&#13;&#10;W3DHkN3wqkvLi/idSH0JOJ595hniqbPiQ350ZBe4KievOtmX13LAp/5t8PH0vfJ4aa9ggilyWXcU&#13;&#10;vH7ysRet3vhtadHpCCLdgNaHBtx8Gkd2ZLZxJpx4S9UVsfg3Xaud7eUOjz120BS4qj+sURD1k06B&#13;&#10;2O9rB74oF0WihIRaMS/4XTQiG4EF12Qyqh7warj5miLtJ2ktooTwI6CO+A3erzKONpyB2UO4H4cI&#13;&#10;BVc6MD+J1+OGTOHkb+kQP0HIar0iLcPLCee7PFZ9HRULpY5SV6urL+/EnX8HeAx24qmpcvpQXkDs&#13;&#10;m8xkQgG68qWzPBf7UhKOf9ZDihRceIeJ4qT1shLHeElngOuukGBs8EGXd8dj3pPz5rd+0/CT//in&#13;&#10;2TmAYdy6V3Cccu+9y736kqh8E1CU5Sy+hBOpRbBaUl+Rj7FE5FGf8G5duMGdE+6O97i6mdmZtFGX&#13;&#10;2VlsW2/fw0nON7z5LdkRcuXSpUy8lm6gZ95Rv/y5wCyXmdOu2Q56BDLrrkjDGhv7LofWO8K7A3GF&#13;&#10;8dZR+rmmR+UR23/SO/UnuNUBNKiFwmukU17iR25INzHBQbomv6g3/5UOYkhXn9SF6thjJ69feI7J&#13;&#10;mWVw0/fg+Cp3ZUQO4+BGmHyYZCfGCBMi69RlGzevV8CX/EqltA9xJnTWhvUbLMrbODpMoLe11d1M&#13;&#10;nqiDTSZN5DZ5BtgR21h0sMzCulkmWKbpF6wsXmeMS5+Cfj9LNF9ELX0TVyaix6/owOsCQfVU+unp&#13;&#10;I2naHvTqYhz/qv03H5g+1jtR7FdE/dUDmg6+LJD5o6fSPkD6xOqBIFPY8X61e4UraRiWzCsuUNlY&#13;&#10;pp3hApRDdytr4MWju1tZE4eyH2rgUAN/4zTwz37hfXOvf9MrTp05duzlYxPjb5yZGH94fWXlFTSL&#13;&#10;D127cu32i4vPDM+/cI4ziK9kwHWTVWmcgYQpnNX8GupYyblv8KNRpRFNh4oGNquH0tB7PBWGZQbS&#13;&#10;djy8SNsVtv34KFvlnE9KB2x00hVtDvrtTPTOlx226kRWAtiKM0BmR4K0MiimI1dNOYNmDffEd/Br&#13;&#10;x0ODtiuq7Tw5KZDVxPhNcYlwznz1uCsMndUpBE86fNWZ8eimGPxkBrL+aJyzo6fxNMeFQJuTkoI3&#13;&#10;Ey3shNAmbj9HPvOHYtLZ1D/bRJp8BtuRBKfd5rzyaVQVED2AX590XKC5g/6c9MixUnSo1J33iPRV&#13;&#10;G8GD3OnI0JnROLbOhJO6GkPOQk0XFp7t8I7R9+McKCjQaUZeD0ARzkFBevfQVAy3Hft0kOFkx+aG&#13;&#10;RoEymvrtzpHtbS6cRdYNVtV7JJg7Oa5dupAJjwVWOt28dh0D8zUs/DuDR2254mkG418uX0ZpdlT1&#13;&#10;P3769PDRP/zU8O3f+q2ve27+2vvJOmvsMHrjwuLSfZfJixcuXxmu0qE3jznRwW6M8JYBP5NVyQ1O&#13;&#10;anjsAHp0gGEYAtMxxUBM4qgPjxBjbT4dWecIEE5s6ERjjztHxthFtLzmxM/N0pedYtOfznSlD5Md&#13;&#10;rhqCTHRBuPinycfqiVVQUwg75ZFnE5lwIi9OsMMEflYoSyfmZl8yQ36dwuDmOG90bJKL6ceIr05q&#13;&#10;t8oEE1ooM3nD3TaoGkOPAxByIT1qfplcGdbw3vzZH3k7e7lHpuh0szHlf3uGwrCIbGxmWN8gx91Y&#13;&#10;3Ro+h5rXQH79xuL1zanRyfGrN2+uLTITtbszOrq+u35ldWVt7dHHP7H4iz/7XrZGfNKs+FVGAYT+&#13;&#10;NXNXz118K4bdBy3HGczztP5xJVpWyJH3pjGAuop+mh0WGpVdAX7h3PPJI6Zjj+cgxronR4qgONO2&#13;&#10;1w8xLCG7sGa+GM/JB5bZDHzVC+/Ca2h2kCGsYU4kWjf5rTHWFb7JRPyaC5OZiWfJTz4Fv/VT6qjm&#13;&#10;9+k//OTwzFNPZtAsLxroapKGPAqsu76kpV/ekcP45qsyLEpIw6IyFd+RqdHttISS9zyJ3yc9lKvr&#13;&#10;WNjIxlO/g24fT4vb4ulfYRVXaZVVSuLy23Cf1t/R4wHcBIVvI4Q/yHa91+DONBGm+Ak9cHfuhC04&#13;&#10;40HHeo1yHdo2ZBIQnvjho+HRqCCMbYDIfC+4MhRb7xbf8tXjmtZOOvhdbZkGyc9++tPD+3/tV8KH&#13;&#10;6aKx0zbJoyzE4Y4kjzDUyNnlkJaTHuYZj8FSP+6oiLGDMOlEHvzNr7ZRTuRKt2CUq7QgTv+pyIhD&#13;&#10;nky9H4jKt4FJfcM34eopg3hg0r4mxbqc7UkYLXR+DZZi9GQeRLdJCz3BFydxvnuZyKfxwrMDdzXJ&#13;&#10;vTXIbFvRd394Oa15uXYyAkdE01WDtfp1EYYr6bvuvC/Fy9CdFPE4LP/8Fq+0f/e3fjPHDL3uG96U&#13;&#10;dJC3GFFMN/KIfQF3mkhThZkHSpbKp2m44bsML8qskOZv24PKN6XPfZjEByaLKxpeYZQjK3O7joTh&#13;&#10;3TQ1j0QnwKlX81zpNwyDq+K3LLxnBJfnHk++ggu+ioeIhG/lDV6Qz3YSH9pSGv2SWxLE8eLcnl7q&#13;&#10;xtWkaCR6ilEQOMNjKIMReUldlvJiXmr9GzVE/D4pZz1qHlaHvoc30x/exZd2lfeaIKx6NMibsOZ3&#13;&#10;dalOLpw7l6MD77r33tIR+rWuYMMmfQP7hDRutPVKnEkL8EvPibNuvBJPd8lHDSZ5oAXEn3iZBFe+&#13;&#10;pmf5b9ps9QX40aV6ME7qH+LZp0S5iX/54sVMyGsMvY3yf8eZs3V3yec+S35dpdzTZmEA9TiuvsjI&#13;&#10;BSbmtCxkAZd5QV0lrXk+8MCDwyce5R4B2rroCtqJEG2UEJFBHDIsb/AlTjv1lSd4krAkS+FIWMej&#13;&#10;X5M0CARJ7Mjfy3zKRaITFjx8HIA/yEPtmOp4xE3+h7hoG6VGo9UhcgsPVb8W2sgvMDTCD5ET12/f&#13;&#10;+N7Tk3V+4Kp+ll6l6z4uo4RdQHkLTyVIfQkfbUUX+3rr7Yws+i4v0hdD4rR8YmxdHSVkoFz4LatF&#13;&#10;r3gifjzxk29xQbvTV0ddXgIrPk/9Q7XFUV/JK+hVvrq3QoaOkUPXly928kMwf+EM5OGh+YZ+BBCi&#13;&#10;XPhLuld67GGAnuKILWMeM5nGZ/wKD0G8CxLZAtrTrmCiV7nxP39p6+yv8+HkrIuSXsvOin/4j/8J&#13;&#10;RybNMIwlHcSTX+kVfuH9pw5aB2IPKmXB8DBSINLS+fC0AkpzdBpdsHtMNE5SuJDh3LPPIieLoybX&#13;&#10;M56ePTqXOtgxq8fsPfza1w+PfuSDsKIhusYY4YXvDWRwJb7H363RjiVcRlBcaNm+kI8qPxdDjsOW&#13;&#10;FpeoTzyCqsHBYdex8dKnFUdL5+BSdGQJblBV38UJFgLwdqJcHvMBjhEmPcy7TvC4s4MhxzB//hzh&#13;&#10;6IQjrrbX2H0Jf92NsBtjnPs8XJC3ev3qsM2ujO6sl73gPPUz48P0Z+DNHSw7WfSgXhhvrnIc4dYa&#13;&#10;kyen0v+ZO3VmWLjAojvqRp0nFji5gqJyL8caEy/TM8eG5ZQ/aDDWGkawZ5hA3fHqJMWf5bbhRT2V&#13;&#10;Xmr8p1501j+2JerGMt77ZXt1QKC+np+GWH37GnbbSwpsw7UXto87/Wl46X0YGA4OcgBoImzQpW7x&#13;&#10;c2fXhLglF8zta+3w7XDi4zAPHGrgUAN/EzQw8r++93dnv+ENr7xvcnzntUePTL+RjsQ3sDrjQQZT&#13;&#10;t1+7+MLcMoOqG6ws80LxNVZA32SFmf0cO0Cuwpzl3OFjbJvfYZDlCmmNaYbTxcgEiIZFB2/2l6oz&#13;&#10;TQidDle6uPrdI5PWwGmYnQZxck6WJ0m1Bh2/VRtmjYM+amBqL3OMjpaNOL0I8GBAIr4GvQxKYUL4&#13;&#10;DCZ9T0MPUg3p8CIPZagonGMYkj1SiVFm6GpUswPjBE46/xGqjKUeTZXdofQ47Gims4AhwAvMvRw8&#13;&#10;BgfiuTPCTol9D/mzoyFNB4+B4cmQHX95AF7IUl7isA0DAZQBuNah0tCQ3RRAV28HHoO7oiciHZ/c&#13;&#10;AxDEdtrowENL2uqhnhrb3dorVTkUzg5vDfAAy8SN8mhIkpZpps7Vq6iFdedGJlf43owuEBs97qCL&#13;&#10;TXhdofPqnSluw77ChX43rl7jvpb5YeHq1ez42FjlqBI6xtKbYuAxQad/nJ0S4xxH5cpntthixD3G&#13;&#10;+esM+E/RmSW//PoHf3/0lS974LsuzV8b5rn7ZWHR40uczMGYR5opn6t3cqE8zy3ypZNCyRvkFdXh&#13;&#10;pFStcEZ6eHfHizJ6/qtp4+ryyMUkx97qY/34t8k5sOYNI/YdSurDdJrwnNh1dtMwSZHdQ6TrCOmz&#13;&#10;SflYJdPIg5fbmybL7HDZJi+pT1PB8qVinfhxsBSDfHiqjvI0Rju4JwvX6lwYYdKQwcIUE4cY/sh5&#13;&#10;A3elmMTjGM7HMeTNzqHDybGRswp95NiJYW7u6KunYX13h2O9js/F+Nk7NGpgc5u7LUhXsy7p6DSR&#13;&#10;zK1g2Nv6gW9968L/8pM/dQOJ2G+yfWWNo7pWGL2x8n5jnGPtIPzs+sbmebblby+ubrBbZffcztbY&#13;&#10;CuxucB7/+sWbC2t/+uS1G9cXLq9/7BPPrz82/4Gd4QMfoMD95TtWxn+zhjSV45/1jQZ9LzZW9xrO&#13;&#10;zF8xbpFHNhgoXeZuoZsMKjMB52BZh15KJZQV0rV7OfjzQsNuIHbgKJx0pJdwn6SvOnXgk3xKuChj&#13;&#10;4Gy8acTKLiUnW/DTdYO89ZmD2OQT3i04wkjnmaeeGj73+GMMljk4Gho5vko+IGD+FJXxS/aajJMP&#13;&#10;+RMovPEurPrQ6Kif9Mzn1nN5Fwd/hvmnK8NSM96Ao9c1GdgFf8EE2Hj8q3RAF5S3vIsTWvLX8fYd&#13;&#10;JYnnT5EDf0026SUvGiQjG7RieJaCsPLCX+e10sKcXmkjSDdU6yd984l1bCamTD/KuvE0TjhBHjje&#13;&#10;PcpCZxi/eWble5OnZGhpDoxw1p/6Jwpx9uPTNFF/eazar/xfv5QJOWW0vpCndVZxKtAx7vRw1f0i&#13;&#10;9WnXkTjcoeCl9atMZodP4iSfEJZ6Xt4R1rysQd+60vhODhT/ou+yEYkw9eJTuPzzKV7odxrSPsiH&#13;&#10;3+XU7H5Yh2m+BOR/eJS+aa5S8s/OArsEpW2+V1fd4KmereuNQ3A9QWbaO1loPkybTJiTcdah4d90&#13;&#10;5Z96zLFh6KsfbyefGqCc+FA3TqA4eRQ4vjVQ/cb7fnU4dccdwz0veUkMxaHdeMsKYZmEZnQmwu7k&#13;&#10;sdU78hHDUcLUa+VBy5qRqwxVuehpZ1zTRf0nnYgkdBnPXVxBnwI+hIkOG11xphxZL6lP9UXroetx&#13;&#10;ix8mcGlH0p4lVOyVV9VXqFVSVJpDv8oF5QHa9o9kSPHty9l2Gk985hVpWBeIVXjTJOW96W6HdLbd&#13;&#10;VHb9w5PvysmfTrnHmNwPPeJpAO766DAlu/CVFyKvshPXv16P6m+f9JkvPE1aT5Km9F0b3dSxvAtj&#13;&#10;HHH39ES86NOJBw2M7rYAADgbb+uMff6Nu+eAsZ2R9+AUD/rIO37em1Z5HH2qO+LWpHPJ7u8YMK6Y&#13;&#10;9p6pTMxzDKf30dzFcTUeb3WV42GdDJUvJzEWmfw4Q7j1R5+07bozfSIXtM+cPTs89NBLh8c+/afQ&#13;&#10;tC4rvqNb0x66L3LqJR74K6PBwuhvNujgTXzjJ0ZA23tDmJylfyLlRWRhIX4Nf/Jfo6lXOfOG+bjl&#13;&#10;T+IlHfDrLIjIMtDTwva37IEVN9yELzCCLLyGQLU9Ve4AsHOo1NaNQS5OvcrPBT3pJxZj7bdzIWDx&#13;&#10;UHL6SRje8mXeEiIeLSifAZH/mrgsGKGQl3TTSSGyyV/wNHkTKiwydRif/CtXbxVq1Ggi0EIYx8S0&#13;&#10;PvEbtaloCy/e5BF4qvpKwK/glLE73rvsVccYpl/xnzDruD3+ih/13nmrvEUE41jXtfjhMeWv5FDK&#13;&#10;tA3AhIA8RGxk5ik+ebBvbztuWXjo5S8ffuq//5nc9eDiOok4PvPZnRpLNtCXsL33JkPACauUKXWJ&#13;&#10;wW+f/tmfF6XjqSHXSHlf4tksZrAPemX+MuOcuWGRHcZX2K1rO+SfdcW99z84zNMveOIzj4HDnQW2&#13;&#10;abUYwXbL0xNcFOH4rPon+7xL3bZa4tSCVZ/xvcYl4/1oRwLThjgmUlbLiqcT+M8MkHwIH7TECavk&#13;&#10;JRQ85kG/K78kBrGoQ/ELLvlEz3NcaH7+Ce4UYozocVPKsc2YaM9RV40fmUsdu3q1Lic3rI/3R8an&#13;&#10;+WptD3lwl/G6x2iNTLIrmvGhkw4by+zcpv5z0d86F5yPnDyN/qaH2ds4zurSucQPs/BjHncSzV0f&#13;&#10;tzMBNMkiM4/Ddtzc83nPt/LxtTgXAaaeRyHJp+Y39GN7Y//UdEi+aGX4a8H5lWEOpHFexdz9fPqN&#13;&#10;q8Ti2b7xSlspCNki5S6FHA9A9sqccXGmK36eRfbFp4wl/PDn1tFAtxPcOhIfSnqogUMN/EetgXf9&#13;&#10;3L+e/tEf+o7bp3a3X37q2NG7GYB/8/bmxhvX1zduu3nj8r1XVlYnvFfhgsdVYUh2VYiNXhpJBrce&#13;&#10;8+KAua9CrvbUFSgYQehsTGDotdOQjpeBxOmr7+z42KpqxHFVmp0pV1TayDpox4pKPDpExN/mXgou&#13;&#10;Nw+8xzGNszrDwT1dNvzotNI50Sjp4HCSsM0RVnzQsbBT4QDTzpbDYpDbwg9eZS0vNvF2IrfcBmxP&#13;&#10;1Y68/+iQOuhzBa3RHIyMTriKW2OaRqFaFbvNUU4xtomJgTpWYTpePHHVydGwzoCWf9Lul8ZK0x0w&#13;&#10;6VBghJenrXb3RiJDEwT+EE+e7DQxwHBHBw876um4yhf0UHf4TQcrnfg2mYJ+TCs75RmsE5aBoTiJ&#13;&#10;pzrsdEphfyAuVWnzbL33kqXpAYv1LrzJe0YOQOeSdieP5AVm0tUFhSsWN9Mh3x5WOVaEeyyy/XqR&#13;&#10;Tux1jjO7Tof+OhfKLbCSx+MZ1K1Hopg1vCjeoyS8W0Rj7RyTaSdvOxFD1KlTp7nAl0vo2JatAc+V&#13;&#10;mxcvXRleuHgZOVzN7iSAOBy4w6c8gtSL3DVM7jDp4j0kDhixvgNBPoGeLmlCXnRVU20LJ85uNe9i&#13;&#10;qoG1enOQIU4HXeZDkseVQ+hHI5s6r0vtWO2KwVQYchBQGh9JN9MMH1dEaVCLoQwoWEQGjULuOmLl&#13;&#10;LDoVxvBN+ZJWyLFbCJ4deIjdlZxZ7c77jZvLw9bCjeTN0R1xMWnDr3lBPfisfEw+592JSWXphrEp&#13;&#10;jCjupoFqlSFksiwfo3xOT46POuiZmJg66sqzk3NHT3ArfXTpCq7jXAx4DztRKgd17Uc9+XHypMq+&#13;&#10;qt5lLmx37fvfurs4MTa2xiCL47p+Znt1Y/smGD8F7DFuSFkkD3H88c7O4ur6eTR+BTnXSJuVJy5c&#13;&#10;PoeRYXV69siVi888u32NC1TWr13b/af/3c9zwcEn/6xO+Sj0vnvMC3Gb8yirNSegzBfo04tj/bPO&#13;&#10;8vvalXmOi7qcMpdyRSazjFgv6HqZyDflw11RMWSQV0zTwIC7BtFVzyS/gcOUTXlDPzVwrHrQOJZN&#13;&#10;DXLm7Rg0heUfBFsZ5BW8mdgEPoYQ4ni01R89+rEYay0Dls/EA0bjpPWl9Yf8WlbKaI9RzoG4MNYz&#13;&#10;4E0dCo9d5uDi2zrI8lA8EcF8DV4HyeWaTHz0usRyo6ypFRGB6BEjftDjK56w9SJn/nTCo+vLiP09&#13;&#10;9V77NpJR84efKzgRMPRLXfjZthC2zxMVDt/qQd11f+s9FBAdODlhePIufrrggJK82y5WW1Cyy5v6&#13;&#10;KoNQ6SUiZXBtG1kGTeN2XoNU+XHqVnmdHP2V//OXsmpbfDGAAuOAXJpHWSlq+iywCEE9dDfJRJnl&#13;&#10;em21TiMwrMtWRtT61pDv5IBMSDNwYaHxEZxyCKeka2jUZ+o5/Uyb5LlO/C/gqf5aPRFsyq5LO0iY&#13;&#10;ssuL+S+GdsPSLlm/kZ/JQO5m0LlLc3S7jPlOnjgZlCMowBMDDjD2bSaZEB5hh4yGI508dEOQ7xqQ&#13;&#10;jafxiYOBWB26yoTUe4Z3/cR/m8umM7minl1kAL9SV6c9P1V+gG9w2W/Sn9fQKZhSbDecJ1GCxWxY&#13;&#10;+d8ynH4JuIOD734vCggDnXwcurYO4ueHEHUmbyWzZcKiQZnjpRvYQxP4PX0LFFd1h3zSagVXEABr&#13;&#10;OnQZzYtJm9AK1YSZTpYF4cbpE3WeY4hPfPVRbUPKHfzKky56Ex/vcmO+KDpVD5o2xkm5tu4ByDjp&#13;&#10;41DT9Ek5GEuYE33mW+Mpf3jn3T7k008+mZ0Scxwd5XEx0hNGw6IMKod+KQfBN8JCgUkmH2rycXnJ&#13;&#10;SXM5LdffpKUr2Sp+8i98ilNnGQpcw5sy1cJCr8HIT+IC5yTHC88/n50f7k48edttw70v4cgrJjr8&#13;&#10;m6XN9g6SMXYqumvJyZFV+idTtHVO3nXZoz/oK8uDL31oePyxP42OKl2rjgqTYZWf8ChDvR42FJ0q&#13;&#10;O37JieFdufUzvOJlxXj3tqOkM464m55IwcLRo/LVeSldhpGGl3iWp1CvdO15JpyAM6gFa9F4PeAq&#13;&#10;1DbH8lEyGHwQGF8XHUUQeY6EPGTQvG1d1OooYQqZCKFpecEv0a2jean/8VeutJn4FQ5h9TPPV3zx&#13;&#10;G13+hTdv68KrnkShw13s+O4fzrxV0kPXd8tHHO/y1D59yH3RQB7D+KpSB5XwXzSVLXoN3YJT9Eqf&#13;&#10;IP+Sn4QBKjfy0TDxVdwZslfvQaveC6cs9zSPrtA3HmFdFkz77lwgVLDVFjYx0IsyVT2VPpmUw4r9&#13;&#10;FalX23YbY4ufZtLj5G0nGZdW/SOHxS8R8s6X44PEJ6y8OwuhYx0pb4lHeO2S6HgK1HBGklQw8E+f&#13;&#10;a3d3hv7z8Uw+LjtxQV/UY39dwGDZXWCs5JjIvppt2MOved1w+cILw1X6pbJgPed9VS4oW2X34ibj&#13;&#10;kT6GCRnqZvtq7mY0nxlHXcljyj9tm7tEJmgHs2PRsa5h8ge87UZP4xIZecgL1o1ZiIe6kk8RrMYU&#13;&#10;4AeDOOQtk+DQ8zSFaeqhNY6sWuSOJXGPsjhse+XAvWTwOT7DpAdhm9z34bFVulHkhiH6ddgMOClA&#13;&#10;5/HPVFzAwJW4xllE6RgM2CmOyNrAhuEdHsKt8z7K5IfHV02wk6RfoO7iNuPqnADaQkeOeTapI2lM&#13;&#10;IMk4Dpxfr3PMr7xjpKEKT5vU+iXVX6i8nnz99SL/svBoW4WbQPXToPTUtXBfA+OLbRw5kbSkmtmP&#13;&#10;npBq82p3i/WY7W/6Xt4SfwBDgA9/bjENHE583GIJfijuoQb+Y9LAP/33Hz75TQ+cvfPk8RMPHBkb&#13;&#10;eWRze+dNdIoeXl1Zuufm8srxZ65cHK5iiL7E6vubN5ey6tkVCR5TYOcDwyQTE1xrYONIw+3gM0ON&#13;&#10;dCbLIOUEhx3l3jlylaQtox08jRG2mnsdaFtQQqszZWeFricdLY2McRgqOFw1xoiNUQZo0Be/Bg0N&#13;&#10;c9KJYQReRjFWuLOgxiCEpxOEAd0eLRMM8uPESXUC4UVDL/BbXs4NSLrQhqfjw0pHB5bQcmC4Swdr&#13;&#10;lO25o1sYfzE+6r/LhEcflGSAgInVDt6ERj+lUuDwp0GdgTU8p3NtB0pqyK6RMh0iOuSbTrAAM8Gf&#13;&#10;d4ZENeCwk2qnvzrsdDiQWpPyCJMMoxhw1LZGJ7sq0TM6lnRto8bbwT30XV2ioUCehI2eMMY7uaNu&#13;&#10;UEGeNWAo3uvdKBogNNxpLIBN7gQRQqfsGsjphxLfznGDhW/un8AwxIXkS8u5BPoKk2fzVy4N11mJ&#13;&#10;uMDxU0t0elcxHDlZYDrkrH71ggzjdIKnWbVzBKPz7XfeOdxz972scHogxqWswKXTrK7hnnisdiKe&#13;&#10;duXxTBCQD+gA5/I8LOdjDISyuhtdyK9HVyBFNGa67wKb+1uQUd0ppPygxew+msJIE/2TTsJDmHyo&#13;&#10;kaTKhiv7+J+BAidA8U6qmEfAsMWkygR6UWMelRUjrF9MkjmpEaMhHfqRXQxxlif0Z17Z3IBH300b&#13;&#10;+bbDbV4gn2wx8ecRaF4ejE++NR45IajhR324+jWGJmZXHJCYwKYh0wzRr7oZ1+APk26L39k1rnnJ&#13;&#10;y+rZinGTPI8uLWvKUwbxJS6EZ5BCJPWhDtnRQZjyoWefkLLsKbPH1BnX472OclTccXYciG8TPsYJ&#13;&#10;n56ZHjlxdGpsamxyFsPlrPltAsPN7cfmhmMznGc8NvoWEGRia1oZvox7zQP3ULi57H13WN165CGm&#13;&#10;RpAEov/o7/0XFxD2BtFHF5ZXnieAO1NGLqPO+es3VxY3NnfmH//UJ4aLLzz3GsuxhqS+S8dBofWK&#13;&#10;k7m3n76D8RSDHwxgHiHkyvtM0qK3Eeor5VFP6sC8k3JNOiXdIC7X4tYZ5i4hy3d9S7cG6THSwEeM&#13;&#10;YiACtHDox7eDXXd8WIYdWCYc2n2QKYwG7F5mrR81en30wx8KDDt+wmtkhCnTHwr4kU7g1F/jcXbm&#13;&#10;tcFtcAlLOgpX8PJm2XIFHO+NPyWSF2U13H813N2XQxzyrVIs45Wvmh/wRYPg0DKeYda15jX0Z0U4&#13;&#10;WmUiMFFC8aAh33wpTPGt5gtX+Anh/fTZ47PhSBqZgHHkb/CEH8LVrfhjhOVd2h3SsIikP/zyY6W4&#13;&#10;F1f06kXBY5CJXgQpvOpJ/Vr2LO9l9Ko40nBRwL//1X8zPPfMFxofppNGY8osdMyjHmGzyH1IGuS7&#13;&#10;cyJYY7+7F9Sh9JJWprn5Uab5myauF28GpulZuvIl7/7BGLRoY/Kun2kCj5QR/Q/qV+iv1fU0LBoN&#13;&#10;+VeJrB5dTGG6ZGIDOTJQlx/q+aSXs8m46By+zQ+hg1Dmc9Nrk3rblaBOmGvYln/7AqOjTG7SX8lx&#13;&#10;X+jV9+5spyyD6tDyL07zjJNLTob+xr/9leEHfvTvVx4gG0QnRFa25JESMnzJU+qNlF/zgVQsX6Vb&#13;&#10;85FpaTxdyhGvySfQN9zya/r7T4OeZTd9ISr65MMWs8oOkfm/l5/JbyTdAVdlqMIBLVYqHL7FJx15&#13;&#10;3onhFz6liw6Uk1d4q7yfMhpyVU6iADApSyYlfEfW8CpP+JvyVa8VU8FruhEWY5oyAyMp+1IxskHP&#13;&#10;NJa+Zabw2zeEJ8qRYfr5T1ryq4uM+Ft+6puy1/Kw5WJyhLPc0f1TTz4xPPzqR1K+Eh86pre0xavr&#13;&#10;8oc24eYPj5uyfLhau+qkfRnlqdcj4Q9e7VPbXitHxyOPUvDPsLTj0if/Rl7iCCs/0Sn0LnDf1FHa&#13;&#10;TdpUFoTcll0fNzCYPvX5z2XiIxP35Gf9nBwxrjtBgqfhlSedz7vuuns4xqISd4kIA3meCeaHl1Jn&#13;&#10;ech7C4qehW1loOA6sGld78nTIuVbspZj67/ykYI0i5/QbQz0/CY5oTvdfHUyhgW3eFoebZDBxU/V&#13;&#10;t4TzLukOXxzoUWF5CS8il0f+g7vX3/GQGZz5Id+Ndhcmn8imy/0n8n2AZmRXVPyKnnD8tXZYGXTy&#13;&#10;WvHUTePHgFZW1FfprfJSFu4AZ7wgJNRofkoqOPzQwV/3O4i6AqVlnqx8aryKZcLxlgjibLgq0ot/&#13;&#10;lcd/wBq7nkY3PvU60CWnofwjUSIh8OraUP/H+RleyosaoPz5Dd628098ohe7/VcwpT0wwTuqqiuD&#13;&#10;MGGW9Xf+yI8Nd993D3cKUh8JaKfWvMmzx1MKXYLhL3IIqh+euRiadyhGc4kXPGoySRa4hoa+MhDU&#13;&#10;4buMEWbpK7uD6052bln+VpmwtG6xrbrB8b9HueDciZD1talhlkUPL3v1a4aFj3ww7ZKT9y5UXGEh&#13;&#10;lZP0Gt2VMfcWQpcBBPUIkyZp++wvlCRKVn16dj8y5k37OO3iF7Rn208C2X9xBFqw9GXpA+qSH2Bf&#13;&#10;fdtG9B0i1l36+s+8aZu9Yzrg78T9cfodzz7++YSNTdG2OkmTtA5axkvs1KSe2mIyZJvd/zonH5Le&#13;&#10;3A3pAoiAy59ysECEPXBCMeZlQQ9tc8ZF6GCanSXrLLxz98U2R2u5C2SUne6zJ04Ni5w+sMPYSZd8&#13;&#10;AlLHWRvsvJ+cnhtWlc06GXp/Hqf+osO0U6jS9qjJaVrY98gYvrLUn4fEl8YJro4wuQ+YA9/99UBM&#13;&#10;ZTSfVJ4wDkBmZnMxeTcsW08gh3UTP058HLpbXANVC9ziSjgU/1ADhxr4q9fAL/7Gh06/6pUP3Dk3&#13;&#10;MeEExytHd7ffRGP+misLC6fPXb86tcbRF/MMgi5xB8INVofYcdvWSJxJDgwqdEocRDlA1CiWzicN&#13;&#10;9Ia7Emi4bQ4dbHN/cjpy6QxpOPXODfz1dAdDOkLAOlC3cXeAa8cng5reIcMIkc4ZPKSDAXYvsc7q&#13;&#10;Zc628sgF75GIsWzcFhs/eHGQncEgBmA7mJOT3H1A6+wKWQePoxgvxsFZxqTqbDngswW3Y+2Kw006&#13;&#10;PHbYyhBMwy92SMRADX6PltlY12BSnTo7LQLtYoCz8+K3d03QY3CxFUZkOlD68+eAFUKA84/OV1ZM&#13;&#10;aHTgPbIRweOOuKw6/NoxZy4i9EFv1MTN6kRQya9y2VkiFD0LozzsN6XTGN3KO+kQGHhwlbkDes9H&#13;&#10;DY/Cq3+M9yMYYNWb+gmvYFXHhb/oqS/zhpByI73tTCqAe5r09x901I+rgozr0WZr66vDVVbyXD73&#13;&#10;wnDu3DPDTY6wusL3IpNqq1xevkbnE/UmDVWTRnMN5e7umOOyuxOnzwxn77x7uPO+lwxn7zobA/QM&#13;&#10;5796zNeuBn/0sKVxX0OM/HHpuEYZJzk0jkT/9OE8qkzdO6hQD6ZBDaTgGXguJCeMfIBuJ6CvLDmu&#13;&#10;LEZ/5OO7jsYCN/yCIiuHxGGn3HzCLeMx/Gw7WQEdtWUeV3fm0c0M4ClT8NI7uJsatiCU+2vQ6yg7&#13;&#10;lADOnSw5E5a08R4U5bTTnPLpQKZ1msfamW9OKqh7jTXCCS/POrd8k2mGtRj34hWYSY/dgldENEmJ&#13;&#10;U4MTjwHbYSeU6ZEdWvgjUPA5ISNaj5ZBcu67mGHCBb1Cs+vbeEbxeLs1Lg423/utsWhlZW24urBE&#13;&#10;XDO4eKBFPu05a5IBn+cql97IC9RDxrOD7QqvGS6LhxPyn5eHK8vocIzjRY7OsLUEJtllM+XA/I7T&#13;&#10;p4ZZjL6UrzMOesz/9995hmO6oAmgmjEn21lbukLefO4Z0t2y7SX1k8Myg0whHZidveuOrI5VcO8B&#13;&#10;8EgRz002XWO4Ak7jo1t3et5JWQOfk1gaKrsxwvrGOOYbebC8+c+02jc4aVwzvc1HpoNMl3HbSQ11&#13;&#10;Yj7Y+5NTld6c7xlcko+c6Pz4738kg9/Epd51lXomLAJXsKadfmpGfsXhoFgeHNgqT8KIrx6sn81j&#13;&#10;4UEJCPdbZz1SE7TFk7IZVvA9X1pnVx2Yei15QZkajo4bPip+y3/6o0N1l3SEP3mRJ/HbTpX8xVsG&#13;&#10;8Q13yqG8g7O78M+3cvoureANnLyY3yuO4Snv8iD9hse4wuRPzqTHt85yH/+GP3UF6RLDsAAgSt5Q&#13;&#10;Z8AWzoojXmUyP/7RJx5NOhrF1ZIla01wWt/PYpw0z3o3RXe2iaahho/w2PiURtI6gtbdH97nIUx3&#13;&#10;3ZhefMKP+RsXQ6Ev6gJ426KSvfRXQSJWri4PH8CXzlpbQdySFd+Am/bAt7pX6F7fHeQriNuP/v6N&#13;&#10;Ujcoq3W+6S1dcptEwWca8Mc/c03hla+a6LOe0eAQA1DqTvsHfTKkdnRIw3KkE97dHU4UuQNk074N&#13;&#10;7V8WYFDWP/vYp4ePfuiDw7d8x3dikKojD03f8GS+SZ6pfBau4LXL0dNFWPVvkZNP62X9dMLk3QoV&#13;&#10;t+cf6YSxLVN2XeUj84r+plU3mktzHP8KC/AefPFYfvJhXdJxGdb/pO3fQfhwWWxUngl88e3qUPFU&#13;&#10;3654r75RyZS6ER1KU2damW7yGprwq/6rDq20NLw73yO7qmnewaHu8FNW+U3fDb6kcxCvYekbhF7V&#13;&#10;Y66yfuJznx1e9chrozvrF1H3umSPt32Swelddh57ZZ/VvBPcjb789m/p+96/ffIRHKnLiMNH2omE&#13;&#10;Nfiu8/BvOO2F4U5wuuvj+PGTGEnZlUl7cQ99p2scI7pA//62227PMVyuAr+JAdBjD1Om5cE8QTmy&#13;&#10;vbV/4d8JFpzcw10nn+a4q9CSeXQpmyoC0nvv+eiKNzy8GqG5+Pne5DWdREa595nP/PLN/+jGtNBP&#13;&#10;XHu4K+1TFxsUjAFBhoYST/WBZhJauuOVNJea/KeYdAHsz0g2yBI58fwMM+2Z7xYn2AU9GGZZhecw&#13;&#10;FX9/CqKnWfGFtzQBTKg4ezw9xBuGeD1QnhuDHaPIX0Srx1FfwSGkegjPB8CD37jtJQoxStUVB9GK&#13;&#10;s3iW16rLOqYs9slH6bXjK4kL6kt/wQPAwRSPR5QPdPJDkirolLnSupf/whgcqQeRwWj+4Cle6xXj&#13;&#10;lGt1SKvH9LMO2U8Xo5nPrJ+5W4My9Ka3vGV429/6NsYnpmXDQ1jF8vtAfPnmv77RU9c1z2hFUMPq&#13;&#10;UTH5MJpjDKu75NIGJ+/2uWj2h2OUz02OUPRy8utXLg/X2NXl7oMVdpO5oOUIdUyOAKavfd+DDw5P&#13;&#10;fuax4fkvPD3cYLeGO+czOQ9F66sc6dt04v2ELAGK3Apd6YsY8tQY3WLiw50mOSJSfcGwQZFJ5nmz&#13;&#10;vjVPmL9yTFUGEwYZZk9dQS2U4I7+DSIGf47t3VG+yr2Ly/wZ7r2Tm4wL9xx9HYwR3M3BccVt0sMB&#13;&#10;S8bQtPspG+K37HyJgzrj+u0V+km0015qbhs4yZFhu4sucmDxwvINzv09wjG/x4YJjkteb5elB3+U&#13;&#10;wbFftPPHj54IfynbScEvIRYdKNtXc/YXjszCl/VQg82TaIpgW69eD7qqN0yjLyfjQciv9A7OjjZP&#13;&#10;f5ozb7e0LKBq22qCEBtHjyeY5YNoghdPpKNjtd3dax3d4fPW1YCjx0N3qIFDDRxq4P83DXz3T/38&#13;&#10;1Lv/7ltO3v+Se14+Prr70vHd3dfQhn4jKz9etnBl/sS1lZXJcy9cGK4tcObvdbbOOgimKfOYDFeL&#13;&#10;eueAq/U0qoxrTOW/RvkMgGikbfI0KmiY3qKDYocmq/s49imORlyDJWdNZYDonQijNuy0kt4xkT87&#13;&#10;R9DVmJ8BJgMrG307AX0wbIPqX4xn9ARoVmOc7EeJ2BIbpw9exeOqef0coBvXd16g4co4jUdOKmBg&#13;&#10;djIHGV0hrwMqgxRxTPHnkT/xJ64rbHVbwO9wk7fd6SP0RNVHDaBt8KsDYOerD8h7Z35DQ4kGGfmV&#13;&#10;F/CEbyIpkTsF8g8Zs7aCTihjVzo/Gl5czYpR1cGncrHbxYkoV6im4yVh4DxKyw589I4O7YSk45QO&#13;&#10;FCD2UvjLRAg8wgbpQ2dGQjpXzysD36aluKpDU/Irq/Fj4E3aYxyFL2HlvU+qaMQ3nSYxspludl4n&#13;&#10;NVBj4GcXEYbl+eH5Z58eLjzzHKuQrnLnxs10QNXVBPdPTHlpHbC7dHDHWN1zfI4Vk1zO+ZL7H8yK&#13;&#10;qzNn76FjejydWNkeJU9xfwR8wbeywOYueVadoqky9Aun9u3YIUNWHfFuWucSyGQBaJq+yLk7isGU&#13;&#10;OJvseBhnEiQGDcUHvXiV2/tKMjmArr2fwzT1b4d8Y16L4R8sGUQR1wwif+LVMGHeZ+osxpAYd0xH&#13;&#10;volROiX9YiiH823yqEcveYSaEI6OxMuN58MKu0c01pmu8ikaacTYzNNEjdEQ3uTbhC8DTYLyDUgM&#13;&#10;fBkQObjTwzRuZd54lssyVslhGTlTGIU1BvAb68DAA8u0kFWjCUYe+I+xjnwxOuLgRB40NJqHMSby&#13;&#10;rv48hsz87XEnm8SfcPIJQcasU9jFpO49u9xBiMcLQYg7NepCQ/OcMptnL1y5Gv05+eREhfnZfKwM&#13;&#10;1jsT8KVuptilZXnMpCi41taXh/vO3pGJjBpw1AAxdR76daX37NHZGJEsj+rcweYVdir1Okr86jd1&#13;&#10;oRzxbpi8pfyoVmjr4SDUVeSmm/km/COktOVPPwHVh4Nf64vgAjATgRwnpub1S57lHaBKDfzkIfmR&#13;&#10;9LBsOoH46KMfzxnvc8TVL+dCS1sejQMvfWIjeTU8QAOeZNDdAr6YT4xv+TaNpaWfMiqfeOTFOOEB&#13;&#10;/aqFbpBL3SdfxAkQv8ogHcOq7jZIHZTc0ZstjzwFd+VjcVR+hpiuhRUeYJHLP0NdBe+7A+2uU/Fb&#13;&#10;nxsvujT/4uQ7OVt/38WLEyb1O8/AAG+et7z39AhgYIkXksVr58kJD+nq5F155UsZDctAGP/EFbLx&#13;&#10;pv4uX7rEToJfjZ/0ld/w6J44ruzWSKqhozvbJA0kplWH6zgth/UuTB0HKP0orCEwT7ojqdcbwvsu&#13;&#10;jO2M9Yvp1506Ouh6mkXnBPT4tr1NrfE7GCfv0Ii+W4DvWXChbtCVeL7Yydcu9cpOdrVVHyAGe1kC&#13;&#10;3NSVvchovm7poIzKv8OKXnVk/bVL/S8N+wL2hZy8mGaV7SoTncLofKpXd8g4EYrNKcYhJz+sIz7w&#13;&#10;2781PPDSl2Fwvi/1XY9Xu/PEUPWzaal8pWPLo3kObuE5+cx3ofn2L3pp8id3573k6flVGCKHRnQF&#13;&#10;jHKn3JHl5E+YXoZCgJ+Oe/8pb4aSV+HL7FH1lO0Q/JMHkl94V77iFyBcWFCW9k+cwugfQ5UC+hfw&#13;&#10;EKk8bdrDO9QaPO/k/6SbMWRCRyEJLmCzgABGzGfWofIWGUCeVc7qmH/RceAsn5Zv4Vl4QrtiXtZF&#13;&#10;J8RP39QnHVUnHW+w+/npJz8/vPQVryw54VMGlHnPSb/ljyonIxyNeDJ6uspxnrrSR6VtYIwPHXH1&#13;&#10;+iX9jJZGEZJ4ymZ9I/7Us8Ija+oQw8Fj3it9DhwXeo2J/GfZFXssC0U8ovElDz44LP/JnyS/Oilj&#13;&#10;f9i8Ozt7lLi023wrt0799fxhW/XQS73nw/sDEhqWo+eCzm/99PSpdE7+60z1p/KaItDQqZPkCeTR&#13;&#10;x2//o5DoJXBWik1PiSYIXsFQ6MQIiB/G5amO9A0QT5PKeqJ/Nzr16W8hMpZu71c8ha7584FH8RVu&#13;&#10;w4cw4l72EmmOIrLM2GfVaJx+mXjIv5FVcvk23yEn/8n0+PkjDI+8gZ+PPrmQxSbhpeB4xVXez2v7&#13;&#10;0b/kIL6MtW9yNG8iKB/fM57wO3B5MTDxwneAiyFx+Seb/ehAfICueJ1WvILlK/y0tE1dZ3/db9t5&#13;&#10;++f8E+ceLiWRt6aU3l8oOaAbvosHaqXUb8kuchW2ClfSXTqAit/06ZwXl8Q2nP9zHDH1o+96N2MC&#13;&#10;eKM/acKKS/iQyzt6UO7mXzhKEwJG0+rKOPzZD2kiVHK3eA5PXuSMayTGZuMsGrLPenTu6HD6jrPD&#13;&#10;KcZE9j+3Juj7M9Za5P6JWXZ3zVCGJyZZ/MBdFve/7OXD55h8X2OXgn1t693UG5RtF+Z5R6b63tOj&#13;&#10;PEoP12VLW2Idh1thwsU+sPVL6rvwRwQiRV9KR76u3XUGiqfqU+OLutriqoP1ya4B4tj3n5uZHS48&#13;&#10;9XiIj9Jf2WahXGkMSOvu3PdBH3Nv0sN8In3rKvzbOIAP3H465RN2Oi4vNN9YZNLhtjviNcVEx+o1&#13;&#10;doaQvhvsJJmkTpxh58c6R2npLD/RB+9b8ORQObtMdljMgC73JQx4fvbz7L6fb/Lbw2oRiv1e+tLm&#13;&#10;L9LCeqH6CDDM/2oj93HIR8ax+15f45sKMAVwXZh8NL/47/0kRPhqB6ofZjzYw5mXTWdzPfGbn/1q&#13;&#10;jm++3iIfPm5hDRxOfNzCiX8o+qEG/rI18HP/+tdOvO0tr7336OTkyzCIvZkje17HBdH3ce7nqWvn&#13;&#10;n7tjmV0c1zjX/xoGOo6uGm4s3aA/QkeKjo9GBLeqzjBOoonLwC6dNNoydxx4viNWrexa8MghWmQa&#13;&#10;wmZQY7DrLRBOftiY79BDGwUmK2sAzbFSGARiZCKs2sb8pjF34DzCTg3bYFeHVLcQPvDX6JD+DLjT&#13;&#10;obJBDW2MonTgHPB1PtSvcTLgtqdlT5wOhBcJZnDeOm3ClEGNpwNocdJR6gNW6cUAbYNOmA1+VpfD&#13;&#10;n1wLp39WoTacFbfkN34MCjxhlUiFwzhOJvn0n7rSMOWg1kmOOOOOc546MBpRpO1dJCMYPSeYNFB2&#13;&#10;48uI22+VRT89lGkHmR2senST6WcnsozdzRjOJInJ5/FdAyuHNKbqIMuZpeJDBiI6oaIOwieh0lTX&#13;&#10;YAu8P0k3V9PayVQn+I2PcVG4RqN0PJkUYmWhMcZcpgRHbpN2cHGCFYZjDKzvuPe+4SarlcyXAnqO&#13;&#10;qkalHCkGzbljR4lMR5+VtJ45Pcug/ba5423CjN0ja04AyGV1Oe0s2r92yiU8QEt1ueIeLh2r4OS0&#13;&#10;8orRzGMa8k0zbewxxpCuNTnhBBLHGmWVu8dEabRHZ6Cw02laxwBkPuDd9FDBTu6oey9HTyc2RhV5&#13;&#10;gaA8AS+s8TM4CEcYL4Ezn6fjKD7+SBHieV4TcT2y1uNaKnEDqyHbHTTRfwzN4IR2H5DIbE1+wbf0&#13;&#10;CNPAUmnrbiDymTthiKvM0t+Cb0CBLR7smDuo8H4VRY2Y6EKi6mRzFeN905H4R9qEUeRoq83Fvcug&#13;&#10;zfwucneEjDCxZxnU2LStwclJMSavCAAH9RD5KfkQvVjvTJgHea+0wcAFjq3kU1HKsTrFcEla0vMO&#13;&#10;3CbL57hDnaPR2KEGbxqmzSGRASNuLnckXbL9n0kIV18tMZDcXOY4EvKG+cKJAY8n4SKR6Pkk+Ter&#13;&#10;uZF9iZVfFzlKxHzjxKjw0QF8yEulg6lj1jDPmHjmC/WokZmJl/CEN37CoIbCgTx9IKR0rkzTiUPc&#13;&#10;7rrrNKyjukE5MIGDB8u0vPA0/MnPf3Z4ktXKHpegv3JIv+pEeAo8cUgX/YXR0BcDo2LISNNzvcGz&#13;&#10;eUEH7zHe8aocTnJ3Xo3nEQ/mLycR1ZGuaKgTcqQ6kU/zSFwjSIC7c8RJdBz+ZMTw6hc8SldeW4zC&#13;&#10;HxqmgzojzMzLU13oIgrPpBFf5gnhOq6OL8DtRz8neCJnh234kseBs04WLvHhofMZvMBqtCrcVTa7&#13;&#10;jvTTKYPKKB0Bay1AWBkPSg4nPRYxqOlsvw23PCjjEYwe6vUmR1xF5kBR5ZOPVaDtjrwcTIPUByig&#13;&#10;58fkYXklbmTlzWdvg6La/JgvpYss4C65JOM7+iQtzXeRDcE86iKToo0nHw3NAZ8vfe28GlIGAXVc&#13;&#10;fRDDCkfXWcXXX52YP9VR2jBhKfemiZqF6yy6iLytXJn/1JV1gzJXG1E6Q1hiUR9TF/QdHp03VwW7&#13;&#10;2tYylRXy1K2+Wzd6B9D7SbN3/zc/Gb0kT0QvJX831pQsLc8QHr7Cp7micrfZradJz9NKPIYlxvqy&#13;&#10;6zrGrKb7kq/w2a9QX5UObQIEOOsjddvzjItHdEnTKFj9Vlqa1rKTsgRNWNzrTxlHetFx4ukjeOON&#13;&#10;d/nfbzsJsR4H1n9CahR0UYFO+lV3Wh+aqVoY8NYL4TkVg2GW5zIemU6iMzw6AZd5oHQnqPiqTkrb&#13;&#10;Tbj94bTzKplw5fSi8C5PdGF/ljby/Lnnc8yMF4bHH74iQ5PZd8th8mvzs46Yw8DmfSG2M9U2Q0v9&#13;&#10;J09CVgd86m5e5Udc0rCdjrwBKnn0t1xKSxcNCq98+JkXdRcvnM8dH9YPGnLvof/lHSDPPv2F4TjG&#13;&#10;VNsXd4e5kvwY7cOoeoOnHl8c6s572e5/4IHhjjN3ZAK26nACJRwdVPsmX34rC6zwqH6FePKdurx9&#13;&#10;mOaJW3yLy2giVQ5fy+APIl1DK1DA+BbOfLIfp/KTWUYs0WF/yhfv5Bb+ZGSfvv7yWuHNn36HhKxz&#13;&#10;elrslT1w+S8A/Fa8enoXgxMfOnPzjavz6Pb2YYqdN6Epc422spQO8MK740zZAC4sw0Oi+FGiJj4/&#13;&#10;+3zBe41hkKyU2PBWnd/Tperopj+Qia4IwwcfppYtQPn7W3LKMa9xxgqfBKMamWByQN7wQGCLUfg3&#13;&#10;SgSoeC/+JU6IVIbwXT1Lo5LB8PpLeaW/XrqAt6SLuukMASfy9pkylPf4hle0EK7lCwrBpQymea9n&#13;&#10;IlPQ0CddWx5+6Md+jN0T9w/LTIiHlLwVo8ERosVUi7Uf7rhDFooDg+urOPVdR6h1q6/8FIQ4Kr0V&#13;&#10;0+p41340N3/McFTT8ZMnhjvvvpcjVs9nJ/00fkvs+limr8oFe+m3jY+vcQzwQ6lz5i+ez7jZUxkk&#13;&#10;UO129aPqqFvzB2kAf5GtyVf5ROKltw2OwdtwLNfG56nHDaNuMK45xraldG/fpclBiLrfy5u8K5fO&#13;&#10;vGY948KCjdUlLmy/Ci7yAHlpxzFBc7ss/Bqh7nRhGVjBTV3v07oTmjlmKSEVofJkY4BH56XKGcSp&#13;&#10;W9eYLDpy+2nEo//DpItH+TrZsgldFzKMOXbgFALVEZ54cZyd+0Rp3z1RQfp7yIv0V/2NfhuE/RP7&#13;&#10;E44bbd8Mq7ZAySzL/lVbuI+UsKa7fb+v5y3CVIQgOvBt5oByC0Ss1v+0je5h6pLawfxicXfNg/08&#13;&#10;OE2+Iu7hUVdNg7fy43Di41ZO/UPZDzXwF6iBn/tXv37ke77rTQ/Mjo6/fmt743V0iF5LQ/xKVmvd&#13;&#10;eX7+8uTNxaXBFWVXLs+zLXcNI6MNFoNEBuCTGLtt507cdiqr39LV9EgcBkg7HGdloF2XrEalsdUQ&#13;&#10;EhhbNjs1NHKu8tUgXN1iDEFit63EeVfGDriEs3MRw7xtqMYGGlANEQZmlwidBwdmNvb1Z0Nqk9sM&#13;&#10;0ca3M4WP6P31WCs7bt6nYVw8GwwAhJcBNhy3XjedMDpUEzH62EDDn401/2qgWB0uG/AYRtoAvFZS&#13;&#10;2cFuZ56Cw45V+spQsmOifPyHvgLCXfi1Y1e4wl7DJ3ehQWfRjo2wWlw0ME7TeeorZuNPWO0uYaA7&#13;&#10;XemlHr0s3mcMF8xcuEuGGYH4mWamwe62OyQ0vDCRwY6Hac6E3WHyyt7J2CjHGNlhRD1lAMAfXhxI&#13;&#10;M7QGH4NnLmZ3ABy9m47Q0GCsMcF7K5RbJ78Tk2V4ylZh8olGrc0NYBmcuwNDvOKJIZNVs66Yzcp2&#13;&#10;OrfHOHbh9Ok7h+lXPIyxe4204O4IDEceXeSkVnYBQSdnwtq5BR8PVtpgnLaDnFXC4AS/q2a7IUa6&#13;&#10;MdyjQ48yM4E2kCfHeTXe8Q3/5p2Mm3g64JGmfoLlaDd0lg41eTfGMyYIHNQpr2XATOk4wWNV9lZo&#13;&#10;g8dLLmvgRvruoCMKqJ36GPmlQTlwVZHGluzyITwddmnDbzrwMDZK3G2eO/xRSqABHvMvuidq7i4x&#13;&#10;L5n9eChq03cZZpMnCEiaBUYgYeELIS0XOZtXP/71QXI3xlTZM7WNY3nPW/Tr5YmGS6MmASxzlmPz&#13;&#10;h+W2JhOVS97SQWbSRtqlY+sM9RTiwEOfmO7y2WJCRP91BhTeR7NLwls/pO4AvTqf4tgzKW0mj5WM&#13;&#10;lhnzTla1SZcdInWfDatXmbSRL5IyPIw40ULZAykTwRxPw2BKvR9jhdfWys0h0LDmsSCG+ecxbU56&#13;&#10;aLiy7nAib/7SxRwT0usDdZJ6Bf6d5FE89aqxvMp91XEFb96oMkRgwi0fyTtwqw7Vm/E2mHzSeKth&#13;&#10;Tr8js8cwznIhoo5w843EMvhAJsQMzdCBtrq58MK54VMcj+RxK+rX1f/usJE/uEpeMF9nwgfejeuf&#13;&#10;+cT6QtrGE4YocT7k1zwe+fINbusAdFQyVz0uLtNA1+W03JpHpCkOaZlBarBVOuvxjFl1Ni9NXhnR&#13;&#10;v+cl+Uu+5FnGzOKrMyw//kVfxjM+fPk0D6b8BX3x2eHF64SFznwaHMRTd6GPn2VBCPktfLYf8GOG&#13;&#10;7foif3RnmetpLWrjxOUh1lZ3SjsBTEJR33/8935v+Myn/yQ+Ggp6WbZtsP07Mjs7eImyebY7019e&#13;&#10;ks+h02mpz0onJ0bYeQSc5V9YnbqUrRp489KETXwC0rUKi/AAAEAASURBVHZYl+FvHI1JPuVJvHKe&#13;&#10;Ntc82eXrTP0HPi0HoI1T5+rS9LAcd/6l6Z/tnk/zsS4qJr78me4RFxnEadzkd/RQk77IZppCTB2b&#13;&#10;Vz1T3eMynSBxwqM7d4R5r0omSlPns8sKnaqDF1hx/3sf+J3hbf/ZdwVv501mxO9TvuQl/Osf/TV5&#13;&#10;4B8G077WxDuh6VNVXWsbY7zU1RGo0i99K77Nh5XfLOvCBV2LY/1vfoM47ZzR5a+7wtsjNL5sE2hv&#13;&#10;1X3qKvQIu0qQchQ9kgfMT3iE2D7OSpfQI4bHMtpPIBXRQZVD5ZGFtJO8iE9a8W9pZvvvwgX5NR1N&#13;&#10;v+RpcKXNBd48mjwOnPmz1yHJ26Xx8Gb7In7DizZ4I455Cz74MU680LuTBM889WQmwG4/dSpxbXu6&#13;&#10;rvpTeDXpt/o3z3hHhnnJHVnRifJBW4HDK3RSj+kHnHz4LX+l7/16JDwRr/oNpaPQBF6a1rXSWOM4&#13;&#10;tmef+UImPezXu8vj/gcfypFXy+xemuMInWV2fBiWyVPiqTtp76UbeFwcMIth9Q6O2/FeK3fI0kUp&#13;&#10;h/7TEe0ewCs82QRnnuMjwvgZz/iFRvJP5YsC8t14/qg74oO+RTNg30mjaub4SafrW/+qlxp4yDY6&#13;&#10;IVz+YTXxpFHlI88I0OKGH99NLyJLN7Slp39+8LY92c7RrfruOYCXblxL2+vOUONWPPlRuIah5YXo&#13;&#10;CzpijaE+fO0xUaom1Lj2kXXy3NjId+o0YSpQiDBd0HzChGFGA0ui+myM8S2+PWjeqQuRLZEAC49B&#13;&#10;XmWwdIeH2dnsoJDgqCevX+RaVHyl4V/PQ9K1LW3lsBE0/3dXOOW/dCSfHUvwNEBKRSBKTwUtnoop&#13;&#10;j/zxL36W8SavE9aPvO71w/e84x3DipMeaih6LipSE3RPBt+7vKFION+BAaievsBYi5dXAoqHqE0N&#13;&#10;BMQsppOkUttlpcClrfa+j9NnzjABeSeXnN8Ytrm0W048btFj65yYd+fWLH3FV73uDcMXnvp8xvzW&#13;&#10;ExKTF13VaY2nzlgkKl2iFHzlzzR3PO0l5zeY5K8j8XYYiPY2N2kF4uixoVQf6ZcqIM780ftEvjuB&#13;&#10;MIyxs4P613tJbs5fhAxx2NmR3TWJZUTqPna3MwvBR/Vtkn7wZ11KA90h957mv718APlwAE1zQL7k&#13;&#10;hXsUN9mRNc2iul0mPjzqSnm2SftdFhdN4rfKxEe5kkFeN1mkZz93Q17t6/x/7J3Zs13HdZ/3nS9m&#13;&#10;AiAIkAQJzjNFUxOlSLZccexyJY4reWBSSVVcTqXK73nIa6LH/AWu8pOTypte4sR2HMeybEuKZGuk&#13;&#10;RHESJU4gSBAkiPnOQ77vt7rPOaBAi5btlC3cBs7de3evXlOvnlb37p156mgbY4P/ABfavWrzHber&#13;&#10;a9VMW99sVqaVs4dR/eoRf6Vrkzt5xMkzOphAX9iMMyCb7ZwbDCw+c2TszE2BWJZwB7+pFshSH3nf&#13;&#10;eeMj+rvO/+wsfFznBrAj/o4GfhIN/Ne/+IvDH739nmNMuj86N7X10amp2fuXli7dzlFVd5xdXl64&#13;&#10;wADkzNvvcM7nuUzA1+mkdIj3rn2G8/anGBRkwkfn5bYRP1Kl85bZXTpcHdu+7mrPpuPZwUbSmbzY&#13;&#10;6ZErA7HwT+/mGf95TZerH2zOLmr7Tp43k84Akbw6ylwg8egIB055dZ7OPIMVP8ANTfm0QzW9T2B1&#13;&#10;LOSIKXrWPlG3yxXOnldnj8GFFHeOO8iKU7Ri26ALWYivAVS98h+6UkwnTXocqk7a+zDTzlxOHF1K&#13;&#10;uzp/HX11b6cObPiqwR1g6MhhlHmcmMpnOTrhlG881AdXzePQ1fzKJ0ycQ/CoHO5c8rnviN/G6S1N&#13;&#10;eTNrOUHZ68OkVJ2Y38m5g2oHTeW8QTboC2veDN6A8a0bcWTAy800xwZpD+Xw5I0IHDPiNeTtB/hI&#13;&#10;fpStNhbbgksWLUiLg5ArTPBfR2mQh3dzuJvRhS2whs4qu2fE42RphSOZZnxde5EjV9xdfxk+sDcX&#13;&#10;JjZZoNGRrZNIx7oOiBWcy86hHWy5SATJ0GVpBJ3BC89z6gdHh0KmfKTFP/WwQNmtm5eMulVcNNFe&#13;&#10;dUTHaeLIGFHMARqx8teyBZf3Lnogn7R960Abd/FDOi4oqTfrgLRmfGVE535waKrkB1bnWQaLmg7/&#13;&#10;ZsG1gVB+OF0ZtUeDabFF+FUwnQ46plcY0DskdpGksGprtfMYoyG/bnrTsCXrTr5N46PlwlXBDN7z&#13;&#10;oK7dYdQdSg6wtY3YpFyoL/JaxxPHs+naZ9oRaPjNj2xhFKP4kUne/cWBpU6QK+UGru58AcGIjyzC&#13;&#10;wZP12e/y+GaOtuwbYy4yzLK4YalkcQgaU+iBksv3W5aZrOSoK3jUWe6xZjNMCGGYyR5lkqPhKk38&#13;&#10;TowsD2nOcwSAsqwyOfSDrrZLLqTuwfGz78C+4e0L70QH1lPhdGbKjw4rFz78oLl5PO7EI4fKeVdK&#13;&#10;ts3x1+todKnam165pP5bz2MfJqGD7JCLIhXBgrJ9Ehf6QH86YqWgrTih9dsc2s7IXkhLnSWv+dWj&#13;&#10;6RaO7bCO2G/8+VfjhNVmlS0LP+SzPsizsPJlmjuTe37x9vuiSamIF9tU3/Kkngyxc9K6HsJfk904&#13;&#10;7afkUw/oiUXC3rYpr05iYZQ/+MwTfeQxdINHiNhapacOpS6An3hl0W7E7YKRofTDVc13PYG/Sg7e&#13;&#10;lYF8JNbPNO6VLRPrBpu6IH6Riof7rvvQbbTM12GNF0Z+zBj63Khr40I76OS52vyOM/yRV917rMUf&#13;&#10;/+H/knL4Mr+4bCu87uYICvtCnZw9iNs6kT4S2lUmJa/thc/adMq4lw+6jL2BRLyGlF1u1B99vfUO&#13;&#10;eNsKIgIDm7Gr8A5e++eePwB/C39Kr1Xm3f4sZZgalUvpCF6azlMu8h3W5Z0b2vRRm4ggOdKN6Poe&#13;&#10;maMgdGf/hEyz7Dy1Xeh1qY8/bBem9tTbWB4bZN9jXc2GDPJ+5Yt/OjyMI+0mjijRqRZbRnfKoI3E&#13;&#10;oQgvKaOwhd3IHX+y+A/P3RltP1kLiMKLwzrrWKi15WaSZ20OLKmnwKgXy03acbi0shPWoK4krazy&#13;&#10;ZRvkWEPcMpPyJD48N/gkhJxtj/UFHrQl/mXBhXpu25JFMGyH/2U3IuS/dVS88hS7Ii734PG58yAf&#13;&#10;6sbxqe2PMvfFE+UzTRjbEukGl8KwYULnjTiF8Sp/Ccgin6mvRiRdnSKrf0iLTrlaR3yTTd1Y9+zb&#13;&#10;f8gbdLt3f7jaZPBuKAc4paNM6smfecQm7d0clZZ+BeeZtjOCCzVUAjx/Kh547x0vT4a8eQZ+gKr/&#13;&#10;EK7RE957g2WsXWorOixPnXyNoxpvyBvIN3Ak3q28+fHCs8+gIsZmlNEyHz9ewhF4kDTLUR3LT3QG&#13;&#10;TuUS7s677+E7H99LWmxCHcoz/6TdtJvyhZvER8/02ZZ5Quc3wOR3LGJyZQANOUiLPoRhw4uJveyE&#13;&#10;SzR/LM7QN2Iy9GevDibFGfz+8bHx7RUdpswBC01BrrKTZDcX/6tcg4q8qYMiNMCY30KwzN8b1OkS&#13;&#10;b5T6vboIp2bCWzJGnkQUq+mDUD6JRuR/8sX2idAqwmsgBLDNKNkKY7Mj4yBUOcJiwRmNjFnEL2EK&#13;&#10;H3jyRoVIkrfZX2c2uhQPOuMfFs4P+g6oR/Ai9Ecw6f1CB2GMR0vRykec4i/+KZwUhdSIjCztUjBp&#13;&#10;56CuA5rk8AWv2pTE0z7QJhifIHLkLioyl0yxAdMtJze+/Nqv/1vP9+SbEH3MLWTTO9mk1YOq8bFh&#13;&#10;a3eyCpXANWDhKiIZNDHlMi7lSc5AisjAQ3AKRx9gW+YJAh5dd+z48bx95rjfD5u78LF06XIWLx2z&#13;&#10;rs+vDfc88CDf5jk4XGKBxI1U2oE2Uu1b8Rcy0Q06aUUd2sCGtuXcEmxPvLVdrtRi0jZC9G5Yk2Pl&#13;&#10;ss2MXlJYqrz6FZHa32VeRSZhHIteeOct8iIwuLZGCw5EufHMNy+yiUl6QKVeWJ7jTR5JMA16oJSN&#13;&#10;q4OEJiOBW+M4q10sfMxQzjOLe7P5aWN1iTrNmzO8IbfMnCAhec1Om8scY5bFJ+nwHUHmiPAXuQv0&#13;&#10;g/5VH5lTW8b+Uhfpu9BN3aMvWB6LAdDE0welE50mX8/vlRCZ2n0iuDeuRZWdVn/qvL7aevtR+63S&#13;&#10;c+qa/dMYzc5RV9Hl9f1nZ+Hj+i7/Hel3NPCXauDJz35u/teffPjQ8QNHH2YnwePsSL6P3ufRixcv&#13;&#10;3vbS958/sra8Ou+xKhfYIZbvceDYcOhVu+t1HuLIwkGtq9APetr/6HTwY8i+KZC+jQkhb+jXgCsD&#13;&#10;QDtsBgceyQN8HPB0th5XpcPXZ0Z/OHppvuyMHZKR5Ee3M7HMRIwBQF7TxAkHER2iGeQxINGJHWcK&#13;&#10;eZwsyYeDUo/XcQAVZ54DF/KV86c5F5zc6gwXHl7ipIU/nc8OrJwoOuCys81YivzScSLa06SXQZFX&#13;&#10;/jkZ12FgsCOPrOSrXbHoAAVkd3kACkanvrKUo8GJLHR0QJLfeH9OJqWlAh38iMh/Tr6NzKTcwlDB&#13;&#10;/JHfOqaqJpMZ2DCZk4ayBVeDF0+nVYMPEyga5Ica8tYAHpK5j8zhzQl32YTwcXwoM/fRm5E48/0W&#13;&#10;vHBOjOVLHmpnsPKXU8SRWPTlYonA0aX0Sg+xP+J0WlsGlnGOMSJOfrQHYnlCGtJm5V0zIv/GhhPt&#13;&#10;csD65oHfsJCCNpLBIN+ZcKCV41Gg7cfGmYtEHrgDhoGX+qRcXIyoI3REXjzL9wq26U4lneRL7MzV&#13;&#10;WbDE4NmFFUbZHPvFD94dfKsD76P3iEpEVFz2YXWg1FQsx0Bov+BgoQntQUP74g2m2Ew5PJRJHiGd&#13;&#10;gauCq8O15phxkcpFMycQYE39yT3lam3b9lgreJxnAYmMwyp1OZNrGFUX6+x8cneNclq6HkmXt2G4&#13;&#10;ZsJt2Vq/CB4tptNfSCd0maCQbzTZBcZjs3QW6TA2PZMacKi/PMOXeXs9sy5ovwmqRb6kx/08u7Wc&#13;&#10;wFqOwq+xUBEcAGtGHkHnpMvv/mgb2kHe3sE8LG8nnMIhcOSjGcpkbyVvgWBPJJpXWvmBL5MH7EC9&#13;&#10;RBaSM+mKwSET/ECGOs+3OnidXufDOrTcubaI4/fAfs5fx/mzrgMIW9apqWPLHa7KffjojXn13Xqy&#13;&#10;xIcV3+SIKx3MC8BZBvIf+WUpfJU+Yp/qFXmss8JoYwbtrRxupXPtQxhhq42j/cNerJfikS936qZs&#13;&#10;JuhZ18yrTlOHoSHeWuDbZNHjKzizPL99T3CkLFp5eRyReC1PFx68GmpSObYh2zLtoxYnUK5MRlCA&#13;&#10;uU88V0U3yI964S5XacJl5Uu62Qs6i2DECWNUnLy2QTyrqzEusVVm+dN+M3knU3cyjZ25Qlo3rWfq&#13;&#10;VH6lWfdS7vQlmvQWlzzcGx869h3JHwSURdmlIIbANxziTRCeYB2xny0Hro0IEORP20p66iR6DS8k&#13;&#10;RU8Nf+QHj/Q8duF//+7/yIKbeOsNHOpL62s8O94y8KgL4XvwzZ5yArs4Mo5P+YI7ix6tzNPXoSuV&#13;&#10;nLYA3juuSAO8/0Iz8hFrArL3PsFyiDNXHoiPhFy6fjtfXpWvZPS+dG28uki9AUcoStf70BRiHEZx&#13;&#10;pFV7Zr0rugU+ljmOcGSybtvOqYMslojfPMnQ2hJ4sC6ZRx3Y1+vU9t4464nXfIy179yHrXwngTbF&#13;&#10;t7RMt/2QnmXj2yGf/4PfH/71r/87eKSvAZdBGf2bNpW2Rjl8jgM9t9YhdVW8qZ/Rd6eiY4GqD1ef&#13;&#10;tfhROpVf67ekapEKQPJI07IyTRTqm6joOGO/gKlHaRtf+IiIDrptlu1bpyAAjPSsg3ngWV6VVXsS&#13;&#10;j/buMVa0OKJKSBy8ZNwEIT9yK1/i8ag9dddtxTLrb5SZuTjkRgYh0O3E9lhelFFHnW9jrKB/23fL&#13;&#10;xjbd9NqYQ1uc8tQRp6LEJ/LCJ9/WY/sD5e0w8uXxMh4f+NCHHos92XpOjudGqODbYH714XFTbhK5&#13;&#10;yGKEMP60hugPgsprsK8TnwxpA4ardA+cH6UXRp2JP79AKoL1yvatcL/NYv0bB1/PMV1+yNwPnZ/l&#13;&#10;m2t+p8oFkWX6NN8A8c2lvN1HPTGIs2RBD4wlbj9xIm+J+EH0jKd7qnCtjZVn27mosvGjpOIxrWHO&#13;&#10;fUUKn//84QZA+c89UGhlfB8kAoufazIWZvMlux5DHlRb2uEgbHGBgVf1TJRkOp3kDz7ieCjZzUfw&#13;&#10;UigKfsRfpaslUW2yyef9wioLS+5uLz2FcEBHemu6Tl/RyUav4i55M/ZyUw7puUeMbEiTnwhjvBYl&#13;&#10;/1X3ZKy4q7gIInngxZrntJ3eWp+JjQ4LRmJdSu8sm7K1Bgt8WbHtZKWHF/hoLJH+3mAeAvIFlwUn&#13;&#10;l5YL+ZRAvuvCjfK2toaaELzKWRLYB3AvTLLVQnHKLzI2RKQV32KtEgt/oa06fPN4Y/jn/+JfDvc+&#13;&#10;9CBHXDnONg9pHXdYqQdpJz2Miq+oh1fgpGqsCEInMU0sccpG0pGoHhKThFE6EKQxZci8yL5pF33+&#13;&#10;jUduGg7z9tUVxrP25cv0RVfwFexiHLBIum2fJzycuPveLHqqH9sYkETHvqmwuVobJyJgY8VLUwd3&#13;&#10;lgLEi/ks2vrNkP7Wse2ZyRmDxV4sh+q/ugxli5SpdRhtpA2zF+BxnTbGRZtVZHBDkhswU/7Ro6Qp&#13;&#10;51mO6mTO2Jky3TdANjmK7OqgArWlYpfLNUMdV10+AW15hXZ8z6HDwxYfNN+gDdz0tAzaZ9vBLGpk&#13;&#10;3j1GpV4XZZ6gWorfcfoHvdMO5RcMyRJc3PuU/trUVhDqLGUXyL/qnzGNotU1U3TH2Fp8o6lcnjbg&#13;&#10;WEQ9VbA+VzmmfyFaCzELNuDtxNfoW5ady3WngZpJXndi7wi8o4EdDbxXA5975pn54wv7b1+cnXls&#13;&#10;amv7runtrY9dunLl/pUry7eefOeFw+/woWdfXXV352U+3OvOAmaATMKZrDNI8WOg7lp2YFHOMDqm&#13;&#10;3NvfuODBDnD7JyaXfSDtQoLd2zQOUN/o0MGXD3O5S4SJpZNzATJ8tJNjR+MWnf6Uk0Fw1wSIwR94&#13;&#10;dUo5eDJkRyxXd+B5VEn4ccBa3XYGaVs4Guu1bjIzasvxKgy8HCy5INEnqnbqtVuPST07sAsHDh4G&#13;&#10;eCWQg+zm4IOnvCILnRoM1MAtOwcRniFROmqHNQ4UnBRmoEt+d8H4IWW0Fx5kNRMHbtq4Lh04Wcf8&#13;&#10;ee8AwFGpuiWIr87mrOZd3oTRoRLncHZ/OIAhD/91rjtBrEmoA78Wb9lA2J/BhYoMKqCjnsVZOyId&#13;&#10;sBbxAkVPlKe6r4UjHSM6mXlFFxzu5tWx6iQfABw7OllLX2UXNXjpE2Z5lk/lUzYdA17N41sK4uMx&#13;&#10;fMtr4J0YEemOezWqXrUVJ00lrw4Xd2fq5MBhQblue6QawW+CuENmliN7trFDdyUv4NzT8e1Chd+X&#13;&#10;ibrhyQUWbW8DWXSa5H6TATs0u+1DEv6lAyeUgbZctoXu+W6Ejo3sUgHCxQcIAIHNrmCTyFYywa8O&#13;&#10;dd8eIMyj3zXqhrJ7FMwqg300mI+2Z5DP4gwKkRI2hsyQ97gtoohxkqPufAMBS1QO0tWRPp8ZdOKu&#13;&#10;Ht+2cqBvDqd5a8ivY2dOW0EoB57rq/DqRIWMchbHC3qoxRVi4HmDdsLykaZ1Wtzz1B31smaa9kc5&#13;&#10;yqdOPO0KoPBVf4hHzrQRaNbFCCd/FC52CJ/Aa4c1ubadKWeMeYzX2VkOOyWxnSp7F7d8li1Z3wu3&#13;&#10;Nqx9Wudnac+0U39z6GUDvlyIVGfKJB/TLOhocx5l5iB8HlmuMOkJT/CWbwQhbD4ATybrmnoSjYse&#13;&#10;sVDEvXj+HMeqUUeAXdyzm8WAfcN+dsrPYYdnTp6GpPyyXIeOLrFY4LEB+/hgpI4qdabz650zZ+Ic&#13;&#10;EiYTA8uZNNOtW3Fe4YRS1zqjIge8CKseytkIYwTrR3dYVX7lto1F53CufH2ys4udwk54E4CxJqkL&#13;&#10;82mPtpXhJ3zYpkwPz33328MbJ0/m+wPWAeGll/YXOYOPOO0mQd0pP7qWD9spyyDOTAnyEFjhTfAZ&#13;&#10;fD1/l0E5e1AGAEVH8I84KYzcU8+YsPf8dS0ajVx4Nqc8qIugafhH+ZBZAj6rC9vK2Ln6J+iENi0/&#13;&#10;I4qZPHf9TcZJWzq2j+aRdmTSpqRlIL4m9N4W7vAMTOoCPJbeaA24T36uBVu4jfM5xFRJoQ1sZCVN&#13;&#10;OV596Yccc/XlpIuz+Cknhvk9wkzbnHzbw/I2rY64KlgRGA+B9MuxT8qGx+KhlBv9hTeiO9/y4yJV&#13;&#10;yay86qEWErhJf6g9JyhTQsPNvbzIt/VYulV/xnZsemcjNMmTK/G9n1NGy7KnF43xX+MtM8tIO9YO&#13;&#10;wi84UjexOx0a9jcKbb9FSvqU6FRUMGG/59nnjhdcsLA/FKf4J38qzaM0ParRIH86RXZzjv8lzviX&#13;&#10;Vxc+/Hn//PeeHp59+rs4yj8UuC6wOLVbeZEO7Ib3WuzA5nkGJL9KM04dK1fpuuoU9ST5tc0ai8iX&#13;&#10;cdLPmCt1DzuITaMB4EATTWRc4h04q6+o8uoyiysKMgO/vrhqrDrzX41HrC9l0MlrOjjNZZujLQln&#13;&#10;+dh3aBM6mdzN7KYCYfJWhxibfNykLMv2W72RcAvSKQpcW1l1hUnX/kAdW0a+xaeDUCe/b19Yb7S9&#13;&#10;BfoBdSV/VGKy2x5aHlUu3jte9llcvtHjwsFrr7w8eHSUDjVDr7vm/5EAM+bzW0vq/iJ2EjhBgY8U&#13;&#10;wHQc0jS9P4vPZ3/KpaxVjyuP6T2P984dlJmhSd7+80PnfmjdxVT7tTtxil68cDHHNzo+X8Yx728v&#13;&#10;znnLRlypU7Qb1iXt6CD5jxw5krcm3eCi3h2LQVmzSH1KeSXOel3lGBHzpD0gU9SjFLmpq4wGIxcD&#13;&#10;j9IVVWws9iB8w9myJqah8l7bKpuDPrSiY/LkGhxBHb0EubTCP/kgFtblVdh6EKvKzbMyhW8HGbEV&#13;&#10;+LFJhJZ6e78QG+QtJBerEQx48UjD+54LCaIHUXsvSPEUkPzh2QTvG6yA4deolq/a6cJrXJyY4isx&#13;&#10;hIx45qsFYeVQT1xzdCsQyNfHM4EjLa1n6njp1PIMSVlq/BVrVU7FwTX+Ai87qTvJJz3LuzRMzQst&#13;&#10;cwbOa8NfwrfnpgN5gCL4rDfo1EyEOLvDb3tu/ZewZoX9BG395ptv4Yirfzos82Z2dAxAY63x4NOI&#13;&#10;G+55hnAtFAErvgYhUu+bUrwrnMR2GOEb+VGcEcnXEqJTIubsm2gj3SC0n/p79Oabh7fYiOO3h+Th&#13;&#10;Xb4l45GXvsXsgoLjxnseeGT4FhtgLlHPQ10lQUDdhq9UxFArPUzYRtKBF1YebLdX+daHmyrSzoCH&#13;&#10;3hbZlQcYNm1Fl8CqbuddGW+S7nG9tVAqPuRAr24G9AjZ82+dSpnXyRPNj6GybFPZ0DT5RsVU81Eo&#13;&#10;w7VD2eI4rcokYpsnN8pb+deu8NH2Gw7lqOgcXQw955tTbhbi7fPMheC34JHDNB/5UzjHlH7cXdWf&#13;&#10;oqu+bE5SZ63+9qFExHZbE5K6SPmkT/pxyP/S9KarLsaEPF0PcFAYFA7BqtyqTzN35ttcbUMMtgvy&#13;&#10;7rNzQtoIX7/ZWfiIdq7vP8wydsKOBnY0cD1p4MnPfnb+137lyWP7d++7Y256/R5WEe6d3d74GDsy&#13;&#10;brl4/s0Tr1++stuFjfN8aPwy3+VwYu83OZxEzzIg0/k/z5FA01Pu2KSDYRJeEwwmXkys47zQac4/&#13;&#10;B6QOQOx8HLQ56tjijPsMeEnzY2D5yDQTtnw8usOC2J32cRD0ASILFSAvB6gdsb26k59MeqoEE2fH&#13;&#10;Z2dM1CxOWSf269ByMcB5gB3oDA7NDGDzhGOEwb6OVSdpmfDCv/d2/PIw67lF0HMwwB9kqQGTDw5g&#13;&#10;hfFeWZ08JHDfnYMOUB1UbbDTPoso0gEuCwh2zjhP01HD4Gx2xteiiHjEGZryFOd9oefUqQTxZnTM&#13;&#10;kwM5J+oORJwE2vFnoKIyCKpGnnqaZaIzG3AC+oyYJWen68AxjnDoGJdJi+CE4MepX+d3F0PGOWGv&#13;&#10;NMuaASQE5DNv3lgW0HNwuomjR126Q8dBlA6dMBE+KWucyNqROsvASwYJxsuLuHV41dtEloXphcMd&#13;&#10;7+6cz9BI+rzhsQV8JkHA+NE2B8Q1YbYMtAmctOD2g+zu7iS5+KKMXfTIwhRxLphZdhvIicKpD3xs&#13;&#10;Dlo6rhbYASTPHt21xsJABv3mgV/tcA78wzZdbwaS8lt2kwktfGYi51U5cfRvMMHz3nqmbNvY0JaL&#13;&#10;K5Sdg17z6XTf4O0FX8m2vi6zgOiiifXWBQ/Pu5b+Jq9ju0DgsVKWo/rK0UDg9u0QP+Ct4yMTSeS1&#13;&#10;3LYc2MP3NnlAQFrB+vE81JW3KNbhyYUtGYUSuqIsXajh3jKy3mWxgxjfwrHqajNzLL5sTPmmlXxo&#13;&#10;+/DfysBBvna97m4qePFD4J5p6yKEecXtRGeeY/N0SlnhMzHY9gOH0KANWLM9gn7+qWpFQAYZcEF0&#13;&#10;1lctSI9eyKOzbGGRHaXk8E0cPyQ8hZ1kFztxWbibYmEMVHGiSQdeXEzzjQjjtG3xWi6QQNf1tpHF&#13;&#10;vrbumw/wqk7Iq+16hIcfgl/hahu7j0WPRV5j341N2XZZp1d5k0P79xgBHUXuDjYcvvFIysu2TSeV&#13;&#10;Cx9xIrbytozjxNWe4S2OBcrUMuntlu1Dr0uWdzmqrCfKWPXWq3nSbnNVTz04eXWia3q18SoaG0Ff&#13;&#10;9gX+apFYsbWFqRyB8L3vficLirYLxttucYEvcjaezJs0r/yLcxTMLkxJQydkj5efokoMyhZP2sYk&#13;&#10;aLOWGiYAbvns/CqvP+NSptoEIbwC69UQfDwLa3vkVYym25Z3voU1Lmn1QBtAPQW+69krGWhDkBXY&#13;&#10;tNHyS7y4ki6OxnOnoc0YQotr7LwiRnzmkfJCMakDwk7iIbJ4FoY0dWwbGNrGEcJTxL6aBytQLTiV&#13;&#10;LoX7wh/+AXWy7FGdGNSlNG1LtB1te5IHF5TUtUrq8fahRZeWmr44k2rSISGbgbW9y72PyGEwKfSg&#13;&#10;Y37TvdqeGxyTyIMJxhs6zdgm8lvPyv5MV18BQ4X9viL8m7zg6bhqEYvFcfow+zLpWR89FrPTKWz1&#13;&#10;V17EkzLu+IiRsnLwldTw0nVJBDaBbDaiZBTGvLbXffEjfSuqt+7729Y2OY5RB6ZHYkXX4K/F0v2p&#13;&#10;j8L1hRbldxHli3/8R8Pd990X/CVf6SP30FZ9yuSzukkd4FmZrJM68G0baqG5bEr+zSeM7UeNc8Z1&#13;&#10;0LSq54W766zKDKZDi2soFs304bS55k0KN5ZZLxMVpY6TRr7oC/joHECvhb+gLBE3Aagn9Wu7ooPO&#13;&#10;hXptOGUBjZ7fXJKua6yEe9swew4TG2PCqC/+yZH81XPl7bLaR5nXdtL2dP8NNwTWerXEWNy3L/w+&#13;&#10;zgU2HjnW8Rtp1iHbdAXv417bR1ozOUDh1aaefPWVLNwcwwkZaZscnXb0ALhtgO2QvLo4ph5cmPR7&#13;&#10;H8ot7+qn69j8ab+AN91nr9mQxNVg3MheG/5Ot+tJfBlb0Y+e55jGUydfZeHlhhzfePTYseHmW24Z&#13;&#10;Xnn5Jfq6GzOuvMyCUMqktVvqreyt6oZthx9I/8GL3y+dy0dxg064gTBsIUe1wbEUeGjKCXTGkcIU&#13;&#10;CPiF7zBB1uAt07rVoYpGklh2XvU89VYEEOUvQX1pD0b1dqn0V7jKToQHErjKJXZIJX8JIM78F1OL&#13;&#10;r/TgKaZH5WWKdW+EzohrBB2nthtiDA/yqsISAQeWdeqyktQzBlj3AAmWTSiR17xN6YGwLSgpHIuV&#13;&#10;usgrDXhzTB19NdpeRv1N81iLLij8w096fQzRbTkUAgQ/LV8gjaPdlH+DvESsPF39xxTl9mf9Sh3m&#13;&#10;Ogriyv9QC56tvhhj3vApvSY/8GYxZMNUbAA4/hUXpltfeA7PwKU9kQdw0L5u0KZ/6jOf4Tiy/cNl&#13;&#10;3/aQAQPwxZr04LFFm5T4PPMnV2UwZ3sWnNuRZNzI02SkRWX6VXAtTjQ9r+mzyDXPW/R7aMeO3HRs&#13;&#10;2LtvP297XgzMMlff8HV+6CK836M7cfddw418E+TShfPwKmXsgHanFptA2ENTXuwncwu0VkJzpa41&#13;&#10;Jux7zWVcjhfL1frlnIFAojjKDmvM4WYepdD+ZLS/USZK25fLftScjI7hNjlqKkE8HntLn19lXNHb&#13;&#10;zpc6MxU1ghe3Siz+GsNEagEh7F95MEReeGKetUkfPsvYX7vZZD7kplNJzNIHePRVz+vVOUowk7+P&#13;&#10;S4Pvx/0BfpJvdeFcyTlZ8DIXS/mA3H7AOeFkSJvXeZ9M+MD36OBaeotuJpA0taX9NotJ5POqZrsM&#13;&#10;aVOILW2rzu1l5ikXfbtyJ1zfGqiZwfWtgx3pdzTwU6uBz/72by8+8cgnT+zds/jQ9NTW8V3zcz/H&#13;&#10;wOO+teXlExfefePAu+fOZyByBafZCk6+7DiPI6pUYnc8jaNu9+zudCE6GB00xllC2jaDF7seO0mn&#13;&#10;TAkMYOl+6JzpGPX88eRkiCjGub3Tx6FKnjjlSMtuCyZtTIEyIRVKJ3jok24npiPDHdcuTMShZWcH&#13;&#10;gK/YxqEuXQcLTrqAN68TolWdl85ggkzOPErKY2J0oLkrkg8S07kbZ6cpmJ1oJrnc6cxIPLhrIiQ/&#13;&#10;5SysTtZhYcFLX6e4/PVBuAizK9TBWpBDE5g19LiIs8RBoAMnd5j0CSRs5D5yK48MMf4IPe69WhZO&#13;&#10;Kr2nBBp8OdfCkH+g5+Ank0MnK+oFOhm4KKvP4I9jTjLG8c/JxgZvQJhP3mWgJpjgUEbyOOl2spI8&#13;&#10;Lc586lwnUshDX907ga58OoorDzexI1AIFFzSyUSZyYk04vAhzdB1oy68N2S3K/iVQzQ6qMVvuWYn&#13;&#10;TGWNHhyo+egxVcos/7op/KdlOmBMPGXB/8QRQV7tDfzowUl1FkuEAZ9l7WA4A2dglZ0UnPssLuHk&#13;&#10;jpOdvPW9lfoIsJzmg3M4xjzeKPywSLIJTh0XOsancHZr3LN8XG+KQa8D8a0tB9l82JbFEBcgZ6iT&#13;&#10;1p91zvjdt5fXnhFjdp6PW19xxxMLacilg0De/SaJC17razXpi5Me/C4MWZ/LHhAVva2wY8rBYY7M&#13;&#10;0lbcYUQd0EbUuzuSe31yx+bSBc+c1Q7VrzpQedxB1zcqWFaMXtf4wLyqVt95a0C98KuyMq+aKRht&#13;&#10;YgEdZmGHPNOUgYsrqVcWCcds+SaF9B2YuyjU7VCdUAzIzqQA29cm+05Yq+DiAueYb3KOvQt2cKcN&#13;&#10;zzOBmWPBMR+zlX3yLLDQsgaNBfDBZrMJJ3Z8h4NFnjkWSIhGt0spjzkWvNbyVhuLMdD2Wyu+GQNr&#13;&#10;mjVnlftRdBbfeLRtkNYyZXWZNz2YL2eX6y4cTjq+dvNaez7yTTleOFuLGTrhbHev4Ijy2A/PQfdj&#13;&#10;r/LfP2juTmH5TnlBw3oY5zgwNYGhNCjHUTyKir6AVUjL1zKRv9Qj6KnMlI1ypC6U3tSJtNyd2x3w&#13;&#10;5i961oKqp+ITl3hmcOw58f063/WwPXHBRLo6GrPAbH1igi+v1kWReBxakEEv9mJ9w96059gcdSFX&#13;&#10;efcfZWcQv/DKJ1/KpN0aP7+gXVf/I2/Ft/R4A8TsYbfw6gTrejFNPB23bWuZS9GsN55s/6AdLkAF&#13;&#10;ftuMtCHet5+8GSxT8YzgW76uN/VgmnpNIL/PaWu894E/3ZkjTPIYJ3dcxZ9ySd6Sx3Y2PBBX+rGd&#13;&#10;FxnC25ahH+87v12HkQ2evP7ghedyDj+AwW8ZWhbyIg/asG1/XxgRLu0KV/uVwELfIP6UhTYQoRKN&#13;&#10;vos/eTG+ZLcsy66ULWnqB1w63nXkK5+LpFEPf5EkZRdawJZTW9u1TSzcZSOqrPQga96WDkbaCU7x&#13;&#10;FOdgTn5tTlvznHPKh7ZjmfP0XVz4kQDibkdeo6/QNJ9tYeuzbVMjP3rNFfmb3OKUnvXABVTpbrFw&#13;&#10;La/qwWA9cXHED14bsthB/beN8bsKtouWo226jqg3Xj85PMOC5OMf+3hglTB45dFyZUxgORmfXcrE&#13;&#10;y786VN/ZmEFqtAcLkY2rbXDZj6Vg9sqj3MWq15LN5PTr0hF4VBbSFnMrE66VXAuu8mBElR23IPZe&#13;&#10;O1QPwQlM6a/gHNvlbQv4UA+L6MVjWDy2z3xFq9Osa+QXL/+Upuhpi2WT8jCCIUsrCuCCLXDCqKRu&#13;&#10;d96XrkyocjPNxbR5yubg4cOxEb+J5OL222feSp3yY962vyLLeAxipWfqLvcupDi+fIlFgHw/g4/i&#13;&#10;ps0iTXrRD4xVGdquOmapfl496LS0DmkbwqojYQzqx++KRBafSU/9Jb7qS8lifGgJwy/3xHV4279s&#13;&#10;bCHO3dqn33wjDlMXXxy/nLjzLnaKn+WNEI+5Wowtu0i3jw+xK7M2DdLIrQ36xsw99947fOXLX0p6&#13;&#10;MWhZNb7DhbrnGZqG4rRkqXuTKF2j+GNZ0+CWAD3/GDBtewEXSm1B3GKv/FJp9uJtbH0yTRqQ4G9a&#13;&#10;ewlzJ8/mN6gvQ55zDz6iKtb4JCYuAiVhnHdkqw1PkF3jT/Qp3uSHhv2A9Q59GKpt57kIEsN9VFt1&#13;&#10;u/MZ+cmSDW0BEEdQiEVEkSV2gG6jrYZWTWVML438zGqsV8ul9FUaFmfFeZf0QFbWKCS8mipZcSYH&#13;&#10;eMb6rdTx36KQDJ2FJEq7+gzsWj6USd2kMHyIMhq35vc/9sk/gVPHqE+OB5Q9MgATQJ9AEUkzrkEu&#13;&#10;bFzUVFzentw3fPLTPzesMLc2yjDK2mIshWDtPBVY4ryt6LH+hJfiZJCHBK6mhgb3SpZW0Xgic8/V&#13;&#10;dPP47HjeeZhvou/niDrHqW+cfC3jMDd+rTJ2deOO/aJz7v0HDg7HT9w5vP7Ky3nj2f4+dTNEQZiA&#13;&#10;zh2TWF72jxCrZIi2uwaY9k64SqkxoYselrVV3jasGA7XIxvIRgmEMtZyFb42Cfq2Km/Uk69spzEW&#13;&#10;QMYeKqIHyyz3E3E9zSiYSnm/h+ercAQewMCXFOurHEG39wi8s/BBwhZ6U09++2MctB30opCkKU/G&#13;&#10;cNdgpUg0Go2XojSBjYia54ETHKZnnMpN799Cyywm/o2E9yKaYF4DCyNe4aH15aUn+xzkNh37SxvZ&#13;&#10;ykUM1jnKbpm5QFu1+hthdgfJ31MNlHfq7ynzO2zvaGBHAyMNTP3uV5665cDhw7fObm3cPT8/8ygf&#13;&#10;Hv/I0srycc6nvOPt10/vvsIE5hITp0tMIC6yu8Jvb8TpamdJX2KH3B1QcV7SY9RggRs6Dr+TYAdi&#13;&#10;R6MTlBFOJrp2rk5cxJdAh5NjX5yI2uHg+dPp4jc6HLQ4tIA3e1Ucr+XAYlTBBMbBIB0YcC5mZLEk&#13;&#10;k1afGbQ42NOJBZ/JD504ncHlgCtDFvtEaGSQJDPCkJJBJo8kMZhxAOMxJuUkVyYHQ+46U94MG+HB&#13;&#10;ybKTfoMTbvE7KdSp4kTQzrX/HHAkeIne+EOoSSQ4jOcnLY8Y6vrp+rSzzo5J9UJWBxbymEWHYiH0&#13;&#10;46zFe2tZQT4Dk3TyoeagrjSRhSkAQt8BgvgpZGXLgGHTgQJPxLmrXd7ErZPQsnQCaZB+ORKbc6Hp&#13;&#10;w7zqWMXLZ5jmr4Mx83Z9xGnFcVPKk0EZ+bpeVVneLJA/5XFYTaQ2KEx3YEZHnRfSxRO9kN+Bmbjl&#13;&#10;xUEhHPCDG2XjSmx4mvbIKxklbyYgUNOBnZ19Ls5ZZvKNrWJp0Ud37uctD+J8jl7QGe4B8IBLZxOZ&#13;&#10;tQc1DxmeWHTBqQ2pxFlQfvuidpTqVNCxh7OdQevULMPYOO21NfghrwNby8g3o3JsE4i8ZlcotucE&#13;&#10;yLKUmM6nOfKpI8VbXvaNDuKVExidE5vQ2rtvD/cc06GTFThNahu5Pb4rb5JgH35fRNmtP/t1eLgz&#13;&#10;Bjwzs/uyQKNkDnzzvRSc+jrbJeokxz1W+UYM+fO2B0TkeXtrOZMHiMep4YfifRPGBQuPdXIHk3VT&#13;&#10;HaWcuXfRxvJc4mi9aWzBMt2Yod7Bl3rbwCZdOLSQUDd/y6ZtP8STiTYTHd8mmvL7K7Yb6CHlDv71&#13;&#10;fIQQXYML8MjohxUts/mmg0xoSfTV/ZQrdSNHerEoVcfvgS2FrQ0gDzqwzFys4Z0W9IpekBNB+BYK&#13;&#10;NOENtuUUnogHdolX+9eJXHRnMQ4ev3Nh+czPssPYKw5L+bt07t20T348XKeOkzAdWoc5zqM7oi5z&#13;&#10;/KC7ZfMmhDpEv91JWE7EXn9tsz1qzvpSTiz1HnshzlB1R+O1TCkv4CyPWmjFPjQ0+FKnLi7lbZhW&#13;&#10;hrbHCTyPJvbAOUHqb318++t/keNKdvmqPnqzvkMtbY+6lD9hO0/BYxsBD8IbL+/KZ5x6F4d8y5fn&#13;&#10;07tL2W8aeFyMV23Vq5Nt4WimQlNHrW+b6ej0OBuPV/FoJnd778XJYBk4+U3rRL44hRRQef3ltuqZ&#13;&#10;7Yd6DX7kNV15rHAFCVHhjSMIp2zqxhRhjMvVe/OR7m88wSSVZ0MWMsyrLMYJZwIRvUx9tAwN0tIu&#13;&#10;q52pPPJi3rQfZPZNMFLSniUTaVILfq7qXR7DG89f/pMvVL01jXITzqMAhXFRy2uO6uFqMN2ysh0F&#13;&#10;S9J7vIRiZ62MQ0daZE3bIHwKLhyVnLQJka/ziTzVf1S8kCM8jb5lapl7dE7Y4o/9pryl/+e50ys9&#13;&#10;VnkFV0gXXDm9Sj/2c7FFbJIbROHfFLte99qf8g0HbK/3qcprUIeOcSzHPo4pHqrfnlrHftR3gG3r&#13;&#10;tQOevJov9k+9QQ77eXm3fkhPvs2rvSrvzBr3zQ4sD4/vqHFMvaEyv0B9Iq8wX/3inw2P/syH5TDl&#13;&#10;IXlDbNkbWOg6lYblFn6896E4jj68Rx3kNc3FV/u4SFQ6tv4ih/oziCc6aPfiE6NtWK83ygZY2gvl&#13;&#10;dixgG2Bk6a94LTjtp7Vv8Ccv6tCF4arLbg5YyBsO0VNgwAWcuAzK3e+9ph0yjl/S4F+7lXdDNlQo&#13;&#10;b6M1ygtcRBcHcMKnHsCfPPmGpHGOU8S3xbEswaleQe3iqU7EA7wNcuLOO4dz9AuvvfLK8Pqrr9Je&#13;&#10;8ZYIDkRt3/Gb18m6avv3/eefHR557PHglPfR9zdSNsWPvIYHdOxY0I+dr67szXxB5Slh6YAyU9/K&#13;&#10;0eTkNiE4UkbW12oHJ/saCBQO9ddwSss3GdWtizuv89aHNupROTccOjTcctvx4cXnnhu2cKbqLPXN&#13;&#10;JTcJlP3JBeWEntSniyJHjx5DVwdZJHo7fW0UGG4BhH4r4FwYXlRc0GidCkScd+HPBCKSrg6EsMwD&#13;&#10;EX1VurZhPnVoH1l2J73gJA2JA08pm5wgjeQBKjiFT96x3clObMEcjFU6fFmSaYkytdi0UPr4JpEF&#13;&#10;ICl1fY2l2OT1j2PvoiUOKMBUco9snHgJVmTuIyHppJCE3Pyr9rH4QVsFLoFkV0bRN9zmow50PKIW&#13;&#10;wH8amPrSNpKpkoSYCFJucNyl3Q4Xic4f+ek6zNUsHcbb9wYZTAAwsJDnuezbu57ubdGXg5R1i6pn&#13;&#10;4PgffVCVM54BXPRp11L+hctm0EfTQjI3zg15A5kxzUef+MRwy+23M8Zh/i0NfoG76qnFFMqCij0E&#13;&#10;KHmi0xGhMYZAtMceW6VAiYJPNKHJn+oVC6d/e7r5bNPdWOBY6uDhGyOUGx4cK/qtD+u67ZTlpAA3&#13;&#10;H78t46yVjaV8Q3OLNskFn8mQMm30R/ZZ0kyCcfwu30tinJc3MGkrcnQkRKopqrmSZeg/miDKRets&#13;&#10;tgNd509+28OxkhsEfEvFdmyaTRxMKka0ppjH+/3M7fXJb3moJDU0DrGXxJnmf2xZOhJPnUJO+qOr&#13;&#10;Q8MRu/JECk9QME9ByY/1tG8iabGxb+d0RQjdAm+7OPHd9REZ61PaqXFM2XZvmGChz1U1yvLdCIwu&#13;&#10;6Y/LSC1t20lwqeC/VlBm8b1PaCrpRV5lSPlJn7/hURj4SFrs2/K1T838bnn18uV6Nfl9SOxEXx8a&#13;&#10;2Fn4uD7KeUfKnyIN/MZv/dbcv/r0Lx3eNTP1IJP3x+jKP8Qk7kE6wnvPnX3rhgsXL85cpLPm+xwc&#13;&#10;VXUpH750oGAfmo8n01HoaMtE1g6NNHfYOuHKxFpdtU7GNDsRj4FyUmGeDDqcwIrTwSpX/pBeE7UN&#13;&#10;4hwE5fV7+146RT++6bMOrS0/zuU9A3A/1G1v7tzOYY59VbrS1oHVTllHJw4WqnN1IO53COxnXSDZ&#13;&#10;ctILw3Fik3m7TSBFZqcvztpNyMQCulLQgequCQk7ADKun7UrX8lLRmWqThQc6VBrMpJBOLkMTuqE&#13;&#10;6YPtTMbSGRMHvT4gEEb9y4+F4cCK1NBSfxkEkiQ/6jV673om3ecMmnIt+KsGL6BKWaAfleMEvMvm&#13;&#10;2y0OOo2LIxSedRhlcSFjBpVkNh4IlrPlLU3jU9bKoo3wbGQd7VODOPk1r3lqwt315iBJPDViy2AN&#13;&#10;PsQ3dhapU9Wg86XsyoGzmhCfwXwOwtSX+LSj2rEvP+qx8olzdh582oYLXPIKae0I7CyqkR/4aY9b&#13;&#10;Q0ZtMt/2gJzy5A0NsLkFP8floDdhLEfIw4P1hfyqCZmUWVniqGAgrwMr6idONApmnoiDzW5zLq8y&#13;&#10;Wj/89oXlE5zqB7ye2brppIb80b3p0FDCTc+nZcEqjj7AvZ9RL9jrJotX04s435ELj0mckJazixvT&#13;&#10;OP55WYJ6wh/4WVhQTgb3TD50tOOSRzM6LN39ytsA6hle/NYOKgr+BXXFP8Wa4a2SrbltjmLizQJt&#13;&#10;DFtWP7694oKEZan9eMyUBWEe03bv8kzaOg6PhGEv37DQ8bcNf+rCN16cDDmY19JVCW+p4aQqm1xb&#13;&#10;uwxulQoOF124ah+rLGBm9zH5lSntiuVCuk5BC0Le5+fcGatetb32sW3LUEj0ob2s6jTk3rbAD6Ej&#13;&#10;aupi1IqDjUf4Qz/I6GJHdjgjA4/DApOkdRwytpVZ1KGc0/bBv/Veviy7yJm3eFiIAsc8DvdFj9fS&#13;&#10;tsDjt1TmN1gs8c0b2nA/qpiPsqNYFz182+PosZvjqAc8Dv23Tr+ZyZ7OZ2VUvtQny037syAJFY82&#13;&#10;2nPaGGHAbZpw/uQj7TfxymZ6Ft8CW9880vGUb2C0POZPW2eeiZ8yC6fdf+87Tw0ncdbtZkKscy7t&#13;&#10;DwQsc9sN9RknKQwIr85qQRMeUonKcaOcOi79gO25d88OZ98+M5x+443hXHYG8yFK7ENehMvOfhzd&#13;&#10;vm0iTZ/FlfpB2cn3JraqQ80FzLQ58J9jxziL2o903nzr8eFWHA4HcTy6ONIXqSf1atvU28muT9sd&#13;&#10;7w1qsh/BlQho2weYap/hr78dIJ7kIm/Xaa7EJ4iXm5Sn5QUeCF2VJt20TS09OLlPHtKkZ77E+2ya&#13;&#10;/R1Xy8KgTKTEHixH8xrU48s/eHF48fnn8yy8tq7ubKulre51sqvTHsoJgdyUnbg6bWHtQ1xU7bap&#13;&#10;pBPico/MmHHn0Xa8l1XpmDpL2er0MF4NNW1FNzp63dEfu4M/g4t59hn9DSlj5clgfnUi7q7LogNU&#13;&#10;2iH1D2xTu3J71Enae+p1cJCWxTOeddb2IyA7DWGUxzydRjLyxwUMF7XjHI49WJflr8qg96nC97c+&#13;&#10;1J31p3gRjj6Udktb3mTxxVDHcNWRhutrF1M+6j8LKJTLW+y4f/rb3xo+8sQTqROWi5Zge2ugxoC2&#13;&#10;hO68jOtB9fXy4KKEcHANP/Ji2+t9029wuEBFfPjWNqu/N6nGbEXHtsBgfnFrU/YVplqXS3dCgBtd&#13;&#10;ScM4H2Nn3Gif6j1tA/E61v2F9/CChCq4SCZeWiZ5tRzUk/TUiTbjm0zyUm8LV/8lDeF7nRRd1SP4&#13;&#10;bOXp1TpjuWXxFbudZdEciFaHyrYLR5PBTkdc2JhvUt1EH3AEB/8FFkBeffmV4c1TJ4PPBfHS87ht&#13;&#10;sQ1989TrOCL3Dffcf3/a8mz0QKaMExWSn21+NhyFZ/o07GYvbbU6880P620WsIFz01TkUsfUBy5N&#13;&#10;960N8RE5U0e5n+RJ+dVTxktcLaMaN4tiO2+1nD16hiO/DvCh8v18sPzO4cybp3OcowvSbuBSlj28&#13;&#10;8She+wnLodNw88TtJ24fzrx1ephtepM9sPNPPWqPlHWzxV7mZePat7DVfvR+0DjLB/ZEkzGAUIYm&#13;&#10;fe4KwDgyKGNV2sAZm+BFGqRn3gI/FkGLbNckvyeu4B3DBNwsDWXRKlux1hlfMC1PIhwTtQ1q5n2/&#13;&#10;0Nm03oYxcKgrhQdp9Ew7JH5BfY4sPFl+FerqI7EFY0LKo+C0Awq/cFCvaL0ylmwI8lzg4u+xXBtP&#13;&#10;ocuj409OJGW46R+TtS/7l8oTnrhP+aE725NqIzqugvvRvyK7inCebYKrHcisdSS/TJYqpMRT2iFu&#13;&#10;kC3UbRf45yaoYFVm2gH7gNCB4crjvLSCvKfOs5nlM7/wS8kXucKaQnVI4RuvKE29xYKTLFVJNNik&#13;&#10;Cc8NCY53i+OGoqLDg+13biRlFkIr7rrPX+bvJFKaSXMDiD6FBRYqD/G2mhtLHMfWmICNKGx6sh9S&#13;&#10;buU9esutwy4Wb5c4zi/zmxGlhjwXGQg3rVyVCJrRX/UbPvumpXOoqUWsCaNI2wI/1U+oS+2CeK0r&#13;&#10;9le6kfscW8ub+hvqD76cH128eF60oeOHxcODivB46ixYFB8B6gbXFZbIyT+WN2MDfjnOC+Vns1Dm&#13;&#10;hs0nz2Yt7dojjaNnTGODN8y9n2EcO1yChdZe9LGxMeOy7/LAl/yY8RqhTjhQzkrsfXnRLhwes+vR&#13;&#10;cFXPtG3rJ3HwHYgmb897DTIfIGqCd41xJMtkfEczjlOPY+gqr8gKT8Zbzml7kwUht7b9vsdyx7Rz&#13;&#10;vX41UKPz61f+Hcl3NPB3WgO/+XtfOnjXLTfdfmDf4v3zUzMfovX+8NLy8h3nz54+/ObS0k06bC6e&#13;&#10;uzBcZMCwwiRsjWNvDPO7/FB2TVJ0eDuhcwBgH9iPfakPEDtJc3LiLjHeRGCndCZndB1OWJIGHkYQ&#13;&#10;5LUzplPJgJJOkEFbJjX0MjNMNLZw5tln2ZGazz7RcZa7/GagLf0tOvA4Mon3GUAmgDww+XUHZr75&#13;&#10;QLz86niNE4XRVCZnwDoJYcqVQUkclPBQnTIDCvjTsepOeQe1njUaGvINTvl1QAYymYosmVCDM2+w&#13;&#10;oLcaMNttcg+scoi/fkQCW/oLRHDqoHAAkok+35GAaMnPYLIGseqtOmG5N64HnTdOfB10Vvmgi/wn&#13;&#10;D/986BMJ+TfK+PCjXuFPffTzxIUJPKBxYAstbf5tqO8WECl0uxOJx6IvJIlZBLMgeSZizJsxAhOf&#13;&#10;Y5oYdKac+WO+vos2u1NG+RwOW9TaCw4D7EnnUwa4DSZOYfiznGqxqPDJex/cKbcTo3KMl+3Jiw4E&#13;&#10;bV3Vx0mkuWo77gRlouEEXSZdOJjWMaUThYzyzVoLkqBD6VIuUFVxtUAm25YVsJn7YDdqJLt0zZXX&#13;&#10;p8nTdJ45BUhzHIgLc0JbPuIGQRw84HbnTMpSvizT0GeQCykdn1MMNJXHI9hiE+TxyCQXenSa+0H2&#13;&#10;2DN8ufCwtepHuBmEI684+B++1Y0TgDgUqBdOeijJHG/lZ95yzjC4PMpJh5x69zscvllFSUSvDnyD&#13;&#10;E1wbtC3K7zFVHse1CT55HDjCaoMtRfMLOKmRSS2qW8vYtz/cnbYxzWIVdSSOHuUA0fyCNuDChg7D&#13;&#10;hSwCcBc+/PZHUw3aoawsG2Rdp51KHSfOI+x28X0PFwPQbuScwhFiOfo6vbhd6MzH7EG2zJFUtpcb&#13;&#10;tJOLfDR8jYWFdfSZCQ5tj+Vi2fuszvL2hII4saKOa0s6VLITDLlXl1jQsIwA0ba3WKTwLTIdjQvw&#13;&#10;5SLbCnpVgdp3fSye89mxiQXe6ljmux4eTTbN4q9vKazJC7jgeFhjt7g63UQ2bXoXZ7q7k3XpylJ2&#13;&#10;J7vz17ZJx9s7b7+VM+C1ZK3Jeig9n+XLoB356w5m40xRzt6+pK1vbb72Zb2CnQTrYYe1jfQM8BxT&#13;&#10;RWpRqHooLtvsUls5z91Zrt78kPn3vvPtLHroUBO/fY7trPfWs9RX7MQQp4hxlEl4AamLPq++/MPs&#13;&#10;cvbsehc97IPcmefQAsuuAABAAElEQVSixDHOg9cZ6HnwHrOgc8xJd5zP2KM2GdzgzaRIywGv8tou&#13;&#10;WQ901mdBhUWUd995Z3gb/T71ja8N//dP/zg8HT58ZLj9rruGO+++Jwsivh1i6HWo1015Vmfq3TJM&#13;&#10;XVaj/I9s5DHee9tC88VhGh2WvqNI4ExPmw+soZeZ5Rm8xJve480nvgTiU3Y8K2t4sTxJtp3vhWze&#13;&#10;9Nvmo1DTWlAnqk/pqIqGfH7lS3+WsjYlk3kQZTINPfVdC0njvcXqOw5K6hKQsFj8yZs8eJUW2Sud&#13;&#10;5NQrKpgyNg4Coz4s9257Xj3vWrjSszFpzRHE+sAHV7ED7S7OdeL859tj9tulN/IYn5+34jAu/0dl&#13;&#10;Y3ScZvJquTW9dR591pakr7w8hue9LKKtYn/WYXEI56/jU6d1X06cwsOOVXB0uyhOql4Hr7yhV79X&#13;&#10;ZZ+Reqo92S/AW8qaq+2U9pjxGnwt+YFo+NEJqsPYttKFD39rq5vD177y5eHRxx+PPSAIQfvVBsv+&#13;&#10;atODpSj91pfSznWeSi6Yi/IUtsolba1tKPSKV51+6lDbLL3O0leJx7IXd5Wptmm/QbsUeW0jQp12&#13;&#10;umyy7Il7/o3rW7Ufyu3xjdY1206PcHLcJZ3C41WaVY+0DXVTbwLVUZ0eI2i5atfmURfyZx3Mggmx&#13;&#10;kwvB4kuASDiNntRR2bMLCb7BZz3ttmNbad3RTj0nXxry7hgzfaCyoQcZzz+uB5DnsUOHh/seenD4&#13;&#10;/rPPDi+xIGl7eBPtoHyFZ2g5jnqVtvPgoYPDIb4NZb+rvKkv8iYf4DPIY9ombMaFXnnwuKnQBS5l&#13;&#10;rlQNngi6Ofva1m9wL4z5AsuzdHr74r00TDfO34guN7bBJ197LeWUN/FYoDpx553DU9/8JniqrfSb&#13;&#10;J6aJv+obGbmXJ5/vuff+4Ztf+3roqEcoao1J1w7UpxFew2PkKj6EA010nLGaaiHCixYmHfkXIkj4&#13;&#10;22+Nlo2wInTghKr7PJtulsZv8ImJvKbLaeiIN4jFZ37izehIrN1TakkLRmn7DxjJhmOuRFXbj4y2&#13;&#10;k71MxPQjgcyT6fJRIgR5wOs5jPBMus2z+bykPlKXnKeREF6gm5vkLt7abS5Fz9smC7LJdmmCMgkS&#13;&#10;L+qgUoT2TuaE7m1y128ltn4DxuQttk6mwIhHnsX9PiFtSnhRB6FW1zITcJKX+MipTYnSn/j449hF&#13;&#10;GcwbOthukqhX2rxwsWcjC33xBH7ro1HWYRfz77znvuGBRx7h3joVskmXXjIDJx3UH9rhN4DKWMjl&#13;&#10;xWRt51qLHUlqfyqPcKAjuxjM61U5E4jwvqkjiZJ0Sq98bvjxI+eOxS68+24WEux73ATgAsUGb1DY&#13;&#10;th0+cpRFzkPD+XfezualotRoTFwypkl5IWcbq6efazanzMJ4XK+baxxT2C9mLtDGSuJOWcB35mK2&#13;&#10;DcxzsgBpHLybnhMmuK7w1rCCx8pa+Wnvzsm013EAKEHl+KuQcuA24xzqhOWNs0QiRdO5BUfGTrHR&#13;&#10;Shse5g8wV2DesMqbJjJDcJFkY4WFI+a1eUZ3kRsdxAaDq2jatsl/zxudJdd7/wjz3jg4b5HRpfpU&#13;&#10;cvqc2Dj3lltP+9HcP0nMNZiIpXVc6mACBtlk3G80mpISMDmqKjj5QzraPOtbH0NsuvAxHpDysBOu&#13;&#10;Tw3UDPP6lH1H6h0N/N3RwJNPzvzOf/iPtxzet/fu3QvzD3Om/T102B9aXVq+b2XlytFTL78xd8EP&#13;&#10;jr97jjc5WORYZgHBQSwOSBt2z9PUizu/i5+TWZ2gdPp2emssSPiGh5OqmmSWI6RPchx42CmvMwmb&#13;&#10;ZqDi4NDOTbx2IA68ekeXCQTp/aoCR+kMPrJPhSNgHJRsrdHpkD8O9+zqM9Vzi5lc4wx1IuagHZAE&#13;&#10;eZWnkdOcgUUN4ujRnOzB0wxn/MpXHLoOdswpP3T2cf7a2TEwNHjkho5Md6HHgUu+dJKgm+pOTujF&#13;&#10;qQYOHctOdMWf/OjQDrc73o1L/0rHm4ERAxjTMhElTSdeBtYZhDlAkFrlV189VF7oQcujf2rgppMM&#13;&#10;nZEng5ZMxuBE3eNArQG46kS3GTArBHLpfAdWHZpPBvvVga38WD5xKCkXME42R3AwFedSeCWZf5kI&#13;&#10;IkNoA9g5n5yc9oWRGixKtHgzj6KW7MWLAz0HdH6MNTgpV3kwPt+LgEbsi2t92K+cFdEFshqyExzE&#13;&#10;5uu2GH5KZNJ9A4QHcGj3G9CY52qI/aEg3PIp/4ay5E49AQgymYQzsBRLvkFhFSDewbFvA2T0H30S&#13;&#10;R9Fu8jaCdpehF/jhGuokxGgpdzMDv91sqpx42LiDW/67G8mFK3eOWn6WTd5IoryncP5AuOItC3Rn&#13;&#10;vujRgbM4rVPk0fETm2GQLO+b5PPYtl6/ayBfTgnfsHISM+XbI/xTNq3U/HV8FA8uksCgLOl0C1bL&#13;&#10;bga8kNXet/g4+9QssmG/QoZ/4GuqJv6yIzO4C2+aNxiUT0ePbZb8uYBoGbqDSFrinYaO+os8ZkFm&#13;&#10;36AQxmOvYi/YgU6buV3lmFqY90OwIAhed47jxMY5pW5dMFUuzxb2LTFlWV3ibQD+ze3yuC1ei5cP&#13;&#10;eQdJ6hkw6lna3EamDXiyTfW4JN8OucSONY+pmraskhe2zacdwJ87xeRpNe2cz7wmT7nYAqUeoBd1&#13;&#10;sLLCmzr8y/Fg8OQEY50dZ2srF6KrGSaGu3GCqQ+d/jrdPP7Ds8+tBxc54uqdt9+O7UZe9FJHuMkH&#13;&#10;jIU7SANrG1/6tl2rUHYjbLULLk6lDmMkxpExgC6SWUhpR9DFHhaOxFeTL20K22ywth+2xToExWH7&#13;&#10;qiPrWyweOBF28aGcuZa9x4npuKV+gd/2ChbCpwtPOhJdhDj5yst5w+DUydeCay+OsFv5gO1jH/no&#13;&#10;cPz2E7yVcYQjYA5GL8ooXX/y2O/7VV2UjMijjOgokzrzeG9MdFfi6xj349wXLpzjGwinhldf+kF4&#13;&#10;+SbfKbFfPXHnncODDz8y3H7HXcMenMnqJG0seKJ3kImz85X6yLNEqu7ADzzH9pDfe2Gj+8ZI4hoe&#13;&#10;syaYhizCavPSkJ7BtjBycB/cpEtPO6u3TIq28vrfoK5KN0ZZB8qJqSzFX9mE5Xfq9dfiZDVf9Cy9&#13;&#10;Il2ytjLv/AhnmUsrbbj8TAbi7f+6jlIumgRIe9/X5SjHWsVLsuexP8kRiBBJnshVi7M6SKUvjPZo&#13;&#10;+9Ed2PKdMQA3kUXdg0M+s+ORp8i2zY5ybN80aaZfRW5tSbnM6y9linjyrgM27Rq2bFhg8UU5PLYk&#13;&#10;x3USVzpX39Rd6gcx0b24LAP7QXEUXNHx3v7EAFj401Hv4pt6DB/AWNYeySe8479N6qFBZ5DyuRh0&#13;&#10;mTYl7SV1MHWW9vCN108OL77w/PDQIx+KY6r6LBRl58H/6psjdLUByBSYYK8/nV8yJSI8o/t6i9Yo&#13;&#10;85S9KzsP4btyKzuEIKZ8BmHUdbWxlnHZgG/ZSMM0y92fm18sK3E4rrWsc0wUxx+p44Kr8na8WXRq&#13;&#10;Yc63hgwuKl+8eJn2xm9YAUucOrTtVdepY/JIgrzUOM4xQAXjDJYFAAVjeaAr7W1kcwWUdMvFo2A8&#13;&#10;ulC8jildWNV+Deogi0bgiZ1JQ9r8hPnwx58Y7n/44eG73/oW3995PosfLnC58Cw/lvPzzzwTOOWQ&#13;&#10;Z8vc+B7kT9huQ6Z7ZM0q+rjE8YzyoGS2OYYOZ6R5ry6fGl9bztGX5WOe9jN/8KAj8fTxkPHnWHR+&#13;&#10;89SpHFl1kIUd37o7+dqrw1niPcbKb0XZr7jIw3JUaIMk9F1UuuXWW9NP2W9qt3lzoxFP2cgEz1U+&#13;&#10;Xq33qnPMYfHsM8FyNNCAx364hWv/BI9/Mh72mV/qiMmNpwjOn9ALbNFxLBnS0PVfx9mogozAg/0G&#13;&#10;WPlxUw8Zm4gv5RVGTG51Q0zWCfNYnslbx9nOsXPcjR/XClU/pF4/WpqAdZtQDaaU3rzzoS7114eq&#13;&#10;hz2+6zbpIiBBWeXLMOK/8d4iEbNw5dkckbvLO0nWNtn6XvYlfLUHyi2/5g3X3JXdqifpO155/5Cc&#13;&#10;IgiWukEf2oCR4PBfcIvfX3QOXR/9R1zab+9bW5WNAo0+BgtueKn/uWZOJ0XxQW5tdX349M//PJtN&#13;&#10;5hkztg2GkgKHNIqLQhOJzTcKDX/gjVQjhEQb6f8WR/TkXXBH1uTIH9PNGkButI4850/d2zX5xofj&#13;&#10;ukU27Rygvp58xTk63ylcukQb5ttya9mc5rjaNuoQR2K9zHF8FCK4x1xI6qoQ2eCYdpsWLXy8t++p&#13;&#10;9ow+nPY0ZQW6lDN5tYuoHgHqWKhqk1N2tn18x0pRbJ+VZp23POKTaPUovFhhwdX78Kv446HXSePV&#13;&#10;geOSXbz5MsztHZZPnyKW/pgjFu2DN9YoQ/Sx+9itUekVjudLvxgazVaDh01CU81vb7nLJIoOt3ng&#13;&#10;OUHd+OMhgraCaanjC/HvlwRQ798yF+XZNk85tMneH4b+X1p/xtR+3F0fY454kv/w15jsz+3RRSBv&#13;&#10;7T+uaosmEJhFHcgzbQfvyuyEHQ3QNu0oYUcDOxr4/6uB//y5Pzpw323sTb3x4MMLs1MPz09PP3Tx&#13;&#10;4qW7+WDuXVfOnz14mh0GfnfhDA4td0msOkllcWLGHYtMuJy0LzCYWKATyk6wtkPONxzsCDxmxc4w&#13;&#10;k1ieHeh5NIxp7lCsQWnrOOm0nMDTK2Q46DA5ThSAq8+sGzsQB2/COUgSv5Mc+fIbAjpmTetnVm/h&#13;&#10;8MtghFV56TqG0MGroygDPQY97g71+BGd3Xntng5MnsXr7mY7VQcpOjunOVrHCVfe8qADziRGfpDH&#13;&#10;40PIlEGEPBjk153heY2UqOKBSVn41gEIX8jeJ10OVn1DYDQZTWdZgw7pZkLH1Q5WPUwObDLIaAMQ&#13;&#10;BwdM34oHFciTgzzl8N/YaSNtBj9Mwh3kJBTrE8/k98wm0ZCWwVDjO98bYGd47ZysjDXRl35D1/BF&#13;&#10;JQ5OUJODQCRATWqi5QufFh8x/UeZGFLWZkW/kyFOH3dchB9plmx5M4cnB3TmEV/prLiSlDrWoWR6&#13;&#10;rINI4aKL0HdxoHQi/QTZ4VanjnoTp8/Brf0iiyKm/LJ7B+c48XPYgEcu7XJHDVBi1fnnxEMnUR11&#13;&#10;UpNyZaoFMvnSVhg047D3zah8o8NdOqQUz2P9OCj2fO4pBrhbOK31o8ief6byHQhvgdcGpM0uf8TM&#13;&#10;21W64qXmt25qdymDZMoGtcbWfYPGY+GcRfnPXUbO/fL2AHWOmCwIbNNG5PgDiHtkhnahs0OHAFmA&#13;&#10;0unHWx28RTDDq9TyoGmBgDqMnJRl0QW5R2OFHgDUT5nxbRI/zG35UgvBxl/5BAXIkZM/4FLB03Pl&#13;&#10;cFphl9LcBvUS/nWGkLlguM3r6OS3bjngTUbbEdBEdhYU5mkL3N2mc8Ny1Smi87JsS8LWQ1BqK6Bw&#13;&#10;QaJ2sCMt8HH6kccWzzq7xRsr1Z64uFVHWe2mTV23vWRCOscbKCJcp+1VFGHnmWiqv+xwRjgXkWct&#13;&#10;Q/AtswPL0vObIh6bhyuVSRJt4Aa7tSwkFjrm5ik19OvC2dIKV5Suna5cvIA8cqGNYKM6Z9QLtov6&#13;&#10;48zZRn/uavLtCieJfq/CY0f8qKv6cAfzWT5062JM6oP6AZfOMtuc1C/iymJBHvzjNjZ5optqOwve&#13;&#10;sqt2zvToGlqGtIPcqzPratXfJEVvKQceu2MwRm4BEZ5+6tt5eyJHy4BD3GkT4Td1FvvQ4SJOF42k&#13;&#10;+woLDD944YVcncjeeNNNw8989OPD3ffdNxy/7UTOuu8LQOYzeEVM9Ax+Zefa0+QktmaawAJyY723&#13;&#10;HGyDEsFV3nzWFt0MMHeAD3Vytv5tJ+4cPv4PPpUdi2fZnehxTy+wy/r3fue/s+42M9wFb/LoYoxy&#13;&#10;6XANHu57KHstfqtsVJ93xbvp4Zm48AQf4ko9FUmXiXhtvD8rk/XMXzmMSkTxWXfE5U+4Psm0HwwO&#13;&#10;4/kBEJjUI+mTV61Q+KP89tFPfePrcQyb5IKJisoiKnU8x8uBp7fhwhj6Qpk08jPOvtR/6FuZvXfc&#13;&#10;YH1LHwWscVYn42wLTdc+IkvPB6+jXd8SU0iCCw2+maR+DdpYjieyTkLPth2JQyO6oN64EGq5SUOb&#13;&#10;zzjBRqAHcHW7slzc/KAj3L7EEBnSuApnn6IOkQlZ0+dTP/fsmUp97nWto84zcOqn93PW5b7wH3sA&#13;&#10;WN473+ZVN5b2aAxgujqCtg5YHRbyOEWb0e3AOuW3TtI2IqdwXQ4XX5/6+teGhx99LHoI78iSegEd&#13;&#10;9SsPOq06T6q47Fj2LcNaaOoy5g26FEPZtfDqvBdW8so3ee2/Yg8k++x9nC1kKrsq/fTFurRT4DJN&#13;&#10;PNqs8i37Zsve/cOxW4/nDQpQpY+QqnIbhM+CLE45y/0ibbNtapfB9ldZ5Nc4g3qllUycejO+0w0P&#13;&#10;gSJDz0O6OQNDXkMwtfhE8Mf+LQuE3FsHLbcLfLvpwvnz2dDkd5GyCAIzHutYdLFjYL2XFz9K/olP&#13;&#10;/+xwz333D9/486+wgHVquPX4bYOLxS642Z/6VsiDjzyadsB2Rb78xVbBE/vialBW30LxiCk3CvDG&#13;&#10;eeKuytNkSjsVfVQ5BA9pXt2Aov2QufgGt3XWhaZJ/akYnx1reFSVxzrmzT0WOO665970I8pu8C0c&#13;&#10;F+9ckEpbRb46Xmtj2MNRjEfoM15+6aW0f2nzkqvkqgIgQhtssnq1FRLiqvI2ItmqrVAOchXfPck8&#13;&#10;Yb7sW5nNJGph/WPboGyZJ4DDe/v4cug3EgVqjgZLvjBjDLAOILwTn/Ou4raxV/1BMS+UsAJqc63N&#13;&#10;IOMib8a+38KHZW3+0JFIcIin6JY8pJsk7nZRpjwLEJpc2r3WPzpmyftAwLuyQKOoGK99VJyRajlj&#13;&#10;R/MIR1olV44RT6SHVHCbZkrlSV/mM2jLzkoPRkSvBZ48V/8pOXpyzxvM5vVfbEedV87Mh9CDaUKU&#13;&#10;HuyTW3qi+INtS99/XX6vPUjL7I5jlP/IsZuGjzHuWHMzoXkqmXuAWrbgqhiSOwfyUVnG6BMTut45&#13;&#10;NRmFzoLXxkNP60nJQ+RV+RpQzxa2eHAcvkgfc5jjQrWrfGMNZbgYnbmEfSz92xzt2lHe1nV+xxC4&#13;&#10;aHfC17hat/Q9GGoso+15X3Zrm2a/WW3p1e2aZeGCb9oiLMxqqr4dM2kZloNve+ib8LuF4rJNcXzT&#13;&#10;aTCBYr5Hm7M5+QLBWJHjO+dXltkwLJ09N+w+xFvOzCl2M4afp91aZQPr5fN8w2/v7mEPb+KtstDu&#13;&#10;2x76RgzaZ2wBuabog6qMicvYhDEM/0ahFzCypKwQNHWnF9wI8APe2FZLn3+9rGPv6oiQscCkoB8Q&#13;&#10;7fuBRU5tLqEz7dU4rj2pAOiT8ePA49aUG+caTMC1/VGuukcX6PRCy7pzuc41sLPwcZ0bwI74f3sa&#13;&#10;ePjJz87/p3//5N5bDu27i63R9+F8fYyp4MeuLF+5kzMuj73+0ouLnil/8fwFBvNnh1U6uwxraPw9&#13;&#10;/9JjU+zgdWDOs9ARZzMdkbu17SR0pmXCy0DLNyA2HEDTN7uzuXcSHc5BqYMOByL9nG2HlcyYRgOE&#13;&#10;7gR2omqwY9MR57mXThLLgW+CadUhp4ulz3HCZafoVccyIxgGD55ZqdOYQUOf/DAIsBNVrj6QhTHg&#13;&#10;EomTlLxOosDlK9kGJ8FJNx7icaAgf46fYXACIvDbyZvurjy0bLqdHfQcTOk4QGsi41sHoM/iBLiy&#13;&#10;a6Q6yhmczOrJfPLnj4iJwVPFC9MnKhk4w1McA8YjXLAhhnCRERoZMHQ9wW9wq6fAkcDVmQR3EbXw&#13;&#10;VlzKg3TlMJiWSYmDPHHyixPVG/7ryHJQ4IOw5neAVAM39E4+M2bg1+gL7+BBu3OwmIEEuOQrOCgD&#13;&#10;bSm0xeu/xoc8KIrykpQ8Rb/ljT0ps/yaT0cN5UbQXowQXqdDD+pHHvIPArPZ3cETssUBAq7Og3ar&#13;&#10;jVjmDoa1D/UBdp6h5QAuRcniCo4uwyYDWqA1h9A3jzv8tXUUFBhN0XJ1ISPOAeWkjjlZdxBakzIc&#13;&#10;DdipznLroLxJz0UEjx8Rh0rRsT7lM+mb7CjKIgUwDooFmZUmv7yl4xsIyJRBHfA6cGwDbBy2WVTQ&#13;&#10;Zl1YnMHODU4gDOrKBREX+2Z5A8zXo9fh1d33axwxN4f9rJOudBETOBeAeLsMPtwxiQ244EV5aGvq&#13;&#10;1/rjR1aVyc1qU3w/hBXMgRc+hu01+EcfOUIr/BPHWyFOXLSVXRxX5QfDtYtFXuN2cWe7vWmifC7i&#13;&#10;WE6rLibgDIR95AefZQsvHq2VN9fQ26yvgePs2OLILPW1BT13Mue1f575RDa69VsiyqFM2D0Ryhr1&#13;&#10;YB/lTLUepVDyweFZJi9pt9DLKrvqEDA25lsZM7SNK5cuo0veuAC/Cw06C1y8nWEh1ry2dTN8xHyb&#13;&#10;dsjPFWW3JAS1R8t8DTvzGy0LHD2YckMfTovX2EUG+rQDl6BxmQnP+Utnh8tnzg/vcHwTggzHOKrk&#13;&#10;wK23hO/z52qX3OEjOvDKUXThvA6xc6nf1mXrjPaa9kJdUgZK2uutyhj1IQ3estFpaKi6nbs86wTr&#13;&#10;baC2EAcvbYOOpiwgmAeaaR+Ejd3Y7qBzntOmwMNJPr77/eeezc7l1E3rJ3jCs20aTIpb59VFHHzP&#13;&#10;Pv0d3iZ4Jh9rd7HhcRYSHnz0URYd7ojzTZqpl9qJNHlO/eWeiNRLy1RZowD5NI0Hr3UvlxVfejJ+&#13;&#10;HCeMMhjSFnlvXuUlTiegvzvuunv41Gf+Id8WeYePBz/HTutvDJ/7b/+Fo7aOZAHEoyk8hz7tBzJT&#13;&#10;GMETxPyRTnYNSpyfOjSEJ2C9dvojnQfCNoy6AD/ijFzGi6Olp89F1wb7BDFDPTBFhXIyr/Hk62lC&#13;&#10;RXdcaX5GNmBWy/TihQuR02eDNm/Q7myDdJ67QBhZkyIONxvYxjOpV64W38sCzcI6uqXcKrEgoofo&#13;&#10;3P68bCzH+0FLHu1Tet+hvBHGP2TXnvw4c9oT45Axu0zFAy+dtnikY5qL4ZZV1aExn43d4CAxLOo8&#13;&#10;sW2O/a06rprLEUXdti1KMdju2B6s0xb4toxyCOvbQZ5pnnJs+vfeEgtv8TaUHvLmCLpXR/JaYxTL&#13;&#10;jHTzEmedsB45zktbLp/Cpo4znmSHqXS709gFHhcO/bi3jn430bhoJf+2oy+9+P3hNN/78Bs3thP2&#13;&#10;XbW4LknHhtYP+2bHWzXWIcVGRmMYydUXN8TRdd7z17M6qv7Ovsw4depV/r2m7JEvi0BcM9ZLfI1N&#13;&#10;q60p/GTJB7LFcSsLpB554jgj4wbywB04u+3QVwDnNyzO05aqf8c/tnHGq15pRf4qipiCfJneZSo5&#13;&#10;xFt1uOoVpdPyGC9dQ0djPY0G1SPphixCcu2wlpc/6WmX5/mex7u0NbYpHtdlX6ANwnZtXED33aFo&#13;&#10;uf3yr/6zLB7/3z/7Qt6I8y05dXn6jVM5GvDm48fpUylLERC6XHngT/hWJmD24JxcQ0/aonVF4Wx/&#13;&#10;TOv8Jh/6IiF5paW8pqeM2rNwxtvexeYp/xFtxgban3Z6iTdfTr1+kg8kH8qOcL8FcIzfm6dezxE6&#13;&#10;l1ikciOA46PUCfsTZMn4GPz3P/DA8MMf/IC6UWMlqfrPMUuvO3mzU4aMSYEpTysln7Vn8wSGO+NM&#13;&#10;9kpkslh+NpY++08d2BMRn00vJMgfD8FS9bjQBJd5rO8BEUYcouPe+IqqvPJToFy5SaYk5U/x00iZ&#13;&#10;TLp8GF/zBheEd/Pbg+N18sPMtOWMZTPvCv9mkFaQBEdRqXop2bDXeAt+oyJjb6OqvUo+4/kVL9qF&#13;&#10;dcjMDV/yGqvsRVP8NZZrzyOYYAw+79L2Z5ORJTeGFU8v61DS1q1vyJfmFdjit+G76mIOQNvPMksm&#13;&#10;IipFU7P9qXJOpHoj3bKkZrS39c3WubJvJbe/yK6tNRriNV6eSIsN8bxBPXjiUz/L8XQ3Uv/sVwEx&#13;&#10;CGpotqyt9PlG4juuoFQvFWJT0jBrYpWLe3XljQkG8pvuo22VLYRj1kkQnuq5IXfNwuG1j8rpvNs+&#13;&#10;b6+bdRz/hKdatFV3tjseRSuNAxx15did96T5GYwFk3m6PSTe7qXaKx9T9i2+g3l0dY5kch5jW8/P&#13;&#10;viPZwGeZJYC62g163WQe07Td9bsk6mWazWSjEkw/aBtjWTfBG/3RZRRd+GLzgF9558xw6Oajw679&#13;&#10;e4dzb77JZqtdw8Hbbho2+f7gOrpYvnAWHmsePEIhUh5iN6HHQ9PjFt9GHIXGi/M/SKUfkPr78jjK&#13;&#10;eO0b22s3IaUugrs2nTZYnsOfdSKTSSg1+tfG9n6x4bAS35tfAlVJI38DGiFyjJNxAEafeiMLSS3e&#13;&#10;Eiff1MnYwtbmu6PMOzfXtQb6aOC6VsKO8Dsa+Otq4MnPfnb+N578N8cO79n9MM68x+kuPsSxLo+s&#13;&#10;LK8cfPfMqZuvLF2ZunJlBafB+XyPgw+Qp0Ne5INeNv0OfzzShd4vE5wF7m24M+nCGTk7w0SSBjwD&#13;&#10;V3o1O/4cARPHqR2zwwQGGuzkdmCX7xsY4wCq9Ul2ZA4yZlw4gaYD8hq02QwARydhf+pkyomHAy87&#13;&#10;F7kzpOO1SzUzeB0wxJnIYzoZcOApDf/y6WutOY7Lc+91CuPItI/USaXD1cFh8VG8i9MBok7NGRyh&#13;&#10;GSzi5HUHuYOMvCYMCeMzcIE/Jy36YklErsrnpFNnUi12oDd0Os0uC3dqkwQseZjkT+GwyRsqwjtS&#13;&#10;YJCkg1c9ZcJGvI6E8EiyAyH1o56dXDqwrUB+EGSA5MSLDH2Ropyt0INPg3rKD15Dw3hwGnTIrjOw&#13;&#10;LacTFpHBb+UTZxaXlIEyEF8GdPCK2yE8FpaikfuWVV2VQ7Q5BkjMxAsc8hy+HcAQhJUvHSBefXaA&#13;&#10;WvJVuvKXrZQs3pcMDihLmJ7uNToUhuDCQmjz6L3RDq6kpW6hEBzZkQMuB8I6id2RKYDqcke7A6LK&#13;&#10;A79Ir65msvsN3uUZxIvgXYP3OIGyg0fHPgWdMnRnuQ475OevR1tZnvkGCNVBvmbw7mvzcWJQNtqI&#13;&#10;0HHegluHgzvu1pYZfJLudzziCLfcwBVnI/abhcPkh1Nou9DQB+MSyk4j6Gi/8t31w1gbxvwot/qR&#13;&#10;J/CD17pv+fj9iIXs2LUuEoeutAvrysYWb0wBrxPHD2h7/JWOE2VVj8rl69X5pg9RLkiZ5lsPfoPH&#13;&#10;D45bHJa1wfK3HlmvXVhVB7FB82E64ou9shjCQ+p90uHXxQTpRL/gUy+sZVjUeXvNvKgn95bphh9n&#13;&#10;n/INE2wb/q1r6yw6eERWeFNn4ZY6AtNpFzmGxmORlGGDNmiGuYO2uOUiE2/9+A0i2w1xbcFwta08&#13;&#10;w9cMKxbiju7kMuWgnbDgwgKSb475vQ3bRBeRNMJNnIZxMjZ81nNuaYv8ToRvepQ+Z9Zt1/loOju7&#13;&#10;fHvHIwlXqONTHjkW/qCPPeuU3Lu1f9h9nN3FtJtvvvJyyngRB4XHg11mceQAiwCe567uPQrl7bfe&#13;&#10;wmG5HHvRAeWi9sg5TrNtO5a6ql16jzyZqLe6XgvZ4zqsfcUu0KJ1RjraTA9kj6NUubUtaZV1qKqy&#13;&#10;FPMYrL+W3xX4fuqbX8/kVx6sc5apwTw6TXVQ68Dy6KgXX3guDq8Td909/Pwv/vJw9/335Xxo88XJ&#13;&#10;Jh1/ttXQt6x85k/xjE59lv+6+jxu29Q5wLHn4CHNGGU39Kv32mIl8iBcaJkyhjOb/aXOuFtwKn7y&#13;&#10;Zz/DcSyvDE997WvDV/7088NX/+Tzw4OPf2T42BOfzBsjtiU9SD/05J94dedz5yGQPMuHcgrjL7sP&#13;&#10;e5zITCMIn36Sa2yhxZnH/JPOTfUVXWDLyiVftiFdV+XslV7hlFeDZfdCW5TyWZ5TX+wjGk+pwzjf&#13;&#10;J4PtlbsYhekh+qc87O/kxfo6kj10i2/h05aoL+61yVHZyTs4/aVNEIA7HaEez9PhtL2+i984VRnb&#13;&#10;Ib/OXD+2an2I/juP6khsAhMq38S9kdEbtMODx2etpU12QUH8tptkxGFkPhfNXSixnHkjD524g/8K&#13;&#10;H2qWRnhNHuor9k5LmDIzp2WXPjF9B3ylmmnbMkHIDe0ocvrWmW1d51fedBP5fSPbyL7wobzZcc/C&#13;&#10;rrpRr7YPWbhRLzjcnv3ud4Zf/Me/kjec5FvdKkfxK1lk5F+nlf4f2iW76kE3ZBGvthNdGgHfsuxt&#13;&#10;11NhViB/1oMar/BAsI+r8aj0lNO82uzYbl3YWs1bDR6N5Ee+hettmO1Rr//K4vhwhTdCPHNeXH5X&#13;&#10;w3JL4Dlj7fA4tkPjwq8dD3z00G2k0/K5/9SNeeR/1GYSZ7yEe70vukpXwfzjb88VDhc8xONbG74B&#13;&#10;uJv5w9597B6m/8iiHX138IKinEJDPmZ+jOMRv/iFz6ctfuChR6L755/9XvoUj9JKKy8vzf46jnAC&#13;&#10;n/KiTbrYskSf4/e1sjlCOQAyv3nKRmt83DcHRXbKP7KDX3h/4vQa207ZVntu2UzT/2vjynTm9JvD&#13;&#10;acrS+uzbLnfde+/w9pm3ogfbhcssHh48ZL9YOi7boI/Gvl34cryYsmAsJS8UbBiwCGEhaTJSkhDB&#13;&#10;fcpA/tImVZolI7+t2OqGZ6GtY9V2FtLSoym2d+SynQ1edMyNdIlktME9/xKKaPSYdBiU1VGiqPmX&#13;&#10;spER4cNQu09++4LccJ24M4qfPBi87mUsIb41nLsG7XAv32MQZ/HX6zkR9R+dS59cPCcUIHFIElEb&#13;&#10;beIjb+pw9U+FVLuvcspzATVYNAJ+H0Qf1DzKY9HiL2nC5C2Z6KYzIgT8wpsoKQ7ym6/0W7ckmB5Q&#13;&#10;eIA34wvOyPcG80M9QBITmNxB6z06g1jKHjvJQFjiKTdKHhtO8SdbwedbCTJHKCnrrpDKG/KFWeLb&#13;&#10;mNxy+dgnP009qXxgShA2uiFCsjz6f5TW2TUi6S3FPMIVnsrRSQakEYguQ6PEsBSDh3TVMMIh/YZP&#13;&#10;mFaEIeAYzXnzXo5G9VtrlxnnOd5L30N/JOYpNxtRFvv4Doh1dW20GNc4tI9hnP4jQWauYhyI9lz1&#13;&#10;ncfM92R2zGR47fmMl3sutu2MJLJxzDfo7CuXOFbckMWEyUUGJmfWw3AIf0U3T4EPwtxVnH1qjnG2&#13;&#10;bWPDlN9kXb6yPMwd4uSOA3uHpTXmk8wLsglGeuIOj3JrRI2Rxnqg9ElPH1UQo7+202bN/Me5nBOT&#13;&#10;nyA4xg4PsJA5sGpCLxmvyZ+b2hpu68HIbn8CWmN9Ke+EHkcNTUMKnUoGJvzUNQ8t30ht3AS8o9ve&#13;&#10;rq/U/0T87WT6adJAzUB/miTakWVHA3+7Gpj9zS99ad8jh269d2566qEb9u56fHl17X7Ov72FDvv2&#13;&#10;N86eOeAZve+ya/cCHdsVBpX5qCKjeD8I7KDcye8iK/12bk7G7KUc3DgYsFX37Ec7GAc6mbgRp0N+&#13;&#10;nY5ZB2EGJEzsnUxmSOLAwA6OBQ2P2nGgMczaidPw0+jbeTnpdJe4fYBjAXpFBiDks7Pnt8krm+7C&#13;&#10;zySF5zk6fSckTuRrFzOTZ3Yi6EB0S2Icf0zcnZjp0Mx4kEUYO2hcrHHaKYMOQYhAQ4ejHZGTV/Jx&#13;&#10;7+IMmPgnf7426m4WJ091tEPObtZhazTwDjCncUJuAeNz3ixBIVkwEhOOWenkKDB0kMUHZJli4cW8&#13;&#10;206842Cx2ZMXHW/qHy3agcsT8J7b3/UQuh6hE578pgATbv8BZ8fbByiWRTmSQE2w7KSZ7wYAn0WY&#13;&#10;KJ5E8jlBFlfpxEKtPL7ZAFJYoZAsLP5Iw9/IGZW4GtjoRJcVQ3hRXgfhLchrBtPKrw6JV7Ys3HB1&#13;&#10;N1Qm5OCXL4wm15AH3jdAko/7TG46bhCpg2TzT7IVjsIHGmB9g6DyM6CEXseVDBDUPuTbtzYgAW/k&#13;&#10;IdHjmPzgMybN0Tq74Zf88NpxBFgezESw3JAkjlTr0ZTHPZEk7rytIBw4Yo+wGccH/GwwmPW7EtYV&#13;&#10;NIktOWjUAWh5UC+EtcyVI/pS5nrrQx48I3aKep3FDEzIRbgp7MdJfxxF0CRCRmUmvNTO/7K3HJOF&#13;&#10;7bkgubaOneAI7h+S2/TYLLUhMxYMeJ1c1vnADoRxjPn2hbrJ2yXq0/LUaiwfnU3FuxMQtBPeMyA2&#13;&#10;TxZlbGdwdqUW4+zCLktPOqlAJAfwrt6neduCmhFWNjyPyWR40nlt+7PGR9atk0RFd+ZLPSeLi1JZ&#13;&#10;ZKC90x7TEiEfiotdT9EmLCDmKmVOjYQWmaDmMWW2Xe7y9lsh7h5zp3K+Y0F2y2JBxwYyiF/zVJYt&#13;&#10;mHCXdS1Acg8eYcVp+aY4lMVypQWC87RvHmkmDttNWMrRHllgprgWWDy1nbBcfVtFOcpeOCOfdN9A&#13;&#10;2WChQzrr1Bt1Lu6ZvFWCPbN4s8r5zNO8IWIdsW6BjKND7CNwJpHuefK2Jfv4XsUBnBDyfxnHqHQ9&#13;&#10;LsD2ap3+49y772T3LyxEV7UoW/VL+v6kYRtjH9PruLo0xEGJPdi+C5u2CBu0vFMn4as78az3ammB&#13;&#10;4+J0DorDtNhFo1XtZbUxKTvpo6Onn/pWHJHuFrbsOn37FHleweH6bY5N+j5OOOV+4OFHOX/+48Md&#13;&#10;d9+Tj7hLQ3z5KQu0nWTFicbVe+uDdi5M59X2Vx59y8i2I32ldgy8OHvobZplqQ6s6zqkvYpPeurD&#13;&#10;9iV9CBkjNzio4loQz61dg46LIPfe98Bw9z33DT/3C/8oH0X/6pe/OHwHGT/C4sdHnvjEsI+d/r6J&#13;&#10;lTIhf8qrM9R4NK76lGofTRZeniCY66QcV+Eib4KykkdcSW95Y5fyb38krDTJoF0HZ1NP2i/K3f/m&#13;&#10;N1ifn/72t3LvH/kxj22uMJZpt5sOJH11CxhhrP+UFZHRo7wZhAn7lrGsVYSXkgO7s62nkuYH8Jhe&#13;&#10;yWKdWcybHoVTET3ySFzRH3nELT7rpE5kdV3tXdE0TXivuZe18CKTFYrNJk+Dtx2yHrugkCN4sCVD&#13;&#10;1a8qP+ty6hCw1gkXP5ZwYvcgmYxHwAnxREtbHh1DRu4Wr77Sz7arstuHWPesIyAquYG3TXLh1XIV&#13;&#10;vzh1LO/GmR7HDDyHBjYsv25aee57T2PHv1g4yQO1wgedmAZ0SqeySRp/LR/bF/VmHyp/WfiK/ihv&#13;&#10;YGxj65FnblIPgdcWLAfzkrFowEf6bfKVHcpDyOUZSmmrz3MklPzfxjFzu5DJzD7Ln/j5E9lrwWOZ&#13;&#10;7+Vdio4WF+utIDKEF6+xa+gqU9muBFs8eOOshwmv8u817Qw69NkQu+G+6ydyGh9+HPNgG+FpXMcj&#13;&#10;N3kinjogmK//Uo+J97sWwlh+p988FafiDQcPg5NdyizkqZNgAciFLp2Nv/RPfnX4w9//n8Of/J8/&#13;&#10;GB75mcdT7pbvh2mT4sAFX2xGmspeYshAbi0Dj/3yPH4XmOyHhettQ+eR7JHNeOMMXeYOq06sI7Yn&#13;&#10;VT5jWdWBunH8Z7D/8w0Vd7zPHZ3n+Kqjw80sNPu9DzcDuHC4n2O88vYL+Bz/G5x3HT12bDjCoslb&#13;&#10;bBKwbozG1ZKLfbU2kOexzPBcEyfk1m6AjRyWg3bdoiQyUpIg2i1RGHdXXQzaOBPE0S4932j872BK&#13;&#10;fgjRo1lEQr5GOhGZaxGREhGvMJqpiPOcB/JWn52o4CkQmOOG3JSNZb6fBcK1lT2x37n07bTTtq/W&#13;&#10;b0OhG6kgNi1ReeDnc2wW0NiO8xFtp9EJfyNdNh7FG6FyQ0a5vDqIo/dH0SvJtg3adcBD3zwK1y+U&#13;&#10;FjCwX8Unb+NESNoeYRsiECbXlj9w7/3Ty7GwFM8lt8wkP2UG1kpSzsmyaNQlhmkAr/11Go0zEjwq&#13;&#10;NZwqE8nClfzyu8Wi3mEW8G6jLev1Cb033GLRH1D6FnfDmzvvIQyvYk5ZERMWosSCTlqD72XKY8PU&#13;&#10;MoCqs97UJ0hgGpWrnn2wLLLwQV+yezeLlvbJZO7jUftt5z0Zq3Hde2B/vgdy5SL+aZF2ZUkwRDsH&#13;&#10;IVX8ES/PvU+rlJ4XmWlnyh6rvOyLRK4dxF4tr+BIwZV9YLuZv4PX73sY0j+18jF/HXPlwo08hVnB&#13;&#10;RqHK2rTSu2XnvM6+WbH8jsfs7oVhfj/fbnJ+wERza4NjKNviijIlRG77P+eFjMlpdxNIt89eW/vR&#13;&#10;7/QIa93WJjIXTb9dMqT9Kwzt73t4D72iLR51U1HECcofeYulCtayl44byr/SpSMJcnL2Z6+GyXge&#13;&#10;E00cTPU3jZVTuca2a/0wDi752caqf0p45xsf0enOnxqV7+hhRwM7GrimBn7/a88c27N316N7d+26&#13;&#10;Z256+xMM9h9euXLl2Nm3T99MhulXX7oyvHn6reEyix281RGnlCMvO3g/Mu5gct5OiwmJzrI41m3M&#13;&#10;3fLMAIcIxyV0aDj8ckQTEyk65ZyHCwGPe/HbAR4dYafNPJIBPI5DYJzcOrDIuAdnWgZd4sIJ4aq8&#13;&#10;6UFOHjsmcrRBh8N5JggMPNw1YCfSBw7y7aS1Xp93IabwZcDiooedCbh8zmSPxYYpo5WZNCdHOnZ1&#13;&#10;NNLX0Dm50OOCBE4RJl8uvuh0dxf1DOdkuoBS42J7NHiGr7zxgJNTgZwAyacdm3zZ2WcyDe4tHbfo&#13;&#10;0mOCwrMTMZSp4yqDBOlWTwkwnZ87TKL2Gtw7AVb2wl0dpXjsLO1hvfisrFMIySVp4w42UMHpQCOD&#13;&#10;HfKNBgHB7RBBndUVqPxzEhbnBDCWVwZEUDUoeTgIH+OIPmAUok/GdYImL7BiTiCzuCf59MghQ3e4&#13;&#10;hFd4MovyyZ3/xauzIIsHyoT8KJH4OqJDOXro+C0TlWW5ykMm+mZrA3XxS8hy3QZ/FNuRcC07Rdek&#13;&#10;Z4AoOPA61OVXmuJKLPz4dkbsHttXRTyGZsqJuLlpzpJFfsvh/7H35sGeXmd959u37967dqm1dKsl&#13;&#10;tdRabVneHS/YBgYDDgxJMSFLUa4ilZCkqCSVZf4YaqpmalKVCkkmEygYDCEOgz2AbWzwgrGxDd4S&#13;&#10;22BsI1mStUvd6m61er37vfP5fJ9zfvcnWZ5KXDCVjO7pvr/3fc/ybOc523M2UacTSDrLjPoIAN4x&#13;&#10;VrewigNuZRQ9A27TcctmcixF1byFRwcSWudxyk2dhth8RzcDF/kDw90cWQlWMaOPlkSoAi6ps9pJ&#13;&#10;OVMeWCGmTHN0SHYqSKv4ggiemczL/RnwRr5rBPd4ttWsvlROTFTCW45yIr07UOz09U6hOOXPo7Z0&#13;&#10;Dm7BGnnk6Cp5Dq7i3zrKi/5SBqDVjntxrLx5UzjKueeNuoEqKOdMrMG7E50zHHmlnnrUlkk8P9fw&#13;&#10;TFiAEC9gUVaJ7+6UZe5SmYQWUFLeqfs4HqfrfiZaqf+c5ABEji7LJCz1q/WRuuSl8dKkHqo7GrHL&#13;&#10;kAhugMbwy7N4UK+oU5wAUBaeF2t9ovEb/K7OUq7SqKJV+TFAw3gZE9UPmOLblaW8Qnsmi6FlepbK&#13;&#10;EbhuX/eCcPPX/PCIM+u1C0x4LHBO+RLPRe4MOX3qNAa5U8Ou+dnsdHBw6HEfXszraldha6h95uTJ&#13;&#10;1NGZlAtMECNL4euqzlL+1i8ICv9MmJW049/Lb+REuGXfv5Qbvq0jqj4MyAxcLevBANwaXBUuYdmG&#13;&#10;VF46STIzPPzQg8MjD38ToxSrSJuzPnGXkpP/X/vK14av/dEfZfLlpluO5Azrg23CQ7rFI22pW32O&#13;&#10;vbsDRN5VEmW5cMEV+9Zb6oXlCyeN8tTSjvwC2wE4SlwEK57oqPeqLCzwgYf41R+PZ9L44GpwjWsl&#13;&#10;L/OZ8kp4ioHyMn7SOMidyC6Qt37/24d7XvM6ztr/7PCZT36CSZ7PsyvkDcOdL707k0jJm5bO9KZT&#13;&#10;lvoHD/ltfoQX6R1zMV5FBuUZmRmX9MlDvNNO6Dfmum5YFkIwYaM6GBzWGQmyYsVFD8SD/ykWdJin&#13;&#10;3Umjrsu83y9jmSgJNp74tk0Zd9LR8Yd28RIv7QRlRJf+EtGMauQcDciHNKlLysq/RjD+nF+PcXaa&#13;&#10;yVBlYP1oeUmcpKu0yvfCIv01+gQ5BiEwBKPeB1mepvNbH7Hoenh91W/CWlz1Yp2z2H3Occ/ADJMN&#13;&#10;AQ8cdVmYoQ2Z+rQ8aMC2Puj49Ve2wUV84cv75KT5q44oH6nij8BRPOKmPRYWLgsvTB+c1GPgzyKM&#13;&#10;nBVPXU08/5zQvMAzk0jAcwLLPqCr7R975OHhuoMHA6/3lZJHIK4JiZKOsPmfxSUhCtrSz6GM2K4k&#13;&#10;jXVUay+knWxMPsqDPEMmMKoMpH4xPjANS56b7yKRN+SrflvvPPH4Y6lzDhy8PrRLZ3iNDKvu8Ix5&#13;&#10;d7F4N4/4nByzPi+8PZ+lSSakq+hQdinnwFRWTiTYnjlxLQ3mizCEZb2W9o8w80Gdz3GNgPSuGXnW&#13;&#10;CTN9ZXAoa9PKh3nuJIW4U7Iar5b17ixrpjeO+Wad5GTbU088lmOfPPqp442emC/EdbL8vq99lTw9&#13;&#10;Ovzh738iE7GWr0cf+mbuLgppwhUn8c2bLpuSv7q7nomPFQxwz3D/oHlCLBkqmkmXdjj5Zf6Xjhuu&#13;&#10;q3whDuHmnfqmRMSpn4K3X2HslBUCnZw/zl1W0m07KM8HDh0anmIyxDxQZt5dYt0Tetjx2Z19JO83&#13;&#10;eYrJIdsyXfjjNTLkW9LEaLtf2SN2Ihg/NBU9cGPypMviMxUzCeDdAOUWNoHlNy7+8iMOP3hWqDGA&#13;&#10;iF/qYd5zf5uJ4pKy4gaucjFtK/f49T6qSCLXhkdEFW8TVMQfkOLVFU8C9R4kZZ16PxihSL6JOi6r&#13;&#10;otiUCWphxdsGMq96m3D02PISdNEPqYE/AYaQEBAcGyw0CTz8qz4XeJX16JXpmo6ZNDD5VW+lzX/l&#13;&#10;lMsm+GRN5FFtWNDSFy39qHrGfJCnDjWvz/mRXjykTTzgqwSdN8OAhTelJfIraiq+0EMh49TipWDZ&#13;&#10;1sqrbVDoAoA6UGlFUe+GWZ9cc+219KF25UhYZRiSAGVM05QM8JcQ6sv+nSgjqPUVnTeRQHjWo3nw&#13;&#10;kA/9yumPa/HU/s2whMQjGtniNN9gbalTPq17+2StSi/vZZB2bI90+N7FzrX5XTuGZ47bT1b/Ku/U&#13;&#10;K2rZDnr0rDrQfkm1taMAXpSxOCIdCxmu+rLoovK3jPAUhnzZN5aeWgRnXsqVC5lq8rXHrXRCAwbh&#13;&#10;PQeUXOWxuIStpEpa3hWSu7AyJiEFYbaBl15/NVeFTA4LZxaGs6c5cs4TMbRRCCH0kT50AJ3+rmNj&#13;&#10;70bpTl3WbvR8Jy+23enXjPW5ItMW2bSd+pDa/cNVfVSbVHW1srNKsAjUDns1Vvo2sVsPVx2+6fef&#13;&#10;99aBdI15fqoe/lx/20sE7f/IO8XTD19CmPlrzkC7clhfP/VcCFtfL1YJbE18vFhzfovv50jgZ977&#13;&#10;ib03XXXFZfv27rx1fmbyNi4BvmFxcfnGCwvnD50/+fRlT2F8eta7OHi6wugCxka7M1MMasvoxSQH&#13;&#10;EwNeOm6j5WooWs/WuaPypQHLgBg/B4MORGxJvCvAxiIDqEWOP8DQZ3NtY+99AnYITGtlbsOcledU&#13;&#10;5DWQrAq/an46m4STDJwYCPiXThcTDBnMMpGggbwMh9VgMHrDgGsC8dFYQJOPGBfyzocth3iVlvCJ&#13;&#10;YMPq7hLxyIuJYpikY+mgT395l0adT9bNplF31XxWhNPIOxHhimmNhOn0AmdNAyRMOCj0WBsHmcrC&#13;&#10;yRRXfZtW2cmTkyfKZGmRvAj5baDqkTxunBA3cdOJlzEdDxtBZePgtRsXzAPfK5UdI2VhoyrPiqY6&#13;&#10;hPKvSwPPa3UyeeKvX8VXRkWLguvGxMiFNHbI9FNmxh+tXODdvmuH0fEER/OPIQG5BB96USvU0RkG&#13;&#10;Hkknncof1zsixk3emzfg4CfhGeDzZu7qH8MlcXNPhB0d8HT6lZtqGGMhaToPoQO4cYLt9PuCk4bO&#13;&#10;T2QGHgct5q9p42Dad+PlX9RdmsBDngs0OqeRQVz4u2q+D2QRAv4OgDEcCIe8k/bc9TLiTRM/eq9s&#13;&#10;zOYCA698ozx2CtUtmVznQm5sS+CEPuBk2NZoC51423l1hac0O1FhHi3zPRV9g3YnDXjPrgr0TBrJ&#13;&#10;BXY+lFGT7Kd88w29ltQyroNXSG5zAf9GdkTwSlo95NE8iDEXnH6Y1+ajZhJlt43qaE2jG2VRA1eN&#13;&#10;HUwPcz6k3SMfCJMXDTkxhAmbf+YR3uBkZwX1g8fD8UF5Qy78E8yEu5KkGh7WPMqpwXY3VltZEz2e&#13;&#10;dCJXAxs8u7JZWS8ji5oUoTyLE/jZuQVcd3t47JnCNyukxTtAZtgdR+EHb3WspdNy4iSW9Wyd7w3d&#13;&#10;JNLYJNwJZ6aknbjes+HKslnqZ/PYjrt/M+iJiLzfZJsTe9RHGp3UhXXg5uxzaBcMDxx1EnniRNfs&#13;&#10;HMf4tXK8ihHIo7KWFziOCxyyQAZEZqrrdo4pVM5qgHWR9c7585ypHwPaMkabczlqxiM7Tp14ZjjL&#13;&#10;PRfXXHUEHLMxPFpXeLF3raZ3t8dJjkw8Ez0wD5Nnkqcso3/WC+qRik4b1epXM1991fkwrYMb49nO&#13;&#10;8GlI9Mnw0jvTrOU+C2WbOrLBML1O/PpH33i3PtMQ9ZUvfZG8mw1O6x//rMsfffihhHm81bXXHRhe&#13;&#10;wfFQN996ayYWIiNghn6e8i6e1JfCULjg1xi2eHYxT/NQ3Bq7o2cMsrsLvXz0Okh/31NPmFA58E/l&#13;&#10;8Rz4xlJwGiIuDYsazxfIMyO4el3jel2q64SwZVpjW6PeglFJfeS+j+/lrP2Xv+rVw2c+9cnhS1/4&#13;&#10;/PCnf/LHw+u+6y1cQHxzjBudrshU+sxHPC3rPc9GcXhJnhPH+OENv85jj584wIoe8Oyuh4dI6STP&#13;&#10;IgriVNksuKaX38QnTNl770PfnSCN1rnG67jVJ93KNgbkDaV51xAQlwKB67qjf3SntZdFG+XbfAE3&#13;&#10;/ws/aaz7E64/uK13PQauIgmVupjy57E/0qQuuDI9cpBWy7v88M+dVemjCd+k3YkQV/TJe/HW/cRf&#13;&#10;NCZS8nfES0trXJ19FMsBCaLbSDW4jC9/BcuYG1l9f+7smeSF/hUH2SA7jRiJZb1lnQMfpg+6Jp/Q&#13;&#10;NE677z0ST/NYPqXJOq4fd6V//JCVznrA+jD1AjCUnffzHLrxpuAOrwBS30d8J6XQiyco8w301ZYk&#13;&#10;gO/qU1lG5N/v8rOtDr/gqj6JOtHzvudFoAdG9BUU6o3y+NynPzmcYrfHD/zwj2Ry2T6h7WzyHX1U&#13;&#10;D9TBU6eYLKZedzJK+MZLHEBLm2RXucPfNgC6lI04fC6gM3UkWvVDIgMSLXrvBXW5dbyGSo8a0chn&#13;&#10;P9o4fXLNi+R917mbD/SBLc/K26NV7BdZz+fdOo28qrxAe+A3vPsksQukKKGRnXWREzkef2W9ehF3&#13;&#10;DFlHuZPQuu5Z7uV558/+m+Gxhx9OfCdKnIg9dPjmhHsfSAyT6g1/Mc6Bw5z0O3IRJ3/Ss5tjaTTm&#13;&#10;eRF8Ram2ptcH5Uc+q3ekSX0bFam81y9tlfWbceCl65ZIkyb946LHXSxPPv74cOnll+eyc+m97uD1&#13;&#10;w4PURxdxzNVZxmS72PVhnqa+A6bOiZFrrrtu+I9f+Bxf4UbNRNHrU5JcFa2XP8YQt06dcOKwwnyo&#13;&#10;rx0KfLSApCFlPZOSn0D2o8HrMIt/oQQ03qaTd5qR+PU0kkFWkx4fy4MBxZZvxIU++SVtwuLHW77F&#13;&#10;U2XeuL4TkL+UtVY25Vh+xV1yKRkkjelAaA+vZGo8e6v8iy4SV+LA5zHEkqnrckonjTKePmojUD0y&#13;&#10;vrE2xx9Jxo+QiW84BI0okUfT4RN+R9GJF1hG79jxk1fTmCK0ldAa9KTezGOjjgm1w87TFKKougL0&#13;&#10;jabC28dzkWf0zdg6niFH+etnGbAMKeuCJ429fqxnlZ9ASCTiUTZs3266+QjtQCQDtJJDQxD4RWUQ&#13;&#10;pw/sT3gFGK8hJ3Ea7pJsCyC4vykT5RUa4k+IYzNjKOcWIEz736bTrz8zftKr+fm03Ntvt81xt5jf&#13;&#10;jnvrknMny6qNsR52Am7Hzn3EfzyySa7QX+iaEDziHHP2Tb+dk0ZdHvzYT5Nav6UtTPC0jbWOrwlq&#13;&#10;+GXsVlJw3NPhm3ekrYRULMtAanlmeyy8Bp+3QtoItm0ASeGBzyW+5/deTN3OxDW7Cf1aGwAAQABJ&#13;&#10;REFU584ePzqsHn86fQTHR7rST+GXbk576gFtSZ+IEYH50nekJFH7cbFtTkiAJstF2ozxCHmHOMOe&#13;&#10;59/LghMtysUI1dZDC+/mU+Uh4yxBjKXvZWrM67/gVQGOO7+F7l9/70/zEHrIi8Jvf6HyQr/EsnwJ&#13;&#10;jg9lIN24raOulMKWc33mltuSwItLAu/85BeuuXbP7hv27t5xCEPbYS6fvevc+Qs3sfL2kpNPnpy/&#13;&#10;n0HUaYxQz558djjPACFbrhkETWOISmNA5TrPux0Ax0sT03Pp3EWKVLK9saSfk85d7yg4KMhFuDSm&#13;&#10;Vs7u6nAlcI7KIaw3RBr7soocA4oDNu/HsOMz5fE/GLhjRugNsDRYwwMwl3Nb3VPpa4BsLUAMNZAV&#13;&#10;w4UNt3+ByQDLQXUGIPhplNgOTo2igrEx6XGFZaPoyn9hpZGTCVELj0a5DPl809Gx4S16gEOcDS8A&#13;&#10;pg9BnyIduhjXGUA50C6jbzVYdpBMJ37tzjb8rjrnM8YtvaQ5lz+DB0QgsGMquw6weObbFARhHPFN&#13;&#10;CJF/wynNCUfu1aHJZ/FlfJjsA3X51em3wXE2GSyDo08wyLcunVMIEbZhxu9GWYkomHT8oKEPCANT&#13;&#10;BJATwwyvaAWfdpThT36A579MAmBf81saakBRspfnwO+9Pegxnp1OnxECfh2f8ogB3E5bCU8WcEV/&#13;&#10;j69PVsgAV4mZXtdpCGjJ5yV4EmqEenl+/JQf8xQ4RukDGo3V0UP8XKXXO6miM09JAHyMuOis9EqT&#13;&#10;k4BZWW/nmPBMLEZn5a6MChopLWdoFfKsMmc5stxOCph07roQBcLiXQMfaZFzBirIT1jSkc6WeUPa&#13;&#10;DGR8GQnKgTx54AAFnbT/WoZe6gNSrjDR510PGuI8hmD71Cz5CdACrESiE+ooXAXHqNMqboi3bGqA&#13;&#10;qQvWNbBAKLyZ99nyTB55RBiEuHGBOqQGqdEBaJjm/g7rJi/Rc3Whx1UpM+UaOfDQgMysADL3CCnL&#13;&#10;OnJ1IpEw9dOB7xqdficdTae8AEU8OOBbUEggdY671NwDoKHfAbKTQCaqQbMG8jrr13tYZuEvRjeA&#13;&#10;RO+JryHbtGZGHfFk3Ud+KHZodNdHdqX4nh0XhEKP8oC60LbM0VIak6aRVd9NlEkxeFPHEi+8wQOy&#13;&#10;F46GnVUmbKo809EHVr8AVT/hOEkzSR56T4r5aB3sXR0xUrI7LHRYgUHjcpv8UfZeTilPF86diSF9&#13;&#10;cYmdHhjUzjKR4b0dp5n0UO5XcESHRjIvkt538SUxYkFmDDwn2CZvvqkrICBfOX7KQUoy0jwk38wx&#13;&#10;/6tfBPXyYRmNIdp8JUjdMJ6uyqL5Z0aa2P+UHQx27nZQLsk/YGicsw5TR6XDI3SqXgQeyf/kj78c&#13;&#10;I5zHopif1uvK5ouf/2xWkLsq+a1v+4HhrrtfFiNa8hwaJEXds54I7XynTQAHx0nC/5kqA+Sxkyoe&#13;&#10;09PTkqBY8cmfvI4P+hqbQCxnnJ5WnmvQ55vtCeWK9DITwyO7eYSv81cjqPciWF5cyd3lowxSNzf8&#13;&#10;xhauOuOF52/7of8+uz1+7yO/M7zv/3rXcOtdL81RQp6zb34Xrmo/R/XpCFbh7nxE3hIkn3nIg/pP&#13;&#10;GZHW0C/Z5Sc3vU4xvnSFW+KJK0Z1Kr+8W88kPTGBJ2b1xgvcuzM8uIiri/6I5HkueYmypc6WLlzS&#13;&#10;Jq6TJ0Vvx2eUMnxLU+WppGhYhmjwoB+N3vDZ8JnGvHBHnvmifMqYUZMewret9uicXM6s1Ho3qcEo&#13;&#10;GpSndKpDBvDDS2hu9I/jbUkTXsGmNT7gqR8WmDQThCvSLW/qpGHyo2FbGs13y7ETbPKmSx+BZ5eP&#13;&#10;OK3/bVeUgU4eS4ehGRmbR9Kpv30yw/oEvUSYxxrJjSO8wMTPMmbcSic9tQtBnXzw/vsir/A/oi3o&#13;&#10;AycG2LTBtmJVfntc61iT+J0+IvR1mqM7CS9aqsyTIQoLV2nrXRimM08EKJ/nmVT62Id+ezjOBezu&#13;&#10;pnv3v//l4S/91b+eeyjky3pQfdBo/szJ06nHvOg8sAmXJl3lVv3ax+oTHfLuThzzz8npC5R3V9xK&#13;&#10;p7sOpKNPjJiXvi9yV8zGhvcu2Y7VJd2VZxj7qPfNU49gsv6eZwLGOlFahbkwAXy+5dN602OcLgBH&#13;&#10;HTHP7UumfqAd7rSn/9z4MP8KJrtaYkibS53jhejv/Lf/eyY9wi/41DUQDw/edy/l4UzuQ7nr7ntK&#13;&#10;9JGNONA3dCP5BX2lt1UO1JcdnNtvPTi66Lw6RuFF+pSucvFZeW4fbLOsV34S2Og3B5JvxElfEDoM&#13;&#10;cwGIcjpx/Nhw9IknaC/2JI+vPXBwePzRR2Mc7vpgPWo/xX6Y/NmvvPLKq6IHjnksN1W2EwzGekqj&#13;&#10;f4aVJuhPvoi/+VVcQ3XyVynyJV/kW2Ml4eIvqD46BmMXjFEwn+Lq0Lrs8t3RGbnHk6b4V2DS4me6&#13;&#10;yJRA/0VHLDP4p+/W8AoodbU4QVIcF1mBKCzJxPkmX2Tc6Ds8hdeiw66CWV8uKXhtnkVoaJFOnTh1&#13;&#10;fgo23vGs8M3xyFh8I/HfaEluZ7OCAyu8JsQ2jbyg1134jKRsW0IAOEljW5H2KOIZER9Y4z9JTTup&#13;&#10;63lUDEhFtZ8ACg+Wlyza4Vl5WHB7/siC/vLn0a5CGJWHyEE4prWMOL5hVzT1140330I5KlzSYzqd&#13;&#10;Rz77rihGcsGn8lNaesxEz49h8TUB70IzRUH1uekqRvGi73jo81O07CnYLdBH+nLwo7xTZxoRSOpp&#13;&#10;GaQ7/HpOs1jKuCuU+cgqiEmjgtnfH3fwYHtuu/J8+jNGpF0N1U3mCqnDzJO+hRlnHWeY7bM64T2L&#13;&#10;flsHOd7R8YlDesk77DJzO4c1dmhH1tDg4tdNJy/mYaXxN8lThrYPF+jnOzmxuszEx+SuYe4Sjgk+&#13;&#10;zwIOdha3mCbBBUDepufoH4KPRoZv9Lf109ypPu5ynBZ8LLIw1zKufo3D6XGLtv71Ak9Qpx6VQ95L&#13;&#10;9+GrRTXvnu+M8525DrWn96mff74/358QdGR0HJ8xOm6eOfqNJIFAPrjIzfYWd8afLbclAUayW25L&#13;&#10;Av//lMBPvec9c993+93X7J3ZeWBmeuL27Rvrh1lBcQsDoSMYmi56/OTTw0kmOdyy/fSxp1M5uoUb&#13;&#10;C1YMrDbaGXAwqPKIGWfB11c485EnTQoNQ5q91MvVYakK2EY1BjU7LzaUDBp0WS2To2PsJNuIUDXz&#13;&#10;fyODA17orHtmP0GsXMQ4jrHEd1vdGOmmMKRjPJwCng0bBGR1oysKpJPYDBDWMPLRGaABSMNHcuE4&#13;&#10;CNPgZyu2Ag4bdT7yLe12NrbllnDoJF419DVQdlAGwVrU0qAnXeAyQGYwVsYU0mFAdsWIgxBhlPGh&#13;&#10;DZ7AGeMnxl/v4khny0kW4oY2B852sKHFC97zzvd2DGqsmatWDGG4yjrENf6Mbz7NQIdhGQgCQtyB&#13;&#10;y2BTA7EdrTSOwNA/Ri7QMcxNejsI5ls6RMCshlQ5KCfl3weAbqcnf/Ff5ULloh1AuBg1Rmkl0yPD&#13;&#10;+tnn5CdhwnHFpmE9TfKFTztgNug1gVSGInXEf6YNXujM4KaS2y1JGrMyMH2aly2NOIzf0wqnGztN&#13;&#10;W3yatgyNyXvSJ150xCyBFv75NG87TJ89vfIL/crQ9MjZMN+lzfd05hl0RD+gKXzAs2ldvVvwkGVk&#13;&#10;U3SmA5lOi509jePl76CAiPUf+DqTOYm2TOdQft1N5a4F9UNjg8fvSMPS6lKM6jlOjjKX8YowpBdi&#13;&#10;Peao7gZAd5JXVV6DDljhBf7seEmHckQ8ceqfPDtZoOasuhIOuKscY+Xki85dV05saqwJcry3yRe4&#13;&#10;oqfwIE1ZEevUgTgzmEJvgK0hS55iUHGSMCIzx6v+yMQleFYYLE3NoHcCQ1wrGOBzIR2d+TV2tSj3&#13;&#10;rIgzb2ROR/3kxIpysM+vIchvJzDMUw0vyVBoNb/draHhzmO1rKys98JHBhWmx5+lYNZPlk8NwO7U&#13;&#10;EJuTB9OWf967odn89mgr88r8kcba/QUdpjJh/nwvOS9DaMo7+bHKPSPKZoWyqXEmEx7qv3TgNtBz&#13;&#10;4Vknmi8ZfOHv6qXabcKODAYx2W1nPZk0UNjuUwlbwJhkcGEdJVh3FvW8c0CSOlzZEiheeTa/zy+d&#13;&#10;j5FmAcPrEjyeP8fFumfxY0DjKt3TtEVn+Lvp5ptZEbyXc8mPJu/3cbyHZcb7CJ6lrfLoK3XVP+v4&#13;&#10;kZGIbyck4ghOmUeeOuU6yWRVd8pbQUZfkZf1mPAEW/VYgomhMW0e41vtotAAlfIaPSCuaa0TkrZ2&#13;&#10;R7ijw+NTamX1RI7oevSRh7jv4j/GkHjkjjuH173pzZzTflX0QprU+8rr0g3hla4N2WHgykd5dfAc&#13;&#10;4zZ4qxySj6T3T7UQhnma8s83L/4mLO9NLnpUnApPGU68Fr+lE3LgkY/KRm/rZ+mout9jtha4YPdc&#13;&#10;DJROxGioNF0G1NFu01Z97vOaAweHH/vxnxi+yv0nH/7Abw7v+sWfG777bT/Ipb2Hox+hC0Q+dco3&#13;&#10;vMpXfKADP+uR8N5kZ5yeJtHat3JTvuGjpw9soVnSccRVd6r+oby0OtxwYwnbHUmPfPNBY8dl8M1b&#13;&#10;JuR5iptoBcOX5md64Y67xE046cTV4hunsR2/vIdJQ+APvjuPlc/4WghBUmfUO1lr38OLSc8HlsnF&#13;&#10;YRm1HXC3UJyGI9IFNy/V7la9INfV3li5iqP0jMiV1l/SqP+m7/QHXhKQ35Z/PCxj7hSwDvS70++z&#13;&#10;JmaQIW2WeqOhXRyb8KrO7ys99U9ZoU5J/w6e9BOW9VrH2XFsEhtyBR1nfZKJJL7c/THDLhknO5yY&#13;&#10;d4J2fdp2lrpegzP3IxxjcuGqq69u+VhyE1DBIy46Jh359ke+eerfnf0wYfe41pO+55u8TT4GpvyY&#13;&#10;jnYTHY+RkmxIHxW45sszJ04Mv/3eX0cnz6fvcBwaH3rgfuqK88M7fvLvMll8cWjV6G+fa8fOXUUf&#13;&#10;+ajcIp9Gp/QpU9tTJ6WX6Vu7U8KJTfsPTkaBNuGmlU8nQ9SR7C7Ez/pgFZnqrKssK07M5g4l4mUH&#13;&#10;CHqwsW79uS11mvpo2bHPpcG+54d0yJ9tVPIYfr3UPDvKwZMJNHAqz1HdAP22l2aAaZwAcRLlox/8&#13;&#10;reHzf/hpJggeCW3+WG8dvOHG4cjtdwy/x8TRsSefHD5CPO8RuOzyK5JvoEx+RFbATH+ctH6LwwUo&#13;&#10;1nWzo0lEZAi95lnXPVVtnL5qc4xS+qFQEWvkKfzg4lsXNSW841U33aF1FD28lEUBytaJoWsPHhge&#13;&#10;uPe+Yc++vZnQVI5JrRyQr3m/k8muiziq8NhTT1FezSOwBrFR4Y1HMpi3kIZH+dWL70aXO/Os9Dwx&#13;&#10;kCXfkbuhuERu9RnvvJVn/IMuccRqnWS3SZwG56WB0CO0gFjdVDaU/KQR/7hTN+0r9vIzgkM8sOSf&#13;&#10;iHJE6whNgxEk4rLeA440JY4f+huv86NMfTeuscqJpceRFtNU+Wp1ZvMb0U10UxAxAIQUmMHDh0Dk&#13;&#10;lWdES2zlrO+IJmEWFH07wPYqfYQCXn74Qadb/gBXrMJqnPbESfucn9DX4EgTf10epi8oPoUYZHgp&#13;&#10;Z/3KBRfpjJ9YwKy6DVitT2G9LbHGSlLexWO74dFuV117TetLCFMtMG7H3pDxyJtkGq39KqOOO95E&#13;&#10;qrzJV4+WtJVOKA1IixsY8p9v6kFiWIpazAaoHh0X5FNWxFX4HN9ZZq2z5N9xRwDIq/rNt3lsnyn9&#13;&#10;JgGYNvFb/5Ky/BynjFSQOKkZcy2/c+wa7+pBYggWXL7LlzjEG8e7CucdpL6qg9bB5cbyUA/TyENz&#13;&#10;ybvwFCytLNa7UdTvOO5SXV/HVsF4cGU7C6dY5LZjnsVB3EN09L6vxcZCQ2MK/oRfOKbpg585cUxA&#13;&#10;AZMFlcQbwY0vZNEG2W5vbDi5TpvW+zqC2STn+R8t9diD+L2u99nHmxZ7waTOC78tjfH5NyrjY6C+&#13;&#10;9fVbiCk2R/SNhwfwiO/OhDokTZGHUUzLd5fHZl+XAPWEFW20WadtE7fclgS0Ymy5LQn8ty2BN7xh&#13;&#10;8t//z//80v2XXbn7uot33sCxI7edO33m7jNnz922cv7MdY899cT8EvdvHOcYkZPHT3Jk1QmMSFSA&#13;&#10;GOG9DNgt4essI57EuOORJQ7OrFPTqVUyVLK24q6S3j5VBiArfu9N0Hjp4EjDm4NXDZheoK3BKysG&#13;&#10;bCZozA230bAx0qCYY2GWHVyKgIaZxspBq+2cFbqNs3d7uEpJ5wprjaweOTPBLcCGS+fq4CqBNOEY&#13;&#10;/Tz3386iRkLwA1ekNgIbwJE34Xuclh0RB1izTCyIWxhAD9wY7zJot7EGCvCkKYNqRFEGEnhCXllt&#13;&#10;kcbYCRUMX8hDuhRgDKPige50bmiUmRtRIsjScAaBdPpqVae4XHVBHOJpYINTrbcxrmpkzsk/DZfy&#13;&#10;gxWAKTO4Ra4Q6P+RITKd6USyUyU+BtJ0BITv5ciuBCj+fAqmjPI23tUZQm7BZ1gZYBMxkcvPcKMY&#13;&#10;vwZ+FcMcycAW3oVrmMYGL8J1Aiy6RULl4Hs6e9JQXHUg6bBHF+y4RbdIIy/NaGBEO9Adh9+hHdHp&#13;&#10;DFP3DC+9Lh4dZIfeyAcpJD+aARl6AlOc0OidDKY3O/KNkN1JITy/DUueGl8dRpzKPmmSPa7gWYlx&#13;&#10;QD7VJ8uBhk2NwrrSldrhlDKiUKEJgAq6eCKeae36K6d0Zklv5zaFSl2VENLpl/LEuzscLBeraxxF&#13;&#10;JE74WPJScw3Y/HmEmkYvBxqWEScP072XFQur5QI4DjgsN5UPnrfqUVDIFsP+KvEmgWF040kzRId+&#13;&#10;64dpJwih1d0mG5PWDU3PnWhNcUGf0fEc0YG85dFOrHCU0XYmJdc5Aks91nmXR1aY+aH8lRe9vyku&#13;&#10;oLZcg4CyxkQAEy+TXEoOkfg7gdj1x0wyraITVymMson8FTu40vklkkeEuBOLEgY9HJfi5C9xnVzJ&#13;&#10;ZCfwc08HdFilWR5Tb6B7/tMRI/WlOe59H8r9AkaiGXZ+TDLYyE4O6NHIntINLCdtzA8Hruq1VXEm&#13;&#10;Z/JO3c3OO41QC6zq3THBzjvCU5+Qtia9iA69mRyQCGSwBF53k0RHkfEMeZqVtxil1NkJ9Ud+ckQV&#13;&#10;ZZVk5r87/5zw0PC0giFT2bnTQZrE6YTUNDJapR5MfUT5WIN+DWELucvjPO3OheE89Pp0h8ezJ0+x&#13;&#10;cvnccO7ZU1xyrrHt/HDV/v1IaiOXl1+EAc8V2jpXOJ88Ubs9rEuUR3SEMN+t52Eqz0xkAMM81KWM&#13;&#10;tjJptqcuMoCPDLxhJoMGopeOCW89kxauOjR96uRen8GrMGKQAaeTWspUGr0w1zbCCQp15YscM6JR&#13;&#10;0uNRvptdHl6sO8sgOO0SacMH9INEipLW+kDDtauJy8jGSl7LA/F7HWTc1DGmgx7Tdxn4Lp/GF2oG&#13;&#10;2sYpr9Cdd2UU38rzLq94EZK0xBGndApUubhbDq/4KR/DLXdnTj8bPw2P8m8+Wg+pD75Lr+XL9vyu&#13;&#10;e14+7Oci5o9/5LeH33nfb/D9quHlr35N0pfBV82ThXAS/0xUQUfoUf7yCbzk/4i/Rm+TlzBsv8vY&#13;&#10;ID0lB7kTTmQob83p19uU0Mu35f2Rhx7K5FyP5wSmlEXXeaZOA0+E1CL1+kOY0r7pKGcWHKJHyqYT&#13;&#10;72YEP0NraKCOEoa76pKOeDX5zQtJ9bPeMI66H12NXJzQKOO69a8TC9JbVCqnQqgux1n2G47eVlUA&#13;&#10;vz1y9+A7xxlGLwDkN3/JE57mid+WK+lxUsG+Zs8rn+JwgjZH9lF3yIM7wCJGqFTXPIJN1+EKszv1&#13;&#10;vcoreBpXxis95ql8+TFN8h2DS+mf545X39I4hmenLTR2/bCttHdp2+3K+muuOwC9HkUqjwTIso9G&#13;&#10;T38aWO8i7/jJP9ROmIb5F/7No8QpjqRVqEVT1VPCSHuAv4az408fG973a+8KXddcd2h44onHMtEg&#13;&#10;hPvv+9PhF/+Pfz380I/+lWE3hnHlOcdqWeUcuXTAPlu+JW/QCyc75NWJjuMuhLKcA1MdduLCiSnh&#13;&#10;WJ+bxkkNZSjcKXblZWKHvOv0uktEnXPHiXVEz2/TuBtFXNYZ7mQzv6wTDdPfsmWboa76rd5afzqB&#13;&#10;5iSVdWIMieht7ycgVGhGdtBofewdGA98474cl6hsupMXd9sd5ggdJzr+wy/9n+ykeHz4/d/96PDD&#13;&#10;/8OPtX5Z9fnT74e/5IqwAeKv+S5+aXKiSFrlgSiVt6RRj4wXuSvr5ux/dx3oT4OMr4y6bqTuECDx&#13;&#10;u06e4m6rp6BVvN4ddeDgoeHxRx5N+DJydhLP3SzWNdWekTfojG3qk+wWqX5O0akKxEkklIpXWnkZ&#13;&#10;+VedKR9NBr4lYcU3f6gyIheET++o+BVAQOGXFz3yWrLLB3gapgT6Re1mzLgsWPFNmbSYkZdeAJdM&#13;&#10;oZVflXUEMcIXfoqyQBZnWG709vFmkBHSeS9ciUlQr8cKrvQqCXkmx/LlG9GSd5YZ8Y4c7+lLtWci&#13;&#10;dtBFDUkrTsqbbYI+IBBMn8ztMO2Hjd7VqQZLP7GOwtK2CKcokbfkFd8m6fpUeTMiqCL333iPEHRf&#13;&#10;kQDEvworqfKOV3ghZtFheMUr3viWDnvRnvRAv7P354mlVOs3dT5tGHWBx7S5CGaZMURgjnAa3+j5&#13;&#10;DV5aOX06FAPbn77iDoFFfiU2IC64m18k2ZQ6R5k1ygQRCn0KiqfoBasmGB51r9fEjYbgb1hsINap&#13;&#10;tq96pOLnYT8CYOp0EglLRx7Gz/QtI23bHVd0lzIuLBImj3uG45MFZtQDfbxt3Z3FB8Q3hX1UF8qV&#13;&#10;Y5yl7hISvqBNXkauk8bTtNa53leZFgKc1hNyVfSYajyxn0KmfqM9Wl04zxCGHXxEWfN4XPAusSgK&#13;&#10;AxQD09odWskLxtRs9X0XmUzvzkUe2QHSPdrT8Z+05Rhx5Gc7oAvH8jAmn5bkBR/agPpR4vKr6xxl&#13;&#10;sR80x8dAA/zrEXn9f3PPz6ckVujPcWOAE8Z39wKZbYNwRuU6YY0QHqrWyMnztm1LLE44a1u65bYk&#13;&#10;sDXxsaUD/01J4Kd/6b1773nJzZddtmPHzQwmjkxt27gZQ+Sdq6vL+489/eTOe48uzx1lYHTv1/90&#13;&#10;ePKpx7Ob48IFjZwYWhm42Cg4aJidpIHg+CXb2l0798S4PjvLwAZp5GgP4tooukLLhsdGMx0nW0M6&#13;&#10;0lasToJ4D4WTJ2XwxZMS5SrorBi2QaSBSCNveoxjHkmiMShbOb0HAHzpBtjoYkTUoNwv/7WptMF0&#13;&#10;UO4AybXRNjfitONmhxKQ2eFRRlvXlIOndfpsHGzo2OlSK7JbQyF9uedC8PC4ahzgTvAMfN4doDJk&#13;&#10;wCDJwIuV4llpafsBH65SkycNqYFlI4Qh06sJxFeDAQwO0LHCoAjsZTTVSOoEDgNGz8/PIAd4dvDM&#13;&#10;mxgnoQnhyCQvOGTrETK53N3MMrx+kid23gHFCmoNzxh5MVyLX6OqjSKEImP4Qma+hQ/8s2oempW/&#13;&#10;SgDZceajxxm4k8VOUviB/hhmlU/g0GGBvt6AO5jSv4wNNrp8mz/Qo4HMAbHf1fHCDIyxXJr8p19P&#13;&#10;FwIgWX9d8s5OITT51weF4rXzN55Ov1E4eMUXvcESH90EbvyAJ7P6qWvp5TU6pjWa0yHvvIR34goX&#13;&#10;ZMigOnbiMs/k07LU45kvOSpIv5Z96rpy1EC82Sm0w0KnTBnKKD/SKt99YFO8kGfixnUcdlYVT852&#13;&#10;NT8I8w4c753QIJNOMdZvguBFo5ErI51QgVYMSOJbYdIjhgN0ThrUU7FYXuwoqkfpWAHcAUo6tfBs&#13;&#10;OV1GN4mefA2/UEB0yrUrEjUK8UGei8fyblc6hjoIEqb0qVsrGKAmmMlLpz9MkAKalcsU9YLGc5lI&#13;&#10;vlIGfBdPp9EBU4wSlCn5kxaN/pZn8bnjy8nB5D2VUlaeCp+Bg5d/k1MtvmWFCUvLAmmsUHJkF8Rk&#13;&#10;0C9cwhEweMhD5JE6CjmBgTQMyEgTeZHP1lO5eFxYDmb450Sr9/DYf1XW08jIvM5kLmUBhORJ3xnl&#13;&#10;ucasQKbMOxCRR/+tUg9Pc2l9jMjILjRxv4jpnHCanEF/QGm9lkvgzUPFhjy8MB10cWRNdEL5bYOf&#13;&#10;5QVWYk/jaU+IfIie8ek9KzzQR+o2+Iv+MsGlXsrjxDT40C93zznJvUGYA8D+7c5BjVTnGOSoq56p&#13;&#10;7s6AhXNMeJw+FSPbs+zuWMS471EjGt0ucIfE7j27h+tvuJFjPY6Hby/VNn81jHq3hxML0lBlUh6V&#13;&#10;jgRT91mGzPeEWx9sfst8T4MQ/Qx/ikWdU1ZO/isn6wllKezx3RVJ5A+B5nd30Xn8HNx7ea7Hc3lU&#13;&#10;ywUmcf7TZz+TCZxDNx0e3vy93zdcduWVkX+nM2kFyT+N68rWyQPLrquoXa0rcdKkM13yBb+inWej&#13;&#10;x3rfMOtUfuKfRMaNvlZ66RdmZMdTuQgjqxFJ4HfoanHqGz+hR68qrWk6XcaxbvJPP8/a90ilHdA/&#13;&#10;x71flkfjg1jUkaETchddcsnwg3/pR4cr918z/MEnPh7eX/uGNyVd2oZGg3yMJj3MHz1wnc5M+PjN&#13;&#10;X+Gpp++WIeN3f/tA0thlT1BcGQuRbwgs2EkDDNuahx58YBOGMiNVDYKLGusyk0b+DeZIlu3bh/CF&#13;&#10;F6O9CTo+ZQsoxVQ0mJ+VvyVnuWt8gb3z49M61T6L7ZJ1u0fwFNiCLxzLmPplQGTJM3h8iod/2S1H&#13;&#10;eTZvJCT0qw/+I144xd96XJoiR74tD5Y32zvhZzK+YodmgDHZSb8CHXe1pmVOPyJDkwYZDF3oqEbb&#13;&#10;JY3IhETjzetMeFefQmDWaevrTjraBlQ5VAYFsWSkf+i17m7OOPJh+24djp04Tv/I0HoSZzvtn/VO&#13;&#10;YBD+yEMPDq987evADVXU16FPnPCtg2XFJTt5Kf6sS6gfG401wVpxTScO6UnC0CskwwXSYPJUf60P&#13;&#10;pPkJdi588Df+bybiV4fXveUtw3XXXz989lOfHI4+/ljy3nQex/bB9/7G8Nbv+352qVyTPBFm/8si&#13;&#10;B3DbXjuJ4cRE7e7gYnL8vC/CPm4mzMgX82aJyRCZrP5Fqyv4Nj9N7yTHFEYt+XFxhHWJdYETJB5x&#13;&#10;5dFTHtGk4UV4Toz2cjJBuPcGmmfmg84xiO/Gse0+dfIEvvZvJzMhvGPXzkw4OAni5I4w0wbLJ/8u&#13;&#10;nD+TnR62LXe89GWZeHbSXLo8Dsx7A6yfD9962/DX3vE3h3e98+eHz//BJ4fDR44ML3nZK4BQzryb&#13;&#10;aO2efuooKMzYjJXcYeGfkzej+smkicQTHjpP5V19R/2jO8STdiJGL/XPQgVlGF9+iGM5s822fHvJ&#13;&#10;+SWXXMYumB2510PjsHd92Oa4c/KSyy4nCUT6RzrrGS84/09f+ILARvQoaWmTHf3zzySmgx6/kxt+&#13;&#10;8+J7agnS8D8uE034pi6DPl5aWiMDAdlljMJnq82SLvQ1IAWKuOKp/+AquoJT9NX8Fe142o8psvgY&#13;&#10;0ZfYggh9ob/xJ+wRLPykN8gAHE4DAyR4V7xN/Mk//UOblIlSopp89PETWYtbPUz/zDiJZmL+gzP9&#13;&#10;rqTd1IvACjWmFnrBlwLLvdGDAvmWLlXO6F07eExgmiRsvFUaBWeasItXwBMx8pBs/5LQwOc5aYYn&#13;&#10;YSsv4VRdpk4VPh74yzf1YEOiREdlmbTBj1+M+8RPn1ZdabTJjdpBKmRnfL/xoawdvuXWjK03WCSp&#13;&#10;i/7xK8kkT8owYYg0Jo7p+ct/faplMDAh/kiPX5WAN98rQtFjHF3D5atxdURVHVPz49dA5KVHkT2d&#13;&#10;cZSZMDWm20aKJ9jVHxO0MuM42gnhOhJXmXbI0gBA/uxjjrvIIUgrtrSJKxgCnEDw2OYFN4k71LSj&#13;&#10;xAmpPM0zc8Fkjml01pdxxgNZjaeMgK+8iCv5j5cJR06o49+wSR05MYv9afde4DPhTX9/w3HC8gJ9&#13;&#10;ZK6fQGjaOtaWW8PcYM3vuzQ2iZw2Er+JYZYdjNkBku9NXN6jUrqKnKBnnYUKuufSFi/Fif9m2vKt&#13;&#10;X/lWXgnlxzrMd+VoXWy5CMwxFl8IxzjM/q68Nh1Qe6cvnmL5Ni7yrfAqs9UuVAaqacI1P8aISn4i&#13;&#10;h9XVpYVz52jEt9yWBGq4vyWHLQn8VymBf/ArH9nx/ffccP3O2Zm798zNvZLO9SEMS4fPP/vsxadP&#13;&#10;Hpv3snGPqDp+4mku2TtDp5ejDdpOAI1hu3ftGy6lEzzFHRzLyxwncmER4xlnLF5gJRYGQ4+zcUXD&#13;&#10;CQYlqYwx6tHSIQs6XDZm9C6nOBffoz7skezkTFsbbwclNq19ELuxxldWfqftSufOI3myki+GUleD&#13;&#10;VmW8aqVPx1ADoB2b7Rjq1zBqbTDINIYNjHbONDTU5Q7EnejILgxozaCNeMZ2hV7W7MXwiCdGSFeC&#13;&#10;lyEe2EFpF4BBo4ZheNfLBt9G28YD0BmoaeTUn/tOquEEzrr3iUBrDeqRCwbjDHpJmxUs8B2js9Kw&#13;&#10;c0N8+vnBEcMGsKRFI7jyQsj8IhdWvxlL/v2OccE2i+PE1p0okU8a3lkM0054OPhzUibGbo3XvAtR&#13;&#10;eDm+hVewJJ0MGTy6bwNjnpcW26kwTTovRMjAWypaI1wDPMPtfIHDXoG0Qb8dotCALHTVsBasGDrw&#13;&#10;M36PpxE0LnSUodQ0DvACB5jGzwQDT/8pz9CE3HVZUQLfNeBThiU700mZupc88Bv6dIaJpzpn1UlJ&#13;&#10;Bxw+ytWzrwLRO502O1zoWXUcCk46ONCUHQ5EBHTw9GOWQj+0OtkgT+KVflfDp+PK+zo7olwl6cr7&#13;&#10;rPRMx6TyR3oqH30jLri6HIStyyQHz3zTQXNSxiD1I7osfepidL7zaD5ofCAdfBGFsk45V/bQqhEh&#13;&#10;lz0DbxGjR5UVeECEk+a9eW180grHchcdhToHYZlMAFXyQPj8c0fCKluL7bQqjyWNG+D1Pp8YSoSj&#13;&#10;hpIoGk+5kHcHr+L3Ynp3jpgXdkST10mDXkCLd4Nw13iOcdIQD8rkV/UXoUDWqTTUAuGT1F9gWpdt&#13;&#10;GhLUC/VqVTnKg3kGXtXaPDMPrI/Me/M5aoXeybcGuTWM9wgcJMQDn3Jyd8Qak8rBqx5ETzXkqeNO&#13;&#10;FC0Tj4kJ6yr4pP8J37W7wwmD3LcCvdZrC8hRDmas86g0yA2+zUtk4q3txIverfINrdaN26mDnGgx&#13;&#10;r9xp5+po9VF9tn5RARwMLGLQIjh4XKHqJIH3FU1ghDQf8sNLdtWQd5YRdUE8TgxPwKt1ITmUMpm7&#13;&#10;kKRWXUkdgfaS30vn2WJO2hUHNhi0nBzm7qiaBDmrMfzMcB7jjHdVnOEYFlfyOiminDwe5fAtN6e9&#13;&#10;eeSbD3I+e7vbg7zSkOsxV5KaI9LwS73Jd+kntKa+RY9SLpWRuqDemh8pEKFdGKmHCHOgqTFC4W5D&#13;&#10;jtZ9ZXjaHkNS380grjXi+7RO0qBXxz0pIxVwGE48/XRWGM+xQ+UpVuV+/StfySr3l73y1Rxt9V3V&#13;&#10;jiYuuMhTsZq2BlkTmShQHuKcm3dnpfUisBt8cfS6QYw9fY58Ip+sBzLxBr/KQuOl+aN8TKdc5C3t&#13;&#10;Tki27KCDlNsp9DO4gOuqfI3npukLJWwDlWF2NSAvB4XqHJFG/CsXc0O9lwe/3bWiUVWjnP0BjaBE&#13;&#10;CU1lVCEPqGMunD+bVeWuSv7Ar79neO2b3pyjZ6RPOD79mxQntKT+MExeeUYunRbjND9lZHqfugxY&#13;&#10;6zXppF/nr/WTb9ENcHS4hXt4znE53chaO+JMVfmZtgjc3XV9MQ+6C61N/h4roRy77EMIcdP/kR9K&#13;&#10;nDCdYBVW2jaqoCrbJRPDrV/kM/U5uiDNyaPUCeguctJoKr+yab7qzM/wTXz7SMLt+m9+hx/iSW5k&#13;&#10;5Bv/qdHAQTkApjRFrui0eWmdL+7w3PIhcfCx3Ngm2o4IUFl4vJJ+VGRp89STqlvFWvjCe5OrvrZP&#13;&#10;kYvhAEp/gbfSyR6u/ApH5WHpkrJwIre7HmZ92vPLIzrlRbiWqScffyyGcukUpn/WG/5Jlgb9fJMX&#13;&#10;vEBRlMlY4VEcufgbmOkbUg71k4e0kbQp9mmUR8WTluovCUqZPP7ow8MHf51JD3C96o1vHF77xjel&#13;&#10;LZfOe9llZj/euuRVr3s9d1ZcNnz2058abmd3mUc6KSNdh59deJTL1L9MXJzkaCnfo5vEsw6QS7+l&#13;&#10;06Ps3FFgf8C2bc/efdGVPpHhEWrez1RymBguZ4LXtIus6C1DMJOh1AXuJlH+xStZjq5E/mDrkwfC&#13;&#10;sL9k/aoR3rj2W8QPidkR5GSLNOQITyY/chwh45K0g9DtTsiDh26kHn5ieJi25OoDB7MD5nt/4O2p&#13;&#10;i08cP1GyANf1N940/NV3/MTwH37xF4bf/e0PDgdI5+XrRACSfexaANTrmpRX6LXs2I7u2beP3Ypc&#13;&#10;/N4mhywLxi1ZWiYof81PvbFcpU6KniBl5Gv5UNfij06AOk5c9t2IFFqM65GQx449lYvOvdDciQ95&#13;&#10;FK/yUL4dh/WKMPdBY/qTwFU3Lbtob6lFFNqAosMKQfzi6vlf78SPHukf7ciXhI7i8W6sUEtzkPrD&#13;&#10;be4tHS/1Lj/i9SuweAkdY3gNbHVZpYeukMyP6ZPAkEZ7g5cHXgZ32PJrGvt5pkveELjBrmDfjVd1&#13;&#10;sKmFl+iNRunHC7mQkjdkCixLeZD4K+z2ZaykT2xxVFjFNdamC63ykpfyL5pNQ9qx6OIIdUHU24yW&#13;&#10;sAGQrqQzpu8CEw7lzGeHHcDKFt/IplB/6y8JxKtL3cq7qcRBCPDQ2UAp7rockiDIpNn4akU5wZX+&#13;&#10;wwO6WacX2Mb1GOZF1Yc33nKEskRA+JBW34mXR09Q1Ki/DUMeXXShqX+Y1LR8l1fxUtQbyN9YXN87&#13;&#10;VN/ERHaOooxHN1n/9tn5CS7bYW0zRArPvOQfT3nV5Zt4AY5/ya1BtE6w/adsJ64FwRhBYpx8pq7p&#13;&#10;Xo4/bVuqTTZOywMj8H8830qf4c/+CDTYPx0xQEppDtx4i9e+hsfK2vbyhJ4N7SP0oeOI1zoW9d1+&#13;&#10;V9npPUE867TllfPD6ePPsviKdmUCGIxRKq/Ar1zAqX7t3HfxcPLJh0f01OQQi8XcXRjX+CfNNBPq&#13;&#10;1sNhMf2SRk+L+a2PlvZ5AakrFZN8wKN5YZ/MvKkyhXcE8ryE38nniIQIrUEIInDwGe/RS8LTNyM7&#13;&#10;1ZnKF8J5KZJI4Iu6JOX6r6876dEFFhhbPy9eCbTpzBevALY4/69DAv/mNz928S0H9x++dN+eAxiw&#13;&#10;XrJtde06Ovp3nrtw7uDTTx+d+iPOdj3OStmjTHQsnGJ1FBMSy6ygtQKc46xZjeJOUmgk3BbDXRkJ&#13;&#10;VhYxti2eSaO5h0bBSnsHAwUNp+s2cLBvJ90BXwZcUxjJMELEOLh9OoaLJWbgV5fOMSt/MunsAHl2&#13;&#10;oudPzu+Yj7FvVgMShi8HXtNMtPBBg+iFXtPD3M6aOBG3BpU4KmMNsTHtcUZ8+iyEp6JvxscyjtJh&#13;&#10;0J9GUGJ98AsfrpJmAAW8Nc6zt+8A2zlCRiBJgkykNRcpM9C0yyu/TlLYqGYFnnQ4SGFwIg0xaNjG&#13;&#10;6MSnbHi1DVln0GeDv96MN3YQIIDVCDTcNvzIVOOZtHlBr02uA+jAYaJJ+dhZdoAdnCCM0VB+mkGV&#13;&#10;jAgsGy7zwx0cdozspDjhpPHRAWoMjvAWg3HviZGmGzLMT43B+acxVAMF4TplkF+Fhhw0JFZYhShT&#13;&#10;88pJjRghkIFHDyhUjcIaV5JPRNfQaqdAVzyBkXi6wCCPpMUw+dAvAwFo07/ilpHGZL3jo9zVbeVd&#13;&#10;WhqQIbsbC7phR3i6dJTMEz6Lb+kATwCTh+SPLjjtNBDX+1YQbt7T2SNcaPKrnSgOMNJjSOjnKW1R&#13;&#10;XiJLs7z49G+SfHYQWnwDHCfv4Y14GipDizC6k2Zo6jTKS1Z5EscOl/iYVgGZcDRyOoAGFu+msay4&#13;&#10;cyG8Qq93S0zhLy81oJZQdweY17Is00QkDqaqxCMxcfhzR4E+hFsmHHh4h4XySt6Z/cAXR1bZEzea&#13;&#10;DS3SyYaKYYGVPJ657TELmWgSHLRIs7BjuCIuUKLTKbzBAS/EE6+EWj4yGbICLlZ2Gk9ela98aGz3&#13;&#10;zp816jllofHMyYvsQtAf3qpsVdxtDMInmDxBDFIBHZVXVaaZGCKfQyd0m+dKIgMBJcbK43R+pY0B&#13;&#10;s8cQeZn61ByTIkxQasDz2Co4gkzhKB8nk8hD62TqACfS1AjD1OzaXcIRNPDjMVFSZZqUFWOiFEtO&#13;&#10;nEHwErs+lLf0qVt1twj6LTQ8rYOsD5ZXuSB4w/JKREI9LjATWhqZMhBC7vC2xGqoKeRnPCd+p9nx&#13;&#10;53E0XkSfyTHy28G+MMx/9cDdQOrfBvCj74QqDhXSOklDqIbTCwxw3OWiQdvLDD3WyiOtTrc7OrzX&#13;&#10;Y5F6U0OYK8HdSaSMbr/zLgxop6If2e0BvxrCNOp5uW7VH9ZBJQd1NDqIMmggs56RH8uPMtIlroVL&#13;&#10;fVKn+asQvarMJh7xCUo602p40/U4fUW96TMJBA4HjOq8z698+Ysx4D7GqmwNkQrG42buefVrsnMk&#13;&#10;RongI181uJDPGhg1VjlBoFHVCQLLh/RXxqB/wE+5brQI1ziWAeMlz5ARoMkDVk9rpOTbFd16OlDU&#13;&#10;MO5OPmWZdgTc5pV8ypd1iJNL+kmHdwR4z4x6aJvt5IjxbN/9ztM2HzgxboFHTZFmafO/cvKYMvPk&#13;&#10;NLtYTKehTj21rOiE+Zvv/tXhQ+/7TQx4B7Nz4RkmwJz8eP1b3jrcij70nWTCS77yBHzgm2HiTd2q&#13;&#10;P3/y3P3EYTqd9a50G7frRyY4CSt4tr2V/zWhX22H8nfyxrsAupOHaofMJxzprEt05nN34u76M+YN&#13;&#10;vtJF5Z96S3mZnqdh+ktD0pPH5nXnQ+2V/nw3oBo3xGP94sSmtJk3qRPIp8XFc4FdotjUc+UhHvsN&#13;&#10;8mBe2f67it70XVYJlLjmqh3QCO5EhxMgTCbzL7pqecAvfRGeug1XofBfQ4wwhSeP+kWW+kCzYeK+&#13;&#10;sMrRF2abyfCLbGiXCoY1Z7nA8JV44Y0AwQsz5dL6YBS7XoWXOgH8ylUnvSM8vEun8Ixn30mjvhOv&#13;&#10;l191VerOaB0RKh9c8OBOJ3F1pw6qj/UtnbZj5lkmI6UXP7+hNLitV8GYsmjbv52GtHRhkknVY8NH&#13;&#10;P/A+cK8ML2fnyRve/N05Wk8YN3H57zt+8u/lyCZ3y82yUOner381clQGMtJ1x/LvcYLeBeJks/1T&#13;&#10;69tMNsCDMvDPtm+KvrtPJ6Ztt3cz0WD94kIO275ebxTvVU+Ix0mVZziSyXs5/Lau3E6dorNdsTw/&#13;&#10;ww6OvRjju/znMtFCPiQWt7AyOe4dFoYrfyfvddKjnphe54IEdc/JoLm5ldQ30mU5uPWOO6IDn/r4&#13;&#10;x4ZvcuTV3/vH/+Nw50vvTv3oTjp5sq5U/w9ef2j4Kz/+juGXf/5n2fnxaXbLvC3tkfWmrvIPvUE2&#13;&#10;5o39F5XO/oDtxB6OnToJDdLbtbP6cr0ub/lNqtQ5yEWHGjQdqnpCX+t60ISnjG/gP30v2l+f1p1O&#13;&#10;sruDxWO7nABy8uORhx7K8VcuLrjo4ksKLrLX7abe9a/aVtpO/C3D0fmmo0Ga2NAsAdHgeKhCuIqv&#13;&#10;v3GlhVKDxtbTKOa3MLsr/a1ynb4EYZYJ46UfJ1RhmU5p8D+4/EaWvteq7EQssE6kJKDgSE66StYf&#13;&#10;vsBX/IQRUhp83nvd3P0LYKMhHwLjuymiaAqY1PEP2KmLxCTdLbjobDGDUyD1ImfRFxiPD3Tq7IvZ&#13;&#10;jxKG/OOjN9/SzTt9rt7uK+fEMwr+JbPnjh8UbOgpIAIN3CyYw69gEkPxJeeEVXFM8i2OqEkDbtU9&#13;&#10;JPGkhoocJEXYeBGj0WTEZEGj129jKNCwZx6JljaM/mJSRk4FxSrU/rb9Z3eIXXX1/pTPlrhg8asM&#13;&#10;4iJ43+rbzy6F6E3iBWNkYUzD1RMxbrqKE9niaZzoayIRVuB5wFfD0eXRUvYoeYpW1imyqSMKnmBa&#13;&#10;u0dgFr8gh7TVALVeSP0B75u0+QbWFjZOb5EkvGqHDJMm88w/6ybtPLbpttMSlPaKeNJVdZrtnvxW&#13;&#10;WheuyYB1F4+0fzyURuRX5cIyTxjt9DJ2HtutCU7/2KY+ZxWVMEy9yYUwurMfRqU9nOGIvsSRmEno&#13;&#10;oB6uNrAlJ3RuD3dV0eYtnWFHSHOz7HRbZldoj9v9Xcg1NTs/rNC+id8xnXL7di4kvlAgdaP1bviy&#13;&#10;rDbhmPcFDw/Z+zNx44DG3wHeP/Pssgwx1X+xDMFf2gsiZ2yKHqmfZHyj33dArW94ThiC2XJbEqC4&#13;&#10;bQlhSwL/X0rgDT/907M/+da3Hbh85+6r5+dmb5+dm755+/r6kXMXLly/uLh05ROPPrztOKuvTjJw&#13;&#10;ePKpoxmgrHIRrDsiZjnOZJLJiFzYC9EaFZwUcCv2qhdA0OhM0IjYLNmIpMqnIdPgpiHQhtVxkEaX&#13;&#10;Dc6992gpB1caBjMgNQGN2LzHa1D52z24aN8e0lFQSGj96wDDCZNVBtfWzMJcw2CyyP0aGscuYOw6&#13;&#10;e8bLa2ncaFmIGmPDdo83sCGmQrbhmod2B6eek+vRB04GiEPjlYZSjxVyUG7FnrsogGXj7fh8FeOc&#13;&#10;54NmQgR6XensgIrI4SMrsZCLaXPfCDR4lJSGNe8p4QXYHkekWRRW5cxBCzjXMRzKl64G1cIEFuEO&#13;&#10;gm1F5EHG7Jwh3BgV5TWDTKBN8a4xQwOi8VxNy14UXm2BkBkGPwhO18uBrDR4nIzHgThItMGNAQcZ&#13;&#10;ZqeLGcBEgQPONSczgMMDoy+GvhjuMag2GdrJ8R6P7ducYMKYCd/CS8eadHK22ckGFgJNR5686c5O&#13;&#10;U4whyNiBsR0rvAoO7+abWpZOVPsWr67SOjiVwJKhfjGQqVG8G5ZBl1AMU9eMz3fCRGby+NWkSdKZ&#13;&#10;U4TFHG0U3tO5I7IGO+PXqizg8E/6dOaL9AVeYzPYSB8/PtSNThsv9suSRj9Xz8uvLh1Q3gOTjrvP&#13;&#10;Mv5s8u/gXBgNVeL4odwiM56ZtFA/8ZeGkjcrYZGFhuPQRaLoGHi7UaXSy13JOgMxyq+DccMsZ8Gj&#13;&#10;DoV/4kZfiQ9Z6exSXwjftNv5o7tJeUO3pZk/xa5qWw4zIUgeGxZjL09l6U4HO7/SZ3mztpDHdeoh&#13;&#10;77qJoRTZ1CBeY4BOnNJFWmieZheDk6ozlHPxitizWYXsjgoys2h2Isl/7tTASBSDP3gdTE5Cp4YA&#13;&#10;B2MQ6//AMl8iG7BmYCBtToTyT71JdMJS1qDJjn6Md9DgP3mTHvE6FlC/HFjWt2WfyQhxEG2FowRT&#13;&#10;h/IFd5FDygj47NNT8SX/zIYcXwXdaE0u+BPnFIOGDZ7u+IJIdq2VXlg7OUjw3iCPupqhYy9PTiiv&#13;&#10;AlgYUuRdS+66m2XCx3s5zO9VJjWyghs5rfNdGhPSgMETWiYxRqp3ioMI1FB2ooFJ/OSrE0Tgsl70&#13;&#10;InbzfJLJEWas0Q/TkRBYkISxtRYTLdAuuKNQ45fHWPUjj85iXHOXx1kMiB6LkvPknSyiLrcN0Xh/&#13;&#10;GZe2HrzhhuHhBx5ghepFmXS1HvXoJw09lgHzVcNW8oZ0fldZgSfoqbrE3CsdN6zXL7aD8mk8WdY4&#13;&#10;VnnuRC/xnQ0jvoHuWOjO+B1Hh5XJ4URAJtBz/733cpzL8eGJxx4bHvzGvaP4Hs/lBbrf/8M/kva6&#13;&#10;l985ViRb7xqu28ECAnFHH5UrhKq3occICbNewuiIbKVbg6CTJh4DZhnQoGi4ZUyjjOG6qek18oGz&#13;&#10;+4mrDG1znYCQp+g1Tw16GjNTd5FGedt22N7b7mlIqyOKXMzABDx+Gh1zzAz8+z1qJ1AIy6ZyS70L&#13;&#10;nx5tI82eUe/RMHNz3hkwO7z3Pb86vPfXfjV0PvTgA8PBQzcw+bObu1+eGT7G6msnu+555atCp/Qq&#13;&#10;vzqKhSTKCb/uUi+BK/EI6yF+9/rfd+UjvdED3iE8fsaJbpGyl5fUqcQ9fuxojLEdV9pMcFQdKxml&#13;&#10;ZyqPcLsbta3xGvMXgxVCHGktZy1dr78Nl73eBvRw6cw74HxK8ziPve2Wtgn7GTxNQ+TiS6C4tAWE&#13;&#10;yauUOXkrnJrYKvkQFD9+S9bkrTjViRihyWfb3BhKWpsjz2JQl8NAxwu71t3yM0n/xGDlJTnqoX0/&#13;&#10;YbvYYoIJUcu+epymgJhgITaJ8OuS5DV4bIOk3ViJI2icvMtnbz+Fr58ATJMLsYlnWdmGPo/yPf2B&#13;&#10;qiMwu6QceDn0Ffs1xLmYQ3xiw/kDvMrP0glXtKZvQiTpEm/RZ7zn+qkG8lHh1mECVCdtc7dT/53m&#13;&#10;HpwPEWfb8LLX/oXh9W9+a8qPbauylr/bX/KS4e9f9T8Nn/jdD+eOIScd7sDI70RIx229cZ5JRSfx&#13;&#10;hGl5lxfLuDLPJFirM5wEPcekdViDNnexGS6N5pO7N9yBkcl/eNVIqd5Y7yvf1FHAdUJF511N5rHt&#13;&#10;vsZ66yKPwtMvk7GXXBq+sygBHE7cOiEu7U6Y79m+L7jVbYUtjrNMplsnSb+TKMrfvlPVLdOZLLn1&#13;&#10;jjsD9+Mf/cjwmU/9fo6ysuzLt3WSzqO9dNKuHnzq9z5KvFuHA9df3/g37+yTlI5tYwJO/PmDPvsB&#13;&#10;1qfKRFqNV/q2WRcoN8sjooyTr5S/sadxhAmyqlf8hk7hKyfTpP1HJ7Lr4+hTw96LLhr2ZuLjwPDo&#13;&#10;w48QZz35u763+vzikFdlftnll9PePEMbr/6DI9RI0WY9JHGgDd/qb9FrXP2MZ9+kymxiSZNtpwlL&#13;&#10;WnkLD9Bi34koLajgBVrzL93Hp8chKmiBVOUl3sqjUSBw8asD/vmafp5lJv54S4xM8B25Q0fidDjw&#13;&#10;btpRfL4agaNHvEb+FR6+x/CIYgRGckSc+lC6Sv6btMmjOI236SzD1nPVTy6SRvVXopNXuNQtCgYX&#13;&#10;NhVcgEkELg/zocuq8kQ97GIxTsRCpjgWiCMQ9N/eNfAFzbgCgY6Gr2jRr4GDRmXeXdI1BOHBqCGC&#13;&#10;EHTT+i1pR3KxjFghDll8sYu+gG1A5GmdyD95NDzOp588O9bEaR+Ja0TCy7/Lp56lH42mFi/kdQQN&#13;&#10;T8WDssAdATfFyDVSbKFGJcpA23Oxd72udqF2z1o+HQsiDMZOy/TjatFCJqvwC82WVRgUa3DwEl2C&#13;&#10;UEHnnbDQaJzKFNpozZvEoU/v2GcbO8XTH8FXSFWXGi5knvzLziDreWVOXaR9ILHNwxbPtIZtp76v&#13;&#10;foALSpj458gqw8o1GQFz068FtUeBBCsN/Lq7ReLG428b9l1x5XDq6SdDV/qUCHFu5+7hzDPHW/zN&#13;&#10;xyT9UgXi8eJZ2Ivd7Dtxyk2bjbkYblq5s1fTdbjL/DuB/1+WpmuVqbpsfa/8Mu+sP8wadaH8iam+&#13;&#10;EF07kvU/rZWN3HPPEDP6lntRSkDt3nJbEvhzk8A/+8X373rLG+9+O8cWvXT7+spVy6sbR+goHsLQ&#13;&#10;M2cD+fjRY8PJp08OJ57hvHOMR+sYy7NFkYpr9769w05XPWF8doCWgSbGrUkNFBgR6NPQcdCAzspd&#13;&#10;GtBY2WiZNZDP7ZhlUOKxEjTWNCw2vg46+czgww52jIRUpjY1jiew7zJg8ZI+ZrxpjB1orWt0xJC5&#13;&#10;QudbwwqTNQxawdUG6k44TMxfNOy2cabBmHG3h40swFYZ3Ni4uvVQw5YNF5M7TOacGxYYbOQ4FAYL&#13;&#10;NiY2pA7gZ5l0cbDu+bXW49MYoByUze/YnQt1J1mFNj0DDojW4Gz3RXqc0BAGnqns5UnjlAMhJwIm&#13;&#10;pBO+NBi6NdO4ykADV84fZ/CksdaGwkGbg22AOXKOfOzvRWbAkI+sWiAkHYQIlQGojYxyMGNoLIXt&#13;&#10;oM7GyYkJO8FZ+U0cF0B6kbmTSHxmdb4r65ywsgG34VrD8KhBW+OSjZuDMmHYYbDDsQ3anFCwN2YH&#13;&#10;yQbOdF5ALC22htLcB/1yZGOYtISFHnvA+PmT+1oUenkElrRnhRsJlV9CeZce46WBRQer85Tg+PkW&#13;&#10;oxkdp944m77SkRI+zO+i2eyU/oJpfP8Cuz3lz8tXQRkAAEAASURBVDjdP/cjwKvyVAY12CQ9bHvc&#13;&#10;UO8k+d2dfoAoPUCWdun6IDjwI4dKIF3SKw2ROU/T5psXB6JOBIhQo2mPq3EvRwiBK3LjKc0jYxZp&#13;&#10;svoe+PoHKPDUZfM3Omb8lL+iXB7J7nItTc9DCGr+xUs+IIs1jzEoS59kerRdjFPQGkMDZcohRu6C&#13;&#10;AZfGKHmu+yCgmckRO+gaRC2fiRuaqSvQqQ31DtROJCg7ByfSrkzkSt7sbAtDD1e5ZhcNOzcIhCDC&#13;&#10;ncggPPdx4KdsnQB1XC490lsddgf9pLFQMgGgYUjdAV3Blw7lIKM8kkfcnNdxy7v+oUkeSK+BX0NH&#13;&#10;z0PzzTKj4cWOeC58h++ZSe8xgg9gSHa4lU7+LTPhED/wWs84oewRVYEP08pkmnw1TF1QRzzWawqY&#13;&#10;yiO8IasYNiHdo8wE6M4KpUjJjX4qv5RjypxHfoAg8YwjzdZbMSCRfsot48g0E6ekUxYesRVDXWRj&#13;&#10;PYvhxziEmZfCduJrGRkM26oedDeedFg9WLfmDhTyDIykA540IEdhe+yI/GgoW6T9WGES/AwTHRrY&#13;&#10;PLvdiYuz/J1jQtwJD+N7lrx6qM6p3xrCjhy5Lf7S5fEh5rH+3gXi/SDqvHx018uz8qmy1EP4HtcF&#13;&#10;vImSfBnFQ24OpsWh/qrj1i/qTLU3tTuy1wPKSLrMw+6EZTqNiN+8/76cs+4Z/Drjmpe2D9/4068P&#13;&#10;7/6VXx7+8l/7GxgI91I/e+fMSnZ51EW97BKyzSBuh1nGT76lHH/bBvPYpxNHmVjSMGg6nDLOggH4&#13;&#10;sb1wUUTaAMKkWbjCrDKDvDUsk1Y6NGR6F4d1obj8Uy629xo2laUXKmvcky9haZDwjHyNnbNMYngX&#13;&#10;SgzWrb7v8Xza1kqleWdc+wAerfPZT39yeP+7f03y44zrquRbMeL+yZe/PJxiIukPP/4xaD0/vOb1&#13;&#10;b4qepo0ntrQGtimBL01VJ5Q+h49AhZ32lI/QxTP5Sbpeb/tUv9QJcQjPdJEb/idOHE971kDFv8pk&#13;&#10;QY/+mAYeOm7T6orOToW6iH8FBY4Umiw4efY20ihJS6B+6e8AU7wmsEoUatFNG2LdSXjgi5h325GU&#13;&#10;M3TH7/BmGLqg3vu/8AKTcOXaDdxGA23ihdwQabQuRzCRBp+ik7jSpt5Jl7RHvg2PYaZ1McXMNHqE&#13;&#10;zC0fxrH+yJP6QBpStiU5cABMvRNi+dXJh0dqpv8TY1woBKcEix2HV77BOXLy6wdxUke0gPSFKPsE&#13;&#10;xCfpeE+ZaHE87urOu+/e9CO+CwPCnnibHORR+Cl/yqLRU88ioPOqnyI0ik/rH41ePa/dFffxj344&#13;&#10;RvUDN9w4vPEt35MJR0kynzzuNfIGwLUHDwyXcMSV5cydUjdzf0UW+BBmeXeiwLrXCYdTHDNou5FJ&#13;&#10;LuSdvmVood+Crhjf8iRR0Q+YLN1ijEAb5KSHYZZ5+bduUg919rt9z3iFOMJa4DiTMiZF+qkvIiPy&#13;&#10;Xv30Dg/v+/HdOsddFMKu/jvtCfWbOwBtK6y31HHzRiOXbfcx7r1Q7va5pWUnZ8DLmzzcctvtkclH&#13;&#10;Pvhbw8/9y38x/MTf/anIzvrNunLPnonhq3/05eHX/t07Q6s8ONH0o3/jx1OPyp95K6PqXS9vyTt8&#13;&#10;/ZbWXbt3tXqafg18mcw4/pnf3RnWv4SaMkFfQnn0yaeUK2TX05s2eFOGamLoGAvjLr3sikzguOvj&#13;&#10;6muuGZ54/LFMQjkBY52ePjhwTOsl0aGZb4mzDadmaX54UKFYJ0gPpPAkXrEtlfyp480/MUt39ZNX&#13;&#10;K4uk4XVUD1QAqcdhGRmHV+jhxb5SUOWZgIrDrzQaWXJ6HdIDTVM4pRznDxE3+Sx+DCoY1qW+JXb8&#13;&#10;wqzf8TKk+PTbekhYcfSJUg/xDK2hqcq5fSX7zLpQYgQdz0pfepAJ2goJuoAmWdqd5t8fJZMOSNiN&#13;&#10;x6Q0VteikkuwS6NA8z8+SVfCMz10VrAAiraOIj5jPyZXWP5H7wKXxHr7o9wjH+ticKYeUvaRH7QJ&#13;&#10;t8kuJJE2vSx1uJUHYWVnBakiVdIkn/nSBmD5XWZxn/1O4Um7yCsdb3hU+pBElCA1wIgJ7wkTFnoE&#13;&#10;ZCg/iRdoBRO/nt8uDpIVSQ3G8Fa4DeouJPUPnqhMwAcF38rDvLRekkfrL/XA+qvqheqbOeaoyV7k&#13;&#10;yb+0H6X6kXXTyi5SABMryC0bje7yCAHZrWaZBJdjYpAWNbZbjV5lUmnpo5Evve1fJ640TDmZgFsf&#13;&#10;TSIUt44JMqag70glkzyboD0J5RznK9cv7MQ8FiYP8L3pDKs4uy7dT0yOS+WkEZ1ttLuVqcw4Hutb&#13;&#10;T22aZbLffkT6BoBxd+J34rSfKLPkOzJxDBAGIzRljvySyXh0eX8niF4wTZC8QMiYzAg1n+KkhX+h&#13;&#10;qdUH0V/LqUn4s87kPkZ3e4wLutJv/b4oJbA18fGizPY/H6b/7Qc/ve+2G/Zfc+nO3S+Znpp4xeLy&#13;&#10;ykFsaIdo6G68jwsH73/ggeHok0fTycdkwQXjbM2jg7+Dyz93zO9imenksHNuR1ZCWsFPsTrKCtiB&#13;&#10;ogMiG5VcnKsRDRZsmDQi2Ll1BW4NNBhYsop6jYZunkkIB1EOJmzzJjQAUkkKYzbb2G107MizCwMa&#13;&#10;lhc9boNdBDQetj3C1ICagTj4p2DGDt4qM/tWz1kRSod9fa0bKFnti2FrUqMLqwu4cJ3VyhyLsQP+&#13;&#10;du1JA7fv4jK62axmcEDtXJM4GM486xG4GkSXF7h4EfynWCFsR8GjXhzgOD7wYl2PlJnfhcHFVVtU&#13;&#10;7sprllWz0u5lwhr3ppjgmKX12qCD4USFHYkZ6PHMeu8vmWBglEYNGZgPGuNs4DzOxQGW78rfjkEd&#13;&#10;8VKNj6vSISqTKX1njQZUOw5pbWwPHaBBv6s5NsC97uSADTwg0iEBpnA8ZiodRgKkoTeqGoRjMCWt&#13;&#10;MLZzHFgmW0gXIeHnYMbL1hnhJV3O/ySdq+piSAC2kytLS9KFkU85wHs62XqpQ+3bD2UvX+4akP++&#13;&#10;clT+depKVjKKM42tIkKO8gJ8B+sZ8Chz4HYjZQYryLSvMOk85klaJ6aMMzVlJwvCcJlsgKgYWPnu&#13;&#10;NKh4ZaRo8cAjrb0T2eNt4igeA5O46ejxa4czkw3kkXGzY8hIDX5e5Zs/y5nwO28+/cNkS3RoJAws&#13;&#10;oTGTZ8gy+ANMkRJfvgCXFfUIWn1W9+xA2ZmPgVU4xPHPNNEdwiQDEhsOv6WFtAxQ5UNc6STzLR2R&#13;&#10;nTDkN090NYNZdEodNB1IYhxHX6xZIg90HUjQY00DrcBWnpb/xELOwtOAap2kS/7gZwLrFQchHj0l&#13;&#10;TeZQjBHWY/wLDWxpXmZyV8PtDDo9yfF8phVEHOlMKyJlkMkO6XBQ3mmnHgrvNQoiGXGtG8iRaSYV&#13;&#10;UH7+W6+hc8tM6FAnTM868QgMYRPfsqV83DXWd2FIg5MR3LweglZ498guJ4McqDhwMb80Uq9LEzs0&#13;&#10;hD1LXbSyiGwA7UDMOkpbXJU1/CyT0CKf09RJfOL8UapqUOmR8bL6Cb49RlAghZeBBTL1GC51rVhQ&#13;&#10;HmoVRlzqEctWLo2nzrUe0iCnAUsdWsmECjvR0JuVdcuaadGFyFlRI0/4Ud4ag6QvdQ58S2XyzqOt&#13;&#10;GNhr9FIvpCUTHshokbujHGR4seoC78I4R7199uxpLjLnLg/8s8uDiZBMeiAz2yrrc2lVnk4GejSJ&#13;&#10;BvY9TPjXGfPszWaS3GNTonfms3GRd2iW7ka7vMZQJ72I2vKQyUO+FVjKAnTrCA6/vsuLfOcIMmB7&#13;&#10;WXyOY9KfdB2PcXxXf+Jn4uDYzqTHN3KRrivCu9vHDokFDH6LbrvHPc6EyLt/5ZeGH/rRH4vRz7ox&#13;&#10;x0QiYOVgnWy5jiHBfME5WbbORJ/t+2nu81KO4lZ21hdqT8oUcR0IJVmjz500GhCl17prnkFh9J33&#13;&#10;1NPgk6fNY7LoL2BocCI++gMe+fNPnOqXK5rT1yCdvHkUjRMxHq20SNvlDpA+AeJkinIed9JiGdJo&#13;&#10;+idf/tLwkQ/8FjRVPW48d4G+/q3fM9z1snuGq/ZfM3zo/e9lZfPJ4Uuf+0zK92ve+JbNAZ8JpE2m&#13;&#10;W77Kjy5lZCy/9Bu1z7xbbkyrXKo+8NNyGFVJWOpj4PpUr06yA6Y740bewhE/LgNhnjEgx6dgCtT8&#13;&#10;Cs74Fx6En7LeDUDExkvdMpI/5m7BTjJepUWaC2fli1HUXeMr8xwh1gRPjCTVOKwLr43PyC2+/BDN&#13;&#10;fp1Oeqrez2foqeMRaQOI0mkM5CI2sgsqvwOrJjHUazIjgMTd2yDLsPkufeGRdPLW809Zyqey1Jl2&#13;&#10;XE/0k44p4kmHNDdSeNoeqgfga3phfm06mOBTHUnd2AK6HqQtH8ObiZVg2eA+vWPEJrGi6rySjzEA&#13;&#10;8V2qIC4jQEfFTpLQoAfOdszJfiPkLqZG70i2YzL71Mc+ymXWT2WX1YP33Ze7Rm65/c6UQ9Om3QeO&#13;&#10;/fc//uIXc9H5bUx6HMHY33f7Wj9b/2oMt9312EHzQvnIr/RbL1uWpdO8sP5V71NGoNnjsc5zR5P5&#13;&#10;YLo56grbJvNM/Vbv7ItaPygbd12Y/4FB/EUMVdu2lZ/9NY3yphWXk511R+GZyEcaxW+dYw5Lo3WZ&#13;&#10;E+nqjhO888A3n22POg1Opu7gHkJ1QF6sx6XD+u7wrbdG1h96//uGf/XP/tfhb//9f5jyIrwH2KH3&#13;&#10;737h5zIhFAL4sR16kOOxjtx2R9pSM0vZ2GdqWpeoysKy7SSLdezuPUtMKp2KzpYmEDsvZJLpiVv6&#13;&#10;zDcuQYnghzpUeps6mPfUD/g7meQ4zu/Ewc8jraTT3S772Plx4NCh4ShtkO2v+b2L47dY5h16TXfV&#13;&#10;/v3JsygmvtH54KYUagDO/2ojqz0qXOlmSWhzpqtkxUO8fcUzPvJgOYRXYfKJE0c+K3p7t69hHF3g&#13;&#10;FhEtbhJWIOkFJ4L0lyQAgAVbf3EJyAiVQ77Gr0UKv/gVlS1uwAQoUQtmYgAv3yFOPI1nowQV32Iz&#13;&#10;aeMzvDwnnegTizimb5jj1xITHGqlNQT73EyXNEECDfpXKO8Ft3kkafk0f6HyGtpI2H0FIiT7qcrJ&#13;&#10;r7RdiSyGF3ZJExnQRykI+RWCf3Hked4zY1BeySt8R3IQBZH8tt+nXKnG9YgsK+d4t4wzns8YiLFG&#13;&#10;wS2YIG5A5CFJyyvBDUGLIrLQq3cNj3ipdBFQ0oi7SRQ6FEVk00Ap/k0CqI+Sxji0QzxCf/MLK81f&#13;&#10;OKb1zzrKcW763dR/c04YE64cevtl3WnZLUUv+Js0+g2g5znrutBGUOFrcfB30tu6Pe0hT12Va/iN&#13;&#10;zpJWZlLAzTva22Ieb4iDTnejx6n0Y26NcUYWoDFJsLbgnbFL3K+xE7uN/VPaAGjdpHbzjQCgKCWe&#13;&#10;wKwQiRB+88fX48kvunL/8NQ37028Xg527LuEOwJPVXp+R46+8zw7QVwoIOxgfx7No7gv+NJx12R+&#13;&#10;7y/aftlvti+ujthGZxIJWq37bfv+7Fyn4YUg9rB6pp/SpCddlfmNc7/5U7bmo2IgjmeFlbhfCPyW&#13;&#10;34tKAlsTHy+q7P6zY/af/sKvXv6KO287fPUllxzePT/z8pmpyWs4kur25aWVixdXFmeePsm55nTU&#13;&#10;NRBo0LdSv+K664drbzxM48bqTepLVzIuuaWcFaPu6Fgk/lNsRdYw4PmXbdiHgZAV/KSfmWe3BQ3R&#13;&#10;PH+TnCs/MzM/7KNzm/5LKmIMW6TzngkHbL57JMsGOz+WOYKKBckZTGqo2PD4FQe7VStGMFOzHHFF&#13;&#10;Z2SK7Qg2Q5OThNOATrE6TyO+F+FaobKOikkDLi9dcxcHW+RtvGkQJjBIZVBrW0Bj6iooO9QeldIn&#13;&#10;FTY4Cic7raGFkLqAnFXKGrP2id9ehDSTTn7TsEOTA8XlBS7CZQBmB2KRztAKEzAOMpxAcIC2dJbt&#13;&#10;9zRE7lyYZhLJ1aUzGFY1XCq33RftjeFRo+AMjbQydZWOTQlvmTyRT1q08JPBObw5OHOuXNLskOWC&#13;&#10;R1aKaewrY1JNSsSARwfDBnGN+wCMW6IABzxsc/skE1V2dDx3X8R2QMwCaTIf/XYXj1v4vXzey+ht&#13;&#10;x2xgPa7LY03sm0wQFsJpmHPsGH5+50gv5LGhgkHwyrIDKQHTIUHe6kUMMUSXTn6BbxwNKnzybues&#13;&#10;Bry8J8x4gAdxjIkelSY09Mf8XuPoG5HbuatGWDACqzQx5o11/Lu/cg1McGu0SadM2WB4EG4MdORl&#13;&#10;j1/0FkxxafDZ5jnYdkakW5xET4ckeq0IivbIymD8iRleY5iJH/wToZ9vKpzQ3J7VOSXcDGpOP8G4&#13;&#10;k2gD46T8By/K3fFLl/i6saAMP8pNw3LriBJHvbGDZecqcscPguCneJH2dLB4pjwEF4ZO0hnHH81I&#13;&#10;ljmNESBksg8cdAZzeTdB0qcBS3EoW2nE9JPJG3czuFMhx+YR19X+Adf0RnguZuu4lfGcE2rWCUS0&#13;&#10;HpkgH6YnXW2pxld66ZrmaL7ki/wA12GD+jjPRKWXopsbTo4mDsm8R0MZmGvxg+BMIhLPXWgWz5In&#13;&#10;eJU1PKo33knkBXnullOeXhqc84fBFZmyay35C3+qPVGQFS/KRp1p+Wk9sEAnXjm6q4iKJ/icKLU8&#13;&#10;+lTaDCl4hx7kdoEybXrVYwoava9DvkBYtOAvj3aaNaw7WQpxlHknVKSllTfrDOgXd4x+gFjeqIkG&#13;&#10;qIxYxWc+gSLw5Td3nIi/6b5sqU/eo7GqDuCxBI3r+BGEAQW9IS/Uh8gSwnPxOnRNUQ8rd48ayewN&#13;&#10;QC3eyrAmPZgAkgbkZF20TB3ssSi2L+epf2Ng4zgV27Rz7vLgvVb80ta5Opc0GrQ07FjXWn862Nu/&#13;&#10;/2pWr14+uGPi8iuuStvhQFDjzhKT6X2ANyrP8GH9IZ+9vkodppigWZ7NXLM3E1vIJw6Zmk9OtMi7&#13;&#10;9a0hVSfXCmAnQZVB1fVVTh1oGI/k0FJ1nfrjWfOuJB6f9LjrZS8fbrzlluGr7Fr4xr1fr7wk3eOP&#13;&#10;Pjr8/L/+mRxVc/crXhljHt5x8gcr6FHVre7s0QCYSSRWaB9vR305sVoGTXduldHPtPrLv7I1r+x3&#13;&#10;2I9QRrbD+rm6eVU9gTcNgq785hW88lj54ERIJviI566RtOHISMOe+my9a6IyQrJjEpinV5+N0S8r&#13;&#10;nsE5S9n2aBWNdZlQFifprHedkPnaV/44x8v84I/85eFzf/Cp4aEH7o8Mvuftf3G451WvjoHvyJ0e&#13;&#10;UTMxfPi33sfdCseHr2LUtQ1/9evfGJ6SQOJx6pAuZbjjws/05lXy0nzmXTlk4QPxU4cbPhrUWqjU&#13;&#10;hVZntDimL6N3giud3Kg/4gaG+Sa+GH4bPQQkzDidDqLmXRxdp5UN1Bfw9hvaAK3MSusCquAkDrWQ&#13;&#10;7QSuYJstTCxRZvyuP/yIkzwjXtpX6OQlfZiADoQEhv7qK0AvumR8F05YNmx/nOzOkXDygF94J2ml&#13;&#10;of3iX3gVHH/C0Ckb63WdopEe4dm+Vwl9LjzjxGCTFPXTcRUMoSt/4fleMqgX6yrLNv72hc3fJqeE&#13;&#10;82Oa6ntsynwEJ6W800gfAx3u/Rd3sVk+QjcyKPkr32pPpalc6ZygOm5hyLf5D7XR1dSByXvpL//+&#13;&#10;VE+/9LnP5k4kJxRPsePIXUc//69+Zvg7/+ifcGH5nak/pNuy7J1C73nXr7C74bZMHLoQyDDLqXXw&#13;&#10;KY6Os79TBpOSQXiOLNZTzyqrWrhR+ipFxlFWwskCKiop64JeHxhuPRo5t7jWH9bL5q0SEWcvG056&#13;&#10;WG9ZrylbnfDd4SEMJzgcB/nu8VnqTtpp4tWkuTu4azLY3XPhgTAnIpWZdyW5S9A2RyctTgDYpt5w&#13;&#10;083Df/eDf3H48AfeP/zL/+1/Gf7WT/3D1N8/+y/+OTsSTye+P05af9/bfyg7Kbxb6jIuarc9lt7o&#13;&#10;MvyKq8pT5at8egSgkx8enSUflpEsviCtZV0ZGE/dVyaddnnV6d81KP0J5Jn2qaWr+kye7GM5GXUh&#13;&#10;R/BdetllHA/opMte2s4rqKuO5lQA63/rb/NN2MabY4LM9hqCImMRVj7xIr54GNbKRvzs5emkrtVl&#13;&#10;PuPXvNuHPAUeMjJC5y1wCUOApBROQbNc2P8qEQiEUKsKXiteo45G2ziCMFZi8lOh3b8CK44x8Kfs&#13;&#10;S0PJWrwmMlX5JQ+BbYjpdEkJ/4bZh1Tu+hZvwiOuEAJOf/uhxBeX/zo+wu1nFdxgTNyGJjDFZV1l&#13;&#10;mizu4d1wYYqFmhqIuCBVUFV/R2i2GZ1oKQre5iWNgkhqaTCt/4UmP+VnGsskny/oQnXDkSi+Cyf0&#13;&#10;FL+27NGXQph6MfwYkehy4T9lVOnUdcoEsNKOEIYQCkaEWvB37d4HTUVxZF9kx0/+Q5b0S1J4E5kv&#13;&#10;YgvlxOVdmZkqtBCeUOWKR5RPOfJlkH56J048/Ehan0IOskSyHtcX17yTlE8xGmTfubd31kuBSyTv&#13;&#10;LMrJDE5eq1/QaJ3ony5+kTV8wFxNTAIsTCdKfqLXzS+ybUHWT+K3bjZNp0vKbK9tewKrTVIlrhKR&#13;&#10;j6R0XEr7R/3R279NrPBFO6jeeALHEuOwVRbNzrK4dW21ju1dX3ZHhlBfyG1SU6HQ8hyHrezQ4eHs&#13;&#10;M08Py+dqMly6pWWSxbyLx558Tmw/pri31rH4spP69oM5PaX6Vd8S9dt4NJqQje17OftTjNfgw/zw&#13;&#10;tBBZKnlUH+bbAPtz8hY5oCHDPFSvzFnLtuVPDvyuuruXAPM59ZizRVtuSwKRQNfwLXFsSeBbJPDT&#13;&#10;7/qd3Xe+5lUTh/bt3Xb0iYevm9zYuGPn/Oxr5rZP3Iad79D0to3Lp21EmP32XPMLHMehCXQBw9J2&#13;&#10;WpAdNApTGJdmMQ54/8XykoYewjBSTG5f45Jxtm5z9u32AwdS2U5wUW4qNlrydS7sXji/NCwsnecM&#13;&#10;eQwgdGK56Hw4i/H/tMagkxj+MWytef+HAwgsnTNzDNIw8O1mNdYkK5/mwGvDNMXRUPM796TC1sih&#13;&#10;WW6dldAa8oie2XqNLDYY7iqwozyhMYBVyjGS8e4lvBpVUruy0tnBHlZn+NAfQzuE+2+7K67tiWjy&#13;&#10;X6MhWr2Agc2t7xjZ1lhRRkNrm7stR7Jg2HMwBl6/4Zp0NLjZmTIMF84yALIHgSxd0WbnZpYOvoOC&#13;&#10;Pfx59v0aEXJnhgMf0mrwX5J+Gn4HqUtMOi0z0eTZxmdYgexW0jpqCJpJ6y6WSY7v8ngij9WaZfJl&#13;&#10;J8eETZBfs+7CMRzYNnx2MrzQK4a7bP2kMcbf1dl2omyMeschk0HQQO8hhjePivGcfI8msIOcs7fJ&#13;&#10;g/Q7SFd8a7gWBh0J5Jtt+xgKve+gG0OdEHPHiBJ2hbAIg5d0ykcaHZDPIC+lmcGUDSTwPJPTxlIl&#13;&#10;s68lLOVURgyNhRrONF64Eq9yNCvg040r2B6j5kScR+Xo0uDKdN5LL6AWf/nAv1jLoFC5hb40xGXs&#13;&#10;7at+9O8dCmWtfqUjR/pa+QnNyNAV9rqscm2wkzdKhP+u5De/cqF07xjIC/KRdzvf3amvdhQcWJsF&#13;&#10;cuyv/2rgqfw0ftTuDNMpH+HDCGpux6jOEbWjmaNmzHN0J4MYckB/aZU//wUn78LRyWN1VOxwmVZC&#13;&#10;iMezjiOqwbDelXbTeGJ6RBm5yJWGJumN3Nwt4KSQaEgszYZpFHKCIHoHnkAlnrsB/JTOGIXBFxlI&#13;&#10;M+HbSSD1Gu7Vt1UQ1y6G2j0xC0w7ieYnOUUHlboBooTnEANyql6AFuVgPSSdyoxYKWfizz1A5Jfn&#13;&#10;+JtnZFoGJNrN3LGxLXcTAYEwouBHXcbfdvB7TJbycICzgiHeyV0nHLx8fNnJZ0Y2llfLX5UDvCIv&#13;&#10;0qhbvPutnikDaZ/G2Fq7QzDyIsNa+VMTzO6g8p+rKrtBRKPqOsc/OZEHWeAy/5hMsX6F4Ny7IaOK&#13;&#10;wwkzJx/kAV6QCBeYK6iiz3Lo9JR0iEsn7R6xJZwcT4WOufvCNEvoorvdppiMtg4vXVX6kJhfYvGh&#13;&#10;v8XA9GLIBCC0uUPO+meBesq2w50iplUPJ5QxeqyeLdLOQRT+nLPOTgS/rWcvYFA5++wzw2l2Jpyn&#13;&#10;jfIC3YV234eGoBiswG15Vgesm9RJJ+Jvv+sltHfnWbG7K/We+epuD+/AKD7IX/PcsgrdysbyYtk3&#13;&#10;XNqUozqRdgz6VJ843i2rxu1pxW9+mFa/GKz5dpWwxiK/UzeCQzpTJwFDI6T5EVwA9yLcRx/6ZkM0&#13;&#10;cNb+S4fXvvG7MEbOZffDg/ff1+qvgZW5Fw3/D3vvHuRndt51vn1vqaWW1GppNCNpRqO52Z5gJ55M&#13;&#10;TOyQOInjJMQVEpI1hJDNLmQLKLZqCwqqKKil2KWo3Sr+CEWAFNckBSRUKiEkAYOBrO1NdmxjJ9hj&#13;&#10;j8eem0ZzH11bt763tJ/P9znn1y3NGIrE/1CjI/36fd9zec7zPOc5zznnObd7Tt6Xo680zH3T+74l&#13;&#10;Bj8TV9uhXqiLgz1u0fstNOTJhy7n5m298b4UDVvibjthvVZPaZwrfiGrm9W9Vb9pAMxkCINvebEw&#13;&#10;tpg6qMExOgp5lXkxksl7jHc6DZwOxs0zhj/4Ydn7k70eXSYvVlfOknY9l7Pbxmqk3MVuTHFzoqb0&#13;&#10;bpWfvLnEUTuXl8aG38+dBV40/PC7vmH4Iz/244GXjJG5t7Fq3V2QH/21XxmWWM39zJNfjmHxXY98&#13;&#10;Y3iqsVNa5YnOxRHRfbz71D9lpXw0nd3LWVpjcCJuFgNAg36l8/IaulLuhC2B706n3PZ8eQEW30YA&#13;&#10;Rnc7cehx6wle6gb0k2kL55LPpIF24+1ME10Ix/UzL9t4s7L8rRO6GN5a/pVWna3aLXkFucRLfr4W&#13;&#10;2/CtD+U9dYSncdxR0HdCbgBDPvnP/ExjHcS7g83TdMqwcJTZ0GNGkCrC0f74m66yV474R1j0nXkT&#13;&#10;1fQFnA9d8iGEhMYt57t6Ufrkn+Vn34F88U39VdH5YRrShn+NvyMwAVbYFJ/jQdzCX5hO0TuBoLG5&#13;&#10;jnwzjvnDi4ZO8bxoMTQ8ELcmK/kO/iEm9a7TAsqpw+LurmsnB93l9y3f+V3DZx77/5j4qMu8l5h8&#13;&#10;+dvsWPgzf/4vDu9+9D2B8ZUvPcFusp9jMuT3De/+pt8fvWMOK9fQHywU8u4h9U36F/irw0RafNUL&#13;&#10;1lUnRUuPoAvxs+8c4z20+W24d++IrzhmsgdYlrEMVk+kL8i3cdQZ6lHfu1yZzjyFpS6asTySvu4Q&#13;&#10;caIVJg9b6Az5bJ/F+Oqk3Uykhr98q4esx06ym4ftiROtOscx6gQv8Tb9wUOH0r9zQkJc7r3/geF7&#13;&#10;vv8Hhv/wb359+D/+0l9I+H0PPsRumc8knZNIP/QjP5rdE8I5ww6K/Ryx5U428U/fz2qLDJVOsX7p&#13;&#10;Uf1Z43kMoEeJ6adL22SdbboqYyH7BYTLm84DEEwaUylzim7nmbj7E2bS8a48LbFQzp0uHgPmRNGd&#13;&#10;x44NZ9gFIlzbjUUWE1h+pnFnzeLhQ8PpU6fAyTGjORWO5tXIEGXyr2DzJMdEazETTjCuZCiv+dKn&#13;&#10;QgI5uCpq5WvfI2XYnqHHuigAniaNX/LTX5rNmj840/Zw34O+nb1KSoxETmwnaLPoTuACMZ54JLoy&#13;&#10;XFALnikr3Hx0lWPBS16GVywRSZ61+8d09hV5GF28pIW4ybY99UkW9mEMwGUMnYDGY/ELkERtfxqP&#13;&#10;QbyPE+QjMYHgS8HyXVD2N+NHYcrB/As6au7CTb+eVHwLhpFudcRUKJKX0cwLPEQgkPlrOP7CCeoB&#13;&#10;hzAZLuzmkkLe8K/yNg7pqFNpf3kvClqbBQ/Vs8YVSudLwa3v7fySKfnp33M0pjALQKDb3hY0nvJH&#13;&#10;HMwiORDU4MRv5Js4iWUZCK+F56Xn2fCssMqlh/u0D62+qsUqLjCqiVrp8qduts+l3nXxU+wjrRIW&#13;&#10;G8XR361u228nv6strTZYpphHwtXBLoYiP3ULmaVp1r6gH55Ufugkb/XGFOM4+xguoN3p3NXh8VcT&#13;&#10;6PIJxkhbLIBav3ZlmNpNmeHWNxxvye9bnfzbxlm+brvyP3zibSnHi6++WEHiTrz5xTvYrXgBOt4I&#13;&#10;d89+7pCinRUa0bFtaIkjVdL6ujPPAnvTXxMRRV1tvydy6lhMhaEzWJ0t/4D1X4FWaf6b/wqVjOJ2&#13;&#10;5rDzvcJrUYllKr2lf9J35bvXSWVcl3IeG7s98RFu3P4jB25PfNyWgzdw4P/6qZ9+//jayp8YO/PU&#13;&#10;+zcf35p8kmYAQ9bC/n3zU8MqK2K16NFobk7TOaXjPckEwF4MBwcO7qX/RiNj28FOgzWU7+YaF4sy&#13;&#10;sFBBacRaRXk6mXB9zEsANbgw8MDQ74W26xpRUbQad21/NGTsnsDQz+6EaWe0Ucpj6bC60pr8iWQn&#13;&#10;xEkXjSBOIlxjxtvz1JcvX2W1GMdEMfO+QaO1jpF9mgGDBkdXQ08y+NnHmbRTU6w8YMLEo7ZmCXeA&#13;&#10;p/MIJicRbDjq8lwnbjyXXYOiKpUBHXjbGEiDcD3aStw9roVpiajwSYxwgQWu4+4OcUBrY8S3BkUb&#13;&#10;Wzv5GeQAyws2Z7j01FW6roS23dEIqiHIy3W9QyNtFAxdI67OhmiL43Nc5a4xb3aOVQhMEDnZs1tD&#13;&#10;lgY76EkHlcFHDOl2YliNvoGxTrxXMZSuY6hbvbI0XD7HtnoMTk56uDLFwf+0Ays6L3MMbKZ43wPc&#13;&#10;WrFNpwV+jGk4AmepdqX45nXOJgVnj8jy0lwnDDTMyhS5kwE2O2pc9aLBxsmw6RnSgYcr4W1ZnVCy&#13;&#10;73OdexFi1CCeHZHwj3f/SYu8y0AU469PG24TmsZ/MrHOrSxDX3WgLWMMuAxQJ7lkOoN7aLXh7x2L&#13;&#10;6pDVpI+NpwMtDdsOREXQ73TeOz34OgAGtdDJ39BhOS/sOUjYNFvxXw5u5tfDzSdGe2DbxTGxg8p0&#13;&#10;MAAW444yw3sMn7ynMTem760jZHgGjMaFdsN0rrqK0R964w/8Wjkvbbwrd8iFZWK4MIRfeBXPApfw&#13;&#10;GC+Io7Mc7bQnH7wi0zxdha/hu/OZaHG1srhwLp96F6au8Adqh9l5wbf4WJaWT+SX+HkHbwVflCag&#13;&#10;U4P9BPfy2Am84ewGPAh+4KBcXmemE3NH0iqTykom1eBhjK/AdYLW3RXXSS8Lre9FsXmieegQuisk&#13;&#10;QxTCnAhzJf8mHeYY95U/nDxTltwhkHs25J+yiA7TVB/Zo74qL/LdyUIHCFSd0JrZAOKRBRkLq+lG&#13;&#10;QjkxizTmof5IjOgOSp2Aqier6FONfhvUQ4mwnKXJONfd9SB7+GcZqi8iz4RmYlQ9RviGssM/dba6&#13;&#10;S16ZhfIivsp2you4Hu/nxIh61GOy0iElDkHB00kJdXQmwqQpk00YlDNDxGQjMTXkWQfU9eGCvIGG&#13;&#10;lBpp1ZeZwMS/Jo3L8C8LMtkKUeuZsNBQXfU6sgDtlhhkVTzoWPMs3sheyf0kE1zrDnbAU5qrHlRn&#13;&#10;XyLU8656UhY1eNvGrGJcuYYO9SiUyxh7rnIcirs0PNpEw71HjmikcuBk2+CErjJhXalJWSaYmXh+&#13;&#10;4KG35SinO7jMMBO+tDPupvB4pW5UC8sg1LTKbekfZIG6llXeDnyQsV5vE58/8qzXGXkp/vETDnyO&#13;&#10;0Rp/z4XXSF+6AIKNa/3CKWFJo54ABweqr7z8UnYs+C1cDfXvY0eCYRp/73vgweHDP/Y/Db/8z//p&#13;&#10;sBej1LF7TgzPfOXLmYT3DhNxuo6siIO0qFdtM9wZ42XaGlqVFQ2V0uuF0MYTtjxVdsuYWflf5ngx&#13;&#10;cRYfJ5Dkq0fQ1A4W9BK4u+pQHWrcMhYy2UaewhGeac3Dp/GXnbACxhoDcg164Tn+Gh+LTvsqxXcn&#13;&#10;aXwPf0m/cHCRiQoWYNBeWqbq8Wlk8iR8cdLMc/Wfeeorww//6P84PPKe94R2jaLm7f1k8vS++x8Y&#13;&#10;vu8Hfzi7amyTn9QgTGG885FHg59xY/gnbnems7x8KiuhhWec8Q3zW0D83NkTOLyHFv2IYzz9lWEX&#13;&#10;TnSXNigyVTALYpVBEraI8kqdWhn21DyBaTz5kfaoyawkVNsrrIonDQLwX+jhu+MaiMASnE5/9Y95&#13;&#10;qrsMkM6CkSj5I0TzNbwlNfKOeGobcaw4ykHaP8o86UagbCNsf0YeqX9Z5ipE6NeZi5zyS33cXWQZ&#13;&#10;fbDtpKXSGGbKDlwae9LiQwUVL6ptqDgNvrSRJv2smyCZjjj8rM/dCbPX9ZEfPAovRQMXOUAGncDM&#13;&#10;5BOom79l1sskZSps8O/+prWN6Xwye+OXE19xtayqbF999RXurHh1+K4/+KHoI43+TgScZ8eH7hJ1&#13;&#10;99d+6RcxxrMjizL5RfSLl3G/mzrkrgONuivsJncXgzpYnRL6xIuf9bZPmiofLoDJggVw6P0ud12o&#13;&#10;j/yWFicE7GdqDCuaa0LCOH5PTnBMKbAtc3WDvFRHSZ16bgy/6uNXnYnuI456wMVW4lSTV+5eo3+A&#13;&#10;v5MjxgsewM3ESOObcMXFyRn1tfHV3+KQiV6eGhG9f0l+eQn4ApMD4nri5H3DBz/0/bnH4/Sp59gl&#13;&#10;887ciXLq2WeGH/uJP4XOebAmg9BVTvacef3V4e4T90YXm15cbTvNR3rln3pDHqvnPMbLCSfLrLcv&#13;&#10;lra8FFedcfWTPvkbecdPY7pjGMtDWvSPTiKueVt/zFe/6F/ivY68eHG5dyKoc73Yvk+g+zSd5Wzb&#13;&#10;du+9J4fnn3sOaFUO1nTlz09AN1f1XxwNGtV54IizoaoP0Mj4LHH4DkWJMIIa6KXTxN86LZ+I1OLh&#13;&#10;mdfyaDqo+5l/xnv40w8TmEkLqHXGV+uMeoU/9E1QVO27QUx866fp5IOVVjwajgGyA18IA0rKNRkF&#13;&#10;tnm0vnDjW8YKRKz2osLCwGQEAFz4B3XJouFZWFV494+eEH/bCnMP3RRIIoC7vuLlS7Dzr3ALL31N&#13;&#10;Y37KD5EDIunEm3552oFES0rCidO+C2RiC2mHw6+Q7NnmsyKQPwlDo4B4VyaUtUSOX73Lc8d3kUP8&#13;&#10;U/6Jr4wrh4YJQxaYp3GszxxjHUc+PCM/ySNflXcSmsCIAjE9H37Hjz96x1V4fRpHueiyIF90xZ96&#13;&#10;rbQJkdfx3P7Tv82mv5u1H50e+WOdVxe529UxoPJnH15drU6072pddoLandIQFvrRNCO423yunEov&#13;&#10;lC7Zxmj7TbpM4zNxeQ9cknd8I1PIc3QUZeQYWX0WebRvAn8ch0xqj9m8ug3cN+Cts6ti9yztwq75&#13;&#10;NvFxaZhx1wd6c0K/ZU9X0olzzzUezc93/MMs8RuGxeMPDHsP7BtOPfG59MsSmzHRNPk4zlq5dPMC&#13;&#10;FMO1nezZd4D+8tXSsfRXN+H1za74VqiIyw7X0SPQ48Fiw0CYq3/AE/wyUarCI076CZHbHTC+Jq8d&#13;&#10;EZ/88tlxbWHts2wilK/lCuP6WC31T37yS/kDJHakYfyCNe22u80BOaB14ba7zYERB/7yX/3r//vz&#13;&#10;X3z8r734/KnxCxhy7ICqZDR4zTEAWUApz++bHw7wW1hYHPazvfjgof3DkUN3csTDDMaBvcOexcMY&#13;&#10;5jaGWRT1+J6Z4QDhnsOeexswoKHHUUbXOSpG4xmd6FVmz+mYZoLCBoU4GubWUV4eOWInawNFvEYn&#13;&#10;/wYdbjsx6xgfM6gjjgMgtzCr78Y5F1FlGGMQ6czH5tGB2hodcQdE1zDwr7Ma7BoTJlcvcan6BS88&#13;&#10;ZMaezrq7Mhi50Hmez2pUj6Dau3Bg2Ld3LiszNRZOsd3wpq2q5OfZivqphD1iS+ONBoVZZgU0eHlk&#13;&#10;gnQxWsmEjWGe4bnFoMxGZZMLccXfRtZG1Q67Bt10MHl3VbM7Mm5kssVOlzRBJ6vjAAkf6Xih2blu&#13;&#10;hAXYzTgF/Rrm/aeRV75k6zGp6Q7SWC9nQDpHI81YYbgOnQ5ObDwsK1eV26A4eNSQ5yXqV64ykOJ4&#13;&#10;rYucPe4RU17otcpgeIxJMMvSQclM20GivEyz48YjOpShGToR6QhlRQWIlm0TQzK4O4njDIp50sOt&#13;&#10;jk0NcuSLx4U5caURTGOrcPg/rFzFGArsdBiJ0wdKhtuxs2NlCxoDPU87QuFtey96lccyNKUTtKMD&#13;&#10;ZHo7AJZDBrCkC2yg2sEMr+QzacAITwREMsDFnTvZ4cT7626/F5fG0w4jtJHMclKu7XiZX1YMQm/R&#13;&#10;Ka38GNi4Uq0Gc+bVGneABJ5CgYvhUj/4Kh468beO6WcnU1TFPbDESXyRMf2KjiRLfGF7VEeOOQpf&#13;&#10;i76KIRbbacroVBNRdpWVB+mJ8YhyIoPEtl6Gd3zvzFuYoSUvRLf+gJf4avzMxKIwwFk8KU7gS5v8&#13;&#10;8FsDKrtykDkD1zZYna8xMTsJ4I36jH+bTIQKL86B0TqVh29Z6LFVylOM4NRb5d68xGPC0ZeR5EMo&#13;&#10;IUS+4jfJH1ep2mEmeoWTxdYKeoBj69RfW9RzuAnO7oRjghIDt3XRepa+JPRYRuENeaTczF0/9Ok6&#13;&#10;fIN0mIHMkyB56UG6DWgSjnm72nEc3G9wbN8qO+auQ+MUE9SbTJBa7+QZtTW4iL+G+YkxdsgBywll&#13;&#10;tBRnllt+7lyh/OBJSo5Z7eyiIaWTZ5ZdyWaYQpUQVqXLkRTirQxYXoS5A8WYG9RhuVo8RP7hLdGS&#13;&#10;h97hEXlTDNllE76bJ+kwhROPd3Aeg6YavFW31ukN1QiZoRdpR5Bb5V7YHMMYut0SLhzlQLzIPWW9&#13;&#10;Jr/5bcBjj89K/QAX2w6P5lN2lAH13aULF+HlOvqQXYgM1lyt5p0ey3xn0gN9aR3W+KWBShx6HVdX&#13;&#10;CFPn3+PHjqf9suw0NInbMu2Tq+wtd9scY8prcfLZnfzxJ/wSDL+lqXiZugRNMeB1f/IxfmKZHrl1&#13;&#10;sONqXWEnjLi2L8KyDper96pjG8NvffxjwzmOoFK3PvDgQ8Mf+PYP0DZquK9V1Q5sPbrpyF13DY99&#13;&#10;4uPD73zm0zGe3k/c97z3W1p+VQdX2TGTHRkM2DxL350uoVc6xjjyERzkbXQxmHfjonRp0Mql8Rjo&#13;&#10;TeNPI21WcCO7Tmw46ezqaH869byrwC1Py8dJCy9G9ggGJ7EMDxzadeOMwS8ntFw5bblaxl6oW7pU&#13;&#10;7UC1ilwVvBgsN71893DaK+XAHSDyymN4Hnzb2wP/c5/9T8MrL77ISvX3QKd8rhXh0uvOEfm/hz6V&#13;&#10;9xI4aWI9+Z1Pfxo4k8PXs/ND3C1j41tuI91JOvsYFoblnDi+68+3cOSd9cS0Ccdf/aWf6Yyjc0X8&#13;&#10;irucmosmAGgPL+qBQzjJRi7+gJKPLuQwY/PPj3qnbrM8DQhe5FtZ+y0aJPBnjATkZaQfky6hlakw&#13;&#10;jJ+VztGXpi0/o/Vwgaf9II7vgZ1wY7Uswdc48regW72of+jBGKsbb6K3iVtYGrNoCaCekI8yHlSd&#13;&#10;r/zEs/AT7ehH0wYCvG36IXD0C/2EVkbhT+iJR09V8pM0LZ7vnb748ye0A6/Sd18DLJte182qUUX5&#13;&#10;6ZSv3I8BXzZYHJD4SVZ9C+F12owrDdJtv0fdHxKUU3jXwzpumbglggsI/jN64v0f+O4Y+q17x+85&#13;&#10;MXzoD/9w9KF3BZ247/74/cLP/ZPg5dF638C9OPYNhW3dvHD2XHbgCd86fwMdIH7KokfcOWGwO/VR&#13;&#10;oxITpHxHX1PeHiVrXBf3WOeceFAnS1Nk2bbD9hfdIn46J1jTVwR+JmVJb73ib3DKBEmTJNOov3Tu&#13;&#10;ZHSXZI6BkX7ClC93oumcGNZp1BJe8gdHdfI2v92FuBwdLr+Noy5S53kpuk561VXzHnvF8+4TJ4YP&#13;&#10;fO/3DY/9vx8fXmUC251673v/dwxH7rwruNnWyTvvznjh9PPRj05oiLsy7088oa74CkwLWJzUu/7k&#13;&#10;ZyQofQD5UHHTz5U//Er7l47o+iSyAQ3CMw9p6k7cXQgmjbZPto9eWn8Oo6kr5G0/lZcnv/h4jiG0&#13;&#10;H+RRX+ow3RGOkZQ3cSAnjYgzsqyPf6pellwqz4p54aqfNd1YwUniRrhJu/CqjlvuBS4cCGzbf2EZ&#13;&#10;MQY7eJh8KhO8RShRk6/xAq5bkw3qUejPgYUZBiNiZrwW+L4L0xCJo32vb7wajaLh+yhe/MGLzlPG&#13;&#10;iUkvhKLXcjb+zfpOmu3F8Y/gylu4uoId3gKrSCie3BQPRIQpHYDxf37Kuq7jXbtLwC14qx+NqetP&#13;&#10;XgmzXCjR+BvFr94u9rQio9yYJxCLRzvhCDbOOBK2nUdl67eQiy7Ym3xTNn7sgCWtLtYs/af8W28r&#13;&#10;vfrDMgxJesGsyE/LzvomKHHUbcuWH/yKRbwWHYljgPXNJPUn6cJz04wya/ibGpz92s5JSLjGsIAy&#13;&#10;Rhi6nZd97YZ9Re9JSGDUKgXfsenQH9MmkoUJwLVvKC8cz7oQ1bzPnX2N9pYFWPRtsqIfGOIdo7v4&#13;&#10;8S6s8qt6lozf5I/62XqecT/5KKVqK4/ZTb8IXqtDhKd8OLYy3+h54kyLQ3hCXxZdtoat6Fa3od++&#13;&#10;BXbU72bRKGWMDWGNHRmzB+4gLeNQ/m5m8kPevtFJR3gqTSzaPPLAw9wdtWs4/eTj2ENKX8kXYe1l&#13;&#10;0vrSmVeLsbeAmp3bG9uS45EZj95a5ghXcNEFPhDKiUd/b14+gh44wLMpaJXPxlJfyaOMX9D7NcYm&#13;&#10;ODplR/qv2WvHr/ErdakD72F+wxHG6vp02Y+MqEfCU8qTQNsZv5U52sJLLvC97W5zQA6ocW672xwI&#13;&#10;B/7kn/1zf/RTn/zNv/bFxz+PTQ2jOh1ndzLEeNk6IqdfpEFJZ5zVPRjp9fZ7DoOBExDz+/YMczQE&#13;&#10;86w+2rd/73Dw4MFhYXFxuOPOO4Y9s3PMZu9nlpzjH+Z57kL8MJLtmWcbdlPINEsY5FFYND7r7nhw&#13;&#10;4gMDnsdnocVZgexqW4yHGqFQjDHSoeSdGNnk/owVVjnbGLtCeR3Ds50LLyxVWU4zObKLy9MXD2Po&#13;&#10;sdNB48bwhckCvjHaC3PFFbscr3V1iXPaXblL43aR40uefe01Ji1ouG0ogbWJUcJ7NGaAN8HAyoGK&#13;&#10;RpM9bFffd/AwUNOPGSYcjNEEbrHzJSt+NfBjMJS/3hGwMcsgi9gbrCD26AePn7IBm5pkcoUBjsZN&#13;&#10;lfw49wfYELmq2c7d9Ox0GjsNctlhAa/S0QA/O0geD+XKe/majgJ5MfKoDhqFZmdsdheGIBq7fqaw&#13;&#10;g4xVDE+af3O0DHyzA6KR1BW05r2bXTJ3HYNn5OZWT3Gyg7GxhTGIM+5tiq5iaL3GBMm5sxxRwr9V&#13;&#10;BpobWO+ykppGyFWwDsoYGg+76AAdwjDmWbJAymAlA3NwyeDJ8idfUApdduocIDmoSueoyWWt9IEH&#13;&#10;fNvZkb+WfZLC0wxaedoR6P6RDfCPrEODcWOAIL0ZGpf/6QwZJ0Yu/IWlyyAA+vyvy6CMMP1tiKWJ&#13;&#10;F44Hc1eU5QZc6SDMRMIWh+ps1TnyMa46sKVcdNKTwWajKWUqDMJ4BEdfpNmBZd6ls/0TV2Hlm3fv&#13;&#10;TumTDhkAgITyl3DfwbPz2/wdzMcIQ4bpIIahhlTe6ViBajcA+NSIYT1RTk1zA6OA8YRr3axOirJV&#13;&#10;eRlWxhGpKriEFK8Iky51TPKiR2N6eWlZuUPAbyNLZ9HGxBHy7h0O00xcImYZKImPu588di8XtMku&#13;&#10;snFHkQMpdYJGC+OZZo5BtJsRVq9ypB51KjyiPIybDj/RnBwRVzvxUx7BRj3MTi75Jq7oIOtqyiZh&#13;&#10;lAdA06Fsk5GuJtc4M04dCW+sGRlwUQ/x09gmHCjluKlaaa4cBPnGw+gGcLOvCPRhZtwOLGTAf3ec&#13;&#10;OPHj5MckutR65+4F4WposbxyVwj4Wm7yWZZ67JMiywMDhAYZeAxvkocyZhzlDlz0c8Ipq1XhPd7J&#13;&#10;X57RZUafQB+TEFYJ0zn4k1YnxKNrgGf5OWks81O34AHFULBIVHXCesQkNnk5iQK0yoeHbRVoppyy&#13;&#10;wg5+oLpIp7FSGQcvdnfV8XXmQt0nvjTmUnX5xD/xqU5/TX4oE65Y8y6lNQzkKxjpNbZcvswF5hhW&#13;&#10;ljnaag3D8LW2ynVtjSMf0fO1QwTeUAaWZyaY4LcyktWK5OOCgmPH70nbcODQAuXD7jjSavivo1ZK&#13;&#10;D8XgD+/lgfXIMsogEhpTX2U3/sqh5S4dcqLTkfzxM/0NjiJLXWxwjKf8xRDe4PAYxdEIkXoMc50s&#13;&#10;tIyffeopDPCfSh4ayzSaCcMyULfvZ1LA3Qume5jz+J/58pNpZ9zt8G0f+GCOWLEOwBTac461ciEC&#13;&#10;RyFkJ40T6Y2WxIEUy6COo2TiIPlg2GNXqfFiVCAf22D5Ir7i6WXzpnHgZpuzj0UaGhPK+EDWN2ry&#13;&#10;IzwhvfFtw21b5L0rrI2r3MpR+aMBzXZcvrqS2kkJy0a9ByopY0Q7fBbnyxyF5i4g6VigLzTPhejy&#13;&#10;R165y0f8P/87n00b7/n71jNXUCsX5n8Jw+XP/PTfGb70+c/R7t7DrlpgYMj71G9+Ika+B972tqxo&#13;&#10;t00Mz+SppQI98iFS0HhiOEQnXFp6/JSt+qaqUsJtkyJj1FEnkdzp2l3B4Ut4eQg3r/0x+rBdotNm&#13;&#10;LH7RoMHNSpc71hyBkNa8hGddzTuf4hUc8fepDMcgZnbR+Q0eadMWSLvZ4ERNODmOkHe9Exu/wr8Q&#13;&#10;FqYLNkY0JTXx1X2mang178AUluXZ8QPiKJot3NaYOgxnXipPnBJUOfq3/JKo+QtL3WpQcva9peCl&#13;&#10;nLjgiifqM3lkHurL4lHBtq1qThx6fnjJk+iIHt6fpA9N1JXuhC2c1MHmeZk6YhmUX9dD1V8pf3Uw&#13;&#10;Oo58rFe2e1nVz7v0ZPGIefFr1CSuxjd3Zn3mk48N9zKx4WSp9dZ6IBZ333vv8BP/6/82/Nov/2KM&#13;&#10;8y+9+CL1cWr4une+c3iESUP7iupbd3d4zJP3TKRNpL1XX1mfxUmYyrJ9VutAZAR6rL/qnl6u9nfV&#13;&#10;Gb1fs7pK+8c4w3KybQIsaassZI3x1Bs9vv0VYYV2nhrbbENMb57Rt/DEyVfLs+MmTzpO+tsvctLE&#13;&#10;dMb16bd6xz6l9Vw+2267w6LaXxZJoV9WV8toJaKWg7vcjOuOCPudR48fH76Vo8Sef/aZ7Og4dvfd&#13;&#10;HB11MXrHSXAnYzQGLjJ5+9orLw/3o6/MHxEP/tKmvpIfoAJv5RF5o4c9dsp2rNOnzOXOMXGGRnkj&#13;&#10;nSXL5Wd52LfSL5MgvItv+GO++Hf5EUbJF4vMKLczjM8OLh7Kzhx3f5x6Fj1Ov9P7PJz4SF7Ug/n9&#13;&#10;+zJOdUeKcMXdfnDqETQIN44wPwiNM32FFq79r37CMW7FafHjwXvCEhiaDTVehydYdZf5E9nAPH3w&#13;&#10;te0lPH7+zdMOV7SKn/iqr3h2uI7ZU39VPDZIRiN+Ryc4429QJhEMCI8Ttf7gl6RmJWx9kwcgjc67&#13;&#10;Qf6E7pv557s88VX7GKbc+7A+lwvNwc9v01rGvhMD+nZosXinncffvI0WeH7EFa6mCT3JxZzAILwp&#13;&#10;fE1c+YiXocQJ7wvKrX+LGuL0bJJGuZDXptdDKEYo3PSMP3+rrMtfP/meupAUgUL2JdspztAjziyC&#13;&#10;QQdVeZoJDgDBubKibBpS7SFtkYGGS5BoBdgxbGACzvDgSZw8K0HCgkZlWX/le+Web+ntdaMnE4Y/&#13;&#10;szRM9Gyn1REuavG3iZ1AnaaOiG2J+t3H4R5nWPUefWJiAYFIdurTZ1bX6TpPSoYpz+Yvd/SzfF24&#13;&#10;olNf1UQTH4CMbYDwlB060b6b1AtDPMTfUzcmPbIcWOq0OXZxXLlQRy0KszvtHxvQ5OJPd31sXD0/&#13;&#10;rHEnh+3S9N6F9D0msW+sXT6P/rf/JPTuyDMCPD7MHTwy3HnPSfJaHU5/5clhiyPctx07sVls7F24&#13;&#10;m4wrbnXmPY+9yXGctKyxuEtb0k5XZSlfyD957gz1XV7DO9LbbhQPKeHoRnW78mgb4ji+2j+T7HTy&#13;&#10;2z7j793dzKOb4bUwcLX/YLEXGilBxKXqk776dDpk+8rKji3LNwO9/fUW5EBph7cg4bdJvpkDf/rP&#13;&#10;/ZWjX3r8sz/5pS98ftwBe3W4PeaBxoIGoYyM1fjZQdXgtcogox9bsjR+GcXjQLMMIzY4GpDs4Ho8&#13;&#10;kbtBpp0Y4LfpSpzkAABAAElEQVR3jxdbsROEFToaIg4fuWNYxCCwj98c2+jn8J/n6Tn5uzmf3jx2&#13;&#10;72UggcHrOo2Kl5XbtG4wEaFydmJgmSOS7OhughMLnzNpQJPHxMgYxnwGJChKVyivuuKaBs9joqRr&#13;&#10;hQZD7bmiQgf2+Ayd4xl2sTDD7gXmGlA8Fz+rvmgESZS7RVa5zMqVqZ417qWPKxj9Ly2dH868hGHs&#13;&#10;i18AASY7aLy948TJAg2wu9kl4xE6+w8eGrgrZdhLozUGjU6/OBjzeBiHh6scO+P592uhye2hZOtl&#13;&#10;3xhd0kDD1w3ocLcHBZEVwRMMfjWO2vHzCCqbgAw6UfruqLAP4WjNcqkBWU0eTbIrAybCJ9NRdjYe&#13;&#10;8EI6b1j4aIgcCUTYdXhNEdCRQS6Ib+OjXLgrxwmYaSa25OURzpu8vnkHMDz6ycuCWVFNGYAQhmIG&#13;&#10;Q8urOapnCaOOfHyRFWWrDkQ8hkjaWPXh6vnIAqvyYjjGODGNoWtjhkEg5Wdndjc7S44eO0p8B9cb&#13;&#10;MVxllTm0S6NHlNj48T84xADLgFSPGFbhhZ0UXQbiyIL9LQfF8qlPENhhEI7E1TNJyIV/hIVfhJlG&#13;&#10;5+Cvx3fgSLQ4cZa1TrClX4ev6a0zGnySBX6ZxBBWZRkZFHbP23cHfeYLZvzj3XDgm5f+dv7lgTDE&#13;&#10;J/HJQOOAfiUDdpYoU/LUmJd84a3OcOkzrzIUG2vb6W9HR10gn2vghpGfep1OmLJCEuPd8IY7nd/W&#13;&#10;YfDLgFNc+ScFxutx0lnGKN3pzWAenvkdOrLaraL3shkD7g3OiNKAYh2z0nhEnTm7qsi01o6xDLxa&#13;&#10;/vDLS601fKXzDe1yVB7NIrebdCDXyBcvyqvwND4VO3ITHiPk0rTBTgr53ycbNXRcx9hunRZH5yns&#13;&#10;6Hs3SHgHv6Urx39Rl8AgBLnbaR2+pm4hE+4SmeKuIA3zToraCbVjPuFuDt6zOh1j/gyTsJbkMvpv&#13;&#10;L1vkHWTUpetlXO+6eJWVRJbZNDzxCKjs5hA/iPRcWAdcvk/CExCXcMrNTrOrtMoIU0dHleFhk7pn&#13;&#10;W+HF34EFobAnPDK9E6tOTltnc4QdsJ2U8BLxdfis0c5JJdNGl8MG67PH9tmeaLyS/+qm3LVRiizl&#13;&#10;pewEN/hnXY0DXY/q0iljlugEky4RCSbGb3B31OZmGc+th7YZkTPysh5aQcVteQV9TPmPw6cYfikH&#13;&#10;jTjLHp+CkV6DijsQrrD77QoTIH57r4rGLdtPDWzWOwd90RHKFt+6mvTAIMegyCMINXB7rr3GNuud&#13;&#10;xjsnVkyvflU21VN25wtXYZQuMrzXgYJdYUSoOk1a9UHt2rAsg0L+ZAAu75FDDYeWY4oO/JU/65rO&#13;&#10;d+GJq/l6UfzH/+NHc/yR3x6D5Mpad0CoOw8cZBUc7b15uaranR7/4SP/erj3/gcy6XEIw1T0D/Rp&#13;&#10;rPNYp0ssLvC8dnERBkinPNK/oHzdkSEe4ihe7iS8fOly+K6fkx4O2py891u8zMNj6KxnlqttrLy0&#13;&#10;rVDOXahhXYyO4mn5574XaNbA5k6eOe7UokgTR7wsW/WesF0Zbj0zL/2F47FW8lAJFJ66bsOFGvG1&#13;&#10;/JhQpZzlt8ZPd3442fXZT34yhlMvPGcGNPCdCPp7f/P/5nirz8HKsax4P3L82PDIe9+LsfLp4aO/&#13;&#10;/itMpvwERw8dyKpxadJ1mlKX5SP+4ihNQcBI+Ecv+QreOuMrHtFr6ppUGhYuMNGXtIllROOW3HWv&#13;&#10;/jSfkeO1y6b4y5foEx/kb1R/vIFjpevxLceKkOwqfrADCmlNFRc4VRdM2+EaZrSivfgipORJWNqr&#13;&#10;yjxgDCi+yS8wQt9VmQlHHVI7P4VPxMTNO6mlrfARBu1UvvFBbul+FiJSaX6EpU5bt/hOHsA3b/Pw&#13;&#10;Z3mYNoaHTmfLo+dZ+QkCeGkXOg8sy45Pj9V4RYguOAaX+r7p7w5/80o/aUdyd0uMUGovacsFImua&#13;&#10;jkt58i3/QyMoWfcSDbji7T/DzMc67W4OdxN/53d/b/y63ApfvaCx/4f+2B/nzo/HEv9hJj3ezW6P&#13;&#10;GfSn+lYDuPh5PGCn0bJbQZdnMVEz6syyMMtdIdZZZV7Z7vd8lA50ggSjObpJV7q8JovVMV23RyZI&#13;&#10;77d0S5N1OkdrUYZORuhn2UqLTp2whs5I3nwb3/e+g0NchOVueNsFYZvWeMLp5S9u4io8/aLjyKvj&#13;&#10;ck2YhBOY+kzipPfeE52TH/L0rqNHsyvN9JaBOzycRLjn5MnAN8/c2XH+fI7NcozmWMjC7vpNXZCy&#13;&#10;AmfbYdt89f7ybo+7quP/xCO4Ak+8upyM+qaEw6zo+E6Pbeq1pZoMF1cnMJyMkqfyWNyi48jXya4l&#13;&#10;FguIv7r1LnZReveU4w95qu72qB1PJFigffIYxfR9gQUpqTINBT5LNq1G4bfVqT7CTz+TJP7IvAk7&#13;&#10;kMSrcioZR/4TTzkXTv4YawSj56unOdtm9LphiiQHT7ybi08FFLjoi6jQyqRy6ZmYUB0RREompatB&#13;&#10;CT87G4pec8cBO3gkY974DghxSb7gSqT0Dxo0ad52RjJvfcyfV8JvioNnYPHH2EZNOC928/UrXVhw&#13;&#10;K22VEEG48kfK89XjRodKI3SbAbUxMRsLeK/8pLfaP+GY262u8Eu8wFNG1aE7+BiaRVaYVc/VO/LO&#13;&#10;v8YPX/nynj7fS2e3/JK+YYSXNFq3d9NPsM/bnf6FNT7AIGKCzEcnXN/1Np7vRvNL/sfPV6PnV+n4&#13;&#10;igtvE387fQWMsuKz0iTrEuzyIp2fAUuszmePdnUcYl9mjdM2HFtZl90ZbN1UduTPBuOSi+fOwB91&#13;&#10;pDqzFtlYfr67GKR4GIzyp/goT6A0TCbfIni7bhvWYaAviu+kMR/0quUU7oBH+oXEV1/ob1x1hpeW&#13;&#10;uwjY/t6tbvXKBU44OTpMo0+9UPw6JwwsYweaJf3MXu6vRRdOzd6VRVPuEHHywMV6k9C/m8vr93sH&#13;&#10;E83i2VdeHJbYtcagkyxaIfA2y8kjkzO7h4uvvnBr1qFrz/xCjrpaWfaIMPqtLka9FU/rgAVTw483&#13;&#10;wOkelonjEDladgsLlXaDn0IVmYZn+W587mkto6+NE1HdNg/q++a/aW9a1F7nozeb/ar0hJTYJ8nu&#13;&#10;lzeeEXYzyNtfbyEO3J74eAsV9n+J1FPPfeWPv3D61JFlOuUaybzEV2cD54pHG9E0LviNo0iySo7G&#13;&#10;xsYhA5rEq0Z/MpMKGHBUTChIz3O8zHnovttRVWn5riLN3QvCxE/jlyvSdzHZsY+GxLML72JS5DAX&#13;&#10;0tkJuAODyf6D+xkQzLFilLNcGRhMYfye4Q6QPexeGGeV89gkx2ppOKMDfoOBuwY39fYmOHu+vwMD&#13;&#10;zRC2th6xleNnaBA1mGPSoNFzVRqrqxhYTEygMO2txXBKx83GVdrBay+NxN79i8MxOtQaLggFJgMQ&#13;&#10;tizWBAwrHJi5v3zpynCW40CuLV0elpwYOXuGM2ZP2XMaJmgsVjQ4k36Rzvh1GkQvOt1L516j/94F&#13;&#10;dpPwTyOP/alNBnCZcGKA5wSC2zZdIa1yp69Afp5fjmHHhs+GHNotEQ1L07Os9KfToSnYuP0sVNM4&#13;&#10;gGM2iQzKCJjOIvhlwMa56g5kLC9XsAtTY9IEHQJlxIHg3B7OYGZA5QDAAc06+OnMd2yMVWjwSj6u&#13;&#10;s+vFAd4utmamnFl9NWaDCQ/tsIifnTPT+25T6oB0zcEPsGzYQgMzW+Z37L672ZlzkTP2mShBxlwN&#13;&#10;P44BbIYV9teYiHKgnI4QDJrljhiNKXZYPZIsO4b4dhV3LlyHU1n9Dm9sxGOU1vqKSwcJvKRPg3bk&#13;&#10;F39hV2c0tWMUNwNU4isXTiikwwnfbaB7JwJAlBUGOmRKfwsKcIilkxjVMS7DJwbhQLZIHRQRSRxJ&#13;&#10;n3oHfN+tp2SUZ6c58op/BvMN10RqEEcdXeI4CEw6wIRe4oc+O6F0XMv4WTjob5wxZKMbAd3t4Hs6&#13;&#10;HyBTsETKXzn5kP/wnf4J6ZshxOGBnTOccXr+yVe8kkh/86gOsCtBgRL9k2DLz5Xs+jfZ1XAnaz1+&#13;&#10;SccneFHXgeHEQXZUyX/+CRdLX/D3m/kR9FyVuTIt390t4qrcTWTZ3VrhOz189eWNCSc/1pn4kSZ+&#13;&#10;xgMPyXJiUAtYzmEGawczU+z6UGrUnzPUj8iF/Uv4rZ86zHrnxGvu4yCusu+kjoMKJwuckCQL6pKd&#13;&#10;dfJiB8fMDcsEHoX1/BEmGMlfqKCOoEvALXe8qM8MbHoihgzjQr/5ZqICWt3BYjzzcKdFJlHA3/KW&#13;&#10;Jw48KhUyzyTD2vo1OuvoYnB1EAFFhBsFXjlhA/2uBlXmEF9C1a1MQqs3iOM/aXfiSL4oS9Tc8EXZ&#13;&#10;qIk4Sx8+E56y8e4fmKGxSb4kO+JGhp0U45/yY3nY6VG2iGp24CwNpFUuxAOjijrc7xxdhaHfiVtX&#13;&#10;d7lS1HOILzHh7a42jePqIo000mr7YjplTFlLnYdPvJYjPycx5I9t3/TMLo7fOJJV/OpS+eLOAw1G&#13;&#10;OukNkgLwHVftsDw3CO6O4kAQvPOvvIg/39aBTmuMRfKYn7xx0N/PWhZnoZpOWejvMfBxZJr1wLif&#13;&#10;+dRjw6lnnomByXuv3PnwkX/1L4c//CN/LOfFS4dOA/+XuJPiH/ztn+QM9iM5vuaOO+8MfHnk8WC2&#13;&#10;vxqxls5fSFlb9rUScBeDZXYK8s/vMkhaVrXjVOOb5/Q7sOwGQGmqHUglMzn6BvqKjjIQOsCWPzdI&#13;&#10;r/7MSnFlFE/bJPsBnUdOYk2sOFFSq7Xli7RZP3W2OcLO2dWk76ubbTtsa+Sv+Cl7OldQu/vD8jQP&#13;&#10;J2uUhfseeChGAC9x/qWf/2fDD3z4j8Dr68NP/o3/c/jPn/0MOqUm4g8hJ+/91m8b3vXIo+wWeXsu&#13;&#10;fP43v/Qvhg//z/8LOFV5lk5H1sm3O3mtAKRMjUfekSnfLXPLm3fjiWnSKhv8DNOgLL43OSImLzyN&#13;&#10;96YO77RtN4UnIXwj7+SmLBrR/5VnwcOjO3CL4yEodZmrx3fmG1kXX2niaby6kNRjNkkoDP3NCGf+&#13;&#10;QvVL2tL+8Uz/hfY/Mm8a/lc9sg2ABySwXqcfYd9FGMmv8g6fKqvgIl/TZpMuuJkvPC0aSnPWX+qx&#13;&#10;DVTDr/AsXENnkK3votFyEk4w4E9eArfDiJ/52sbJEGNVgvJTMTQnnsWn7iPdwPR/gU6AdU78daaO&#13;&#10;3Cnjwjeeni2+6fROWy1vWcwTWSN9GQ6JawLiqV+dIP327/oedGLtFDOd+Gr013DmxOVuJi2+4dFH&#13;&#10;B3cn3H3iBP3aunTbo1Tcoe2xrNY5nfLse6+XlqPfPp1sUIf4bT1Xr3lUkvgJSz/z1GBuO1cwCxcZ&#13;&#10;4mS4MCxbyTVd9BBPZcC8zcf+pbwxTIO//tKXtMTrMDJxIZzGbOPVBEPR4WXAABnBdSebk8HqIO/w&#13;&#10;yrFc8Ek+ist1nk6OOBFruDs47J8s8ZMecXbRmTpwmmNqxVE9pz6co9/86ssvweN74EFNOB/m7qmX&#13;&#10;X3whfWrpEk+f0irK0mHRp9/MU745YbLMscK2maljRJQH4qEzfRKDjbJs3ZObGhh/+9O/w65C74Ni&#13;&#10;17hChP8Mffg77zo2fP2j38RiuSOBk3yBa3mc4ThZLzOXv96V9fILLyQf5cJTB5Rdx1KL7Ax54fTp&#13;&#10;iN5IH8iQcMW8lFt1pOgVb+wf4IlXIoZ+CRY3+1r6CstwIaRvHjgFj9eR08d4iQnuxUMgtKiVg3n7&#13;&#10;xg8eJ9Ao4UWlT1hyJSF1OZOsxo/Dr8V10UpwFx4/YaTemnYUpyXjUTRWWOFqOQGfuD1MXMUvuRlJ&#13;&#10;V9nwQryGe8CbrstKwhI78Sr7AjDCSXrF07j+CyzBl5+pLZ+Sww5Lfe84KBhlfNveYF/pafHyvy7l&#13;&#10;5ju8se9JK673m7iC0vEQp8ZoYBQP6gU5iYxYVjrS+T8ESoN+6kmfJhTfihu6Wj0qlcxxl/QNs4iC&#13;&#10;BJ0P209AkF5QgpUXVRZ82ZbiW49eXonVYpvANJYR77jk36MEN322XcJ34NHT+AxO8nA7euFFHpFa&#13;&#10;6FJvu9vMYwwti7k5dgOn70N/nHrv+Psii14uMrlqfQtiMir/Ow18vImzHWkRQ1OPop6xDkYXy1va&#13;&#10;Mtuzkn3yyHvnG7jS3+q8d/Gado4ae9FGMGaa44SSS+fPdPCjp4vjNrDzjDOGm5xjl9tl+/os7uQI&#13;&#10;9S303PQe7FHQZDvlBL19TPv92kG2aGPOvnSa4yMvYX5h7EOfZqebmuXY+AOHhguvocfkxy0ud3tg&#13;&#10;J1pjYYq0OV7bRMdFd+2Im++I2qiQd4TWq30+78QzG+uqLxnLU7KG2R6N5AB+lvwUP4Xg99fG7YRz&#13;&#10;K771HVmHp8qv93i66FEpVuhT//kc6QfAgZuMfWPhfW0Qvg3lv0MOaAO47d7iHPjYxz42+ef/8l/9&#13;&#10;IRsfO+h2WlUxUSy0PtWs6aPTSGgTT+dZXWNDNdTOC0N7Y4o6SsOBzzBG42ADmfPiaeR4TTw7LhrP&#13;&#10;NSSUIi0A40tjwysA8t+Xn3oqjZb52FjM0HBofJhnJaaDFe/JOMiKRzuze5gA2X/wAMdqHWGHCEdu&#13;&#10;MaN+YPEgEynuMGGF7S4GPZOsqgWuzl0L2dXAQMBF6Tai667ORIGuMQhwdYLG2dUYQzAAYjpcY9Ww&#13;&#10;F4kzSwPu1ajboU67AkwNe37YeHhc1R3HF4a7738gxgbYxkrqWiG/xcy+Z87bsV9hJYDnuV9lgOBW&#13;&#10;85dffGXYfP5UDJ4aVaZnnYgiMXnPcSyYK2v3sWtkP5M/i+xK2VLxo9sdrHsxs7z0qB8Hbw68JNeB&#13;&#10;ko2XTjpt22zss1WdDoLH2ph+gwHEGDzunTJXWhBEI1g808CdxMjJNOlciX0Nw59xsI1hfNWIiHzQ&#13;&#10;OM5ytJhGSPlpoU9y6bRnpYuPl6o7sF0TP/LQuCU+E+zqmGVApmESIAyeOJNYY6m4g7THnmHdxAAG&#13;&#10;jnQWLjMw05Bz+eIStHKOMxNPHify0qmnhoOH7xwuZyXyvhzFtsK7k3CTrPR1Ja9biTeBp7xr8Mrk&#13;&#10;SAZfQZdBnDtkarLMAR1dI0U3ruS1eKKcOjDuxq50RMFVHug0/hhuGmVdnstrZSsQCkzqhHcW1DFG&#13;&#10;GgxUz9v1Tzr9jQwZdjiTtoxa5uM/GRx/w/gs/vOO0zDrRJQd0Kp3NUjPwAT+94GDccsQ4yDWOoth&#13;&#10;LKv5e7riRDcIOJjuq0TshClr1QFrnU0FDnx6nulcBT9x7YMGoog4/6XDjqdvyoUEGZYjn5QVOvtb&#13;&#10;dPTkxSQdU+XcfL08nCFRjNnhQXgojdYL+Q2NTC54Z45HV8xxadw679KRVUXk7bF3WytMKgDPuOKh&#13;&#10;lnOywYmpyCZlqfwCJeVu2ecbtpiHkxsa9Cb59brkAAsMg6f8XUZv1O4U8oAHrshTwmJgYxLVO488&#13;&#10;zkI/5d+J4XV0j8bSdTrblkB2WYCLsjnOhGDOE4ZfzFUTLp1OPnJOLQSot02jHNYgDPiU7TgTWBod&#13;&#10;oNZQMSQ/6DNvZRZZVU86MJ1mYsMj+YyvHrV+3ABPO8de9icfcwQV6bxzRHhi55BV482G9wI5aaLh&#13;&#10;MrRUHVijLjtQkYduh1dORTP85ugYV+AKW15a3tfZuVF0GAfaqL+pX8TxsvRccB46wYA0IU1M4HFk&#13;&#10;UK5SnhoFnASVx06AeFeTExjZgQeuGsFWMNBfxQjmTo8r12qiY5kVoxqxXTns5KzGHNPID3mWuqqM&#13;&#10;gpdOHpjvOHrEnR5T3uUEP12t78THLib6rRNO+jqRYLtoaein3PdfjEXCIw/hVd2BB8bmf3gSuk2j&#13;&#10;CqVcfRGDyCRxhdniu6pYw2L8Wl6Fu/JrOnW/eZXRz5W1T3NslXd3fOkLj+cScmnXuPQr/+Lnh91/&#13;&#10;ck+OtnKA99SXnhj+0U/9rcEdHt/xvX8wx9eYrWW76tFg6G6Niw6IKYbQY7hyoP5wQkncJmlHXaUd&#13;&#10;gx14qA+UB41+4u2zGxPFRR6Iu7SVnkXalR1gKvmGuXvF8qp2p8poiklDgmJ02Jqgvkk38J3/tp5o&#13;&#10;wBOO+sAJKipng6d2EDI9IdrZjoPfprduyG9AJ08ny5wwmsfQOrur+HrPvScj+59lUunnf+afcN/I&#13;&#10;IdqxA5kQUa+7u/MD3/ch7vV4lHK8HkPeh37ow8PP/d2fHD7+0Y8M3/Wh70fmkDtwTu0Wb951GWST&#13;&#10;pn9LZC9jcdPJW530jdot0jvRlN2aCd3+E/3dPuWnOsvsuswYJCb5lqmNP/oXJ+ppkOkyyJZXwU1A&#13;&#10;xuwyyEePmHrboBiXV8tVvHu5F/5NxglXBuyjJjyASUemth0CML5tnXioX8RhfcvLQdUVYGs7YLrg&#13;&#10;JCryz3q+3V5azhpL4oQJP62biQtg80u/ACDqODMODPIrHaqOrAykKUZgcSQvnX/1799O8DV0WmiF&#13;&#10;GS4/Etk8+Kee6E6cooesY+5ebK7KE4hm0v2kfUcuesew7gvxMvHSYqStx89n0ec78QApf4O35cvP&#13;&#10;9y5jWUiDEexzv/0Z+u13DcdPnAj+0W3wXV0gTPWLF4xL2zxH1tkHTgZkYp1zBf81DP0a+dWd6hjL&#13;&#10;zjiZiLT9Bx39zbvX5eCbvhh8I6zHkU7LQA51nrpCWUN7/Wyf4G3kpspJ3uqML53mZf7Gc1JZZ97+&#13;&#10;suvBd8KkyTSOa3rawAZG2i7S+W376dM7Lpw0Fc4KOlTY6xgN1Rn6GUedaB7imrYJeqzr6aO0/AxX&#13;&#10;R8pjMTet8V18dfbMtRgrd/Muf50ksY5dOHcuxxQ6KQN3JdY/wds+jPzUx7yE7SRK2lTjQ495RNbA&#13;&#10;UTylVz+6UaHPyYvf+LcfyeS//Mgq5IwZaQ/YUfn8c8+wQ/zU8M3f9u3DO77uneGdtUkeLjEGuHD+&#13;&#10;XCZnNOId5IiuC6yirv4r6lqegJcTXObpu/nbNqfgRbzJbPpi1HG3uFsH4m1cvYzW6PTD4Y3h+kEc&#13;&#10;MLsc6GcIT1VDM9CZpykS0nhgHGGpEwBgcHn4kvh+Nzmr15ui2H5G3xhLfpomcCqNuDVUyEZ6zKB+&#13;&#10;+ltXzJpE/hnhHf4YgcDCO8EF23jC4H/CTG9ykYkfD/3Mj5dRnB15iKLtufVFWMYjZtVd4/mdtIKt&#13;&#10;byGagXVnpyu5IgT65SOxk9Y4FTM+zc8yqnp3Cxijb7uWf/BqEbdz7TwtXVzQTUoMeVAY8OV3+aeM&#13;&#10;pIOwvvArIYlSOBvmTonsPk3cjr8xu2v89JO8RM3xRj3xSzo9e/xEDBqWvxKQQOJJm+/Bs3yNjNNf&#13;&#10;V7GVkYLf4xbw1oy2mJWl2VsGtqfqUvuN0anQNcs9Fk7Epm9HnbRevv7SSzk5wzxTdspD8BJO9dtC&#13;&#10;U/NLZvmzjeNOfB0jVVTC1UvGHUUVOflXfuqC6KWmv5TF9JtZeKVT1+1dODRcvnB2hFMC8odd90tn&#13;&#10;h3133j3cgKYbW+yIu8rmAsY3G+xwcVJkgvH2ukdnoWejG8g7E+L2uTi1xLjbyAmUtoBdHvuYxL34&#13;&#10;+suMS99kUg5c9y/eAUzGDCw0Sz2FQG0gNztp1cc/Enyrww8Y9oc9mlbadcpC+j4wKe0TaQ3zVI5t&#13;&#10;OI2BSfF7/QOsrkiDp/kE8R351XdwJHofz1TdtI9R7Y+1yD5b+lXoPYpXBr7xkpbfK8q30/93ywFH&#13;&#10;BLfdW5wDv/ALn5i+vHThDpW9neHSj9XYRVGjgPpTQ1R1YFBC6j1db4xQPDXzjJ5B8bjrogwv1YjR&#13;&#10;nA9j662TYGuJSyNsgxpFW+nTIGnKIUo6rcQSrg5bSBT163T0HTSJV86iJ7Iqe5eND6i5a2SGS8gP&#13;&#10;cNbs7nnO92ab9CGMTPsWFjEo7B0OMzmyj8ZsD8fC7JmbHXaxOmmG1bcz3FGioUD8zTFNDhMcdqZy&#13;&#10;Vj6wVzHYRdnSv/RYGo2RujUbejL32Jt14t/QAMds/HrOZoRGwlTa4ufAdYqdCftnDw4Hxg5lckQj&#13;&#10;aAYmpJ1ikkDDroa3VS6runZ1ZbjIyoCLdOSvnD87PH/qmWHs+VPsjFxmJQJnYwqbDsT8gUV4wMQQ&#13;&#10;A8MFJkemWfHlZfReamyeyRzK1jE0apRz1budLCdKPCNRfttn88iwLQ1i8FUea6zP2eN8xzDPQMMV&#13;&#10;B3aoUzTQ7qXAFpp8GwcfDcV4YzTFSJoGFR608qr2E6MP5aUx1NURdgzKgM1gFx7YkcvqCyaIXBVv&#13;&#10;eTsYlYb1jWuUKxMa4OzF8cMiuQa3GmA+/Mg30WHZHBZAYI07W1bgn50hxx9L585ypMI5zoo+Opx+&#13;&#10;9rnhnV//ruHMiy8P11gNPItRy6PCXJGd8+CRS+XIlQWz+ImPNLu6InzBeKDRKAMpDfJNJuWCHTjL&#13;&#10;3AGW4VX2NVi2DnnZlp2+3mmxDG9wjJhO+h08agCwbghHGAnjvadxFXsGXAQY3mXMcL+rNBxcOBiG&#13;&#10;NnlMmWfAbp1LZwz+wb6sfAd2jAZtQC/uNTBvddXCFk/KVcPPTiNHjOGUs3Ve/C0P/reyb/iRp3zr&#13;&#10;kxnuHPNIKgF2IxxJgjfRko+06LLSn9fiQ01IxJ/0HhVmqsgHAxo7yx5xNTHurigNGiZ0sK4uga/Q&#13;&#10;kZWk1M0+eZCjnyhD+WlXW/qmrtOBphyND/eo70zyIguWleYCd5m4O0BnvYkJAd6URrOeka2YyTDL&#13;&#10;Ephiyld2O1EsvINdBuG8cwyTx0x5TjzYC8g5VvKh9wYwywPMslU6MmimgSlUjvQhM3eaWC7Wa+uT&#13;&#10;Ot1Jj8JbbMiRuuVAMcfUURlnkEMntjKJhL6bmGLShHqLqQScxZD8qVoxRPHuBKSTUJalIqH+yOSg&#13;&#10;esIc5BllUrIDFOLFWO2EJQYA60JP6w6LaYlUNsWByZUcQaUsMSiQl8qAFMp3jzhUBsyXRPhZprLK&#13;&#10;yaje1oADfCFh0kiDEDLRYQcbp5xq2HVHi+EbyIeDDI8S04Dm3RMrDl7gu8c7XbvmsYZL6OIrXHBe&#13;&#10;uz+6IczBkbQqM+lwowfCN+uguIOX+rImPRhgyG/iHzt6VwxJ3ZDlpMdlDOM9TZ7wLsbX1ANpkMOy&#13;&#10;C9qtZ9B/g4kyv0GAEONUHeXBV7wSLjzYFHh6u3jASQPLI3Wn8U8+9vrY214NyE56eKeHv/2sNvvE&#13;&#10;b/z74SxHo+g8nutfMfnhhLK0/ezf/3sY6A8P3/7B72al7tHk72ICV+d6H8rZM68nX1c37nZlMjwM&#13;&#10;HpRLjraibKIzga0R7PKl5Vzyq5z500/ZLjmCx9DW9VUdoxChiCyq0xIOXbwkXmCHT/KKASw7elxV&#13;&#10;XDxHP4BX4eOFm5rX3LVBO6LMICfKjUZC88+uBVgrPmm75CNl4y4PF15YKtbBCdq67C51QYCyQr5z&#13;&#10;xLXdPXbPicjJ49z5cerZS8PdJ08O70H2Pv1bvzn84B/90eF9GPtKd5dOvvvek8MHf+B/GH7hZ//R&#13;&#10;cOK+B4a3Pfx16JumI4BbslH1PPUCHFL+EhJZso5AuzJk7QD/tEF8STcAjJCyNEl3JVtQJFE4v9Vv&#13;&#10;obvBrZD6K7+sa4GnNCqCxm9y3PkdfElPSEtecgzwyLC+FVJvwmB2OrA6TPFOPwHcLRfLyfxTjshk&#13;&#10;pS/wMbB0PlBvrKPWgRs81RX+lx+ZRAYH0cUrPAzNpgVgn0CxH1CyUQY180w80sjhTECQRlmSZnVF&#13;&#10;SAj/G8/NQbnQz9fwCdw6nuIDXAMNq/ZbrCpuXkDKOrvBQhkzqPKtEMHEQEictMHl3fJp+TY/86i4&#13;&#10;BV9v66/5ipu02y6IQxkhlKHCLf1++UiGiU/0nTR0f59e3P3c009FxrsRVP77zzqunlBPpewaPNs3&#13;&#10;2zB1szs6cmQeOlq9425tZWiCYzd1GuDVJ9nBRTonPeShEyn2ATLRjZw4CSv+4T3pDhxczHuOMaTe&#13;&#10;9jtARMTJT3ESf+HJ59r5BUd4lz3iLu22wWkbiCts/bqeME4mS2lvlB35bbg7L+x7R27wywIxwnXG&#13;&#10;8yc/cik68YThIirbEfNS57hTzKO/1H3ZzUe74i4M5e7aNY7HNA9gT0NHxjzAi57Ezzua3Kl+T/Qb&#13;&#10;eADTiamXXng+k67iUUIg6dBD25C6QnvsWEH+Z/cIu9ed6LWuKRPKvriHD/Ai4wvyE5b3WrlzUJ4c&#13;&#10;YseGiwqEq673mOPpWdoHaL3CnWu/9f/8RiZKvDNKGbAfbTl4ybkT7S6IO9TuJjEvy9BJFPXBHSw0&#13;&#10;cMJb6RV3+RgJ952fX/GNjPNmR8OCqEiJP4qDt/52KVJ2fApDuYgc4G8XLToMv0QWGO+mKVkRQKWT&#13;&#10;Pt/1B5DR+BavAE66RNA/CqngGJ64Yidsg/klbhLjU/8TkjD7DYne6K3YFU6ANJQzkm8FceQXuPU1&#13;&#10;Ct2Rl9HVQ+HxKC64pbwlT3giZf649kd9apC6xWxHeODZv7usFaXEVZaUPfrjASO8vBUPOw61AyOB&#13;&#10;wGpth5kJeDthReh/xYU4/oJL4laZlC6uhPiQwkDk2TLjn1+6xJBO8CxdSd7UB991aUN8moJ4yvRV&#13;&#10;+lOpH5YD8YwpT4zVXeVhmvIZ8apyrL+VRSIIqsWsJNKFR9VA4RMBj8gs/j26T9lUzpcKEV8xMo2w&#13;&#10;e5TINjjbFrvAxV3Sa9gqXGS4m0U+HqkUPUZZC+nF55/Noh95rMxs87mAB2+Ad/j67nS9LxE/5Eu9&#13;&#10;EamynbCemLDRKu76Ge7kk2Odsc2ix13muvSzgCMeti37sCN5n6t3vt7qrjMeuXr+9WH+jqPQy1h2&#13;&#10;7CCTHxcpM8aF5LnFwiiILwbZV0z+Zce4FZYlMb1rzzBPv3npLAtgYzt6Y6xZFvnu5mJ1d4ZHZxDF&#13;&#10;I67EpQqicwq6LIxeoG8EFZ+0AU4W2U8TQ5JFNMFfHsgvfy7os4xkaD2/CsDfjXdwLNjiYB7lfFb5&#13;&#10;+K3+SL0LHtInRy0r2U1c/kc/wOui57qzQf22eEHcdm9xDtye+HiLC4Dkv/rqbzvov1GD+26sKkVT&#13;&#10;SlXlogHKRk7FGF1TeomgUeOsYiQ4Aztjo4nSiKmo1EpopOrQNQUVHxQonQEgArkZQImvFtOfE6bT&#13;&#10;Ka+GUAyAnwapGig7DBlQElOF6BFQDl4u0yBMEvYKK4j4RCGKJ8pR2Cj3Xaz6n2Yl0SwGlwWOXHJA&#13;&#10;cOjwwWE/z/3c77GHs2KdLDlIB3wf4fP472L1kh3mWTrQwrTrLOaqZZ2dGAduGlDt+nvBeq3csIPD&#13;&#10;oEIaMex5bNOatLHNxI64PPGCYxtidzJkhT6wio80hGyXnN3LTpbjJwgnI+lw8MAg1OMD1rkzY4Vj&#13;&#10;QS5c5DL2q0vD1Yvnh1cYAJx67mm+r2Qg5LFeq+vLGKyOMTnC2ZNpHLZYHcXE0P557sq4hwEaA3cG&#13;&#10;EOsMEhzgemG5RoD1azbaZcSxIdF47gDJwtCY4x0inqM4joy4bVWD0HW30GA41aBpObqzwyO8NC6t&#13;&#10;2UDTyI3LKycQQjkr92UqBHrMjUbHbkzRIJ+JF0h3Bby8Nc6KA1XKWNp6G9gHcK7WtxF0wLVr995h&#13;&#10;1/Tu3JNi+R/UCEZ6L6Z+4O0PD+dYKTaNsW7P1Dw8oKNCOyn955GdKxzRtrbCgJJOwRi03cX2//2s&#13;&#10;OIyBFDp3MTC8zi6N6RkHc3RYxzA8ORmhQMCCUadLwZXnCkL45lNP41S9UK7JPX4VIAuZpMBf+bej&#13;&#10;WGkA1GAlHyMDzsG4g17jKzt2nq1B5mJHUF7XLhYi4+zckYi48B0nLPFzgsz0yrK4WXezawFAloUG&#13;&#10;hMhmO6/WMkj9FIa0BAdwtQyUDfSCwMWDEuFv1eGUD3LlbgIHrn7v5I0GJ2XN1bPiqJyEB6RX/qQz&#13;&#10;4AAsReGTwHHFZ3d1qBfsFhEuTyJv8IFdA+t0EvUzU3dXCMvhExjzQx6R0ToOi9Xh5BcZoNY72TFF&#13;&#10;PV2n7kmf9/eYXr4Jn6TB0yPnxHeMJeMx/FMHcvwZODnBFYMRkZ2422TyQRwduCnDE+S9zA4K9ZQT&#13;&#10;GRlAMpHg7hT347ljIn7WR1I6ieZET441AHvjuWox25fJz7Iesy7yLzs55Acpoy+lk4uec1E7/E6d&#13;&#10;wtAjz72jBIIzYMmgElw2U06UmYMKeOUEp7qrOsXqgTI0RmYaPwEaOXKChAQWLD9lwfs+nJjxaC90&#13;&#10;Jl7ipw63epAqpVF/jR/2Jj8oCQ3qBnW9u3iye4uykF7fI/3gK8o6ee3gxAmPG+wOE3cixcmbFWT7&#13;&#10;OvrZAcUahqRLDD41Kl26dCHGMyc9ltnp4bFc1i+P5RD3TJ4o6/AnxyyaIT/rhTpnAoOUK6pyBJi0&#13;&#10;Q4GGtwcffDATBcbLYJeVzU76BD/SKz+pU8DWAGQdUhaF1YU/MkaA9SN3wYBDDa7x099EONs/Zcb2&#13;&#10;xrj+dyeBwZn04Ol7YwdvklA0OTlxnmManZjx2BPpPI4u/M7v+b7h3/7qv8zZ/BrvFzE6/dN//A/g&#13;&#10;1dVMjPyB7/jOGMysm9K3wk4Pd1p4rIEw1C3y3fs2NNpn8iETMe7kqvs8fIqYuxZ9d6KmT36oB9Sx&#13;&#10;1p/oIOCpS9xxYp5O7isfXT9FB5CPTr71o62iS/DLSmYZBhOCHzAMkw/GV4/W4FbdVoN6j6TwDgGi&#13;&#10;DFN73Y0UqUse0icc8VQmfTqhrrvGMTDC1Hl2vRMtx+85Edq+/MQXc9b+g0xmvP33vXN49L3vIy54&#13;&#10;MDBPH4Y0GhIfec83D8889ZXhI7/6y6yWvzdGQ/OL3JG3eFf/ChY2OhLGexAWaeORxqdhoZdv4STM&#13;&#10;ODtc8dJ0257GMC/TGp58/QZn+Z+8En0bnxK0SGJkoKcTcOUBDurv6IqCWTmSsXmTaQbj8BRNlzSW&#13;&#10;j3KinKvNowecwAIPjRvKWrl6Vj4l/6mntqHITMlDZWL7JZb+M5W+OmHlHU/rpGWZHV7yX/7iTJs+&#13;&#10;b3u3f2cbIKz8b7wC+RjDk0beo8tsW/TXyc84voWdNlcofrc4XU7zjV+S+KyU7a/xkX109+rWti2g&#13;&#10;w9gupxY9ZVo4jMDkU7m2Xlk3kBNc9T0I1E8P6NDAT2bIvZOa9pG2ZdP4Gsf/02O/Ndz/4EO5nyEy&#13;&#10;Z1rAWNc1ZluGLuARZpVLhds/yaQHfUovM1eG5VPPw6fxfaafLT/rFL5RvRO2DBGW+NQCCkoWOBrg&#13;&#10;ra+mN0wY8l6Y1mv52PlveVnO4pA8QdG7AYVDDonX4fhUVkzru3Fq4QPtOnCCh3CgX5o7TamjwgMn&#13;&#10;/aMfyYOXYZan6TQyOrEsXw6yAyQ8I69pfuapPK5zNKy6dg6doxPfCSeWgK2rOqOBcm44x6TTwUOH&#13;&#10;o7udTHFxmPewOCmUtgQ8pUFmVN+7eJc+H4WoblTf2aYpL0Go/iQ/8zTXKerdxz767ziG8sZw5NDC&#13;&#10;8Pr5i+DLQg6cuNpmmN8BLvqVfo/IfewTH0tb5MRWyh6/iywCEz/vMDnAOM7dHep02xWPXrSf5C5L&#13;&#10;J63UEyk/M4kMK9j+wKhYEbpANH7pW1nojU/SXPGqvxj7Ih7KRhzyRtcKV7IS2KZtfkL1NVnpzYfc&#13;&#10;sP/gR6LxN/JBnbKWlQ2TyEncw4RvPVcfVaoqywYUr3S1EkasVl74Jl3DoDCJrjX70uOd1sKh4kef&#13;&#10;dR6IE/XbeNFXfpNZD97OS9zUieIu8sSrR+He+B+NCt+kx6jquWpPSY2fnK7E8IM07UtovIdDpOVp&#13;&#10;3YPO8F84SbQd28z9lxDz+qpuO435B3Xz5T2LHUg34nXPhUhWy+Bk3OQvPY0uc0ZWg4FP7iY0aWDL&#13;&#10;FNB33OFEZvGBmKLYUCl0pbf5ERZe2ubh2aKR1nC/KnFg8V7h3Z/QRlcWQ7W4loOp4kYAu0flY4QR&#13;&#10;FN6N36P6tP/v4kMX8lxm0aa7ZJ302MX9P5OcVGE/zTv0vB/wpdPPJ352xcs8cIp+oS5Ev6i7b3XE&#13;&#10;Mc/+J7LGp2NU+4dKh3wpGUSeCVPXhffwXbnyFAr5rZwZT56ZXruNLvLHwkvHNvvYYbH6whsnPoy3&#13;&#10;weLUq+deH+YWDg/LwL2BzeYGCym3WHQJYKPwFBnL/Y3OxZY3OF95DxPOs3vnhqXXXqJPud0+70wx&#13;&#10;yW7xA5xmoV6DOQTZz8UOhJ2i64rkEea03Hx/04zhM3nbDkcy5I/4M7a3z2TbbhapS/hbJiXvOzH6&#13;&#10;vb5/NeSES1gKcTsP5dUxpk7ZKLmmtMUzNFvOtq3wWlq2rntu8JsXXKDc/vNW48DtiY+3Wom/Cb2v&#13;&#10;4LdzkFUNoVpSA5tNIBqlNzJ82TjYCSyFg/IhqkbqUYdIXcU/GxliEsFGRGWVAN4Fl55BvaNgW8xS&#13;&#10;5KSrTg7BgWtqX1sjCEjD/ZfGrYGt/IRdYRMeRcHqbDvkZk0rJpTknYkGBmLjS5eGl155mfwJEw5x&#13;&#10;HKypVt2BMc0KUCdD9jHpsWeBI7XoNM+xS+QA2xAXmZU/eHiRzjj3ceyjM01cL3GfobO/S3CcZqKT&#13;&#10;k/6680JgUVljF4YDJo/PWqWBr+N3VOBMhMDyTVcgE765Ds4MWlbX1d0gCR/SAIUD1UDtYifLPYeP&#13;&#10;YDCtAdsEg7YYHh240bHY3FjFGLXMWepnOXeXe0cYWCydPzO89uJzw5Wn14anOWJKPzIaDi1wvBSr&#13;&#10;Gxy4nTh5fy5j9E6Vg5zTvs7qBzsnWSkNUVsMJNaYePHSZFls59Nz23OGP0zX6OFRJrO8i9MkjbUr&#13;&#10;0TQUWCbpNNN4eRG8hnsNUd6fQHPFFEDRZlxHjzbEDH/CAhmYjgo4pBOa3JUGRYjUwLEx11hr/nY4&#13;&#10;xmCqspCjjXgyUhxW2RHgZI+NvoNfjRKzdCx82qGw4XTFnmcDezSaZ8RfhQc53oz0FzEErnP3irt3&#13;&#10;vLTSQZgGrV0Y3qTiAJNM1g/vHVE+3TXizhPRlX7DlEXzcfWefnUeswa7NgmBJ8H1DYw05uKbcPGU&#13;&#10;6nIa2PVXPvTv9dAJN50TOg6YHSS72rEnVeaEa0fPumX5WY8sE8CFu9YN63hWmeIjHHmWCUXqmu+6&#13;&#10;cejLRXHphVTnKYNYaSbDPkCqSQfjSwOYFsrJ005M6KDTY7x0ZICvXLjLpTqwGiOBn1z945s/c+Ev&#13;&#10;8DwWYhr4Gi28uCMr/aAhd/6IO7CRUL6ZpLOzjLxGe4C7cuXF5XA+uKw6UaLOwN9dKuojDSFbHLsU&#13;&#10;fDToB4WSQ3ei+Wa/LZzh20lRNEwMAVPwzJ6adw85kPeYOIYC4fc4fJ/yDpXoPOoE+O+enkNHbAzL&#13;&#10;q1eRo13JK8ehIcowIvIh7h5FVTsbkB+P9yIb65BHnfKVI7ykYYvfzFRdoOrgwwldy8bdJg5Kiv+U&#13;&#10;j7IEHtH5PIXh/TTKpB1kadZgNMbkiTIg3U5wyEsnNTbhyyoTKRqSJpjc0D+DWfDORAgAPPd2y4lW&#13;&#10;SHEXSlVPDZAaE7fl2brtwCSTKzydFNNoolqYmREXJgjGMYxT/5ys7TuixD0TuYSLt+VtmckbhyKr&#13;&#10;GOrVPSvoxpVMJHNsCtvGNagtc7zVEoO37PIgngZ89YA87YaxDAyoKO6K60750djkVncv+5ZG6TFT&#13;&#10;eXBo8eBwJ3deWA/FxSOz1NGmkQ+WUSb1oc2y0E9hst6VI5wwaVCObSuM1OuxhCY/k1Em0RvwwX/+&#13;&#10;zx0T4JP2EiClVzBCgU+v1+rztPOEv/D8qUxmlOG28nHy40d+/E8M/+7XfzUy48SIxieNZe/91vdz&#13;&#10;ee6x1Gf1jZdk1wDYHTvIgPhKK3jKx2tMKNneKhvqbgevMfIZ3vRWx9VJLXlmWcQQDH7yJZNDvKur&#13;&#10;LOMyeLqDslYYauwKnfBTnIThD8/gb5j+kf3IfNMx+BtPfbPFpL7v1e4gw8B0EGo69ZODe+EZx3qk&#13;&#10;ITFtFd/uENIwGd0JDuKX1YkWye6atPEeFOvKqWefCb/vf+ihrNx212PgIfPClhfK+Qc55uoZduL8&#13;&#10;xkd+ffhDH/6RGPlSZuAgb6TJ+NJENqOn8uR3yRXl7xtx1FXia/zQYaQdTnjyd6czP3kwy7FkvhvH&#13;&#10;tBVP4raB9HztG3TcfPb36IbAIAeTBkvehem3NMHreONVZVyTnjEoE5DyC83QDqwYQqib2Ukm4uLT&#13;&#10;8vRTWBrSVPepf+bFL4svCA5OanPTAFdWRQbkWnu3/AOKupb6hi4MjHj6h/4k5drLvvhrN6T0pPB0&#13;&#10;XZY6H1OWBoCz+Eh/2iHqTnSzvGrtd6IRLp4iqf4oI7QhOPkn7fxso7uL/pJkgrpLNGB1uvS3DyYQ&#13;&#10;wxQP8/BZ8li4pRzJt+LIH/Ww9Vxdgn/aE+31k7mQ+pWXXx6+7QMfDM7BTX5Cm3S6W8DFSVIT1KRL&#13;&#10;wLjslKDdyvnxyJ5pxUPd4Spd45lHdoPQ/mjIN9wJZ3WtusVv8XUyU8N4+tvwRX1TO9JqAYmyqgFf&#13;&#10;Xlg+ll36a8GErMyX9sixgzsVdJ1v4jVJuUu7ZZHLzclbWQjO0OpCnjjLl/jinGOi6FNKu+MK8wDZ&#13;&#10;6GdpT9tCft5XNMXEsQxyZ4t0a+j3GCzlXjzkZ4z96B7xVw+9NP4Ck9cnhpXxanOqjKpfKR+k9/y5&#13;&#10;s5kgsB2X5sNMbL/80kvDPsZBLvQhq/AQAYwcUNrBv46Kqj6md+3J76vqQeJZhJEXcefDPvmTX/wC&#13;&#10;uzXODHfffSyLDRx7OemlruzOSZRV+tpzHKHropIrLMh68guPD9/4ze9jMUYtePNItPPnzuW4Wy86&#13;&#10;d6fhM1/5cnYU2uaoa1297YTIyuu141AilCj5XI4v/8ez+/qht3qynBMUlhUFk7gl9xVPPggxfSZ2&#13;&#10;Y0J2UhonDEi/UoDEJ7CXrcH6CSXvgaM+VZeYlxGUWXVNpTX/goMXrsIS2lJ3fWxFFcZ23Qz6/FG/&#13;&#10;jVLwqj81vPlVORseXWIfIhGq7uMZZJ0IoAYGTPTlCKaw5Jv8EHaAF03xq76NMZQb6UuMxCteCEHP&#13;&#10;ccLFVEAGJ57fccZFDitCeRHPPM27cKg0loNp3VGcMqnYb/hr2rieEc+kNL31MXB9WsDmXwlMF3pE&#13;&#10;Mu88eKYI4X9iyUdhVJTgEwh828+9giwnuZFDbF4CJ5/Ek5fiE3qEH2TbX+Eb0eQNeo+hT0EjMERW&#13;&#10;PPnkW4U2+vQIbNoTQ6Q9+RoxATyVDdMlcUA61nGR3IUL53Kfm23vgblFdk4wBm763fHlFfqMZ157&#13;&#10;hWqgHAAH3SNfRuUY/ATcXUeIDFtbUmVY/upa4QcJvEzeJ+Oq34CUqnvIz35uwCeS8ejjsQNkDd25&#13;&#10;RX+96OJoRHT6HsbyF8+8ys6U0u8dm/5cu4L9BAr2HDiMTmVRGbAy/mDcyMCAPkuNwYVZmfJ0PAB+&#13;&#10;UyzM3Mddto75L7z8PHi1uB14fwJzbv9CLlO/wvFhVVNovzZZrLljd4j8C08aXcmzCrFDCm3629+3&#13;&#10;3XJyR12snicb+NP6wep+LWJ0F2wzm6IfwUlepPndOxhQksPTd11/9tcex74suFjU/oG+sLOzNPQi&#13;&#10;o+CuzCtR/DScXTHFbXebA3Kgj6Bvc+MtzgEHI9U4RpcUN6Jc1I8qUfSdnS+dH7iKX4YCG8J0xDVG&#13;&#10;Ea7SjWED/wJDPNM0mBqiDUho4rTGVNitQ2nU3nCnQbYhoUNsc5yGl6iu9BUfB34qOf6Qv0Z1DV1E&#13;&#10;5NvOhvi4krgj0I/GceCo4tYYKeAplKoGr8AXOxo8jV42CnacNbqJteknMf5pENeYPT/PrgI65Pv3&#13;&#10;zLPq9RArog5y5u4dbAtf4GL2+VzGZ4d7nMZ0rztHyHOPxnCgyU1ptanDxpfBrRNO0nMDD1cUr9AQ&#13;&#10;unp9hcZH/DSx6C+vNfB4XJQGGG2v4w6WWkOUDgZ8s+GfnV8Y7qJRdmfGO+hwzMTYCBzjcvSVx7ks&#13;&#10;cQn7WToqy0sXoPvCcPbl0wxIXh+efoJVU3RivEPDY7N2sZVcN8+l7CdOngz+3ukxxyQRSDPgZNKB&#13;&#10;RnJ5lTs4MBRdB2fv48iAHaKlxV0TMUBDwxirKmJkB/90DqFwxskGDPCbGIgxdYaGa5THDBMTrrDO&#13;&#10;JWHwYdUBFTROQ1OM78CTpxrFNMLKYws3K0+RASdt0uGBb8qFx3LJa/twDgrNPzzRHx7bubq+ynt4&#13;&#10;Wiuvpd/VLA5eHTQTNX0wjeyWyRZlsQJN69BtJ1b6vUjee0ac7PGuF7oXWRF38uGHMKquDg+z+nsJ&#13;&#10;Q+up06eG48fuhnYusHQCws4IcjCB/Fn2SksMrMqzXzx9Mx/fLfMadEN77wBCVCYPoCEDYWD6NL6r&#13;&#10;au3wWFlIDZyCKQ87zdW5ga+k0akv5I06wcFKDWhJCIQYbIEnTzwazMFmEJSf0LD9XQaR7F4iUyer&#13;&#10;xjRimw645m1JKsuu8hYfdZFkS2NNSkB7sUG0zD38r0E83yTKPTOBRETKykF3Lh43HT8g8o9JLeRI&#13;&#10;uGbkgCh5kHd2P5NJdBrfJsvuBjtXpod1ntREzPRj3Vkj/umgmQVxYmSBDRQRcNyhVPnFAMB0hxMc&#13;&#10;3u+gbLsa18lDkZvg0nRXH40zgesRT+7YWVnFTzqUaZEdlUX5pfMKfI1e8s9JL1dzyU/FWXw0Xntp&#13;&#10;enZatIk4y8qdK94zIxOML6058ooJizHv9yAvaTGthvMxtuW4e8sBvjIZg59lB/9cwe6koUCsF8rb&#13;&#10;RBilvLkLBlhj8IIIMYrhN9no9LgrJyiVoY5LCpPw0s3KRSsvYsQACJwMvkU6zjygv8knZsIYYJQ/&#13;&#10;j/Ry9ac6Yo1jq5z42ADv1ctXOEqD+zyoqxprHFx4+aDHoLhbYZP614+3cmCnPEcuwDU6RYT5WV/U&#13;&#10;Z+7w8IgNdRWe4UXJzMTw4AMPsONufiRnrozT0NONcRaUsJVD65TvAvA7PODTpxPRCWtxUr8Tpw1+&#13;&#10;TJW47Rv+KBvemxF5l1ekNQ+flq8GQ/lufXOSwTOaPTbF3R4xfgYX5AgaNYJ96Ad/eHjiC58fPvup&#13;&#10;T3LUyJ25hPvY8bszoJIvrto9SzvSDXbu8IixljysJx4jo5zUYBQdA7+k1okncREHjf46+aPL5Dp0&#13;&#10;mka5qzpf+k3DZeKBZ+qYtOGUaX+ZKDKddAOv+xvHdit9GMLLoRNALvWB+NJcRyJYNrUDRFzlpXRO&#13;&#10;TEALTj66utF6okxEx5KXecZ4irxtXCmD7SITReahcc96Y/9Bw2NoJw8vdV6iDLwkPnWl0WMxHGGi&#13;&#10;xPs+/tk//Onhnd/w7uHoPfcmb+lKP6DFlQPKiU/ps7yV0zF1unGAZXj4wXeeZtDSk2zkCk7xNDIY&#13;&#10;qMblPzBhUGCZf3AQTnMpL2iSDvuIVXfNpuAFj7RF6uXiuxNOxlVm3H2sM7ZQ9VfHWxZZtEI5qB/V&#13;&#10;MZaZ7zPZUcSEKvW16CRvNT/fqQPWTWCrD0VfOMG95wOuRULhpF7VWT/kTya3iBAapIPg4DaSIWGi&#13;&#10;j9C7ptliUYv4Ww7GVLbDb2ixjhR0QRMr8ARIrjykS56Fby0v0wpQ7Cwb/6mn8i7PmrOOCNM6bH9h&#13;&#10;5PATVDLocdUh8dqO149/Ew/h9J/5xPHsOFu+4uW37xWF8Ojjovmzn/7k8NA73oEhel/K0QxNY3lr&#13;&#10;xFaW/I4MiWDL0/6uOsNjsjRKCdx8MolMvVsHd526sB9RZZnKa/O3DFKf057VBFD0X/AVZ08nYYKS&#13;&#10;cgkdxFdXC0+8oiNa2Ra+ExjX54KD8Q0XSOlS7q1jQYyTlPLpWtN3oYtv8zUf2yJdeNpotv7bLzFc&#13;&#10;fydEenjqA+l7m2EfSVnWH6ZlYkY9p07y6YKa2j1ROwpdUX6B46UOsMrYo2e8fFf5SJ2hb25Zu3PC&#13;&#10;ez2OHT8eeNKhPnNCRJ0lDaZR1lJ2yjZ1SPmzzZEHTgR76bzji+wWJo1OXNXTlu2zT32l6KNc1/Bz&#13;&#10;cdjOSQ/jm/b8+TXyPQh9tK3UpVPPPTO86xsfNTh1Vh46YaWenHfHPnc/OoFsObgLxkm0KfrUh1m4&#13;&#10;9tqrr4A7BQ0PtyXcT2WJZ+pHyXhVBHVZxTVc2bSs1Rt8BAeZULJOuiQSjkEtj2RHCHlUGvMirTiY&#13;&#10;r+mNLl7CNZ6ODPERDP+rEyfu1Q4VvEQVL+AFL/nc4CapYS1S0WaepS+EWv1F82i45pUMTScAHJoj&#13;&#10;+Vcefjf8DDNfvytJZCM2A+tbUieSEeuLp6mFqcsXQerEyDjpUkdNzX9RD2/5FURTnQAAQABJREFU&#13;&#10;EIJpO6ahN+HFwwqp0BRNozP9U8sjNAoUWAqqwN/MGcWcenDDLTQIQ/8Iug/lXnjF044JFDX84bH8&#13;&#10;Q96tjx4FG50T+KYBln/I036lR4emqkisMAxoeJS+NaB5tFdxDXv904J8UZS6hBqhc17IRuvfgjGb&#13;&#10;+mNIoxHPnsrQqiPmkcjbSQzEab9wDL3CYpdzr59hMeAV+uLsaMBO4m7laWwfjsNdbPbKS6c5fvpM&#13;&#10;kY5fXsSXd8fW8lMnNgnjLfJBwZZ8JcRQHAvd7FuaBO+S822SVNkG5Uf63DUYGikTv82PeuW4RZ3m&#13;&#10;bgjrmQui5tAd+1lceuaF58zoTd3aFS5xp13as8jilb1MwGPz2ASGvY0xCsEySNsgfdAlrk4Mj6PL&#13;&#10;rl5kUerSuTeF2z2nWZDqzhPxKR1iCG0Ax/B2mdjmU08FtXpGwLofT+hVh3nxun0KXcoVP1luv10+&#13;&#10;p61TpyuCOgNlYDLioXD9rlwH0p798yZYb4RdZU8k6AlZ/uV/5FMYvKUaUW7ihg5xpqoaeYNvu7c8&#13;&#10;B+wJ3nZvcQ7cBf2vY8RXn5VGq6cKJoYdPkc6c4dycqWdHU0VpIqwd+CzukkQOmAU2PztfYQE2emy&#13;&#10;QUfNJl46dCZRm1UiXqqRy3O76U5eNlAsT45yTrj6z/xoYKMcTW3fz46GPYiGi8pdlNNZcsyP+XCT&#13;&#10;bf/GMR0hZaQgRGOFaOrrYMwOdOJtkM84R3Mwy37+xhJbs88Qh39NAdsFmqLBq9W8YzSacxyRRKPP&#13;&#10;oMFO+SHOmb3z2NEYku86dpywfVzEfjgdA1ekeeaix0RlhTp5c8JkcLDt2bzhilIGAm118QbKXaM6&#13;&#10;dsCBzSE02pyjzspwj9MSc+nUUJtLBnmmoxf/4u0ERka3BzupMcdgZv+dR5OvRkPLdIYBO5KQFbsa&#13;&#10;7j2ffenCheEKgyaPibr44vPDa+e4nN2dDqzYXbp0hckfBx4cD8ZkiMdc7WeVwiEGIeKzTl7TlNEU&#13;&#10;213X1zhOhoGkDa+r2WPghacZPIG/Rwpp4PY4Ky+u1gAkTz3HWWOxnSP3a8RQpaxgcJ2Ex9fZRYNZ&#13;&#10;l84LEwYMHi1vIsMLyj5GEsoaY5qG/HTYNfhi9I+BmDiZDIG/6XiDa+oBQDRcELEGZfD6CsZQdwA5&#13;&#10;geOOEAdyyqUwZ5kcmdqso0+8OH2B/HMUBji6K8KBneeenn76KfBmoMq9I5sI2wunX+Ci6s3h7Q+e&#13;&#10;DH/3AX+BY9g+/cnHhofe/g7ubNmHYZxJFeqeZ6fW6hVxrcGfA193DDD/FLy7TINu6OfROoy+6QiB&#13;&#10;JuujBrkYR6BBOGPsOlCoU8eJKaxMIGk/kk/QmacdJ+sOoOSZAP3MCmzezVujQU0IpDOSSURhWW+M&#13;&#10;T8Y8y+mnoUhDv8dHKQ/qilwImPqrwZnyQD5Sj00G/tmuHVAMMcDNiSfx04BgPOsT7A8+1mPzdwBu&#13;&#10;J1wDv1uOdaYVXm2pDefIG8M5Kw274YmzARPXHqFVsfKmMw50O/nCUG7IAIA84+AfnevKW1msy1jl&#13;&#10;UF3Ih9ySXXB2GzZ80OirAGvgFnGxIULuEFLfOPEpr8fd3UG5eWSVZWgcN2TUcIxwYFln1LObnCkl&#13;&#10;baZzJ4QTARr+HYQ6IeBkSQZpZFWTxPASmXM3iYImbfKuJmOoo61MnMxQ16Q8xRGI8oDNNsiQu0CA&#13;&#10;R1vjxIg7XfwnP1O/4PcEqyN1MVzCN0H1OGVo8Es8S76Ma57SG3mAZeIirUKqtOSn3iOOE9dkg0wx&#13;&#10;6UH7tcoOi1V2GjjJ4c4rDUtX2bZ++dISg5ZlVtDWpeZOSmmQdDDkQEDalWfLybrh05/1Q/jWyUkG&#13;&#10;eF5iHoMb/Ep7JU7E24tR+8SJe2LolgZX6F4iT3Fywrcmn4BjGwctMYzS/gQ+tPhPXVIwxUEZkNe2&#13;&#10;dVX2MW4WE8jTXOALMm+cmd11uaS+0hEDI+mFoc43V/lom2fdcbeHxskyEoORcYClLl7iaJHd6KiT&#13;&#10;9z+Q9vEo7dmdR4+l/grffsLly0sZyAtLetz548rsGDfhja7qqHJpeWL45F4mnXlqmDMv219ptfzk&#13;&#10;o4QFF2DKCyeQpcf0wk89lB+40uXqFSdS7O9IZdFvH0G48tlfYBOWeop/DYKVsfIzab1T3uhucQzf&#13;&#10;LRkC7BfJcifNJpgY8mg95bMfaWO+GTAS17L3fHsHwKEF4NZ5J03MpMoBozk0LV28wN1dnCGNHJYj&#13;&#10;HNy//pFvHH77U+8a/v1H/vXw43/qz47gjCaVhUM8XaeNSPHzW1ylQT7oxCP+4Czfd7qCY30q/vV4&#13;&#10;8kHJEU+1nf7Wk/BwJwDe5Z8T7sqGBkzj1MR9hRkOKIAgC8jgVtMVKTMC7cPUgLtoyA7DMXabkMTy&#13;&#10;tW3cQudaztYTJ9o02GYQHx0oeKnWEAUt0D6G7pHXyoHO9qd0oPqk6o3+0ihORN3mHx/iVnQgS+QR&#13;&#10;o4wImQYZj2zZ5yCu/9LHUSb4l+Pb4LPnuivjAjeejNLA4XuHL31VPgRLQnPmYTqdvCydB5W8d6c+&#13;&#10;sd7qgl8LMJnl2mVE72q/0G070svPtGmGwwNZKG7SrXybp+DNx/6EeApT+MHfsoS/ysgFjOevstvD&#13;&#10;4/JMK0/kc+iAJ15Y7mRCr8/mYX5+r9Bvqp0cLMYBl0wOgJv1Qj1tnqnHPO1PazTXv3CWN8qGPUd1&#13;&#10;UU0OmF/KD32u/Kg/pFeY/txNocynLMDFoy873T6lz3IMD3O9iLRjxE9/U53Mf/kDD5xEsW/jrpHw&#13;&#10;BzxDn3yFvln1EHkrr+Zn3k6KxhiIX4yG5JXJGeK5k828/enExfiGB3/o0eAoTYb5U9+4O2WFurGL&#13;&#10;cHc+T09Xn0Cc5LMw+qS/xyLqt7C4OLz84gvZ8R6cwU941vWR0w++6uxzudjrCu1bHHGlSdqiQ3g3&#13;&#10;D+OJr/VvnUVDypDy1N0U/F5gl+RZDKmOM2apLx5JKQ3yUzrFxwn68+w6FE/vjjrEJMf5s2ez48fL&#13;&#10;2uX7QeB0OVPnlS6znqXK9SwjW8pmXvRF2MI/Xqte4GF1MqESnPRKpN88xX9UScsf8ivMR3d4+k93&#13;&#10;Ix1A9XB9+6yUwBohWPW6x4i3shl+WQerP2R8U4uN9Tm0iKcZJU+eDWxfHFPyYT1VJqusHFcXLJNV&#13;&#10;nRaEMAKAR0jVjzzNVf1iPi1G0lVmRsIRaBi9KGs9b/7EUxCFlHmlvrUw8zC8eFp1zjRGLxDGh3d+&#13;&#10;N6/+7rf8Ccr+sdypi5ExvwPEWNuuOF/8C0jxCRLEsaPnN/kFXE/PM1wPyCpHg0KLyOCvS1sjDq6s&#13;&#10;il8rF5Pgrly63OgQUEUxy/ZW+JoxrrIWD3EF63iIW9FrtEDnaQppiVhGdguGQFLOLaxAt7A8kioA&#13;&#10;ii9E7M4gHfFE34Vl9pns312iz2Id3UUfcQ+LQEuvsgMXvaV76okn0G/29Ujc8FVWC1Fwkr/+k7bQ&#13;&#10;ZTT9d+ibQCIJ9T/HnBrXcsKpE9T3Pu3Pmna0SCt1n1aHcYFphSmp6lmP0t6NXsETWNczJpjfvzhc&#13;&#10;gZ4VJji+mnNMd+nV54cpjtjePX9gmJjnOGz6IKKe8oAecald7twtdfk88NgtYoSv4qR9AnvJwpGj&#13;&#10;6HpO8MA+0Pmzznhlk/GLzjK7CUoq05sBlUph1qS88HXBD9Z3PeKYKfe12idBYIxVOiTR25+bctwZ&#13;&#10;8F957+nas3+OUiW39lX4+WH7qe52LKuYSHTH2zpZE0KVVn/Kzh0fEHDb3eZAcaA0z21uvKU54HEb&#13;&#10;TzzNkUcodztM6dy3RqMaUnVLa3SacrZzasOmgrShyVnhdqyAYae5GwFU5jbwXbHK6FKepeX098gV&#13;&#10;G2F9Kp8qjh4vhnriADwB1dFA49Hu6a3rDWMBL/80nkIVftJXZyOdOdLEwEMDZJQplGmcSOB8qDQ9&#13;&#10;azM4Qedmi9NXiMgKB01G3qDTrvOoITvC/z97d/bzaZLlhf3Jfd+z1sxaurN6h1mY7pluZoCBaWCM&#13;&#10;BUi2QcYGZMsGyxe+4C9AssQNlriAC0uWvNwYyTYWRoAHjGcwzHi2num9eqnuqupasrbMrKzc90x/&#13;&#10;P9944n3fqu4BD8Y3dEbm+3ueJ5YT55w4cSLixFa6Yui7ngGXo1jsdngjW6tNZnzt+W+0U1iDncmR&#13;&#10;dMRNkhw7drTn7tqS74gkd4scf+zR5cmsoDVZsufQwXHkVgxQB/JuRZZsndR7dO/B4oxD8OJupePa&#13;&#10;sUj4ZhXVnXzcsYMkRs+YBWLoy6AqDLNlXRLlxvhrkNh7KjTQbVkSGD5h9Y49mczYd3g5/PhT5Z8j&#13;&#10;nbIztAb7HI6fDsz1njN8OUb88+9mlXAGIG9nBdYb3/3m8tILz/foAkeaJIMMSnIO74mTnRTavXd/&#13;&#10;JgpinMjujgM5NmzfgeyKIUvwhWsae4y+kw6UHR57wyNH6PBzAfy4SDmdLfSk8duVo7t2xxBswHj3&#13;&#10;3phA0hlLYGmKlGeglo55Vt1UPqWLELqvZHbCrcK4mxUruzsxlPDkpnPU1aUYX7lm3BmrSxm0Gdp3&#13;&#10;Z4AWMO1swRDfbse4ZaKlA8rwOH2YdjJ35QLOA7lnxSCdfN8N/z70kedK1xe/9UJg7V7OxxjLuGjy&#13;&#10;7LWsjtn1VuImAxc2vpdtwuJ8/OMfz0r1rI5ObrdyrJkOrJXYh3LW6MWs2NufgaettuPIqaxETP1t&#13;&#10;ByY06ITZYQBPnQqdREckDdkOBQmYOiHdCCxP9owZo+4b2EuDN62H6WyhE3+sSCu8dHLlx9ggXQ3Q&#13;&#10;eTZTchb515EpeP5wCQ1g81OflBOYjkcilz3uKE9HI3UXiaqcfNFQA1e+O9FRg9zQQYzyjC6Olui9&#13;&#10;NJns61FKgePyd4N3k230Wnd9kP/IEymcBk4IMepsd4RBUIKHTryB98jfoDNhkSeyUflKnsLMRs2J&#13;&#10;2e3ZLcHAfSf1VEfOX+UjZeOoh/qFD4w6u52Fm8k15erej+TaPAK0u8fGyijGV7pu6N9QsMbBz1HH&#13;&#10;TYgNYwL4MbCGD3QA3Bo/MVvuoR/+pX3lBZrCjQwWGd6ifkMbP2RFIpJu4C8vHGOcMqkhdwZOBr2W&#13;&#10;U3iZhP5Xrhix6wANPWRN2dclD9C44pjwUNf8W/7KGG8zYElV7l8SD5wCf7udVaEjUIOiBiP0p47C&#13;&#10;xSQuA9fNTLRamaX+XM9l5o60upydHzcTfjPfXalq0iM0MPzgNR7CZ056lEhIJm91urvRIut42XoR&#13;&#10;fy6UVa6eygpaK2YZlYVcywCRrupEIZlTKuEBfjk66o2zr9foLZ9Dmfh0F8SjmTznyOoY3KUMg5NJ&#13;&#10;F/UDf/tEfeXLCuSxktfKXfCbR57qSzIrPIMdOLvDhV56N/lbHcyAxCmbgO5Ox8vB20pifkeycvgn&#13;&#10;fvKnCpPRDu1W+jJE2S0DIfzjDzeGRt/bw098kJ4hS325lYkmfYzyI7gEaGi0Qjj+aAyMaRgUpv51&#13;&#10;UipphJfn8VfXlLEMO0keetDcOHlON9N4ws+zBnBlUTgjzRhAe8eBMVFMpzEqTtrgSS7wzgSIct2z&#13;&#10;Z8gNug9l1WNxTj4cg14NoNKkvNGs3Itd8m4dSzx5OP6FwZeBkz/n1zGbf/xP/unlb/71v7Z8+be+&#13;&#10;sHwmx7+MnavRk+EfekqH+ElXo0OecMaPSlziDIiJtNKMxhqIVzwSMvBqlKFDwJs8xZ9kKFqdfMng&#13;&#10;4Nf09VQ2qZLl48DJ94A1aNosHWWPjsgNOrjkWcP9irA2mR7ZsTOLDSILN1d8W0+jGxiGyby+jd0C&#13;&#10;khW3oEqfbA/c1oXk4ygrZd9FConHH9H0EPxooAcuI1pd+bfSHK1Q39m2Nk18yIIJzU6wp52QN7AM&#13;&#10;vD0iNbhx8KNfuObbt36NcouSwwvyMepR8gsgfnV5J/uOPxqyGv/gPF3LPmnbvoXG4ZSFNoBO3ow7&#13;&#10;69DWCRJ9zo04a9RZToOfkWmE1Q358lrDcuLLA0/sgvvql764PPexj/cuhtF+jXTq9bXcWVe5QxcZ&#13;&#10;2qAvbUloYyDX11TP1AVyDC/1jQ4Z7UxEMXVsL3qV21rG1TmRJTqn+jKwtQfab32DtuPBdUxOuCDc&#13;&#10;yussTEl/S70hh76PHj1aXpu4JC/gOwJVnibZqp/iDyfw8dN4QlpHLYmPheqH+g+f6rCEGwN0fBW8&#13;&#10;6VbyK2+6AS2d1E0+d/MnHZzpBe/oo5OVqTySoPnoL5qAkL8w3Ibb1Ss5TizHz+DjZvszJpjE7a6P&#13;&#10;tAFPnj5dnEwmyN/OisefzLK5ECEeJ7/uJk05VxckDN1g2/lxM3RU1kQOXtqdeeSXMoP/7RxJqy/2&#13;&#10;9GM5WubSteXcxSvN70/86T+9fPXLX0n6d7oLtvo58PG59IQmeOCb+6iePHW6fDB20n6iVRp5OE5w&#13;&#10;4AzBIXc4onZ3Ajd9huKZ4Lo8g27jtluUmA1KUqlbJ/LSeh99Iu5YYOYpAJQC6LOwfEucJzmWf+nA&#13;&#10;ysgE2Wxw0o86mPD0I1qHICFlM+rreM93uqYCCgNFzZc/vwExj7zz41P6R8zxHn95r7j1MaBsJB+B&#13;&#10;YPR/oVqYtpnHgJ1kODpz9bnhxhhiggwPgs+c7Josm/Q3UcLLn+G5AWe8DL1SupPbzF38gZNYm/h1&#13;&#10;LNGEKwHFEDfe76QFrdzJe+lO/pG0/ARexz0tuY085d34+RWzyeIX4oqLvlh3zlffAlmAI17eW8ZJ&#13;&#10;dPnyxdQhsIDpb17gmD+orF/zW5yBosCEilpHrnyCNfzLl7wSgwE6LxWcxAAkrg9x8jfc+iK4r+PF&#13;&#10;61bYwkyaGVOeSz10T5D2+XgWdhq30/3ti6Xf45jCF57/evVA+51wDH/AUFfLJ6jlH4TKK/mtOA68&#13;&#10;/A4sLCjUT2ofLJInZUMRkf8jGR4P/bYRlhcLs7poI7JPN9zMEbe7cqRwd2pm3GSXhT7EyVNPx57h&#13;&#10;7qm5+KRZfN+Pez8u5c94yXjAaR8t+8B3RHgvI1/b+u9L/AGPnXsPLCefON3jwq+lPz10V8o746Mb&#13;&#10;Vy+tsfHAHxe6R6Gvn4MP4yO/CSNn2il1biN+I4ywVMjB5zVpx7FJ1/7c9/F/A/K/xpcP4LyWJVuB&#13;&#10;dka7ONo3VYvsi5/nSoNHbTwP7pul+iCwxnr488PJgYcTHz+c5f4+qp/8/Ofv7v3CF290YEk/bIwt&#13;&#10;N15Gm7imomDGarU0RGkgDOqk1apQSrOBEa+qiJLN32ysqoHyPZRUvtZ4wM84G2oqYdzoHCRNv6UN&#13;&#10;boWZ12YSXNJwi6dDla59jOAGdvHLb7RkG/RG5avlq0s6/4qPAFFHwyu4DUzCNrySf9qDREsOidah&#13;&#10;S1BxJBMQd7bgO1bMZJCaRhNd4N5OmmGwM+ETODoINfxt6zFHY0WCeQE4jEZGu2TQY2BwKKsmDF5O&#13;&#10;ZsXSoRjMn3wqnfusYnoyR5CcePyxGMdNJhzvalE7b/bvy2A7uB7eO6o6+pUqzmTM0YZDp7vfwfFm&#13;&#10;OhvwdlmsXQU677at+rajwTFisZp3gI4PVzPwGoP8AAxX3Kuy48CR5eTho8ujz2YAmImR7j5IB3Fn&#13;&#10;4WQ3SgZgjpO5nOO0Llx4d3n33Pnl8oW3lnOvvt0jVW5YvRBeWVG3L5e6O+rnRC48PJ3z5B3F8+iT&#13;&#10;TxSG1YCOFTLZ4IgkZW4niEGxFRD3s7L8aOIwHKeHsOwKwhpLhg98xoBtawe/w44wetduq/ASnsLB&#13;&#10;qySIrTrpw3uGEBfKWyVxK4a83fus6M6gM/B6lE3i2qnTlJUR2UYWM4GiE+ciZAvadfrGADgDVzKT&#13;&#10;gVpXMCdOAisrYdVy8MDhyhR5lt5F9Luzg8b37Rwb4KzPU8+eyYD3Ri+z14m5mc6mC1TvpeyuZBfO&#13;&#10;hbfeySrSi131aIXtkSMHl0O5k+bmDYV/u8Z0E05OD3H8xtHjj6Rs06ELLfKEG2ONsiXDDKcGsbYw&#13;&#10;1/ASnpJ7tWis3B8DuGmUNAlhIJzEuRw+g/ZAamcl+akXw6mBdmXkGLXkJw2HB/JVdrFf5niwMSGx&#13;&#10;a6djrwIgERi88b6Gb3wVEvkFa0xiuLQ75Za42zMhEGhdjSQH8lLYHvBrfqExEwx18b8d2dvTXSUm&#13;&#10;ixhGYhQOwWTe/Rb+mSC5fdMqTANwOJmUiREmE1DOeB15pFwBjVyTOfl1x1u+94efLkyv4a5GlXWL&#13;&#10;d3QAnSG/XrYnXfxMWimS6ojk1ckcejcwGT3guD0TrOB34jaUdudMDfep/UmDX+ssQdDDtYFPir00&#13;&#10;ZciR/U9JT1uE+XCwU8rFelax0mEGZcO4Q0ZM9kmlQyolA1HySDp1Dm6MKokw/hLDvTh3YujrICXh&#13;&#10;4sCEbh67WCATWKk0JlkYseVDgznCjlx2p1rKdVfStO2Bfd5DcvEc59QGz0xw3Uxe7t9xxJ76cyP3&#13;&#10;dFzP0X43THbEIGNAcfV6drRl1XV3gsT43rPgU6cYrvwNA9tafqlPyrEuqKLDbjO7Z9TxGg7p8ZXm&#13;&#10;siG445ljrhi3tC92lVzMKjL1onyOvDJEmRj45V/6B8u3DQxTrkPuRn7q4JmPfHT5gz/3RzuBMo11&#13;&#10;ba9EUZDlJflsMeQLvsNITnaUewczeS9shMRvZ3Rg5U6c/Bu7PbLyTXGIE0L2RO/1OLYAbL0NT8cA&#13;&#10;KuWQdPQrY12P78qTDDhDHz85+FqBjRflYeDgj4kScelVxrUaYAJPvDnxVA6kjm/P6uSIWeFswoge&#13;&#10;Cu/Rh6Zp7ILTLCtPcINoccEUMNGGbuVQQ2W+6RB5309cscEBl5GRUw7cLJtRTqNPxE+7PXAnO9G5&#13;&#10;cXZGHkybXYKbd3LPfzuOTGSjnSxtD+zKUOBw3u0CcY+Ki4vB59CSmrY8e+a55Wd+9ueWX/7F/2P5&#13;&#10;5I/8SOuKyVWTpY2bvOQJTunP+5zkqV/Cu7ugUMePHMipeHjClX8D1Pt4Kgzvqpd8xOlb7Eg5dUJ9&#13;&#10;rS9by2oYCsWU05BPX33PLxKbX97BmHoQPS2r6hsT3WMHZHfKhm97Il+OOKILlBmD9G6LNmK01Y4/&#13;&#10;SH9mOrzQJxJvurZtlQr55y90DG7DDF7jq3gkXQ1p2ulUtmHEnJCiZsM7R3rMyTEhaCoeefIXxwSZ&#13;&#10;SVYGY+0KN/ORKzxGX1uYb3VmxSpPb/ObrHUiY6VhwiqM5KX+TQeEOrfZjxsh4LWtlmh1B7PgZuQx&#13;&#10;8MEztON/xwCJ12f8PNXZ8jVt0eSv+Gh99eUXlz/7F/7jpAgd/gUHaTwd87J5V87oJ/BXv/TvTMSa&#13;&#10;JKpspPw8OXnQvXbOcYzqZAa9M39wqs/TH5NMWnhy6gEeo1sdv5f006nrJn6KZ/LIS+ORdwZ8PLfQ&#13;&#10;w4IIruWTMF/o0m/j0CB/7aF7e0bf7lD7Q3QiR2/JR574xeBmwkFacPGA33Rg0RsmeeGOP+igf3zj&#13;&#10;g8vJ4SkP/OgkR/BDp8l14WRxVyYdUrrFF570sMmfTs6svDGZ8Pqrr+RYw8eKJxrwYxpti1fwHLSP&#13;&#10;nYH0iLZOuyAup6zUSfC+c/FbLSM4PpqVzVdyl9lcgU4+v/SFX1/Onn0zY56ncnzOW+kj3M8O+cNp&#13;&#10;Vw5XFvBLfp7k58L5c51gcizt4SNH27bsD60WDhzPxef4aTJoVDXyv9anllPwG8UI4hoG4yH30B8U&#13;&#10;jG8fSZ68tTPKeU0T/upYgt3waJqJo+8wuXDg3LTq/krHzGHks2aYRKOfWkwgtOkG4FWH5yN4DHxW&#13;&#10;vIr7yG/QNpCWrK4IoUOOKy8GtsV9ZCzNGn/lgNic5AWB/tKjPOS35gP3+I9+ggRN5adOPOkH/QIn&#13;&#10;38ez8YvagAusfIZLTpHzSJRUecoZPp7eQMNjb4MHg8wZOuII3erEL4QEq0fkWx7KeEvOa5JBH/4V&#13;&#10;WvKetFa2mmbojGJTXSdpcrA1O26U18DlvYuO2B6ylNyFirrhvA6ZHUED0xWr8jqyh6GN53cNQ1T+&#13;&#10;VixLX2VqJhU1vpXJ8br6NNkAM/FIGvwBbUaFk/67CeFzqad2veKDY7DpLHpKn8iC2Zde+Nby9huv&#13;&#10;jfanaGmDo3t0WgPHv/c5cWC+0rUZNuK17xSdYixS2tXHRKpMBaZyGzwb7UzlIRESLfHSvqT+yXqM&#13;&#10;VRwhlcmO6BdOvu/FXuG0Djsvzp995Qfg0ajv+7HgsHcZ/g53g7wv8gc/gqAx19Ecb+XYXIu1OO2A&#13;&#10;cfX18NYYry5xBxd8jfIY/vn9IL8S1wkDuzOxY4dZhoStORiBP5vyjX/6NeQd3/FpM5fCX3+q+zHv&#13;&#10;X+A29ePWSHCVbj6FTfy3whvh+n3a8kFS/PJfNRnlSm4TlnJsPYXPvRzJ8tA95MAWDmTY+ND9sHPg&#13;&#10;r/6ZP3Pn7/2Nv/VCBl8f19FtI7GhKKPu0mhtNDRtKcIxnZu4dgTiRzEyjBm0MdCPHSCr8qJIGzvx&#13;&#10;KecN2NN3DcyDz5qqnu34zvR5jjCKWeT+rImo5dUPPr5WQLqaDLsUItcuBCNd04s24oq+kf9Kpw73&#13;&#10;wDlqdIWncdCQ8+8/7xLGGThxw/AVz+QxOpKjsbqTAfe2IGNQ2tySVgq/4HWSJFjADR+HDVheGTzE&#13;&#10;UHw1DfFb2Tny7e98pwYGfNcIuN+iDVkGJlaTHcggY2/Og3z6mae6XfOx3Dvy+OnTXV13JDsq9mdH&#13;&#10;xf4Y0a0M25NJEbs2BnkMi8E1f/ik/dAJuZ1BBgMyFt7MZIOOzXU7RrIj445BbVKjyWDeuZl3ERUS&#13;&#10;r93AA/zIxEEHR+hPY56dCI/FcP/khzO4ywpp+PfehfDjQe4buXljXCz8zsULOWf/0nLp3FvpIJ1d&#13;&#10;rmWy5JVvfXN54803sytkXxp/FzKnU5XtpEdzAfuBg8eWo6H/bhp0ZeBIGR0EO1nuxMBpZaduwvWr&#13;&#10;2TnCMGIAG787GUi27xlc3dui3A0iO7kSYwSnMe1qq6TpxEl4kpfu1nEck7rA0ITOHj+VOuLYod1h&#13;&#10;Wss25QSn8iEcq4ykU2TAzPBR41MKwQSF82INosHsfQ7J6l4MvC68Y/DtJAy8gyO8HClGFncfciRa&#13;&#10;5Cj84OxAeuTxRzv547itO+HruXfOdVBsIO6izesx9vK/FNl67MmcT5odBRezw+TTP/GTy/mcK/9m&#13;&#10;zkK+k1Xxp7LS5ZlTTy7f/O7Ly5nTpyy161Ff+MSgaXdFd2ikwBmSGcCtZu49J2gqf2JYCP6j6pmM&#13;&#10;iFygg1E9sts6Fd6TmQ2tkXR6ZnQLA4W6MYyDI61JhhrzW6d0aIeMldfxUz/Idi8bT152M+3Mytk7&#13;&#10;OsfSeIZPD/A7eTPs24HF/GSnxa0YyGuETY1wj06PL2LUCSx5d4IztMIPLb1sO/nNel9dFJlAP1Qj&#13;&#10;iqEN9OSVvG+FHjjaucC4d5uxKPjAI5QkcjrkKatdkUsGu3v3YzBOPLKo/jOMlPeZRbNDqrNr9xhm&#13;&#10;SEByCU0mVayo2p26gH81SDEkhu/gMJBUtoNjUEz+EuMjOgwW0GVlLQMR/Redk/JipJBH9X/oV7Zl&#13;&#10;6crnTgQlRu8BSTijoPoo3d3rKfPka1IDTHG56r7gqvwZtxjWxxFV9GJWbObb8VtUTC+6Tzz3LRXj&#13;&#10;5G/XFh3kCL/b93NEVfjpAno6i8FHnTH5ej07zxyxcSVyb8cHo4zjrWxxpxsYiExomzht2aaelufh&#13;&#10;XwfZA93ymaw52sqOKscntKzDI1FwtDxc+XTyxInlVHQxIxO+MQI6f3zKPtl+98KF5e/+T3+7R988&#13;&#10;9fTTNfC4IJ0ulrcLIc+++vLyP/53/83yp/69f3/5UIzeDFMtNkzkknlib7QTAukZxruWd+iY7VV1&#13;&#10;T5LwV7b+xHUEE/zsLql8hMnkliHv+rX3om9d+EuHaS0SFrlVj5WhSSZp0QgWfxMbLd98a3u6kjnv&#13;&#10;4DmvH23bQz9+MvqRE/pSuQ3DRmhKnBR4coueSTmR4TGQ3p36OiYY4V/jZtLKTx0Z5tOkyjse4w8d&#13;&#10;KK9dK80lIuDFKU/y9A7eqAdjUF59HX7CxU4+wPQJxBVP2z101aAdD9DY8LyjafyNleaMcDiLHhNe&#13;&#10;0pMhhlF4kA04cL5NKLm8F1zpkm3z/+mf/bnlN3/1V3Ls1a8uP/OHP18etC4nAh5MONKZ5ABL+ORt&#13;&#10;M1jjkV340n34hZ8cOKNMx0prcTj1D014M11XUe7IjqDkU1zXuCP94MfdKEQTs+794oJO4nrSXfVJ&#13;&#10;enRGtyhPuEfOyvP8Fm6evQ8scrJDnyayY7JD/FEu2vxrPZJN2znlEoxmErx6XBZ+pJw4/J/BIap+&#13;&#10;40cZD/zQjuZZrgNhtU4tSZklHVwYfPCthhXE5d0kv90e7lYAw6INE8HSceifvMUZeIGHl+ivXIyI&#13;&#10;jSvViJddC9Fx2hJ1djrwOGd6m+SdrnkkrJM2cItrHmuZTRz4m3jDvwEr+KE0YItPXvhb4EF+wagc&#13;&#10;86M7Uy8Ss7L0zdwHdDQLMB574slB4wqDMcxxX9JVjsIn//o/7wz+6gh9iWcoove44pynPhvD95iI&#13;&#10;yDFQCRdWY1bCPenzMRliEkgfKhPCKSf6j7PjbEysKCtdnV09YhT/9ZnwZO4kU650G8M+f3BHfygL&#13;&#10;OdSZNTwUdQICLl3g4dm+387cPWFSYvQvd+/JKt7Igrw49dPdFMr7bmgh/xa4YHwvHQ98uKMLT0xy&#13;&#10;4Ake0aHKxOSC8GvRx+Lop5hAHZeUj/4XQ6V6Tu7nAo/yNEzGU7uOT2XSQbzqhPDEiu2j0UNwERf9&#13;&#10;4Ou/8EP7lEE4mPwu30IXyYSbND/+mZ9avvX814N7dsnl773cM3gyOwzfzMIdTp4vv/RKJ4zPv30u&#13;&#10;OJpUu5fjFT8anPF5TFzRBfJXv+FrYuNIJj0eS/v1UsZMykaejuF11Bd+dBGATFZc8jKQi1dlL7/F&#13;&#10;03dwrVsfJaJSOD2aKCBGSvS3PntOsLW458MotTpmwF85IomMqp9BWSGM4ATpX1CQzXET6OBzyoBX&#13;&#10;fovrqHOBwbIZf7kW9qR1eIDa9EOnBHLC/WubITTx4BXNn+eo500KXP4Ezgn2PsXVV2najsDb94VA&#13;&#10;4zfJ0AfgzHyaooniKWbxnK/yldWAMPIfv82/kPESFBEH3g2bacCjExOc4VTyzbOf8W96+W660gxN&#13;&#10;ZdXMA7YLqEz4rnpwqIiEk/+RtnHzusGDlIh6qy0ashFORk7ryk9v2jT0pM+Q/k13v0Z/yHao8RW4&#13;&#10;qFvd9Ja0NCg5r3jBJxHyvzitcSaeq/glOGnAafj62PINwAp10LjG40/WmoFn/rufRzt2KfXvnYwd&#13;&#10;r2b3tDvLDh3JMVcZlxs3jH7//eXrX/rt9MOvlL7iEgDVHeHBZn9hwk8us+zomvBThqWxBKW/lLZt&#13;&#10;8D74ipPA9nMSb/Bh1VNJSb+2fNCpTrZc077KO1706K30xXblqERtkfjaivdikzhy7GTbh0u57Pz/&#13;&#10;T7c7J3kcy6Tw7hyb1UmOtBdsFtWTGZfeyMTHhtOItV+UR8hBlvJQrn3fiBieRH/iVRclJg25HPxO&#13;&#10;3MqN/tqQb3Ue/fQqv5bBBqwtL+/PZEvA5uvQR5vf420mnM8ZPr9n+XsiUd1LaQaXEphom3V3pYNc&#13;&#10;xLf9xWV5OPFRzj38mRx4OPExOfFD/ExD8eCzf+SP/WY6vX+KYo9mbeMxOhi0CiXisT6jdMaMfNVO&#13;&#10;OUfBUJwMW/ezkjytVxu3DY3bhomC4oYi8943YYE9B+iNkp8RV9BQePw3/Lwn3YDUj8JoeP2jCmdk&#13;&#10;32A0cjowiX5/pSWvwz++4lOg4o5GVRdkOKCKXz/HgGviVdBpPHBndmTT+rcBB0+6MTDUwIzs2nmF&#13;&#10;SBzjQF3iMQBrHMDRsYfR4EsGY13FPdFdVzyved7tTEMGzUl30Vm6QViev/3FL7Th02jrbGgwD2Sg&#13;&#10;7ZipA4eyeyQ7M46fOLacPHFyOZGLu0yQHMgW/qOZHDmWo7b2Z9CwN4Ong3tj7M+/FeXyBU/0PW7F&#13;&#10;YHGP4T8MvKr888/xQbfyp7G8k0h2ZuivG3BpnxmNb+e4CAOsKznLfWdo2x6jYQcw+JV/e4+cXJ49&#13;&#10;9kg7gY6yYpwqBgGAT9disL8dg71LXy++e647R27GIPTK22ezTfhaVqldjME0naw9WVUWeo5kteKt&#13;&#10;xD+c9zMf+8RyOR0ui/P2HchZ8Onu3I7sX8/RE/ezDVUZMMR1kGowFgPog/uOq8gq5DBB5+jO7dCX&#13;&#10;yZ+xQlpRRXZCP5oZ2cmHzpPVoo4N0nkwEGZ41IFgWLWVFx+F69DUYKHMw6x2MtZyDNTgGINdypCc&#13;&#10;KgjyL84sa3IE3zGRMM5Ov11+D5l2jiqcjme1MPqkv5vjBwyOyQZ5uRGeuCj+xKOPLt99+eUaGfAe&#13;&#10;v998481OmryT1YGP7N+dCy9PLW+8caFldTt82JVV6u5ouZHtvY/kiLbDka2LOaf2+O5cXBok7+W+&#13;&#10;FZcV7048EyP7chzZveysUY4dNKdTm6xLXNBMGIPmmIgzWDbZxCBSQ3kKAf7VAaEZjt7rwksdI0eO&#13;&#10;2a3kAlvyz+hk18DgUdiW/FyifSv57GFoifGckdvko863ySd54Y1Vo/mscVseDBvbauSeEy0j610m&#13;&#10;VRL/fu7NINvFKbhKvzthd4PPuDNDR3IYXU1wkChO/SIn7axnIkblnXTiAUNwqE250yzBqTSbyCAP&#13;&#10;4DFuh+7oYKuM9uVMNXmrW47W02k0KDEBokzJqsmDZFP+gI3P6JcefDJjEutBdqW4q4BhC59MNiQw&#13;&#10;k0TBs3gMmqrbgocL0PH9dibNTFYgkVwrgz12VqXjzsG39Sn8EAaUsjdZukNdiR7cnsGSK0+UsOyY&#13;&#10;hKys9QcP59CiTR504I4HqbN4hY7QeT11WR2+F9rpgEuZQL1581omZm90dazBGdl3D5LJLeWrLqqv&#13;&#10;bdfCwznpMNq+IWvygqedHiaeGSfxa/4V4RSq77IoeD935kyNMfzwkpFG2ZJLEzx04N//O/9L8L6z&#13;&#10;fPpzn8tOuaFDd2bQiD8MWsdzTBaj1flMCP+Dv/t3lj/zH/7FnFt+MmWofRtlllpQnMuPwNW297Lt&#13;&#10;DHgqN8m/LoiNiS/8N3BAW/ia3XtvZ+DqDiNO2XHK0vFVjH14MyY9Bj/QoC8Ad5NKnmCRaUfFjLbO&#13;&#10;5Mu4wwIeYMCNMRBMOIDDIOWCezIvvTBOmZR3eTIWistps7dFXvDUZIjBnDAymAStl+q8tJ1MCzyw&#13;&#10;HJW4jbwmfWEFHF3BTb0oC5Pb3e0UI3xhJhwsOp6RgryZzFGn/FV28qSzGBRHH8lKvTExJA75YJiV&#13;&#10;j3aB8Z6B3qQYfvMzIcqNss0RY5mYZhy+cyhG/sAeE4ajLXg8uyF//8/+keWf/5N/HGPiZ2twn3UY&#13;&#10;D7237Alj4M4w/Nl4Dx9qiEo4frgjQbs3d7kkYrDJX9IIRwcf/vDfsS84gQ1O/ppfWwmSOVzbHy1a&#13;&#10;0rQNy9adgNtw3oXRRZ52nDbLwLHDbZuJEF4JUwYcIzJjNf1NnuHdSaR8i0OnqDsm66SjEzw5bXrf&#13;&#10;8s2vcHn6n4DqlsQzUaZvIi76+ic+IAOhPDfrv3I3sYE4erdRkq67KhNTfVQXOvEaGZplXGgrbt5R&#13;&#10;iKa2DYFVOV3znf1m/XP+6pw/cTd2Lya9MBPknvj0fpdy0MCtlIw6QheNNkBcfoz7HP6AM8pOvpNm&#13;&#10;oUOWBrw1X1uz4sBL4uUbmfj49Gd/f3EkI93BFz7Iw+QoIzmH79pC/FV/1BX6oLqYfwJaVsIDhwND&#13;&#10;CrqfbPY7YfSg8UnLrunEhe0oZzKvXRFf/Vbus/57+hNbOagL9LQ+Ez7PSRP5Kc+rV272Hjw8QvMj&#13;&#10;MV5JxzE46fvRXWhRVnSCuOJIH+GNznCHxzhGq/xu6pX3yZOukQY9eHMv7xz8iy84cdoWf+CSI+F0&#13;&#10;q+/KSHijvYPTzezkNclR+te4MiDDLjmnV7vDJfmdTB/RBeHu0uA2ZUK9j26TT/Ckc/WF6BATfXTv&#13;&#10;mKgo5zNJdSW66jPLL/2j/325lLsDD2XccSk7MS8kP2nwgGv/NOVfusN37e5P/NRn207L29+IR1ff&#13;&#10;reH1chZNHcpKc5NsdI6Jdnx3X9Uj6Qe/kcVU5CKBQw7AkVf8wMOvuniGnMZpLsIkE0Ok6Ip+81cO&#13;&#10;Kxxp6QhxBn7ir7hKkIDmmPiJIVnh+Gk+CfcvtTPB0iZaeIsXIq+pC2fgrA7Et3nkFW2cNh1AcFcw&#13;&#10;Axh/uOcpTB8ysOGk/jZJAaw/K52AqS/TSYOcybNZ90f4Fn40m4HT4IecysXB81GFW/ciRQCGGnKN&#13;&#10;Urp35NP2Kb5zTF4IEAivkRqmN2t59JMXv+A/csMS8OrVuD/4Z9KYmCt/Bj6BspYBeKAWruh4L3v4&#13;&#10;1A0cmj7fjaLernJQ/VREVhzBS1r3eV1N39BkobsrN+SnEMARbwWY99WnOeIXN7Bfy9fXyHwj3Qhf&#13;&#10;k6wpUMOBPYt44NjECUnOfUX1ljy8x4O+u5nFgufeeadHzpkgOpxFjuhQ//VZ6Lv3Mo584fmvriiN&#13;&#10;cYE8yfE2qxCzQHT0wuSy6Zq1jAaaG4iqd9pbOlh7RM5XYdjIA+J0E90x+DngDj7qa0Qmkk6/Y1/a&#13;&#10;upuZ+HC89rbYS8iL/v21jGnpsCOPPFFdcvXdMTm7ieH/9ze07Nl/eDn5+Oku5LieO/JaLsYXoV15&#13;&#10;XDr/VjJ6P2+ac8KGxIWQxN1KZ8NXPukfTRkezMJKshI+4FHi5SMw8EUfrxKX71G3Pkjl9+XzwQjf&#13;&#10;962AuB9Awwj4wO+Ip20a5RQ616TG6nCvzqhgJCy6YOjehzs+PsDIH/rP0RP7oWfDQwbs3r33az2u&#13;&#10;J6yo2nyfLtpQo9+vRMWmXJNOgzKUX/wMMHKBKeU5OiIrwKmp5FOlOpS40E3FWQyqvuL9fW6qy6GU&#13;&#10;34doYRbOClti+Qz4UY4rrvw3UlKaW3Jrp0r66foapQr3rf75FjTgDMXbnSXStVM0VhdpSIpB0645&#13;&#10;JWEnRDQucfqnGhcdyNHxjJ8OQNLUyBJ+DoMUA4hOZ1Ywp3M/Ou2jE9eGqigmXeCCaeABhopuUO0S&#13;&#10;9EsZaCzbzyUc/NHIGZwwqhtsGYTa9r4vBmoXrp+Ige3kyeM1hp/MIIff0ZzHfjArOPbFcH4kgwgd&#13;&#10;Doayg+hIXgaQmkf2iowzgvuYCNEpuh0DkokPq9jdb3Ar33C0IrsNWnoseH3ngWMfIltgJj68rDaq&#13;&#10;YSP0bct53vuPH1qOBJ8zOz7V466GcTRlkcy3xaBscuPOtcvZufDe8k52OlyPwchZ/i985TezqjoX&#13;&#10;tGcyAB90hJzF+ewnPrE8ngmS777yxvLxXCR+6dLF5UiODtudOC5YZQy+kYGYzi/jwc1sX2UURu21&#13;&#10;rtILDxPXDgm8750v4asa4kgsdcTgtg1y/Fo/wgNOXMcgdQVb4gVMO5h40oFoPIggXnZVaj4eMPxZ&#13;&#10;xR+/yidJSxyy04IIXOmHPI60hFa+6gleDkOCQXhgdSV1Jp32xPCQcCsRyciBrDgprgF6+PjR5a10&#13;&#10;/l69kEuNc1wR3O4nvwvhMV7cy46dt157fXlz22s9Lu1jz304E0r3lmORpyeeOb188evfXI5mgu2t&#13;&#10;XOJuaHXqmQ+VVzcy6cTIZxXKtauXK39MEYz0O3fF6FjDVs7CjjEQjeOOjtE5q/GNjKRDiu5R50NT&#13;&#10;ZMrKf0ci0UN2FjE0mFQk3905sZ2xUgnFKKOc8SuYgQGWOyJm/TA5YrbMsWBhS2XSjieOYd3uJZeD&#13;&#10;k1vpGRdq3AjC06jVI7MiazXqBXblRSVRFx844oLOjNEm8r8ruIfxwSOcipy40NPdPGSAcXY3WUq4&#13;&#10;sjMpAROTPeRhl/tD7Hbo5E12P2BaCBI2jdjdfcMv9O4JP+zaY8h2rF2NqkQ7oWCQXReS99sOnvyD&#13;&#10;B7623PNuxf2t1HHytztHZsCVrKoL4pjsCMpjMgYDg5ML0uGhTpFVeo3hdxqWFENiVv7C8MgX47Hj&#13;&#10;gJI8ecarO6zIUvmEjzFkOzbmSgaOt27m/PNMiLoniP5Tf6+nfl6ODDu3170Jdn8wijKy4KW8yUmN&#13;&#10;1Ss/Gc3QjuAaN/JF3npmcZ6zjsa7ctSn+KEMntjPaPPss8/GsJcdaSHAylwTBOoiecGnX/vlf5YB&#13;&#10;49vLT/70z8Qonx0NgXAgk4gvfueFGJsez/0ez/RoLDsqHn38ydD1yvKLv/APc2zMf9SJEzjKT75V&#13;&#10;IHlTD3zbCSiPtpEQWvNs/LyTPekZzqyatir4kRi4qnOSTnwDQBMVjKBkWzaU9Gyv6HjH74HBrxNs&#13;&#10;kR1GS5MbJrDxdm8m0xsWXuOdVfEmm/AWL8QBH67y50zSMuJNJ96MT68qN7SG4/GP0Tnx1cWBW2gr&#13;&#10;CYPPDHg7ursvRRr40xgNzp6VD4hTT6fRf0NvrjyUDi/grx5zw0A6YHpnVJQOX9Fk0EyuKhBr/OpW&#13;&#10;sh96HXtGL9sFcfv2ehlx4rVNVwZxu2NAsNq6k9gq4Orw43M/84eWX/2lX1y+8sXfztFXf6Tt1AxX&#13;&#10;fvKFt74QvLkpf1vfZ3/OsWsmCxhiplMXJG09CC2Vn9A40mRXVwIteGjZNS4D8Cae/Ee7FNlUxtFr&#13;&#10;cAOnZVpeDvkcspyc41d8U8ZbB+pgcdMwrvxMRtkht/tOdjlGL2tTyPbdyM715EF25dNVta3XwGs7&#13;&#10;8Yb8RM7JUNIUlSzimNiLV3lM3KZp7iNuABQGPMleV+onvIsc6PCE02/Sm1DUPsDbynNyPSSoADd+&#13;&#10;pKFD9QvAlSfHv+/59hRGjkxKgqmeF88VkjjV6flWD7e6TghE74HJyQ+s1u81Ir6akMAfTqtRpqQN&#13;&#10;G3oDTqliybeErAwj09IqR/Q6991RTM9l8QkA/NRbq/Pl1/5Y8ubg3H5NYFUfpA9gQYr4CWxaMEwe&#13;&#10;w1c+YMOrE9FoTl2Cs/ZAH7eTJ4FjApEMSmNSDEzx4I8e/YOWz8oTulq7OXRpdHIMeXDVl1AP0AcH&#13;&#10;/Vh8d1SX+HbXwM8OA/ShR38Zs3bsXHf7hPbhN2iWFu1wskPHbqB75esoZ3JFxslM5T4GfW0LfeNb&#13;&#10;fQXPhBo4aCYX9L9iYXi0M7z4BNdr0SX0oXrRyUOyE/zQhQf6ZeT5UhYZmei4G3zkcf/N+91Z4fgo&#13;&#10;tJOjpkueZGnySqb0mXtTuhvnmnZDXRu6+Z233l7+4l/+z5f/6r/8q6naO7I46XBwzoKJiNL9pCOP&#13;&#10;7v0gv/ir7f78n/iTncBwB9XUEa0TET64XM5qaPg+miOA6bDjJx/pZCd9DPce0xVejDQVmQi+mh+n&#13;&#10;jReWvzkJMj7iG7rWLp+Ya/oZe3yjDaQ8AgCcEU7eMjJrusKpThh5NOckaMqkWzEZcZsmnsmbg/P6&#13;&#10;2qf2rlmE7yM8v80y0PKc2ks/VlsYjxEul/RnCyve22rk3ITV8XIDR5yChwK9mDz9U1f6LGqj3Mlc&#13;&#10;s0/UlHLfISL9xDtBDRVzTAKEN4kgvPAmzflqzDxmWQzooy8iTF793cg3PA4g+XGFF5kYRxau+pu/&#13;&#10;zBpp5NHIW36kk5qbsjXo3qTFpBF6RdvC1pEu8KUWXDrzNeKm7uf41enqlzB56NfrI5zPePXVl19e&#13;&#10;fs+P//hy79ZY7AHd6Upagedn/MfJvA9+jnC/gbuRPzzkM6CkpjS8cUcCEMrPEQedDdjAe4Q2y8hL&#13;&#10;Yq+wQaT3OumYCcc3z76exYjnssvyUCYeT0SfHmi/XltMF3zlt34zNI5Jg5HD4J66DGz7BwMToIcT&#13;&#10;sXnmpTQMngmk7+ny8joyKZ5/GxN50U2zj9r8wAl89FVvRa+0jxVfaeyw3pV+1q3cocE+kMSjfxI7&#13;&#10;zeXsSNux4/HsxjhVXWPyY2tbC59/VbcjY8h9uRT96IlHKk/Xs0iL7KBH/aDX333r9YzVNvvBM68W&#13;&#10;VX7KmtT1IDyDxjNhTqNwb5N2ERP9K5t1STNO7kI4tAKS9IPlkdekzZLQytLwfD/of/Wv5pDk8wnS&#13;&#10;itNWRTszQEPag8oJDjVq0tJJ6wRNYUXPqU85CuzyTPrw+ZADOMAe+tA95EA6hjteSgfXMrAcWq0x&#13;&#10;oA6H4qCORodkNNpVlBRg/nVlBw2Zv9GJSOS8a7y351JpjUrVWZ782yp5clu+R6z4NVrymWGNOH5W&#13;&#10;SONjwqDsgkfd6jcb6uGZbNa84bGR/8SHl8Z/zbdpElZa8lHI+UFr0xfEFkyabgXbTsSKjQ6t1MFp&#13;&#10;HMXTjNafge+AF1hwWYF7aHQnDRribeuAVH9Vh55f7zsI7DkwT9817/IbnUEDDk2eVagceG0Dwch7&#13;&#10;O7/JtKsrEq6jJe7dGDhtg7xuEBpwr599o2nhBWuNH4PC3qzEMiDSCD/+xOMdSJgUOX7iZC6pzf0e&#13;&#10;uTzQxMjRGOxshd+bVWT7rPjav6lywONuZedH7ArF39FQt9PJu2F1bcIiSZ0Y6SrP0MYk0c5V71tg&#13;&#10;IE5Hq5il05VwrNSVk7bb9ben83Ls8eX0ydPLMx+PsTkR7C7J+tsYHbMqMitHb2Vw+G4MoDcuvLO8&#13;&#10;ee5iLmDPqrOdD5Z3z76yfPmrX8qkR44iyMDpVI55Op4dMBdu3I5h8tzykY9+ZHnuuTPL66+9EV7k&#13;&#10;wsQnT9WQfiUGSTx0DJhB5O27zqIOLfsy8YSvPS7IQDCG6gQ8yDljdgGIs3tvDOXZGYHfEYPKoYHk&#13;&#10;/Rgq8HqktXpVxzlDqHRiulI6z2nQNHjf7tJuMqA8A4hM8R8dgcBOnjp7+FXcVoO2y7Zx3UDZXQUM&#13;&#10;3gz2BsjgG4iLr4N5IMbpndlRoP+kvlsJTraWbeOYLfLBAPriq6813hsxMMtQh3bb+QxWA+hKJjic&#13;&#10;9Q2o4xu25VL1g/v3Lmc+/PRyJXzen+PMXnzhhUyW3e3E2yOPnFjOnX8ng3xGo7EFGY/dZ4Neq37J&#13;&#10;ssHxveRVo0RMxzpKDNr3d5h4ipzYFZE4ZBCvO/DCcDzKNzxroEi8Xp6uzuWoJ7wxiWKXwtzR4YI5&#13;&#10;dWVHdrCgH5+TQ/nmklkayoA9AS0vGeL9kNJMEKRe7NhhUjJHUzD4RzZNaLm03m4NUwLKYMCGFxrc&#13;&#10;d2ICga6Ej/JlJDbxoVzH6qc7diQlDD/UdUYROkQ8AlY9k/j8lDEeGZjcMbGayR13Y7jsnfGKTGUE&#13;&#10;kHxjdEq+YPbIsHTA3VGivIFVP8fOjVXPxJDhPO7qp9AGBwiQGfWXEfdu8GzNjb94HaBUhpNv5E75&#13;&#10;g3knkxPyuZsdNfDBZ/pdXejAI3nfDn5k4lbSuKhcnbsVub0e/l6KMcTRZVbVX81kx/XIH6O240sc&#13;&#10;jcOQVDkKveC1vgRfz8pteYZ30SMxRDpqz66UDR1evpKoTYfXwtH6eHZCPZELYVuXw2t5m3DhGK1c&#13;&#10;rv61L39xOf3M05lfCx2M6qH7e1/9cnax3F6++tuvLl8XnuOvDsSQ5sjCx2LY+cbXvtYz1z905swo&#13;&#10;a5ypOAf3lBXDntXlDF7ajxBX+qozkjf8hlE1eJDt8PytN8/WEIZ29PojxwyLVouVJ0k7B6pkTp1x&#13;&#10;/4/jaPCvZZI45N1K56GTHJuWehVeM0J1V1zSoX/ojOwMwfv8tY4mrOWQb0ZjRmT8gyNDHf032sHg&#13;&#10;uMJRAmDRsT1mBzxhBt3qTsJLUx7qn3zoiOEd3u1WHxhCyeKoS97JrKMa5EdeOGWINviIY1V98wo9&#13;&#10;EybZoYu6syWydTiGQmUhnnT0qUkfjp+jrNC2c1cuVE44HNX/ylni0BN2M7irBi+kScrSwaD36Z/+&#13;&#10;meULv/Yry2c++7mWK7hcyxmcNe/KZXhTB4Zy5vJObiJ6gb8nKzaPLmdfe3WECU6aYUSILE0nTd6V&#13;&#10;NVkKsQ3RZiiHHTtotqEfBYBBnsRX3rNvg4doKa2la9ANtUhg+Dt0tzhicugXnywwcINFnhg4TRDJ&#13;&#10;Y2dWRYy2lJ7MsVfl77i8mt4b9Vv7FLj6UnRL8IrkFB5UxMlPvlPGyQ8Gw7Ay+Kbdp29N0Dm+DCwG&#13;&#10;e+m8m1QmAyb51CFlyyBNhuA42e8FRGk4kx54RQamTPFXl9HKeeKjthv/Z1pheAMS+bfqfdZLYVzb&#13;&#10;hvBgOniBreymwy/HBuFh800duFc+DRzlV3kKrXhSGSjNQ99Lo0y+/fzXcvH0U108ox6pewxgLf/g&#13;&#10;yajPTXhgOboQXSYf8EqO1fmBjy/40/Z95REvnGMAAEAASURBVC/88Ypr3zaTXz6V1+wHKRN8EFf9&#13;&#10;6wRNyg8eYMofbuqXsO7GXfmqvtuNYGJjR3SSYxLfeeutpJVnFgBlUoFek1es/dWHDPTFMfmqo/Lg&#13;&#10;wKcLpevK2uQLU3mbbJD3MBaCl/JN+dFB/LXZbbPij7fVI2u9q6zgQ+mxG3MY9iZfW1Yr/eC6LB5v&#13;&#10;TQjRLxNeeRkY2hs02OlRWQue7uZwjv+RLITSroPprkX4l/trGeSzPnQyOVKO8Cm/AgfcJ06fXv78&#13;&#10;f/KXlr/93/+3weNadgwfCutyJ13KH87GJ1dyRK0dep/7gz+7/NinP91+OFzUUzum74eP5JPTtjiq&#13;&#10;UTuPnidOnVq+8ZWvtP2wcMuOj1GXyO3UY4E115mDozzzEI5HFffAnmQ1ULx6JK4VV7KvSqVHRtqh&#13;&#10;W2A18hGlDr+awFfCIucbmTRk8BFfuR6fCmbSNGXynriU7Pw0Bc96QEccsrUl7iQEpC3lZZGPdKMM&#13;&#10;kR993fT6ioJ8jfyTNP8n34QlZOabsLrVqymKT7DeCFshNc/EzicfcFue2uMRpfkKmH1rAQUncpxo&#13;&#10;6s77HYCJpz0Roa7Ay48CaLl+MN2M67lZOr4Kxk9wDitgkRiJo61EmIH4yk/40V0gSKL/N74HzgBs&#13;&#10;lEvSz3avsh59de6ts7nX5jeWH/vMT6SOKyf5TiTy3OI2vcWDU1wZPRK1uMfPIDsRGgfQNd54ra/E&#13;&#10;hS5oYB+f0jWiFxdUJRz9nJzU0Rtpf8+fP5fdwq+3Dj5z6iPRh+tuj/SN9HvssP7yb/567+LclsVk&#13;&#10;cG49xtTAcw8fGfh+J68V54HERhQTFW234IzX1QvGpnnP+Fr7g5a23aBULpJHysgOB+EtS72UEG5M&#13;&#10;5bjwKzfPZ+FUdp8dOdFx+N0sdtx98EgmH97MosvYO7Lzw10Zly+8Hd007n7bQOp38dK+QxYcHsyJ&#13;&#10;FAezQ4Zet4CyeLaM7BDdv7yXnR63c0pCmV/4OL868hY6olzLg+k9n3Rk71mJDWeT7iEzLefwdOzu&#13;&#10;AGLoZ3ykB8Kh8qW6bUuWE/bv7rmWY2VnApvPNayfH/BLJm03U75kpnoCb/KnzKtDI+fVW8F/nKaw&#13;&#10;PJz4+N0Vzr/xsTetkP/Gk/qQwH8RBz71B/7Ai6+9/OqLaRQ+KV6VSp6zYW6rxr+B/EeDnohtsKsc&#13;&#10;NSxpTDpo1ChFGWnoNfh1+fbP/6nOpOfoLnkKzOsPdBtphGqk2jCuvgDEzTgbMAbghq2ZjPcVP/n3&#13;&#10;n46LkBWOp+8NeGv88iXv7eRIK0LijsYpDSYY9eSvUxj+rDD1OzoJU6iDF/Jm/N7MNoM8jXAAjfh5&#13;&#10;rpjIs/8GogE/+CsPaMwykNgAaAOPorKWTfKycwJIA+1ebBU/g6h2FAJI/gaVOrUmCQZygRm/u0l7&#13;&#10;O4b77m4IffzcOTJxNJBhEAaLAcAqtP0ZvBxkoMuZvccfPbkczrtVxEfTaehFg5ksMcBhCNAoH8ox&#13;&#10;SkxQaKrk5CXzIEEsvIzv9RxV01Xp8XL3iOODrDLJsKcG6HRzSjs6MPFOGkBrFerghrJEsXvDJb3b&#13;&#10;dufIr8cO5HL408uz6YRti4FkV+i4k0vT/8Sf/XMxON6rkenauxeXd3OM2KNZof7uicO5HPnO8p2v&#13;&#10;Mzi+mguRc5lkju/ZGYO8Fewnc3b1iQyu7Gx5LDQTVSaE0089E6PWxQx2s5IkBtgez2GnQ3hlVeCe&#13;&#10;dHxu3Y4RxECdAS04PrifFaxZHZ0ZkVDPCJ4Vg4mfihWIKc+Ud3dYJZN7Ot7x3zg+LfHFYvjUYWCE&#13;&#10;2Z6dWDrZs755kiUd9rniWieCYVtHUqfQs0aCyBU5JDtWjNzNBd53bo9Vm/LAaR1GRj6DcvjtyUBa&#13;&#10;Gp3fZFU/emHPyRPL4cgA/cD/KDqkyfOl117PWf97lneysoZMbN+eQWxWHN+4cmk5lyO3du3ZuRyK&#13;&#10;3NzN6v/bDNmZYDFwfiJ8f/P11zvxtj9Gr93B5WJWrjNQOGJrXvaNfpda73zA2Bp5g1fw0GncFWtf&#13;&#10;uo2hN7wnL6FTXbwT/ncHD46mPPGM/O/I5I/BNnlLV2vwJ1F0ZME0XgAL/5WLesWY3U5ZwuxCYIzF&#13;&#10;N3xyXJgMTRbYHYJX6tQ8tsT3vBuBrPX4qQwUdPDJx57uOhmXRyMLuiYoHCvWXUXdCWJCJDisvFef&#13;&#10;0MLM553xW374dOvuOCLNgMFEWM94DopWgcKxhpHsTCEn8mNoMhmDXzUoxHN2pndkMocc1WgaXNF7&#13;&#10;N5MU6aq2TrqjhO4K+NZrHVsTmpW93BWwY7cOeACGP9MYwSh2M+kCoZM+N2OEsuvFymAGKTJ/OZOZ&#13;&#10;772Xo6wiK4wqN687Az07PRKHkd7xVlb86+xPQ7k85d8/hK1OvUSHgVYnC+LfwQYhVo98h673OWHB&#13;&#10;+9lnn+3RG/Qlo6LVwIy1ZAMf337zrU4sPHvmTHi9BO8ryxuvvlL6HU14wsTfOxeW7730Us7HfyIT&#13;&#10;JPuz6+5IB2ivvPzS8qEzzxXfIXtFpN/0MWOdJ7o4eY52q5/5iewFbzQxMr6XY0eOHT8Rf7we9NTw&#13;&#10;kbJliOsqdvwJbeByVtfzRxNe1liYMOkZn8Rj6G1dSbj8Juy8DMNgYIrXHajxA8+3fJSVeN794dnQ&#13;&#10;M4PnaOSUB8Mdt9vEVL5R0GfS48E0EDPEcR0sBSaDpXgZc1Ymhuw56ib03bHKfEyyqvPwgv/Ar6hV&#13;&#10;3uQ9wkZ98J3o5TkDIV3vCJbiETmY8dGDd4wDPXM/T0Z0vEO3+JNfjKLufDqRlczKhT+emDj8TI4R&#13;&#10;+uVf+j+Xb33j+eVHfx/DiXsMKK2B64yLbvWemwbDGYYHLZ/gbUHDVqds6Qb4bprGRwztAPzlhehh&#13;&#10;uLVDa5Qh3cm1/FKXtN2O2Jm7CfCp0ha00Dv4KC39Fp4rc7om+RfXwPLkxDch1SOdoif5W5lP5uQD&#13;&#10;1li1Py6v1udAm8m8ym3an0k/3P3rd/LKS/gRpJLV6NPKM+1E9I/6BjYjdi+Jjhw62qqG7uAKr4Hb&#13;&#10;7TEpkhWXynwY8q+lzO30Kwn9KeRmqT21+8fkaoLWSHD64J+EJlVM+pKNYUwvuMQdZWwCbev9HkLB&#13;&#10;QetWR+aUPVmc7mD46P4zusu/aegecgOfERM8tIrT8gpfBAomCy++8O3lD/7cHysf0XY5farikAie&#13;&#10;Yxei+qjORieEv3Q4mJXvwNOO9xjLxOnkwuRV5Ikcqdt2O1bH5amcWofyRjTpkdHn1Q7b4WeXYXYI&#13;&#10;rTpKXnAja97JO51nwQG6hfkb8pFDxHOePTjaBTyj98iBOAj1zRAPlra7d2Pk+CVw0bmvu08CDcyk&#13;&#10;hz+eKRblsDdySr7oOvDpj07ItB5mUjnlZcKIDMtz6t72T/KNJ0ezc3vKhPSTBvKCdmfwm4THm/3Z&#13;&#10;jSScjFZnJm/00O9NG3980H933NWVLCggH9rOUW9GWSonPGxdT/sMZ/XRrg88L4Ghz4TIW2fP9uLy&#13;&#10;v/CX/7PlH//9v9fvMO99Tl396X/7Ty5nPvrxTLi8XZ6QXHIz2ukhx/msftCGkS/ji8PZme7Iru6u&#13;&#10;Cg9NvlnQ1IUHq+xWx6SMQvRGWz6qBv3aIkmZA5735Ku/5F1/ZFahymhDB3lBZEROP6Z4idg04I0y&#13;&#10;nuNH40O1pgmKk/DADk4+16z67BeAdUKCWfvxeQ36qTarG7pzfklSdbZ6SDkAJ2ASMXPQeU2EKecF&#13;&#10;HJonjcWnoXnDM5kWp4H3yCIw+p8fHc7FI65taOLzk0czy2+N0+guPuLiXZ79lpc0m/2OmQ78gWNC&#13;&#10;lePIuOnKx5RT/QKHXJeONf8E/AA38gR3ZC9XfolaGHALRDop3/qgAsWB4cY9IL4BaMIRnxFaO7bN&#13;&#10;kbZc0vtWR901546MX/+Vf7b8hf/0L22klW3xX+H0Ez6BPbno09/AYcRYqe5H0chb/cTN29bwRuKz&#13;&#10;RhRFeNBb3YzdxM2Oj/5AJyejC954/bWMw17rjiw7rXqkY+q+dlnb8oVf+efp1768CXOAarkbW24G&#13;&#10;jCy1r8YX03+U7cQnqKYvS2fRpYOazX6u9r71KyHKoO1F3/G9pRQdlWeIaFoyv8bdeyDHZV5O3vRs&#13;&#10;dAb/HWkjBisyYWvyI8fO2pG9Kzr82qXciZdjqYxp/t+67cZ+GUPujV3kSBaJWkjlQnh4DtURrIJc&#13;&#10;d8tl98e1i+cLmvyUD7Ng1L+1zEa9eT8GeGjBnrKofCQdfozd+qPe+i641BNj0uo1xRGWdNHlIPz9&#13;&#10;gPO1UT7fF/Iv8wBw8Hsz5u/kN2IYO6prrbupd3Re70VVKgG1pSYEZzpgObcJ++HbQw5kTPaQCQ85&#13;&#10;gAN/46/8lZu/9D//r6/G6PTJMdjRUCegumS8UEe0IuVI2bhol5sdfgarpm27NRQThRnVWgVdeG0y&#13;&#10;pmrS6AwYWxV1la/I1cDNYv0ZcfshDFrT9RvcuJkOnr5HxmvOCeafvwltA8waTxJuhvdD/MAVd6z0&#13;&#10;q2/hzHBPafwNmAMCJd2V/fzlseLX9/hx5ZNGOx3HBifaxorytH4GPeiows8EQPPIs3Tkw3MaE1ei&#13;&#10;Rd9wOKHM/Esb3vcaARJJWlELK53FDlTyNDBJMz9oaidypJtACw2eaYALKzjC3betrIi6nAHW9gw+&#13;&#10;uG9+4xttiBjMDbT2ZJWeDvjBGKgd4aNhZ2h7NKui7Ro5lkGOe0aOmzDJcVP7s+LMAPFI7uSwetOQ&#13;&#10;ss1anhaMozdrGTNpkIFyOg2ZT6ixo0eDhYqb6bgodceHIqeG243B8ei04Ws7sMoikQzCMWd7Lhk7&#13;&#10;9Ozx5WjCUwrpwI2jCrYrrzSuGQb2kuT3cjbx9RhZ33rznXxfzwD34vLNr391uRnDy8Ur7yXPcVb6&#13;&#10;4dCW1no5/dxHlv3pCF5879ryY5/61HL+8vXQdiK8iYEidxDcDC34eTcD2htZ5WEgezcEOLJDR8Tg&#13;&#10;f7vdG/kuA4JraTSo1CnIv7uZwJmTGAxS+gI7ciYbeTZArlRHJgywOQZ0PS7yQFa4GsjRmc4TY46z&#13;&#10;Wt2v0oEfjiSNzmVX1uiAmQKhIwhEUDFgnxe+l8cM+qFr4Eog5RIDQTLcFX8r6RnQ85J425fDJ7La&#13;&#10;Jvwy8D4WeTAhhw8mhgwUDGYdw/TmG1lllImjKxfOLW+lU7o/u0fezQWZ23Mk1/FsHT7z1KkQv2t5&#13;&#10;/fXXl6eyUt427AsZYJjguJSju44cy+A4xqErOUrB5FSkJRMJ48goE7qOgtJRNBlyN2W/IzLO6GAC&#13;&#10;8UrKh3zeDk6JGZkIUeQHwdnJoj4wQOEJgwx6OhHSemPiYXcHDjghiV8GgQ6OWq4pS0bF4F8DXGJ0&#13;&#10;dbmYSWCwiIc3bljh6AgNkxR0RPDN3xgUMk5nNX7Kd8e2HKOj0wiPpFd+5L3lH95WHyS9vOgidar5&#13;&#10;VE6UcehI+ruZmNsReHB2R8Zed1FE5/eImcDrrpXygYyosWPCBD6O8uqKaLtoQiOZ5nczAwd47Yoc&#13;&#10;oD8s6m6IgzHgFEZwHbAiXt0tMiaK4Kiu3M6xVpeyihRsE0uXMwFybZ3o6CXm2fHB2GiFK0NUDUqR&#13;&#10;UfWBLCO0k4meozBadhCxu8hOp8pveIFPXJ/rez2Gb/zpmwfLoei5M2fO1PgjiNHTMVfCdmWHAdkw&#13;&#10;KQPaoeg6xjIGWZNLjmi7knuLHnv81PJTP/Nzy5d+9Z8G3p5ecI2GI4cP1uBLV9y7r6zhPf7kb/t6&#13;&#10;dypU1iLVoXEM9vJMvgbuypOsaMdfe+V7wcnuEHV46AZGQUYkA1dGL27STP+DaTKnBt+Eq5f4X+NZ&#13;&#10;eFs9Ft3BX/yumA5yeC6Mbrtx61rLVTqw5Tl3xFQfBzd0SV9ak9a3NsV3dQZK4oef5Bk9E1f+5Gr0&#13;&#10;cfKe9PeS16hn4UVo8K4NkG5P8pGv92H8GKvlTVKK17zzlC+DIXjwlgfc1TP8hS9/vLifd2HqGZ5J&#13;&#10;Qw6crc/tCLxOdAYvRkZx6RjPwkZz4jGGX83EB15p+znh+Pn4qdPLxz75e5bf+vX/e/mRH/+JyrMy&#13;&#10;njwL4o2Ppur/fKGFgxM4cOboX5fbb3XSiTcna6WVGhb8faCb4Qd9zWeFP+FIA1ftjnD6Sr6FLX3+&#13;&#10;NW23swZk6gnnd0zCDvmuX2BJW/oja2QG/vgNK7svTIQGeOIER7o8E8F2zeCjY4juJ053h2XF6tCd&#13;&#10;gSe3/FeO0slbHl7aXirbVRbIs0l6dM0LsAecpE8dJvcMv8pZ/0eb3InXdcfXVjqajzINLO2mPMgg&#13;&#10;uVAnBzJ084hTw1v4Tl8Uv2COd9PxI6/qg7t2troRX1ZyHfSpT/Su8pnuRFbIa7cQL27bDvhVTopx&#13;&#10;0cLvgRaeDb2iDsHR7gDHLz3z4Q9XTsBhrC+8tI920dGr8iVRcBOmv1OXdxOZNxM+5DS8TvrWp3up&#13;&#10;m/G3Y8HOMHk6usNkkPqJf0Nmh0G/E6YhZ0x65B676Gd5cUMf5iXfpSx4uBcPDDqukxfRheKDb0LI&#13;&#10;nWYmEdR9Ovn8O+hKPUkc9c4kG8aAZyIOb+CLjyYmSBtZlKe2AV9LY5740PLMEww44xM5En9MGo72&#13;&#10;tW0ZuMnHwiP3qXWBT9IJoy/ApVuO61clrl2X8kCXHVNj4saxZtFf2JA/+OyvIfDy8sjjTww5SsCx&#13;&#10;GOvcBXXwox9LrBEXX9ofCf8nz5UHhw8mSdSH6uHENeEDvns99u3dv/y7f+7Ptw5rb0wqgWWn5LEs&#13;&#10;lFG37eTgygd1Al8CB9HywyP8sYv23QsXsmDg0cqIe7DeyYSJNgrexzL5dPba64E0dJ70yh7+rf2e&#13;&#10;gVXVgwlDGqqLIq5xEng2y6STSqxGbtrKVD5RX7u7yFz8GgaE6JGVAkt+Mz2vAZ4MrHFK54pjE446&#13;&#10;ktABD6xVV/JrRoEivfz0Nya/Sif//AnP/9T7/KzfG+ETjKCEQUE24JDxJmiem/mgAbzS6VnHp759&#13;&#10;4BZ8Gimw/AMvWMZvyP1MVl6tqTtGI5iToSsIyBlrAznLscQ1z+ATQjd4iwj+4srXywdd4gzfhBco&#13;&#10;3o12kb+/gfOgley1z9S4CZNfIlmMoE9cfUA+46dtMJZqOxk/smzCkw7xx333W9/ukVeOtKwRd8VH&#13;&#10;nmht+Uy/srUhk53JRr7iBlgLORn3CXo8S4Cf0NT04o0gL6P8Uw7x4lbo42PN90H0F3K1ZxYwqMNv&#13;&#10;ZDGgyZtnznwkkwLZ7ZH+y9TBN7NI7Qu/8svLlezEbM6hA5OaV3NK+U/BFyGukx59Cwalm3xsOouQ&#13;&#10;LLDDE7hquwBvE4rfcW2vKtx0BJ1c7yQZdUn+ox9FL6e/uh6ttztwb6V/djd3V+46dLS6vAsLk5HJ&#13;&#10;h/fefnO5lX77oRzndfjE48u+7Aa5nn7FnYw3jL2rt/GyeAS/IGWipqcGRN87DWP/wcOZUMkxxtFX&#13;&#10;15I2qJQWROiT20Ho+Of33nmjSEuP1hFx0DF/0VEmrLwLUSNu9OSeTPS2rxyYapmoeI2nwMG1fd3g&#13;&#10;2noIRnjVthJYkfL/g27q9g/6/87fEzkxtr5vTSEjYfM58teW1k/dFxz8Zu0dXjzxLXSXkcvFeDx0&#13;&#10;DzmwwQG92IfuIQcotAc/+Yc+/510vH+eIWAot6FOoh6HwlsbEOyq0Wf7MKx150AUzBgUsEAnAp0k&#13;&#10;Ph3UHy8J2NRhAgp3KGoN1mjIG2cEJmkBiLj53pSNsPHWlxm3H4W2Ed7cEz5W1MR7C7zmkO8PoNb8&#13;&#10;Gh9c4dJI2l8vG2/Tp8/6fjBM+hlrDZPvaOy95M8FIWssCtyAxQCknakktprMCiWGEb1TnY3yB2CN&#13;&#10;U9itUR08hx6cZ5y8sIX7bsdNYrnln4bYv4Rt0JjGsisKxEn87ekEGGQL78AiyeGu8SQvGiMdw3Zi&#13;&#10;IV+IyW/CHhlHbmKMyBFoaGO0Fe/ylVxunbwNGjzHSgZGz6x2zUA4lGfQua+rto5lcHkoRr4jx3NZ&#13;&#10;eY5dOPnoIx3AHD/2SP0OZqLkYLanHs4RSTsOoGrM7ur63MDevJgscHSOXQku/9ahvJW/LP4PD9P5&#13;&#10;KZ/yHVp9W3G4Izi7m8SdqrXQZopluw4kkOk48N62IwO6Rw8sx554enn6E8Po5t6TsC6r+JJX+GTQ&#13;&#10;dvPapV76fT7nGr+bI00uZFvwpYsXll/7wpXlndffSCfr1vLIqUeXk1mh9vx3X1o++7mfXG4lr5vX&#13;&#10;cglveX43K70/1OPGbnQrrDPEdZhzPFE7n7mMDV75u6dDlgH9jUxS3E4nbAd6E3gnd24YDIe8GEOs&#13;&#10;JLTDZEwydHVLjMkdIGWgTy50fNoX1ZdIIoNn/Llz83ZX0ZEB/NQBvZNdIImW48ocO5DJktXoPjpY&#13;&#10;62A/MsW4QZYYCugTBusaJ5KW7tB5ZahRB0w4dNImaRiryKH7NEga2TuUFX29pyUCdHznI4GVCRKW&#13;&#10;9MjxE89+aPAi+Hz7e68vBzIJ4rz577z0ci68z8RHzqO9n+OR3j13vudAW5H4yY+cWV586aXIxN5l&#13;&#10;n0mu7feWs1l5fzAd3xNPPJbL0PcsJ7NC52r4di9lm/F95ETnP0c+BQeysnOfdDHyhzdjEJ4dPZFn&#13;&#10;cu6i8A6GQoezfu3+CGdCzzCUol/9epDdGWMLf+qj/msycYcIYwsjifqUnBPgiRujw2dnBhlo4cVw&#13;&#10;aHeTelwYDOP5tjoLXsqVEfxmZGVPjA6MDPIQ5gg2cjBwCG6hzQCOHJqk6r07yjCG9WnE7Mqg0AVO&#13;&#10;yylypuy7HTwrmXoXSVB9EGTITPMLvuq59+aHDnhkIoQjF5z6mKyzwyP1Ny/BvoMIu9Du5oi4WzE4&#13;&#10;3c4gxQCMYeVq3q+kjpmUYoy6li32DD7uzmDkMdhUPnhhMAM2mSz/VSA85Rl66KVdMW7aibCjE7sj&#13;&#10;SKy6xKk+z3O6+apkn3rqqUzqOuIEf+92gANHK4kNfkNZJxUYgDoYS2Lyvz9HqJnAO38x+iE649/5&#13;&#10;D35k+cyPPLf8wt/737qK9V7q9YHoRwPLthXJPBhvOO9W66o/E7NOmCVAGXMuVRfYNjz8OJ9z+A9n&#13;&#10;sIUe+MBZ+frbl7JoWcev7QX+xI1jqHKHQvjMMbrhLUOh8lefGeq58imypK4xbol3O/lwdBjdz3Bh&#13;&#10;1bb6D3dGbEZNT5MG0zg5w+BYfFb4ypCMMDZzLdd8k2B+4sJDWYDHGFadF3/h4I2ySB1NnnTerl3D&#13;&#10;gI1k/EbXlPNmAmZe4IgGfCr8PAd+Aw+GAGFoSEvRvB+sq7rFv/kgOyC274sB9FbvoLFSWX7cpNE7&#13;&#10;P/yzgxINaObk/Znf/9PL//Bf/62uvmQ0ZCyS55AO9XPo4IHxwEsbX52QuMINhPHtiVOn4+97wJ91&#13;&#10;RD2ogQlcTEF/4gs3wLYIgVO+Y7J3TGjhOwd+jymMHmic0DPLBQyw5+SR+M0iz+IW+VFePGcacTgy&#13;&#10;cyO42AGkLMBhHKYDHuRoTWVRHZy4D3KXEuM742+NslmAYXU+AzDj1Ozfglu5DdxdFl4EhknArfVX&#13;&#10;+04myuvQ5L3ln3dGahMws46Z7GLkGGUC+haH0PzHXxMqXLRC6e4HmkPT5COeg1M6kg+8t7pOxAVX&#13;&#10;+ub78gs98J0Ob5VV7yLZ4v9IFhygWT3gZt5T/isTid82ae0bTX6JTyZf+s4LuZfm0RyddoxX8YSP&#13;&#10;PCcG6qd//tcFJtluvYhhsDvy4id+dyvlXf9HXuCQIzCVu2+wpiFRnP6L3Kjj+Uwcbc6op+QXjQLw&#13;&#10;t3/xK5zIm/YPDKuxTVKrK2S4ExcJ4+BpIQan36TfZ7eBuqquuWcEjteiC8H3jncmAzzhU5lNm7A9&#13;&#10;bTfZ7mRF8p24CZdnCYi/3WF0yixf+Dp+iv5Up+nkSc/kk8VFYKNh6mwTSBYG3L59pHToI9bolbJD&#13;&#10;neOuLAp5dC0bfDuZ8nzhW99o35bxUd9EML54ys87nEpbZNrulB3RW5WZ0DzKJWURfJSdP/Xk8SdP&#13;&#10;LU+efmo1CI8jZgNy8CFPMJs2eagD2tFp4EQbOO4msiPF2MnCqtde/V71gJXop06fzlG1r4UP9EH0&#13;&#10;DYyTLh/5k5NXVHCrn/FNu1vRhfpyJZK4zpf1KYx+avKUo4gzKNDgJ6vmVV3Gb81HxKT1uRGnQUPu&#13;&#10;i0sC0d53YYkt7sRHX1J6yOprNmq/h6/XkV9e8M8/pAkemfa7MBsuhxG24Rd/dMNizazv43v46yui&#13;&#10;FWzpBvx8+A8uvsezPdmMtdoXWuNuhEvY/8WgcWU5iO3bSos2QW8r0fvjmTx8rPzvd2KAXQwbUeQf&#13;&#10;4OIN97rIVgplpFv9CiPv5UEJTDbKvMSBPvIdPqFT3I20dpSOHXrGN/Qa3I3FLDBzpPSbr7/ShXM/&#13;&#10;+8d/Pob3jP+gUjqGbAy84imDWQD9wG98FxS9OJg34qzkJEJAjbRTPtAxwQxyRjhAkjWb/LQM1yzF&#13;&#10;U7/pqMvZyfXm2dcyVvrecjg7zNwHtD/jcbpfn5OO+sJv/cry4reej35J/Qlckxo1UoMnBwDX1/Gy&#13;&#10;+Yuj5Z/+cng1nN3M41SBtntBtJNJCUxLHLz9C62N7ikPYwn1d+gSbBjloh0a4xx47MgCOxMTt6Pr&#13;&#10;jdHuXMvYM2WzPWOAiaZxwY1MZFvssC9j7QPpNx8+nl2497KjL+MoYxxji/ZjlET6UXYOjn5r+uzJ&#13;&#10;sTsUo3chSRfBZ7RhO7IY71j6eDlt4o3vhaIgnPw7Pkhd6Xd+66ILh8OjtGHGhoEThBvN2Nxuj8EN&#13;&#10;/gGVf3imbUDQgEtiVn6Qx5RtSz9Ikc9JuDSbZSDFvy4H6WKwAvwBsBVmC6AEFu8wfBOBhLUuEcyY&#13;&#10;IjYDHr495EDGTQ+Z8JADkwNplH41Rp3/4sFi1SmFsio/eid/GoapgnTAH6RjaoCpodB5Nwg00By6&#13;&#10;Jno34RrfNfFQZWm0h1qt3pVDw5vbyHLkUSWcuGvAeOS78CSbkSdG8Xufe7+/2G3kPfO3pi5Nks3Y&#13;&#10;OkVgN588Z7oZX9z3uTW+NKNDldC1EZnxtqbdyGfiPyOtz+aXdw0hnhooGKD1cq1gaWC9I6uZDdI3&#13;&#10;eBGg4DafbpsdNPDkv9ERy/s4dms0EBslkc/ZGdNBkmYch9XuUjul8aqTh8axHdVJQzuECck3+xkH&#13;&#10;t8rL7ASmgVXuLvi+lTADnFEeA8kx0JNO3mmO02jfimwt1xmGc0FkDJcXLpxbXoZccHS8Uwdy6bRK&#13;&#10;a8eII2gcCfBYdlOcyOr+fQezvT/vzvK1uutQBnqOBTHAdLnwUcdN6B8EdX0iXLntJeN6R1TdSofg&#13;&#10;Zjqk97JaX/fpDkNG+gdwuxvD9t1Yu2MPjwsuweN+wuNd/w0+oTp5uJB58CeTC0czqXH0keX0Rz/R&#13;&#10;nQPbsroe4erNgxhwHXVwPReqnT9/Yfnkpz+zvJ1VktczeLuec0Yvns9W16zof+tsLjeLcV/H6np4&#13;&#10;+tFPfCodz1xwmZUjP/Fjv3d5Jxe3W+XP+Hgpx+XcyCr/7duy6jGUvJetuHjK2LHtrpX5BqrheXhr&#13;&#10;wqAr9IOSDpEjkvR1dMh0crbFSK8jtN1EUfzwxerErjwMX7oLJWEuuBbfIP9ejPwG18MAlImQzAQx&#13;&#10;tPYYkMTbvc8FxDGUZVLAAGCKlQkpkzDS7QgtjECdJAnuZMsxT7puvdQufp2cCU3OvQ9ameQZBhz6&#13;&#10;ST/JLprtuRtCN84l7nt3ZWt0JjaOHst7jEvPPn1muRo5Q/fz33qhsrg3Bsh3M1F1J50qkxAMLM9/&#13;&#10;+UvL4UNHlqtHDi0HIldnX3opx7Y9ulx4561MSH04d5QcWrYF5tnXX4uO3JVj3vaHr7eXoykbk246&#13;&#10;6Y5ZcnDZzghUd5CkbBIUGcoRFxlV+Gfgi8fpKQf/GAMSzhDeCSEDifwpiw4c1Yf8Q2sNrgotIPJf&#13;&#10;yUZuU46RrTsBwnjT3SzJsJe0Sxch3Rke9CirQDFAoYOUJ11/L4MUPLfC20SgnOR3J/fk3Ek5tczo&#13;&#10;hbzAIegGZgYOLReG70xWxMBoxXJARMbWep5wAyZ6zmSFukU2DJLov3auC9/OpdTFbfyGsSYgMljM&#13;&#10;763rlZGbmdQwgWGQezWGpxsMi9cud3LxegaNt8Jz+tOKY+Uo7pDJMeCkJ+Fc4y6E89+PgYpV1ztj&#13;&#10;FLITibFlcDZhwWW66mPplAU+NH1BdHfZmTNner65MEZPx32IUx4Z/EUPPPX0s9X37snYGx1/JDJG&#13;&#10;Fzjej7uSo95+7Z/+o+VKjoC7Gt4fzwQO/ec+EwYiuFnJTibggyYGaIMe7XFd8lff5mCzxqPQuTOT&#13;&#10;V8r6rTfOtu46FqcDm5CofjuXufU8QFBt4EgeTcTbYWPCwsSG+qM8yaYLdHspdnBpX6E4RT6SFp9v&#13;&#10;3R+TT9OgN3c94BH+M0BPJ00oKm/JHuPs2HGQ8gndYEhXXRJa8dU3vUDGuiMjMA5nwhwdyr60J17T&#13;&#10;BJ77e0yM7U/2rU/BF3+1V57VaUFIOo6hGb1gkdu8le81GMafQRKe1aXRBQFXvsBH/QWXcbIG+nzD&#13;&#10;mZOObMGTzJJXE53qpTSzb+WYLvzF61EqTV4cnvvox3K/1sneGXMqd8KYWMYP5V6dmqjyG3zdpAkE&#13;&#10;dGofyJC4s91098h0aGKcUadnn08YeP7IwHTKAM50T3JtmQiDd67TCk6py4njj8zirwmFvPRbybcu&#13;&#10;SsQv6cAf8gnm97u5k8DEwegrjJ0feGtlpQlMPI7ma/4mRaIdwvN1ki2TTZWP0MIVg7wPHkbOFGb+&#13;&#10;lKW2bNQ5EcO3oIRm9NDjjNTKWDsIZ/rJpMfkG5jDKZ/1LS/61OTaX3kXP+kbP/mgC46+0SVPcqqu&#13;&#10;TTfjMHqYBP6gYyRSltNpG8CwwAAt0zFCt+LHYxPfUd5DD6qbo7zEU39Gez3wpy8c0fehM89Vbyi/&#13;&#10;MX4IwOSDjg2ZSXqyJx/pGNN7XJnFHWvdYa90nxW+zp0u4qorSVYa4I6H7k4y+WHywVM+LhDHf2XE&#13;&#10;AAkuPSlf/LYLiIOjsu5q7ACmR+Dj2CXtVSfSU7fcU1F8IwueJhbArLwFJ7qqdSo4gq+dtkNI/wlt&#13;&#10;6nr71kkLh3CgPDFMhyOYLdc85zFas5zJOh7iBacMlQl5IHP3kwc86eO5+wP96gG48NQeHTtxorRZ&#13;&#10;lX37AH6lbgSecDjb0WqXEt2tvNRz8nU0Z9K7p+WpZ56tP5gqjPIX3v6eTkGc+g0Hk9j4HgSGvpAm&#13;&#10;rmnIZNo0PJcvPQFmZR0Mf8l7xpUSLhw9eW/bbNOzEzsy75Jzkx52rBxK3+1K+O2ukici0wySeMdV&#13;&#10;5sbrKIPiFBpxIe/tj41BaSIPfMdv8g8c8WpEHtBUguKqf+19fEWFgbV+rtmNFCsesh1GaTQ2KB5a&#13;&#10;P2jAo+jkW45tFQe+DU9eOvN27ea7srSRd19aBuvbwGPNApLNpXhspQWg/AV0eQTBQvfIe2kf78VR&#13;&#10;5BVJ303juf41n+YRGWekHbkOvqz+8ayrTolf6S7cgXnhz0jSN13Cgs+c3Gj0xCn/jQMGxA18fEqH&#13;&#10;jwO7Rtj8oWTqxFjjNX4pSFbRvYmiz8uN977FU90IbSsM6BXz4jnk9Vr6c+oHxOTUMWDS0Wt0FN3x&#13;&#10;27/xa8vn/62fXxPnESDicsU68Frf6sunuWz4DQnhO1KN7JXtCmsF5rvOdz9mwJpuhSv3wa81pwDU&#13;&#10;9zN5ei464JUXX0y9vrl8+EOfzFF4R7swjg3Dn/t2/ukv/IPUyfdUgo5N5Al//9QhOut3chM1OmS6&#13;&#10;7ekn0PHkYUxM9zWf+qdpjxJ11CFlhO78tR+SeKF5yM2Apv+HTYWehML0H4yN7kRX3s99ncZjJj7A&#13;&#10;qf4DM308ca9lgtVRV7uzgMyEiT7M7ujklvGKsDTimhA3RjGeQ3vjwC1/dNve0LQvbdC777y5XDr3&#13;&#10;JkST9zrGCm1T/xRs/CftYLWEwCkxxgAWT+X4wujzwTtEJpQMhBeOJAyApIx3xoiTP/StPq12i86f&#13;&#10;OlaeW/lWHH5XP81pTbH1nVe5/wOhqW94kJ/8zx8awgus8T1lXGJ+6ScaOI1VCDwfuoccCAceTnw8&#13;&#10;FIMNDuw7sPvrGYxndvTBvtnZ2Aikm6JWRhsejRLlY2sehdhjd6LEDbU6gI+Snc6AioKkQLkqy+q5&#13;&#10;oVx9V5nNsMbKD6XmoacV1w6nlyo3L/HzsxFvhb36Fa731Y18BkxeHwyPx4C1wpvpPDdTbfVd32d8&#13;&#10;6eM0WmCNr5F2dGDX8DVZ80P7SDR8wdDQZDCg049nJjgYSDpADuzRcFn9loE/q728pFvxGFswNQAJ&#13;&#10;yp9nG1J5Fbd65Ed4c1/Dhw8bvFQuTc5wp+8srsNbWcz3lEzzTF4JtAZw5IOEIScaz1G2SZNG0zcj&#13;&#10;UCcJAr9GHtkEJhoYurvjQmb5U+ZpzrGkuYI//2rUSkBXeMX/iv5lkMfrs6+dLczmn5bdwM/RSHin&#13;&#10;M3EgRxZYuXYiRmvnHh/P7pETOS//WAaqjzzyWM/Z3J8BqaO3jhy0Ujr5DpQ6OZKF5TFWDUPNrfAm&#13;&#10;JunlBktuygTbbruc3Eo9DXLTSZ+30G/1s9kTNN29mcFsJhZCdspy8NZZlerWrsMnlieO5RLJ/PtE&#13;&#10;Om+7Uta7k75nWwfW9RgYb8c4eu365awGubK8nQ6nM48ZK774a7+xvJZL6Q/nTgCr8r/38vcyAXS8&#13;&#10;/Hnk9KkM9h7LXRingvO9GFAvZmVOwlKx72WXh0UTjopSptcy+L2Vy9qUyd3e4xHDIoLSKbubDqBj&#13;&#10;KRwDBadeRqcMk7BHBIVBZNFpeMqMcUjHV0nq0F/NLos9MQbptM7BPB7PXUAY7rsyHlh3siNj550Y&#13;&#10;BhkRkx/jtkG5WFZIRZiCGyOdCdgYbPOe/9VPiZR0Lil3lwS5UrfIby5qziSS9+vpfN6IrNSon4z3&#13;&#10;xKBossVEwL7gGBPYsvNYDHfJ70Qu9GQI0Nl/N8dj7c2ldxczsN4bmXrt7KvZ8WFl0+6ufrpyNcb+&#13;&#10;dKZvxgB/+MSxlueuTIwcs2OJUTh8uJwJrd3ZHWJyhGHGkRu7Y5RgFCCvVoIZ+OPn9uw+MQni3cRg&#13;&#10;6xeiUBY+96xTk1URKsfNjXoyVum27oQpNR4op5RrwEbcBk/VF6A8u2ozT2m6qjpPHXR/ykAH2Jn5&#13;&#10;DBgPsg2KwWlXZNgK+wcxvIMJp6KWt551TLbj7q7Plk/elSNjFGMNARuruE2GmBQZE2FkRL43YuBR&#13;&#10;UxicGBuHrgxeKVsrrhiRXQh+OYYNk0tWw1+9kkmQDMrs8riZJ2M63uLp4OswyHywY492PLXTzuDF&#13;&#10;WbwGJxttGWISvjHh3U9SS8ZS/6WPM5g7FsPQ0zE+MwBxDFlWlNcw2Hh4frcr5BxR9PZbbyxnPvKx&#13;&#10;DBpztFfk0MXsHE3y5d/67eVzf/jzy4+eOrV87zvfyo4q8O5n8vOTpX8j77AbnxiCOmEBp+hCRuNC&#13;&#10;WvFTHxmX0Cbtm5n4MFHcyQFy1gmwHB2YMnJZtDg9dmGQV9Ejo3ZM1AAX6AZu4s1VjGDvDv9c6t1j&#13;&#10;XvIdUmqkFG/ETZsWPODjGDK8JRv3yVjg4Xuitk7DrRMA4edoE9FEvpJmnVDQNxEGlrswODAYnHdk&#13;&#10;QC6vYRgMj6IftGE1EiYvsoUn6jmauro6+JRPK174ggby+iAX0Rt8b6RX/4LjzpTp7LsUz+ShT+RI&#13;&#10;pYM7ssI7sNDWYxoSpl6RSX4m0nfkbie7Pkw4GIB34kNZJZ2y5fDo0sX3KjsbqyhDuwme3/tjP758&#13;&#10;6bd+c/nDf+znR3srvzUNnm8MZPOujEZ9T/uVePjvKZ4JFsfFvH/iY+BpYu1u7j5R28XlyLVymEbL&#13;&#10;mY86/CC6fMIVl86m99CModrE6lf+kV3Gg1n+Kr/2ZdbBBFb/y7c4B8LEAexpGFYH0MeRYWXXI5/Q&#13;&#10;l5kXeCrL/K9uoB/AK0/gVHYIHY5sRRBLs3jVWQlq3glDk3I0KeSoD/QV54RdT9k7CuODkx7yqPOS&#13;&#10;eKU96drOxW/I/+BvERWP/yrHDNLoNEG81eE5PS09PfhBp6wmz9BCbqVRBtMx0Lscmo6cfN4cI4QP&#13;&#10;4cXg3sCvuMZPHLwF306C8+feyv0eny9YcGr4ljK4lT/hqHc7EoXjIR2vHOeuDX41RkUu7Kwo7pN3&#13;&#10;yQceeOKtkzrd/TgjNOukGUYcu43IpnoFT3WUm7xOyRfW1RzLcj2rfuEkP2XiD67KyaQBvOBYWU/m&#13;&#10;+EjirjiWKXH5m/yAH/7OfkrzTd70IpzpJDuP6JNk1z/yE6FYHqhTgYUn9BI8tSWlIW1U+SIc31J+&#13;&#10;/FEujYkcky3d6RidqB0kp9od8UxEgIcOtB6+c6T0onlyTzgDmnTwlk7dtLL75Re/m8n304UhRScU&#13;&#10;kjc5d7wfNyd88Z1OoQcdiQm+fPEUb6T15OQv3+rWxBnyMSdChi5sxOABH6k8myZ9GDJ2McftPvLo&#13;&#10;1UzsHM8k7snsgnu9uDyenXCjTR51XAGMMi63V7phl4CUO7rU+sYRuhE0+AyPiqAA8ZM/PTE6zkJH&#13;&#10;GjKkrMkhWHU617VEDhkbcj3zlBTMgu1rASSN/ASV50DJtxGTdT/za2CXuJt5iTa+m6S6DBawWt0E&#13;&#10;7LNpRxqfytSCkOKbNODiOVjcaPPyBcbwyO8MHbjOT6MkfShETD1S/sarPJASKLjVb5Q9T+OWEddT&#13;&#10;/wAOYInan36X3zOPgVDjDxkdZT9RbfD7ftY+acDhccEmcnrSEMxz4NX8fcWvY+Pgw41weagT/QoM&#13;&#10;hmRtRPDlF/4TFW70f4f8O570i7/x62kzHA86Js3LhMRLroGzJoLUFlfvwI0AJmTNcyN8xk1I4pQm&#13;&#10;YQDOoHzMV2AElpwtcdDD30K5Wxm7vJe+9uvZFW+3x2MZXzoa0QJD4xD6i+75v/7xLywvPP/1IT/V&#13;&#10;aWDH4YF/gbWBSMHPDIvEiKpdWWOhX9/J0cveKy/qENZH7MvfVS7kMReQFlB+tA/oa754RU+tOwdm&#13;&#10;jvScBZUmPuoSfi8TOztynHB524iADLz0e26nfyE+eMawzbdRglTwJB/0U0iuXpvMrvzn5A99FHd9&#13;&#10;vPPaK8uNy44KD00mCJOubn1uS7+1Mr/CEgadjToRf3Kp/9qJdREal64Mv6tno0PT52qdVX8iZ9J0&#13;&#10;MQT8xF/dgEurFKPSN3SttmCMo9ao/5IHLKcrxiWt5Te9S4mPjdIu7vq97483EsBy0u6F/SW/OjyZ&#13;&#10;ZXvoHnJgkwOjZ7H5/fDth5gDn3r22Re/992X34yi+/D3KZahmzYUKhVDeTsHXMeXocBxNzfTkO/M&#13;&#10;0Rw7YviiSHXKO3Cr4h4qrOopadvghN8aD7+jAfY+FNiM7asKt7FG2Kr+8zHCmn5tDOC+EV5oCV3D&#13;&#10;1s+Gj5xGLh8MX7XwjN7nUPoz1YodOoQmz/mceU+YM938fh9vk35DrYMVOHczEABLx1+jyxkkaWBQ&#13;&#10;39WFYvhuI5b3mf9KZ3FpbEHjaz7FnW7iit7xnqceWKP4yfv4X2htZONRQ3mCm2Yjbb7z7hghaHhv&#13;&#10;+PrrMSYqRpjU4nEaV7E7abLhlwY4YbCA++gQaqzzHtmym4DsKe2003lnwND8gZNBbOjgXyNs0qDL&#13;&#10;5c7v7kg7mIzB2+7sqnSUpDNo1OgfSCfnYC5K01lwRMHxY0d7xvnRGK6PZWX/kSO28J7oZd37c5m5&#13;&#10;eOy86TsU38wRZLcIA29WH2YLiMkHnQL3dRgA409X8MPUDp2ks/oD/rsTblDhCK5wchRVOsmc+gYe&#13;&#10;Q5P6tS0G9IOHji2Hn9i+nPk94VVwd/eJC8J1RhnMbsUwcDPbcy+mU3ollztbaXMpF6R989xXcln4&#13;&#10;xeXyu+GFjkQ64dczkeLitkeyW+ZIdsYwkH78UzG+Rg4ZHt69mvtHkvftnN16F84ZeN+ySj8d2z0M&#13;&#10;LplQuJGV9Qz/O9LhVTYKD99vhSFdVRKqbsdAbQeCwTvpJo7FOy+MNtuUa3qu7vogFfsyQGZQ0BFT&#13;&#10;7nYN6Zi1buSbjDgSyUQFw4wjv3blonnwd+/IXRd0k905kbEeMxH+jLOYR+eTTNegQz7yNwwBYxIH&#13;&#10;38FXfs5rJUtJlfTkLmUSXPWwTaRFKpcjuZze8RR2BuyL4fHRRLqfXSYGvyYH7HZR/levXF/efuON&#13;&#10;wMq/0M1weTU7S3Ykn5hu2xF9j4E2ZX4gx7bt1ckO/vuyYvFO4BzufTiZsMoOnCsxKB2LnOps39o+&#13;&#10;Ls+9dSurMcMLPCPj7YynvNpJtW1JvisPbeFWD02SJEnLYKOzG/xb59XPRFKmVveTA5N1dxkxyxPG&#13;&#10;cHxVz8DIREYGAHZGOT4DX+2iqn6IrJNl8to7jVIH4Af2jRznhkcmjjqQjuyTj22ZpOoxMuFyzy2P&#13;&#10;DN0m25mcu5uyuEcWrQbOzibHv12NjJoEvBZD3/XLV7vbw0QD4718tEsMLfCdumXIazMLf+KCM6PW&#13;&#10;rhiUDELIAUaJX4dp0te7ocN//R3xhp558tQT1RmMN/K+GkMZma4MF6aJqhilUoZ/NJe3/s2//teW&#13;&#10;U6eezDb341mZmsmam9+rocbA+ZnnPpaVtR9avvvt5yMbB3IUwteW3/dTn60esuNCuzEGUBAbR06B&#13;&#10;PegcZQBFZcxPWXBwuZwVa+q6gR49YxKkhqlEoec45UJfTj6410UcE3EmiBwBI1/hN6Iz0Ntyz24d&#13;&#10;cC2OMLEmfLZvBZyfeEW+xiXA5F3/YsQnZ+SWzmYEGxPZo28ReTNJoC4mXzD9VdbzvH1ryIyy68rj&#13;&#10;lLtdEvQX3Bg9H82Z9dJMnMgjA6TdLPcTT1xtcNu0wAGbs1NMOnpL+yGeenDLbrw8sdaxA/N+Drz2&#13;&#10;Ll95kQd/VqzPFeYTB0aDGnuT5trV7Qm/PsplxXOcV7505bpylxf+4VFew6dtmfj4fcs//8V/0l08&#13;&#10;Tz/7oeY7YoiWyBLFoWs69aDf8Zt0GjSffvqZ5eXvfmdGi37RrkUWwnc6vjK3whpho0zUM06/ppPf&#13;&#10;yUr7jD8cPtewC4fgZGcCnW01eifAVj6JKx+41YDEn0xE3hli8W3ivTJCksqzZ/MOyQy/ZAre6htZ&#13;&#10;vJcGrTsHw1sVWj76B9sYQdZvMDh0kkW0y4++k7c2ors+o9/IBFm3Mp8TDx/sFrDyvrqmIQ3Nz9Bz&#13;&#10;zSxf+O3eiCnfkx7aRt6jnzR0MjwYzU0y7tmZoyYje9PhMx65H82kxweNE8JmGY80Y5eJsiHL01kt&#13;&#10;byGI9lcxcaV9fuR7g//KIf/g6h/4ZPzihQt5X2IUG8eu7UzaTrDnCSS6wNTezPqb5EPvJaF7j+yO&#13;&#10;QAPDvPLDU3KCP3aE0n17AqPhoT0epSPBwziWJ1lTr/CDXoQfXjP8axPR2DYi5cipq/C0UxjxZEZ6&#13;&#10;ZVm5TXxx3jz7eg3sJtxvB/aP/uiPNc0Xs2L7XuCa2FenP/zcR5dnn3uuNEuHz+jtZEcMeLNtgBMZ&#13;&#10;FLYtxjA6jo4JEm3r8VvfUt/RJAKdhRY8mbQpX7wVbrfHPNKKvrqUyZwDq043yXIk/dz2PaPHWy9S&#13;&#10;X5UHN+XXF9mUz9C3ynnsqoGbCQYTpBvlmvTSis+13xR+4bu6QfdWF8YwD1c0QdiEoUUW0w8PuK16&#13;&#10;Q1z+nvNdH8akj7o+8ky/JLTa9WHi7VAmIU2+v/bKK62Hp06drlzZAYJTaOGQPeH6GBJKmuPyg44y&#13;&#10;NmMHPIF2EwkXH06FwSMu4dWRIorbBKKG5nqIVEgj3Jd+f2DBY7jR/o38+Mlg5j/itE2IzISYJB1p&#13;&#10;W6/i1Rj6U/8Pe28WZOmR3fd91bX0Vr13o9Eb0Gjsg9kHBDUcmoussBwKipbI8EiyQrYVlkIO+8VP&#13;&#10;Dj/qwSFH2A9+sSIctGzJi0yHl7AokZoQOePgcEiK4gw5G4AG0GhsDaD3vatr66ry7/c/mffeamDE&#13;&#10;GSv8NJVV997vyzx58uTJkyczT26EOw5LD1Y6RS5Sf0SpB5/ET6g93qoXAoZLxBewxlD6BEvpNXV0&#13;&#10;CLDbi74IYr+AKrCkN2ovErd0RunVhosY0mNw8IHLkBxLxlO/PwOvwKS88iJpQPIpTAbzBF3xUBbh&#13;&#10;m3rE9CYXJrbo45+Gp2RYFGIqrP6GPF7DNznq8zh2YKfobyeWMlMxmlzXZJ+jXMcjWWxomQsFQvHY&#13;&#10;7zx39tXhwwsXhlOnT6evm1RNSOcPsO0tdMTfIBAUXeUT2vSo//DIdLoLKl/wajkLDQkfISq66pUY&#13;&#10;/KuXFtDH165cHc6//hp6YY47xk6lX7Kd+/7sz9uXVP//4Te+nsVHJZNEBlFI4NHycMK7XOG2vk+2&#13;&#10;WdaXMLmVpWOIXUwSuIgtdVKUgEzqDv3Tx6WsbTfrqOEqR9HY1zCjjt9dUFY8kQlwQeL49y5I25kV&#13;&#10;Jmp16xzn7Bh+G3f9yZFxHRVftZHKqfpLgtRB1n8iMbajnwpu+zDiL50YCY8+nMe+YB/l4luv05bT&#13;&#10;toUG9B+/YAg9/lq+voQnwUPmA2H6wovfMSN3iPCx/F3EGL0SPhG3RfG36IFeCrX4oNzaFsIreUif&#13;&#10;e8qBP069a93ven2yjALwJ34lBw2qnqWv3GSYPqOAlGMvk+qHwT+qVU1glU6WLp0/2DAsMM4Q23Jb&#13;&#10;HBhzQKvNltviQDjwxS9+ceWrv/sHF2hsztgZtbFQhZRyRmGW2o0yrU4GfjQ8djI9J1kl6EdjlHH8&#13;&#10;q0GxShhEIMM7CtgEo8Ci7QzUlcISd6VpRwE3EakggNSvhaXR4dX00vhVSMXz2TQ6fEuv0m74O/yf&#13;&#10;8NvT7mCj9+Dsvj0X9Vt8IIz0he85DbQ06d/iCyv/zINB6ezz4ODKFYIOkHIMAYOGdKLFR9zi1Yia&#13;&#10;oBaBaY15WeEP0zCKBZ4KszEzYkcDFloQcfGQDFQQ+PHMc7XAFcFv0x7hm/Dm0XKzkQ3/eW/9l2q4&#13;&#10;wJYOiohx4R3P8SufdFzkC10Kwu1UGB5oYvsHP+mQ2PhhJuddh+GZBzs9eUic6gR59JDGMA2zixhG&#13;&#10;xenFiQ4ifTaGHQInJHSmvYOjmXTzrMp3sHqYlS172S3yyCOHOfLoCBMHh4dHGPx5DNI+Okz7MRg4&#13;&#10;EZDV91QF2et9zG4ScfWqg9AFDMQaDnMZLOm5/dsjhADPJEHlrHgh/2KcgmYnG1fI6zKEVgfegT10&#13;&#10;2+HCoLyDO1HmvJfi+ON0uMgzeXdSQOP8OgaSGGoYqN9jAsPVdzdvXB1uMRly49rl4c7N28MbL7+c&#13;&#10;o4HWGfi/+8EljAdzGUD+6z//p+HP+vD4yWPDLJNEN7iXREOGhsC7dBBXkdUVj9dyEE46c0yGuipI&#13;&#10;Y7z3XCzxnI4jeXUxmgb+ZQ0NCJ+Xd6NJ7FFnB8EsxgD5voRx0E61d0OkXMCdFc6U94xGAgq56gxR&#13;&#10;xQ9/ahUsqyWJ4IRCVqaTl5Tt9jCtDHDKJDxza7RGNDvsHvPkIFrjkzspZp20YBLDjlbosK4qCG6P&#13;&#10;1lEPGGaz6p7JGWjPwI4k5qDZSQ/10OL9MnLMbWcXyc5HQpdlqbw+OnuKEwooe/I/xwTWErDLdLAX&#13;&#10;mLjKcWjgdYCxQmf4FsegXeFSPe8XWWRXjvfd3OT4oy/99L/GEWkcjbZYq6iPH3t0uAwsOWMSj8kZ&#13;&#10;8qhRwntynAiYQs5XWb2km7VDjtPoVfR63BwTWciTgwWnZByIZDu4/DS/kUUNFHjganBfv8pyOv4B&#13;&#10;UmbJG/E1glEbiVsr9+yIW29XyKuyab2vleuUJ7w3nob1rM5nAHWX7fJLGDKsLzso9yWM6/eZ6Fjk&#13;&#10;yCt5s7jAx1XVGDp89uJBJzxyHBMy5mBcXOrG0rekTxrllAnoJN1cYu6kDfq3dJCZLqjoVR+h9WHX&#13;&#10;dVvX604SPXnmTGTKMI1m7kQxvPhpna17KAzzWKE//8tfHn7tf//V4XM/+VPD6SefYCfaYY6s82is&#13;&#10;dVbc7hxee/X73GU0N7x77nUmVB4dvvgzPxeDmW2F3PRPpyEwRiDSij7FL7qB90pfXWG5li69eulS&#13;&#10;BkoOVOW5/HHAo0Es7bxyjCN68i6OMj56lNgidYQJ0FnPNe6TYJZlPVs3lT3bMeO5IlnDFwTEwC19&#13;&#10;tbK7Lj83nvkpI6/tDboLedXPNMVnXqRNfa2s+LG+aly2/EM/MucEkXkU3rJ3tbO8dzefK4KdCMmF&#13;&#10;u9CnLMwRt44tAABAAElEQVSDT0eqSScXjsMT09XFcA09tg2yWsOhgz/zF56QRhmvOT6OgbV0SH93&#13;&#10;5sM48nlmmiOINtz5dSu7NGSu+RGP+E3L3Ql1VM2+4A0Npg1KYV2Rnz4bZTka+JGPE6ceywrn117+&#13;&#10;3vD4E0+GB0WzcYunpmdaUidvUoeJ63un2fAnnnp6+Mb/8zV8ies3fsLXsTq2N102KtzBvjIzNdV4&#13;&#10;gl6ZmypdzlR0dJo4dPLNchOfR94pF67kzOQH+thdTdLiX/3bLyrDt/mXv5ODb2E77sJfEyPSY12W&#13;&#10;l8qPhmj/1IXSUJNVXc9VvbAuuUDBeOLMH2UtIcrDOjo4+oMw68ou2sMyUBesg3Lb+Psco6hBeZIu&#13;&#10;aev8tDwIjHw7yab8pF4C4W/KjTTtR6hDlXvl2XJ34kv42qVRPBWzPDKuk8WXMUpPurSVeMhTKdXl&#13;&#10;aA7wOHkpT7tTjjTEWz4WmTiNk7h6+Ew+zZvyU2UhrbYXRcf7rF7V8OwEH17AFv6UVUtLvNbLwle6&#13;&#10;wx185lUnzeo0pq9KVkFu/TKe/v6aoHB9Msx8SFd2/RBmemnjkMeK57FTyinlTfnZ9XAyd3mJvgj8&#13;&#10;s53JhAo8FI/l6VGFi4xz3EFg9t958/XhrTfPY0TnXiT6A9Kc3W70IaSnDMAbwx0mG95GZx9lh7F3&#13;&#10;TLj7TFzKi2UpbifMnAhVttydurxU+qOXlyuoC5ZJKvIp3fKz6qJjMe88YZcaOsHJ6mVgLCF1a5Uf&#13;&#10;JQfv5WmOYQFWfPJJWbIcnUhzkkl5ss6YSfVQ+u+k584NJw9N1/wZ7k4Kj7o5zF0w4SvlqAEyZU1c&#13;&#10;dbNO+uSrOsuPx/mkD4R/eAVd2u3EqROXsi/t5nXSySPD9e/ymmd5Z1z8bT/uwc9bOe7qYPSKk0CW&#13;&#10;xcnHT4duw+wLkRCx0LujRCpvkWmCpD3cbmT4bgbln/F0NX4DKv1Bw6t8eh9DqORDHObHNP0Eh34i&#13;&#10;4eNPAdcDZWaQoP5mIMVTr4f22Sg6PgkNrSJq1SxlB5OIMdaNlUxPsOKRQpIXr33a9M8kJMSYuH7K&#13;&#10;dNX1UBNE47CkK4n+mcdGR56Dxwwkkg+4plvFCXjPY9Ix7qhETIN/fuS9qIJOD6BMqfQkMJVswUhH&#13;&#10;IICTP/Tn087J00KQUL42O5AEcxKSL/WetAyTuQLIeGCk19cQKR+TkRqvFHX17XjCuuRiMI8gNn9S&#13;&#10;GKO8bQt1Rx1v/+D6lcvDb//WPxv+g//4P6r6mZwkEdJLKbX0SDnlJR6ek+FGDWmVvJi+AZZL0RJM&#13;&#10;gukNJdJgWDnjBbrCCE98ZZs03FGxiJ64yckB75w/x9jx2vAY/Qzv4FT/2J44vlan//5vf214i7s9&#13;&#10;FHO0aNBbdytN0ougSgTP+bFOl94PsCFdmFNBPdoPHcInd7gQ3uVrG4uxAOa90MklF8aVzNR4S5yR&#13;&#10;dPOacqtfExfOuPjk2bKYZyx9m75IX8DnYkFPBHAX/tS2aj/EGVmVvmn4o/4DV8ZHIGvca3W9SsI4&#13;&#10;7ljZzVHI7si+7Rj8ygeVTspNZWiUVq48q6NDXXBKccdtTq2bEuAihrn058MXZUV55F99FX1uPoG0&#13;&#10;TuTOUuI5vjYuqRnSvk0bflHehvV+cAD+lb8qnY+iaYU3EVDlK22EJdhy6vk1L/bxoZl82r4hL058&#13;&#10;jFdwTODaevzx5UD1RH5887+V8wkOfPnLX177iZ/+eY+7+lkHBqqjKBphUC6lZ1SshqhkSjHZoZ0j&#13;&#10;3BXHNkx23gWZxlDo6sZR4wZ4GmTxxSUFnvytbzGaVj7dM159oNVwqIV10sXH1974NbIEHONqjxWr&#13;&#10;cpA0Op6GqxCVMjV8M71JcYQ36UpC926//hRNnVMTARNh8XUw0fx87wO8hMFG8WSlgYMT+GpHoFYn&#13;&#10;2jHSKFiD3863Eb3kK4bwIKqvTueE16ZHw8OfYlLCJh4JC6XFXhvWiUDj9jw72LB5LADLzbB6c3Ai&#13;&#10;HMTFL+1owu34kX/DeEpaRBQ2BoeGo8scr4Q54OGXRlwY49mZTTfTtpt7C8RkiDQUHQ7OGeBFvuMT&#13;&#10;g2jFA0gHrqklDCsOgo0NziXS0lgl7iUGkHYsbjJBoHF3+vwbDOS4rJYBuB1Gj3TJAJ16cYAV2/tZ&#13;&#10;wTG/n2Oz9nD/yMkT7CA5NBxmcmQfu0YOcgTOLgZhB+m8zXJBd62CDwkYz+UC97pA68IyMyVcQOIF&#13;&#10;wN7lYevupI1GrjU60RmwQ7cTOK4AXGPgvZNL5Vy5sc7RQ6xtDs2pm86S4DagVyPKGndfzM5xJun+&#13;&#10;Q8Mjp05jdId+sw17VjjSaoFV+DGE08m7f+/WcPUa949gIF1lcHzugw+4dG+Ri5dvsRqG45z2HBpu&#13;&#10;s8L+3r2bnJc9O/zsz/z88OHVq1z+dn947mkMuI8+Olwi/tS1a8NOjCCz8NjO2SKG6+nZWoGdASy0&#13;&#10;rUGbx2mtYYC1pLxjQXr5QlA0XmPwdFDP4CArvvUn3Hx5TvsqdaOMpkyE0AnKimPSctDucQ3RcfCv&#13;&#10;y5q88q4LBxsa5d0x4lZiDa1L3L3xoK12USTcpm5ZUQFDh/IwC5yy6DyInUplVxh/7QCn08izddSP&#13;&#10;u3IyocBdJZbjLHE0fKsvHSg48eKvd4Y4mNMAsWfDAYU7YDyqAoMBxHiMiTw5cfqJ4e33PkBGmVzi&#13;&#10;Ik+PezqPsekOEx9OcGWnBDNuN69e5riz45KOXHn3y1TuArjHZIJGeu/FcaX9LDKZjjMDGCSLDjw8&#13;&#10;ke98Sk9Vh9N7ZpTB6H7kz06nhg0nf9aQnwfoqaxAgq5e/6fYheKOKCcuNLZYBhqf+AGXl8XuyA4P&#13;&#10;J9A0bDJDmHSXFzj2hAmOhaV7lE+V0T2MdDlqBDrc7XGfiREnipe818NVWvDKtkl+S7c0pAz8tfzh&#13;&#10;bRK2YJV76FXWvMjcti2DBCAIGrnosNFbPXQ/8aXs4atp7UcHnMJwKG8N0/jpii7LVj+dvNOpNzwr&#13;&#10;/rPc7eOxQl//6m+y8+NYjsnaf/A0ELSvfBbJ39mXz2X3xy8ySXILI44EiqeyIw3uYvOoxNo5qEya&#13;&#10;ZvLa5FBZkybpfIABykvN3c0mbD8Wx3DLRuOcdaTac9CIiTANUvLZcjPf4tJZv2z/HQCbX/01yFne&#13;&#10;5lNYadVgq2E/6fDshIA4A4M8WXcFVE4zkYM8GDeDSgzSlo+w0uWOLtPxTPdeB509FjeRYvzr94bI&#13;&#10;l9AMre4mslykTT9xeFSU7e02aMpkHTiyYwR4ZVu6QwdpaiB0NZ0G6yXkUXgNgxoG5IN41tctbydh&#13;&#10;aaNSxylJwpfRLcr4DINq+WW+nES6Lz4GxMqd9V8dYTrS1sst7SFhlo889vJsw3XmeZ625clnn+Py&#13;&#10;4bPDn/lzvxg+ik+Jl8fiUcaNk3jQpkvZ8Ku+1V+eeNTRPG2URtHuNOirlzL5AEz43AIrz2XwlG7D&#13;&#10;1G/Jo2U64TJIbWXos+mFJ+D2fgIn+C17UOCUBdqtiXzGqEp7Ka3SrkseKkJ4aH7FHbzw27JZZ8JD&#13;&#10;Hmh48GN8DcTmS50UXEkTfOo2niuPesJ9kpKWHEkKfe46kLmWecoIfBrBle/Og06bv5scyOWl/On1&#13;&#10;w/T9JF9NZozT331W1iXEOMpwd6W3kAHKrI73G4//xameSxsowTjhlVnptj5MujNPP5N8epRhGV0I&#13;&#10;5dkycPdXTbaJhzKAr6VnCkOFDcN7HLn5CMdE2o8y/apr9GuIZtr6yV+/jO/xGz5bZrXTo2RUGQqt&#13;&#10;0RNOyNI+M1lm+cxRD/rEqnUNlKmnTnT1yU53EZnHPeyStCzlpbLRZTjtBTJgOVgeGqNydAl+wuQe&#13;&#10;LOLs94hUjP03rl0dNlh8MKeRj+K3LVTLuoL7Hnw0jm4v/b/VFeo5ixo8FrDuz5qhztZdG07UlIGM&#13;&#10;HWq036XTSJt0V1cLTwxa4FXerZvSZ15sK4SXp/JK3bSbhTmZ/CFty7OXrXm2LnnHhXmXSf1+GPE5&#13;&#10;AThMidcyqomPGLnNBHHlvX0vHqPnYkwjSF3zIbte7nFvgX0U9VjK1nIlXNosYz/KiPx1stlJnkXC&#13;&#10;pF/a0pcHRhlQPhOH+OpUy0mY4AC/sqiukAfmxV/DIka81xFb9InRjbe8kB4+OLHkUY4ed3Wcdvko&#13;&#10;u/3ePPdG0Zo6jg7RsKvWyP+4TQtukVMGoStp4UFaqRe24xWNVhp/YTU45tEXnbiJbxrJA7/gKUdI&#13;&#10;w22k6HdoEpF9RX8DyZc4xZQwfmsM5GtSLjjHWekuwxuDCoXYeCsXfDwWjeQDHkJ8xgvi9l86RvrP&#13;&#10;2MlnqPPN2EFg3JSPqZMPahdh+CWpijfiGwmmvE2P50xYtHypU00DFMlH0cazmfEFjL2cO+vinZQa&#13;&#10;kgQ0WP39b4j8MT86+wmVh7x+5KvnXUYW/8QJ56EvHAhJlr9+VWaT+JJmsJqeJYZs0+9TL2byg76t&#13;&#10;clv5gls8R7+Dz3q8QD34v/7X/3n4C//2Xxrm6ZMo76Co/ARvHpO+edQVjwultGjbx7M+ASpAbSZV&#13;&#10;iolGhHorzoy/e37Ci5a4ukhd7G6pi4wD33z9teEI+v0I9cldmy4cUofYn3vzjdeG3//aVzl9gKOF&#13;&#10;GSunaPyCX1JiX6HrESkJFQb7UqT6FJe4QGig97jkXo7KjxMeWVBlJAAjj9ZNe838qpNsr4rH9sn8&#13;&#10;GK9gbWvMXvrRii7PGTPzm7EQ+uoei2RGRJHmek4CII3paisMk8ZkT4rhEylUHMlSRviow5143sGi&#13;&#10;HMdHd29d51jEKyzaqzY8J1WAJBzyF/q7s9zqHbpJy+zq/LHsfXDs7AkBPluPIl/82p4ZpeqbTwTJ&#13;&#10;I+sWwF32AOS1+nSQm4mY1PukkmgTX0XHWNYngj72UYJ+kOth/XecQcuz9BD5h6/kZoSk9AFxaH91&#13;&#10;0oI4u9tjvAU2IVtfP+4c2Jr4+HGXgIfyz8rsb7rCdWPDc/5RtjbuKMSoF7WfLj+lkNPA4mWndQeN&#13;&#10;UDoRhhPBjmoaDePg0WKAryml+BsUj0ojr75XjGqxC0QM8UXpR2k3BTxWtoSLC2djYUcwpHa6WwqV&#13;&#10;r4QAbh7rmYfEpRWUwDwnPAhbWMNfqRS4XYdCLUxR2SLXD989jUCAYzLdSVx5LqBgsiHWCFJYbewY&#13;&#10;bHr3BoA5ZqfR0/Pd6e04Q3XLS1EX1ib9EEdYYKQxHrKwxe7xeA/9zX/yWcietzTLwGiQj/MXK3DB&#13;&#10;NOQNPimIt3nLQ8srg+Q06sbln58+GcITiTkgkh4jmqKdjGADXL4WwhiqfAwNxW+DIssNxnhOGFTn&#13;&#10;qCaQeEkXRfnyWCnxmT9hHThn8IHfDDKifx9ocQt76oAGKO8ZkBZJvEdH730Ggxo/slIPf+tKVsMw&#13;&#10;sDft+d1MijBo3M9gbD9HShzg3pF9rCT0HohHHz3OgHJfVkl6GaWdmfUNdo/QaeIEF4744RgGzpf3&#13;&#10;3oR1eKMxxwvZZxm4PsC4vIExyO5M6KFz84COjDtBMoFAPsznDGz0Dg3Gsukh3J/iEjf5yp+dW/sX&#13;&#10;TgJNcdzS/EGO/zp8cnjqE5+ugfd2+EDaq+DB6hIDtEaIRXaR3MAgc8ujD6D/OveevEHH+Oyrr7Ey&#13;&#10;/Tb3kVzKSvU5jKJ/6gufGS6+/17y+Ymnn8KozaVvEHP8yP7hHob6+6zov3uPY40wLmjkcNBtubuD&#13;&#10;hNQzEPB4r3W2jvTdIO4egWTFpXJC+eWZ+hMDhx1eeKUxyvreB93WN3nrgFRc7kRxsC2/NEC4bdsB&#13;&#10;ue+WvwbQyADI0yGDxzWYRY4wLjjYX84kSXW2hUnnmhwoa3Z4NbLHKEBYcEs4vPeYpRjLyIGC6ISN&#13;&#10;F17fZmW4aUqzcDFQk8/IEpNJDpY0Xhw8zKV85MWJNoAzkeMq/mde+CS7IO7lmIx9yKr0OvHkQGWD&#13;&#10;iYrrXqbHvTEeo7GbMt+GgMAq8s9ROxppOG/42eefG67fuM0KV+4jwUizwZLsHRy7Nc2gZhtn5q8/&#13;&#10;0OhOO4Ih2DYkK9uYRPKulVl2DXnBuDLVzxd3AGJePOLKgZ1HctiWuG18Hflepvw1FGnYcxJHufZy&#13;&#10;+3tLK1kxm8viGYQtMOmhvpQn3unhLg/5pgFHWe8DHYiqDj5plqP84LED0n6Juav85XPqf4dSjpT1&#13;&#10;kTNevQQuLx1n6Y4Tx1nde+hQjN7S4iRN6ayiwXwbrQYepZPucPfLSz/1peHx008M3/7mHw7vvHsB&#13;&#10;efeyWYysyMXR4yeHP/dLf2l48plnMbxdC4819GWVcQYxpWc0ZGnkUobNS/hMYrbLpll5cfX8NEcV&#13;&#10;XA5d1WaXMcycCJOJMA14fMShvOo0EGsoNl865S6TOqaBzE2z6k2DW1YPE8cVvrP8WgdK13ORNxMF&#13;&#10;lrk88eP5xhoqo5dJWzkwb8q74XI/Ri7eez3oYZaxu3103Sgo/fLcldXWp9QT5HZ62ovC4QOyG3qA&#13;&#10;c5AujMbklD2pqSfMQ2iHT+KjWqW9EpcuBjnoVF+qXyovGgjd7VAGOcvZFdjSLr80xiWPvMsz862h&#13;&#10;T16og+SBebAOh+fw1jhruzDe4ycdfkisaCCe7+GR/tBu2XtnzD//na+ji68zqYkuAE5n/nSWZY+n&#13;&#10;n/Glka/SS7zbNh+kbfKCaw0c3UmvTnowl25y4pAvyk70LKG+w+SUpTwP/S2WMOYXhkeOshuGcl+f&#13;&#10;5R0Zk84yIttnIX8trz1R9S0p4I0ObmHmpTv9/GTnF7jUk/JHOt0xhqBBGjst+GzfUfHUGz4pV8ZN&#13;&#10;3ZDl6C5RK3fJO3o1uwnNLwZw+Wg5ZicJesm4k873GGz0FhHv6nsnF82jxplJ2lNWLS+hA/zKiMci&#13;&#10;qe+UTdOadBqWTUNDr3V70nmJt3p01BYRaF5Mv8tmh9eI9djpJ0Z13v5XjHbyIWxCPqBHP2nuEyH6&#13;&#10;Jd/AWLbXmXD/zBdeCoy6TuM/GIgLPvIvv2BBaI6B31KWT8IS33pouSsLHt/hLi7v+DCf1ou051xq&#13;&#10;rQ6Sh06wlF4hb8qn9Q36LG9XCXedEV1GOuI1XGOeZZqdKbzPkK609nbXeqk+8Og3J0TUTVBJH4+6&#13;&#10;S/tjf8j87NjNDkuMYvprePL4RRdoHKQ+zKHH7SuusBtWfkmfR0+ZrnQ5aaFs+iwfTV+6XbyhQMp2&#13;&#10;Rcd82mdYYXGJk9zKtLTZP7EfmjjIpBNU9l888mQHz1PIizgsF3nkZ4mPchS80CEv7C9s34EuwNMy&#13;&#10;UQ8EHhzqZevDGsdwkV30vYba7UyeX2V32Z6UWbUlFjO63bLkUVwPWESzHVjTk171X3SD4Tjl0nKP&#13;&#10;/PCeekq5+t4/4lFHSI9OXpnf0EX+bX+iYwgzL06weLnyvv0cD4sB+T2Ou7J+P/XMM8PvfeN3gqPS&#13;&#10;C5WSXH755iWZTFZ49p0APuKOIRL+GMloBo2/8PHfOHiaRuUNeAJEO2JMIgpX7RwPeYq3LxNO+hK3&#13;&#10;IhMibsqB95ZS4cUvPvkdIwiMiKl/oZXBFrUR5ouqj9uMZDmUHaAAjYR3/SQN8Sd7BugvcpsXcFkm&#13;&#10;8qic+RUn7+oLPCsPPEzyDiTJn8hELG1Ga3ETB+8+xk9LZrrkRc6Vvh4jd9xcqeEHBOIROkw/L/5+&#13;&#10;jOuylrxavqaBq75JvYojeKTPhxAn/ea10Ri6LR/oAyYL0sxX+EobZHhgu96nnnNEljuBbRNf+fYf&#13;&#10;D1/5x//38Nf+5t9g1zeTgY0nphzUIYAvCC35kgsSJt/qWZDwXu8OX8nmvYenXTJunHwzFXHnm3d0&#13;&#10;NXTbd/co2etXrw1vvPpy2o5Tp89Ex6iLrLO2hS6U+Npv/Npw8cLbOcY4zJJoXWQPjOn/Nz+8K3j8&#13;&#10;Htj21cM8Bkx9J7BlK7+dlJZgKXUCxNG8WJJdytxdH7bTLmARvj4iFsrxvDFpI4yfP+LiZ5rqYY97&#13;&#10;dBGGC48mnfeWbZD21Br6mIWELpjbxlhRXWTa6iZ1vAsjqkzpe/L8AL1+i3Zx8fbN9BVDKTSWfClv&#13;&#10;ZsZaKf99rff+Kw0+15iTF2hUxrThuYPEhYHSbd60y6iPk68RnnH9jLySZHS2aaVMKt9AmRROPn3U&#13;&#10;dT52+fooxI/qI9c+mla311h/Qq9KRpuG5dXBjRqHHniwZkFVJ7X5bv1scWBr4mNLBjZxAMPWqwz+&#13;&#10;Hyzc1Ryg6iktMlJoaJcoHH/zB0xTOHbAc34h8ezs6CpexVE5ocP1DQ71WtpvvQgIGpH1NPTmr3kl&#13;&#10;rkrbf/3LEd4eu494xuENbAQveiFwplnoJkIrqH+b1wA1+krZFg7TS5qt8W5vPeoIZ+gRz8Nuwi/p&#13;&#10;EO4AqRxKGx5m8ojGa40t7zpptyOj8Xd6GuVPo2bnXrgedTKl4CUdO4zGzcoiM93c+El2yI+xT4ft&#13;&#10;OIzSQ0dpdHjz0p87cmgTbhJnDxr5tTim0Vun4MY/9PCiKIWGRIYvaecCVeg6Dt5GcFpqfW8dmbw0&#13;&#10;6o0ZOB4cgOhGfjz1zo+yZqdBGDvYQlUnqMpG3mf1uwRRJh6uNcVAuNNgXHdgGF+/JY4NSkeEjo2X&#13;&#10;NNv5ssN05SqXX+JMw05Hyp14McLQOdqBoXgvF2jvxlh3lCNvdjJoP3qSs4kZHB859ghHbT0ao9kO&#13;&#10;3vcxkJzFgOaxTKsU1op3a0CHu0aW6aRi/mSwV7yJ0QNaPJrJQe0scE6e9Lq7Dm0xHjCwXWOyxI6d&#13;&#10;R3NNoxlcjSJ/1u5h6OF5ilWMGh5mdzJgZ7Xf/tmjwwkH7uDMbhQmkRDRdPgXMNQwWs3K6KtcDv7+&#13;&#10;BxeGR04c5xzmm8O3vv3t4fZdjqnhWJ9DHMeEKYJ014cr164N9+7fHZ56/vnhIDtoHMA+8ezzwx4G&#13;&#10;z8vrGL/pXK8ySeJ5r17I7q4Xj43ysnXIRP6hjc648usOkiXCY/iiM5o7IhgAa3hK3gVCLCw/Lztf&#13;&#10;hz+uJJ9mYO/xLevwY53y0Shg59X6WAa5knUNQDPwKAYCJhJ2cA+ME1/i64b3yIgdNgcmyhx0ii/E&#13;&#10;8q3R3kkhjwrxTpM5dkBoGFjAeCIeeeJRXuKxQ92NUTFAk2+NHhpRlomjcboGjCBGvu6wskjDnZ1j&#13;&#10;16KurW0bDrD6UzqMY9dYCXHix+3P2znabZHJqmVkyGNdzNedO17Eus7dARc4Ek1DvvlgdxIdefGY&#13;&#10;DqXNfTnIAkfBfeKFzwxnz76MvD463L/CxakewYZA7JivC1QdSPWO9hwDB1Fo1Fomv05iLZG+gwf5&#13;&#10;uED5rjGR5j0iHkmywrs7Du47OYYR3Ym3ZYzf8kKeumNAWa/BJVKLnDaVAcX88SJPLctZ0s7OItLK&#13;&#10;jh7Ce30mQx/rSpeVfhjhVYZw0vwEW//75dUa1TScKWeGCe9kBomUnPqLU89oDPLuib/4l/9KBr/G&#13;&#10;E96dO+oeJ3ecQFT3yzBXsykXIsrgB3/L07TSThC55M6SI33baxkNvJ/Lly5Gj2i80mkQVHfNIPfu&#13;&#10;JJBe4SRRf/OiLBi7y3X4GDmn7RKaNJ30MBXDdBr1nJxQL2gINJ+ZHINO07Redh3k8SMax3TKq/Sn&#13;&#10;vQOX9PSPRj2PjTE9n62vwvay88x/4wmvPNxFflm8l3DrlbQJq4HEuuyzEyXCm0eNpupC8SozupRh&#13;&#10;o0P+ymt/LQPbBY2KwmRlPfXRXUxd1pxg0Wjtr9hMx7Dwk19x5JgI9Qu0UFwYRm/n3OzdezSu1yry&#13;&#10;EAK8Tv3rxHfygZ+/pv/4E2egbXp49523MrkutGGu/Aufge0TudJgWAxKhOv0E05an37u+U0TH4Zp&#13;&#10;MNZ4qRxOGi+N68TItjXlkMkPeBB4+OL7tm1l3OyTJ4bZr4msIsvyXJ1sv1IX/bDhkMUSGOfTMOVL&#13;&#10;Zxn0ySPxWa7+xsnHPBObMnUVfIwzGqKZcDWP6oxa4NB0gjqQfKlfq56ZJ2SetsYyLpS140Y97Lt5&#13;&#10;WOSYR3cWhL+V+qZveWzBh0ae1TnKfQb2Zga/Xl+EKfjKR8qOcCeBb7OKXcOY9abz0YTMl1zau4e7&#13;&#10;n+Dj5A4Oy8qyXFgZG2/kuTKV3ZfolUm6T5w6ld0NylfwoqtDjwlBh3W3u6JNnuHT+C8u67s7Cg8f&#13;&#10;rXam2qvSgYZHb4FLZxH5qA4zzHokryxbC9p3P67e7xNiRrAOmb7y4gRBN7r3vBgu/RWHCa0WxzL3&#13;&#10;WT4qF+o/fy1neSIfnYhWT2nQ0z3z3CcShy94tmM4debJLETyXjXTn6P/tWcfR5dA9/Of/GRofUB8&#13;&#10;8+1OkxmO0lTXWOa5SJx7J6TL+8myO4jydJLRPOvvb4y50GK+ItfQIR/Ur7o+iWA5iaPvYFN+zLt3&#13;&#10;pCij8sMw4/ls/v3dz3GthitLhjtZnHtNwJ3JRH5T0uRZ/vQJJstO+bFwnOR85/x5JuzROfDadkFd&#13;&#10;ksVQ/Fq41l1p6pPETkIt0HannMUCLvGnT8Gz5SBsp0188l3X64b86PF9llfZndjqr3Q48WEbIT9z&#13;&#10;xB3tyi2O6Dl+4gTl4GI/6llwKm4UXOSw2oQkx5dlpqykg0jhmneilZ/vvlDG4YkEkn7qhzD686sz&#13;&#10;P6IJHDA6+yX6FX4j6ClOAevZB8dlykDVOwNs5wwXDnrqJWnJQx0pB0VeeOplYjTLvuB8K9rywFfS&#13;&#10;MSY4iz9iyitpNX94Iq1Fdx4bbdWm6h++JJ5pVDo8BK6H5zcSRt5MJXiRNfvJ5g084VuSa3jwq3iA&#13;&#10;8Dcy8uMviuARnr4GGQ0dvIaCCvNN1GMa4zH60p947Y+al8hVbkWTz9IGIHj1419627OxGzGKhmRE&#13;&#10;R3RZUr6NZ38z+TNeS0e6fJOG/+N/+Z+GX/jlL2diwd3Spqd85ehZHrv8hhbiJFnpwnUemb7RWtE1&#13;&#10;IClt5aoojgKlu9LnIf7JFt5p49ARN67fGN5kN6m64vEzT2XXlzrN/ob9S2Xrm7/3O8N3/vnvp95l&#13;&#10;F0OQSZMoqy1Oms2//6S+KAPNqVflT2Cp4y60VSd0iJLjkhGzkH4Dv+EhGVcvKvfSFV6lDoEcYNOS&#13;&#10;0fxDcyLlWeTqQ3WKYZbRPBOntqmeqrDZISWMRTcYm0zPsEiRhWDb0POlq6EbJw0rqwvDKgsDPWJ4&#13;&#10;6d6d6KkEpiyTSl6lRrr0qfoDMVWoyVOohXbH5ebBPAvrgi0n7W3PRrJLoHU5+QTGLAaeCCW/1Lkk&#13;&#10;pC5o+oiyczJb/SMvNzaceA4xJARdfBI3XtYtHn4ol4R+AGQPE9lHn0MbCdWvtMrX0hdFGzTDM2Nn&#13;&#10;vDdwhmwxjZ8tt8WB4sDWxMeWJGziwMED8x9+sH37XZTagSi3TaFNg9j4qPTUNNGWvtZ7/NRXIwXt&#13;&#10;czyaHyFEA7y8RdFgA2mAftFiwtiwF0y8JuKN8Roz0SqlBtjhpa27orNBtzTGoQ0K/0356ZH57XQF&#13;&#10;ZwizwbHD81FHNuL/Lwvrkws9djXAFdOOUZzp8KnOlkhtdGygMUZgQPCOhHhIB5+ebvxEgJ+u50n/&#13;&#10;no9N/h1Gz+aSz/7Sf01c1/D2dALb029pVCe8wEfp+9pxCOe7uCaei2K8fGjpdD7r1ShInDwTN12L&#13;&#10;TpMwBoQ5/OomIiYOsNUpabBibfH111WefMg/4kjXN4h5p4G1M2GIRhFxjujm2Rd3jWzTUE5ZSv+K&#13;&#10;cRO/IO1Q2FDrp/cMExEicoCugY71g8PMwsxw7fqtpPddO8ng6YZ2LwCfo3O1gwG5HUHvbvAuB+8Y&#13;&#10;2cfOkQNMlBw9cnzYw1FbXtA2v38fhtNdwwzGD9OQxlVo8z6RrI7n2Q7dA+q1O0Y1TOauBgqiOuUO&#13;&#10;RCGRzpaDycRnUs47KKpTxS+eDi43yLfHZRmvd64cgMzMYNieLqP4HiZtnnz+kxmYywB3bmjcVvbv&#13;&#10;LbJLlQ7mMp3DuxyndYcjFG5ygd4NdjysYPT+9u9+I8XFEJwdBKzmu31vOP74Y8OLn3qB+w9Ytcul&#13;&#10;4GfPvz8c3j8/zB84krNoXcl95DB3sbBy5xKTLjPw3okS7xxxoExhpBxzzFV0jx1CdpeQn1mMY6vs&#13;&#10;MIhQQmsuPoYHU9RBGWGn1sKzs6mRRCOAna8Fzl/PkV3yIfyoemp5E4tuGzJEWIws4ZXboBmIwwPl&#13;&#10;T55VB7P85a9nBDtgckdVGS1BgZ9l0I8GyuCf8jNR70BZZUJAdV2yTflq8IBmVyEtYXioyRAnPmoy&#13;&#10;RQOyxsq5JSZdgDU/G6zg1zh3aN+x7BI5iIxtnOZce2RPwXDywJ04K/DJSSOSUwCGV1/57rBC+Osv&#13;&#10;fxdcyA603r3D5arcP7NOGhoK97HjCdNhJqIcNOzBGOQxLWQ3O5WWwOkOGyd1cl4+xh13hGjM0JC9&#13;&#10;zMSAR2N5n4er0aTdQYt6Uv5Z//pHsrqTH5alR3vJd99jyJF40n7YRSdMesrUZDSsTj3Ww/rhytJT&#13;&#10;j52qARrpa4DUYJQ0gFF9ZOBLOfc6rX4xWY1VGjPNm+Uq7boYZuGp5aBRXXlzIGBZWuYZcCpPDHz8&#13;&#10;AJD893zJD5/FJrwGKtPwYtrTZzBYUYaWfQ3IyQlp94kbaTD/TgKWHux58piWmmhxYuMuMi9sJjYY&#13;&#10;IIeGUE++GKzq0p6Bx91vTuqI1zrgoDLl1MrNldGhF3zJA3A6+aMznoZV61zXzRql3ZWnn7pIvseA&#13;&#10;HdrtU1RYjJzwyoohvJNHGi3EaX6kR0Oxk0yjPFEX5E0G3tBkWp0u6VZG5bHlbzrmU10rvm5kzGQL&#13;&#10;9GtIFdcD0laOXV0fBx7vjzKPMcwS7upy+eTqb/W9Mmp6I8ez8u6uKdPXKRteTH3k6LFcTP65F18a&#13;&#10;xdG4OOnEJK3RYo3H0ikvTEs6nfj4rd/4J0mnx3VyUTkzL/eBn3TSt0Y9zKQVsuy7EwI5fg3jiMZK&#13;&#10;8fd8KO+zHBlhORqmf5+ISj3mveCVS1OCtvxUnSEwvBYmE57kx2edOJX3SZdJkkUMG/DZepBf5D+V&#13;&#10;g2jdAP6AHWY660JLMcbovIeQOsJOfMbp+ZlMS9qKkvIVRrnRcG4e7QdERpGTMU9Ml1jmoeW9l4W7&#13;&#10;KSVUGfNuo0mnbnCSzoUAF9+/MAoyHeV2BQN90ShF0AF+y9AJqewgHMUYsmNobtYFBhw5NpKZol2w&#13;&#10;tDPIujIuTmGkX9ntusaFCsvoZI/9zHEjHPuW+kF8KRDej/wop0w4kcfuP2TeCZnSa+iynfQNWOig&#13;&#10;jjI9d4zJw37Mm/zxbq/x0VbuqpjOSn/DlqjLTpqII8f3kY46yI8GPSfTPdJL47/0O0Epkd7lpp/H&#13;&#10;SMqzK5cvJ311y5FjJ9ATu6CFI6Xse3BX1Sx6Q0PZoUNHOL6Ey9QpI+v3dj4uPrGfY932fi7vmHAn&#13;&#10;1TPUL1cVe+RgdnpLEzxQZ9rDzOQYeVhoOsa0c3wTack782O9uXHd3bFe2L4jfDL/5l3dKl4nPXy2&#13;&#10;fZKH6kH1nLqSgoAPdfm5d5HUJISlpAgibz4AI+3GS9nh659HiL7yve8Mn3/pJ+H3fho3jaSusLa8&#13;&#10;KTsipxbwa3slze7cuYfuUy+I30/qH/XBMvd4zcTBv7eRwnR9IDmROXB1/Z8dpsS1T6dc1sQrx3yy&#13;&#10;6+3oseNMEu1gR+zhXLjszp2Dhw5TnpeSHhSYQT7SUk9+K4+joIQRqD4AqGmfBCdSYldcaQ9O0eJg&#13;&#10;nYzEV2b4wg/v8ibcNdFJ53v9x7eiT3gksPB0fALKC3Gi1IukEUjTg+IFpvDxCCg1zphG4uN3KM+r&#13;&#10;pObN32pewAvFvPsJfKO951ksKc8KrbR4Lo4Y2njT4nsRuC1Q2mB4W+g6cuSFhPTbRF2hSQomYD/Y&#13;&#10;39AEA6pFM09SRXwXcAVlYUnEicdCNEKXeCYYTiX9Ah7nizCI0tfvTHoAp7xLQ+gwXcMTlS/rQtpD&#13;&#10;+jHIrTAGKdOmY70Qv/XWyf9p6up32fn7lV/7R8O/89f/3WHtPmVKpMpG4SZhMOD0TEIixa8IUFQr&#13;&#10;ELgxKJ6CGRRX7w0JPoaUH995tn+j/riDXnz7rTeHDy68x8XrT3CkK4uZ0D/S7LjYEym87Px3fvOf&#13;&#10;cifhlWGaRUV94iL5Ex35tc9R6bWf0A5/RmN38kniaS+o046Z1G27Me6LR56pJ3pfy7Qz5gROWVY/&#13;&#10;VRrEJDtVbpWvik/qgSHNpE004TpVhjU+qgPUZbsZm9zhSNrwF7hJp85Z4kjotGcZG5o+MmdeO/5R&#13;&#10;BHnLpwRyIlzZ0V+JwrX0GaSlHH1NCO3uJE7vh9zDxEwWCQBhWSQ+36k7PV3yEduFggAP41KpW16N&#13;&#10;RPrR2TBN3odOATtdH8lLsPwQX0XRxwP+oLDyt3+kM89wp0TdPMBby982bkQWD8DVqtLE2vra4kBx&#13;&#10;YGviY0sSNnHgwJe+dGX7G2+dQ4G8pDIZKbsGlQYCPVNNrsqoFFJWpXRMap4ox1JQgVaHEx5l5Vep&#13;&#10;rMQIzjw1fxvmgmy+9R5FH61WDaE4utIXpUFpP0i7v+eXsCTZYIq05tNoLfjKS29wWuKjn/j3tyRW&#13;&#10;jdKmNEIfQI2GDv7wb6enx+28saEyrqt/YpjgOau9HHBKOM4G1NWaujTwRCZG5fFflm4LSy77M/Sm&#13;&#10;Eem4wdlpSwIf89XDH560CWjH2+Ilfx13581DOINPGMI77k28Bt7BtWEee+WvNCcfPY7vPre0TCLh&#13;&#10;/JYfb3oYHwR2gESUQZ0Nvx1RvcSD/5Q8bnH11/mu62n4buch8ISWUSQg6ZAJJ4ymIBvlrObEp6VU&#13;&#10;cUnPQZtGD6vbAyYREk7cdEdAkLi+07kzEzbu0ww6cyE7+KYZyJr3dPMMs4cLUcLZ2fEehRwxxGB8&#13;&#10;N2d+etyKx2l5trGrEg9zyeZBLmbfs5cjtriPYA8TJDMYgee278nkx4azFwy7V5nEWcIwsLrIahfq&#13;&#10;6IadUOU0vCJNRdS0fSftDY7aWqfDl04w77lXRbpcwQXdGqa6cT8DY1E4UUTGjbMTQ8Isx0VMP/Lo&#13;&#10;cBxjlHKPnRRjJCsJUx2YGMKYv+YgngG7xs/LDF6vc9TCbVby3fng4nCTDveHb3GRLZfP3bx5dbjK&#13;&#10;tuKnn35qOHX8JJe1X6GTyHEUdFQ/9/kvMDnhCkUNsxj66QQ62eGF7QvcKeFEiEYGidNAasmuwwPl&#13;&#10;UkOCgxcnF5RhuSWN6ejaadSPX8vf7deWj8aAFXjpueBTcxoFyJhlS74fsGrISQjlJxNI0FKDKOLD&#13;&#10;M/HZ8XfFffgHjlopjYwQn4jAs5KTCQgNt9YZ7x9wcsvLnM2D8VYw8Gis8dkz6jUwGA9Ch3Xyay41&#13;&#10;uGhE0FApnMejOKBZwdhkfh5w74yyd/M6F6gnbflXq728gwNByKTPsRMnQ8PU1GO8Y5CBVx7NssTq&#13;&#10;qG3IyO3bNzBUeQ7+Boa691mJ+f5wncvb3Up/9OhR7rJ4cphh94iX1i8tsRPEHR5eYs7uIA1YHntl&#13;&#10;OZgnDdHyVyNwlUHRKP3SahnJI51yOoPBNoNLJz3IUx2ZAxjwBWa8Bl8/iTv6mvCLbrAjThry8tTJ&#13;&#10;kxi+DmewFBklPxqMNMSk3jQ6NM6IRtqVH3W+tGZgxq/yFtoNJU7qGXBpC8QhDD8OAAWxHdGQJc6u&#13;&#10;FwJAmDjLORgiv8jj5UsfxhBmPMt8iR1XIgot0FZGTTGJ0eTMn7rLY4LciSIkMobxytXk0h+DXSY2&#13;&#10;dgFzLzFNu+8UCR6+NJ7t3EU9YnCvvFtu5sfJKGkxjvgrDcVTmp0wroGO/LS8PQLM9lDdra5xF9h2&#13;&#10;DIce7+KkgZNu0rcLWbd+zyNPTzz1zHCe86e5P5j7B44Oe9F/8xiLrU+1A8w8luHUumSe5KO/GkGn&#13;&#10;wZ3ywM/ytDwcnEX2oHkX+lZ+aORTP5kv66+DY1c665QZ+W58jX8aPjUuiNe8pR8AnPHMu2lrPJ6x&#13;&#10;rFNCYsFJl/FITwd4nHXbI9PeeO3VxDWdzrsASA9+aS+a3Mlr6UrfgzCRmadjrEL3out3336rkPOt&#13;&#10;sb/u+rC8kGvee1kJJG4pVeblv2EaXW2HUtYCTbjgQj+su1sLY7llLS0dZ6fNKEpj3pGFbZRpfPDc&#13;&#10;hoHAGmXakWLSHMUTl3macL6vrHkUkvrT+NYx5az0sDT09OW5rJXX4lfmLF/9J13qbPML/S2w06ER&#13;&#10;N5MN/JqOEy/C6Xp9990wAio2v5a/xnh1nav85eWkS12lbmrUvssuix5u3tQJttndr9OszHokljI9&#13;&#10;Dqu6+ST3eyiH0i0tGn/Svjd9WjRqWIfG8BlyfcZ1/nnMmnpmnkUZ6hzjmI/wjjjJt3kclZOPTY8j&#13;&#10;T7V7QF6XrMYAwrP4F41HOQSf5Yq/ZSgPTVPnZLnO+7AsN+UwOpbyMW15Yxq6bau0a8A4cS6cEyjq&#13;&#10;A/00jpu2d0Tspe+0m77S+dfPDme/9S+GDy5diVx5xKOTTo+deYojws4M55gIcIevCyiY72Cx0vTw&#13;&#10;qc+/GH2zzjFS7lBUb194++1Mvjz2xJmUkxMj5sN2Q1rVEaGZ/Ekv0h1anLDRECl9yoQTIcqlE0GW&#13;&#10;tzJm2UVvwPP+rOy482F6uYyH8qWHCZvioIylwfKWrykneUSgvMn4IzKuXkOnYox0Qu6tc28MmWQl&#13;&#10;vvyq+gYucLSmNPDKgufce+zVvYEJfvBapn563fK5iLBEfawyre/Si3oLJ/1+DHOMNHoXJ7rzNvXh&#13;&#10;LrtHNdLupw98iWNorc1O2krjhnVQMs0T/4Wo9EXyLhvIU5FAKsLgOvyo3oZpFRIcjS4jhr78Ei/x&#13;&#10;id0zE2zm14AR8v5E9HGYms23wik48BKWX3DyalpjPMo5UkM5BWFAmyy19OH+KE5HJ2wvd5PL2AIm&#13;&#10;mVfb0XglLZ5a3ydGeZOOK9hK22ddfQtCyVSa8oRBRBlofa4/67D91+hkYKnpfBvesIxox6PnF4Ya&#13;&#10;Xvmf8Ac2ugsvlHaBG+z7xzgpGPGM8KIIHKbZIhk+ji8EQeqhOAAbLSaWP97TLgGoPnOMUTJlHlOi&#13;&#10;gTO6Mm07IT8dp/xv/+C/H/6tX/qlYZq+g3GC0zwBG9lrv53AcF4wyyVQvSz6q4Hwn/DwHXpCQ4c3&#13;&#10;WkDFzvgUveBueo/t+/D9C9zb9HaOXT3EAjsnp9VPtr0eGevRfb/9lV8f3vj+d+F59WfFIW0pF5Om&#13;&#10;DPRryRia8F4wkbvwp8sZ9FNHd9NHUh8asfjvA3FhX+dL8oW0uMhKfNlZDVB6BMitbbp9K9O2L5sH&#13;&#10;cKQtJ03lLnWFOEkDHKGLMtnJkb8uBltgEd4PcuZx064Q6QPvpszmXQr8CKAzHZ79F7wFFQ1SL/8E&#13;&#10;49mBcHOOq9yNIl8UI2EcT+i6bNhXKx1COP6ZJDTcdpLE+qRd6qH6VJ0Y2VAuiSHSJM7r/68OekLh&#13;&#10;5kTkh3WnXONDXiwjH/iSL/zZhkG8q0O23BYHNnFga+JjEzu2Xn7lb/2t1Z/82T/9CoP8lxwARZfA&#13;&#10;FpWuCsff3ghEmQqAIlTpqA/zG+WjWsWzPEa6UoVkfKAT7hbbST1a4QS1lG08Aj6KV+kI0Ts1HduI&#13;&#10;WOLYOLSkx94NbaczOALUCG/PlaZYcZ24jix0V5DfDSq/5shEu5+vD7vGlZF33sXdHc8OXB+seUwC&#13;&#10;Bg5XU9KhSCOKItcImdl36HAVuek5kLXBz2BBfnVcE7/JU3ufDE9ZhF8VaNim/E/g8HFTXGHNb4sf&#13;&#10;uWjwNYFQ0B1nC6qfnmf568d3P+05cSYi+K4Tbz00WF6aD9HhRYWOy6Ph1z84eQ8uvmzkzet4JVfF&#13;&#10;t89nv6NwNYxJNzGTjkgsaXdDjHDTzlanvdEJPb7r+oClZN935bMGeaIWLAM3sHXDgOWcQQHx7cBk&#13;&#10;9QXPHo9VmQCWzps8s98mPrcYm2YuPOcIHY30dzFSa5ifo1PKnAApmGc/DMIxaLsqMDwAqQNhjzfY&#13;&#10;TcfuyFEmRLhrxAmII6z8O0CnytWJew+wEp+Vm9OzrO7ZibGL1aDVMcd4SbfS4x5cIWun0mO0GG9C&#13;&#10;G+lBJL5M7lSn0ucivCaHyIyZI4c1YHXShG4auKgLTLZ4FnY5VnaTbfOcCQfom5rdRaePy9lPPB4/&#13;&#10;+enEBIfWYExl1TyGVztxXhx3i8vp3v/w0vDI4+wUwDi6xErMs6+8zID4Tu4lmZ9nMmDKDvwwPMYR&#13;&#10;UO9evmLBDie5mP3EqdO59FpD/94DnPfKoGEvdN/kKIwp6qPGE8tqSd0JgQ4E1rijQn5rQLEM7VA7&#13;&#10;cMuAhzwss5PBo7hmZnYSDr/EQQfVTred8F7/lSFlwmM8xKcxJoZQjYOUO5jj74pw8+/H0s7xaoSv&#13;&#10;YwCFOL2C11X8dpzTuU9+qz5YBqOVyw4O6OBrPInkQIOTL9YU6bFMXW083VZ+EgBN0A+0tE4xabaK&#13;&#10;VTk7nUh3GzK5jgH4NnpMnDHq4r+du0S2I0fG34k8Ts99IjtBrl6+Orx19pXhd7/2tWEvu5WOHX8s&#13;&#10;k0JLTHxYXq5c9lgr26rsBoFWjcKmrV6MnLe6E24o9DjriAPgaWiYhfbs9HDA4IghwiOcdaTqafEy&#13;&#10;USe+wuC8K9n1Zjye+LdunuKYGI0q1k0NRU4SVP02GTVIwfqcsoem0GwIQWKLXlf3Q3vgKZ/Ue8Ks&#13;&#10;t6ERmTJeGQQwuLPydmQkA8643lcjndOWG35xLZHXkH8NZeI1DQ2gDhw0yGkgU2Y3kPUMJojtb3gs&#13;&#10;LdTL9RUxIo/Q7wShee007prfnXRHBnziGt/66MRGDJzi46PxTkOehlYNZuZB+VTOfNZlYEsxObA2&#13;&#10;rmn6iUO8PVbFGnb4kaPhvXcjXXnv3dyFUucua/hENoG9ywTp/Vt3hisaiBduMVEyP5x64iku8j6Z&#13;&#10;yZPSOco69RW5Nh35nAnFyBV9Iv4yGMNfZ7j5k94MQokrrzQsikdjJBJfuHhKvuUH8frOGoo+Mu3q&#13;&#10;beGF6fl34kg+qSd0xjNladBI6mSL6RACrxRFdNfjp4c/+L1vZJKw310wiks84f2ISzz92XddyR5U&#13;&#10;UzbPf+rTmfjoMIZb3hpopHHVutfimbrP2TlGPfPXd3lh3qx71l/5Gh6CK/JAeJ/kqZXgrb6YLXH6&#13;&#10;p0HDN/zSNoK35BRPgpQfB/TilX+ma52XH4mU2PWVsPBMWaP9tG0izqQrjk76fPRZnujEZx8iaTWw&#13;&#10;Cqn6bL7dQSeErsOFp7wbv7vQJozlQ17ckeFEYlb3w6fON+GTP+DcdaD/7VzEWpi8vF2ZcdI4O5vK&#13;&#10;O37icjeBRuvJtE8+/jiX1T4KK5BdeClfeQgdPvZyS/2T5+iLyfhhNTz3fgzrj5Oclp38L10iTnjO&#13;&#10;u/nzo/822qOer+wkwtBm+tZ9d/Q5sdAnzpQ9jzGq4x09Uk0DvhNtTo6ya4v+s+3DHWhYuFdtqzrN&#13;&#10;YwQFtB2RH97Hplw6iSAudaj5Ck20tR5J5a6MJ556OjxUTpW7yxfegW9XmcRH50H/6gof7iXbyzFk&#13;&#10;O+evDXfYUerEh30V9c4D6LrLRH9Nxti/qYu9zd/VK1eitywL9aD6YHp6KbvBdu2W9tKdyrZ60Ula&#13;&#10;d9V5J5Z4bqET1Z3WQ2GEdzJZXlouKS9+zb87Mpxs1oBnHOnJDo5Wrk7Apm9AIfZyFl+MYeBQt8lX&#13;&#10;65Z86HfymPb3/viPoieEqUlBha36ffaP5Gl3wliWO+/vzKSN/uobgMJPnkK7Za/h1ZimkT4nz76P&#13;&#10;8gbuyI34wZF0xMVHGBewKAfLy48mr9ZD8/AYcv72W+eHaWXRBI0vihL4vObZsPjR3gQQsCaXiWA0&#13;&#10;K34HS7/XEPsVhc23SkMUlIl9jlYnKhqJkNfuF3IM0BlRutTr0GiYsMlup9l3/4Sz/yKMNBLX8gxP&#13;&#10;9AwucQjva7DxwD8emSBQbqBb2BrDiLfyIQ3CBi7hvNsHtWFtOBIP38Kfb55bWy24aXZE+KdPGTpI&#13;&#10;Q9xkIm2PmcGVPPKQ18bHvEAnOpvRM5+C7cUgTttfaYoLfnFLh/Lc6GvBm36A7bJYfKo8hLhRuq38&#13;&#10;8t7CQRIqiC//zLPxg4OA0qUFa32CGGIUj82Hdcb6q192uzV5//63vzV87Z/++vDLf/UvD7fveRBw&#13;&#10;/ZlYlbWZDOP4qd6gYWLXFW+koj23dMfj1EZHj5G4QPPvpsdlxh7et/hhLjN/fTjkornDh+gPubjO&#13;&#10;/jMpqOeoZ9/8xte50Pyfwb+yaVSqISO8d0EJgc2DH8vF104sL1VUHQY+g99dJV5qXrwEOGWUoEQ2&#13;&#10;S06UTVHmWQhkCvrRX5i0N6nzjdt1YvGmlQX+pp065rP4yJf9i0wmEObOCvsod9HzjVBT+sEu2QjS&#13;&#10;gjGB+PGaPPuSB34rrIN0OoxoPc175x1+LtLZe+DwaKwoPcJV/uVUS0qZl0FBXIlncRu8MI8Zn9Ge&#13;&#10;lHxSp/CzXXGCs9oQ+POv7MxjpZ38Rr88jLSHN/9Gc3YOd/pBE90Q0CqvQBPuX/Td+vr4PM+Hk9h6&#13;&#10;/7HlwNbEx49t0f/gjGPI/CYd4L+u8WPSqWy7GyniKJ3qgIz8AMuzwF1JA1fxJ5XepHLz2YhNmdWb&#13;&#10;GHDGEZUKP498CUucoIiaG6nSDvQw9k5L0IFIfPoJL6yoq7NU7x2+4Ex3EqPvm92ItM3eo7eifwKK&#13;&#10;dEeG/AZlqAYEB2A6jQMeRRPjJ0a+KTpAtOB0/L0A006eVMGXPCXKx34V7z8alHxLR/BUDjts50li&#13;&#10;ARNeNTjhdYnX4sejl3deGr727E/kQhhf+A1Hxd3d5HMLnwjtUIkbOoEZOenoOPHstKX8COuQ/lZZ&#13;&#10;CNSw54eQ+g/+jjdBfPWycsBVMgOwgSJsrnbn4gkdBnnHhHSauh1anW+dx+lwig/4PsgOvQ1miuOi&#13;&#10;hO2GWp+rvMuAY6c9yRM/E2Z2Uug0B45JBydO7KzZRWZfSFIXl0+mt7rqfSNLebYfdYcjBy5h6HdQ&#13;&#10;MPea8uVgxBXkGD3528FuCO982M1OjHkMmo+wG0OD9F62/noUxF5WQu5jNd2+fQfL+EqHbPvenchx&#13;&#10;5XuDvrwdUDYK0KFiNTN0ZzADzdM8O0hw54Fdfum0w6WhliygGMgrhnQNCHaYHTAQjU6auDm6hs42&#13;&#10;w/1hzUGeeFxeSYX2nNJZOstORGxnVesBaD751HOVRvqBGMBJy3s/HtAZX8IAct+jORbvDneuXRuO&#13;&#10;3uUuBY7YesCZrK9hhNew+sF7F4bte7iomIHAFz75wvCHf/QdBtK1otkV5p/43Oe5f+HysGtu17D7&#13;&#10;EBNGGBmMvxtDxm1W03PSB/hdBUradDqXlzS4cEktdGrYceCjocpyzJEX/Ho8mXKynckpV7Bn5wjv&#13;&#10;BEUVYglMp9yJCcvXiYV0WDG2bDyww47BFt4V3+H/IroFI4yfrF7HMLWKLHg8h4YXGJyOr3w2XL1k&#13;&#10;mnaOl7mUdRa4PlB1Jw4RMtmwjo5aBR7SQpdH+Egkp2QNMwxYHEBEVpmwydFUHtPCKjHhV9j1scAK&#13;&#10;2MX7t5m0m8sk2iEMb7uQqwvvnB++9+1vMuBwMo7LfKFVQ6/GDD+rGOcyQUj+pT2ypYCAt+qUBKX2&#13;&#10;kQfv82BnApMSMfa3QVuYKSE4eT9yPsdfvwof/4pTx3c9JL3d1I+T7PiIkUoeYmDRaG0alYRlZ/2y&#13;&#10;bKqe+5wBOQD+KeumlhT5Uq5rRR7PwAQ3edQv+iUkqBsqXKpML/qDXxGFF/pRfuL3mJE3zr46/Nyf&#13;&#10;+TeMRf3kjgKM0fJvF/VFw6N+5aCq4dDYpcHMo63E21eTrSDnhmGyaDv0TGts2O4GcnHGH/o1PoFi&#13;&#10;9PGibwdc0jjD9n22BZF3M1e6M7tDMDQ64A6/QjcrnpUFaNrPzg2P+lOOza81QkPoboyZ0+zsWl27&#13;&#10;H/8lwtbhXbWn1I3VpeHyu28O+3fODQdOnubIGOo9chpeA+fxa9I5kg2ZYZ0gfxkQQ5+60smK6K+e&#13;&#10;R8pf2tST7gAZ7Wxp7by80Pgsb/oRTdY7n52IdiWyME4qyW/zqJFSJ23SExqoA6ajYTCujXOPslPD&#13;&#10;en/92tXQ0I3KxjM/ykEGkQ2PaXc5EU/gqFP2Sz752c8NX//qb8YAnzT4kjY/7gzzd53JXhAQ4odv&#13;&#10;80L6DlydyNBZ5k6kWA8NqzQK3nTUEfZxxKeR2XfLutMuDuNo1Eod5hmPkn0DcYYXHg3p4kF+oUV4&#13;&#10;cQofJ60m3eM3niZMmOSF4IIefXcepU1tcUoeRVd5KRqto+hw5FF6lEX9HSkFXgAAQABJREFU61M6&#13;&#10;QKShTzzIlHq4pytdYlPn3WPFunKin3LQnbhiECa+RnsNvPJOJx81jggv38Vb1FV/0yOxhPXYqEn3&#13;&#10;qc99IZN8qZ/UaZ3p5Ikv6VTu/BTt9j0QOlw3lEyzo9HJhewEk26cvFcOqjzVfeBodRWUyVt4y6Ny&#13;&#10;7n1PlqzpWX5OWAPEx92V43tgbFsif5T13HYmXFPW+CFP0Sek47PHyO3dy8IF8uz9Eh5vZZ2sfGhA&#13;&#10;9dg9j4zDeGZ5IdceBehOsr205dtYwXzpw4sx/K3Sfm0g13Pba3LWyY010rlHf/0W+fbYxVlweAzk&#13;&#10;zJwLUMgruKVfndknlTyCyfZBvllela+6e0V5FX7MYyYh0Rf6WR5OPvir3plrspHJPnCZXxcFuMDF&#13;&#10;SeDIDuWvDLg7yxXcyoUaY243R2LyG/0BSHaSgre3YcYhyfBJIaj+m30t7wmBVzvRscjS2Ze/j66h&#13;&#10;70TbLS77M6v0rSIr8CaTRuLCmU8nYixn5UycOktXnSovitaa/NUYJ4/Mr/gsQ/kSAx35lNaUIzCW&#13;&#10;P4BgAif/wnpXkgsQDhzakV0f3t8iT4zTnfjK+Gc7ZlQlouiyGmhAFa3+tnUGkS1+hdKX7+QDIACr&#13;&#10;tolDUOji17e05cIZoEucoDG0SG+4Uu8Mb2kF1OeWP3kanNbF9jeiGuCql6VLfbauiCsy5UPSr5/u&#13;&#10;X7jHAaEdlurCf/OmHnXgzH9owM8cZizW6etwxMudHXmvtJPJRod4i38+JHJjjfws7o1INV3TMd08&#13;&#10;SgPvLsRAruWfkdMXUeakKoUnPHAm5rcTNb40FsS7f4HcmAlLuAn5WhFIjrj5KhieJ8s9wED7F3KU&#13;&#10;D+XS8iAw/TLktXRlwynK9gf10dvWj3voc48U/h//h783/Ju/8AscpccOaOs9mRebMlnOMhEHqeIn&#13;&#10;ru6kwzQlR1dhPTe8B9SY6dbEQ1zy0PuHPMrv0sUP2SX7evoRB5j0yIIQ+u/yoS88eOW73xn+0T/8&#13;&#10;B5mQ1bCui/yloNRX2DeKyEZdpRnCUs6JwheJN9lSXt3tMY/e7u2t+YksQ3d0QksnOiOxKa+eGdJT&#13;&#10;hoxj2uYpeFqeBVRd+KsOCX3iI111tIHunk+fXBT87fJEAvqnd9jRmDwZ/U9y5nvkeC6m4xNCEjJ+&#13;&#10;mvBNPEJ6oHUY6B3oW4+xVn+p8/UU1LA+0RmZhPfuxpFygJFD+wbVdug3XlhYvCw5BkR48q6syFdx&#13;&#10;yusfyUkMaMqNHj7mdRNggzdD9ehEjnqn0rfsDavfTm/qVvoJRlr3jo8tt8WBTRxoo6NNflsvP+Yc&#13;&#10;2L1r5/cYJKkV1ZITTkWiYlLX8Nx0lMqnlE5pp1FD2xR1ftBcBUOkQpH+QjBOKH5hqlEzqZZA13pJ&#13;&#10;ufyEi9IjLIZTYBvaQBWl0kWnoOPnt/zNQMD4GsfTKwYkHkJrjyfmTsrouSMYBQShvpN0xLN9Fb2+&#13;&#10;jPHZaKfjiG+lD9M1yjEYcCWbDZmGz50YU+382HEPzdLGv0ZOV2xtw5iim0y7aCF/esKvTnEA21eC&#13;&#10;WjyfR2XZ+WtknvOZiNMe4584DUclVngSh/hJt+GZ5Ouk/whfezBMesQXuP4uLTjLdDQRMRnW6Q7U&#13;&#10;x+MIbunRiU9c7TF+D30lRb7ya9gEPxKvwRe9vvAU/MSgczWWvxaWzp9gle4IB52rDIQEw0VeWqAd&#13;&#10;SsMyKCR9OzkJb8/iKtkgno0+SQvvgDl3dDQ/+Q9JfBhwYwxfHeFHDkNP1SvxY39mZSVGav5YPEQS&#13;&#10;GLynGFAwMXCNS+0c0L72+hukARKQlhGEATv+Gu014u9jd8h+VsbM00F8lIutjxw/huF+nt0jTI4c&#13;&#10;foTBOJe60oF395JH2zhckXgnLbycnS5WZNwOK5LOxXHQz2QQifkf2CwwwzBaWYHfDLKl126hF4Bn&#13;&#10;pTtADgLEo2GQNzp+xWOSSVwHEdNcSrqTC7d32KGdOjFMP+0qbzEzUUC43b0NVsR4j4UrlZcW7wwX&#13;&#10;L14a/uxjT2VVpneIXOc4rXOvvMrumivcg7EArl3DYc751kDy4qdfGC7dvDW8f/HycBujyAvPvxCY&#13;&#10;IxgmTxw/Przz9jvDcZ7vYIDSkJAL8kjeyRb1gTKvMcA7TjyaZNUdBAwGvKXcSQvvqagz3JnMwrim&#13;&#10;blA2HGypS1bhXyYHwK3xJjIDAzxiTGlU78gfjUB9YOzqqmVWlCof0rCxJC9hBIacB1zengGJHCT8&#13;&#10;AbuR1jBeOBgLXaSZc3819JBmDHXIVgZsdKItH43n97m4XnnyyCrvBJhlgq0mCjjSiuOslNsD7DJy&#13;&#10;suXd8+eyI2kamdFQomHaiQM7w36E5R858MuSq/KNzEBjJj3Ql9MzZTDTwJh6R5gueWtxoq/Mm3j8&#13;&#10;9MGlsHnHT9cjtfSk4xi7pJwMNF/y2XPny5hvx109TrToAmhyoNWcaaYuKeCkE+ONfkVey4xBlFg+&#13;&#10;RiThVAjrPQZQ+B1DTo8kT3oC5keHnyvW3nrzXI7OcaKgI1dveCyME+6mUfQaTzrUPWVw0qjWDVXm&#13;&#10;eWaG42wYhN1wIOg7dToTVMoEeCxrJyM0jmkMFWado906Kx1USreTt4b1/Dng7QYDeamhTTzKnoMh&#13;&#10;+Xjr5h0mcWpn1wnObTc8PIBqJ0LM243bdzPAc+XiDoyVh7n74iqrF5c5r5lrTmI0QQiHB9Q/B3n7&#13;&#10;mGS7Tj0Wzx0Mzhpv/ViOlqtpW88y4DQF4KRT26OThTmChjxbp9Qj4YH6hzyUnGqkriOfrBvys/ub&#13;&#10;Tyc5lA2PsLHOaAB2x8bGxt7ASZc4I6eWJ/SY7kaMotBDkRl+iPPs3aVy5eLFwaOLxG1c4/XdK6Yt&#13;&#10;bHCKl/zokreWhvn2iMSnn/sEq7q/VQB8m2cnMZ3IkG/W4ZG8tbjisW/T6bV83bFlHA0LI/iGVb/p&#13;&#10;vhMttI5lostjyYiirFxWXfG3p0Hukx8zk0E7aRonPLbNSloyyYdGgeVEAxKexvthyhJplCaJxcM0&#13;&#10;C7zktgu1/hp1zbvGhTEceAmzedHPj7U0tKlPoFM/82pTpz68i/HLMjYvOXoxKdZXDEyg9Igr9Xe/&#13;&#10;q0McTi5Z5rYRDzuN+k7Wu4tRmO68hNuLud1BWPyVz4Y2HSBRcRqM0qJG93Rf81bqjeMimVy1Pkq3&#13;&#10;zBafdUInffIn/RXCS78UjHBOwmpck07jSqPHOSmLfmwDxKscW1dMx8u904aBW7lWpg8cPBy96oTQ&#13;&#10;ZeqBuE3XnQ7urvDoI4+dsg1fWLkHfcupf7nfh7rvxMERdpH1CZLjJ05Gt+3af4S71Gh7oek+95HZ&#13;&#10;N3CCRF2XsoMmFx24w9PdGWQmoibtHsenLruB/nHSSX1hPVmDXvO4Hb7a5mZCA71jPtwt5vGOIpEX&#13;&#10;97hPyXyrR+TlFPl3B4z5E5d0qJcs49SbxnvTt0CF0+2lvF0Esb5RdzwtsVMFDLJ8pHuFqwnI4mvX&#13;&#10;GZa1/YrQCi/dVfv2uTeGE/BIf2m1jEITQmFNkVad9bwmPuqoQuWg+qLWAfSCHVYehTd+ogFj3pxQ&#13;&#10;sa1Mvg0gjehg4GyX5Jfjw7TvtE3S6wIT+bMHA+rBQ4eGt8+fH05yfF/iSZcfcSXZ/uurIQb6zJts&#13;&#10;41lfq2voDL/iI1AF9lcrg8/xJtDw8L5oNIic4CV/eOPfelV9kwYqfPhQiKSjEBmZuPIKEellGmM4&#13;&#10;XvUeqkfwNWFDPlRAZCDj6EYDP3EhL0/CmFZ3Pf0x7t4HEsrQgPsAXR13xa64QPBaesPnypo5b3Uf&#13;&#10;P3WBAaGfaLIwyMFpPyd5KKRiCK/kmUDG6TSELyFM/4ogfLkQ2Z4f+gFX4SlaWXmYvm3RAy6pDcJO&#13;&#10;WLJbaejfswpkdnGk/lYe3dEurcpxZDvjE9OjCIFTDkzVxUb26Zdo+9foH3/r978x/Fd/5z8f/vbf&#13;&#10;+S+GBSZC1jFmRxaJ6J/Ye7olo+FoQixqXdUlHqLDSSuhCTKUP3xMHCfPnQBVH13i+Nl3uddjH2M6&#13;&#10;6092LQIX0KQ/DOfPvT786q/83eEaC7+20ccqisBJeZmgd/qlTxvsSSll3LAA1/EBMHoRZGPYQ99H&#13;&#10;nW152p8y3ZQPesA8W+enahWWOah8WieiQwSocrKu21c1JWlJjo0bHEEa3NIsVOeXOP3Pe2jgjiLu&#13;&#10;IVS33WJRif2eH80Fe/DJcPMzcr60ArMeRBcnEDjCXBDrnVHahiKPhCU+dVm7kHHDc5JwTGyeU5jJ&#13;&#10;E3KTwq/+UMmbvJAGsfCRH8SxT257ZBq2N+OyCzE/3FcI+zjQhwP6u3zR+d78qiBGeWoFzk/RFv0N&#13;&#10;/eoz606biOK4hi23xYHNHNia+NjMj603ODB7cO95GperKMNHVXbqG1WPStSORpSp73x4iZJJB8V3&#13;&#10;ILsSJqhUljiachoj6zgTafTVcavvk2ZCbODEUWDCmMY4nVHA2C+gY1p9TV4akuDTL1H58h+c3Ygz&#13;&#10;op2HRCFsRADAFS9IRR03pneS9h7af00QSIF9Em9zCWmvGoLtFNlRt2O0xFb/GBUYPEt7oqHcY8QF&#13;&#10;LoazxG0IpLuACtY0kqlxuAHh9wQNoUe4DmtYfw6TwKOfHxvSVqDSrstvj0M8U0u+ehi/PY1e1sJ8&#13;&#10;nNN/ssySZqOl8laxetp5MxzXcfaw0NDoynOg+OrwnWZ/f6AjrHXEO0ho5KXjtJNoZz4y2miV7nCC&#13;&#10;uOVVnS/9jV8NtaTU4FEMus4fc+N2YbqfxQ8D6fDS9U/CU3ac9WtfyVIQuzqldX4MlA7p51HQGOJ4&#13;&#10;6llKB9xgENi5kRVsRAhsOk3Q4R+mSeSt8lKDMmkRaRuI8OgRWnaYPmB1kGlW3VrPOfymt52L7lyV&#13;&#10;Os3Eioa8w6wcmmc19F4uYT/CxewHmCjYg6F7PxfzzjGQnp/nTNdmIHTCZgr8DqayuhKdZCdHneHO&#13;&#10;lnUMBdu4IFeez3h/hnyCX7VijA4ReTddxTfnvxoHWP2yCijFY17IEhNEq4wekk8YouFqnY71HKvG&#13;&#10;d+7gYm/oe+T442GSq2mosXTs6XTCu3WPJMO5SspVhZ4t7aqtw3tusWJ1friPYeEmBoJFjC3XOPri&#13;&#10;Nc4Cv8BOkkMMxhcxCmPWwSjCqnaOgTp28rHh6RdeGG5dvT48ceYMtM4w4XKRbeZHcjGqheUFtHZ4&#13;&#10;vUTc4l9hoOJqU8t6FqNJJjUWMTYBawd3jYGXkwCrTKL46zF6rpbToBujgRzE6LayrHzBLHDlzhYG&#13;&#10;MysYD6qjaT65wB1DkxMes55v7pFV3SETGm28eFyDT79IXeORO2Tc3cNGlRj1FtlhA4fZLYLRynTR&#13;&#10;eesk67Fh3o1yj50yGokOHDzC3S0MqpxMwVVnHL6bafPGx0FmmOCXFYKPcq2e1Ag4u31n6LfDH9kW&#13;&#10;xvh+5Zef/CpFDrLoXEcuCqQCWxwZDIw/meQknjJ/5swTMUZZVhr/Y5AGaehQ+HDiVXgSVw/oyIAX&#13;&#10;+h00hhbpkH7/Et7okTIyrZ84igZgwGkZ6jJIIdx8Gz9g+Juu7YvGr1e//90YFb1zonBRf5nwyOoq&#13;&#10;YOWvrtNapMtnpJ0wy1I85tlfDWyupvYoqo5P3SIfSq+01bn4SbU7k7zgVsNu6ZnaDTYysAHnTiV3&#13;&#10;9MgPB5mudrZtDE0gub/ARB/51DB8g5XGHseUo9TIo/lwcOrdHnWrxjDsRvYOYeg8wNnUTz37fIzF&#13;&#10;3hHhBNoGeHcyeeOxf95n4dFA3YisEVZDonKYXSL74LO6mLxvYzeaRaX8RQZJW0OjuzSdLMFzxEvz&#13;&#10;4IXHGg4qrgZhzs7GQOxuJvlgGdRxcK4K18hXg06f/cjbzl/5bnlWuTJJOmFU3kCMvItAQ8XVdkcB&#13;&#10;mYhMSZNOektGeIk8+UN7ZJqEWU4a3PWT9s/9xEvD97/9x4RZKcrJk9n1ut9ldcXBaMkNDwEQjwaU&#13;&#10;yV0fGj01FlieD+82MFI/zs/nig/fqffyLHRBmHXAVbupeymBqlsVrg5TkQOIt3y1XZKmtTUjlxxL&#13;&#10;onkLpfUSeRKHrzpR6Hxtj4kTz/YlrG2jQO40VEaSJn7SrAuMjRXOOtnzYflJQ+iAr05MK1Hy3X7e&#13;&#10;HQzywYUeVZdMOsvENHfsdgfNXMq5h/suwe6Kk5+975qyhD6PrzRtDeiT7oXPfDZ3WVgvy0lz8cO8&#13;&#10;mZ7O/Ghgjb6AfmVGORS6T/a5q0I60k9NxNJJ1mF1lR/z6r91ZoOtoba5GtLNq4ZxJzZsz4R1p1av&#13;&#10;k05QzO/Zl7rkZFDqGojkmTrHiQ13re1jZ6o6zoVE3gH2zlvnWYxxPPpKQ54LNBZmmXwg3DQ9Tky+&#13;&#10;ekyXxjaN5U5Ann/jbOhx14iTDfZTtrH4Ydjwbg2O4qI9t1ydMPK4qO3Qbf+kdktixKQ9tC6KW33i&#13;&#10;LrBrZ69kJ4ITNk5uOgmjLihe1NFU5t8ySz1vv6mf8Fmc8tbFJvaLbjvpAo92wbdMEBOmnPU2SH3h&#13;&#10;uztRp+GTcZ1YUrfpr7PMstuOPK1bv/CXn9UOIE+WmDoHv0gG4cqXMq879/rZ4aWf+lJwm55pCG8e&#13;&#10;dOKTfneoyC8nw73kXdiqA8h+g5VXtY5BHVhyEhzQEONuMCKHrV6FVuqcsMqR/QH5Il51oxNHpqNc&#13;&#10;qcPUCf3OJHOvX6+bRNKHjwoE/wDgZ1rAAWzC/hdt4QaxbQ8MCr76FWeNMXkyOmF+C6OHdI/4A68M&#13;&#10;EF7Ygg+kCeGhTkl0MIiD/PIe/gRffxZI3dbTqYUCQT6CL0qio0hPuq273UlXxTZDRhKmno1T+YIm&#13;&#10;oPwvXdf1f/Eo5WDvuzIS1I0icFV+kg54BSlaklTRIzkhyXGSOqYmUUUkKcYNb4lsGaUMhedZhAkL&#13;&#10;bb6Xv0Hlxk/dx1/pU9zKtTbH3BJf76AJvcoabbI8M/0exQIpILx5ANa/7HoBQSbu7Kr5bN0gvmA+&#13;&#10;J1O825WdpU45+bFwh7oKwr/3d/+b4Zlnnxv+vb/x7w83FuRdEdlTNknTK3uNxCgdY5pNo7+l1SuP&#13;&#10;pO2j/NRJh/XkPmOYi+xwe+/dtxmjuZt/V/SXeWkEoz9mhwvvvjP86n/333Jf0VsJN0xUKV+zBL7k&#13;&#10;LdgJaenkNV/Wgf7Ww5Ob3AWkkd82UPlP3UZnOeaRb06wmmfjq1f0c0y2wUK5yKoFSXjtjBGuZFh9&#13;&#10;Jq7Of/mbiTrpMC0ZIv94rPKSk+WUUUXXvO9jzHr39k3GL+xg/1GcdIwY0ZhvPixT6IrcSIJQeKlH&#13;&#10;ayEsR9PybD2QdnHUMbb0r6l6iWIsFGf4AkzlRU/wI6++Gz/8MU35aiIttniVoZQZ/uI09P+zk5fB&#13;&#10;/ydhmEylpYpXyXSVs3gsc8fUSyyc20UfQBtCCCR/7f4hbqDfclsc2MyBrYmPzfzYeoMDv/H3//6V&#13;&#10;T/3EF8+jEB/NCiH8SomOlVGU8YhbFdr9SnE2/YNysiHRRfmilQouWiz+1emxyS7Frm6sNsp48Q2G&#13;&#10;0pc9fqIWYWOygDPO2GP8VOm3WIEaRwbKDoqxTcTH7irREcbCPsbqUwfvv0bNc1fy/Vd/njt/hBu5&#13;&#10;CZjgpJWdxVCzsejgoFa2PWAglFWsDiAA8qgAB45eDqjrjVcCASg+d/7VL56VZPKp30OO8FE+QtND&#13;&#10;eFuonY+Ky/cEzo6v4/C301WGiZ68Ze2gvnUsGj2hvZMkLR13b7T7u/C48NOHHr89J16DiZdfxO20&#13;&#10;+GqcUfx4PPTV0up5CboJnB26h4u/ONp8JmBJKemNjDCTnKdjUoMbYPwPSwuT9EqGHTNzvJleB2FV&#13;&#10;Z6QleQaq8q4PsgN/y1/U5r8M4UnHL/1aHN9qsGOcKhvjksowRU+q4/e4qXS00ikz/daxBLaXaQwQ&#13;&#10;dEpdTS+sqRh/GXl1B8ZdLqbehmHUezhcjeLgN5fimR40OnjWUO+xEE587KezPb/XnSIH2D3BxAiX&#13;&#10;sXvB3CEmSfaxmnk7FxW7s8IO4bIDXgdFdHztCK5gLFkN/eTLDjKdYldeSk/dewAX8McjxzGFJijW&#13;&#10;kCnPMmkDFxy4WaRT0DRNH5IlnFFUHq8VftDBdqDeJLOMlhhFd+yaiqFjbf0E8e1Y1oDEiYcNaHN4&#13;&#10;uM4xEIv3uVeB91u3rnN5+CIrzS9xXAl3EGAIuXPjzvDKd7833Mcw8u65c5l4uPDhheGJp55mQHKB&#13;&#10;1eh3h89//sXhL/ziLw5f+epvQeQ0K7ufriMdmEza7rZ48jy7h2P0MG54nNYDOuju5lk1U+gYV0I6&#13;&#10;aeMq/znuTZEfGrhWWZWNZYCBjKu3PLYCivlsYFCCcUx4UJboJPn5wG1ClKer02cwFmkfu+c585Tn&#13;&#10;7p37snNkjfJVNhc5EskVyEvsNpFvnkx2//7tMtAhMxqsluBDVvcyOePuGVfFa2CVvmz91xBD2o6n&#13;&#10;xVkDK/KTemFhWYKSCf3AzqIrZ9zpwQpi/QgOTCu0/lPxeTNP/o2MCcFmCRtxwgFXq1QViQ1WEO9g&#13;&#10;B88JZMDVaR4VBv0Y1Ko+qzuLRnc2xEgIH6W5UgOvtCmTgvFnatFd/Oo/ajNDBl8BqAHbTiZ1NBSF&#13;&#10;L5Jo+UKfbUUmE8RrSvgpW6+9/PJwlN0pGmw1XpqOxsVcLL2GH2VZxi7rRBIMjHD9EwM/+BxEWb90&#13;&#10;0qDTaKgBcAFDojxXfkzXuA5c5oinUTSDVeClSyOftHYjsgY5jWp9VXfyBy4NhxoyNRZK7+uvvMKk&#13;&#10;6aHw/HaOpilDnHd3fObFl7LacBl5896bHD9HnMeefXbYx86cy++/j8w9GB49cXzYjWFSHXbl0kWM&#13;&#10;v4diEITg0NTzpVFW46gr7HVlWCmepI7gp8HCBQsxVJMvy0DXJyY04lu+tvFKlTyRF8pq6am660T+&#13;&#10;G1f++awR1mNrNHQ6wKvyaWLQyiWyS5rSolFzP3cg3bh2lfca3CqXwpimv3yRiVSkqkeKDeWtHEmb&#13;&#10;MNIk7c88/4nhxGOPDe9j6OhOPPZJNCa6cGN1uQ+iC8Jw2wrLVENBdn8R5Ir9nbu96JujbtBLSpiw&#13;&#10;LVbo7zxXz2pQLmO+9bJobMDQqI6uuOIRPrwxbS2n5KHLcNdZ8if9PnPJv0aP0Bqk1pPC7q+oSXXs&#13;&#10;UU8pFx9tb3oZhXeUla7nvcqktSNBbFsq/4Ur2UlZtFSsT8qOuxSEUf678TqI+TJ/yos82kM98ziz&#13;&#10;Ln/WIT/qTD+NuYkqvIsOPDrkGruaumwaaNvr5NYqO6PMrnky88ULGREUydfID6/Oe/muq7yUvEuj&#13;&#10;rnhBvUfO256PwOkf47R5T1oyfordAzcHzBnxqzpRhnEn1JUj49xfYMfgiosdqh7a1pm/GOGh1UkQ&#13;&#10;J2KXd3jcIEfOMQniZHTLBmVQ92Qo205S2D6qC8N30wazR0LJS+XbiRLTUj+cOHV8uH6FRRDQsZMJ&#13;&#10;lr30RZzU38diDo/F+vRPvDgsOAkMPvXOLvh95Nip3KfipIe68YVPfzZ5sU6fevx0JqHcheJHw2Pq&#13;&#10;yg6opRyk3/LIBB5EyGMN+ZbfEpMvLrRQXx4EtztlMplrvcFP56917jD3lzkhpPyYhv7KTX/2/pBk&#13;&#10;EvzqCuH6x3eZ586W1CPbJOqXf72u3qNPco1L5R45ejTyaZkaXz3pLwzLr/4KlhNWyrc0WC697vrc&#13;&#10;YYlMf4k/ysu+W/BZf8XnO/2eAhc3eov+pe2CznfxmHcn+Zw4c8LVSWHbYduD6+y8sS/S66M4R05l&#13;&#10;o9OPf+mWNmGF6vkwjQwnQ7j+6ln7iM2joeAneOzvJ67vAQm2CgtmAwzij3D1l/I4ilOR+EZvAVd9&#13;&#10;UJEaq+kvIionZiFwoanyGSOveU4a6e0nDRPzL/3eICscMTAHdaVhTHFWgmIpWoNPXoUOf3yuPleO&#13;&#10;8WOiP3IE/BTlZt4cd0hnjYcKT2KS5+Kf4WFNxTWSDj/zbQbLq3iEz4hPCTYwpFbewkP8OprgeuhL&#13;&#10;HMUdmYfuLkQSG93Dd7LooiH79qO2RL6E4fiBpPgUUs0SDt4SJ3jsB/Is1XUXBflBV1TuxMMxw+iC&#13;&#10;+8it9WL9wdLwt/+z/3Q48+RTwxd/7qeHu4tmKrmtbyKaJ8uuXEtdEFzwQpR/iYCfQXk3Lk/2E9S3&#13;&#10;ucicXbHufHXnbCawwSuOyisL2Rh3OenxD9np8cof/2FwGXfYZt+RsYF1kTorzgSG4UUvaMrJJF2v&#13;&#10;PKGv5QM95uR2dIt9iFa31RWlAyr/yZHx/IBHuUw/2oVvoZjkw5MGT5Jpf0lW3R54yZBMy6Y4kjQy&#13;&#10;UYCPjLUqiydjOGAtOxex7Gch2iJ2mkX6Zx+/+2MizzxKb+iSmci4Ln4Ja36mpT95nmPi3v5kHZVZ&#13;&#10;eif9FbCYZyGVOXkSHRsvS5NxOP7pF4SvVa+tZzkJQSrSvzT1oIlOlSzLMTwjwF8/kWvhfkQnbnEm&#13;&#10;kTz8sAhMnDKifai0jVx90z3obevHLU5asD5790pg3GbJNX4/bApbcD8+HNia+PjxKesfOqco0PXP&#13;&#10;felnXmOg8qX1lTJiVGSUoprrIVcKl7YCxdrUZiD6c6kovXhqL7Z7hWussAutAOOwaLsKCLyhvcNn&#13;&#10;upPPgYU+cduYSKo09OceHhrqK50l4YuwRGhfRdcIvyC4os6HekoeTai9C6ObpM2w/v4DG4zED6LQ&#13;&#10;bWZtuOYwoGnYscEyLTvt0iQ+oTWcOAA0evETUlpYwYWc8CDEVxLA2nEh0ihD4COs58qn5D1IjdTy&#13;&#10;NPlbnokz4sNEeIhq7wU6Li8Nj+nA2XFJB4MUwwMhmwtBjUDzxGcEE7om4jwE21GYqR4nWW/xEm7Y&#13;&#10;KKnK42hyZoKWDiOugio+pdPX8I1gesL6g0P/HicM7uH8SlfyJEwbCBqhG9AM0wknOXnTzwc6WyPc&#13;&#10;FZD0DANr8ApovKyIIV4GBvymQxo05r+wBIUx07HxzYj5T+c5ydqZ4qHT3TvVdiwNlybTtyOp7Kbf&#13;&#10;wa4HachgjbKuCYfKo51X8Wl00Chjx7O7aQwXWB9iOJ9iUH+ZSz+lJ0eFtImG7RjzPFLL453mqAd7&#13;&#10;WdV94PBBjkQ6SAd9P53QY5ks2c8F7fsPHWbXCOdbb+c4CGDlN/28Ou/fM7npkLv7g645JNCxpaPs&#13;&#10;Cs21dJ49DqYGAubTvLmd2jGN91Y4WLPzqCGCV8IdsFhmxfMcF8TzlIY3aLc7rR7QSMZoHxykyipe&#13;&#10;DX8y6xCr0JVDjZVORGiIsP57NJOD/iV2PiyzK2IBg9gDJh3cDeZZ4pfZXfP1f/FNJjBYoXX3eu4Y&#13;&#10;uXLpg+H0k88y4cAKR2ifJU0nV86/+frw1/7KXx2u0Um/9P4Hw5/9839xuIQRZ4lykKc34Lc7cnJf&#13;&#10;A8d/efTUgzUmWhe5VJfdOlh24JFn9mM4aZ1R+TDDAGgN42eMXJSru0+mCJf2JY/yyHEeddtMJqPA&#13;&#10;4X0hrqo3Hx59tcKkmAZQJws0Tmno7MYajTsr4Fd3zKIblzBebFtz0qUGeL2uy2nLIHoS/eIqc/k7&#13;&#10;w26UXJCXQQYM4V9X9ZBYRvQL/ifI98Dq7UsA+MW1uKMHwg1Vng9hLPd4IWXF8vOoF43bvsfgrAzx&#13;&#10;Eda6kUE9+IQVRlmSpgw6wKk8pP629HsdzC+wwUviyqT57PqkDAjkBX6FcvMVvLVy2mOulJtn2U1U&#13;&#10;+asjmqSj1+VNaUU/FK/70Uwaj5RnJwp0lpFHTplOdDx53OG9NBjszI/5cGJFA650hmfwTthuHA1O&#13;&#10;keEfPOA3DeHNqx8NVx6nYB7F58A7xl2iiesOxsZPfvazMb5dev/d4c2zL2dSzZW94nJV9ZOffXG4&#13;&#10;+u7bw9nv/NFw9z5tK7Rd/vC9GB+f/ewXYmzwCBgvNvbi5+40SmxjUkhDnWmHp+S7l5O9JvlmfjSm&#13;&#10;dgOPfHW1pDuwpFEnv+SLMq8esz23ne/+4tePRGLIjPEgMfFCdliEHH7oVekU3zUS9LKTX/u9J6fx&#13;&#10;SHoN0787xVn6LY+E+wRM/KRVvrd4Tri8+Ke+uGniQzzmVWO0Ez7qrkzogGPSmVcNsur7Hu5Kd1fj&#13;&#10;S5NyRTJ57vEiN6FVvctOV/hTOz8CCKWhuvpJwFm+QQKCzvtC6q6eqgOmUQa44t+IJxq3WsIxFIiD&#13;&#10;P/mTeuU7+DW8+j5uMys8bZ159p+P6QSh8E1pWO99jrEr9JqiH4F7HCaHmdC7i7ErK9KRDfWkPOpO&#13;&#10;OVQGjTqPnMa4T73SmZ9MMDX5msRf4dxZgxHeMnOScNI9/fzzw0kmtjL5Gb5Xm10wtJON/sJZ9Ha6&#13;&#10;Op/kjfxTzpVtjf6Vu6ReRnkMY8qAxlTrijT7kXF5Rr7dQWbcO7dvJ6+2BRrfnBRQLtx54W7KyAQ4&#13;&#10;MnkGjp1MQIAkvDOPHr/ku39OlLhwIheno0c81usKu6H6rg7l13SVHXmobvsUO2CcvHaBwDGOpcxE&#13;&#10;AXywDXruU58J79U/1s/ep5V/Ow8dZQKEIw/VFeTDdt1dafYT9mFIlAbzdubpZ1isQFtNm6fRrHix&#13;&#10;LfmTLo/BEoc8tMwNjx5SBgnvO3OsP5araTkxYRlIq3VXPeKihNw1RDshzwxT1yhVXjKecgQ2EwL4&#13;&#10;l46wPGrC0tIrzWV/rE000OeznL2DoNc383ERg+lB2sHQCk7jSb84pSsS77PlDy6PbpHHln/vRzkB&#13;&#10;ZX2RxtQ/8Jg36fTT66T98ehUwnXKgRN4vlrPTTOTRoQ5USRP1e3yymMXj7FQwcvlPUJTwkCHs+a3&#13;&#10;ug+iePmdjPBOWScc3BWh0va5Rccf4KjZ8pOezmOUa+JLZPxIUV7Vs7haHBAU5sbnIi3y7KNhxotx&#13;&#10;k7TNa3iDX+qqaabQCnfgiVXxJI50iJe0RViZl6zgjFe8C8Z44UrySU71iDPXTf/yVDh7G2Pc8sMq&#13;&#10;XeAtYn8zWWFEFxDhxYN8hVMEBtbfRm8QSUfiqj9MQ9/up/EW2RRv72uZgjh5D55AB9NDX/JfZG1y&#13;&#10;AyRFR4GJk1oQesWTNPnWO++mybNuFC5YI1I/F3TozK9H2qauhC7BWBBEHbZuWHdd2LXAhKLt5x0m&#13;&#10;6f6T//BvDv/nr39lOH7mNHc1msdxfkJp0m95yHikiS55QntUup1AKYUI5cT2Tb3sgip3ltv/2Ut/&#13;&#10;KVIIbQBAd/XHPNr03Gtnh1/5r//L4Xt/8HvZ1Z0jdsVOvfYeQ+FTN+Wl+Y/jIQzUo3AmMH54WTdk&#13;&#10;CvF3kG93wGYBEuF6q2fsN4M6+TYbaUfMhnwwPB2xcftusuGGZQ9cryf6G6I8mG6RnAqDf3vXk8Vt&#13;&#10;3Vddb/zu1Ffmd/fe/RznvDtjHY8Izp1mEhnXf3kxD2bk/2XvTmA2W9L7oL/dffvevvvcdcazz3jG&#13;&#10;9ni8j3cbG2eBxAlxkNgiYSQUsiAgAgESUpAIKAogOWJTAkmQbIgCjhOyEAhKopDNjmOPt9jx2J7N&#13;&#10;s293mzt379u3m//v/1S939s9d4xt7CDHXd3fe86pevaqek7VU+fUWUm7wst4a+xWzpHFQ7BZoM1D&#13;&#10;Cua/ao7Sc853zsJudzQIPX7ew3sdY+S8cm0mODSPfUppbIp3dN/6o68N9F626q/jHO3SE2q/zDR9&#13;&#10;IMhnav8iKA2w9jrzvMgQ+ZhJHfPtFjssNj2bccDdHkQKStqbV1Wf/UUwuAny68wCZ5GmX2eK31T3&#13;&#10;F7ZAnhr9oaxg/+7uCRwPw/UYWHKaO20nJsfNJG5ziiajuXVOwatDH/9VWIDFDwDqR1olsR3b0DvS&#13;&#10;hYTPgullrpubQ+ms68EciOt+OfRkKO8ZvBDsTeOkpDileUZpdIS3b5hDYzSAoSQJvTk7/m79lvAB&#13;&#10;PYGgENtuXGX+km9i40kPARM3IYMHNyQymyjaP3+nTXHsNfg0ra6l596WG2duiuS5ri43kR6nHP/i&#13;&#10;rt8lUiEmH/VJZ7Yk+pkkR4CA7VwYYHyj4Llnnx4Ci1cKxn6ORzoDsvE37+YG77q0rxcdZUc9k7eh&#13;&#10;0drnR3wybJ6bTgo33yPcPlkw1Rcu2H0Ek3PDojN7yExaeJVr89vHFt8oWWgnixxo7VopivyOQ0a3&#13;&#10;GbhoI/NNCAsN7GjwZPCszZgMdlADMURbd6WOb+BzMHhqVnLS6mrDcxlFjt2UrckVmfIPZgdGOSIg&#13;&#10;+NOz0Bn7jw5yGxQIId+DqC7JNIA1AQBbHfHP34wrzwaX8iRPvLyQAPgtmbhfybYVZ4sOmdwnyN6n&#13;&#10;cyAHXqDBR8Vtp3NHBo8Cjw/kacz77n84CyLZ7uaBBxOYyBsk99g/NnB5s+RCbGSQfy600OhilLcf&#13;&#10;0g8vvBi7oZ2DfmkA2QBTjhZLalY2tz1EJ+1jH0a6cH6eUL0ltPpEUuCypNFvV1zLRKPJQLMpls1b&#13;&#10;J55avZq6Y1KBBXLaFsJnls9lO5Sr2Q7LVmi3BADd5/N2hLcavHL9VALuzyaQcDUBmCdip0c+9pE+&#13;&#10;bf9wvrfykz/znsMTn368ga+/9Bf+18OVBNmeeT51Ens9+olP5qnUV+etiscPX/zlX3V43Rtfd/hH&#13;&#10;7/zJBITf0DdR3vb2Lz18OEHnO7O11dUsHD2XBRiLS/qzfft9BNoH2LuHf4LeiRBky6pnu72Xsb6P&#13;&#10;yV7JF+6vZjFlFjcuNwjDvwkk2Sdd4MLWIt33PJMMARsTWMEuQRBJmxPUEkTVdtp+FLR9xmbdXuvW&#13;&#10;1E/+EujhTzvA5wfzbyfn7aey/EXII60NVPpTrC5NnHs8LYca2q9/w+u7Pzyagi3eSJBm4D5MUjSs&#13;&#10;QjcFQyp1OH0gwJVjjrtPFB/vwk8gia5wTFQFzj1JvZOJ2Z7cOUJlPzjarY/QsvndmbyiyS9o06Th&#13;&#10;KyS8wXiKGf+RLwHqwOkXtogSfNwT+B2Ma72EBn5omCjC1ZYF1dCU+CWS7cCWfPDoCI7xXbeCCe/q&#13;&#10;ECXACAiXV2h4Mv2RT33iKLP2oN30w8Vp/5c/81ja8pOHzzyfreMi09N5M+lVwXl1AmCPfOxjhw8/&#13;&#10;ku8b0DkTy8cTBLstbeVNb8tCRIKS2qGtZCQ6WIjgH73Jcme+BTS2nzdLJvhoUprAXIKT9GAHx/rm&#13;&#10;yO6pNXrQQeAxpHqNJ37sqq3TnU3wLs/gKBOE8KQ+H4jGBAgnCNF+kTxpytRpGIT/XfcmwBebkUfg&#13;&#10;eMtd4PyQUXJs8DJoEbp5rbfI0/6THMGYr8wbNH//b//tBIw/Xhg/cOm03/o4d0X/3FslDRja0Wzq&#13;&#10;LosM5KQrP2A843o/Xbllgjn68OmDI6DAjtW/sp/Jr/1q38WPHhMcnfJkjj9PB0OTbtCnbY2v3+OA&#13;&#10;LkysdncqSygvvrH/shEZceCjEERX3YZ7dI2/iTz74aCK22oJnIsCDjw8yRtSFj7YXHtmn1MZtAn2&#13;&#10;UueCUmAtsO5kgVd/5hfaj0J34+PhTQ/15Lsv9QkLEb9v/JZvrX7nBHrc95d90KPPfjMMnVm0pV/K&#13;&#10;cs2O5bPsX3+d+m2wevFQ3npeRwz29SyKTdsmtw9k86FdsA79l9KGx0Lz9gL6fYsvvpPs3hT0sEdl&#13;&#10;WHT39lf6LDuS+c67fPNC/Z07fOgD75/t7kJjHs6YBRty1e+kjgXILR5+4H3v60KItzMeeOiV/faP&#13;&#10;D3lbiLGIgSYB8X8pn0q0lZg64IukRxNcNwbzll3fesm9zhs3b/+yL6//2Ysa+vps/6dNzgLMBLVK&#13;&#10;vLZmc4sr++PlHQctnbff1R71SbLzJbdlLMSPWSAhKz7sa3zEj794i7eDLMbOmzVk5vfVK/rqWL3w&#13;&#10;cVOmDWgX0Tl2FWjveeT4+Ec/nK0Ev7B028aTp+7Ad6ErR/Ma7UoftUWiRSw+KmzaoVqWi71Qijb8&#13;&#10;9hP0UsbWrW/nZMlxb7nlHCmp9guse4PFjofzvSKLXufPfTTH3AOllPeBAVjFzRH9Fi6hgNU+/OOU&#13;&#10;gA1i5gDQBq6yZcw2qIHVf1oGbfDWIdn6DTvKH5yeBb46IWLwNP8LghQYTPsmxuI7tog4KWrgs0Cx&#13;&#10;c/6liUdMcgct+ThF7ByPxEq0tJM/mi8bAi6tQT7yh52LjpPNF2qEwABjE3phnNT7YLkO78pamlM+&#13;&#10;so8PgYvh2HNsTZLdJip4qQIDG7zwR8PVMke5jRxlVIwj3w14VtTy/dM6DL2xT+hWabZEf2QG66zt&#13;&#10;pvWYUhkFWoQLm8yMhceayQcmvzTDI9fest489VFzqZKKDL6351tx2r+HBz/w7p89/Pv/zr99+O7v&#13;&#10;/d7DrVnIvZKHq0oKQtI0l8EfNvGRtROe/b8AHUYevsb427Zzj+Vbjuymj2iDtWuO9Lw9b9gbx/3A&#13;&#10;3/qbhz/+X/7hw0c/+IE8WJZvSaXvSvpzv/ERWNvojjGUhE9TtVrnN+S5rA7px6FpvjPjHOD65/gL&#13;&#10;tV2FcwReu0VebcyCS+djYFed8GH8WttKDLLb12KWazTYEGV+zvgqlLVnvKQctL/tCwOc/xU2dTJj&#13;&#10;E+Pw83fOt1muxJbPP/dM50PDbxHpYdFEtrzdP/MXfAuw7mf8tXsC/d23yors7WOkDG//m6evnZ0P&#13;&#10;i/T5yJW9CadOCnfUprbSThDuds0RZBZLR6e+1aIO4/O7jXNAjZPJ0j6Eya9aIsOyUU5VRcSkSO5f&#13;&#10;LxyeyBz0jmyDfVfe+vAmzLMZ/7i3DVBefzwcrt+/81dNzpuEfy1Z4ObCx6+l2vrHKGtuND+egaPv&#13;&#10;C1+sswlvLlbi7DjZXtWJ1mt+Did4hgN3bhB7UDJlyR0/BWA7uZ6f/VzHc8lRD5/zDmY3Xm9Qw6dO&#13;&#10;OSwEVeo6+0PukbcONLq4UVS76uKcXMnchxzPBsKTPb+5oQKXFmzPh2Dyxka9XIArZwZPgBVideSN&#13;&#10;1gJOGdEMIDwhCpZOBiBuiG7O+2aHlFT6i+9SLDRy4wuN4rq77hRam2/Fxww0/Moz56WzRdq4ORbn&#13;&#10;9LhggnwCldPN5yTXdgLP5EOQJu9TT8Gh25J98y8KeinrH3IndI7lnysP3sukGyQcCLCb1wkO2Jej&#13;&#10;cmMePci90xHvJO9oG7DqBPANMt5I50Z6tdfKPKIuHhmLJKCcp4UzYEb7lgS4TFDJZbDo6T6D6RlI&#13;&#10;ZfCSPIOxyt3RT8TRRNA7UyWZc7GztKmMhNL3pl0RR6BfeagNeoHP2tIM4JPpGx2DADL/Qiv89OMi&#13;&#10;5rLt1QQqeSawdJ5Ja4TL+bU8bT2TjJkQ+yaEtwXOR87LmbjvwaoB8LkXZkufTyU4EahOBgRXLBSY&#13;&#10;vlxMoN9rypcEHrOF0iuyDYanPT058qDvjeTp/bvuyRZbr8zWEAl2COpfFPDMoNj+/Z7GEVxge4sA&#13;&#10;tU3k7ps26at00K6VnzPpAZc/ujpU72YILlAvuS03wExAP2+brKqp7kxX3FSUGMNLeSMjGS0z6PN9&#13;&#10;k4gTe1xMsFOwYwKEtgUThLiQbQXOh+BzCQB5++NycF547oXInr8wvuwNjJQ9mzcwnsuTsc8//ezh&#13;&#10;wx/4YIOy7/3Z9/Qtkw9/6EOHp5/PE5N33tvthi7FDl/3jd94+Mmf/qnDG7/g7Yd/+M4fPtyfD8G+&#13;&#10;+rWvy1Nsh8OH3/eew/l+FyXfB8kA2rdZLmchxAeRPU1rUC0Y8Xy2+3oxW2AJ5lzOgo7Fkz5Zm3IT&#13;&#10;+w6+c6yJcqR37RtD9APYCuTGkLfkCbHz2Z6rT9qaiGTiwG7+tY6WjWvrwYrR0JyCoZTftv25qp3b&#13;&#10;eDHxty/m1GRA33rta2xzNW8W2RLJAk77GD67z+AVsuPHh+sErqb9o9+A0glrcutz8nsePbWfqp0f&#13;&#10;gUwybR9Bui5ACFItWckh6GQLmff+3M+SqJOG2iU0TAwHPxyiz+5n8uCOvZNPhvwJkvExrtnauS0R&#13;&#10;bKtkMcS1trTxe/9K3xP0qz8Kftv4NP7WE1hwZFbnOgbalS35DaaaTAdOUNPTu7NlyUvdvsR9hZye&#13;&#10;8r5mS7nodOlS3lLKYsGL+lqmRE/kuyCPPvHpw2cyMUX/9viA27OQ93y/gzNvoZGjAcTgsK3Asj7p&#13;&#10;I8DqTRlfJZlcOg/btqALqV8Bx5AYGlcSuBAYqNzqJf0t7dabDv68yQS+dR5+Fj+0YxNfcPvBh2ez&#13;&#10;MEi3mZTzZ3N/J8NV+Tmqd5Pzq/lITreXCh3fSdLfBFPZkqDoSPQkaK/lVY9pRy0LjDEHGPLR0zY+&#13;&#10;3/Ct33r4y9/3vaWxf9xfXoyNtP/ea9TzCoZsGPpIaLauQ5ddXjyXj53HRg3y869sSbaV8CZj7505&#13;&#10;d628ecnPWe0xGJPfIEnrKbxCh13mvpV64TeS10CH/gjfv7TPTRfr1skI47Kp7TLIp0GC2o+8iCbh&#13;&#10;57R1F/poZ0DaRAYJH/ZgUz5Kn/C9E/bovS8o7HGa9CmLuXyLp/fZ+bpFD/eNIKBBTnJtO9JVWxbI&#13;&#10;7zaKWRA8TW/N3vFvfssXlCY8Po1cQyManNDawQ+WV5cTbFdHdAHL5tEvMliQcLyWvtn2fFJ37DR9&#13;&#10;J1KHvvqVGuy+Ot+q2tt7WLzw/QvtmE76DEuf8+Hh4OpLz2RxxMJRadYShzwVmvt6nsQV8G7gO3rb&#13;&#10;ps6T1LbH0ye8hda/0GQbvsWbZXwcufgk9v6ZbKn3Fe/46gT0L8lWiYW7v3QsPvNVLx0+kvukRQ11&#13;&#10;uu2Gn3GFtxss8P3sT//U4fVvnO9BaTqT2D22SgbfZsGCv3TNzupanbiet6Uuddu79uvYwofqNyz7&#13;&#10;4KlfWeBQB2Qj+MgUv506Edyc+hufZ6uqi2/w0EB0oX9SxVtCFneErZ3hsoUxhYSnN1ke+dQnD2/6&#13;&#10;/Lc2r/0o9bH7rUznex6gXVtAIiezRsKz+4C+SubkezJ+0zgXnCg7+iCYttN7TPLZwD3V2EEePuSE&#13;&#10;a5tEdXtPFoSN9+6774HxcfhSJCTh9Dx5aEna+pzE19dP5CplK7f+p+VbpvQFpb3cx9AfcqnPnLvH&#13;&#10;8kvSzsdpZ5R3L9XZZMNZwKE6dalk+o4yxcvnJB+M38L2zA+++k7kSfEs+IKRBn7YgZsxeksHAHrB&#13;&#10;yLSDyK0zFI50p85cD/ga6wdVDl+RVpBiPAJRYvKRXtyLGPtEhtR84Fea4l4Ud9lQv9/0kCw6GUNP&#13;&#10;n0P3WK/BLu6mecMRPmHoT6acyECpR9e1XfQ4h3/+8NfGpH6fMXhawSi16KSsAem0oapUfzlUSdo5&#13;&#10;TNqrhZCOw0LvUrYxvSOLDbZ5Ve4hir/zN/7a4Q/9wT94+K7/6o9mvpcF8rWjYZmTN4mkZ+zXDai5&#13;&#10;9Jhy8hpzPJUFWm8O8pHuP+dvnf4T5aJL2lP43p85kSD5n/6Tf/zwfd/9PxZe35K0v0jWb/+Y5+tD&#13;&#10;RyZ41mzhuhkXC2L+lFVY18apFzsPs1AMwFgG3EjNjpM3KJvA+JcgJBmP6V9ZqGg/nLpRj3Cu9q2V&#13;&#10;XLB9ro1X5z602l8A5bMNv9s6rABn424Q2k8hY6PWlW2P+aUseno4wXbkZOAbx87xkaHJNtNO0iey&#13;&#10;hfLFi3M/6bw9dlzGypFOxkyk8Qc97RgMG7hHLzdYnIDYqitUK9u072ic//VZga/MSz+7M2hPfVAy&#13;&#10;QJ2TKlOXGUOSvSl5kvkuu+5vQzbzF/Ez9TW1dQRH8oasY9lJAdytu/vR4/mulnnVixm/356FMXOa&#13;&#10;2jNteB76uGbQNE8bnBG8eXbTAtmw+2a6aYGXscDtD977sQxcn4yreZCzqePcN/w4oHH08Vcc/r6u&#13;&#10;T+zPCcVVLqf4TsB8tqeLK1a43Loz10NvnN4ikZtL/h/jUR0Agj5hXXlPrje7LS/qI0+ce+DctohH&#13;&#10;hsVxlTtsQgUoam5ZR7gzuQNXWov2lpGwC7rIfpbd5A8+Hot+BYJzgrVs50bkxjwpmItOod3MRoTq&#13;&#10;UpiWYxeIxWKfFGfRdY6tMlmnKp/hlWJldzYWwJMNg1yCCuameKYXlF04NOhxS3AKU9ycBaZtqcTn&#13;&#10;fKDPSC8hdzbC83eWc/0Z2iepPE6unZJsQ205R58bZN54S97jpfogR/XZuYiyyZJvyYFPqe4y4Kus&#13;&#10;sL3sEGqZE/SWbsGWwLIV+kkdqOToewx9Ui+jIK8GC47sCdWFBAYu3mLCKOjsI7HzfYS+mRDcmbgM&#13;&#10;t/apE7ZjpLOMBluDsz4gljMpMlXcwBnr1izJW/Ibt7V9zk/UnnZswFXzIVFbLJ06krNYYyKdQVbg&#13;&#10;lONx7vya0OVibzeAjcCfb0+oEkGX8ghxLHHDx2TjpXxT43KAjOcuJwifVxHyRGo+pv3SY4ePfORD&#13;&#10;JGlZP4IeOS8mgH4hk4pL2drp0l13HO7N68yeePLB1Idf+ao8iXV3Pm6Xt0jue+hw5yvy5ORdrzjc&#13;&#10;nfIXwu+W8xm0B9+A86UsJQua2p+GjU0MBMA8mVTZ8/2LK3mjBK8GxghYc+hjgYu+/SB4MvW7i/l4&#13;&#10;+/l8pJdprulTL03Aa4JV4ZdVhyuX7O0d+BiIrS5noHgtb9tczID83IXY9vkMzu9OkODCPFV1Pk8D&#13;&#10;3nrpYgIt85FlC0OCLLb98lFzgSEB1CcefySv3T+TD7M/midvPnH4wMc/dXjDG7+gH2l/4tGPHz6W&#13;&#10;oM+73vWT+cj6i4fHPvbh2O2ew+e95lVdXLrr3ruyyJFFjwT4rqRhPL+2txLAQ98CjkmIgJM/wRoT&#13;&#10;BPXnrwG0XGsPlS0BQK8867cG/PNUfRa30v4FbkxC4JnYd+Jcm7qOTeCwTo7OmwAnd0qwMeXxb6V9&#13;&#10;sukk2yn/cWfq/aHsn77fvKCPiQKSraec6D8CNuAFYnbQXL2Rw3UnRCnHuxP5M+5bih4rQtqJgb9g&#13;&#10;s0BPcStzeK7r6tDv1szE5ZE8LeUbFVIDZtrQmhDJI28M4H9lqm3JFnqdcBUm8gVQ8I2fUS+XUy/k&#13;&#10;EFwVnGR7b1n5SPD2rwKB/iSTFRNs3yfo3vomjPLzb9u/gcc1iSYXXn07YtEQwPy6b/rmww//wPdn&#13;&#10;+5j7Mml/rnvLw/Ok+QtpS56K7v7Zpc5FxfbhTUZy35aggrdBnrqSBbnkk9Vk3kKDoG0/Whyb8p9p&#13;&#10;Wa3fJ/MNHvv966svZVI+2w9kJ7i0Oc89Pp83SwTzyNoAQPLUt2CkNk6XO7OY2u3bkm9Ch7dFHP6Z&#13;&#10;neHtYJ3yLqilHlTPtqf20snvgldm677Evwcm8IKnAuX+pLZ0dCIEHpte21/oEI6PKlwxIKVGUkYe&#13;&#10;bxi842u//vCDf+/v5q2Bj22IHrvYpj2m/934xscGnIk8GX2DIn4ovPR/gjSofy0BbUItGZVL5CVT&#13;&#10;+0TOp8+ETuws/7TdFCcwMGaRIxD571wZXTf9fgSU/dqOZwyjvPxSv0AlbdJ/ixkyd//Cf/pdICp3&#13;&#10;WMSu7lSDmPxFBE5ppJw9tR98n819iL+AoU+gV5sMhfKzGGBx1X1ewFZdCFQd20Lo4UPH3eZ2GTJE&#13;&#10;sHiP72Of+ET5bvJ86Td+67eV5ug9spMtFq+N1VvpRcfKvviRtXoFUjn5tn08aCBAseVw3Of0kVyT&#13;&#10;e/9p/1L7TxYSaov0GeUWP7oIGrn0I7aSrx3xf7MA4KGJ+TA82hZE4PG9vqthC1l9Gyz/YXEJL1sF&#13;&#10;sqk/T1cLkJNRPYws2bYxeT/+Iz98+NKv+Mq2X1tE8feChZezsBJtWqdktj0ZP2L7PguxFl5sD0Pm&#13;&#10;n/6pnzg88MBDh1dl6yxBp3mSdvp7DJL/E6znu6e91ST5mXZHL7LlTiKr8GBfyMIBefZbKHwwfep3&#13;&#10;U0YXwTgfdL8Su0hkBcMXsi1ZLF6w62nduk5m66uI5OzJ1OGVjK0kcPqxN4re/Ja3Dg16RCftvd8H&#13;&#10;QSv46LOtuuArnY/f0w+rGoo9b7sJviCo9td2k6PU8xwbkAvNndoPQog/A8MHWvTo1nFZAPT2kzGY&#13;&#10;Bavti8oMgfA/KpiT0XaEqixL+eWRixAWC9ExKeOMlhuI5n/lIXPgKlNkZS9jxILD1+coT2/qLZrs&#13;&#10;Jze9HNnkp8BfUZ2rS8H9FZxFQ8AYfODqa4wDmMf4OYdkQio9krbOVz0BAFUyyRvdSm5YoptxwyTH&#13;&#10;0CJLhcuhup0VV6V9qY5Ks0zCg6JTb21zreeUFYlfiyRlFXmwKC840Q/bws+9u3Wz+BQp9k4LCNBq&#13;&#10;M67YMtf0Peq1cRzxUtD/7B5eY4gU5DxlvQRWXQJ4pEWglNc2q91rryUJjtxAch77b7Kjtzo37gMx&#13;&#10;bV29kVOQ17c+6OeelXWRw//8P/yxbB6sU9sAAEAASURBVMX52OGPfNd35Rtlrzo8k1tnqnh4jRgV&#13;&#10;txmukfWb/8S7nLdfn8/c0aKHB5H4HeMMOlV8Mob33XnT1ALphz/wgcMfy1sef+uv/p8N2NdXB4Ts&#13;&#10;a9BRvzy2Y6PY94Rnuad9rNbXkpEnUAADfz5vs9+V+ZWtdyX9ROqCr4dZekkH/sn9fNkQUMqmL/Wk&#13;&#10;b7kcxzLsBkb9Sblo3YVO/rdaqkeMM/1Am4uPcr+v5dCk69T9lktdv5S5ZMdiGAQnFGIPTDJXiz63&#13;&#10;Zqtd8OayncM4j6/rgxH6rDYaIfYbi12kGHYVrPPuLv7M/UDb4f/Nw/d2tvCbUkY5OOZSdCAPuSX3&#13;&#10;apCzqEHHs34jf/vW3vvJULqDC7/9K/eKX0oqzg0IeJ1RvaHw5LK2yT1Jg/Rg5zzwELmSR7TWWU7A&#13;&#10;9fzaNYses//uCZ2bpzctcHPh42YbeFkLfMH99z/5/ou3PhInkg3nF0gdX8450JzXifFax3TqwnbB&#13;&#10;3PB6tfB720lGHXHpzOCjfBba0XmXNgE2vZz2kgvPyZbjKMMSFq+e4ga3XI9kmrtg5oYYekecRezk&#13;&#10;GrdJZT68Ue3AaZWdHMp62FbG2szgMgXj/Md+eFYTN6nyi2S9QS12Nx7g0yiw5RFYx8peWhUKu5Kb&#13;&#10;H/D4FrAydPALs5mYlGpl6eBS1qZH29zUwRr4ubGAr00Qbkq5wVv+udPTYf4MpjfzBbpwiIP90mQE&#13;&#10;xuOkHDVwOw+FXjtJcr7TlqQUEW7K8Sjj0CnNZG875i45MiandbEJnhw37VJdtLdsN9ZXZQ2M/FFw&#13;&#10;YcvbsijL+XV0la384pb/hlC0cFY7OhZXqAz9M+k3oTVYujWDxZn8mQAlhTZ8fwLEt92egEAm6dKe&#13;&#10;ZDo/Fe864yrEfyVP3E3KMf93+5Pb4LK8XuDO0r1YsLky/8hkBZ6x8qhOPvn5SxszCXd13gxtlMj1&#13;&#10;JHgTZEH3bBAnH20DS9t0ICwQ0vzkKUPXnMPCyNUMIs8LBAbuRXAht+ZrshI8skgRW2Wh5Vq2c3rq&#13;&#10;3NOHa088Gjk/2CeIyICXAGr350+A40ICNoK4to64JUEFr+E+cP+Dh/vzAeX77nuwH06+/b581PSu&#13;&#10;vDmStzVuvXRXeHuKPAGbBENuubgCH8Z4UeHqtQR2MjhmgoQkYq8MdsOHMgZ43t7Ib22bJYooX5EB&#13;&#10;J5Ar+JMnbNVAJknnbk0ANAFpfmsHjuzV20Fv6MY8Had3wJ0BJa4CAYK6Fgnoe2ueivdkmaDKlVe9&#13;&#10;dHjD1TeX1osJeDyfrYS+MHuhG9Q/mSDPZ/JW16eyldBnnnzb4QPvf2+/HfJEXqG3V/ED9z/UAbuA&#13;&#10;mMDvlQRkfEDWq/IWQ0wGyKi+tFt6tw/QRZ+NDnrQceIanPOZrAm2XMgEQxDFAoi6l3pY52fNUYVr&#13;&#10;dIHZjU+TKlz4HBHB5SIwtQ2SjNWf5cGApPzhLHq8InXOVvQSYBlkdRn80D7KhEL1WMH+nJvwoeNv&#13;&#10;w6lnIu1r/ntoDi0TGxNE5cTEu346NCA6SDPBy/ZDkevxxx7ZYqWPCDQB0kdGbypGgiWHdj5/6JBF&#13;&#10;8HUHqWR4Slej0x9MSgRwJa/HX8qT0YL5Aobk4qd2kNJbU4JgFh32m2gTuAxu6p7us0hwZg+20a7R&#13;&#10;sl+7QK4+d38+LonHxz78ocNr3/DGTvqodSGLGs/krZNsg11/Ry7faLgtOghaXrS9RNrPC8/ZNiZP&#13;&#10;pkdzE39BgCcSUNAG3/++9+SNqS9q38P/vmwd81g+3ksXT5ILNIObyem0VzajiwBiFx1jd9u/8RHe&#13;&#10;5FBf9Ntt3CKMgKWns/HQfiwGoTNt/lqD3XC0/+vSah9qcep5SuEKDKgrfqpPn4MJffzxVtfSsX0F&#13;&#10;h16bbyfrgd3lbA9P4P2b/+nfcPiL3/tnSm+opN7CTxvjI8Bp3e5PEhp4S+0Pkck9aJerawJ10SQ0&#13;&#10;QqzyDUbRjvghpoW2zWtPaDcw0hoM7BEpJyeBlvJfMpRi4cAsnJQ1S2FOQvZIa5Yy9jho20ygf+5n&#13;&#10;bN+FVnLTdRMITffN3m/Rz59ypC0UeXqxtoot4HvrrQEdMqzUNxXTntR/tx8JDQGvbU+6t77TNnZ7&#13;&#10;2biO+N2ZfqLefNdDXzlNX/T2Lzm88c2fX/o7X2Bl2loWptRNJNbH2af32Vx7UpheDbKsc/jkJ5PA&#13;&#10;mLc01JEwFnnhsyt52UCqTea0+S0LkPYmMNd7Qmnmvp43GyU200+lvYgGrwsCkSmsunjxWLaYenW+&#13;&#10;W6IP+N7Xl3/VO7rtlG97fDT+wmIIedvug+cNMfJqoxZSvXlhkdM9xdYrPtz9Qz/w/dkG8k15w+LR&#13;&#10;0lCPcOihPfPtOyhsayt++tnY3CIIW776Na/rt1T6JkbkunAh/SV47MUXzveT2H38EjuRhz2Ut/1E&#13;&#10;V/da/Rpf2/45ejNFcj+tXIHTJupTU85fzn3fk94eMEi95r5SPxZ+92UbKJWkreGjshxP60geeZJZ&#13;&#10;Wr6NNg+qTL1aPPlkFtd8t8PCaz8YHFL0UUfwKmOuJb7Sdlu33ZYtMzMu6JPFrct4kMDU7wUO3ba9&#13;&#10;pdPue2iSz58Evon469o945aM6dyXyUUWi88P5Y3eBzNG++hHPhL64RcS1bsE0BwadJ6s4TMw8haT&#13;&#10;nrlOef5ND89gzMBS9vyUvp/eL6LPEvko/9HW6Wt9QGMGHMf7SzUMEvrHbwUks6M4QfIlwRAu48Iq&#13;&#10;2PYZnYoUtcZ2LV9yb7ihpe61BWMPfEa7GDkq8Qdb1ymlZ+mzV9nTNTw6MSiJyVdOGWApmwcNV0YO&#13;&#10;YwfHAZsStCFsXoseQgu1OQTI/47Z2I+9ljzux20vHfds/BuO5UmmqafK0Psu3pOflh4WdE8KwG4P&#13;&#10;YPWN3SZHj7SDQhIyNRUZ9GVitm2TNSXGHyks7Pl8SPBIM/m2xLzTlnDp8/LdHf3733MPfne+tfFH&#13;&#10;/5v/9vBPfcs3HZ72DAGVQ6VzAidTdaYG9Uu+r/dcxhzP5Y1v9+vKk7bvO1j61O77xrMe8rJl69/5&#13;&#10;G3/98N/9kf/08MH3/Fy218o3gcKDT5Fqn7SHbtub+nFNobHPbiMjk7zRFt4A9j6Tc3309mxFyBdI&#13;&#10;7FhZcm77X4oUJ/neVojnyvWiV3ztY4/BQpsM9WMMEN34m8wr07Uwz8+koTnnu86PcqqkpP7iGRm3&#13;&#10;f2nfSV7vi4GDq07o482Y8l/58pLbPPaeNDo3U0Zkal+75p4aPsHpuHwEri4zzlnjjqDgWbwtR/PQ&#13;&#10;p582lEOOlZmNdv9xpFTbhnsAWnMvuNIFpo07dFDZqTz3xS/zSOxfTGJPcnrAb9z6IJIqlXEcr+pv&#13;&#10;7rOZL3qqa1bhfzEMbsL8urHAzYWPXzdV/UtT9Lu+67ueecc3futPZCD6NoPmz0rbW3FE+cep7qyB&#13;&#10;5ZTqktYvnzzX8eL1s2c05aMxxzP8DWFg4fY+CVxvLOvY3JwnF5MTOZYMi6wBJpn2TWmBh/UAbPkX&#13;&#10;+PBzceTshgY/N5PyC8+Ub+d/HBCu8sq1fkZmF2sS0XwDzX3jW4A5lOW+HAbNo03t5JewyirHXPfG&#13;&#10;ALlqs6c72cick6Gx8M74opH/9Cri2MyVtH/ZDj03YBMswSyTxKPuJUKc3DAz0TUocAPy10kESuRt&#13;&#10;yjFywPVPtsno1P9ADN+CDdpRbuIqJTSSaA2OX2CTdt3IzF/hpo2dyaxs5wUkspYNAjnpeciX0eaZ&#13;&#10;Y7Nk35COrOGmbFC3JWUMpl8LIBtm4zV/0Zz2MiUb7mgfgm24cDGolwRKMDUxFwCgJxyD0mKsa3LQ&#13;&#10;1eLIixn4qp8j7YEsvZ237dXMk59NXzMjkoGldIaXiyXrSLjsshQFvQMnnTxDXtbdtEwuvCo++CFX&#13;&#10;iNG/7Rv92nVPTPgKdKftw8RVYJdc/kZunEI11zPeG6EES9DlbzqwTBu/enX8X9t1eY2YxyBWOXiC&#13;&#10;MU93ChI9d+3wWLYRQhs/Cy/sgMPtmfwbeN6S452ZNAhAzfZa9x/e+uY3ZRuQ2w535zXyV7/uNQnW&#13;&#10;5mOG2be3k4t8s8Net5fyJsblyyYZlbqTdoQ9IWThJMteh2t9q0Rb3m1V34r+XpnP4oe2Z/HLG1fJ&#13;&#10;ObzkC+00ToWwVbfGCby6YSVtKS47A2JwwbiW4EwGxN5WORdZfPT82nMJ3qb9vZAgtCn349HfB9jx&#13;&#10;ExRG4PWvff3h8WwR5lsbAtPPfPqpbrEkCOxjrgarnsqfwMws6rAVPSx6zGvzZKgY/VH9zCt4rs30&#13;&#10;DY/Qv5gPsHt1nLzq4Zg0uj1BgtzyKe2lU9nRHRbek9DZ8ClLvq3VOnmA0DYTe+ftmzfmOygWl7Rp&#13;&#10;E6x5g0WgRxBOcGuCxia8ZGtbrZg5Tx7O/pkUbZ8bxOKBJ1Pf6liijYy22LKtHfyZKNrLeZ87CqaO&#13;&#10;T76QJ8SfyJPHT7Ut0m+/YcLP8/E1AqTymBN8yiswkonxzrN4MAHIBFLTdq55oyrjBr5FIM09Yyb4&#13;&#10;IRg6fao69cU2t+RanT8bePzpoC7h1kfkeDH5aIxc4Y9M2oTA1UPZNub+B+YDur59QTcBQ4FBT2ub&#13;&#10;PL/+LV94uJy3iy6G1nPxeSbL7OXtEFv+3HpunnC2J/WFtJ1Xvvq1oftAgnaPdKs7wbzXv/FNtXsD&#13;&#10;mZnLWnDpokZ48aeevGywYNnF/VE5mwum8gW+F6KPsZdr7aN6xQaCx2DvSFC1gUj60jt22dthNSh5&#13;&#10;DIhPPagDbUVVkaM+Lni29AjJ0Bwa6ozsAhx9yjA21r/m/qws1g6e+pG/g/fycFJHpY8QfdNWyf41&#13;&#10;+cj5j7/zhw4//973KDkmb4UJ1Hvz8IXn9Rd0z8YMBdy80jemX0wAlL3Iqg73AkD1CvxObYu5lu8f&#13;&#10;u8pTB9To/WHUWV134TqcnEao0mhbbp8rcu0gD/3KHbTSxCd6NGG0+Ka0OA2ybZqAlswgK6uTlehG&#13;&#10;11lQENBN28+/LiIuvA2rPtyz1c0r0m7hnS56kE372TaufTZyjnhbgPOxaW876CenyULct/zG31Qa&#13;&#10;5Jl2McKODdY9MfLxZW0UsaNApkVL1/Vxp0QXX4uInq7fcwlyokxF+kj8QEj733qMwO0/bERWb0sI&#13;&#10;UtsiqveUwGnL+jEYMvIfL6zFGfhsQI++IRI+n/Q9k9CwuGg7qIDUJvqytzXYlFDk3Yu6/KGFXFsD&#13;&#10;7r3ufevKmxvw3vWTP1G9+TKLIxZJXvDmbfioSw8t8ANkd1/QPj+Tt9++8O1v7+KDALx6b1vINp34&#13;&#10;tO1HBnh00M/Qcx2DtV9Uv9iAzg30RE4ynzt/pT7trP685TX+l+3qk7SVBNv75lnK9kKExZ8sZx8X&#13;&#10;X9uWwm/a7fiBGi18+YKmyKfONAC6eRNMoiufz0aPZHHpTZ//FqbNn3Y0fkrdu5fuNoCQBXx4nkLn&#13;&#10;u5QVDtHoOg/WDM+Oe2LfjhnQCsjYzDrJLADJIznZ2IQubKq+vNHDrni6T9xxe7Yfq5BFyk/SKDdq&#13;&#10;V370Jo1FXKVAY8KpcynjloEjKbh56GkI5LftrBAl1pzizA8AaWxTmeeyufMDJ9SH2MofydTMUBwJ&#13;&#10;CUyviOakNkzLMczJYqy8dc/Pedzu2KhyA4fk/uIo0W3OI91SQalxc5Ar0IbNpbx9a1nlyVlp6qLy&#13;&#10;pf4Qq/1zrOTGVZGNafecFWX45ZCTpWGva6cEtCsCctpoHlrKzadPxMtqIQIBOs47iqDw+oQHmohP&#13;&#10;u3A+1zMcDP0abGxS37+ZB45Prv5FWbopxz/J29/6un/ju+fcvThDyc5bfB9DX6v+Peat4rx1YYHz&#13;&#10;hXxTj3z6h/vDz/7Ejx3+le/4HYf/6A/9Z4d/4/f/vsPVPERzOW+QExkfbwa8mHvc5fhLPsGDRnAt&#13;&#10;MLIHHY0xpNty377jzvvjo+7KtqWPHv7K//bnDn85iys/+SM/3G0Ab8m4h9/ZeLV9aLk3Vj086TrM&#13;&#10;t8rHY0rDJUDHBFZWHs7KGMiDMjvoj0f50DWyslX9KxJJ/ATLTZsp6PBODrupZ36SPOSED3X6w9Cr&#13;&#10;DVNfUzCEVW35Om48OoaOLVSH3/AIRGnXn5E3uuy2E9TKjQZcW2xFhFzmB5XSTlkbaHLol46pXszr&#13;&#10;alsalu7QkB9Rmoc+OjLIrH/uhSC+kfjDJwc0pCKFlmUwasNj227jGjtvYarItD/zsP+/kkVz9VZn&#13;&#10;wqGsdHe2KNQmPMh5ax5w8u2bLv5fvXpz4WMb6ebxOgvcXPi4zhw3L04tcPHSbT+YScXv6lYFHHac&#13;&#10;3jjyetkzBxqk8aUcM4c7VOqst5NdhMdx1wUHlhPN30ZYMGcHTtnNbN3QFGS0Aa+DhEV7ow+9UgQW&#13;&#10;spx1Tno+QrkGL7vH0nT7Up7MpgEojOvFs6e9CQytxanl7qAGgUOnRPpz5IFMeUzZ5r+BTrmDPIIu&#13;&#10;wErmPKm/Iewf+0ilvcTaeWf6BKbyDWSVX1iFadnQkX3EX7zLJ+eCNgYbBgiLbamQtTiLRAckU6Io&#13;&#10;wo2sBoUGMrZ4UX+92eec9AIklctIPGnTmzp1Nfmnv2cypDy8lfmDM6Icc9bgFF2pUDm6ia6cleUw&#13;&#10;KTIfL8AMQO28IDYXl0NlQw3AxlqkS+EUltANQg94f9u/cjZ6TwH8Y1/aQlF4peqb69ZL8naAEY7J&#13;&#10;nsmtwY8FEYM//eKC70bk3MDbZN+eoiaREtJbDtf7/FSmnU8c+WD8wZ3rQvhpIu3QNTYbeAUdcOdI&#13;&#10;x0k587+HyfVrmON41Bov7VBeBmiFIUMgyEFvGK4V5r2B5qOwZe3TZwh2BjP0zycACh6MJ+81xw4A&#13;&#10;A2fbjGD3n7iPJ3leypZRUltS2vRVQRf4+QcWeYH+59N30LQFhYHZuTzN+OST+7trRp1XDz/0/X+7&#13;&#10;PG/JAM8T3wa/3oywdZJ9fV+RLTFe//rX9vsRz+TpTNsH3Z5vbFzKtlF354msiy9lISsD6k7884z1&#13;&#10;i5mUePJKkPnaVd8OSBuITrWB/tez/MQ2ntS8aiAfGbWjqJa+vvpr8tKAMmliUwPy+f6Bp4H0dQFb&#13;&#10;IZ7uZRzDhFq346LzZ7IFy9MJED2Zj6g/k0C7DzNfiG7356Owj2Xv709//CPR4a4+DYpO/Usairrd&#13;&#10;7c2gdvscomhHNWwOXfRLprb9kkCrYFH03YP3gAw8ZSVHk40SkRFi8X/NPxJVe0AwmiJ9vbktKNbA&#13;&#10;uE4znJrOZDH8X5WP8c4bFPlQewbjtlDR1kqLAkmdeIW+o78YvjpbkBJInL7sGJi0h5GnYD2fJ2Fn&#13;&#10;AgdWEPpiJqrqz1sypVlOw8spfdTdxQT3n0gQ0dPew2cCrrTCXxoLFKl4tcWIXh/iWmBKcAkN/kUA&#13;&#10;Ur2ZgHd7qdQH31N6kUvdk8vE+lxk9NS1etDO+Syy+UPbRPVa2i949LUN8ilbtdMtqvATyL037d9E&#13;&#10;3hPr4F/9utc1QKrtexr7Va9+zeHLv+nbDk/lKfcuLrF3/rU/5vyObF8naHt7+plFE29rvf9978sx&#13;&#10;b25ZiEg7f8ObP7/fDpg3Wy60XQvudZE5PLct6UtuwVO+VZv21obAJvktzpCbTnDkCfBPUFSQYhZ5&#13;&#10;djAPPYsHEbfJfZjt4eDDfjmJGxN0WG02daWe+S5thW3KK0QEK/DANz+tL2XotN/hknwwPU1ZF0Fc&#13;&#10;w8lRPZV3zgXTf+Nv+W2H7/kTfzw6Xv+QjLZ/6fwd8UlZPA3OkW8pzw85+CY8/IGTtGOpWwO2+qdf&#13;&#10;VENyrFQ9ItqWV7bS7uUe+aZcq1nnyrZ+i05hIAaz54u8g0CGNLITBDP/xx4tDkikS2ba69KziwPq&#13;&#10;NxhsNVTiLlJHrf/0nQbalUdvfNnhtB2lKHynLbED2vdlkU/Q9vEE7nHdiS/c7elMn13q/pUtnbyx&#13;&#10;EF6Pp0/cyOdrvuEbD29405s7ziNvNaxdneY6cmvr86bg7odDX1+KJ6t8xhhtTzmWRn59eHT7QrLt&#13;&#10;PlybnuhAG3n+yOlP2+Ef9EF4tufT9nfSFt3zbC8XxPL2BggdOm6IGBY60GoKf9+eeCBvh/UNw9Al&#13;&#10;c9tZ+os3Dfi1l65k0SEIfLd99rVldMlmAcQ3Pv7hj/3oeiNsxiLo84MWKnd/Yi/9jx/wFsZbv+ht&#13;&#10;XbhhB76EHN5gsLgK1rdF8L/z2l3F2cHZ2iM+iqzokYOdn862N94Ms12XbSm9yXH6DRSLTdrNHZF5&#13;&#10;+1r31Oez4LLvuWxrEZidth8eHmsOVTvwmdN3yE4fdt9BxYjTOvJtFclijvaC9sc+8pHDG99s4YNf&#13;&#10;cc+bt1iScfQjZFSv8Czg+Bi8PvRSdJu6261mfGRliP5dYHffyngkFXXkofWxVdtmeILXPtgAL39P&#13;&#10;xXbaZd9I9NbHww8d3v1zPxM4fbTg1aXtMm1PHyfFvp7+5ypnkaUJz8WrJTl37O+AEoMhmz9HGYty&#13;&#10;C4eXfrcXemSX7jApxZnXLaLDrHzqb3LdYDnEdoQNl+ttj2S1v1I2qQHk3kMiCx2S6tfIRsTq3pOc&#13;&#10;l+jSZfECknSUNSddCOocGq3Ud3hfl7BBcpNVWGaBzphzpEhhTk7xO+4foWAUbgKzY0fDOjDqZRaj&#13;&#10;FlAZRXayFTM/Bvpz29k5PY4JwIHM35orNB/vnPDwU05AcAOqTCJz+2qutf1pWA7pA+nzfJvxKvDa&#13;&#10;uoIXtX0R7oyFcvTg0qJ3j++o5Xt4+qs+0weR0v6fevLxwx/89/7A4Ufe+c7Df/yH//NsffV5h2fy&#13;&#10;3bLnshhrToC/Bw3bf4IrqXffSLr1tjwQFx9wV/oCn/T+97338L3f86cOf+0v/8XDe3/2XfU77ND7&#13;&#10;tPZeoUnEzi5HZzRZolfyVj01T2bNlJ8FDgRN9C5lXtOtGAPWhdcC8cHGJ+EVRtPVyByYdV18PNt+&#13;&#10;h4nzQNfHYIre1FUAQ3eLS/bpMyNQa7QygwlG7KOJ0K8PCeEZUNWJHrpbx2nfGc94AKh64qU/Yzmy&#13;&#10;oNO/5s0Ypz4p+eo74KE9fb/9MwpXP/QWXw+fdv6j7orAXgPQ38LlzL08wiJLX3JMewz+ErC6VyGs&#13;&#10;jSmjkxVR/4M0D53FSL/E1LaL6a9A6ngqSujP3h687+FXte3flfvek3nrlYyXMn6v/SJ45lGz5+Sv&#13;&#10;AO+bJP7JssDNhY9/surzV1SbO2+/6x9lYMvvxQ/Ga9Zx9qIOcTu1cah1p3WuRyE+y+GNU9/Z46BK&#13;&#10;dqEMDRfjyDF0dWP+OOMZ1M55xVsDqmCdpOAqTKLIcAv1BeTQwRGOOxNwksuiVIYp3zcr8o3+ayBc&#13;&#10;epvoHNfVEAv86UBts+pAaOkHPu668D3fhqoscoaGm9Q+Hxwose2+iYU4KqU05OY8wEPX7/ByNrLk&#13;&#10;7ISf8s3H5LwfYs1kCQG6+19ZF33wuz0gmOKmfVZ5cmP1dIEAjeGHtHn3mJ/e3FKGVvkHTB6VO+ih&#13;&#10;Scr8G/75nazSU4z08M1Fr2Ws81V+HJFgvPTeoMU5Cof+kdrQ7eA39sYoqe2qPHNBttBDa6fNssou&#13;&#10;XjBPFz1O4Tfe8Riam8eWtWVkT/JrcqmM3dqmkslu9qU3oCJreQbWE0QuTFoNptSvtjkJ/jrtYUuP&#13;&#10;9lk+NeZ6qJ71LfkngGcoR/wpH7qbBnz5pRscxz2Y3jCbFOrydg2w9panlk/h0BqdWvXRT94Zb9Ri&#13;&#10;lyGec/IkgckBvfN5cvJYnLwXsxCweRr8GuCWJjwpiA14Ow2i4C+yTzcYqD2Hdv4sRngro7QjnHoy&#13;&#10;5nwJvTwp/8KL57JH73yQ/InPZO/2jqmDH54CHbfmSZ9reYLttmw5ZXBsv/DXft6rDpfzHZF7E9yw&#13;&#10;OPJCHhe7NxOjt7z1iw6X7rkjCwO3JjByX7b6yZZIgfM0WQMbadtXs3hjX+6ZVESOBBAunEsAIrKa&#13;&#10;UGkbDXDvhY9M1q7kWyS2qHrh8uwH7Fsfvj3ig6gC6i++mKdfs7WQYPeTn3mygaZnPFWb9ujJX0Gk&#13;&#10;27Kg48n2Z556snmeylUL2sLxL4Y5BujaRtXOSjlVW2wtwP182rFFJW+QNIA/xMbOKLtu3y1irjct&#13;&#10;rcb5zp/rs7bRkjLd7RR0yTmqyPwJtArAzwduZzsaAcpOTDO5hTG6qHuTi9RjcsunDZhfD1TOLQ6o&#13;&#10;j05sAtRgjTZM5vDqW0SESNK/6T/BQBSHRpiNjwm9PalER5DME3z1GYUeGvhK/O7IlIvwQL+CrvIG&#13;&#10;ugKzgyS8ucSPmIRey0e8iXZvJiSPP/5o9YeKn0mLb8hczTZ0DVjGLrji5ylub2i0nzQvbTG8a48c&#13;&#10;BQX1FXbWbpjd4sLeFgqcj6o//MpXdg/qL/3Krxw5EtCz+AH2Dtu/BA4sPb35YQuaQ/qAoMkz+dYM&#13;&#10;WT748+/Posfd3TpL8O6xRx/J92lem6DCk8UViOvCQ46eOtfvu1hDv+T13hXFXspCavtZJCGnfH/y&#13;&#10;2MKiBD9nqxX9+6WXfPtjFhTZkO1nS6y8NZJgKDuSU9CxvmQypr6q7dZtZMgSd3kJdAqoSteNQ9gg&#13;&#10;PPBSD4zacdWykfYSQacNpIxtyE3/3ldSbnuut33Jlxy+4qu/5vAjP/gDqBwTGE/iXboj30/J4k0X&#13;&#10;woK/29oGdF166Rdok0naQfYJ+i9/riByaJzH+xZ55TeRc/QZPoFLfnUMXNs2PXIu9bpn83OaD0dq&#13;&#10;XnCGRuQoQf01fAUbNt1cg9K/4aC9A4jo6P8NROvfKW87CXwDNMm7MSn3oc4to4WLp+JP+dkRYuTv&#13;&#10;PT8yoVlZbyDkXn9nFtws6D2etswvnaYHH37l4Zu/7TfU7rVKfo5PjKa9bV6tI/KGj0Qu90F6Xe1H&#13;&#10;A0YG+eqQ/Mrw1U6ezhP2DxdxFmLiFc7opN43n9IPDUG4p596+vDxj320iw0WDbuQGFrbN7BnF0a0&#13;&#10;44Xj/mKBcBZUvSGRNy+MdyJPF15TZd7MsACCTt+UCO4tebNyBwW9fSjtxSkLGhaMfJjcQwf3xpew&#13;&#10;2Xuyvcz73vPutl+LpPTU1yxyWITwdpc3dB7O1lH7+0PP5d6ov9sKjq79FlCCn+6X7XORhd32PX8v&#13;&#10;9HRxZvVpfqJj8/iSvrWW71O0HURmOqljeOzVty9yX7S4wvewGVuwrzZNf/6J7LP4ZmHCWyITjKxM&#13;&#10;gQNLLvTl7fq/tp6y179na8dZbAp46F7qGx8WRPDbgW9y8a0Sn0kmrYqd/dHVosa0tbSn9A9jKs2R&#13;&#10;D+LT9Hp6EGzLww/HeqUlr3PX0L2mPuPLbO1J7vxUVgtp7tt35sn2h9IP3EsnkKk10jgMw7TDBe0e&#13;&#10;6uTmd53INrZT7hz9XVR5BmlyAxKYluekHmMVOEdD3+tQBVBo0RfdSfyLsQS4zUshrWNLR2OFnEWo&#13;&#10;5OChtKc9Gf7g+Bwea1IXDhZg2YVBLBiZ+GwwoVX5ItPC2eOU6pxM+VNnBV/wRFGHU2cd1yjOde1W&#13;&#10;/SiT/8t2yA9Leq4adVz8R+b5Bas9zJg7siVbO21pcMhTudWRulzC1zIuNKqXSyHQtkbu8mXPpEWg&#13;&#10;99JejxwDA0dm8tIvuugSeP/OLD16jh3wVpK2nGB5t9+Nb1AXO+6iDO1eBxzeufTnex98OEHfbLd5&#13;&#10;eXwVxtsH/MU/8z8dfurH3nn4zt/9ew+/8bd+++ENb3lr+op5TPxD9EGLXbld0quC5+IznoqP/gff&#13;&#10;/3cOf/Uv/YXD3/+//+bhkTygxJfqo+YD+8GJ2jdI6mPssWw4plj2GttvvQuxxuAFy89g0XAWyC16&#13;&#10;kK31lDz5ar9PYwV3+w+5yjoWSZ+uPMGD0XtS5DpnW6ygErEnacuBDOb8s7jTtq1NtA2wSSiTq5W4&#13;&#10;5V805GdBoH4lNHuPzLHjayzC2z/3ncqHZoj1AT9C5Dy/tY3zZYqO+WZsm8rBHF7B3a+m77EBqZHh&#13;&#10;87QHsQnJw1JtZ9UhANHL9ZSOVNoF0teyfZZEByo2L3jo5n/s6AGDWUDWFunDCzgOBOxfXCLjr1TS&#13;&#10;Vo39JRLdlbluKrrfiXzqicfyNuyl7qAQRxDzpX0fzj/+2SOqXylpbtL5tWyBmwsfv5Zr71dZ9tvv&#13;&#10;vecjGRA/E39z13ZgvVFvX3Z0atu9Xi/QBpvc7aSvzz3DkL/pjKutJy7AOPAbMfeNjuPeiZx1kHWN&#13;&#10;nLpCf0N/rjf0HAuf4o1b2EUT+lZzboRnUg7NRePI44z2Ud6yzs8StJcFG4i5nt8ZtLBVrrdiOd/X&#13;&#10;W9a5iY8Ep7e3U2lIKqiyB0LK9s28dhiWyd32AbGoLf1tQdOJegaVBQOSpIaaFlzzepMPWG+wbtBu&#13;&#10;T0m5Od2SwNDITq9i9kdeZclVOdPZ37oRA7WFTnGC2pYBJLe1TWfwSqA0pr7YbPLy27QknguETxM5&#13;&#10;jjqtQgTIsvLHZkO3PJvvLP8CNwPtwdnBjs3TcefdyLo8tq02t/J1EcwqkvPw8f94vfIFXjt4izxb&#13;&#10;rnMJLjZoZDQrBa8DOyOtnDdwFjzBgD7FGRs7tp0Nxsnv1gLzSRMUIUo129mf80idoxqFOqPlcqsb&#13;&#10;KFeFAM+ubUfFHzn6u352nWwbbvmbX6ILxwGNtlH0J98Maa7mel+hZyIlKR/k2NeEg0wJ7hpwH0sD&#13;&#10;VJ7dbCqtM4NK2071f+CHR4I9wRkZMzg38AyFC33LZAalhQyPGqv9yLZGExzua+WBfy6THO3/hQRc&#13;&#10;DUyfTBDsYwkMYWbA/feyKGHQ6y2I284nGJLvcdxzz92HV2VS7/2UVyUA84Y3vPFwJfQfzFMzV8Lv&#13;&#10;jnyc/YGHHsjiRfb+zl6+FzIBeyFPlT/v6dMEY/mBK16t97Q5viY8kcP1C3nqTKDp2cjxXD7Oa4ub&#13;&#10;Z3NtocPbHgILzz2bxY4sejyXwA5YARtPh2tzd+Sp+mez/7snmC5m8MpWDWoYlTNQJyCO+VO4EvtZ&#13;&#10;4HC8kGDF+QSyTB68qSOZDJzhBLFmTR22IaZM+5hGNnABZn9spB73jzpceD0sKBiFDJwJ4EMPPdiF&#13;&#10;KHUsUGOR56z2sZz2DF1d7XsYXAtN09ZTu4G7mmsTs5EpnODm39H3hcbA+46Et5NmMlS9AutYG1Wb&#13;&#10;/OTaxFXg9NFMZrXfmaBF9jWhGLRpl8VHI3CdJNUWwxNfQUgBPoERtNStCZ6FC3qhLeglqed7MlGx&#13;&#10;ACGhJ8imrXgDw0LObZfyxkW2GxHs277IW2hta6HH0mzdoM6SS7BOII8fEwhkg1dkq7gf++F/kLc4&#13;&#10;7jx84Re//XB4ht4X+rS2wBvYBuDCE85T2Xamiw14kT+wnp6+L3QEDj/1yY83gCkYx04W6Mh3MbzJ&#13;&#10;JsAouNmgROzbeko/EjhURj62QlcQhe8VOPQHX1CyC0bd2mDephIAuSsBAH5dAKSLSoEFD88ijvuy&#13;&#10;+sSvdZTjDkLktPY3adaGbKnHVto7HHSKFxugp2ord8rVrQB35T2B3zhqYQctwaLJbv/sb/8dh/e/&#13;&#10;590NrIPZiR0uv+CtBVvYZBE19vAk742ptDJeiSTT3vhq9R2bX8t2HeS2sMkm+gR5Xj6te/+xkIzT&#13;&#10;P2UNn5wwUmR3vXU/oqyTDascLPv2vHQWf2KmOP8rq7bNV8iWem+Ob5sAGnxl+mbag3/VY0MPTm0Q&#13;&#10;guogFNq/9Q1v0J1+l4MsE8CAH1rhe2PCR/sUiO9CtG0YT5Ly3/Rbf1v7Zxfx8AyZM7tM4KVvPIa+&#13;&#10;etCu2kaiKzuSQ33MPXGI8z39Cz3blqD35OKtTWvDAttgNg31Wp2WvWexYr5Lop9I3c4wi0ESnhYj&#13;&#10;tOG+Lbf8GL9T3xfadN4+QtDHGAAtix7bXu2LoUEObx9Pm822dGlrYLwt45yfeDrfrfJ9H7De7Piy&#13;&#10;fCvkTZ//lsOH8sHfT3z8o92q6gvf9sVZDPzS6li/FDnIwK635MED/PkgR6paeLAQ8+m8kebaOGF0&#13;&#10;j22CA5c+XbBYbYL9+Fi+iPz6JGTnttxS3x6KMA4kA1uzl8UJvPg3C65w1KXxBb0lfZR8Prh+511j&#13;&#10;6+azUZI2y8+r7xdenEUo8vlY/P7eShdzQ9s2Ura70na9eYfHruO2ofhYnYe+5GPr/VH2Y/vQtlNv&#13;&#10;VwUydxvXP+Lvm8IH/2mzaXeuQ4/ddh2D075So+XPxt74cQ9jO9t8eQvxUuriGQtQgdc/DSN26kMO&#13;&#10;uVZmLNi+24tWk9wTH7zu9aAjj7u3Y2UMJDVO+6/2Bb95gV1XZ/B0KhVSRS78QwT7RvojqHHfJNxG&#13;&#10;8PnVjqesuE4VdMzgSJ49V+TnxseWSuqk5QhX5qKl8xknLB58dWk66s/oLQRo6xxIL3qdU7RTOFpM&#13;&#10;Jp22jGwB11/rtyUbDrHxTc7GHmCVh2LlST78JVtp1bIwBrYyAR6yU7B+W+Y8J2SRtp3Kp+1v+A0T&#13;&#10;AOoQJOtNe5Oh9jCZf+jkjEBo9Fxp+pU6yT884amLlrNxXLM+RxY+lN+4+977D59+5JOFhVT5cjQP&#13;&#10;f+/PvOvwn/wH/+7hv/4v/sjhm7KN4bfm721vyxZ7995zePSxxw+PfvKTmTt8rN8n+lTOP/UJ3+P7&#13;&#10;zOGTmU94kwz/sWcWDNL3O38iZe73gtBTRtekwDbR6TQl+7ocFzfmBVf/N+Zx5LOk+vSct31kzDA2&#13;&#10;zC+50PCWV4yy+wLC2HchwH02ptNuamNUgtc307W75S/geKPvbG4YkiGixqauEEQCbcIrc28bfZsD&#13;&#10;nv65MF7x8FXpJotPm6Jc5ARWuIcfHzqyywXHT2+bqme+XT024B951YFrsOgfE776bH0SvZVL4xON&#13;&#10;I+DWOJFh5gojCZW2jToPWDrudsQuzmsfyv5qp2XHGrO8yGm+rE1P/b6Yew55fBfyyTxcxRb35E3Y&#13;&#10;QWXLjFFfevHJX21Rb9L/tWmBmwsfvzbr7R+L1G/6+q/60Afe/bM/H+f8pdsZ7+MWgKPhTMchObrk&#13;&#10;HRXsdHa94ZQULmBzKyih5Dqe4oLk9j479UazstHC+5R+M1I+lDnN4VmZr+MBMfgneXBgDt2hMNct&#13;&#10;KNGqCabSwT9Lp+dTfkp99NlUNxa5GrhIRvVwzN9+M2Dba/jGIkEYqtu+Q1H56OhosEVvN8IMm9d1&#13;&#10;M9fPlG2ZzuiaBF/JJKmT/eNNHxx+N6ZIEvb2YSR7b6Ckc7PKDdvewo57QN0nyQJnknZ6Yy1lChir&#13;&#10;VNbY1R6X2G2lTli7wXdgmLyeky1w4Kd9qMPonrwGphYu2AYMxphLo2DVeAuo/LSrcsdhwZFSvZds&#13;&#10;UeZn4Sk4SRubDMf2tPgW7OS8dZ3rTaLtoDIt2YJwzDvyCHwQRuuVGV4vJVA9A6Sdl+MSmk06iMog&#13;&#10;UyDjxQS3yUfWtrMBzNWWfku0aA1kL7Z5TtTYQNfZ7pi5TuDtyVilL6vN7wx66zt8zsrJObLCNmWI&#13;&#10;/KW5dEh5cRcpg/Wd5Evw5l/Ok1fzKBiDLogzuDS2KQtm+wXQQg3vnPZqT17QbLtb/AQSihH20x6X&#13;&#10;HCkHO1frqaZcNO/cBCPwuaBPtEuvoFJgLucbJBdTh/qBj4ITCN6FyHo5uFefvZqtjZ44fOCDH+IB&#13;&#10;Yie+KuXpmxkcJiAqGJwJVBZHbElyz92vOLzm1Z/Xb4v4GPRrX/PqLr48F9nvvvvOBlMet0XE0/k4&#13;&#10;aIIGz3u6Nt9NeDbbgAh+20Ljcgamz+apVoELwRpvjF2+Mh8v717mCX7sbTb080sJUr8APgEZga22&#13;&#10;pZmtjoFr1mWr+JHaJUcTgxiyON1CjA2Tr303CJCyXUPquYGStpudXSOjHrBV/5EHrBRy8Svqv8VD&#13;&#10;qsK1WG6BwIN5zatf3WBWA0Kxiw/yKqjvO7a/4SO41AlHAAR7+EzX6sZD5LdE9u27ph3kOn7LBODY&#13;&#10;7nNuYi8oL3WStewDlha2Fqy/i15k9F0A23sIhtd+yfN0M7X6ZFquXdCd3IJrpVW7jr6UEnibwJ0n&#13;&#10;s+fD6mibX5mUe0rQ4obFgy4OpG3dle9pOKentyS0n4vohuXwngVBItDF/UGi87zG7zzwKdOb2UWg&#13;&#10;zf3F09UNqtdGFw4/849+qhPJt739S6OvPedLqsEwtPk9gctHH/lE6Vzq/u6HBu77oeNMuD+Wvekt&#13;&#10;GNhOy6QUfXVFhtZV+AuatV2RZ8mmfryVQn7BCflsim+DmLlPejpc2jjqAA9PZd/7CmUTYICjb7MX&#13;&#10;2DvyphSbHv1f6qntoXXGL1093JZvBXXSvO2X+ugiWuSld4MYgXe/mSBC8AJb2yYfbmHIFxjtRpsm&#13;&#10;y07OwTsKZj748MNd/Pi+P/09x3rbsIKt+rk207orHbV+fdo6TXuvyQpQe4YH2bccYCLdsfx6SmdX&#13;&#10;4Gqfs6w5i547vVz5aZ7zkWloDW81RIL8zv+So9+Vk4WdUzpj34CF3jxtvSU4OwqGCFTMd3xmYUyb&#13;&#10;6zcu0v5OU+WoHqnLE302jHLbpHn7ii9+JB+avhHuy97x1Ycv+YqvaJ21bUT+0XX5k9Sb5qtPT/0n&#13;&#10;+JL2680ttNyOagdtgbPMxeCzVe/K2Z7rgYr0+GOPtEwgRxtrkGvV64xHZru+6hUM/eqOBOef/HQW&#13;&#10;KSLX0XfEPvoCe1pUfDKLl02rre5z5ZeyCPJMFtb5CfrJI6MjfWyRMQGo6aN0Yf/b8nHzKBCdsiVe&#13;&#10;fLn7mP5si7E77rgrC6x5+yZBQttK8X+vyfZ6r3nd6+MjLnfB1+IQnm3zIdpFitSthYDDIb43PGKM&#13;&#10;1rMFgw/9/PvLi00F4LffpQt7CAaStzaP7Bduacvrth9PZMGEvwXHRj6AbKFMwocc9aUpR4O8yuHI&#13;&#10;b72Grzpxfyaz7bwCXlso57d2vbDR8S23GJNMxvrdPis+DNzFvIGifrU7fs2T46/1cfn6JP7I0+3B&#13;&#10;pVMl1ZfINwu72jwY31LD34K43g5Hvag/fPY4rEd5gSFPaS845Okmfz98or15oMMbKu5Td+WNj775&#13;&#10;Edt7M2kvOraxlCoq6oK04RJaDmRoUHBy2y5P+8GGrY7FXfiFX7ihVXLK539l7RPrgevYZPErnfUT&#13;&#10;rC1Gj7FOqdJzEmskqciOp3KILVuPijbNguuvhZ7yXBifn1Fy7orMUPODbv/DTZlivi/5/vXhk2IM&#13;&#10;q2LDmUHsgG+8Uq9QwZw+Cr5EA9OANV7VxXH8j3bnpVP8SxpGEFGKA0n/PvNjIVJywwUM70WP4QTl&#13;&#10;NI2+Q2voj167zQ2d5JUxe+UvmdWdPmQiScmfUSte5YWbYkI6yV9ppGyPVd2f60Wz6JfsqJArW9Pm&#13;&#10;WP+Wsc89WcS03c9iFDjt4CwZl/0ff/Z/6Z/vZ9gqyLa4s93pzMHZUx/hV52jr4+k841c7bfhcAPt&#13;&#10;UYBd8xdZ2x/oG5tujWvftj8FBSt4z+MTjZHmmx7qKzzZLP8n2H32oIZM/K/lwRC6qr+A9Yz5pt/x&#13;&#10;F4FjgshwYdl0/L7r6IY8u7J75Brcsqwfa50FXWILxEY93NZ9YhinaHSqIIOQB+P4ND6Rj5cZEiEA&#13;&#10;9lzeZDPHMWZqjCX+0X3pzixG+VadOdjl3G8+kznb03kb3vcqZrE497v4QGN9vok+fCT6bWeacu2+&#13;&#10;GJbn9PUpH5vQo289Bn+Em/ptv60qG38fl370Ka+g/UqkEPNv2hNemw/in33uHt2SKODhts98+tHe&#13;&#10;b2xtrP17M1oluVfwcfEXs+disW7+3LTAmQVuLnyc2eLm2Q0W+O/+wB944au+8Vt/NM71Sw2Qm078&#13;&#10;U29wyezNjTd13sN2mM06/ozT7N1o3wtSdgp7en5EywmiL1e28+fGtTE6CNnyLAc6kOA2neQ0c1/D&#13;&#10;jibyVgJ6Bh8HDQH4OjgHv7I22nVH5DaNwqKJRC/2nWpQOvlwWhl7S8Cq6To6yd00K8wZROHHzovM&#13;&#10;wt+DxOE+mRsO7Rlk7box+EjQJhOdGeBRdBF6mQNJybxl6kQmN3g3ZmjdezlH+Qh1//3cxMDvp7NL&#13;&#10;9sT4HSTkugGA3Oz7dFYGCAZF7GQS3uTmbyBS/gZsk62u9oLK1ezr07qbooU3gH538GcXt27WhcFT&#13;&#10;B9ahIJB6tQPkYIW9AaKjnxH9yLzyKMF5pw4+toA7c1+zTejtt0J2cY8bZmUeKcrHWIbjyWVtT5z8&#13;&#10;tSWlvIOuTASKVr3Gbp52MRn1XsGZ7pCDG+CzvGad/CxaoX29iAQa/JfHnfZL5F8o7fYE5uz8jPbO&#13;&#10;32Zgg5YuYU55n54Pz6Gjfe80MHM90qekJ6Nn6VdXdht7Dq7y4EHtrCeDL9t+uI4sSGz5t52amws8&#13;&#10;5e3yuRYMSbC6ZSBDKINvR/247S40TYjgYvNSFjhKIxcNEKTA9KEi4J+2ZX541SA+KSHlIHnaO9ts&#13;&#10;PG9xJN/jyBsbHcQH7of/fvpa/u1gDUomRXfnCVIBE0803ZGA0zN5k8Pg/XyeYr14e56yjZS2vBLo&#13;&#10;tFe6YIly/kRA1yDX5KRPDGvzZDL5SLqYAJUBvze8DHKnNmmQFLge6EwX7TiD/24Dwz8kUEP/2gbs&#13;&#10;VhzSOp+nIUO1tBYQA0rbn7iWZX9bBpPW0RVfoR004ecyuP4JkL/mNa9pUFod0F2gXBrfF1L6eJCQ&#13;&#10;wNKkLKWt6wbCkodW6zJFM+kqiYiVjODvdoEIXwimuKU1vPjNypq8+v60T37MBOqxPCGNPpzihfws&#13;&#10;wowsJVM8uPJmoiTQKWl3XYiIzxBQo5PAlmDZbYJpqUOBNYsrFgU8vetpYgEwSZtC17ch7rhia5jn&#13;&#10;ax+wgnvoCTJqF5UrcrIlG5rosS07aI9Xw0PQ8K67X0gw8vYESV/RSR1TsfHPvetd3Rboi97+9mxX&#13;&#10;9WiDb8PH2x2Z8Nf2ESrA3pq57/4H89T2xw/3Z7Lpg8qvfu3rskXNq1rHDRCGJj1sG2TxgZz0qb8N&#13;&#10;DU3lStqOfyazdJTosfWxwHPXpbsHL7o1MBhZ0Fe3nrRG23X/Ojm/1u11NE62Zw/3wIsXpz215iic&#13;&#10;hAbbtI6mi6m02ll7Qx8MaPXQY87p4K8TRxP9IcaU8QShG3mC0HYUyNIgX05Ats9/5dd87eHnfuZd&#13;&#10;hx/7oR9s3ukPn6C93ZZ6uvbsbNdFjpdL8snWtkuSBdfgb9ph263mKIKxJPyFaL0cj19q3in94zn7&#13;&#10;nehwen5Kf/ej4xjvtPB4PnUbkszcdn77pTvbdix6bB8CnJ+jOUD5JyLIPSaBZ9srSZ7uvZH//fm+&#13;&#10;xG/+9t/Wtnql272dLWaR2bYXE3AYXzDtPDCpg44NtReDpCR+QV243u1Ivm0UvUEl7Y+Lk/tWAZzg&#13;&#10;5+XJvu3nrT1KjU+rdm1r+oKFC22aLyGXRfNz+YMv3RG/w7+R1dsFZMgnulsO3r7xYPnFeeMhiwPB&#13;&#10;G3x6ziIrvGja9gWPnW+B5y9+Vvvjb97/3nf37QX5Fk8tALu36Q/kfC4L+HxjZcsCs2DVlBu7zlO7&#13;&#10;9e0BIO97fu5nW5e20JrFmfF5KlabQldwED9+i65tD5GR//AGh7dcfKvCm1V6de+1+n/k1sscbYnV&#13;&#10;PptrcjhnD0e+yoKvhA9f617PDsr91Sa5xvtc9CRfaz155Hv00UeKj5ZAFNnRUoc+cP5CxgRw/Ou9&#13;&#10;OjT5st6L0FuJT+Wn5NdPB0dCr3g57rbclhL+Ea6LSOSsvoEnr0QGdt2LR3SXZ5HHG0FdNDqfNz7i&#13;&#10;1+/P2zyfyJPvfSgn+GlVoRdDhihyIwr/NPTb51MfCtonyNjCQajMlaii5Ke14xCU6Tvu1TMWSFkZ&#13;&#10;BNf//PUksH3ZpdjNUZCTFGzBckZa/ycLn5zmPkGe2jzXksWk9pzk7ymN/M2b7toLUhL9p71Ouxom&#13;&#10;U7Z5Vhf0gtc3J2MTYy464O2XmcZfVLHUZbLJtvpEKdIp/70VyPZTh4jAD21tDyKYRXfwApM8NnHo&#13;&#10;2L7MA08WuUtZi85gahcyTjWUzHU/wWcTZPyM1NiUQ0Grd2WWt0QYhFzBiKxh4GzLMTrhz8ahGxs0&#13;&#10;FS5a144pIW/Ou2NTxhX4Iq0+0Jt5cBZKs0ipHz8XPzkSDLn9uxdWcHk+i3r+jNnJbjylTtzfjcv5&#13;&#10;SLZrWzjqEcSeL4oVNz/klu+0crGRQtI5zu9GnTpIpjpK//PHp/vO32w7lTqOPLV56sS4sjZa9ml+&#13;&#10;0Hf/xb9vwq/6ZUs2afNAX3sJc+0Orj7PnxCtb60QMzj++V/fkpzZDlHjLEDwZj4yqqI/9wz06ovZ&#13;&#10;L4XqVd35SHiQkjcNi0wezFKGtgfE6P3GN7/58OXv+NrDV37d1x/e9JYvqL9l/4D1wbFPfvxjXRB/&#13;&#10;/7t/5vDj/+AHD+/+6Z/Kd+q84ZAHeTIXu5TtWDsWqmDsPfqzpVR/JLd9Ztk8tmc/srEPY3TeBwFj&#13;&#10;ulT89TZwTXNWq8B+SYlY0phyznu97N6ck0K6vEzq277kS0MTs7g337y85748EOS+kfxt69Ztxi15&#13;&#10;XvbxrD/dTDct8FkWOBtpfFbRzYybFvAK9q3vqWNJcKJ3jxil7pVvmrtJfM72bPFtJ05r59eN+cnf&#13;&#10;0T8XBx7PFIec0xPUAS6nnB6Pzk/T8OU+DYg2b9ebd2+0QdmQG/soRzI2HiGOqgSgdILpOP85/xNK&#13;&#10;VSy0KzyQyRiIzenkmAIQpeG8N54zeiOz6817cCfnDJdEO+8MYp+lJEw6CY1clWgZdus2euF/IvuC&#13;&#10;Ke/kG3B0ooMTkiV0xuNM1ylHm/xseTZxVQ/z9OLAB6iSO6K5iTpO3vzmyoAiuYJR92ay9tADJmR5&#13;&#10;MtrkJTfxPvmXm3ufmsiWO0/lQ4hP54lxg5kZxOGNzllwb3hEkvJ1JIRBlEFkTvzfmVNUndTXBBFD&#13;&#10;ITDogtt/AR3pl/5bhxKcklLbbQd8yEwJfsHrgGudE2y3305uwVaZ6ymDuzEBm8CxybqnQmbiKF97&#13;&#10;u3BhAsQGOgZtk8If6YoydSiffluOJe2Av8zvFn2K0NhATtAf2ce+Z+en+QZhw3PjzvF6OeQNzZF/&#13;&#10;1eP1KJ/zauxAtzM6Q+96lDPx5+wUfgccYCxN2j7GhBlMzpRyyAaxbcdIkh3KZuTvqZ9k1g6Y5E9b&#13;&#10;0PdUSixZWdmgg+zmKTKoH2rlm5/pMUWrhfqE95qQ6RNjrzXBDvxMbjwRyu4ZDJvckgGlPJXkHzkE&#13;&#10;iuVeS9Di6fQzwQP+oTJlkB6OvRUYsN96W4LPCZ6cT9CkuAsWjoBvJx3F0CbWxCA8l3kaPPf6crQN&#13;&#10;VBLGTUvX2AYfQV0TN+ee+Nl10jfO4MQ2VQXuoIbUkdjKS8EGKsxc02vubQs3l8VM8YC1VlKobiZT&#13;&#10;f7ovAUbf94Bv0cd2I/VFueZjBF4k9eaPPFOPMie/8CYpq282aOE+m6RM6qJYsZMXm3qyVmAJ39aJ&#13;&#10;SVrOyyfwnmpFj434TtvNuFbuyT9pL2AQZBYmJkgNJsQW3emfQawuAm4N/CdAdT50bVvlKXWyoGGr&#13;&#10;lQaaIiMynZjnGx7KJNe3Jwhu4igISg+LJYJR7NL2Tu7wj7o9onf+gpDlXCsziVQ/o9OhT5d/yZd9&#13;&#10;Rbe7SrUcPvTBn892VZ+oPPR8Ik8/2oKN/NqotiTIZ+HGIodgH7jXv+mNWWyYwLP6s10b/diR7K3D&#13;&#10;nMNDR30qczQZnYcJ5gPGeyFHH6A/3eAYW017P/SNFe1ZH2GDF1Nv6OlrtirqFjzRnzn8TB8IfMqv&#13;&#10;hp5Wok+rQ/zZxuWuw2fzhpb7QYMvS4+ze/XAuZ6k/2izEwTpMZVIngYBckS3/kLlrrIUHr79O35n&#13;&#10;Pmb84cMnPvqRRWsO6LGrILHA6POxp/r8f0v0otVOtUn4s13roDrv0v+PR7r8UuidwLadfg72v1AZ&#13;&#10;lNbRwtX2Ba+N4WwTqK2dJb4jV+HbZnCsrzMIZ9qXp0otevA7nrY3VjpN7Pdbv+OfPzyYfeK7+Ihm&#13;&#10;/kp/AcKVh94pv7bdtA2pugVpH9tvc10c9PLPNy4shn4qb5zod/upVW9HkGvDXkw/7Jsuq33plxaU&#13;&#10;H3zoocLck28xeLth+6suiOIR+co3RwFzwewr2UJS39F2+aQdeLKlosUL7fHWLBZUv8DcEpn1H/4y&#13;&#10;NVKfbeFIUj9dxMQr9WO7wE9ki5gHsrUh2t76UF/kcL+k4/iCQ+WF374VfHasDwhPWyE+kgUpsJ72&#13;&#10;3cYnEz8QtPoJfZZd0Afr+1p9Qyz2237M23RswGYWQoyRWyfRRWAf/W1n21W+9EL8Bl8TecHxdfVj&#13;&#10;Oe+xAWX0AABAAElEQVTia/yxbQj3WBGuVHvlnN7g+b9bgsM+j3wiW+4kqWt2V7faEDtaeOarLS7w&#13;&#10;b8q3D9Sk64tyZB8+xp7t7d/rWrDO9p1wJPh70WRsNTauf4o8KE1XcZ6r2G37uyNMDKwtuO8o89ag&#13;&#10;N19Px3CtMSTWeGX31WaVcrgsfoQ3JHCt3Wtj2pKKNHdwv26gtLKlXAUXlu8GlnovDnYlVA7DZmDb&#13;&#10;KEpbW1QivyxyHmnDstlTkhxBWTnTvsmvN7dtBA8OWY9IriKHvNorchQjcpKx7SGBR//oB5L6cz30&#13;&#10;2heTkxFHaCkn68AXcwu4Fq7HpogHP/yuWwiBx4xhvh8823btPRbLpNYTAZ0vUkuw2j4EWoZXZQls&#13;&#10;To95cD47sUutNfR33SzACSwbS7Hn4ltCQ4yvwNxVWd3AxMLy1XxUXF2z9aRAp20j6F88W06VLZq5&#13;&#10;5gfA18cU7ly2qL1/fE/6Pr2OrHox9YP+tnUXtTM/5w8Jt32LwHwzdPdhCa14bTNg5aunzSTX2kHh&#13;&#10;nEU+IC3WlmLrXpMlfx3fxS94e9UYtG09AOMTZmwxQ2t2WQvc5ZHxR2TGd/QfG2VUU/nSvSYQXkks&#13;&#10;GM+DNFs3/S+Ct9QCyzwcwudfjgyxeWQbXzIwQ0a7HxnabpKpPnoeOWoDxwJHP7KxQcvCL20Af/eF&#13;&#10;FyPPF2ds+pu//bcf3vH133B445vf0gfI1CNfObTYMvgPnzu86fM///B13/TN9XOfzrj9ve/+ucM7&#13;&#10;v//vHv7uX/+/Dj+d77c8n/vObXn7kF+sv4wdZtFDXYRGZcoPvcKjDw3lkp3x8L2jzv9yTu5JbOky&#13;&#10;bS82OndZG0xGMjfEAvzFHV4WaeQ7I7Al3cA3li9IMtauFSfbGXobiK1lj2+tKrXnlVkhOmNy8+ym&#13;&#10;BWqBmwsfNxvCL2iBO2+//Z0GtolXxLPE2eRfXXz80rh6znUcIke5bwZzg+CNOKgA9065hpPjVcv3&#13;&#10;DHeJcfR3Sop+pAmiNwT8Fi954DjDnU4wj/C7DHRvLs0oZgkMDjJLh5TvPMc9WC0uXmU3+B38RKc6&#13;&#10;38WoxeDWzQKkv+KDzT839s1vKJHNjf1sxAFOyhgjZWf46LektKYM3Lb71M2ij1f+uXkN3tBM6cjT&#13;&#10;3GIXf4JVM2BtETVSDPflUtVcgyA3cKl1Dm+EnLz8Dv9erp+znMIuJrUT+NzUPC1+Z7YHeOqZ5w+f&#13;&#10;tJ9zeNye7Rt8X+Dee/JBwlc/fLiYQO1nPvN0np7LB1xDwzYjj+eDy/bwFYSsPKHXwWUEbg0wapJg&#13;&#10;05aiA6Fc4F8ZDDhdp3KvepJ35Q9c6EAMgAPdp74gyA/9YTHnsmqsQI1hFo/V5tSl8gVX/vJOYae0&#13;&#10;v/JBY2EiZ8AGx8RdENFWRokoZvCXBaJMxCVv8cxWQmuQkDw48+QQCNTIM+eVwWnSWd7U8YlyLRvV&#13;&#10;tOGlQ3FK6Ia8Ulv0nKM9eOw6ia3nbOu/rnLY9M9glF0P99nXG58eW8atUwdPm/UAHultOY76Bmlo&#13;&#10;nElC2KNU2sxJKtn8BGtNilPYa8ecBPEoTwpmcH4CAzhA2v02ihypOo8SZ9fy8y+xhfiNaT/pRqUy&#13;&#10;OJNPXsGUK/nQetOis1uV3EjTXy9ALEErwkzozEVTkL8rdE4wxbYRn8mT8rcKbiaQQg5y++tEJf0S&#13;&#10;irc1ziVPT/SnI40Nco/oJMGHyj35NJo6mjz489HTBrHS5i2wTIKXfrwVxQNurjvnDxBZJDU158om&#13;&#10;rwX9SQmVZDuiJ4Fz7Qf2upYvh06vzDdU+kRyrgWtBXk86a9s2vXg0tMkiC5Xz4+/n34fHeL78y5C&#13;&#10;bUEfj/rtSVZtEN61ebhWhojVoF5ooStv4OepeNfaE5ua7Dz5yCNdkNEu0PeUruSp4yVd7d4LBUu/&#13;&#10;sdLUzeZrqyxPUncROnASv4vf1auzxZU95rUJYwj8BOT4qZcijye2G8RioKBbFBAw84YQS+8JL706&#13;&#10;AYtv2PrBE7Cju21KBIfneyL89Ev9tof29hM/+s7Qy6JFBjB9ajw26GJ6nuoFh8aI7k2IvDKfJ9Pf&#13;&#10;8KY3940OwUWTUd+nEAwQPKwcQaCPxZoduKc3m/b+smwBx7VFD+fdT5+RUk4ncgvg0sVWXfKrV+DR&#13;&#10;0z4EDOlo65rLeQtF++uCZmwhoFh7hOR+8wS/Bp0WD+3updUBnsr2dHDpCYYM4FufxMpf28AR96xN&#13;&#10;gQOvfOP0frfo0L1l0UWA9Xf+i//y4Xv+5H/frQiCckzqVJDd0+C2dHg+fQS9l0v4jUQvV2pBbwU1&#13;&#10;0memzeuHuw/A/WWk8vxl4P0yUNhdHZ+OmbQrf/yGD82ODYZ44ZedN87nYqtf+xC6RQOBdX30+nTu&#13;&#10;8C2/4TcdvvTLv6LtWtluE1pC2BwTvtpvctv+Lbx2jBifv9tOBK2s0yaC3NvGWZvwVsQrsmhBls9k&#13;&#10;W6oH8qaJtmAs8lz6AD21/fHvCWZEf+2ibTk2uje6kMm1RQN9QnIf0rfb/tK3z4eOBR1B+GkLE3Bq&#13;&#10;YDH+RX+Sv79X0jfKQhNdyVP37olk0afA8pv03DBok51fe4w/zcfXbcd1a8Zava8Vdr4f0YUZfSey&#13;&#10;s1tlT/2i+7iFgMgOxsffp3dFx+Abj4DxJ+nH7im7z1vs0GHbViJrF5nTH65FdrJu30YudWW7M/LT&#13;&#10;i+wWnNSnNzz4GgtObL/9SBeCYyvy4hNBWu6Idv1S9IjwtTk56fGJj81ipzdLJogJdt7eELhT/6+4&#13;&#10;L7539Xn0L6dt4k0+97YeI+PF4NH3fN5mpYO6xqf6LfxdNyMkQYk6Y43dfirzgm95zndbQ++FtL+n&#13;&#10;shDOb9l+0MfrjTH6lHyV335l6iIoyybJL8vla3Kx54kjR8Ai8+aJVKqmOjTTdVDVO5pk8Zfazt+i&#13;&#10;ufgXXlkIDExOmwkvJyHkemMpbb6i2BWfzlPhpEDemc+cflrkEglwdKlcftOXXe0+sMd8ZUietNXq&#13;&#10;zcbRd3TEb/n1JeiIP/YghlRdRgFX+Qsw+RDZhABSYJmFXKNDeJfHYhCAYKZs+JYGqiXLtnPROuvF&#13;&#10;3MtasK6x+uyEH3H4xfz1cugND/fREg93cg9PZSOrLOUj587Dl/5sJ8FVBk8f3dede7JxwcYHa7/w&#13;&#10;229Cenxp3lhN27VF0nP5DtEx0Y0ssUv70JYl+X3zJfwrh/zw2HwLdhR7yThCBEjBSitvxAv26qdK&#13;&#10;xz4RtfCIj3+y8O07Ixb4d3se/xqd8m/PR5E2JiY7X9AtrEo4P8SN7GdvFc0Cjvqf/t3lEFLkWpuI&#13;&#10;b1lbZDlvbCG5M/fT3/lpMrIxH8qPzNhzFuMxZPPQM2dyDp4dFxw5Z84wddl7Zeg+ky2rXp1tEP/V&#13;&#10;3/NvHr7jX/pduZ/dE187C/PuI02hBWs39NIJXfbB//4H7j987Td8w+EdX/cNh3/hO//1w1/583/2&#13;&#10;8Oe++08cPvqBny/65efNubKQlHFVpB+a+UUxUuZHB5p20Bx6tu4Dy3dlbFhgsEnVJbzZxBbKrun6&#13;&#10;K5NupHPj9eZC8imbRZux0PQtRSkj16oHp3SZOjis/S83rZvHmxYYC9xc+LjZEn5BC9x5z4M/ffHW&#13;&#10;D34qnuXh3oA4oe2jcuzALs5nu6e5gQ7J0zz5dbKKTpznJjUYaNdFz+X63TfGDgrGhc8Np4KA5+ZH&#13;&#10;BudNJbxuTGcZgbqR4+DtG/TZcZGJrPsmbELCv+6bN4g9mByu8ztyghsnXX2dV+8F6VB1N44bPIqn&#13;&#10;urhOSv5GdWucax4+g4j8q07NRoA+jj09nm+4rb3rrWtBU9CbCX07OZpJbWlDQt8NZf2TUfzAd6GG&#13;&#10;LnBz5xk66Pk74zOTmllkgD98I6/7bW7wZ4l0NEkKvuDU+z/40QaKBEMFPZ/OYEHg6OnsEf/xTz12&#13;&#10;uDUTqDvz9PA9d93R/TWvXJk9hgc/ky8BhUzunn3mqcO5TOjmSdWRz3Y5F0PXRMnkTeCtN/klkIFO&#13;&#10;J4AXz2Q+tkmDJX/55/sNndAd23Byo8S206g8NMgV4GUFyk47pPOG77FFKWNH5/lbRJ313MDERI3O&#13;&#10;ysjAZian+6lYQSL1Guqd9NaOmYijq6z6kInAQ7bH/bNlmWuSTIIHTdowjkf7DLkBWL/DYnTacBtg&#13;&#10;X2+aO38fJ38YLlFbdCbHLttyjSxbpjP64NTPyDEDwBF26zE8td8527BzRd+z/NO8U7nkT52V27qQ&#13;&#10;Gb4LSfnWa6SaAnOF4mbbrPGz8gcCD22udEwmer7yFuVOCqAEzHl177kBcLxH8vaCxNZ5Ji1pz8Ng&#13;&#10;2KGXfl1+pY2W66QFN+f8obwEmtMvPc166yXbYs1HS0uMonCk8O+WKe0/KU12bZx2mUZ5PCfb/rNN&#13;&#10;nv66Fz6WOC1H1+Ro0rITogFy5YcO6yoXZ/nFqexLthyOojoZcgUrFX08evLByoA8+OADCX7ljar4&#13;&#10;kisJpuiDXbwJlADNTLDmnmGSRxe+80g68tN/JA750ldPe0Kilqe94qtcWRcyw6O+5yh0rvX3XOM9&#13;&#10;AaK8+52FYz5OYIsenr6V9od+1T9f10kGWkk7yAgej/EdA2dPdEGjHYDqXvvRwURT+2IDCsLji3xQ&#13;&#10;d2/bo05nUXq2j9of9BW0NTEWnLM9Wn1v5DC5l2qz7G/fNhuaeH/yEx9vMFWw7ON5ElvZm9/61j4p&#13;&#10;/g9/7EfzHY9PZTs47Z4OE2S9P7L49gA/eW+2irgv3/Gw1Qx9Lj//bIKZdx+3hjmfD7l+Ih/85CsF&#13;&#10;7PebMuzbSXaODdJdmDqsD46dLcgIblr0oL97BfgGjyKNwIV7F7kFHdlKIFJA9t4ECPstrMD13lL/&#13;&#10;nYvo0DoKTzVEfwld9I8TxNSDBEY/Z/db8zYLfcFKR9zoBWbfL7QrOrBj61wblEITPanUA1O4yDDc&#13;&#10;bNHwzOEtX/hFh9/yz/3OTM6/L7yuf6uDDfkGE/RLWfD5hRY/htPn/sU7LaP9YHzX2B8G2evHPjf6&#13;&#10;L68kdNnhl5vItWXbi5KCw2wvsd/cq884gNfW6h9+Ad7g1KkFPIsNj6Xdn34MfVP84i/7ssO3/TO/&#13;&#10;JYse80DEzj/WezJoiBYbd3xGhPi9LsqlLzVArz2QbR+D0/Eg/ORpj23jCbxb7HjkZ3768OinPpU3&#13;&#10;JR4uXX299OmUPz4DPX/wtVNtfRYbZgFT/xVYn/K8fZUFSf3sAvzg8U/eXthJ/+NntPurgYN3+lFv&#13;&#10;/lDw/WJkKd/K7h447X/Lgt4+t3jIh8K1kPfMJz9eP0xO9wALThaG2Ve/tkAh6df6YRdqA8u+YPU9&#13;&#10;vhLd+odco0NWPPUZH3Q9f15fmu8HzeLCLA6QgZ5sxZ7Gxr7R4Y06C84WviwwhVTlff655w8P5Zs8&#13;&#10;eJy/4l4SmpFNX9UGjCfJ0oDfkkG9vpQn1C2C3X4x9/XQvXoh/iyyqWPfEfBmnWQRwX1j7mGpW4yT&#13;&#10;Pp63wN781i8ornYkGR8E8Ogf9WPg5L6UB55snXguT8XTCy/yHdupMUTglbFLfYCz0AMjOfdHlybE&#13;&#10;88dWfVsm+hivqJMufKSd+sC5N0GABjXwMJ2ctffJdk9WODwGLLIE0b/kdlyDzvj8nAz40C7ZkSuq&#13;&#10;BEb50iM6wSOAMb7TSc7wyCG6V6bNyxF8s5fdQ7OyYuAs/QfMpJXnArOjspPf3+QZP0oWg/QxYKUJ&#13;&#10;xd/CI6W6IFb1T/7MjxZ5A0T1UMXwHDqBKjwuzloQOs2PMuWlpDIqLtPybV6ywqiYWEhj/bngv4qS&#13;&#10;n72gpVy7JftqPoN48ltb0oEE/pMpNMwfj3xxrTjjL1zgNQmS69glOAU0JoWSPG2cbDM31pbHttqx&#13;&#10;pG0vrOK6L7RPlSWmBesPv+Eeck++PeRNreee+nTuI/pF0oYjV8/pDj8X6y85lavw+we8BDT/dp1O&#13;&#10;JkL+AI3Oe1wz7WGXgQ5MbK1PXsz3BH1Pxxh+/INyYoSDtuObnttmkR9M7TKC17beYOpiSmyHJnvz&#13;&#10;oTVx+ayHplabn7GBpg9m7jPoXrXPYmRr/TpDb/lQIk81zLg3RbKyjZWTnGEmw3koTJxo8sik7l54&#13;&#10;4dn40UuH7/y9/1YWPX5ft07li5/NQ5zudXv8pc9U/xDsG5Ah2TFe6Ejsgj+GMc/hla986PCv/Z7f&#13;&#10;f/jqb/zmw/d99586/PW/9Oc7jnop9wgPinqQRl2dB5zjrpcxENGnLrca5K/t5C/VXBuDK8uNoQcS&#13;&#10;7ETH8bs75xd7HHt9TugWV9mA7OP0hfbZhdhvtaw+T9erEXzaSep55gp5CvZmummBz7bAjhJ8dsnN&#13;&#10;nJsWiAW+6vd956fe9x++ywfOH559MXmlz07c09lAgBPtbfQI2LLmBT83/nG7x+LCc9CnLvHM5ZX6&#13;&#10;Kj3DAb8pXY9ZYQbwSHBO+psfRzLNP44yg+o4SwOLfROaO0EgBrjHPSDxWiQni5CAx9xMDVLcADM4&#13;&#10;QX/9Qey1m1hOtswjYK57swlMy+DBnKRMao4R5hBoDvZ7oQGy4o27IKGepZCCU5IAmhZ9MqJhMLAH&#13;&#10;SylnIxDFW7xrMxktQxShHBF2uQbJCoqffIMAcG0HDdq5wU45vH3DQqo6p6yTwjxFJ9nTuYEj5bXv&#13;&#10;PLVnsGFv0msZrDyeD2A+kY9N3p9g3O0XE+xzY07dCAQZDGTEVftMLBTv1F3wbCPyjq/8ksOllNsC&#13;&#10;4Ok8wffpvD3yQoJf7p/eLPEtA08rX3lxBp6ts8jSQVcmr3S57TaLCplEZ6LbAcH/w96dxm6fnXdh&#13;&#10;v2fxrJ7N433seI+dxFkNWXCWBhSksiQkJCEpJQstUIooVaWWQgUFXgSRQqGiqqBVS3nRUqmLRCtC&#13;&#10;CwU1SUkCSew4ieM1jpexHdsz47FnxrPP9Pv5Xufc9/1/5hnbSdNFynOe5/7/znLt55zrbL/F5IxN&#13;&#10;BMxqnLlMPHnKW9acTqibt8GgioPbsOATR3nsmYhJVHTpnXzh6wmPblAu2SzqvRJF+2UPZQK6XlHT&#13;&#10;DYekjxMkhYuP61EP+Q2j15F/pTmV7Xx4o97QmPioAnrDJUcqP23wvBzUhPN8ORt3eMA9BWV4wdlw&#13;&#10;cx25B3L4nbBOsa3vxt0l57zOYZofIPzOA/wNR7fREYT6O8k8eFOn4lzFTHST6NplnsAa/vCDO/9D&#13;&#10;Zyb8m+Jcw3cIlK2FBHj9rDLB0ne6ELBxmPbAYNnY2AuxQUxeBBq+iSdcqiO65QW/evWStphNksc/&#13;&#10;fXhOJuH7Hefa1/CkI78ZttksNrF+Om14f0eg7x9O55v+ZWETuWMUH2EPZuOVN/z8F+gtr8kQBs94&#13;&#10;z5AXAFGXvAuhF1mDv+kN7GiW+A4ySiSXMLBx/aK8JsnmmjQf0Fc2pZgOtR/9Ms5Ek/TVjB+Vr+Bn&#13;&#10;PnPVERySqLfAq+PGKnOyWqYFeVJhPsK7bTRjGP9I/ywI4s+VebWBgw/l18QfyLOJLzyQu7DlX50D&#13;&#10;BRt6Fl38r6sff1bfwbdHv/rz4NFhw9Cdnl6lZRFus95m27aHQ5Z5D/1sxnXTLfgPPZhvEEYW8jwd&#13;&#10;/3ldrvtua2PpE2tx6jCF77eJqL3OL3jZ1Hwwdzh6775vFpDJE28+5OyJlK/9hm/sZuvdH/xANh0/&#13;&#10;WR/pI8Sv/+Ivqe2MLTbUyDsHDNkAzN3V6Dh48THi9//ye6nRO7tt2NNvbGq8dHfy3DEdQy3dfZAy&#13;&#10;NDPusA+Z8WCf8gqODxjz2dV7zT+U2Uxle/zJgzF+GgCb4d87JWP/aVfx54mTw+L/+ui++9jUW77v&#13;&#10;kXrwiiAfED0eZIUu/NKIzXf9GcOMD2TY+CHfsHWWaDxXsPqazSD9W76bB978Td/cw6Kf+vEfC1R7&#13;&#10;FbQGevoQ8nXryQ/ydczcAL/G68ZlM7+IURvUtolHpOr5ayR7eXDEfx1h5o6Du+2kLrohn7p77BHf&#13;&#10;Wrh4SHSBzefBFy0b4jbg77vH013e+X4xvOglLz1863d+dzPZTfvUvsZuDo/X3CB1tp/04K/4GvAb&#13;&#10;jiZtI9pmAltrow2J8+Vg5WvnL7rrrsM7fukXDx/6wPsPX/TGL017zWviIq/QdjiIQ6fxoWl+5q5Y&#13;&#10;39yxOZ3G1vols5+DA/mdu6YnPJW+u9t0eUcfftcGOt+227VGQS6w/DUa7Y/hzbd4KglsZQs+fcUd&#13;&#10;0Hq1XBKBn37ySNJkfPTRHC5Ehhty4FC/GP2Mffqewz768onqZ68b0NLn2/fZMIH/G7tZZ6zxLmbm&#13;&#10;D9UBP6CfnvzkHApUl+jhyUO8Sif0e6iRPqd9GFMcDO2DGzbsZlt05qf20zk9bNptrnIZS2fMgWt8&#13;&#10;ar9bMnuNWX155H9eXk2mnB2ffDLffIoNHHIZf9i59R6D0lYbobs6YuPO1Vf+DTmofSiv1ySf0LqI&#13;&#10;DO0/uZKGj61c5MivdFK222kR4Q6BwuBPdjY2d3HYqH304OOFL+ir2fqBc2M2nUN68EcG8+0UjP6R&#13;&#10;YVgPbJUCDCS0y6OJxDnqEhqCaO8wPmHmCoDg4THMB86G785WNN/BKHTyF/GiBR+N/h0fj9akyTD0&#13;&#10;jjZoWl6QhfWBctG9nhuUVb54LDIQKufUT6KRU3886j5Ko7ZZI514lRi5Eq9UWDQyNgBC7gbxGMDc&#13;&#10;ta/jovMWovgFLgHtIK0r5SMHfPOHo01qSOiLD4BLQ9gCwz0jfXFZuRWZTHJoCsqnclm9woewPCXs&#13;&#10;Ly4pvX6Nz4b9QMXHdr43FBS3fxVxeI294mHCdOZ15omLVXTlr/Vvr73jIx7IIetx8xpcbZKIOKHC&#13;&#10;ZNoN3eTlTxfIEuIjmfgSdxcMfFKDpE8OfOnKZ/si8l9kvqZr7Zsy7ynV/IGy55JsqcC40W/3pdRT&#13;&#10;CKk+sV7x6k01ya+Y8R34VZXwuypPSPcwK3W1w7SXaQtqBw92rX9YPoDweExbV6cgK2X0XuOevOo4&#13;&#10;lMcep7rV3hnJgfC+2eAbfse3HP7Iv/XvHN745V8ZHzcH7Pz+k089lptxPpGD4rzmMETlGRceih8y&#13;&#10;FvDfd+ZGHOOPA+jb77itflmdCrZoPGH4pV/+5YeX/Lm/cPiSr3zT4b/86z98+HieuHs0NJ7M08E3&#13;&#10;5eA7R9ix28w56cTDqocJbMHg408R7VyuitErfrXxgMXONceyySLw67iMTYtY3mKMehYuSe4Se26t&#13;&#10;5+C51t7BJSMbtl+v/NSvidTZY0+bypXrFQvkUPGKEa5Y4LNZ4C988zc/8aY3/0vvyMdsv+apxyxw&#13;&#10;ZjjgMA0V/vFfuRwDBySvWRyS8uTNgJh0CkxaduDEdjiL7qxcSyBXpTu+ileW3CVZrkOFHDwk+gav&#13;&#10;fQXbNMg4e5Nqk//ZvBuCygnea+ANkuWw8gyQXezTy2QCK4Ntyg0sMxjPRB6NDMlHuUKo5a5kCUKv&#13;&#10;lU96yV9JSndyCrtKxbezbzwUdjnosQBak1vYyKGMPBM7QRUy+WRonEyFT6qTJbaYMjT3ZLj0Swzu&#13;&#10;aYI5REqpspRs/ozMZOj0cRFkmwmutWuY3ZgNp2uyebcXDwTYr4SJUEXIutNbZDupsJh5JJtgH7v3&#13;&#10;vsMLcteLDaDHn7SpP+8SrtaUOOoREpkkWnRVgrx25u4Pf6QHHxa3JpEmGi9+8V25Q/Cm3BV88+G+&#13;&#10;++4/fPKT92eh/Pjhvk/moCWv0yLf3GFgIzEfl4zcXpPirrurOhGtVjRjgMpNlvNaknkUaxm66Wm0&#13;&#10;g0f/wJ3qsqSOmPTXFunDoI9lInVD7jrcG1NZ6S77j41h22zR/j0RIxzrvKlmTOwkusy2hd1WymzD&#13;&#10;tyaPmhzpkfliqCbNOqmoXVyE2mittlW4ae0rmXf8HBvupr3zB3ZScM71RX5wVh1dwm/TuPQ6dOSe&#13;&#10;6mdgLpXr3G6XKHoJUXIcaTRyktX6QBgLJj/pLpqTp4g8468mg467v9rItRFh0YTHUjFXG4azEWTD&#13;&#10;RtCuZ3I5euExOq6Wm/TQiJ5pd5v3lkw/tph5LK+zefK6bLpkAl+gUi+HkfNpfS3YPjgZgfA0Sc+0&#13;&#10;u6T03/G368kFadqH+Z6Q7w1kVJXN+nHwj5YmILw19jQfGdlA2Uk8gYZdvCsAAC32qQkG4Ijo8Pn2&#13;&#10;fM/iBdnsqV8LbD/obiEENXboGLGQLWbKgb+kC9r+YJRL7R57Vh7ZZCFbYbjjWZipD3fE7vy2wy0g&#13;&#10;vMDbDK+NknSnmQ242opMgb0td4az76c+9alu/vEVnkBQZrPMz6Ksj8+Xf+QILu9NDxtGNru6kRdY&#13;&#10;Pujm3M1HRu2IX/Q0ic1LctpgrErRySYvGLSHD1v4CPd8X0Qb3huPtacxOnJ5n7z8bsYump568aSG&#13;&#10;jb2X3vXy8rVgpP9DeY0XPe/8qufHBo+G/iN51QC9xwZ47m8G+Gj5rdk08P58dwHbVP3whz5YPd2l&#13;&#10;3n4V+G46tD3oA1M/9FH/dLZ49VSI8cPcwkLbjx6PZ+zoqwhjV+1CPfaXPmnjkb096QG2tGMxm3to&#13;&#10;sbONyeqvHUWWto/83X1+67XbjWbl7uX777338JKXvWw2RCOfMU7TFnqNHJvGblOuO07+CFR4eWTw&#13;&#10;aiFZ2wYKN7xNpt/z7d/RDet3/MLPF+/8D7vMnfY2RW+IXeYjy+cwv9Z4ZQySeiDHyDXy/Vpp/UbC&#13;&#10;j01OtmP7vlM8lp9Dnzk8eFae7PyshdE3bVnf80oofcBrlC536HFL+sF3/sHvywec7+x3DXZb2fWO&#13;&#10;BZvFeGl18089qysdV/y8rjvXCA79avvA1O5pK73BIr4FvDKv+hDuzsGHQ0F9/5p8rwdN5eDwIcuW&#13;&#10;Cy1P6vIfytx8op/rr8aJfuQ88L79sXV4IP5mNvsy72bn0Gg52cMHrqcj9LU+kRY6fGIIjp8OPJkE&#13;&#10;crGtXw88knZnaW+2SblNO3bH2xMe1TVykhVf/9Svvnyj8vRxT5uozY237ck/9+AyPoc8cK66Kk8Q&#13;&#10;5h8YhxXk4NPcoNNDoMjg476+BePpNXf6Ouzg4+prUx8OKcxltQsb+/MtjzlgJac65LOuf+583Pzm&#13;&#10;0CDrtueuG+2Pt1FvnlCaQ9nYKDTA/vJ73p1Sfuiawwtf9KLYYHweP/xEfB68T+bg+d57P3F48Uvu&#13;&#10;qs9jv7xVJnd5r/YTu7T9RN/tBzHdbV99dr7ODoFRZzuwUW0ZBLqSlX4gyGeM6RNGgSNz6zZ1BNBT&#13;&#10;Q9qFsUf9eHXY4YMfLA342KQW+i8CzjpEQeu4JLoiKS+jY19RGV0C0kA2kVxHP/GWHP8scsPMBCb/&#13;&#10;NwicnRg9yzogGcNKNu00sZmvQcWZTfkVcWRTLroYFSJjmHTpF6qQBRE7yrrjtk5D5ChPVDVficLD&#13;&#10;paxOcuAZ4M6lAhi6BUAtPwFsfi2RF/j5375FH9RbIj9pvGuOpLuPINFwug7bNb6n7jv/QmnDLjry&#13;&#10;0R/DDJXzv8MXBIviO3M3AtG73/age+aUwwOMmgjAEqe2kiM//BrCfxSdjejWW4R+klyRNx227Um0&#13;&#10;c0oShJ6nhOlWoamTcvE5NBja4MC4qeD2fL/podwU0o+eFzHw5+Esb+REjqxDeNdfUUIzPWdh0zFh&#13;&#10;NajRuQCVSVntFV/Alz4nT/w5SObz9thsvt+5rvl4hCZ3g2948LORrfyTOc00PAM0finAwRPXl8FV&#13;&#10;b21xHdpRjf28orpPweKRf0NbvraEdf8sXiBCIsg0FW8IrdVSSiMA1R//tlHMEvizBz99/+FVr3v9&#13;&#10;4U/+e3/28E3f8jvrf5940o0wT9b33f2BDx7uzyG++SIf52D8scceic+54/Dq17w6N/C8pzLdl/na&#13;&#10;B37lfTlQf+hw1xe88vBAcLyG7/kveuHhFa94ZV8Vdk3s9II8Xff7/sD3hufrDn/rP/rLh7f+xI9n&#13;&#10;XvWZ0M8Bys15nVjGE3LSs7pW1l1/Y2NrP3Xpn7bU9VZ08V25x/hKT7mMitXTH/7z8wltG8s+50Rq&#13;&#10;5/75PKhEdr5/k2m7ULkJ9oTafyIvcnVHTz/tUZUrBx8MdCU8wwJXDj6eYZIrGZdaIBvQP9dXT2Ry&#13;&#10;2KGAd1mBo+wQcObA6h9XekAnYXyBX6cVoJ2uM1zwm24hA1DYY+ZQmyRnh8bkXeKTw2XDJraiG1ba&#13;&#10;oGNxZNFQHpxm8k0kS3h7+SLPwm3wl+CYc/wpN9E3gB1ZpohNZoANjHQ9diJHycpsq1L4KVsDUnJG&#13;&#10;7LHwifiiQK49eVoTL8TwqchD+TJ/V30VNrSOwOw5C4KhgT4tdqhSSZws2wnvCHnUr/CdGINfGmwi&#13;&#10;krUDmk2sy4qXW+L5753ENrbomKrJ9Yix9FNPDixyx2LAHs+TGCBQMiA/lEXMc3NY4Z2eNoy6QFZY&#13;&#10;iH1Z7Ss2eO8v/0oWj3kPfJ7seOHzbj/cetP1hw9+9BOHRx+///Cxj99zuDUbjDfefGM+YHzb4Y1v&#13;&#10;/OJOJt/3nkxKvKczE6hHsqFmYWyS4W4Pd1L7/oBFb+9Wa72wfYRgg8pCnhWOdpm04raZ1nMmbrk2&#13;&#10;rVjcRbxh2konhZGhE5LQc33YpmRksTHYusZeuw0BG02PZIK03z09/EIQcZfK7Dpp+CPD5r4KziQZ&#13;&#10;yP1Xm6q4q84mf+ht3ClXslQtkLgw+MO3i4vdpo7Kb5ngn+KDfaK90+iNXvyC30m/i7w2rYEbWfSt&#13;&#10;I+Nj/JzG5rPBNs1wqS6TPvHc8OfXreemoWzrtmVHB82UrOqKXEfR0isAFCabVelAJvkW9e6mtHgz&#13;&#10;se23Atq50NJvsgmSAzubtjYpusAIHTyH1OgAFnmc5Y9scid+FARMlcgmeseObJqkHRYuf9AAuzeW&#13;&#10;2i7R7IIy+f4Fv4dyaJm887NLnqGNxyz+5WM3NkK71HvdGqS0dKWbVxkAjvGaLJ1lzBWX3/OSRhJf&#13;&#10;C4VSyTmj99d7TRK72aTem1InGaeejq/b2Hov+3QBl36pz3bhW6mPFVodT3oTZvQ07uBhg6f1laJ9&#13;&#10;tSDc45LNLwcU7kom48bpJnocqM1E5f1GSexsTOumIFZJGy/R3fpYhNhcskHH3jajXMkPNyNsZbLJ&#13;&#10;xhbKZ9HLV88TBdobWHMLcqBtAQPW5l1ftVL62ZgMHGu0LYYPGoKDAHDdDEv6k9nwNabbuLK5qQ3h&#13;&#10;axOQrOJkqo8MvEU5v+1QQ9twkMMWz8ti8pocgnz47g/2vfRe0YV/NwQSsSlpXBFch54DCk/65GPy&#13;&#10;/kUfP2XkpRsbgnfYI731UFfGDocl4PXXPTfRxuSpS31E/aFxbCe7DUcWsHvTdupjxg6b4A899MDo&#13;&#10;Ffx9p3gEPMpJly3zlhs/dChPd3Lgj6V4N3i1i6T3ZnaU7NOFs4l7w+F7vu8HD3/3P/9bh/e9511Y&#13;&#10;XAja1dOP5GPKGe99nJNc7Pd/N7AtsYXdHwjdPj/Z1bW6rfRv3GU2Z8ggbB67L1aOCMcn7rJLebP/&#13;&#10;edlS5VKwpsHqA7fenjs8U0cOPTxdcGnwvYfv+J7vPbz8C76ghx7w1J9g42M+gJyENtE6HxmMJWxI&#13;&#10;nqnvlOefA1+6KKuNg6dNbLn5cU+Jt3FkjnrXy1/eg8QPfcCTV/cdbk+f8vwe2W0877ZW3zqmKy1y&#13;&#10;atMOFrQXmzH6Nj5kU15d4jfIbnNbe2cLYfeTGV+mz5NTX9eW+caQr3/w2iVw/Mluz56UDbPS4vOe&#13;&#10;ShvFD419sOIQhTxbDv6GrH7Gg1tz9y058HOg+kgOJhxOwMFn14MruuDGZ3gaJTfQhN/jj0991G+E&#13;&#10;vkNDsODo7Gm6vQmIrrmdPvvkEw/Wxz73jnxUPDe5qDs4/C8/o0+QTT3UD/FP8cd03TrRX1yf7seI&#13;&#10;Iw85+uqYWMbc4t3v+KXayIfsHcA5yMGDDO7cVofape+ivPDFLwns9Ea6+WknhU3JbmeebMPPGKL/&#13;&#10;sBU5eJzOd9Fu201drPomRDeCQx9PtM/1aH2GV+mUr/Eth2rhoe755he+8MWHd1z99lBok6rNaqfS&#13;&#10;msyRPvEA1Yq5Itd8u29gFfb/tI3xSwvQWlPhCr4vM3JOX9vzoGR2E3ZAd3sP5iJTnEVLHr7mKqbK&#13;&#10;6tqVHPuj0JttQVM+paFbOfydmCu8/isRGMgnZzEvv+bKG1rsPfPPzWHgW8+FNQ4uHgFp3ae/B611&#13;&#10;GoYjVYiPPkVq+YqNrwg8/XbB2HZ8UvVewtWvIEqc5LU9BE/bL3ry1N/lQklA3bRs1mOZP+XdRLCR&#13;&#10;anxR4fdq6FwCf7RHaFXf5JGXPPW97sxfMuqDpV7VPI1nzp5ESc1GO3rWx6RuH0v/BTPz0lBKOyaU&#13;&#10;9n9rPnqub9uQ943HBn0F/3CqHDLx0HCg5l85VobVLsNDQHuJE1uQQDsRAMMlx2yaW3u6qcGNHguo&#13;&#10;uLudx9OWv767bYwv+rrQ3mPQ12e+GBkURn+X+olE4MDnD/EmqTwb9nyKsh5Wh2Z9QufvyWsdEA0N&#13;&#10;DNEYXPYsmNJhWTq1UaB9BwQ82l6PZcz0ur9v+O3fcvhLf/1vHl7y0rs67/xMxqr3vutdedLxA6E9&#13;&#10;r5f1WlXzO/VyU54OfM8739F9g1/NU3OP5pD48Xx0nK/k082PH87B9nXZg/hYnhD5RPzne975zsMr&#13;&#10;Xv2qwytf9ZrM6fK61vD/6q/7bYeb/sIPHf7EH/i2w6cix5O5ye2hT+Up3zvurA+tfeuXtn1HX/bR&#13;&#10;BsnDBnQ1/rFCcaKXPFaan/jnEYq0cIofHMkVSnsnnvUKUe1EmtX+pqZidxUlpA22jsnLN80/HzXL&#13;&#10;o+RXwhULPNMCVw4+nmmTKzmXWODmW299VxbaTz/0wNOZv8YFxaGNQwQYTyZr4Zz5tcmZkSPlGwI6&#13;&#10;9xrM5VCl0ZG34yh+Lsc4sMNm/pbCBV6n0nGOBso58ODYJxzpRJ6hkKuIYKBI8AjlMa9yR6PIbcFn&#13;&#10;M8/AM4CjC0IwbTSayJhkGbjLIXgLaoAWV/jDbf6W3sqZkmCxVYoHnx0NCiObIr8pDVjlvJg3pQUK&#13;&#10;7ImP2CkFZ+rIOy+HKOKJbyM0yqZD6yI2SiZWkSuD07QVcEn3Qt5ZqJzqePEJjonJdbmjbHgtWy28&#13;&#10;kT8bqLH7Y5Et06HK7ZFvY3XvCIutLeyeo06uyvuVs4BTPxZtBvgulokYmuDV4X33faq6mGR8Oo/W&#13;&#10;fzqvu4rwhxszYXNo8mgWjE8/8NTho5+473D/Aw8fvuIrv7ibhGTsoj+yZKuvr2kx+TJhMzG12WAB&#13;&#10;OovUZa9tWwLkP1HGxrku+9YuR9vKLtSxjphjh6UKUl2smkRa4D6ViQx6Xily9dWPdGFv8qBOTHI6&#13;&#10;oQ6WjeVOKjoJPKd8FKestgybb9vIkiuQyYa78Sd9UmHkhztt5pTeJMCel+18OIL00MNjt/mhM/mn&#13;&#10;+KW4JbD+nNrsee6mvWVQNnwGaut1wmGPTQv/zfNyeWjNgjH41eOif4Nzbt/RB68TD6lNuyUWXxVr&#13;&#10;9MZjZJg0ejaWu/mSyXQslr7l+xhz8HFOD91rciCyN1xtQGq/Hjnvq+UqMx3R3rZw3fUgexthybPA&#13;&#10;NCvhiWz0WJiRoWHQq1MP9uDnV1n2RlLa64afNjq0tx3kiY9vnf58FLGgtBaGWfGSYaI8sk9pQfaf&#13;&#10;6tHS0pY93lAs8LE7qmh1AZyr11zZhBe84mo2tdZmDIFKc3ixQfUNDXLPYcgYq20q3KorLsEdmYcG&#13;&#10;WPW5821OCeB3Hv+z/VrlbDu5qq97UmYDiY/VNlzd4Woj0qtkvIe/IXzro0PX+MVfXHvtkp/e+fEz&#13;&#10;7hx3mGJDysJvbxg6GOidY4GzCYYvH4yCDTHti19mmvrL1Ujo0M3F+HAHFcrY3B3GT+YbRm27MZVx&#13;&#10;fOvrbnB6oit4nQr735FvZDySPAc6qp+uNjndQX5t/Dp5+HvjhI05G2wOPB7KIvPhhx86fOwjH80h&#13;&#10;yKe6ETZ9ZtpMlQgfbcj408W3eonPFWqb9J1uLkZOG/leJ+hJmBvz6hY6wbFZWF+cuPq7MXLAEap3&#13;&#10;bNNNxsjGUJqQfD+20WKmRopSHf3x7mwwbCu4eA2NpxTvzFNJpaW9JF+d0Q1821nyxI1pZNtlyW45&#13;&#10;OTuOEia/XafqojiYbvxFy6uXvvf7f/Dwd/72f3b4SJ6euTToA+rOJqcNXPVkoxPNzxW2zAN6eXj6&#13;&#10;PFuAv/mcaF2kcw7zbHTO85lG36mPSVyrUS/dJE673vzOcc7jW47zvGeLg/U6IK8PUaHzDZ+L3+2A&#13;&#10;yzd9Wz44//ovfmPbHTzyqN/jTRW7QTFm6hlMf8Ens3hlZ541r1dX25fiE4BejrD4pH2HXP2ADe+7&#13;&#10;swHkKSq+Rj+w0ewggw9xYHBDnprtoUoooZM/7bfK9V937+rz02Zzh+0Dn54+CDZBO/SNE/4JHU87&#13;&#10;oS/dTfLMzbzyjS71bZEBbbbQVzufC52W5bp1uXbRhwemc8rgPc2GFNwhffP6wF59dQ43k8fXgTXv&#13;&#10;RJ+vcpDbQ77g138Ufg4H2COWDyYa1hezKcWnsTe/TV5PZfSpFWN7aLOdYI6LjwMies54MXKgCRY+&#13;&#10;/3tLnmJuf1+6oW+Tsv06cDvAIRFYm3VkrnLJ4yc+ke+2fOTuDxXcU2XaBBz15cqPOWgS7vn4x1ab&#13;&#10;ADNNxofbdzvs/Jw82yaxHbn6Gp8w7bgROtf49kPw4aUlL57j99i4hUsvfPkuc3laaQtXZz3DvvyZ&#13;&#10;ccKd1fTio58fP2kc2gdFZCqN0lu0ZfAtocUY5JhAntirODNXkD8+gf3VgvT49J3PS5WC8dq/0CvX&#13;&#10;0jmWLrxSQHZohWNF2ekWV4rSKtOhRtSFEyulL0xIX6g86xAzQP4hUzm69hvZYVROiOlfW8ajH6j8&#13;&#10;2ByhikHf0ZnvWXxd2S30g+ZSviUNqzZNQXGNSxmrFm6pi+90YKfdqRO25XvYLfEQj4VKmwxEG3yl&#13;&#10;E3d9tgC2eMEy6rPN1HsLijZ2Chyb4p01qXpEvfhi6Zsj8uSTTrkxsCGo/BCg3R+wqq9OW22dhIYN&#13;&#10;/RnXpp3gwC5PZe5JLnyYburkcLgx44MbCzwx90hu8HsiTxiQo9oDxEMDElRC6I2+OMqfdFEAJz1h&#13;&#10;9Gg80c4pM1fjI7zurzeskAdA5U4dxD5TryefOe1ifMbIpD+HT5VgjsTzG1wQZAh+2l/bQ659ejo2&#13;&#10;UuSgBH7bQ/RKcWnpazDpJF69lu35GHNW9NwUxkcUJunOr0OH3H5TNrB4+Eao18V+9x/6/sOf/kt/&#13;&#10;uWOyV2R/5O4PH976sz/dV6x6var5Jf/uCT2H849e6ynsew+358Pl7P9Q9h34SmNPAPtNEK9Z9cSi&#13;&#10;/I9/7OP1717D/Zaf/pnDW3/mpw9fltdcveGLvjivTr358CX5dtfv/u5/5fDf/q2/WS2Z7eHMYT1B&#13;&#10;3DFKJ1OX+SfGrmzho/HaHV+unsB4W9T2TVF6bKlOEP28whlcou0f4Xb5UGkuX5RcNh7bR1q2ad2o&#13;&#10;X5LSh1ipn+inWlOPvhh/5Rsfz2rR39wFJ8/zm9sOV7T/LBa4665X/XxOm+/hZHiaGRAHoX600Xqg&#13;&#10;E5Xt37aThBeQOqgFVXpHjBlQmizuJnAEuBAZt30hayXOOexyrtFiYO6SsjG1xdoQnOboNUPq5G9d&#13;&#10;Z4Js4OB8DZAWBjaQLNZNxMcp48JEuQZ2Fi3zGgeTDrA28RbUGAPCCkNDgi3PCpIz1sjfJThZQcxk&#13;&#10;OxQLL2fHR45kbBTRS8LWL9mLXsmHzGITPZLw30Rq6a9srBxbiR8nz5sOOcCsa4nBmFAcf44yKwts&#13;&#10;QbLIjV0HEwgZW7p4iueuPhMcg/Rgtk4gKevdC30CBH5BOpbPPAofA6ZXKGSBmjtN0VFXM9F86nDT&#13;&#10;Ddcd7nph7tDLEyVZFh2uz6TBUx1eNX9TNmY++rFPHH7qJ9+SjaxberdwcTNR6kYf/hmUSdI6it0c&#13;&#10;ftyY34SxClm2vlvXlkeu1uUWnPI7XFq28o/4ypNnY6DtjW7JQc+kysK4r13IhMxEW76NJu13wuKd&#13;&#10;RGVHb9U5uiOXyED7e5L1hDuKnQEVvBRgNOU6qk06rC6UKUd78odPea1W0DaRwrkOyZOpNg94i90z&#13;&#10;LtpAm8IZzNTZ+IHBHXxEps1sMvJHnqFxLgeYXXauQ3Kb36pfwm75xt5H6jtypLMzNr3hf8wNHDlG&#13;&#10;p8kdP0VuGyy8Wje8sygZGtu++stMA/aCZD60m9dj5K6j3kmf9gRnFhMUp9/iksiO41+1lm6FWHEw&#13;&#10;aDyRDc1OXBW2acNJxMQWn/yuzZ1NN6S/2JwGU3kjY3102nHbJH+EaHDhzwJ3ZJLXHxbiO5CB8MLC&#13;&#10;k955c13lAWl6Kwcn8coinlB9IyDf+KJ8KNa4IM+mk4MCsu+FFNvWzqHRBWZpzRhBQroJ9edHEUc3&#13;&#10;ciRWmN1v0SCLcaghfC3Y8GcfAZnCRT4HEZ/M4UZ9VdJkEyf7/sC5zfGQbJ338GHxQMnCG63KHrpw&#13;&#10;bb5rK14bZXPbZqMN2IGbtujJhLn7+bTRX78Zn+NOQO9+t7kExmZc6Ue2fQc1feV1cRlaY2P8ZyGn&#13;&#10;TJ47lPlZPwc5FpU+Ri4899b46ciKh03ST37y3n702QfPP56PEvsgr/wH80qse+/5RO7auy9PJ7yn&#13;&#10;NCzgHZToB7stjTxj07Y7dZrFGJnJYYEa4OrjcMNmg801+tJx64oeO7uT3dNC0vjor34qaV6JNe3K&#13;&#10;q2PUBX9tQ7EhOFuuGYennXUBmzL1qZ18dNniBS968dhzsBUe8ell4w9uN2NTx9UV1zM4dY9n81Im&#13;&#10;7ueuR/R2vvYnzQYW/N/zfT/QO72VXxrgewKR3jYw2AqfzxU2bzS7YfS5EM7K4Z6Hc1roXSpn00v2&#13;&#10;HS9c5OzCPFftsv2vcLGLjZT8bD5rI5fyPOdfWsEbf3BRtnO4HcdT29F/1Zm7TfXzS4M29ru//TsP&#13;&#10;X/XVX9P2xU5k4VeGG4zw83/5od0G1MFu79GmNumcMBizqTW+abebbRd61k8HbvsjvuALXvnKUHm6&#13;&#10;d7jqO+pbH/Px8flIeV73FN95bovta0i5/Z8+79CyT9lGPweG43dXP60dR179pf1qwZCNP/BjCz8+&#13;&#10;SP//zIMPVib6tEydppw87ICH0IPH5G3dlO26dR3fOK/AklYvmwZYflMNiwt07FwsNiLrHATNK3jZ&#13;&#10;KazK2yFzP45eu2VtERt4Wop/xkO5Vwt6peXNt+Q1J/WZ4ZVy/dABozuJ2Vp9aAd09Wo/wQGZu4yP&#13;&#10;+mEc+cmqTcDRnuiEpyv7vO/d7+xhJRovfdnL297RSAMrTMDqt+D7uH0PqbW38p++4VCi9ghPdLVO&#13;&#10;duFPpy3JH1uJkKnjksz8wPoN7vCVz+7ytZmdBjNjyZTLdzBT/xN4H373gfPVHahR3PxpXQS8wQUt&#13;&#10;ivrbMbgwy3dtQBBbrxATP914NnrZXwaOjkA3Kf88rcEeO+x+yrfAUYbmEaSZk7flUwZEKNXADJ3F&#13;&#10;sfLNGN+nN8iSX1gknHgHefBFegyAT+wuXQYbtojDA6EtYzYC/BPKP2VSzemfwRsuCpIu+qluB1fZ&#13;&#10;6Cg9YWyJ3eidXDKFxnBd8OilTUxIonxX8vwSPDLOPkfaET0LHoTWjz4QBD80esUP+fEbMisLPY/A&#13;&#10;AWFvfiP/tM+2iczHjBnAnlAWHj5QXV97LBt4TLATpj25ucN8MPhopPnwHXteYC7x3FtuP9yRtn1b&#13;&#10;nnB97m3Pyxx7v352U0Jt20WcnhTLpbLLUtfhXbvGnpHd2O/7ezfmLQvPjd8xJnVuChWJEpg/dJVB&#13;&#10;evI2naLquuamu82yzbGNwKsoIyvbXZWnLtBp22eryFa7rrnSSJ6//udnbVy+4PyTqTA/fbfjS+jp&#13;&#10;V2E8cqYeGy9UYJNtPudJPqhoPPLwI4cf+Df/1OE//OG/0dcN3vOJew7/6B/8yOEf/s9/v4cgX/6m&#13;&#10;r+5hPd/98V/9aMc7NwTRD8HyCzE3mxn/5PqGB9oOSp7MfobXG/JZfNQrXvO6vE7wBb1Z7d577jn8&#13;&#10;1E/8nzlAuT9z35sOf/LP/LnD1+Wpk/rf0HFDzkN5ipk647Njt9ZlhS/vtsPo1PK2P84olgqOnzG/&#13;&#10;vrl4Ifr5BEosfODH9lN7fz4E1Asiw79VFf7tyfqztpKArjL7PiJugo2wDj6eORkqxpU/v9ktsFbN&#13;&#10;v9nNcEX/z2aBP/T7/8rH3/Izb/6VDFIv4PyO7mhHcq1Tk07owHN0kCuTu+JIi7O8YT0ZDINbfZbE&#13;&#10;MWKAGrfn76ZTiA7NU7Ydn/KLMAOpfAYpH3w2wBRq864j3ZCcJicaCL8w6ECZ+KizFjQmFxk49x3R&#13;&#10;xUZ0CbRh5XczPfgGLLSuNtG3MZbrRqhE2EFER0gUOYOzMH/HHkRTaMLR+tg4hZw/F+sgsNUBxYuh&#13;&#10;uq4sAz/a8iZ/7LHvbiBfZSr/xCrDCDM6D+6RQ+HV4ua/SvBJtBMaWUMiF7Ap6wBWgNp9ZJnJ3iyM&#13;&#10;8mRDJjzo4qucfU1aHG51kRQaV2UANKmyILw2kxfzJro8dVU2y5KwyCtH+pbzCAMG4Ux3Dlkyd+JP&#13;&#10;pEdD5znXWmznCZH7P53Ns3uzOLru8ODDedVAJpDsN8osPZLcLfjW3BlNls9kQ25CCHZSzebDXz4K&#13;&#10;S6nTVd5ZqLmC07BsuYu7OZ0EOhak12Ty1Cc/TBRM5tbkoDZbi/+2OwRC81THi758Ab/KmWt4gkNj&#13;&#10;416MzwJlEIO2ItWNRRKpzmgew8TP6UzRhoG944N/RF2RIXcu07kJT/nAh88gkmeHzZ9enUjF05x0&#13;&#10;3VDn15Fr4+2SbRfpc/q7fMOfl+345co23jndyTsTfgPlui3F52kM3g18tUOPlGmH+shj2QBpG7EB&#13;&#10;lLS+tenzbYJNGP0RnP4lbNqNjPqTn/hIsyCWQvSZkFILhtxt9pxsrrQ9BaZ9JCCz2TJPIViQeZJu&#13;&#10;+nvqzriDjrVPrhbaI8jmuNqjSTtm+ROswVncm/MMmdRP4IbY8e88wr8QwzYWyNgV2vYiEEefL0nG&#13;&#10;jdnsviOv93Bgi7s7vWx0FrKLsdgXbBZj/BQ18OwidelvnLDx08IgBqR11AUsZtJ0Fvd/4Vtc86Md&#13;&#10;B1KH8OEms/Ra10l6f7nNffUIh63RsDh9/gtfdPDh749++O4Zl67K9ymy2LIRGJDIgeyp/6CJz+gy&#13;&#10;dYGrzUM0+wRG7p6tGBG2r9OLbfYily28+qU1VXVm08md0+RxZ+9Tj88ilJ/ebW+3T/xtvlWOMOkm&#13;&#10;ZfL2AW5ES1kWo9nk+2Se/iCrDeL9KhgGUhfkqEzhS08fs33wI/nGU3y0A4wbc8eisHV3w4QPnePT&#13;&#10;RXLqq99QdLccpqHBBt2ETb+Z17Pkg565g3iP1fqTw4/aPnxrq7TZ5ukbKWubD186ekoDLOLqFX91&#13;&#10;w/bCls2VHSY/sNG/72UO7Sefevzwgfe9t3Kra/Q7VoXutiEDoLHp4QmumxfhM35gNhV2vk3TGq6S&#13;&#10;5A8aO94kucffGINf9gWvOHzvD/zhw9/7r/+rLv5bePYHT4t69G1qO/yQ3n3pDPQZ0c4lUg/VIW1h&#13;&#10;No/aWZ8Be54xtj3PocbIvXN3Wi79Wht0VefSkbfxFGjT20dcpFLQz/pn8/msQKtQ23DIx042yX3H&#13;&#10;5nL4NtN/1+/7jsPXvPnre0d76zdtYm+KDE5krrD8v82zGfP4+/0+f3rVh/E1+g4bR5ZumJCJKWKP&#13;&#10;bYvOJRELXP1w/mpDr/nCNxz+2Y/9aF6L9I72s/kQe77xkzJPZvFNvlPhIHCT1R705266rwM/cmvv&#13;&#10;ZNRGb07/3sGmv0M0QpGHXN4vD5YO0trVthcfw476rf6z/Qlb1feEj/57hA8MdenYPHoGViBr8QIv&#13;&#10;rtzPOGHuzz+g3/micvIl0MHmps20oYk+vz4HJhsGHz7Lwcn2M6NPZM+YzZ/QrWNpkBzUkMNhK7n4&#13;&#10;NXVp5qsOlYXhyHd1XpcWv8y/tJ3QSyUnkJO+vnkkWEdVP/n5vf3n39Z8uC9+yUub1zbyVHiseS6Z&#13;&#10;3PzFz96fb3289GVeXTYHrUUOfezmUG78BhrasLG1eqVtOgB28MuWlTP8619jr6nvEMlCc/tI31RC&#13;&#10;GSw41x1aP4vnfFz4wY4VDvO9ssu3r66+Kk/rLPwKWHT1xu8z0W73qG7ao4skHsOTfwIz9itmMphZ&#13;&#10;+4YBtmtGmQtWWluYMDR8Ew3vTQNszJyAXmAxSnqkUKC/ysjf4I4db3ouDwAAQABJREFUwAOFU+DQ&#13;&#10;TH0FbrGefKRiz8lDK8FaHlx4HQ890JDbRT5Jomf+dY6SOlLmf2Uj3wqVK3CxZtvNFI3fOOEADvKW&#13;&#10;NSlwfkgKcx2YCJGMKdTlj321COyT4rSj0ti2GTKX/GVvwMsmibNvrdH8kQFSfV6kWGaIjYfU0R5n&#13;&#10;spKWvOd+RT8qr9ANaHnM/K/EJy/tt02BG8s/OvTJkhyOtB5SqG+M747MlXdgZ+8jc4Tked1nnMXh&#13;&#10;xjyF+mg27T1BYF/iaKdyi4xpKzuYU2y9O4fMGMQP9UYM85EovPdLmMaNU8aSTVNfRrZ9LkaqXSja&#13;&#10;NqSghWVXv4ReftUlBNsPYiP02reBa1dopA69jUQZnCez9q9tlNXQYwNWl2x7JyRaz3EjgPYZKtGj&#13;&#10;/SPxkSGRIKArTD+MFYLKD8/c5KrDn/ozf+7w/X/sjx0eePAzh59/68/l1Vbv7MHFXZnzOOC4756P&#13;&#10;5+m7PKGXG4R876hyhpd5+V05KPbUhzmqOffM3bJPFJ7msPYpjJNg7nz+nccD7Fe86rU9cCGXueY/&#13;&#10;/8l/dviKN70przR78PD1v/NfPrwsr8H6WOazD+cbLz/94//H4ZH435tCp/NCSGxRvdjE+MYGYzDt&#13;&#10;Ur2wR8dZfUUpG5+1CVQE7ezqq9ljvUqtmfLR2XwKmj9jy81rcnfehsmVQ9vZDB4J9MJ5c8LUQcWP&#13;&#10;TK7k7/g+CQuQKwcfZ+a8Ej1Z4MrBx8kWV2LPYoFv/uarnvit3/DNb4uj/+qnMxGv169zCUL8kcGw&#13;&#10;wwknVb+5vdWJ4OTwTisvjsw//2X1BLoRBCZMcpyanKbPyla0TpcDr28MwR3ndA2aFlU2AMfJo7Mk&#13;&#10;RvCYWvEh0kG2dzQkm6PnVDvAW3gFxgBv4BusUFyTvWbkz54sbbt04IQXma52R5VFUDYDDCrDMsIk&#13;&#10;sgeiPWBU6+SPWfs3WWOJ0fNkL7xnokPDxCcjGpKffTZ9BRPwLjk2iY7kBHcpbCfjgY051+A/+J0E&#13;&#10;Bt5EyF0QS7QZs5LoxKT5ox+sypPr0ioZJJXbzKaVVcvKR6Zkm+Qk38ZY7oUdOc/xAoS/12BBYIW+&#13;&#10;GiZp0+je45hBMpEuptAsk/KNDrnSYSZrBtFMboLnkfgnAvxE7PNEHv/sNxIC+/Djcwfc4eFHuyFl&#13;&#10;8gQfXfKzoUAm0VuzkNIeveO5RRSskgU7iiIrgMVvfIpPf0Nw0x5Cq0j+hlowvavvWgvCsbp2YAK6&#13;&#10;8S/W89TBkQZagW9YupzHp61O8ZbznB4U6BepsgscfwYLzsgTyM1vyB7lvJh9knDwFnDprbaC7xJq&#13;&#10;/MBMbEFuuTbWyHMRfiZXAwuui4Yl5wkfg9Fny73lkT7BbU5z3fzOYZVsG2zoDbfTcx2ejS/9mhPg&#13;&#10;4TeZJqg2mrqYStxCIRCFsUHiDtu9uPDOcoHMJrrdsGic/0QnPec502a2TY91F9pLDBTKI384CaYZ&#13;&#10;MBPYCjcZDuKevDYLsEzEn+7EeA4EvF+dH4E4C6scfOT1HujMRJx8wYnPFGqvUbo48qatiS1pCEfG&#13;&#10;5TvYAEzhlBHpPCTdugOX/r4BehCy4HmKwc/f6OkuKxsldGQfr7Wb+o/fCW923gdJ8vHkj/bGDXvX&#13;&#10;7+a68SywOqYs+S60jcroDlqHF9OulQOlpxw0uzgMO/x9t+LBTz/Qu4MBwuuiJnXx/NwBKHz07ru7&#13;&#10;gLohbcAGlnJWFCp34ug2XXta/LlDzVMM82HqtrPI8ty8YgU+efz2a07IOTqOXMZDm47W4cUNfYu4&#13;&#10;bZvhPvxHhvkmgI3fEGobaHtd8hintCubpzbMbKI5ULLAfOLx3PUW4Y3jNgjdKU0ed0lbVKormwb9&#13;&#10;VktgjO/aHf32mGAugV/1qCVUe2yfPDIrN6bTAZw7H+UJNu7Uhc1IupBhp13hsbu7uNldFxrctLPA&#13;&#10;o2fD4thHA6XO8RcDa3GNVm3VtnZV6/5D7/+V1rN2ummpF5gbvnZcNkWz6cCEwfS/wBYnaby23iHY&#13;&#10;uhg7TZ0XJ3Bob3x3eX/BK191+L4/8scOf+/v/p3Dh3PYdrmw/RY7qGdPgdmUqU6XQ1h5x3I8E7bP&#13;&#10;ED+WSfx6Q/Tc7RGJc5rn8V8v+c8Hj190566PVBvXPp3Xa8wm/zOxPX31u7712w9v+tqva/uf+mUb&#13;&#10;tT7y7zonvzHD3KmbO1F0j5s25dtG2v8zHuQ1K+D1M/1NWyg+ysHXjtFtuwwcmeHj+rJX2Ai6Pd/N&#13;&#10;+dV+uPXLvvKratNb8lSW14LA0S9ssBefoELk0Rb0D/6C3rsu8HIIFCEq+1NPelXdjGlk119uCp5y&#13;&#10;sjow8PTDBHp4+ix3K/fQwNOws+Fknsmr8kt4+5lPCtV5CFQOT4WRgw/Y5e1b4WlzjF9hG3aob0jd&#13;&#10;eWd7imtDNu/rEYNM5m27rhsCRFdzOXVC/72uqX9NmYPFW259fmXk3/hjG/ng/Gz+24CrX48c47Nn&#13;&#10;TYQXudSLpyvooZzdKkfKXT1Fp92p3/NDT3XpdSzCy/I6l+dmc237+yBWv/LQLpKm5733fOLwope8&#13;&#10;JGPVHKBsGdBoXwqcehLIo80/9tjMDa66OmNc5CVfIpX1uuhcvNRXP0Ife0qzj4bXjc2ki7N44CkN&#13;&#10;jj509pM2Bviu0wfe/34dYUb8VIJ6sFYNpZB1DfHwUrfq27ia4rPAdjtjXXuZeMd58xM081ucKrO2&#13;&#10;Z21k7hERyrvjfVDxmhy4O43//HY5LlY/JFVWIiEmLYMN8BUaD+Ked8hunsIjzN4gHZ6zRoYPccCq&#13;&#10;B4ETZiOy0f4ZSH/9wOc60cbpPPKot1WWS5p9KjFSly6bwp12QEbB39mohwA3v+T2Ow+1sdYGyJ+U&#13;&#10;QMifmU+uzJac/ZHdorHZVWlPw00+egQDQHKyD92xb0qSMaUBKWalDNvxj67zhJvyBPmFGyzYOFyV&#13;&#10;dqof48VPC/pA01UkkNVXiXaUf0GMiO0/ysDToq+ECnkc+LabMn91k4e0flC7kpu9gzOvmAt88tSn&#13;&#10;uZC5kbm4eG0YWGLUX5EgaRysh4OYssgPn27S0WHmuKDklUxlKGZhyQwXj5Kr/1ikC6t/DH/zXkAj&#13;&#10;A1m0i7bf2mnGKf2dHbcfD5t1YyArR18f8c5NldYo/W5HaMyrfpccS8Krchhq/8Y+0H/wl/9avp31&#13;&#10;Xfke3McO//R/+4cZmz55eMOXfnlfW3VHvhfK37HhC3LTyT35Xijf3APg3Ih03XU39BD40azHZkwZ&#13;&#10;G6ur6vmZB/MtrOcF7xPV7qUve9nhbW95S2/i4Ysd6DtIeezxRw/35km6uz/4/s6V2Oz25z3/8KVf&#13;&#10;+VsOv+c7vv3wR7/rOw4/889+dJ7MCU9qxLq1T/soW+Uf2/tb/pHZfkcMUN7+XJOx52lzsdqUtSdo&#13;&#10;GxcOPWTjoQE+a8Dts4Sz4l2XA61eJ1aQJYu43/SLq3zY/MrBx5jpyt9LLKC3XwlXLPA5LZC7Wt/u&#13;&#10;WwAGL05uHNGgndK8Udzmckp1TpN1on+WDiWecX6A80OrDky+sC6iJs1FL2E5p2ByPC57ZBM3wJnI&#13;&#10;Ghi2jPIRlR7i0sI4/sY60A6vDgBZuJggGKxankF7b4pU/uBuaoNPpeSQM5fhpWTbLZPzTNQNWhYx&#13;&#10;FUlxqUBbG2vJ6aC/aJhcG6ROg8A51xI4/lEilHcSnQBsmy4+ys83dIvDxuvHpn41d1RpfiddY7Op&#13;&#10;KVSOgw2G/ZF164XukfXmbVTfpt95CBWwGFKTZEb5FUTdHQ6fysfEEQCZ4TgDMWInvAKlIdrMooPh&#13;&#10;12Rrp9XnEF9ihOiuJ3pa+Ji0mdrigjqdOhlMHKu+LsDmY5KdMCbGPPhtWkDxtRlqw+u5uaPOHRzK&#13;&#10;S1NbqxJNAZ+Axo7vKxnFa4dcGUKyf09/Nh49BJNmd/zbqOjine4pU360q3T/LTq7bCXLa8l8kv3U&#13;&#10;VrYMR72Lv5EvN8xsKff1qM4WYCNfch2el2R+VpyjTJcgRcSGZcajWfdC9WifQImPPaf91QbBn7yT&#13;&#10;HeRfym+nz+ntPAJs2pO36mwbtBKe/1l1piVY3B1lOMGUT/qXNhnJ2m67MF+wNiA9/mzhMvXqMnJ3&#13;&#10;wp+2t2VqW04/mInu8K6cNd6ZkK1GDE5ySBgLCo++InZMf/CBUfnIXOspqowtXsvR9pm22kfnky5K&#13;&#10;lksWLHTg069KOy7irpNcTbCHnqUVIZYgLrFF7ZDolgHdEwiglvRC9wbXFW06IOh0rVWM2Dh877zz&#13;&#10;zt5xrH8Zb2bDZvREy5284NDadq2sR+KYXGRUPkumozx47vYVejbTBGNUYWqHCBkY9TZlWSzHx+x3&#13;&#10;/3ejR9tYOGrFu/Ztqtn8v+/ee4uPng04ViEZuxsrjP/dJLJADg301NksmOcubBtjNvkdNri6y3i/&#13;&#10;QoVfRXvaYA7mogfa3ezrodcsxsFYCKqQWciM7Xowtux4nk9Otqk8sYu25K5qTw144sLdu3eknu7I&#13;&#10;ItJhBPvsDdDN/+abb+kGqAM4tFtnoSmgXb0jU8cF9ku+DdMbwoP87GNT06tkbEa7GxJs20Ts4Iov&#13;&#10;/j6+bj7jTmxy+OE5hx7a8/Dc7dp4ZWOWrcFM+6lo/RNSoW3Tb+Q4t82vfuTuwz35IOYrX/PaLpiL&#13;&#10;EAYzRs/4SJfSDCG2b79fupdW4nuxq9xPunkp2+2g1koZBbQVcAI4/UOdvjCv23L48ZovfP3IUIiL&#13;&#10;f8DPYdp8zJqd1f2mdxH6Yooe/ZFvyVCZV5+4CP3/Tqr82SK/z0eHy0mljXltmzmEpxr6aqu0s8sF&#13;&#10;r53zTY/fkg+eapPaT31CZRifIV1fnHbb+JJPp5dWp2TVDypz4upX2bavsk1bWe2NbmA75izYFLSM&#13;&#10;XK9+3Rc2/os/99ZuorvjWJu4I+85V8d8xtR9fD06m1au/JT+g3Z56YVh/Fg2l3xE1oFGy7ZRgrMP&#13;&#10;Z9w9u/ugvtKAdiL+apv6cOdJsXV9VJ/AWH04tM9fU8fDkq36ZwOsPjK+Dx02J9/4ljlY4T/oRwff&#13;&#10;tNDGe3gdBdh0+/MgVib25EvHD058/MEcnvAZ+Ns4dbew4FtCeJZ3ZEfXpj8fPD5qvn9X/xY45eR3&#13;&#10;R7FfX1cXOmRVD7VJ4uQgn3WPMkbHA+7b3vIzvTMZ/9e8/g2d56LrRxe82J1d+WVrmHndS9puynZg&#13;&#10;D3xcdxyuNZB1UtdFaW/qu5uxuapbcpmXH+Vasq0aLt/dhmqP0pzSqaOMY5GVPX0PxuEVf+M7H4JX&#13;&#10;p4ArY7QnN3n8iwR/PWsFcQDonXDGnwMGPxRO7W5iJZo/Q30uiVdMf4Yu2M5moveGoRteZIhBF86W&#13;&#10;c/jFOos2+qFQwZdcoVn7IFk6wY098yewwE/tEfGRIfnh69+EJXcSrfedWz5AER/oyrnyl7ClVd7B&#13;&#10;Q7FUN0n6RRTJ1jFbk7M8Nn9iJidJ0+LjJkSh6INoCo98B3s26OWX2Gf5s+ADWF2wCDM3C459wqO0&#13;&#10;13XTw7PBfkRqIfC7SBtHpW+CSHsZk8Of9k9o6KxG782Xjnjx3eL6LNabLj7yO26PMUqzsPE/6D+Z&#13;&#10;De3xAdowzBnz+Qj7Eg6eb8jBrDmHm1h8K8grrBwwm1N5Irvzh2AOH0pWsKOcfEVz03/J2hlp4p5W&#13;&#10;qrS59PWduZJh/7RwtJJTksiOcs1J+5oy2fX19XejR+2iIAHtsTl6YOkYa8aotVGIjk8J+dZFrrFX&#13;&#10;nwQK3GZf7LTd8S+xd/R6PE+tO6z/q3/77xy+/bu/6/Ded7/v8L/8T/99xyBPNZLDfJOdHslehaeF&#13;&#10;7838+lM5FMHfgZH5MRtrE65BOjz+yPhc8zzhmqyNwF93fcaQ7Bt89MMfyZNyX5BXhr6oN/Oauz9i&#13;&#10;3AvebfmI+cMPeY3h4z0AMY/92m/4xsMtt9x2+Iv/8X9yeEG+r/WZPMH2lKcyUhn6afeXwmfGw2iq&#13;&#10;7Y25pgslvttT5TOuLVtVwM/zDx3O/cJnR4vtVx1uOHLq8yolpBrYuHWkffkld8qyDnniiU8mqYNd&#13;&#10;CVcs8AwLjGd6RvaVjCsWuGiBm2+75d2ZsD/9UJ5P5MQ4HF7GuNrBgkNKnPNRJFI/JUMSnAgYZfkZ&#13;&#10;0AGhV1g0Gp9rM8Et3Do6BEoIMbTgzuRavDRbUueXAcqhxyzc8AhIgknp9okG02A1P87ZHQwJM/FL&#13;&#10;WeBM2E0GDJx4cbJzpwNIg7C/J7FO9OAP0yEf+uT1L4MHPAsBdzTOa7hMbhBSQtaRpQkckj82ULa5&#13;&#10;isfDwxm0CrNtO7iKyG0QA4+JIG90Ks/QaMmxfGCRll+OyvLtC+FIZfNWVtwpibaFQ/uM5OQtfO0A&#13;&#10;4ZbnSoJOpI4cU1vsEH0rx4np4q8uh9hMbNaCGME1ybHo0g5s/vdusBph8yXjFqJsupi7LRO81jWw&#13;&#10;0M9NIN3A7Hs9LRiT8XAmG/0wLvzqOO1IHaMoGOzdrbbTVLk1d97dnw3Gvi+69Tiw2wZSu55rmCqY&#13;&#10;zDO6xYCQX2HBrHh5iQ+hBbrgkqq5Ur5lKn7SC3AUDj2yn9O4QH+gL/zdbWmTAn8KEy/vZI7MRI5c&#13;&#10;R9ZkDkT+D+o5/sAq3LY5teNFr8wGZ/CnzciW3macNLhqJ3mhLNDloY+d4+G76Z54b41OMmw7oLPh&#13;&#10;hwf84XvCb8nKH9nlbFw8/WbSOPoMzQ1zqtfmpBBtj7/zYf5pjzOxnbso+wFEwHn0aVtAayheFgvV&#13;&#10;U92nn+Abr9QNiefsjcejmOTZdlzXmiNxfa889C++Vpo0K7Y2Z2zUmqC7k6j+LkjwbLrhP5tYwc+H&#13;&#10;TC0Q2ibZ42SEwkSQ4teuyoJb7fm76DAh3PMffXIsYVoU7OA3On8SrwZQGk82H+QCIsDgr3ryqsOd&#13;&#10;2UyvH0+GTRObN4vD2VUd6E+hEJn4j02jd58VF96g7A3F4VZpA45nuXdMOtpi1RU9hwcaFtnRaunu&#13;&#10;3cI24i1GjWeuKc6GUnxTPp77vCygfBPjQ7kL/66Xvzw6zGudPnX//Ydrere0dpb6IF9k6F2SudrI&#13;&#10;swC00WdT0LjolTU2zMiihYHxBIa0cGPo7Y3NscH4/K0bGBtdNgi1RaFjQqJXXxuecaLucG5lpAwv&#13;&#10;uNoSAXefIeu2mbybnzuLS/WDHjybXehcf0M+yJnFfsflpPv0hlfmPG1z0eFc2mjGj9oztGrbFHRz&#13;&#10;kF7Jg2P+cN01N+TOagc8kTN2cfjB15PF5oGgfvc77cnC3jdc73U8NiX2Rtvc/e3gpnRtGuqDax4C&#13;&#10;tvOVyLs3QaU9zYVGx83AvPfd7y7dV7/2C8M5wAn0IM9ezHf+EH+x7YV24fKn9RZYm2Xyy5fOS+/W&#13;&#10;UfKHchAChw5boqucLZ7OvAFfeXfe+fzDH/zBf/3wP/53/83hnb/4C6vPlOXxDzx2s3FrQ0b7Fe8G&#13;&#10;85LvCPxZIlsXcl0ayLlD9diJ34BrbXApz6SfKcVnZ8b+2pPXnAlea+Vw7dnk9QH73/v7v/vwhi95&#13;&#10;Y/ulNtH5buqgbSISuE+EXdzdrc+yaXqWkvJAu/73zD7aSg9D0v68LgXMU3mdiTxh/DWvOX7qSEM7&#13;&#10;SWiby/WNX/4Vh19861vynY9f6vcq3FmvTXsaiHHI4okBr10iY+mEF3uyhUPUO5///Or2RDb9H8qH&#13;&#10;YrUTcOUTuOfFJ7dNJ6O+Kf0Qrj7n6vBIzfMBcPkjQb88ZHrLn5u3zaa6j18/3DZso3/7enp3nAqe&#13;&#10;OWblFA8PcOrM3b5bNptZ+I0PHvvja5zmk6ct+h7I+IoeFASHj970t+9ydcev7xmB99s60MNTbLfk&#13;&#10;cNUTYnwUf8BnXvWEA634peTxsf3eUnjzydvnwt+2U+fyH3rwk7Hp81sfbERX8jpoetvP/iyUfszY&#13;&#10;Ez1k24F9fBQefA8rUiCv3yFZMqRRtu3A2XT72sek2VG76kZgKowfCbm2E3/qj7VjZdqZJkC2XOhQ&#13;&#10;f1Ob2/CdgxrXc59Aj8KFjrakTBu7LQdBtf3Sp+Nf+9AWQH/Bcv5O/4nvDr2tqxL9IdIUKpHaDZYN&#13;&#10;RWXbI9CBba/KXEc8YhbvHAZs0y1TDo69kxvZ0C23lLtKn+OMHw5vtrH2CI6N3rAs3aKY93aNPNhk&#13;&#10;CZElT3glY9OWP8KO3yj+Ki2O4uVTWlZaW9aBrl2rrHYSOkeGZ/yDZ2uzT3wQG9+0m/NQXPmBq/3O&#13;&#10;5DgpoCwWKRxYERZ6tjD261xa3eR1Pke9Qqf9pMwGTlmfqEAVvDpZYh6lDXP/pAdmtuGek7mNuQIT&#13;&#10;zAb9+O3NY/xDcFrOZ4fZiB86o8G0Y+1BeVgzVF7t3Evk3P2LUDvOH27fjXb3PpSXOBqx2ZDva+uS&#13;&#10;qux8tr5evdAGX1uE/UoP5NBYGmcdHVhPDQZs9lFCwSQb81zyN+j6csYWdACiGwyysJk8Nmp7CKyu&#13;&#10;D6J/0SAXnMBO/sU1Q+3VmyW15+E1dYwZdmP7J/b4dnXyAy8fbU/O/dB/+rcPb/7Gbzy8JU9g/PMf&#13;&#10;//HDy1/5ytzQcgfk+Pm5oWV8u7Hghn4/qv4/cziv+1NGRAf5D+RAgs++PmOG+bS0p+98g/TTmYM/&#13;&#10;lsMT/r430+Tgwlzxlhx2v/eX35vDlbnR5858t8U86Rfe+tP169/6nd+def3zy+uL8gTKn/6hv3r4&#13;&#10;03/k+w8PZ/7w3OxB7DaovZKl8wF6+xcDs5v68cTLkwStPcc+NdLn8We3WaBtx58Hjnr2/zxoo203&#13;&#10;kYtkPbjVKOsDRl4oMz+sXR9ouzknciV+xQLLAunxV8IVC3xuCzz/9he8MxsDn96OrO6nm17xhwu9&#13;&#10;Y5f4zjgny2keQ+J1bKis0OKBOYIeIxuI791D6eR1AEtU/qaGirugDDIzuHPmYAbnolc9ZnaSvemA&#13;&#10;7SQ0ERN/OAYHH5mbOxkCsDwrCluP8llsWhz8clhX8qAjVJfkW1y5i2I2o0aLoXlGtex2ejFYl+3g&#13;&#10;N71OIoZBIZqfGOyZUIV34p1cFGLKti1rqMj1jNC8keEopeSlYiVtctAJSnVVN+cBdnJk5ofsihZo&#13;&#10;L/K2Pl3QRGLydlKZQbB5HaQHHyL7mZDclMmDReN1azFpsd+NtmxksTW6ywJFHl3KOnJksyWy33Zb&#13;&#10;3jG9TGBsHRgD6tokSJ5J3353Mlh0qWuQ3rL7QNlM7sqq7dEG2u25u3GHYz2Y8YUQWxzDrtxjxiUR&#13;&#10;5WcwS+QCiY+uY9/KJG+RONq89lgwyqRX3gI9Xc7zEz/SXzJMenNYaJeRr7KYbwJZCrf9rfiJYYoX&#13;&#10;/lwX7fCW3mUnGxy1KoktnwTRpZE74h3zL6q84ZJ7pDO0znXDS3qEVj4ww6eILds0dv45DbLMb+OP&#13;&#10;nIO98851nfYyNM712PwKm4bYfyFuowGdbiJ1NbQgR+xJrL/gbNRse+pn3Whd9MSrM6EbXJOXSagD&#13;&#10;3GNWygvSP0vfgB7bOqxkX+dO1PjX9png68PiJvDPWRvRaM4m3DSYHnoElx+Vj9C2E9wyXnllMpao&#13;&#10;aCRhl2AEr1nFPx6kUOdS1RYYrG0XWVTTt23CedWJSbdxh6+xKO1iIkDb/ujiUxvmumUnD1+5Q+VL&#13;&#10;ueCy635f+R0b4NU1MBYUx40cSGdpdvH0gQOMjWPjC279UsAd3r7kZS+DefiV97y7fk0bsGnGj88C&#13;&#10;OzwSt0G/zQZ+NqSfk8Pc27qAsynorkCbl2OH2dS3UesO6rmL+qneRXhLNh/9PJlhrN53U3dDKHJP&#13;&#10;m439oisYm0nsRFe2FuAJ9Bm9xi7S2m5tn6tDlNordHeZTS13ORszWpe1aRaB+Xdqp+KDQw6ATSdP&#13;&#10;fZDF4YbNVeOWQwqbZviyFflsMtqYxM+cwgYkWE89OfRiAx//viGvm1DWQ5eUqQMbf2Fam4sbT9Cu&#13;&#10;DdghP/JoE+iTaeSdjT518Eu/8LbK5ImPSxefmjoaaPcwDjfGSEAnf6ozveVrv7XjgquNl52Lt+Dg&#13;&#10;bXtrI8gI2pAoudje4cebv/l3dDO5AJf5M21p7oQcujMHq3yXgf+1ZG1dXT9/ekuZyzA6p7FpAxM/&#13;&#10;T18G9RlZ7Gfz/JY8JaFNaWM2QdzheXlaV+Wpntccvv+P/vHDF73xjW133RxK/U6YOokox0BeP23b&#13;&#10;VRna+hf+2lqa38STFmhffXLdG/a7TdSvJl8749+wqp9bODb2Xvnq1+YJj5fkiZX7+m0IbWjP1fGj&#13;&#10;M/r6j7rXtl13O3VAyTdVhvQnvhfM+IbUY+hJ7/5HL/1NP9T+tqz6ZJCmr4b+PqTAR5v1pN6ei8pT&#13;&#10;rt06BEEH/u7frn4b3mvGtsxh0debknf7y373x/w144RQfYPP7tsWO6+6hD//uA9x4LC111ltueCR&#13;&#10;zXvi6ejJMHn78AAd/uXhhz5TW/LV9CATe/KRbQOIJ+CvfumBG//UOX3y1aMyh1cOzIXXvPYL66fh&#13;&#10;Ca79BRbdJMIrT7qn/hyOfyqvKyu/lLMvmuQR37jiUaZ+sj4q8w/jgDbYel3whRuuyU87Db/dTgdu&#13;&#10;DsfZACz74OGKrrFQvjbS14CmHtwMwEaLbGFLE+/IYb1LrermoIDcuU6j168yBgV2j+27b4xuAzbE&#13;&#10;wbAVWtaqu78qTX4Jbj7JSZvphnZKh3dk8S99AR0mm/yiRwZSVJKWi5J7sjAFN3XWeVAUM07hLbQv&#13;&#10;F146kQXb4ia3hKt84ZVu5oWRtjn0qp7Vb2ijNYex7EUuV8yG1TFOr/yatuG5xBi7LVoy1Yt/DoOS&#13;&#10;3XIGQS5lM/fix1hl8VnSFegZf0IPOn651MeQvzKMrH31WUVC39qvEgQG/cjMXn6lkIuQdLNGtJBH&#13;&#10;YOTZMuoPglx6D5nQGzectE1761Bte+aieGjT4PtBdMBBXKRTiu/pxwb1QZgQMUHdo4G4fw25wK3a&#13;&#10;KUMDfNtr4voOPwFv4ksxOMGtL0yf0keqS/I6X1vzfcTYDtmMRrkOvrQwYwgbTHshV+fY6c+VMG0W&#13;&#10;7NavfY/uYS5eoyXePlqfi/DwRL96LsNOG4My42Ln8fpcfIQy8+l/+8/++cPXfv03Hv7p//5PDj/x&#13;&#10;oz/ab1d5+sKTfHy4GwocJpvLPTfz4Vtzw8sT+UC5J++sa9zoemMOLh7+zCOBn5uMHFR75ZjDZPtB&#13;&#10;5sqfzBj58GeMNzmUfeDBw335rigZPviBDx5+6e2/lJt95nCeLzbHfjIHLq/Mh8+/9bu+J3Py28uf&#13;&#10;7e1p7NcPPhH5HcxMULHTHmonNmGP/JFmY83QjU6t84XlQo7ZCzvLvCR63tZaQRfKW3MXcpoo74tl&#13;&#10;0x6JOvVGyqc44ARZrW+SR6a2tcPT97fwyp8rFriMBXi3K+GKBT6nBX77m9/00euuv/EDBqcduKAO&#13;&#10;Eh02xgldcFcS46eKAtZvO1BFQtNN7JwgdhSb9M4988iDePYXqw5eYfhEHL3JQDwjP5gQCv4jdHZV&#13;&#10;MuUTMeCbePejWLx9goVYF38ZjMneScXRBiWO8YlOsTaTFhUP42Hv7wSDsEmCK7oWtwa8yhSaJoS1&#13;&#10;jYyi0WdsOJTRGXqje1J7YOh18Um8w9mi0UuZTPn+uycb57bf9Ad1TUY2Qq7VatGa+WjqFzd5FVsq&#13;&#10;/1InxxBiW97CARRc8jPh887LYzvpRCVFKYNnYjSDdOBD6wiXeA+8gn9VDqiuuzavOkn9zURy2h0a&#13;&#10;4LHyZ+y59JAVgM/kmx0P5d2a6uSJwPpl3jE4YajOyjcTYB86r1yLloWDhZTJb+ZN2YzKndXgVyC9&#13;&#10;tnlbPip3+x23JT4LdvR2GJvs1MXrZctOAlwKTKHqdJp8V/Sly+hUWwTTtWJEX+EoEvrNOOa0iUzW&#13;&#10;KW+A5u/OZesd3+XNK4+Rbedv3VxPMBex5Qta2YZvXmW8CDsabeoLK/hAB3f08tQCsn5b1QtYx/4O&#13;&#10;Bo+R75n0z7HEo/sS6Zzujm85Lp3UFXMh4kfWi/Iuopeyw7G6pI2afF8oH98lq/xWofbIz7SPVP/R&#13;&#10;rW38DL9yJF05zpWqMssm+mmVgsjIczleZR8XNLOAuTqbteRxoNmNZbomLe/a5KG3N+Wge21b6yCs&#13;&#10;Bo/8kbl9jL21tzAmI3F0wqaL3SgdUpTc+QewNIEIRUdnaOy8uW6cpFLsrqwX5A7rGRfzYfNHcyd2&#13;&#10;ZNmyWTRVNqSiOz7s3fqx2egfnfMTipf4vsoDI71lnLoJwcCNL5q4culNC67wUO6edpf40JjDmRYU&#13;&#10;bWzhw9PC3R/8YA9JvErHBiPb22yzgdYDEEDkjTwTndfP4Gmj3uZcxO0d1V6PYHG3F3E25fg+r1kD&#13;&#10;z0/aKBS3IOymYeS/NgfDXayFXhcxGTvA+jg5v69ebNbRlf+MYRqn/z40IBsYm3l+nipSjlfULp67&#13;&#10;iMfOoPOB9dxx1/LUGb54dvyPrvLP+fQppZTbSKRzN0Mjj83QfRCiDH0b/F6x5VUFbMSW+5Bn7h5f&#13;&#10;d54nf2p7bMMm0mP73IUc/bsRFz2E1nf6OTvY/OxGpvZGwwXzsY9+9PC+97z78IpXvjqHK3fWxlGm&#13;&#10;uGiQT7rtSEujZ4KrX+2/7Iameu8caeWRYf9qy5Sz2zEvNEbaki2+tAVzN54T/7bcmfhtWajf7s7/&#13;&#10;xX+gz//yaZnXxUbd+AycTdT6jHOwX0ecrMK+fi4Szyrir4HGs/HYdnfQ5+kgh3L6zIN5H7jN4rb3&#13;&#10;yyB7VeBXv/nr8wqxP55vubwohyO+jTT1POolnnainv2m3SufucnJ7ja7tfs5PGBzZTZOWKl1n6s8&#13;&#10;fhctdWLurN6FtqAwxePEZ9k48O5wfd0b3lD8f5E7ZR3mkK32X+3JwYANIPrSf9pnaIemjXNzZT/l&#13;&#10;8vQxr/S49ba8rily6V/mgv1gb2grx5c/Ip9XY7Wv1sc81Y1/r+Gau2rzPYnwxn/D8GGerpgDguvb&#13;&#10;35QXbr1Ciz/hMx1A6udw6aQP6ZP4Tt93MM7uscmyYceIxHsIERn3hjt8r+iyIU9fbYKMXkFjI5iP&#13;&#10;YQPl/Nydz39hXtH0wuib16HFz5LvkehKVrTh22BzJY/6cWOXV2X1qYrktf6URR7lnoKo79AGwlNo&#13;&#10;m0i92/TbeV/4RV9Sm+86d03hlIcWGzqIIyf7eOqDXbQp9mgbCG16lUf+tM3yi8EjP+na7gLTza7Q&#13;&#10;FeqnxfPbbRrNU3uN39qyFIMPSjsPTXJ6LY527JU0DrcEOt+ezUNj9dBVX41GrsQXvdYdmZUFz3gt&#13;&#10;EIdtulYBm/XCPrBQ9X7ylAymvPSbbvxueoiyYXRBC+3qiG7goeQn37Ux+atfw6g9KscZgvyopWxy&#13;&#10;B//Yzxat6lmqquC09icnftVvweItpCh9Mr/Cr7zYa6dTgxs0NJYFggPPaRJ7FqvpyTuu4bSTwhJe&#13;&#10;vWw+OCfAaRi9abXtpKzzMbKXBusgYO55ptsm0WsAR4VewM8/m/nkxAGPAfK3dtU+EtquRdTZGWxp&#13;&#10;JG/mp2NL8ytyzPgZ2mnz7Gu840N6oBKy2mPbZGzlnz4l8APlRzncopKyqbehpehYx0E79Yk9l4Qz&#13;&#10;feXUv4Y+Hp0PRG9tsu0xRfwv/Y3p7CufvvwvnZsO7ph4+KDYTXUyR5+tg4qZ+h974SmEXHkXLzBs&#13;&#10;U9lre2XxESlkr+LXdrHhiJL87V/YgW3Vd+KrnuAJtVVphE6una/ye6uu3XTwPblZ49u/9189/Mjf&#13;&#10;//uHH/vH/+jwhjd+6eGmfFvNnNkrTB966IH43Dkg94aI6zOWG88/df99HbuejM/2BLT5XL8zl/7g&#13;&#10;G3yeXnQAay73QL7Hpx56WKH/Rzb+fG6OebzjmJsc3DBjrGDruz/w/sxhHwrOg4d782pT/pVf4xs/&#13;&#10;mo+c/xd/44erDz0fy4H5tNnR89jOonPrdSqrMGzfCoB4FjbOWdZlo/iUxjNKx+ayd/8pSLJ3fRxR&#13;&#10;Vn2NL13iRNYRbdo22OIh+9RT9xxxr0SuWOASCzybt78E7EryN7sFfvAHf/CRm2664a3urqob5nHE&#13;&#10;jPJ1y2OhjMXnyclsFm9Uj2a8ucQRlljKDXbgRPekYGDrGKFnoNpO8dxZLqw6bXdSmgTsPHQ5Xr8T&#13;&#10;/WGD1r4DVjz/G2ZAzGCeifHwWU42A+rQGbgBLoflhJNDzlyqVXlO3s7dchnY+svAZCD27kiPOvbw&#13;&#10;gy049jDLtKLXmThu7KGfkopwssXgSG9dCrASvZBP5ESqVGi4JykbedNAb0+EjpOUEj77s3QdvUlW&#13;&#10;yUPK5D7hjJ96mOSSP9BiW5/HMjmwSIRU/AgyssCavBgtCPk1KwN2J2R5Qif2NFm89ZbY8rprQicT&#13;&#10;ncABs8HaSOI7VLfUq2Di82gmMG97x91JZCIXifIN83mkNnE85t2hJuD5xLqPPkOsDPh4nD51GXuZ&#13;&#10;wE49oJJ/o2DhTYy8ysGic/RKYQHQmjo8ptEXVjmalw0IKds/abQWMBGFne51wYofy+VdgjuIu3aW&#13;&#10;KIG5gAMIXsLmMYlJTf/aGMOv7bBAUE9lW9dLKC1y07YvwE9J/uLld0ar8ZFhbDdxMK37JMcM8nfZ&#13;&#10;5CWDYL34s22/r8eC8jjBTf6mNdcTmdUWCjQ4l1TZkexFPhsW/vyOgCuCzqgOdvha/FNwJvsAlzwB&#13;&#10;nLuuLFz8kj9FgKDMtZnTv446KDyqu+IKjwDHwmNex4YzBhZRvSstfm/rMwsPzPFfAiRp8t5U6FeP&#13;&#10;lEWiAu7Fy0n4gbE4GgrqmSpnMiUutXMCUVoLYeL5e4IY6ijuVu9qc/rGPMbOj8P1fl3M8CvFyhn5&#13;&#10;W36qA3YHs/vE9l3luGy4y6rvSdDi8BtobhsdNx3LG3PcJzyYRdXj8aUbfjaQUhYQfgqfF+f9v145&#13;&#10;4wO2H3r/+2PjybdR+EA2XW2+WZBZnFWXTTxXc4IeSgSnm1hpb55ksGlLTpuBFnrdhGr9ZWMy/q/0&#13;&#10;sgFmk9IBsUVcnwDJglA7smG3Nw/BGAeMPRahZLDBiE/HzlyNF3TZNgHjJ6+HKq6Rja3lw5v8KBH7&#13;&#10;OjTBZ292WvTOYcP19eXGRrhg3I0nrv16Jc4sZHMnnw1PNNxVl7ZgUdo5RHjRn4xkEJRp7+AtXLtB&#13;&#10;Gh3Z3Hu1vdqILmFbeW18Tj1P3eLPFuTd9kBjWt7gvOsdv9RXKLzxK75y4aY4BLt5GNwd8Gk7gy2+&#13;&#10;2kUPHZOH1y5vXwSTfPwFNhZa/4kr62Zk+m35uQZHvHiusQm5tYXf9o3fdPhD/9ofPbzi1a+JnPPq&#13;&#10;jxK85E/nAuHZDYluBi0+qQcy/78Rtq6/0bzYy3fk2pZS19qKAw8/beRygc633fG8w+/9ju/Mu8a/&#13;&#10;pxsr2uC0k9RJytvW15Xs9T18o595UfLUr+BD32p2939l4vrZntO0PpOuvdFLPJeZOy4+qWhdqvVt&#13;&#10;LrYDWtrIl37Vm7JZ9NzDx371w4e3v+2tnde3D5grRhab49qHtr37Gln0HXxtJO2nFPgEPogcfnRm&#13;&#10;Ozq13SatD7JJP5q+6LaPLjj5Dlu0Pf6xm+DxB+g4XKjOwaeTVkYOm0wOBVwbIh9+7O+1JQ9nk+zh&#13;&#10;lNHBq3J7Y1VsAUZ+9Q0dPOhKPvSVswEZ9uEKnbWPoTF6sYvDWgdiaPQpkuCDI582Y6NOuX5jrMKj&#13;&#10;BxxkTZ76cHhP59bnaBJ47SRz58hufHXQIk9w1R6ME+96x9ub98IXv/jwkrvuatnu1+qB3b2eRdtR&#13;&#10;T9obuvTyxE/radGFV73jdwXy4UWuvhKTX4jxt5wjzbyGkM32HfL4sq220H5A3sgRw5Z+2+aie/RF&#13;&#10;4QfeoQfZBN9u0saGZ7MiT7DRyT+2a4hOqzQXJdYB7JRrcuqTk0Fum71jR3qBLmDjUkJpJ9td4+Ih&#13;&#10;k4ASm4AhRP4rr0CgQEhvHadfS48C4KHlXyIjQ0oiBNwJSofPtrH8oTttu/RDs3IUMfDbDmAHPX38&#13;&#10;xKOMkz+ykkfZAtz8tI0eiITolqnXTUe5gBCQGb8ndzRQL+VVjUD7DRxM+tOrGrOBf0N00ABdJtRu&#13;&#10;i+dwUg8Al/3V/9qcLmzitUMStW9gd1uQbv8O32P7DiWb/0fbal/o589uw6WbPHTbT0b60nKTX/WK&#13;&#10;Dcd3VLjS5GsbgqeaKtfOiPxuiJPXNlGabh7MPIotk9Z2laPbG1+SmD0YcqSgNmbRWrV5Xf8aj9PP&#13;&#10;yQpGee/QL0r4ts+E/pJvaJIbQP6Gjx8ZyFZexZlydqk/Cbz1uEBGOMoGd2RiuwnBrb7pGwsH/fIo&#13;&#10;2eFVfDJDJEf05LMcKHztN3zT4U/+u//+4R//yD84vPPtP3/4rV//DR2vzQk9aecD4w5Lb7r5xvje&#13;&#10;fG8jvuThzGN/5X3v7WuwjL3XZV7H3zpkRdf82ryaHA4sHs9NnzfePE9B33rr7Yc78u0O/teT1M/N&#13;&#10;mPm6170uTws/fvjkvfcc7r0nBxz3f7IfN38sefzc7ZkP8PluKOjYGV2tS172ytcc7bC/BUVXJqfj&#13;&#10;2IyJonca+NQ9wyy7LewLl5NxL2RPYuq5betYB5eC1fDD81g0ecdkIp2naEUtGnmU80OtwVxblr5n&#13;&#10;bphw5YkPVrgSLmuBPWJftvBK5hULnFvgxhtueks/8G084AwbXCc+sZWuN5qiliZ9zDrONobC8a9B&#13;&#10;5ozWyacu+soT3TAobmeNBhdowDYANgR2aBjQJmvLuq+b42ye4TOw6Jo0WwjJ7WCYwXzuMJQDcgV8&#13;&#10;8q+yVM9VUrCBLWSzZ9FgwAMvayYVs9Cx0FDGzls3tE9htJcn97wEjNIOXEWY0rFZM0IzMEukC3ST&#13;&#10;2UFwG+pMbJgzeA09IMc6KHwoXSLI2FP+lO30pjXSQBqYSZ9qxcT4kUwA3EWx9TExZKtNs4qsgVse&#13;&#10;vTwqes1zrjm87CUvOrz4rpd0YsWmAhiTJRNOk6Xat/aI7p1IR6ums+DOxP2aqyy0sticFtD4c56T&#13;&#10;O/+yQL7B3cIB3nVkAXd/JhrodrEVfiY5nSCj2fnfWA1Oaaae3aFIr4ZtREIk+Lvp77Rrw4LZ8cFY&#13;&#10;ZS7KL/mdw8y7UZOD5+KrfPNz9atdd37gpBvQPk4wJ6t/Oxk+pTcdOZeLy6uiC6VpsOEjfuR3Vk6C&#13;&#10;Dbeyk94xLUrYGehcZpgr3w2D3p4sn+igceRzzuCSNguDWY6wJbHslPigntEqPiD8R4a9EERjRBt5&#13;&#10;Jr3lPJ/Uw59wkW/ySjZ//EdMvek3+fEtSRUIWO0rkrxOfoMERj85ybYs2jzx/KowPDz8aWwSJd8M&#13;&#10;mQvAhb9b+OLpHHzO/sFoX0iZ/qif1t+moO0QI7+SjJ0wJYd0ZFZW6sGbdnOCLdAIOVE4Z7FpthV8&#13;&#10;ckO39Be/ZkI4IZXHbem/t+ZuYn29m2XxNa4CavL5CcFi5+RnJm/a3WwcylFHx/okQ3FZbfTc+tdX&#13;&#10;l+rw2f3EtYuB0Nnjio+Wo4P/LLBrpeaVcnA8jeBj08J73/XOEuXTfBTcIsqizmaexZxQuYK34zbP&#13;&#10;PNovH18+F6yFlw04hyDeQXzHnc/v3cbsaLG4N0WRquzFzUFINj4dOnTDlY+P/haKNhG3XuW++LHH&#13;&#10;3rw7tw0d0O1GYHCVdVM1eORSJs8CnYxoWLhvH64+AjQ2Tbva9WHBblEL31gNnlzuynMXsU04dQ8e&#13;&#10;H7Ad28NHe7ktd5fj57CFTjbcfIeqm/6hKW9knw8gu0vbZq8GiKcfucj9hDsIQwt/2YJ6RePtb/3Z&#13;&#10;bjy+Ootl6dZPZAdWvSMfG9O7PmLR3jzQ7AZG4JqX9A7K6iui+7TmSBdajS/44id+2RBes5F3aFt5&#13;&#10;eb4P8IP/xp84fF0OQbzuaGx9WczKog7YmR/Bgj7kgffZcC9P8f+bXPZie+3dDS/uAOX3bJrbaOnc&#13;&#10;ZdXppRLS1evLvvcH/vDh67Ihoz/V3qE5m2jaiPmlpyZS57F3bcS3qtf8221gX6cNpF4DQy75fAb4&#13;&#10;trklBJG2nUszcLuWWydLZvrNK1dSqnGSJ1dPmL3ytfOR85/5yZ/IU7YPHeUsrwBq7+I2c9T15u/q&#13;&#10;qRQHhF7ngT4/og/pZ+TRH+A7cNCntH1zSf5IcNDhIMDhKT3ZfJ4Wm6c0HDJ6okj59LvccRv7+oFT&#13;&#10;Bl+ZK5nQ5vPwUhfsy0bos832Aepi+yV+Q93js32N8QMMvbvhlc13vkK59mBT3+a8Nu8pFE+A2OxC&#13;&#10;05Nn82Qde6XcEx65webmm28pTfZUoA7oME+HGL8cqiy/ElnZEH+Hbrf1lSnjR/W1tpHA/Ng/+UfT&#13;&#10;PhP/ojd+eXCMwUmEzrSbqbP2xQib7LZvaTrb8FOv2sieS7dNlcg0l8qUtsC+7Cjggz6Cu71uW4Ob&#13;&#10;X9o3uoGVFugzsSZbN/i3j0UmNMGqQ3V8fW5oeNGLXnxs+1Qzcx/6Yd/JPVonPza8RtduFNvMF4LM&#13;&#10;9NUvfcvsompGIPFIPXDi1YF68nYZDekW/pEhiSO8eHGsKjSKpvVv6EOPHXECNzIoxXV8J1ACNjc8&#13;&#10;RjVlBNyyDX5qoPXVuZqywJdX1mxNJi3UPtpL4p2DA43uBNz1DRdS5cMrZf4lM78Vkt92N8U7s7ps&#13;&#10;GzUzaLgNLBm27RI9w2VvBxWCw6XPFcwNrUemPjd0qczBySrDreYvzc0QffGZw/RwDr3+S0lsvuum&#13;&#10;YBUrpYGpbkm78hO1dyjpw/xVOQTQE7T10WnL6I1uZEFn1rukrm1CS15tFFD9Hv3qVl7a98gln5Z7&#13;&#10;7MCP6dJRckV7ruBk08lra41j8y1Nrxd8pIe8j+QNCvV/8V1sUOnbD0Y/tVXZcQxtBLWR3f8Zeuvi&#13;&#10;+yDkrR61QuLt6+lXyVdG5lhq5CVyeBWerCpUddQiwJKXC/nLWxERwp//cLBkDH3ZF7zy8Od/6K8c&#13;&#10;3vmOd/RbeF//278lZZl/5SlvN/iYN/L9fLO0enIDi6cl5ym3Rw9uQnJAzW9fey2ZDh037Bs42Ljh&#13;&#10;xpv79N1NN97S6w035qnr0L05b4jwnZD77rnn8HNveWtfe3V3vsf3wKc/lRuWvGr32sOrX/v6+mp+&#13;&#10;zJMiDj5+/i0/m4+u/w+1x+/6/X8gT4zkIJfN8v8zmdPjyzY7wKU32dljxottqbHShv3c17Sf5Que&#13;&#10;HTaCMMKFkLyGU379feQxznvF24ZIhUe41HVoTF6uE/nUBZJXElcscGaBmUmcZVyJXrHAs1ng+htu&#13;&#10;fnsm6Ib1ehmO0X/B4Ndr3E8HmKZSnOwpATSZHU4TH3/HUY2T5bH2PKSgR8Sh3wErAMVfzrKDbmTo&#13;&#10;IB1nbVFgACXbyeka0BCb6xK1chJCGs6w46wTS75JQTcA8ZK1PkjbBMUrb2hCLAjJyqX4oy2wNbCi&#13;&#10;g18KLvfOxA1P9pmkz6s7OnZUBrYt2wuD1RFvw6CffwEdOcgpKp2I+ITJbX3R2S+h+k+sfy/+WTCo&#13;&#10;4JcAbaIkz8QjGVfng2prdpFygxP+bH0EvhgPAGpLamQzyOX1I3nt1PXX5fUn1627xgzSYTac8TY5&#13;&#10;ytwlA7g7y267/ZbeFXF7PhD2SBaC12fB+Lo3vO7wy+993+GRbNyBg+8R1Guufk64pK2sSRGeczBC&#13;&#10;Cq+4Cpd+aDAp0ZSbYPnIs7mT11w9N4+4PnXvAxAL82R0vSH5bDoapwj9JXFpoJX2ZjJ1403Z7Ph0&#13;&#10;7v5Ycg0YqFM41s/OWvV0zE96Y5Q+uAVD11N9Jp9cKSOd68ZreuW5CC2DP8nBXfEL+NUVQugt4CM9&#13;&#10;2frjhrksrYFm2xOBlbfw2ofIQnZ5+YHYum2+yA/mkdERZuf0ik4qceid6FyACaUj3WMEaxNF7Zuy&#13;&#10;uA1HIMc6Ke6SNRDHENB4liSPVm3RqLkl33w3/sCebLhx9/Wc75FTIrFRSHahlMk3f9YN3QpKAosE&#13;&#10;7ZAuCSFngjmTzKSDXL+YNt2Wgh355bd4lVf4KhYaWya6JN7ktLPWmHTs3levpRCvWjIyFDS05qCA&#13;&#10;Daa8ZLQhnW6HzQfb9Lco0b45/Afu2FaGcjBxWHI1VY6lGEu3rDhii9cyVWEWYC/T+g7ZwL4tvnru&#13;&#10;krbgmsMahzYojp0gVJe0G5ta9e0pVxd7Y0YdzGFTyRf+1JYmD7w7wyzudlA/6qkLxEXzqGHSyvc7&#13;&#10;39HjI9mhCzoSRiZ08X/Va197+Nl//pOHX37Pu/Ju4Xv77RKLsRe/9KVN08Gizqbefl0J3jbG3UXs&#13;&#10;dSno2AB8IIsqm4Tt0+HXO6mzAflYykhvY9vilEye9tivFNj1YyPQ3bbo+dn0srGH9lPZNCO/EPTx&#13;&#10;L4mTAZw2hS88wXXbne3JJe0pFnrIE8gI15Vd2jYXDXzUM3saQ57IqxXIrtk8lY0ytlH36twh0HGj&#13;&#10;Mnxm43lkuT686G/80VbbTmqDHKTHjvTuHIbNoiM4r1zp3ehLTrKGbZUngzZxazZftz3JSP5f/cgH&#13;&#10;D+/JHdmvfu3rcuj0gsoIDR94ZG5IvBuQSVSnla8fglDGFhu2bS6JHvBkoc9+F3w3fLiVo5KW7gV7&#13;&#10;ohc4pZWFXZO20fvt3/29h1e/7gsP/+R//ZHDRz98d/kP88v8DY5/ETF0xq9WB/KFR+sltP9/FWKb&#13;&#10;HuilnXmtm/pQ59rJI5+Z18p9Nnnpp19+Te429aSMjW/9gv9gi865WwVr4yJWrt8P0Vor/mP7NzZX&#13;&#10;D/oIuoVTd8mrHRNP4Srf85pTnYHZvqd+O3i1O17B034EcDa8wIir96/6rV99+MAvvzt1/KHDL/38&#13;&#10;2/rOdDjTXxy8eKJrDupLk9+rqx9Z9RUbSDaqPT1gvgjfoYhXW+kPDkttYju0DeOjLPs7InjpP4/k&#13;&#10;Peq7//Dj/AJfUvmjk29p6AfSeGinnmRjpx441AeknQXAAcxsYs1dv54Y8VRI22LgvX7LvNQh1yMP&#13;&#10;z9NxeKuD0kucnTZ9/QvvfSBiI035jTnUYAN9j47agOuTfcI5Y1MOrW3AbRn7urLw3zq8MJv6fCy/&#13;&#10;qU4qX2Rga7rbqFQHDo/osOVT/v7cwfy2n/2Z2tMrxF7/xV88hz2ho57JSi40Y/jKq31q52RG3+td&#13;&#10;jCc3pf2PH5x2UqLkDJ3KFXx0tNlpRzNuNC/8GjTT+OWmkoe+YFw5t1/rNLTYu7IFtuX0JkeunkTs&#13;&#10;eiI0bsyd23gymjUAXdb/o26y2/MCUG1l6GOTG/zl64qPRmug5fkTZLqu/rY2a6sbfPYrXQ5O/7OW&#13;&#10;QAF9dCY0PqDJOEG0NMnKUrZ8YSIRac9Dh8q0i5mXBQFfl85V0y7Jl/psz20+NomgBnaHxuXj4RqM&#13;&#10;FqMnPtex5YBBrc8Kzq6TGruIwVnkWg2lT9YShYrFhDM+5R+YopZnCvs/mKnjylWCia716aJy8QKn&#13;&#10;+FDUERlDNfm829hDekkUOz0NTp2Rf+OCTrIHLVUIvWCveUzjoYYXmbU568agtC2VYesiZa2LaasF&#13;&#10;Lkjoa//tc9MXtGc80eHn9FtXoXzCQz8ojdiAWXxA2nzaml1fgMOvjt82N3KjxXwPyeHyS+96+eG1&#13;&#10;b/iiw6tf//o86fC8w03xBW5Y0ddt8v9qXrX5kQ994PDhD/zK4SMfyDVxvvTaHBi72caTeszBjmGj&#13;&#10;iVee3Ze1d/W15S/ANVOHM4YFc9lJG9XkOqYhw7Zj9Nqx+xCMm7A3+/Hd9URf/GvzrPsba53P3O8v&#13;&#10;/vBfOzyYV0j+9E/9ZG40+MaOG9rOl33Jlxw+fu/9h4+F12OP3Rd/8pz6S69TdOj8VOabbvoxTn0q&#13;&#10;T2cYXyxZHs04cXP2D17xqlcFL4dXocVu7OMGGq+rNF+/9bYbDh/Ka6w8WUxA33kz5rz4rrt6feCB&#13;&#10;T3UvAm2HGervqfB+77vf0fHzE3kK5W0/+9OHN33dbzt82W/5msO/+LF/Gj6ZW4b/Uzk0aFuN7G3n&#13;&#10;7JXQdhR7SPYJipbrN/8PhMXzIuVVUStTO7wY9MXk1JHELy0aMWHbbkquPPFx0WBXUmcWuHLwcWaM&#13;&#10;K9HPboEswN+b1y/4It0dGS8a6iwT6wDSK8czzrMwdU4D2/QuioM3AHRwScGeCHWusMCPl9AomdDF&#13;&#10;pw7vWIifxEwaDG57UG9u5eTUAxHiR9lKMRD/F3tvHvzncd/3PSAJgARBEgABkiB436R4iJREyZJl&#13;&#10;67Qsy7Z8JLoS10fc6fRwmjSTJmk6SdNJJ9NOp/2j6dgTN2k8dWKPZcdtfMi2JEvWaZ0UJfEQb4k3&#13;&#10;CRAHcREH2dfr/dnP8/3+QIiS7NBk1MEAAEAASURBVEziibDA9/c8z+5nP9fufnb3s/vsQzyxTSDP&#13;&#10;oSEde1HhxI/dNd5QV3I1I0T34JYpJDSAUJDkrYFMsgJv5xpmgsl8Y7CzdDVdPuNQo6PzlfwF38WB&#13;&#10;fzsuXHX+gTc8C8O/GrjLWThqiPlJPMI0XGQZYpfERavhanezikNWsZC3MPu09Gx8opRR2EoXxvIw&#13;&#10;mDNl77My8K+G9pVmnIOCQ3T0OgnilCKX+OycMzH2zQwGQ4fYCfL1rz8OWzVBlS8Haq94zav4oNia&#13;&#10;af9eJp+QsRN14OAuCfeqSjPkZWqIcjJ6P5n87t1OqgDQ9BVupnTTaRyh5cKHO+qmF54gpgaq7qBw&#13;&#10;cBJZgDeozxqQ+gyiIbCDzpOoJ+vPOB3H4p7UN3mWVOByrT+LeJ6BUYFd/kJEj+PqcwJwDggyqTTC&#13;&#10;fMtXoyomuKocK6J4eDHe1PljaA8UuTS+euAJWGX3OofB/wqZ5sQh+YAPjDjIs4RhJT5T1HnDce26&#13;&#10;2jqyzDtuJjUQhpS6mhNEJU0jWs+L1MK5eBYq7R0eUleMIMQRFeTFrjKYq3GPJGMEJyxwFm3refGx&#13;&#10;/Cxk8SDdRR7jowrphJd688C41DWdbNZFnDrBS0Kc9XG6UTdRYc53n+0e6aQJazvrOhza0FjwH8r5&#13;&#10;E3bmNHiLQZefgnECVfmU2XgSjBB0yB/eiE+a8P4Thv+yZnxgwBBcoho3piVfkat8nSyCpRCcg6rW&#13;&#10;UfphM/h5Dq7KUPTCZKBCjiS/7+HkTbuu08kJW9hxEsZCeQbsAzgTK+spIRMvALVjloFS6ojQNAhu&#13;&#10;3UkZOvkwDV4MwudNAtIzaa3I0Cndlq5M06HjblYnROYXrw40nZs+6/CSP+9920BHmN8HePrJJ6a7&#13;&#10;7/zq9Po3vJnJ1/7JY0zOOffcOME8N3g/b4Cs4ZsVnVcWxOnOZ2VUnrVr68gnJ61ZJIHuwcM4D3k2&#13;&#10;6PzyTH0dwOrLHe7ullN/yqe+tdHpNwRAOzo5paPzyp8ORuVs554TRx11gSZP5S3d9aKIaaKrsh/H&#13;&#10;TcEDPWwch+twaIqj80pPp5+7/toRp0NBp6T6lkf5Fl5ejJdXHX/qWtubsnASrs4tk5EmD/KiA0Fn&#13;&#10;gSGTfOPBZ3rvTG/nJJEpL/M5eVUH7p4GtUlzPsv+S5//7LQXh+7Nr3p1yia70AEMDfLLS9VJa1+1&#13;&#10;Ky5lr7l2mjWv6k/VrThB0Jnp7VQsJwt13njkTm2FlvkMkRUG0x58Jq9xnS9OcesC8fb1N3EUkgs2&#13;&#10;H/vjD02f/fQn840a014qqDODeA2WnWGZh0T8B/gjD9pP5c+io4YMNlPHaXs6F5rvb85eOcMvv+qq&#13;&#10;6Q1v+YHpAt6Q0ZFs2xVvyl8dgTr0uKY8dHYZl1KRD+0+7cz+AGLWUcc6lcyVoC7FYVkWz45hRj0J&#13;&#10;BH9Ir3It22l0cHE1j/XedPF4ta33vWlX4jA7/8KLp4fuv3f69Mc+Ol3zshsYC50RGHUVpzvtyQVK&#13;&#10;x32121Mqkq5FmhdoN2dt2Eg7qKNGrE8ei+QHqtPOkFNZrRFuNiq8dZSVPKSOB2PhDJ+j3pRsVZei&#13;&#10;i1G/xGFwYUAYceiY4zb1Nzxg32qHc5WrvCi/QLaZLOqCLw4o+o3gIc12YAloMy0vbVqOJQly9Apv&#13;&#10;JwET+0N5hDa4tQPiWLOG756c5BF7vDHOP+2//FqOEE//br/iYpmLQ9rhlkEZF7+TsmB+3tbzUzeV&#13;&#10;V97Tbsn/R7/7O7F7Rt/0ilfBjx/jPYBNrM0V7uyXdxBWPvLKh/VCe23ZuivZRXkXzJV5uX3Lh0Ht&#13;&#10;q+22+/abh4/6HSmlo8dEH7YB66blbjkoq/ApW+C6nP0ukzJUmxi2JHTqbRIXxC0br9r8dWvWT+dy&#13;&#10;BKTzhKOM+8NRz+vkbOQdNUR2w1PZIeu9bbLakeAFV3+FnRc77PT5bzkkiBc61nfHBHm0/zHdnxFc&#13;&#10;hS49yRtxhIDkThxG5GHEVN7MBzLQsE6g3WQdwNBVx+JJZsswPDQirkYFfeUJS+g/bM1qrTYfuU1g&#13;&#10;TOC/5TFKYwyMf8hbc25pV5CCoXRa7U6ZS/pKGwIIlf+Vp9pOQQAtsaGcwfWIk6gxg/HKsPhLUrIa&#13;&#10;kxto20bJU3SMREM8qNfSS4FKYLkeCycp84X/4FuCCfyoM8IAaJmnfaYekQbtot804cV2BTwqDt6M&#13;&#10;I7mL/SXSNiK3jst6zFI6lBPLjRyMJY6ymQOIwNDimssxvmJ8wyLyaTrqr79iejkO9Je/8tbpMvoi&#13;&#10;3zazvYVXMPg/KpUnaB4in+PIZ3Y8Mz1w3z3TV7/4+ekOfg/c+7Xp6SceRxCd+SyEYENqIbfkCG9y&#13;&#10;SLr6Ur01n1BW5D6qMpWBAB1vhcmYkvTwQ7Ga13l2t0fxqpv6lpz6c+F10UdKxvG3vIvDN2r+7j/6&#13;&#10;J9P5F18y/etf+RX8Ca/JwrYLFOds3Trd+9DXgXc8Wt9h8jt/LqRvYTzt23f2RS5CS3PbBRdN51+w&#13;&#10;jQ1TZ+bj5Dt37mD8d3oWgH17wwXz9bydt3OnCygnT+duPY/jr7bnGFgl0WY63nSusZ8Nlx6LpS5c&#13;&#10;QFaH+/m+iOPBtWvXpdyEPQcb/sRjj0w3MqZ6yzt/Yvrin34yH1cX32H61lN4K6WC7WrIrh9DZfJf&#13;&#10;vao764g2NZEjx7e6dJmgcsIooG+VKelysgjWYflJPZYveTI5BORowSsLgGZ+ZpH7xN0JDazUwImF&#13;&#10;j5X6OPH0Ehq4+ZpLtt/xlduewghujKnRAI2g4bGTSEd/rJHLM4CCj3s7lQSfuXU8aUzGgOO+ACrd&#13;&#10;jJVVqBpU9aBCOAdGGRQMHuSliHnl7kU8VHqi+dNHzRQXwNPZzrKIC8Pv6KbRtMHt5xqYhVRAI0z9&#13;&#10;kXoSqtMYzIQ/6Yq7qQpWz0aaywHFKgYEtVN28IyyRvbi0WwEc1gO6aiSm8iBX1ma184stjkErjo+&#13;&#10;cYSNkWGG4zl4vJLRbqjD4CwJi11Dkq96MeMgT5VN5xx8WwEIJUOlzeU7OjePKlg++qp5dOBSjkKu&#13;&#10;6MsOWueZExyV8eUvfpm6wW5SBm1VhsX3cw5UmFgD6ggtZa4a5O95i1t+wGV4HseEk1LTzlrHZPzQ&#13;&#10;EZyBm9nh4q5kF1rg3AGaeR0cQDd6HFqiNlG3GRx6HYNsefL+dN76eHbPvnrroxWlzKTOQcYM0UXd&#13;&#10;q5/oMrRIa5gA8kd+hfe3FMzTMWLKfePo56Vr8Ha6NLg3T9M+7j3phvBYt/VXXprPY3HxHN6E8UcI&#13;&#10;jco58zkeTQ3You0aY1zlFS51wNjQWsrZPCRq0TaW6S3uSV9iu+haO5b5axxd7qYJUXm9MyzIymOV&#13;&#10;ozArwyJ+IcuQIYAl44K/Re44pyAS5zGVuO2SCxhHT2Kwzw4icca+hRnqKqMA3Ew14RmsCKOzJrt9&#13;&#10;QN91O7zO7MLHqPPFgdonDPZLQv7mpiJrsdj7Ss1kMU/qTf0UnE5Z2zEE4AsnihMX/mnjE8xuzChr&#13;&#10;nUwVP+LAU5gq2r8FO9qMz/xLUB/cFG3uw0PBmRJM4pMWSEOSZxc8NvDGh7o2Mk5M+iHrXOMTlzZJ&#13;&#10;3FnsIKH7gUzyyOek+QVkbY7Llkmf9ss/eZgnluBJWBaOuCpnqdYiV+ijq717PaKKV/HZJSaftZhe&#13;&#10;sjUf8tcLW9fyoUYXPr7CK/KvuPU1ccBJW0eVZXI6jsl9HFGSAO/KFVpcc2QLDiPh/OlYswytI+5+&#13;&#10;qyO3yi47CZSu19qlfDTOed9w0IFlWel8cse2BA4f9niU+paIhWC69J7DcSYPLhzkKCycwKk74Bam&#13;&#10;eK+d2y5GxPkJ85XfY2zWZCKpfPLh5NVFBp1phuBCBnmxXKt/KQfE89Z9/uloc/IpH41HuXy2vq5f&#13;&#10;j4MROpaRdcS6Ki/BDy3rRR+3Yh4n7h4ZIR86gv1wtXwYLHZ5t165qH9gf0+q6b9SEAGIQ/Fzn/pE&#13;&#10;zpu+6prrQjf5ALLNScfy99pBnqUdxxhw4T90qv6a32B83VVdVifqwHLuvk+4pqfMWSwhv/mE6TTh&#13;&#10;DHFWeCMMP3ev6xD94R//yem6G26cPvJHfzDdf8/X4kSwv/12gvL8mYJyLulFHPK0rKvGuxy/uKfe&#13;&#10;4bSIo0VZ08DBgX5EnfECu/JTDqR/qyBe64KOFI8Be7mOZp79DlqHcpKqu6gwvKp36418ZActieIy&#13;&#10;hFfLf9x3nUDKsl/ApWZwtd6ry+ziHziyUIKO1Ek5Sr0vR370tETHNij+cr7T1/BssD3fgo157JGH&#13;&#10;cMw8mrfNXNBJfQGm+Rde3PKctlYiUJd8W6yOnDqbI/R8K0pHk3XHxRJZSB3gxiP7LFLbsbqIzUGm&#13;&#10;8ES6da1bgm1WR5L11HGf+VxoCIwPBGkYxC9OF339ZontOI7zLEQgK7gPA2M5nMEmGb/JYZ+qnbE1&#13;&#10;m1cc6ti3xOQt+oK2tjB2Ahzidfew41UFM1798JCr8vjNOI/oivOfsaV0HC+Lz3SdamdoT9DZ6cjb&#13;&#10;uGL3cKCpS+2hzn+PuBKfdfcoO7wp3ZSh/cdXv/TF6a6vfFnx0x/ccPMtWXgxX9eRkzjG5ehztSDR&#13;&#10;9sTFK2m7yK3tOnjwSI672nLOOdFBCgzZ+J/nlDd6sBUrgzqyzqiX1DGKwrJyTFPliDaAUefSDD/o&#13;&#10;Vjypo8LCY+ltQcO+TwehecVr3WkY61TebDvq0rja1vZX/yOfozqERvFU9bRqSclivHXV8vafk1zz&#13;&#10;+uyN6f1P/BDgWRj5Fm7ADGIzvoFD3OYPP9IRbqY5HjO/Kq4ECT/MR6wr3kvLUaCh7bNotB1giJ5R&#13;&#10;UOBKzsRSJtILSHgQdynFG0LkG/aexKoL4Jn5kwhw6kTRkb34QB7xij58KKN6EFeVU1gOGQENPgRZ&#13;&#10;6CQqfypufiajuNVZETClccxQddMgMOFtHkGXMggDxMB74h3D2TcpiCQJ2mUXA81Zebwr+gEArnwh&#13;&#10;YjCNsmeRzZAxfAlPgn01uiEpb2RQl1F+yqP1JE0wF51ggBLlYz7bSfQGTI3JhEwG0mWZPosTEKIX&#13;&#10;yfMMdtozNnLV0WyeeDtO82tvvGnayhvAvgVmmrbLtlcnFpgRnHOo59W09dXYHm3OBRdeOL2WYxkd&#13;&#10;lz7+6KPTJzgu7/d/89enh+65e/IQVRcnT8XxfzpjR99gCe8yGF65Bj1/uLVEMm4I07bLGlMWjJUJ&#13;&#10;cE+eIH9/BwXrkLqhLaEZl+yFLA9QjC6w/NGttvwHf/Sd0/e/5a3TL//S/5nNGMr81dtvY1H0fHOm&#13;&#10;rzh3y9nTjdddPd33jUcm9hXkDcNTT12Xca9j0y288bH+zPWxQ9oW3zK07blpYc/uXbHN+57diy+A&#13;&#10;bymB07I/C/srfT+Y/sTjj9ViOWked7Xtggtjo3cc3IHcL0zbODryCd6OPW3d+rxd4vc/tH/WOW2y&#13;&#10;8j5w793Tza9+zXQ+sN9gAUo9PcfizRoWXuaNuuin25jmgB4qeqjaD/Fw5/XbC8pisNhiN/L0nf+R&#13;&#10;f3lIXaXd+WaSm1Bhjh9XCXmf4n7BznXvd07lRI7vFg3UCPS7RdoTcv65NPDBD37w8MVXXPUqDPVN&#13;&#10;Dqqr69SkGTRC/k93qpUrQ2SyRsnQ952lYivfiMtYIoCduHQNTAHWQK1QSsDBWiYJwwCGjyV4eYjh&#13;&#10;lI0Rn6vx/BLljYEHJ1s6K6QjnIOXONQxwIYMYjC+lW4P0V1DwSeTSPkVr+L2R0QTFLEwHectYUDV&#13;&#10;A3/tBKWdwX1iB13vI0QiI1/RqsGPE4AsJBWR8Pxi7JW3/tYAKYPZRAxZZrWE2bDvQEq0xb5/gV1G&#13;&#10;ZRr083NQhQxOfOQ30FztzHJMzcitBk1tPCVLIe00n5JfOHB0SAc/Joq+6u9E0bPPnehsOHtTrmvW&#13;&#10;8hFaJoYew9KUetIpLnEMUSsd9FI4wgDFwamD9vPO2cLAjx3QfEPkmus8N/3I9OijT0JLJ3HtOD6L&#13;&#10;Ac6+fRytQO5TKLdi2ElM1Z0MKVt+Om1pH2YhRVyRSLly09KJqiKEXZE04pcgV94eCy+qlRB5Xo7z&#13;&#10;3t+KerhEp9Oap1SI4CTFxA7kSTsZz32/DDLjGDBOPpdDl3HID/0t0sVkPeDSdXTwGT2N+2WmGp84&#13;&#10;GmY5zvjCubJ+VXz/fam0hll5nVlZij5e3CK5hVpoq/ldwCzuTEt7AjzmhWfjvPeP/2IfedS2LWvZ&#13;&#10;fO1sb12kPtOGDMblTSvacQewU5/r2fsud2MWUAvoOXIpUT7WnYFzJeVatU2UthMdJIdwYtmOnQxZ&#13;&#10;dwwhyZ/8CzHuBl8+rvGtAyeICaNS5FL45/g5qW6GKJF1ZOYCxkG3CC9SvNNJdOurXpXdWO4e840y&#13;&#10;HUaZDJIvThhkVH/5N/iMLRsEM6AHtp0N4g28eZZ+xUaVoTatnVZW/OhPAOAbn3jUrx9L9Czgte4A&#13;&#10;ppx1HLnjNnUAeB1Kyqmj1vxOsu766ld4S2QXdm5b3vZQ920nXexx4uYZzk2r22xPqIXVlunEq2NP&#13;&#10;yqmkPMb50W7pu0PYOpkFYGjkzHwce5ajfLWDUPr2H9pX49LXQ0NHnQsEcX7iNBTOY0qEkQfLznrk&#13;&#10;fRyS9gnQE7e86PBaDT2PnhFG/NKxrKTRdU7HYJ7pA9oB53OOjuGqw9K3UXSSOZm17UgnYyTo6DRV&#13;&#10;Tn/mMzi2cEKcnd3Udx0kBifvOhc9z7nk4qOWvoUy+s7SeTmY5Vl+6vse1Crkte6b77bPfYajon6P&#13;&#10;44ReM918661JM29oANf3cxnCp/qyNVi/xKWOAl+Zct8wXk0Xzp/lWdDUO+gkbtATNgH4pKED+1Lt&#13;&#10;R28mECJODOJDd9DWIbmFt5BufPkt9OOb4zDxg9IZfxTWf+d/l+l7n2eo9P3yVeL9zE100LqdtYdM&#13;&#10;/tOJ7hjOn/qZ9fJNJBCvdnfT5i0cafWGLAJdxjc9LGPrV+Uf/AFbdNEp9di8AMgd8dzzv8cfbR8t&#13;&#10;M3GEl5aDMis/AnnFsZQuXOqG0pgsrLwPOCJCd5bNeH4Lx5vPxYftwDHVxo0beOPj/mnPzl3TU08+&#13;&#10;NV157bW8jVBvfYhamyJN25J1Xdzai+UQ20VENqfYztBvPug94PxItbJrAzq/C7G2XwXRRkjDZ0tQ&#13;&#10;mNr1X/bCNNtr8exiCLaCdtpvnAnvwopwLmiYV8dW7I62A/gsYGKrtCXuIFYP1u3UBXi3DVtmHnFi&#13;&#10;sIxiYwbP/c2RslNlW3oBR3q+4aGdkReLPbwO+Wxr2o/wgG057XTPmPeIKxZjKYdnONbwM5/4+LT9&#13;&#10;6aew97zZhz6eO/gc9W5z+E3dBU5Y+f+1f/nPWcSuDbW3vvZ1+c6Mb6VY1taptGlg2w6YX4HlyV3j&#13;&#10;ymxwkcrFFdt32pCR8JoyUo48lj2wrlmP1Jk6CAx47ftSZsBKr9ue6ag4lMVkG1BPiYdP8xknT+1g&#13;&#10;9r7tu2fzu1AkrbvvvBO7szd5wpWIg335Ovg1ag4V52O1R26I8t4ULpHJdB/STpGxg3VWNag/STYO&#13;&#10;8zX5quKlhywqkJB/0lAHXAMfpGF8ZB36sbETU2U0o5VY8of6KIvkDj7S0FXav8hJzz9RhboX4v2R&#13;&#10;YhwZ6jrS5cujdgxr1p5WIMkfdLRXU+Qhl8o1+BBvpQvhYjt1inohPzp7m27rSz0YlLidupHX+PA4&#13;&#10;+Gv8ge4/tcGi3kbwLU/jR1m1bEovqlAAQHT9TBnm2VxNC7i9OLu1A6dSx6xzqcfJWvlFYHlKouoF&#13;&#10;CLzXZg9cytU2XRqmG6dTOM/qyXaTSkLiCOUQrwd5rvGX9pN2Sd6MNYh3vHLpFVdN//nf+jvTf/oL&#13;&#10;f3O6lg0I6+FXdNqp55/XnkITcvbl0lLGvspERJbUmOcK59jRefgW7Mu1N9083fI9r5/O5K2R7U89&#13;&#10;Me3esYO3EBz347u2PN2oxb+2/croc/5zUV75l66/FX2DvEl6lIHMaFfJZqR/K00oAaGX9NiGsqHi&#13;&#10;+8YD93Ns1D3TO9/9vmkD39PYzVvP0tJOnk3f7LeKNsP/ZRecPz21c3fmAI4FM9akPvqNpK28uXEm&#13;&#10;x29raw9whJVjtIPYTPuL87ddgJ2pt/Y2nn126rBjY8fa6k2b51tnaxkHrqUf0o6fDi77H3XtpjYL&#13;&#10;omzkRF901vQUb9KsZ/HIMW4t3vO2CIvuF1586fTQffdP99/11cjvn1OYE6gPZUoYl4zfqRPif566&#13;&#10;kEW9gvgO/g5k3yTHXDbfJL2jPdbReis2226Va6cSlzquGp6fDu7bv5/TOP4ptvvEWx8LFZ24W9JA&#13;&#10;WdGliBO3JzTwUhq44trrL+XojLcdwWCvMFpYotlwVtcy/g5sZbESl47LaOLME9NofqI0aBXhDSEw&#13;&#10;da3ExKbDSz7yO2DVKHstJBjGIBJ23AR4oF4y8qY23TKnPNPx2dFqaGtgYWeOo0eniJ2oITjM69BB&#13;&#10;KoWJaBP9Ex7s6E0LP4A0vQIBzohjwhKKOcVOTR4cjCSThMQ9BK3HojsLT2RpVw4qrctoQAZ/pRqj&#13;&#10;LulERTaC8JJYikpKdO1d+IeKcCNPLjyHFqicmsh7DUpJJU496rB0UNf0i9cFkuZVvE7STnOQSJmc&#13;&#10;spq3NCyb5NeEreTXfJWXwQlwTlr38YqoE23PVd6Hg9JQMAzwlBkhpRN9kt+jruTxCPEZXEDDHS6+&#13;&#10;6bFn7/6JvnV6/PGnmSw+w+7LNdPrXv/a6cknn+bczkPTGez8k4Y7xJ1XrGHw5mQwfIUwtFOeVZcy&#13;&#10;wAW/AyLrC//lpMRaUn7xS1JgSsYClfMKPgeukCRyoZ0GWsQ0rBiSV5Bj8s58d3av8rUUAiOCEb8i&#13;&#10;z8AXWkt5XnS7BGc5NHxdFzw3f11v5Dz0lvgOd0s4mlaBFHzHLV8Lj9qvFtM8LMMce/+SMLBt+jHq&#13;&#10;OhZFnpt2lYRRSzJzv2jry/GFP/WFHCtgIiz5tIti49nJTRyy6ow62MF8/rQvR9iFlEmQlTcrpwM2&#13;&#10;ZJdo9zPXuh1pqUzej2dp9W3Silvb8HomDLHfgz/hfFP5VJw4fhBRx4PtTwVGP9gRQ90X/3WWrw4p&#13;&#10;nL4sfJSuUwMCWy07KIqPRZKcBVfj9NrJM8+Dd2kqU/QIj2fD+yte+Yq82WC+Zz0GCjvTunQCWfa/&#13;&#10;HPnm6zQnJCTG2dsyRibw+98/kdt6SL7+OZly0uSv4cXZ6cGvrUFn9mGPfOMb2SF2Gme5a/t0pHY/&#13;&#10;qX3TPjqBaxzrsV3uQHuSHWYHOJf+6pddH9xlb7WJNeFzwuY59TrCjDPIrzQN1h8d1BaGDkdp6uTX&#13;&#10;qSlNYd3tpvPL/PYPorH+6bi1DHTkaVs9lsVJoPXWndjyaimJs+twOff8JkYtcvjav3iN752JOhos&#13;&#10;E/kw5Cia4UhTDnH2h4rtB51EGcSj3jyT2vLMTmzoWAbms38xtJzZ5Yl86tVFkaTp9IZfy9pFq+hB&#13;&#10;XYFP+GpvVc6e4ayDQ2eocHUMVvVDXU4u0Pgmj5Ng60uppGqu/P3av/jlHC3xo+96D85lXtAldN7o&#13;&#10;jWd1F12SWRuhrlKW8CRCsVUdLCfAclocMMAlHVivDRtc4FM2g/mSl/vwkNgkJI9QjS85Bt6ZN/CT&#13;&#10;c7qQnYo3vPzmOGT9ZoJnZtuvyutfiDD4CN8wpJ697993wqPtbQNOkFd9z+umd/zYj08vu+nllFfV&#13;&#10;vdnpSMGnLKNndYD28l99S43yoZ7kmvFMIufyCH/oNWNadQ6M9dt2pijy3eXW7Vqs7WyrsUr1L6lL&#13;&#10;yJuyBibjyFEsUk08dcRKJd2UN/htU2vZGXv3HV9hzLSH9lRHYIXuoC9u65bty3idU/Lmoq7y2s58&#13;&#10;08r6K13bkm3Mb+3YNq3JOo9sz11fbFNrsYd5m4q2bTvu8rKNutguDm2F7dy+Rf2Lv+21NtVFXG2N&#13;&#10;/CiTtkYbrf7X45ySTutOGJ1+5lcG8Tuu1ca5eNP6Nr+8SFsHmjZE+cxn2ZgmjLht/6et4yPtwCq3&#13;&#10;Y9yUHzDWIW2ndFw46W8P+X0S7Zy21iNVPvnRj0x3fOVLscc66SzXLRxtGDraR/kBtwvmH//jD0+f&#13;&#10;/vifWA2ySP7mH3xH0jKeJ5//8q0B7qOTMe6PbuHJCiDv/vzmnn2BH7q3XMvilM1BVdFh2xTrkLL5&#13;&#10;hox55Un8qQDktD9NvSRKPNIzLfUufBHPlUxFi6v6Ea9BeO8b3rdzauHjyHQnGwF27txJHbRvG+2F&#13;&#10;a4XiW7kzVhqxy5eZz/BLivx438TlyxCUdW8ZIG6FwNYYKHnJmKQBkOxkCw9B2poU12jDjct0/suT&#13;&#10;/4QoRtRVxSdmRtoQXBkPtiwpL3AGbOAQsspRPNplr5anKfLR6ZWgD0GYU2hDwct9b2IRZRzaycuD&#13;&#10;snKf8jGNx5IDOuz8tm93HHiy7V3aJAYm2ejnpE9sMUwk/xe8FzwEhVgZABKnbdC37NyoZz5x8z8h&#13;&#10;9nMFPnFL01Cye607Y1cxVuRbD9iU0znus+uc8am3IE8c8lqnvedP/Voon4cQ1UZ4Nl/rKPkKRLvY&#13;&#10;8qYOI2dxY5ZaYFE/2inz2y7PO/+C6ef/y/96+ut/779P3yNfWTgWzrYGbNobfLjRQ0e9i80eXfcM&#13;&#10;ixeOD8Mh+N3IIY89xisNKI5v7NHPbTqbN0lePl1/y628XbV6eoyNOvt5I8SNT9KQVnQQjIv2pliG&#13;&#10;6Hp+4Jl/RaPKPM2EdOOsU4IWvjG3T101svq2GovV3MI5yN5nd01/6+//g+lNb3vb9NTTO7ALvJUB&#13;&#10;uHa73mpeNe3ctXt65tl9WVxwA5R21N1lV19zHfxzlCpvkdmnqMfdu/fEXvsNFMezW849J/G+aaaN&#13;&#10;PZNjsGT2MG/awWhoHCBtI/MN+0cXhez7nn7yyci/b/+zsWXq2brvmyiOvd0AWn4HWEGHLipZDr6Z&#13;&#10;+OmPfEhtWAHyRttq+hJ1o90p26O+GBNCL7ZiaTwcot/BH1C+RICHbxEsq3XYY/tA5St02gIykr1m&#13;&#10;CzxTd+X1uf37drKx4f8g9cRbH99Ct9+tyfX+/Her9Cfk/o41cNqpa2/DIfHCgb17u++MAVppvqrj&#13;&#10;LuTcl31Nx1Kdjrez+Yrh8jkfmSJTp1VXFdu2+BNHXONfUM3AKTgrroythlAuFnCCaCDthJ3EpIsc&#13;&#10;MBpY8XhNR51XVEuKoC6kiQj35JOdBe0Bmw4FKcQn9TAh4UhJjLnNHMKdKdGRPciFH5DACelA3Yna&#13;&#10;4UO8Zk+EYNIwCFF3iTwGNymDlpeWMxkF91/LRnrroOM6SXjvnYDMYRA1pqVbwYsEHUPIAheGceG1&#13;&#10;yzaRM7KVN4WTv94Q/NaJR37V7nMwUY4O1k4Zg8PwLXbgdSbZkTtQcDDmxFfYF6bTM3DzLY4EBQL+&#13;&#10;MIMEu1DFcaByeJUTTOuCAxw+snkyzsbTOXKMCdeB5w5Pe/fVxy5b6uc+80WceOxggrhnmpZDrpxa&#13;&#10;h+AhR4jkg7g1oBJxdCDvRDmJPmUXu8XDF0QlLGO5htMX/VEtQnV5et8h9+aFH+FeFI7Bu5w3ClzK&#13;&#10;22l9nXENmK4niV/KN8N50/QsnL43vp+9jnvL0fZX7eY4eYUzWunBJV+JGfGVJkC15zx7781ykI+l&#13;&#10;PDMu4+o/0Nw0DeJL1qpjRbW00mUwo2/cwdP5Rqr4TSe0jK3DZXYG9HwpvVQ+IztPARi/oDPQF++0&#13;&#10;E6o298mUduGO11WHalIFN/ABgDeEgQm7XXbBs+Bta0nLpfRavC7R7MyzbB0h4sKaS57EbVvw58Jj&#13;&#10;8SCkTl3bYE3SFvVX+XN0lA4I0encgJa8OSmbQxgrfkuoop2YyDjKr6IlPOsyya2IIX/KSP4gUFgr&#13;&#10;o7vydSqZoK3IDmL4cQKyCkeRfGkHhC5nWU0WV/HtD9OUz3puOab+aFcBrnJVx9ijWZc6+0pC8xji&#13;&#10;ANWm6bQZ7aVxCaxzKN/3CA0z8B+c6dvEAS0nYubXproooOPOb0L4seGvP/gAxwvdM72M4w2E8XcU&#13;&#10;fnQEunvWCaIyhD58KKN9lE6201wYwSHoIkp4Gvy50CFN43TEaZN1+km/z8TXGabzzglYHJfI4uRd&#13;&#10;G+mEWrrmA0lNxknjdjoibWieDlzrw8m4vCqrcuss1HFmXDk7azG8nJZ1BI06UhZ5lFf59GqQbi2+&#13;&#10;1Edw3WktbJwC5PNNF+E9EqyDDnppyrc45UM9WK/sFywXHZHykDdOgHGhxzgdn+oj5aScIDW/i0a+&#13;&#10;vaO+xWsZCCN/X/7CF6av3XnHdPX1N7LD75LUS/MYqsxGuwefwb9xApJfOJ+jP57lMXyqb0LaAvx5&#13;&#10;bf14L22fE7iaH6CUUefrPKkn4hvwws66Ib51LbZVwg08lr314TWve/10M8c93XXHV6cvfvZP+dDy&#13;&#10;/XnbKs724uA/+N/o6TvkQv1ZDlu3XZDjvW7mDHXfJFBuFyHbXlgJHNvwN/VFPVL1ov+mmzIc+pWN&#13;&#10;FeXDs/UkC10mGoDt8pNOt+W0bcrHMjrFcrIs/BGaVpe1+TsOhIHxT5dvaqB0sH0pb/FRb665/mW8&#13;&#10;6XEdxyd9ibr72enSyy/nTaVXJ802mr4g46RRT8Bp/f70Jz4+bePolNfxNowOKO1OtYNykDvm07mo&#13;&#10;rtRh21PbkwsW2joXIIRru2L9jw1znE18dALPgTtYx91J4wzKxfa5DwedDittl4tx2iyd836/yAUG&#13;&#10;4z3f/nnGl4ee54g7xnfK7lExLmpqN/zIbewpeNWHdltZXFDRDlq4xh85wrFYg2fTXBiRv3x/gqs9&#13;&#10;pUf5WUbKmDdAyKdM2mxtn296nApfFqFHTn32k5+Y7saxb9wFF100ffSDf5hvr/zEVVfzceLdxQ84&#13;&#10;pfPE449OH/y935nL9XVveGPeTPPtEItbHqWlHfPeOmZNSR0iv/WgftaNcItuDsaeushr3QEqeT1z&#13;&#10;33oYyMgfTIV/1IX6mHPZ05R7VUsrZo23uSpnaqLlyu8oEercxTIIzbKEV9La7rubWhl0eHsU10MP&#13;&#10;PoAOZJs/Ih20dA4mmqRKL3ozZumPhFhvgBteea0vHUS9wNtwYlIrInJMTH3OvYj4gUNWcnSU6T4Z&#13;&#10;UbGVxxm2PAcL/IaQMATyBDZ5EkOc9R1ujfOK3oRB06RJAZ6Cz3jbvLbftIqW28T717g81Xi+xRVG&#13;&#10;KKWxPVjWlb8ZIV0AHkX9gjyEZqiTwGMWI61jnacodb6AC6cM/JNPnvKsCkpnxCe6cYh5KRA9yFYk&#13;&#10;z9FNiJQMApQaZVj4oiOtiiGSm1AwKZH8QZexg3ZxxFfVGjbdsWMyAeNcVsSGZBOZNGlP/EvZwk+X&#13;&#10;vYsF1l0VKJvp0yEgnPHWx/g+yB/ZyLn6FN9GOzKtYxH6J9/7U9O7f/rn6Ie2Yb8OxYaZR5sizPYd&#13;&#10;T/ORcjfU7Mg4ZzXfFXIhxzcKTJfOBt7kc0Fbh/8BnPDn8fawfbebMOzTtJ3yZntbu4bxDnE3veKV&#13;&#10;0za+W3XLa143/fr/9YvT3bd/cdrL9+lOPmXvtG4c4ycfWXBBFcor/6Vv5NRfUwKplfxL21NmbRK0&#13;&#10;1GPiVGHG7HVyiXpNXvVutQaPNsXNJe/7a//Z9JZ3/Oj0LBseb7zu2unrbCZyTLcrvNUmHudT+/ev&#13;&#10;nq656srp6Wd2Mu7dzVse5yMni86M07IREruzGTmf5Ugr8TqOPP/8C+LQfw49e1yjfc9z9DMGjwvU&#13;&#10;Pjz28CPTpi2bsxnJhSLftjuArk9lwdu3geX9WRZeLK+j6PUBxuxroPv0E0/m7T7lzY/yfoYFk/Mv&#13;&#10;umQ6a9Pmadf2p0LnMLz7prwqEJmaEz7tBn28cAStVWIg+k/D9PPxrmm71vk/T7DMrauUl8VbC6kW&#13;&#10;ke0LxkaZa5ach7HY43Eb/k6EExo4rgZOLHwcVy0nIr+ZBs46c+NjrHTvw96s195gkwjHWsVhNDW4&#13;&#10;wMzjrBm+sGtgOywWPZbSBtoYt2HfpJfhxCBuR27HpxE0JaGYGnED34JUuDWP6Odcy+nmz6/RCVlh&#13;&#10;CSwRGTx1YsWAtLBmJwL8LfRj/MCVW+6HHMY6kImB595O105vKUfk0dnhoMXJ0VA+0GJd8FjPiZ7/&#13;&#10;LHdS6TDEHT5njgLbgyQfOn1GkriCb3yFa0FftYm24wvaiGDksQewRNFJ+VHy4OLe63LIU41Qg1QZ&#13;&#10;xZvBm7w4qR0ymI8+OviVwcnX6lNxQLrUAl4HWjKxnwWL1EfyeXXoqB4tR1EZ547z1ryDXBc6phwb&#13;&#10;KYy11gmLg5LaMe2r+tLbytmkTgI9UusZBj8lDh9nZ8BTiyc1IJVN9SG9ugef/LID8QgDKnnKYK71&#13;&#10;IZDAx4Tk7Thh/S3BvSgH6YVqKaXz9LXxgSewI94cPhtyT3ywjGtgk7iEu3npq+nAz7B55EkahNQZ&#13;&#10;b5Zw+5jQOLwu4+C5+Qiehut8XLteFZWRIE1gEye9cd/cFyx/rVQvwokMlTH5kleeBh4pmNy4BsXA&#13;&#10;5l7YjhxXcXRYxtNYTG45ml6lFabKX3wJW+hcGJRWOU5jK7ErRZ18AFm/l0OlLfTiDjfr5opAHnlp&#13;&#10;Phf8iLIkJ5lQvC2uy3E1GtbOJciO8OFHLsY9bSx0aNPMkkgWSgErm39jR7wxC/isES1H6UUgAbzU&#13;&#10;zQxDnoo3seTSRqVPEbbpBM6HwRe3fqBQh5JOkz5iKZwPnEEctFATlbPboTfTlMsyEacTQO2WcT5r&#13;&#10;+y0b0ytensrBXU6GqrOxheYBNrLOOHijAbuTN1DAIV7L0bzlUComk4e0BS9Tju669MqrpnvvupNz&#13;&#10;9z81XXH11XGyubCzGvzm0TEnbnccz4sg4Ff/TpB1pG1ix7qOu+ZR52IWqOSXoFzuSO7JshPjOCGZ&#13;&#10;EMqr+dQriojexL2enV/LziLPijaPuNSh5aWTssvNhYQXKCOPIhOnsOGJvsPjGtxF5mLJQRcC4Uua&#13;&#10;OlsNLsa0g1iZndxK2zJPuSOnIZN7nIgG9evkNY5WcIkz+mKBTPncLSn+1FnUIM/C+3NCJ7z3Ok1P&#13;&#10;w0mpXOb3Km/eC6NeNjJRNr966TQn0x/+/d/l+YXp9W98c+Q+4sRV3vh5Xr04lnE67siz5Sd+4MLX&#13;&#10;eDZv4ocs0vcnTO7Jn6tw/FJ3+zp4bzk6T+zOSAM0ZaMcWUDiWb3Lh3Egz7V1kPIm3Q+gX3v99SzQ&#13;&#10;PciH3D/HcRRfm/bgjHAH6l+kRRDl+2ZBvVkv3V2u49k3O65jwcrvScQpTnmWLuo7NcGjTUTTqI96&#13;&#10;UYsUrV/xVRkGgrKgbPnX6aYZbAMZn3Kf8rcOWY4mgkPHsLh0FBssh94x7y5S8QknE+paOuLxOVfy&#13;&#10;OEbteqEMhq5r8uSYy3orre9945unh+69d9q9Z9f0kT/8wHTxpZdlJ7B0tC/uhLU9Gnbh+Hkkjjfe&#13;&#10;uOV4lEOMuV7/pjdnl+2pLBRat/Y+y0ID8doCJfBtN9uc/LjQah1RF1n8pB67gO1z+KGNdHsqXY76&#13;&#10;uAoY+F2FzbAd63zyA7fluHVhqPJ5LI75Tbedat+UQ7vIynHK04UXF0XCH7C2C9NjW7RJ2Ne2i6ZZ&#13;&#10;F7Qfaz0WCInyBgj5XiBeWgbl1O5aBik1rpaRdcRFkvVncBwfi8LKdPDg/unOr3yF48WeiA2+4OJL&#13;&#10;4qy79+67pkdx7J3D92Rufd3rsfG1adY8//Y3fyPHukhrG3X1qmtfFsdo2UgWOqDjotZR+intbh25&#13;&#10;xoI0dc0NSMrXCzzK6eKNC8Au6mnvNNtKkbphDVc+/yGG+rOsrCtHn68FJscmqROpp+SEjrpSTygl&#13;&#10;C3X2gVlcFjOIuqy8b2d6l4/0sjgCjl4IUyb5tu6Uzdb2hSsw2lr6J59Vv5TBeW+u8G0Zk8uiSJx5&#13;&#10;RnJdxSHO5B/zo84fWOslOElSRaHY6bZv9G1i2zzruBMZr5GTHEXb9l33iU+9CaLwBfnwA5mE8OP4&#13;&#10;F9oSjdQDPGMQoKqvNdKykrOSQwRF36gRZzKhoISUF/4Wc8EfvGmzoSYEZYbUwCSfpKJcntGtuK1z&#13;&#10;FZS3ktO/NCHh89/M0ucfaSW+GXgw43HDkMryCZmCl7tiI5Gpu/bfVYaWb5WUfIjemEQt0Uh9Ilr7&#13;&#10;b92ThxzbRwbTynKZv56VM7pqfmU5aeRFFcqVZ2g1f9K3/ed7COHKRUHbKfUGGtI76WTeaqOOf++b&#13;&#10;3jK99+d+frr6uutJow043sEWWb2e5e2ERx95JN9i0qZlIyC+CB38p5xygO9KnD1dcsUVsc1PPs4x&#13;&#10;Sxxh+yxvNjzOR7Vd+NjLz3L0O2/nnHMeCyFb46h34Vrb5ILuqlWnTlvPO296y9t/aLr8mmumX+Wb&#13;&#10;Gn/4W79OGhsN+Qj4YWzX6Yz/luuMYw2LLroZcmsD1GnXP2X1iD11oh2pPDxZNjxHpxaP9WwuN+w3&#13;&#10;Y8vLWQD+6//t32HDo2OsabrrnruyeOzmJu2eurj4ksumPfgXHJeoN2lcc/VV017s/xFs/Abe/jiD&#13;&#10;t0SeY7PKbt4GccPUgf30C8CfwVuB61jAuHDbNvq+Z/OmhmM4T6hwzLqPheEuK8vAuLP5Xoh9h5tA&#13;&#10;HcN6XOABjtZ2LKw9dOF9I8eI7Tl1N/yweIveDoDPRZKnn35i2sI3Wi6+4sqx8GHdoqbxWwXu1Bzk&#13;&#10;VCfW7KqjplvZVgbl1C5lXrMyaX4qm1741Pe3H0I94MUJdgDu6lsktnubC7RthN0egLbs4cdOqz7C&#13;&#10;9e0TPAH5XaSBYzwa30WSnxD1z6SBf/ilL+z65P/9K2/jA6cXa3xigfhbxmmB0ucySgWibYolFSS2&#13;&#10;ahhWnw3L9mvA1sWOLYQC1nGNS6NbkxQ7LVIFFYg87UhYzh8kwjTOvk/WomM+OxB3mlUHoPPPiZ07&#13;&#10;docZBl4yTTL894jRhO44pBPhB3AzmLhKC87ugAesk8KExMuHaKDNT94cwCt3gYcTwM1T+hJOub12&#13;&#10;6Pwdl+tIrzgH2HQv5LNTa/jO31fT60dMRJAvhTdeqOK9cEYZNcACp3gNwZ+BHHT8x/3xQniQhnkZ&#13;&#10;aDi4cCLSO2MdfFhephmaZ/VzmF0UTrSOHGaQwEDBiZMTR/M/9xwLDJRnBeQlvzvw5gn6SMlFcdBT&#13;&#10;BknScuBIlDpw4GHyfhxfXv058XJyHp0M/eaIBdKUFS1xV/ciEpe1V9kOsdujZRAmiV7AYy6vhtzn&#13;&#10;bvGnUhbPuRvwZAwqeT42NM45/hgay7Q690xLfE1jIJjxGb/8M33Adv6+Bi9p/Tzzchx+g+M4dBu3&#13;&#10;eZUzfIhz0Ox0n6XjteVpesv5LKcX8dOAx7kGb9Ma+AVr+t8c13FSBp4W00d/9fzitl10/DuruB78&#13;&#10;m3ZWbUSnqkIpp7KridJH7ioOQtb1als1gVggs7x9yp9ER74wRmz4HjgXIOE91Eac1J08uJMrfAz7&#13;&#10;YX5NgTvp9+IEsx3LS4fwKo3wKG9lS+q8aBx2OLAGiejKfP1cOErOwVCiUuZw0aXd8EIa5qvE5Jar&#13;&#10;dvKKyy+frrzqqvDqzlV3/7qjV6i2h+YWv/m0O4sAVsuFiEzUlL/IhTW5MVvbS/HprBRXH58iVoHU&#13;&#10;j/H19kBJYZyOtwfvuze2zTzqrsp0YYN1JMmXvOQKE+Y9K9/6+HJ2l+kE8+gTZTC/bAqrY1M+dUrG&#13;&#10;oQT+Kn/lF6o+eG4euVJnThQDa5kCo0xxVFPO1s04xChDJ8M+xzlIPoN9ffQx5IhTAbzi0BHYR844&#13;&#10;8TPo0DK4WOIbFE5sY2PhQWccTLEgXnpx4p1yQo/WPeWTlv2MfItTecUpHYPPpvlTXnWsw9p7ZXQy&#13;&#10;GecvePwGSPdxwsuzwb4/Yw31gSzS0+npWc/iM4iv65A86WyV78gLLtPEqZ6/fNvnp9/77d9iwn7V&#13;&#10;9NZ3/Ejl5691pcrECX5Nzk1s3r03NK05HtzKId3O33BxIIjZ/8B1Xm5SR4KQP8X7wD1wWXapr8Ly&#13;&#10;E790zOt9y9P95gJXOSd9jm6hdPaWLSyA3DBdz3EZZ7M7Wz37RkwcxwJC6y9SUF7rq076bRdexBtW&#13;&#10;t05v/aF3TK9+3eunizj2R+Xp7PGmx7etf3UZJ8XQm23V8U8yjbIQNmMirhZOtURVu9B168P8ifc6&#13;&#10;IlOW477HpivKl7Qur8ZpuTVf5rFsYivCQyGbeedxuYYY7yKpzp6HHnggb+i6EHnNy24ITktPGGVy&#13;&#10;8dX67Vsx2pJdbDDZzs5VnULn4DTTgZ5FG/LY1nW4w07Fo3N5U01+GN5d/eEJ3OtwDrUzywyOG7XL&#13;&#10;1h3l0i7VkVPYStLNq+NK/dmWbbMe/Rd9QNu8tjPrsT/HhP1xdG25tsh8GZeKB5zyoF61B13u4lEO&#13;&#10;+fT7S9ra1AV0kbc/gr/o6EA7ibzaTduWedSFb1O4y9rxrXT8DpVvzHzhM5+OXJfw3Rhxfu5Tnwiv&#13;&#10;joXvYlFEeV2AUl+f+Mgfc8zVh5CsFoHe/s4fT7rP5vVnkF/pyoPXhFTAsg/aXfUpnG9iq8dz2Rl9&#13;&#10;Fm/ICN8/88mreqi6XXVAB5x6t5+Vps7+OHAzV3NxqY5DkbJlE3zkUdfFDynBW293hHefgbdu+Gwd&#13;&#10;s//ZuIlvA6Lvp596crrv3nuAKHkCm7ZZMpGQtMJfTwVb7S39VlW7Fc7yyDfydi6YzC2sjNt+tp2S&#13;&#10;hD7Mp8PRkDjHDsQbI4gZc8xu7gu+UiqP0dbB6JYMGatI1/vkAYUw6NTolGwSKnEhZ8lnbDFSOMSS&#13;&#10;/GGONB762N9QCC3aMm3MRRWPkqpQVkHRlNHQZG374jSYNqfLnG2JOuG8zG9ChBdpUs8Czx95Th7y&#13;&#10;Bo/1ShjSEhN9JiV55j/A59g72rd1S2gXeVOQyc+fwaRiFcbCo+UtMQCoxKC1nvmGhO331LRJo4ER&#13;&#10;mJ/2Qjz+M5+8265b5kT7R160/aIfeSxLxxAm16LHqDdAZxEcuFzBebJvFKCz81l8+Bt//x9O7/3Z&#13;&#10;vzZtxqkuPWXdzzjDY95u+/xnpgfuu483Gg6QviXftXA84xF1eznead++Z2OLlcc3bB13+nFt590y&#13;&#10;Yj+nTTOvGxCPHD2MvX6Wsel908MPP5wjm/KGXL5rVmNAv2u1EfiP8p0yHfyGfPcD/fhdNlhMP5+6&#13;&#10;oJ6tH6okOkHmqMf6RDxlm/LnPhDg0DZU4VhK6q8WmtSN+rf9q9q/+4//yfTyW78HG3wki8R33HEn&#13;&#10;NvvgdOvNN0079uytDY3o0f7ORVwXSLbynSS/r7EGG+hR2Y4l7Qt27tbe+QaNbx8exb6cnYXDbzz0&#13;&#10;EHa4jpy1rrk4pO2pxe/D6Tc2n70lOs6bgixg+ya1tkobql/KxWPrwPr1Z1Iee6Jzj97V5tsH6O+w&#13;&#10;fOTlXBY+dvLmx118oF19qSpPErGPKz2l+sTGepd+DPu5HMr2Vj1djj/evWVUZXO81EWcOKV/bLDu&#13;&#10;r0OfVf8plCqw8O2R5GaxnP2vDjjq6j6u/xw8L0Z2LPITz9+VGmjP33el8CeE/s418P5/9I9euPDS&#13;&#10;y27h1b1be/Iew6YxGsEO247FqVTuNUikBeQYU4RNXBF8NC6GrHLE4NVgY4COTKLSUNpR2XHNoW/7&#13;&#10;moTFwzKuOVbCPoDbRQ4HDyezg6v4kSHkCWNwZqSBa9vpOW4k+JxOhJsCD3LuRyYjB73oCn2VYZeF&#13;&#10;kWhc6ORvMJtJmtXx1CSj83UHkOyhu8i3uCs0xVtESITpGQxnkFADxjmhsszy+Bh9R3g7NQeVjkDB&#13;&#10;IqLEjziZgd/IyITKAZUTYoN5HLC0QyiR/UdU4gLhUFMmfacQ55nGfLwqeDJQsVMGSNyej+4ud3dG&#13;&#10;+HOn3zoGXnb4Djrc+SF9J1yhL374Fc6JpU44XxN1ILCGV3hznAiDknJOyStyWtfkb/DaR7U4hFIN&#13;&#10;7vh71iNe/DfKQZVIR0eOA9K6Oim2hSDTqQ481mSXTJd/roNILtGl0IO2SIkzJgtlpbCkB8p008ID&#13;&#10;N+M5kcf7Y35/nW8JJvQ7/8C3gqemYZ7lex8bz1K+4qwTlmBGlHlm/OQLX32Fj1mmRmFa82feyryS&#13;&#10;NpFGH0t7AAdT6b6Q9r3lZujn0G5ejF9Kq7ZQ5W6e5TDnIzK45CeMit9fmJ6zdJrkA0a61yUxA1tw&#13;&#10;c7YZj7Cd1lcnOtq3gbBIBjm4tdnanPlacSV/0TZD8bPgdfFccdmVUyob/HlZ8F67dhxscywRDg+d&#13;&#10;IBEdRLEjoNGx6zm/7ihsW6edVw5/iWPCq950VJ8EnG0pZ9U6qQ09FVCovRZLS4zJFqH7g+gIuA5L&#13;&#10;t4mq9LIX8nkDR7RcxKv52gbPRXZ3rLLoQNMh07y6wy71Altnunm1TXLmYqxlUmHIhZzKJ19N075H&#13;&#10;B5g8+Yp7S2F6JsqjUgRezMT7gfKvP/gADnTfNvCc5bHwQfkXDzXZknboQdNg3s04kHc89VQmpbux&#13;&#10;ZVdfez0TKBcDPJqqFnDEu5+dZk7QlC98DFxatXIU6GBi95xvRAAjjjgJyWtwwciSaQeXky95UU9e&#13;&#10;TesduTrknNj0gobjD3Xrbnmdju5alIccPYOtt4+KE1Ec2HVxSke+dDLaJ6hH8dTPelhHcFWdr/oo&#13;&#10;TtOVXd7tP8RlvA5UamSO2slkGd0m3r6GybBBp6dtyufsyoVGjuRikUQdik9HqOXjJNUJsW/CWNbZ&#13;&#10;kW5/M4Jwxm3YsHHGLz2Db578P//sFzNx/rH3vC8ORZ2EKS/rBz8xWZe8qsuuL+raZ+VPEJ57+S5d&#13;&#10;mL02ROSZe/sxg05WcwkrPtODxfz8qhxrkSX4B55kHjDyZpqwTrTNHzwjTjwrcAFjHypNZZR39X/J&#13;&#10;ZZdlAeQavk2T4zVclAO3k/7wHaL/fv/Y1rpsPZLpwksunW659dV5S+F13//G8Hv6+tNTPpalfKqO&#13;&#10;ahOLIlnmWj35s16KP3WATMZ1fvVFbux92Z9SarX11kXKCSjrRHamk99gXTWfjKReGBl8XshFvDS7&#13;&#10;zE02JI10r/4C0/cKxX3qH/fW+4a3jM7DAX7v1+5mwXtPjvU4m12r5227IDiENe8Hf/d3ps9+4uNZ&#13;&#10;6Lj+5bcwjjuYM+V1Fu3B3vn2rYsf1oW0Ux3k6AeGYzdq7DUWJeSHn+3TPtG26a/bdrcHdVrOu2r3&#13;&#10;6sY6Nypp9B2HHnFJI92dv2VTbGN1lKl4ddhXfbUtVjuRJxdF5NMxqos18msZoUVvoa/dKfsmvG3E&#13;&#10;IG/qUBm0Hcrjz7y2e+2E49oz2GBgcKHly1/8Am97fDlx7/3pn82bUx/4/34758Zr48rWnZQjsCTv&#13;&#10;UVy/9Wu/OtubV77mtdN1N95UzuZRhrYvZU+ZQkf68kl2dFH8uqAg3/bXjsPVgzZrC45CPxJsfQ88&#13;&#10;IhjE0XVXGaMP5HXxxF3RqZ8qF7gomdvUJ7CkDKGlje/jxcTpszBeDfIrHuvpbBfBpz51xvpmzjPb&#13;&#10;t0934AAOffKmTGSUIOkKyCovhMTlz2Ic4puwSQdGPP4bFShXc47cwFUbFKZoVUr+8qdy+uRPui03&#13;&#10;VxOdUw0cgjSPwknbIC+WTwV5ahzkJT9PyZg8gefRfohoeYosPc4y0jCAq91U1OLvQpbokYSj1HWw&#13;&#10;Mg5kgT94efTKL/yYWdSQjb7QYfNvXJJMo5xdKLb96DgOjImEwPBHnkU692fWNQkFM3hFOOsjWesP&#13;&#10;MI7n3ITgvC4LDaYEVltWZSWeZrYklV6jAEZShKSRx/mh/bi78W1zsdvUQYUPr/OVHI7XoJd2TxnI&#13;&#10;rfVVOW0zvomSeXToGacsQVVthAfjlDftm7zaCuv7tbxh+Pf+p/95uvHmWwLjQp/jq6/efvv00Q/9&#13;&#10;EccsPcyml63ZXOCbCy4APM1bdrYZbckLHN985oaz4OcFHO5utGcBd2z+0GF91TXX5RgmZd/EG6q2&#13;&#10;9/AcW1tjsnvvumu6n7f9lM/2dobHhHJ/7nlb+c7V5umzfFNIXRnc4KQcno4QISMnGlF3hMxthh5b&#13;&#10;P9UHLcrA/MJX6ds/Vp/pc/pAbq64+rrphlfYR78lm372sbDw2KOPRDbVvJdxq2WvrnbxnSTt6xks&#13;&#10;SFywbRvHWbnocRJvaxziDbln8T+42PP8tIM+Svu+h/7NI2hd/JG301gM2sDb47uIlwdtkjryQ/Ie&#13;&#10;geXY3fnCsxw9aD/kmLOPT90N7U2bWUDBJlqmjhsPcULFQRY6rAaW16HDvBkCXf0LbhZwQ4F0P/6c&#13;&#10;Bbz3AABAAElEQVTBP4Ca0tAGGYeaH9WUWkk3RThtttcgJC5BQAm8ZBCZ9ZBr3R4DvTIy9fYYCB/t&#13;&#10;99axgBPmIJl+gmvwki6WtCuu9l0H9u+9E6Bf5fFEOKGB42qgZ9zHTTwReUIDx9PANTe8/KZdO3e8&#13;&#10;xV11ZXzSVWOAFgaujFEZxlp9x0Clhx4Ga9i82XiZlZ85YnyHOeMpLDgwEX/SB1OmpHPDMM+DsgIX&#13;&#10;y/gJNH4jLZ0jURXEXHyaJZNUOkIHCDq0Z/l0GvE8D3QGo5XeZrdxikdeC29rx9SwIJ0iFjgHIMbP&#13;&#10;u3SES1ygzTbC4jl56HjtlFo3zQuZO0Ou6VDkh46qYIqP8DhEF9BBnQMCO5bBafL3n87rc/Sdjk+c&#13;&#10;8lsDwJJEAH7G519N0DLJYOJSuzidpKNfaKrT8BYtiJ0w8g4VSiCT2Ruvu2I6Z+MZ06az+G06izND&#13;&#10;100bGXidecY6HF9MYBzQWs9A0ANK0SlXdv9Bz92/DkDUYc0UmCTCi7sw/NijOzcyKTuwLwM1J3Q5&#13;&#10;cxicOuZ8a8TJmx2yiySGTJiBe45dMgrvuc7qpGuBpCIL9BOG3pVbx+DBg7zt4USQwWQFcuY1Tp7U&#13;&#10;swii71nDFUdyMIbAyDri5vIibVCd88yQjXuOgMzA1Xg7b+rnwNV1qWHMvnzfPHfeJfSBSzy05bFh&#13;&#10;vC7fSyNyL2eODoxWsyMs4TDG+K53AyJ4xL0C58A1w7zETXQJnWp3YBo0O/7YrE6wlkPzK9fJY+IK&#13;&#10;+i15yTbDAFb3y+khLwsvGSq9gMThr9r2oDGcJmXzygHgJMtJTfOffKFi/ta49wvSy/dVgCQaOWAq&#13;&#10;XdpVMhaQdzqgT2WHkmVlqLIpW+EE6AA7U20bvXu0dR85gPcqEfnN7jKeXUwptTavYgaOx4Kuvz41&#13;&#10;3aQFV+WRj5JbOYWvMMOT04/UvuIVt0zn8jaEds1JnztpJa5Nc6KQvoLstTu1+g7Rhf/QqHuxF816&#13;&#10;lo4TYacexsdOAePkxXLRad6h+Qu/ozyTBiE/fvg4k7X+SLh8abPkV8ePV53WKW/gpekvAVW4k/6u&#13;&#10;r9yet9f8IKJH8ahINWKegmf3MzZLB77OJkNfA6eNVweUo3o4hbOk24EnbCZW2GxxxV4Ce4hxRfRB&#13;&#10;upMxdx5rd/0Jr32uXdDlvJCOb2Ro+83nJNEFCh2g6k5bb744HpkYrdPJTLxxtgf7UBdG1KG8qRvx&#13;&#10;aNOd2Konj4ix38jbLcRrp51kicNdeOaVB/HY1wgnfc/Ut56HP+JTXuDOWyMwLp0E8suzO591jsNg&#13;&#10;HHw7tj+NY3d7ZJcv3/ZwN6B1Vtr9Uzd/8qE/xFnxwXwf4m0//M7oaLkdC6uujAsf0Cy9L67yop6U&#13;&#10;OYE8BuGMUzaYXmEfQBY5rBOm+dxOtdRdnlvuIOM5uHwQl1fipFG3lV9axqmjXHlufXkNj+YfedUk&#13;&#10;j/lzBs5eF0FuwLFz4y2vmC674sos5lmX8ubuoCXdBPP1fcX8mf6GF/RgPbLOnIXjeesFF3B8yMum&#13;&#10;137/G3L82K2vfR2OlWuyC18i1mUXtDp0+1HmKidSVCvtN88+Os4Z/DoWiz6JU4boaiAzT8eJo/Vn&#13;&#10;snCG4Jpxl5XrNPOq1KYVeBBl7EZal5H05XuGs3wsu6KQehqc5FHj4UPclKn1UTy2F53N99zx1Th3&#13;&#10;vvHgA5NvI9gmzPThD/w+DvvbcwTcw+ySld5VfBtEXT7CB3Gf4IgVzz/XYZaPetOebIfidpdt6j9y&#13;&#10;Stu3IFxct23Kcy9YtJNHB5OLGW6IsV67EcrjStW1m2Zsi35/R7kdO/rmb+ORjuXvMYC9WCwP0R35&#13;&#10;LWvH7DrLxBNbAE9VD2o8r2ynnVYLox5f5feXDF0HdPSaz/qs/XFuslxO2lIXr33TQ9ttmk7Hr3zp&#13;&#10;tunB++9Ln/q+n/m5vBnmWPZyjja8n6PijmoPXXhBT9q/uykLF0rsewy+/ffWH/phcHEEG7xn7E68&#13;&#10;+ulylbaOSsvfEL1b7pY3fJim7RSntnkDH+31OxpVM4RfLOpYVtEr+qhQesrCU9qs1Vu8oq7aFvsm&#13;&#10;sOWa8YN9r9wNWK/w1nVc/ix3y9l7g+WqHbYOaHPd+a4TMWhCbxCHcOhH+rDBs3HKDs0B23IIUXyq&#13;&#10;j85bfEtXEcRX9rP0pWxFo2Uc8eLmx9/US+uUz8EWRMbbvgIh+iZQ92ZPbnkhidg+aSA8GhGUAQzf&#13;&#10;8/xXlAYzAjTIrXxOGqkNKzVRjXid2ObzjY8qC219o0A3qDDP4T/URt6iGd5Ge/aND8vUOhkNyLtg&#13;&#10;0PKfjxn7grA3iUVfASLOq/bzOOFkbMha2roOaGksQuGOUESqs5Sz2JbkLLxhJtRM48SMOPFPzfjA&#13;&#10;tm1dKHufxRX5zg96ZdbVcupxaAhLm4uCwJpyUTbjpTLoZ55eMfN40rcLxP19b/mBLHps3XZ++Fau&#13;&#10;e+/+2vSxD3+I71c8M110yaV8I+zSbG5x/KItc2zlWwTaVTezaL/27t3LtY7n0948/sjDsa+OZ2xD&#13;&#10;bsDR5+ImF+PM4+aUCy+5LAvVLgK4sGv7+jp2/WTK9LytWyPrZddcxzFZ+6fHH/567IXt9LBzZOQ8&#13;&#10;ie9uIkZ4r/qj/AhBWvtSbEdGWf7aANt47rHZFeul6q9Ks/2fs5Wjq1fVmxH3fO1uvnl0Xd520W+x&#13;&#10;Gjusrecbt1kc9e2WTbyNIb9XXnZxxq774Dc8IId9hnT3sIlrJ3LueOrpvK2xjW+e2D+4GCzTq06y&#13;&#10;TPTnHKEfY2GJuHu+due0Z+fufKdj144d02beirSP8Psqm872jRAWQbCfLoisp0zsMx5/+OGUjfGn&#13;&#10;M7fSp9HjbRekHCc+9cQTyLh1+tOPfjgbttBAdOB3Pmwj6rJton2Vi9pECBTQ/EFnLx2q/gbGAvhz&#13;&#10;BPu203hr2/Kh90RPw8bxFNS2SflD3/okDx/Yfxtt5P1/DpInsv5HroEaTf1HLuQJ8f7dauD008/8&#13;&#10;NINuviC0F/vsYGUYQaxQOt1Bru/tsL2PIxfQsf4RM1qdeHVNwcKt1xi0ZnugT37ixmPoOrAr+pVL&#13;&#10;VrCLBbPEV6EqrEabJ/kGTPgrjmZQ+ZYTO6EM1sxn3ArmCjyQc7yG2RgD99KQqcR55Zf/A6+GHBhT&#13;&#10;Cm7pWrEjvXC24dcpZGfnRw8BqLwRvqjLd9Mq1KHgbWAri3HAz+wuD+wEG/ybPrIb52A6u5iIjHzK&#13;&#10;NmiLfiFr3RnTjqkGy0C0kQpgKHaSKfVk0FQiZT2JtznOZaCx45ld09M7dTS6M3H1tOXsDdOGi9fT&#13;&#10;ya/i42vspuAV3DjbYGvnHhYwuLqLy4GDZ1k6GI38ORzVgRIDcAZkDhJ0FG4552wcTjszGMuOIgZl&#13;&#10;R19gJ4U7l2WTeq8e6s0gBmE49OJwW8ORCXxkLY4ABwwKWxkiW9XXET0LaD0QaTmfM/HkmVhLJnQE&#13;&#10;qCJofQ+0XIzvUDD1lPumbxT34UZcc4FLBxxVGZIxMEvwWQghXXkTlu+JSH6uzUeem9aIb5wNI54Z&#13;&#10;3zF5TQvcEj15nwP3SYePtBuf5X+EQHac+UZa4zS97zut8x7vmvo+aC7TOR6scZHrWH5M6LgsIFjm&#13;&#10;xXfroXH3tePNWqHaaefrWK9LYq5Q1ZB01k/lrZyZYKUdi4BfKaVu4HWmD/LoNNkWd3nkz4IfEMw4&#13;&#10;StzlnMLPZPqBq3YhjwpBcLLihM1JzjzRbF0FovDoIMkRAAx8Ve2iLyreS90yNHgexPM0osIv97az&#13;&#10;Di23cf0h0Mgx8gvtjmKdIuKOs0SeQ7DK1PZvPJZhUNeRvnBWmu4Eo99eKJqFQ5ln2NG/RsdQM59B&#13;&#10;ncXpFMGJGLqTB9nU9nv0lvE12dM56hsbi/6scao8efHZiY7wOqd0IN74ildyBMonp8984mNxjp3L&#13;&#10;hEk7fDI/vwmg882JkY4oaTrhchHI8nMSrE3Viag8lpcfdRR313G/Y1Gy43B34ZhJbS3wWCgsYoBz&#13;&#10;FXmzux+5lF/7rN59u0/xs/PQsooaTopDUh3KZ9nbektEGS034zOh42pw0u4bIIkHoX2Ezk2D+O1n&#13;&#10;5V9n3Sp+6jQOUSbPLoCpL3kWxjRlUy4n+FWO9KnEe2/vmnhgVqEjYZVJR6zHW+VjlcDoaPCs/Yce&#13;&#10;vD+7TV1QOScO3cJbb8rIoZqYpic5q/8D//a3I9+bfvAdiV/+0/rOFZpeW+8pd3hLGSoPeup026LP&#13;&#10;pbNqj92izNd5I/vQp/DKJA5hM6IYsM2T+OTbdMtI/cx1m2fxqleDdgBkM7/Gmdc484UPHk/mvjZV&#13;&#10;VF3qtqVz2O8RuPggn7aLnTs5IokjbHQCuKPbt5p808Dd5PmgK+UfutICr/VFot4blDGbY+DROm69&#13;&#10;8s0jHT1nsTPWtrP53HPYmLEp9bGOQapFJcvSnZctUxwe8GXbbH2rC9vLrGvSyr4Jh33I+KUWIISR&#13;&#10;b+2BaWbS6ZyxDmMMsMaO2j6teyCKHlIXyKtdiIyWQyhy8U6dcw298LeoF6UF0sDnfXb7S3sEPyar&#13;&#10;U0e86unI8zq7y7ksiDpL/SA95U+ctuNlvEnwmu/7/ulPPvhHeavjd37zN6Z3/dRPT3d8+XZ2Bd8T&#13;&#10;3nVyeiTLAzjq3/qOH87H7i+65JLpX/2LX54eAAaU0xve8jbeeNqaxSdllrYOOtupjj9l0klim5YP&#13;&#10;64owkRkE1XbLrllndLYdPIndytz7KydR2YrwLw74EtZy62OlasG38rjwq578ueghreAmn8HxsM/u&#13;&#10;6PUoGceTPrdTN/UhNqMWVrufSObkpz6gdxdJtL3WQxekVYgfHr79i5+fvvSFL+RYsXe976dYVLo8&#13;&#10;tlMd+BbSz/0XvzD9m1//V/lWjoskWVwAb1+tk2/mSDYXSiit8HYSPLoIU3YQe8e9PLfNtG4a1JF0&#13;&#10;0tcTqc2VV38e19ILzMJaz1OpRl00T8YBXE3of8IarOcuSlt3Uc90ErTUbdoB/HlveadPQPfStM7a&#13;&#10;1uRVK2V9XG7bZEqa6aez8GSf86wOXupy1RHyk2Yef7FnXLutKLc0xJN7+3Hv+C+MZZ142mfmQbZT&#13;&#10;xU5aSWl2kPPH+gN07o2kXWIP6k4SphldfU/BEYe6eqFCkGzymnGQwbjwV/kdli7GUMIHKTdFQ72j&#13;&#10;FRNI8r7SjQ/ugc/npIs7OEOm5CPNegxnRWvyrUjhtO9FUlkzv1TmBJ657SeRJj1poT7ghJGnEdSx&#13;&#10;9DtOnmWfYBwzStItQ8tmJFTy0t+Wc+ANH1Kp59TNMK6MxCdaIG5Oot4BZz0rzsBlPNSabuvb+hf7&#13;&#10;o+wg8edmO2pU4ZViIQ9vwQJeaWYcSF20PkZRQGjrnbcBkbpjVuvdmtVs2KNNvPPd76O9/1cZWxym&#13;&#10;TTzx2GPT7V/6wvTEo4+mH9u0YQtvMOA4B5eb+1yYUGu+2XHSSWXjXHjRDvoGw6mnak+xkQd4m5nx&#13;&#10;kv2db3U9zVvDHmPowod5PaLJo0e1hY5xdMRffuU12PI7p4MsppzKpsLbsVF7Ofbw/G3bePPkS9OZ&#13;&#10;bPT4kff+J7yR9tS0hc04//qXf3Haj7Nf3WXRF9zdBo4ehWMqS7fD6IZy9tr2Ut1ZBobUU/jyyXrp&#13;&#10;JoU3vv1HwHd0es/P/Pz0qY99dLrrjq9OZ9GPm+4xW25u9O0V7ciFvJ0LcI0pnmEBTzvCbxdvc2w9&#13;&#10;ZzOsPD899jTf++TfubyNaN+vPtfxzQ8XdNYzTtzAxs29fPvDTZebNm2cbrnhZdNd9z/IYsoF06WX&#13;&#10;XjrtYNFDHV95ySXTQ48+Nu1gQcNFjccpK/uztWvX5UPz9TYNY2Z0Gt1Szqeje/s97ddBNnLK8y7e&#13;&#10;PLFvvPCyy6ed25+OHrTNjsvVW33jdNQ3Ko76qjoc0G/vj5msdLYv/qV8vr2cL4YSzwh1V7yVDaW9&#13;&#10;oP/0D5aiDXzVSc8wIuksJ64nNPAiDZxY+HiRSk5EfCsNnL3lvK/hRMa4TJsbNl2HfY6Gkh+2qOye&#13;&#10;RmkYrpjQ2YbFHI7uRyw82/vwx0t3ZNylExciCHkWtyEweRjEKnrQttMPkCgIw2RyMZ8/+aLPE6iS&#13;&#10;c+9zPYZf8YexQhMsS3ASC1xlWwIS0jT+JpMAdeNfO+0wGvwVH3mSVrown7jViBDNc67j2Qm3kwo7&#13;&#10;5cC0rsFbbJasGQiRx1D4Ah0Wqszs+EmUprwdE2qhYyG4+JY7w+YtA3IYz2RwCUdkG9kVOWHcLPgh&#13;&#10;1rRiLQ8Narxwjz+xnZ3M2xlY7JsOjp3Bpnwd6DPo3LdsOnM6d9u50xnr+ZgYTrYzzjx9uvfBx6ZH&#13;&#10;t+8OPrVZO15KxtAGt4My3whJZ4oidrGw4vE5p2aXD7tbmAg6eMprsThBlGd27gB/8iqOc9nnWafP&#13;&#10;ZVCUnSHwJ7xl6KDUSajHmOhUc5DrpPgQ56DqVOnJc0QH93KbkUcLp+JmjSBPqctr1xPvOxi3gKhY&#13;&#10;cxsLMpJ4GvWFEU/FkyRMw3lNaLjxuJwuvqYU3ANG3Cn3pTyd1HgbvvN3el87vuF6J09wA9TxgW+Z&#13;&#10;fBh1K/H9Z0neGe+QK/yM9E7rbCtoGLmsi5lOacQyapmrXY1n4GpwRv45j6gW2JfzWgJLYMEpaMM3&#13;&#10;bF9LE9abMDjz4NOxYYkkSdSSMrxSzL10S5qit5BnTMIWLA8eo73gKloLXbyoXkJL+o5PMxmhTb3g&#13;&#10;4mUm/IVH9Jm40EZWsaiZCZ36I6PxhjgdrLM4AMqp4hEaOD/IXPVeLMOgRRoeB5vV5k1/cTA2eh/J&#13;&#10;88R2xAcrtkIH9Zk4OVv/8uMkTgeO+jJe545HnrjDXKTGpcLCR9nYsgvGJy2Jgi70561pxvnT5gRW&#13;&#10;G8tz5RtofVYk4LUvnnu/7DQ2LjZLGIP8eEGPpqlb78Vp2RjndwfuufPOvJr/8Y98ePoJjlCSrrL1&#13;&#10;wpQ7p90Vq62T5m2f/yy7BPdNt7zq1fkIrjRd/FD/vagwy8MkEYTRm/hKPhxjOO90BvhsHp2FkZ84&#13;&#10;FykMLb9OZJ2YBifoloXOQq/CeETF6evZHTjy6AR0oqec/nMRQ1j7s46PLtCB9OUlfWzsfjlK3J2e&#13;&#10;/OCQhkHns/jKaeou81o8Uafi8O0P8dnXZKIJfOl8VY6jcSHNiamOxofZwf6V277IJBYdUH8e/vpD&#13;&#10;0zcevG/68ff8FSbZ+0JPHJaRC/q/+1vvn3Zs35GPRF986WXRp7jlzV/JA3fgV5YqY3gHU2Qnzgmz&#13;&#10;sF2HOl/Dd5p5jUtQh9A5KXRKN+KTnkFYFyMaXhzqIBozb6AGHGW8qH+F13I3rjRccOGr5SC/uOXG&#13;&#10;MUnqC84AZUGw6EcSh9BTO5tcCNmGY/lCv6ch36TnLSLqkFcXQHTCu5uzdqfrsC6nuAy729U6Yxtw&#13;&#10;p2XeHICecdYLEbZz1fIxT5zi1m/qb9cP68vqNdZ/5ZLdKivvldFn9ahMXquchPG4tjqmTf4zFps1&#13;&#10;WToSVnsk/a6ntiPxNG/RtbpVBxpkgveJz9Oww+DKuI64xmVbUe/S7kXJkSX6XKW+SVcwYbvel1zk&#13;&#10;G7jUve1evqSrnl7P8SIPPXD/9PUHOAOeev+L/9v/mrbldz3k3WNnNnEM1o/85XdNN7/yVbSHvdPL&#13;&#10;WaB1LPwr/+yXch69uns9Hzy/iB3LlvdmvlHkjlfHZ+Vor7e5kCJ61VEXWdTX4CljQXh34caQcuPZ&#13;&#10;NmmInpCvd+36ZoV2pxZRcPJT9Knr6OEweOfFVeW1/oKrCt/6wZto2pTTqt6bL30J/MnH84f57sTY&#13;&#10;LR2c5LVsozd4yA5f5DuTxQ4XUV14ydwAOOv0Xbyx8IXPfiYLLj/2rvdMl15+ed4AiRzk9w0O9fuj&#13;&#10;f+nd8wKSacvBD9B7HJm7tVP/wJ2yw072IlfqB5uPUo+iyXLEuUiuPFaOtgW2HwBxzD0bG68ds70b&#13;&#10;UqetP+CwPBKgQ22JXPvt98lratUt6pRjbVUKEeukOKQnT6mHtGHbhQuk8msZmNd2kYVDcOZNpsGr&#13;&#10;OhG/zs68lSOyYFcIU+TBPoY7cKYupR1VWogDX/yXXRUGtivWvDjoxvBrgBcN+U37gqfnwd9zUEWR&#13;&#10;ROrOgEljah7IHnroKrz5IMpEel/te1H3IkVgJGN6g88bFYmJfKaJH7jkJ4Ow4naxwn9Fpv4GT90O&#13;&#10;m2L+UabGi8ggT/O1cM78mZw0wCkXy6/moman/oWnQAyegm7kEqv0DAXTvBd+cVinSFOwbxLEAqXS&#13;&#10;u4XFT+jSnHnr3jGTgkRX1t1KGmJW/YigMCFdeZAf4dNPFFJkQkbLE3kbxrhiUXtf9mjBc/Ejsl40&#13;&#10;OlaUesvRurx6+vlf+JuM4/4q2Tl+Caf6Z/m2j2/QbeYbSZexCJG3ybA1jqscK/n2XPdfLlp49J1H&#13;&#10;uzqueoZvRfhmo0eM2Z73cyTUehZ1bVPycoRx4TqOsTvMPLc24kzTBpz7jz/6cI511gGvLTnjrI3R&#13;&#10;iUcXap8/9dGPoj43GNW4zcWZV772e6e/8rM/lzHl//jf/AKLH7sig8eFqQvbuzXJq/8MXd8smJQ5&#13;&#10;cD2HVJ9J56otOAztH/rJd8HHKbwlenOOW3zZDTfFtroooQ047bSTswEFEnkTxgUMbcfaU9bmxIat&#13;&#10;G9APfcyTvGG4H/vhUVX70IFvsawHVpu8kUXp83jD7bEnnpzWrj552samzaeId7FbXOeds2nax1jk&#13;&#10;MIs463k72YULj716ZPvO6VEWqDxSd/dOFzIOpC86hH33LfA1jEv2PMsbIuRRp76RY3ns388RZJSF&#13;&#10;x3fn+3DoywWTzRxh1sGyylgLHGkzKkch+9qA3+5VPaetg4J/f57g5ra5/BoR7Uu85W+STWkMmqte&#13;&#10;2NVgJ64nNHA8DQwLerykE3EnNHB8Dfx3f/tvHPrU5z7/l5/dvQfLqcGpbmbubBJn3up8Csswoonu&#13;&#10;QQA5ljqpgI8BnPEr8uWx4jpJw6fB02h3KHw8ibcBw0/BhEfQ1MDDXCN+wJqnJ4c6HILPtI53MDKI&#13;&#10;BT/xi+eiW1iX6K3Qg6iGHAJyv4zHe3POWAVVRmGXQp5HXtH1hEFSQjcNnyPzwCqKoDTW/ImAWjqO&#13;&#10;IhCHlkgJHT/jK5Dky0S9nwUvZJQHAzfjB391i16ZmESnDAISFxAdbQ4+fahLrn1vFMK6++0sBg7P&#13;&#10;OSDgDMs1lI1nute3PpSF85EZNOw/8ByDgycZAPABWBwRa3AsPLuXd5M4b1MdOfnyGyHujnDQnAAt&#13;&#10;y1xYd3dtPXfztJbJ22k8z5MkZFkNzFoGSPS2GSjJogOatdC5gtdcndzufdbdFR7nwqu9DEhKNuhA&#13;&#10;S2eMA0hfTVWveQ0ffPX6L44TdoLsY9AX/asE/ldZFpvqUzy5jqj5MspLnhahnpTSu/n6UjhMG/C5&#13;&#10;eYk/c/0BpnIVneZPms1P33c96mfRr8hrxLFhyHZsdJ6PSQv+1kWnHXttREMPMy/CDfkFCa6l55Zr&#13;&#10;vjaeXLvdLiJnWcFb90g6aEZm7o1f2cZmbkBE6QMoTP1GOxn0ZLdDw6xkt+mKo34N73Ul3ealINqh&#13;&#10;soBZzpnc/BH/sfE+l0zytABYskmjNp7M7rO1DOiVs0PLaRvaw2TD3VOzPRq6G9lpYw6IcarhiDpC&#13;&#10;W6MRZweaPBffS8yNWymFLwkuJdfDQl9D8TMsKQVOHgf0Z/Ka+o033BAHk4vOTk5s79J14uVEquQv&#13;&#10;B4QOFp/jROMqjvRBYwBvvpK9dFqqq/sSG2cNtsOJUxxf8i8tZA5n4gyukkTHjx821yGmY9ZFV2Gd&#13;&#10;EMVhp/g+o0MnD6ZZDO4GlC/jpJMPdmMT7737LnbIP8UEdQM78S6QOgjIN67CMh6YnmIX/UP335ed&#13;&#10;fh5hsJ5Jcx/pok7ceSZPcUDxrAzlKNRBrLyeEb0+zmVtqHrRVpvHe22+fJtHHOrePkXnZnbmMgF0&#13;&#10;Yp7FEvoD80hT+XQumM848xqXPgkd+Bw+cI6pE52k9jlxzsGTaepfB7j1zSMMwgM441wGlwsbOgnM&#13;&#10;a19jfNPSCa2OpAP5yK2u5Tvf9KA+hUfyPfnE4yx63BYHgPoz/aN/9Afs2P4Cx09clo9T1lsutXP6&#13;&#10;ts99dvp/f+PXcrTNu3/qZ5gEsxnCcjEoK7+qe5ZxtY2UN8k2gYZNnOnJtmivPi/q5mg06CT5gO+g&#13;&#10;fAZhS05wGAGMZW+dFEY66sW3EuLcAaT5MT734h/3KSueDeLuq3czb+AyCNu7t5tnaYbOwCde24p2&#13;&#10;xfqTY4rg1IVTy8+jlfzmwPns/vTDyy6QbOOYN+u9H3Q9/8ILku7HWtefWQsffYSH7dpxEQTiXJXO&#13;&#10;UBSXlk29l3zS90mesnBbSk3dUT/qrYMwydk64Mk4cdiuq/wKOrKbf8AKV227yq3LwPgCqbannsxr&#13;&#10;fKVVvDK07qWQe+CKZpgO4dA1v0/BPfAqMbjVeQgO/IIpY2wXcYDFxumEv+euO+NE0kljW3IhSnvk&#13;&#10;dzy+781vmW597fdCQgdILSz5TRePbNLJ7zn0vsnjWw9n4oiz/em4ynEttN9a1KKNxn74lhhv74kI&#13;&#10;+o1P57j21jrlomS33x5Hag/kW1tjvdFuHAGfcaZps/xIu23VRY1eiLIeuNkl9gYb5UKC+F00iy2B&#13;&#10;jao3C9to+VrHUj7oMTSwFfLqvYsqHm3l1UUPYU1zd7IfjPcYK99q8o2aH+CoKp1ijj8tY/lQBjfk&#13;&#10;+F2VR3jTzL5jOfi21Bve+oPh1T4sC+PRXb2ZdGw9iBMYBLZ5ZUq/Q72wrsqXOrTssrhAvB9Y9lt8&#13;&#10;Xfds291m5UM+pWFZ+NO5qA5DF2D7K//53Dq0Xs197JgjStsgXPDBW99XSqVJT9ts3bHcH3rwgelx&#13;&#10;nI7Cypt4lttD5/UaGUaEPFneo2qbGlkA8nbg0XYFo5lzr4yti4IVk1DkD0yBJtYE4oVfPBsH3qQV&#13;&#10;LhdrpFK8yBWJ9V/gkSCeui1A+XXxIIj46xUsgwfvg1XaJhVYYGZeRhZhQ3s8H8UZrp5dWCpZgzn4&#13;&#10;fC5kXMUtRmC9JozyTPnCX78V5fc4EsgzNLrgSeJgCK6sNuWx4E1Lej0u/lKnwGld0BZ0PTM9mMiz&#13;&#10;xFViTZPXDitkUxZ+exkb2QbWsXM/QfjICT5k45bAn6AZuJZwJjVACzl9tH4GutMoc+Nsf9rCv/0/&#13;&#10;/OPp7e/8ibQd3yb98Ad+L289XnrVldPW8y/MG7nnsgDimGs7b1h4ZKRjHm2biy8nsxEpx16hk5Nx&#13;&#10;2utw1845BtN+uIDrhiCZ0OHucUwbN27gjYVdsYPaOb/HtGnT5mz20BHvWw+O0XZsf5q2e2RaD81D&#13;&#10;fKPCzTN+c8SjnXLEHm/3Sf9VfB9L2/W5T36M78Twthm2Pc7xIb/61f5aVobUG+KiYkuN+6iHNBeE&#13;&#10;hBP+WhY5XvN9b5y2P/nYdM31N2Tx3bcxtm09j7k9GxeRdQOy+HaZOhavb2lu5o2Uc3izQn/DWaet&#13;&#10;nk7j+x479x/keKv903PUcRd2z0DG2Cx0edGF2zIet+7CuINu7KqbIZ+fNm08a9q+aw9v4DyO3vmW&#13;&#10;G7r0W4dPscDkgoQyOL7Qh3DZJRdnvrMPOqeuc4zvb8305GOPoL86RlBZrWdnsdgiv2dt5A0QFkes&#13;&#10;u775cfft9YFzFZLju6knpbWSz/L0+K2yAbDwHQb13Pi+w6wzuN9aXYvPJoH6bEirU3/BbhugzVAW&#13;&#10;vpnJx80/QMLHhTsRTmjgeBpYjKqPl3oi7oQGjqOB97///UcvvfLqN2F8r88RAOkGABy9icZ2tnaz&#13;&#10;1eMGw5Q0QfNvJXLjhOkwwwRvx3ute42xE6nu2MzX+CuOCHuKpbBIN3Jlmo92Rg4UnDz3pNMBuHHt&#13;&#10;tGoOxNX4wtGQX8w1riJW+omXVvGdfAIZBo4VMiRao272Y3g8Ttw8yaCDyrBcekWqroONngR3YkAG&#13;&#10;zw1eNGtCtCyf8UE74OUqk7PKQJqD7MKSv4PvxAuDcluvy3hbtwEZ+es+WSK/3+7Ywk6KNZSBdMXj&#13;&#10;9Qg0qstjUk/MUZ7V1zoGQs8wGHiGt0LyzC7gffvqY18HGRDoBMyOFPOHJhxztcxedt1V06tvvZld&#13;&#10;Fxunszfy0Vy+pn4+CyHbzts8bYaH00+tMzuVXcfEGpxzTlKe2bkrizKeT+9EyZ8DHeWzLJCewafH&#13;&#10;YvhROJx48L9ly9lZ6NiLw9CjSw4x2HSSn0FG+Gr+AJbF/Kk6Fx0LEzgvi3ugVwRhpbciDPiSf0XK&#13;&#10;ix/QU9NJ4jJNI3iWhr+E8Tw/zjdAiOubhOQfuJdBEj948P5Fv6bPdca+hKfhxRlcfR0wxr0on2nH&#13;&#10;k7vjRbacTvyKej1wCxbd9fO45vXcpbguhz73uXEt4ptz0a3geOl5wUPna/KttcIbrga/dU+r6puw&#13;&#10;u9BU06uJQwMt2nXHrLxKJzYtmlWX/CJC/gTYndOn4uTGileZYkPEa14nM3t27ciEptu77cL2lNqm&#13;&#10;Dvi1nAedZOk40Vk+nAbFkSUrzaKbv3W7KPMCXPlX/Al9lVzd2+ddcskl0/XXX59FBd8U800HJ229&#13;&#10;6KFNMOjoKV2NtkydcYAembjX8WZw4iiL0vBXdr/o8Qju2q2q7Qo+8orDsIAv20hEJqcP4LyyH9MR&#13;&#10;L6wLCU6ajLPGS1N7FCcLMd7nOCzg4nQljxPCc88/f3qK74V41MDjjzzCbuEr4uQXh8G/Og7/xI9h&#13;&#10;PvKN7Bx2J+AOHI9PPP4YTgO+XcFRAS4WaBeVwd293iuXk1+xKIcLDU5i1GU7f+x35dl87lprR6jl&#13;&#10;rJPASbMTe+Fb7+7UN4jPtCyEMAE03Wd3JTpRbN0Jb7laXvb70nLCHxsOHvVnnTyNxXfzpTxGmcRB&#13;&#10;Crw8Nj4L0/oqLWWNU1RnH//6uDF3rXu+/XwsFvieZuHo/nvu4Q3D/XGUehbzFz/zp9PX7ryDxbYz&#13;&#10;84HNs/iIprv11NGOp5+c/uUv/dM4CX7yvX91uuSyy+NsbD76mvqG7P3s1ZDnEd+663GP6Y6vUs+o&#13;&#10;b72AUnWTROIMYgq+8cxD8lm+2ZEL/tQ/dGgO6YSumQnia5yhVdH567M/84lPOOkZF3559l584WGk&#13;&#10;WTfCL88d33Ws20/H9/jJPDoJDFnook5YznUkUi2S6NwxX/PbsOIOb0kr+WS64ErXtq/mVd5Lhnoj&#13;&#10;I/fUP2Xs+BxB5Xh46BNksX+m+2v+LYG+9+rPdOXJlXwG5c54JE8LvchL7E8BRb8LWVxYKTzR25BT&#13;&#10;Oycu22Lq/TfJa10q6gDAR+6VQ5nAG36TtODRNm3b8A0K20I5XrQJR7O4/Ka3vX16zfe+Xqmlqvhy&#13;&#10;RZkdzrci/LC9R6Rs12Zhg/wmzhl8PFZeVnMkqTqxPUpRm9i69Ix5ecqcBv48vklnlOnaMO2BixjC&#13;&#10;GGzbCBCHqIsN+aA5adYh5dJeWJ6Wo45T+VcHBtuu8eou/aCLGuSRlvnVv/yKQ4dr20vzmiYu4z1a&#13;&#10;rRZHN+H8Whdb4gKLeKTlGzMujGr/1IOOx3vuumO6/qabo6+ciU4Zqjtt5ec+/anpd//Nb87tQHp+&#13;&#10;6+nHedNPGHWuzuTVoK6UqHWWSOgK46JHbUqzbdTiVOoD98p/gDGvO5yV5RzeyPH7Li5CWrfEqZz5&#13;&#10;8VT0rIt172JR+s40D7niH21FfABDH4cm/6r/LZvTvElP/KbbzqMrnr3KX8qJZ/tNFz6E9RsfLkjb&#13;&#10;BpSlpC+55M36V8HKuOBXGnkeFAfQDCome3HllO/CW7zxyDP/jFTu2ALiZvzEmxbSdVN6qr6naFf5&#13;&#10;BHDgIwehbFjZvgX33mX+UUCh2d/mrHlJJUhNHJF98JO4VkOBFWvGdWKE4RFZPApJG+U3NCKkKsiQ&#13;&#10;JoyOPCIaSMlbauIafAWXftu6SbrfC2mi+ZYHhLsfMMH8htaNd4kyoRMLZP7r2wy+EWYbbBsov+pF&#13;&#10;Phbz6iAGzSh/EYfPIppbqEl7H45rFxAcs+ZNJfBZ/7LokQpR9VFY8S23udSVwV3sOeOMBHAog2Vq&#13;&#10;Puux9dlx18WXXz79g//lf4/ddIPO7bxN+tEP/iHHLJ09XctiqHme2f5UHOS+1eGihXbOBVTtjEc/&#13;&#10;WTjaOG2JNkZendMqh+W5mznwBmyMCyFHmAd7ssImnp9m3Agwtmwtiy8bkydjUvDddNNNHH+1h2+K&#13;&#10;7Ew+32Z1geG8Cy6c/K7FN3jrbwu24Z3vfk8WSqyD2oDv5a3Axxlb3vmlL6aNWz6Grv91rSJV744h&#13;&#10;q67WeLvmEbJV42Ht+l/6qZ/JGyxX8N0ox5Sb2PzgfH41NtOCVL2WtbbLRXTH/C4mXXvpBSx28K2T&#13;&#10;g4em7bs5Ypsy2O/CBws36mrrls3TFr5Julrd8bbO2fgRrLPbd+3mjY/VLI77EfQ9Kefdu3dnw4v1&#13;&#10;zG9+PsZ3qw5how6xgO5b0xvOXJ8Fj5PQ5SUXXTjdd+992Hy+Q8SmgIe//mD6Y8dsHn/lMWR+K9G+&#13;&#10;yTdTtY2nM3b0TRH7Ixc+vvL5z6i2BBcgqy+vOqec1oHUtzFPadh/n1flyBvjFoCtlf/dv8nHKjap&#13;&#10;YiCt+vhQ+P7fc4d/C6DPm3YinNDA8TTgDPhEOKGB71gDvN74mdWr1767jpiwm409GnjqOT2FVorE&#13;&#10;GE8HCuPfgBidETDJz7Vu81wdVeVP/EoihTOQK/90p9ex80BO3A4etZDHBqNIim01DZgZj/D576Cl&#13;&#10;4Gbg4FIqY2pQ432HyDAzn1zB0Tl60DvTImPdg0Vm5IO4GecSX/MACDgdQk4E7PQS5gyg8R4Y4Ysf&#13;&#10;HgtqwBYt40x/fsA2SPOmHklaBHXpmZqE4F6JdcCFeOgvhFjwonz+Cw3uE5ZoOIHZxK5Kz3p3QJFz&#13;&#10;vLlmkQNgB7cMx1j4YADNTosDHAlwgIGCA0XfDnls+67puivZGcEAzQ83rmEwZmcePTiZGJO4OAnI&#13;&#10;/5w7x48enh7i1d8HH3qcN0UOZuB4JkdmbTl747Rh8wY+dnZZzj91F4ZnhR84yEfZHn6SDtdjOeDT&#13;&#10;wYI67JJTvfCqjpwse/W3gQGQr9c+x0DRSafORnfatPOlncWAln6UVzzh38GtoWrS0BxPBZMk/4yy&#13;&#10;bJUGjriaFFT6DNs3RbBwAbsi/P/svWnQptdZ53erW93qVeqWWi2pW1trt2QL7wu2wR4vgG3AmGWY&#13;&#10;IVSmppJUMqlUKlXzIZOqfCBFUkwlk1AZphgyDOAwEIaBIR4GMGBsY+wxxqu8aN9bUqtbve975/f7&#13;&#10;X+d6nuftljTG4Zv6dL/Pfd/nXNu5zjnX2c8xDDdLr8Vw3w0fMEvw/DjPv2Xt/NXwclQ/yj5z4724&#13;&#10;jzg2DM8ZrRkCNHif0QYmdEd40wkP6TStET6DXfTv946ngwu6BfwZ3QpZ8ps8JyzO345dP8+XIYCB&#13;&#10;rDfDZ/EZXi/2aDGjQwBKdea5eh8iDNTmbueJfAGweEPdS/hVtEszc9oF/2JyLJG1jFDAghthwpK8&#13;&#10;WDLopUrl406q/MMjobFrymfnC1kFovw6apABC/zt5BkHVWaOqHhIZXwPXcYHT0Xi/3AFVR/SIEQv&#13;&#10;IFonCRMBfzt1DkrVQAi8kEm70gOIaZgDWMeISaMGaqMT4qt9Et4Op3L6z//iCdNP/ey4a9f1D34E&#13;&#10;8adkViSdYb5rI9uOlE6MTskgXWVV9rzjr43VLcphPSlcdxjf9d7356L0Q3TMPkWH+cM//pPpVCnD&#13;&#10;auoej0v4/Gc/k0Hid7//+7MzwSOv9nPZsCv3nBx6FavoHDxg3oC4l87O0ZnLRAZ1lzbQQQAnW4yv&#13;&#10;cVEmd//Ip1cLa2NPs+uPoExQCGgHU3mFN1529jpedmq1qeJLJ/7wP8XdWBk8A18/dSItbbQyOCgm&#13;&#10;PQcKvIiydQGRuISDkMkV8MNjpJ8p4+XH0jIN5O0AQWw6PK5g5aDnNLvK30EE84IXMztI6WCtR/i8&#13;&#10;7k1vnv7wY783fe1LXwwt74twRdsf/f7HpsMc4/iq19w7/R5n8jsp9Ya3vG16zeteH12SEVRcaKoL&#13;&#10;/7rOG6InXv0ufNJehfIurN/JbyM+5sEe4Em+xR/o8PEZSzjoGHf16cCL751nAy+sNHnqrCt1pnfn&#13;&#10;SenXgOWY3CBcHJ14veJZHskryj3kzaCpshLm3TDKnfihf8ugdEwnn5GH8I5riWIZqrjLT7lM98oL&#13;&#10;TmR5fBTtB8MwIKZvHYNTebD1LFvdIh8ZumoWYaNjJ0IcVKqBOco2+Tr4POUTueBkciYtxrPTSj91&#13;&#10;rAxzvpTZMahveI5NkQAuvwhWX8hihAnz3+xdfQQYqBGJzp8OhIQK8VYGdS3vhpOfZTCDcUAmzYRT&#13;&#10;1/jP5JYKfp2fih38lIU/9aH9eu0b3pRdG9qbc7SRxDe9L2dFsJMGmXQxndGXaQuTwDiodvMttzFZ&#13;&#10;+M3c4/KXn/tsdlO4e0dYz4U3r3l0lO09dx1k4AkZ1ac6c/dW0mv4OQGqjTE/KJ87OKRh/8cBJY8f&#13;&#10;UT5xpeHAmZOnDgI6yJV8OnQgHfNu3X1U7XVx9deJr856AsO8rP6SB6UxUtB7TjLpS120mjj1yvnI&#13;&#10;rZzAarc8Y1976yTJZ/7sT2PHtcc/9nf/E3aEMPngpAdxuQ878+u//EvRfQThx10oH/6Jv5OJohOn&#13;&#10;Oe7VvIWsuqQr7zmWhwVCI+ck3EE743gu9wGYPpXmlj11YTo7aCoN279ZDY285Qq++JjPqk6s/kel&#13;&#10;tXjmY+vb6J32v/8DazlC5zrD1af5zXpAmeKQu96rnElP/fu07GmrtfumrRNgTjonEiBDnnc/x+SO&#13;&#10;CtfZjjGsHd7nOAI3fqPvuwQgtkC9Fa0MLmcJFz4qrJ365rNsB/FXAGk3mKABgZaeoUh5CImCzceg&#13;&#10;E+9BW50u0llOnGIzpWKAaoRf3lPGtK2WZ22A/SjtcvP1tagbtbR9ImOFZ4pn2I7mAUaJq7CGRWie&#13;&#10;9CvNI8Z1FiXC02gDRi4V13oPHf2UF7iyRX7jAVpkTcIFMRpS1tAg/OVcbBJ5qFwiVjShUiSRRj0m&#13;&#10;6pUvI5/yy8N/icRc1rCc/4S0oZW2YHM/iDqWUd39VLZNJublxIvQ0pELDKpPi0/+yy62mc9tt90+&#13;&#10;/c8//wvcX3EDu74OTl/+whembzAxvImdc1dxD5Vt0ctpj7hDTvvmxetXMOFnObA86efkrDbEo68s&#13;&#10;v97V5i4t6y+PoXIwfTWTw9qLZdgUZVcHxyhDDqZ7NNapk0eZ7DySHcAO1Huk1Sc/+XTktA51Z7J2&#13;&#10;Vdtu+jvx4E66d77n/ZmwPXnSCQfqvGW0pRyUH2lyGvthu0h7bn7U7pnelmXLeGy2bT900sfOSh9r&#13;&#10;rRfx4XiprezivOba6fGHHspCn61bt+Z+rme5R+OoR4uajtDYz0Xtm5nIWItdtT7Udh44cJjJOxbF&#13;&#10;0E7dc+BQaF6zYe10hMmj3UwG3XL9ddMGdmSYZqcOHZ+e4ajuU0xk2G6+jsWVO/YeBPb4dO016zl6&#13;&#10;7HAmW25mN4c2dM+evdj2VdGNtswLzr9EG3E9enmWSZH9B/ZRnzEpj2xOap9gp4y7iFZlh4SxK13s&#13;&#10;ZJLI8Q9toXo+SZ0nvE6dmT+rPJtq6iYPc2TiXflXz2/PmS915kPzb9EPVXyLRwC+jZ9MDEKj0tvy&#13;&#10;hBv2tPKZZVyZR7tq+SW7R9b4NqhfBHklamC0Al6JUb8Y5/8/Grj73ted27tn93/KZc+Ms2AesWX1&#13;&#10;9+JGrQxhGT4bQBrC8isD2bJovDS2hs2NbRli/Ze6MnQaPZ38NapzPD41iCNc9DmFNsL6Fb/Eg8pS&#13;&#10;QnY27PAGh28rhwx8yEIXZoMGj+JdQSI19eJXks94BxgePIUrPTTueBJW/yrus9BmRJys2JVPItKy&#13;&#10;grFzNHMzhgU2l3kgBXlAx6sQMsA00xl+S95n1KPX6LYiMXQgjTlO4mZcIh86jF7tyBRZG3EZLBTt&#13;&#10;RZyNqbWranDAYJvZK9hieynHUNngckJkGatRmPaZVvBu7E/gbwNH2WwEXcX2URsWMnXgTX8bAN0h&#13;&#10;Ujb9PIPTCZTndzw/PfL4s9M6dne48VM+Bw4dmV7YvXc6zODU3l27pv1HTk43b7uJ7cFb0gh5huO1&#13;&#10;jtDgc9VgHafASg4ag4m/+uC/+WctPLzITOcdJK56WrealRboZSOrEj2v2nNBRUCs4Ambd/yWJEV/&#13;&#10;BKB+ZmokrM8ybb/Ok0KGYBGdvTdch+e7YfRc5Od3h53nn+xgOG72DuyMP+/Sjt59V1a/RRg0DWt5&#13;&#10;Atvh8hKmn+LgGjZhhPfgWAWqy4JYQiuBc76ZDBJuwPoMfH8P+KaZ52LcXwRuFq/zccGTdsLBSzni&#13;&#10;OzoZNC0buvbLc66phNXP+Vz8LrzCLahF8RbfR2g9Bp7yiDt32tH514u9Cb+IshR/Tqv9L2VgyB0f&#13;&#10;58ddu+aqrwOsSLJDYYdhhu3LYCIdB2J8nmKFvEdnqTNBlLX4dD6aURj+S2MwUjqegZyDQ68+fEYF&#13;&#10;EL9l27bpjjvuSOfQQZtjdHIc1FG22OXIME8H/Vqn2urWgQTN/e2nf+tDYaojV4NYSmFHU5jmUTDQ&#13;&#10;G3kl/Ak/wGqyZ7gnwqOhHEDLSi51Q5idTJ/6+7SjqRzaZm2xflR38etBFgfQXDX2yEMPZOeHsF6+&#13;&#10;6ODVg+xG+ANXCZNOdiJ3PMuukNtuz+W5e1m155EJuTSTTq2DdfIVj9glbZXNQUIYh7cDUBkEJMLG&#13;&#10;U9vod1agYbeV105bjp+w00cH1EHQrvvUhZ1+v7sTbPzUpbzUiba/BxLt0K/iSAYH/3SmhYPbfReT&#13;&#10;/B0sFac60dWpdtBxPXqpO0fqyBjzqp3QyA2fSstq06gzdX85xye4utkOqOcyK+Oe3S/kiJ79TKTf&#13;&#10;fMst0wc//JF0vD3264mHH2alH/Do7xgdW4/eeOhbX2cA4/PB8VigH/nbfye7btRh3EsUVtNWmYxL&#13;&#10;8iS8+0lAdC2M7+beQS3fi7Qr31ReEdaBrOSbwb/zsHE2PeRhPHWRgffG0c90UXf+lRylO3UvLfWu&#13;&#10;LNKSjvR0hmXgX/58S1Ma8jXMQRq/Ixs4wlSYNqUG/CuPQIcBZOPoQKe44UvesOMtv86zmZSRvwrC&#13;&#10;+W14ZIJB1Ie/9P1vHZ84ZzBGCWrCouLgN6TkI02csMY7MpdPfm0/KJM084xvxcfX8it6xa8E9L1d&#13;&#10;aA9dqweQwkfe4seOAJ90ACnfA0Yakkq8eA+8sAYExrKjXkpGgTtMEJ18lCHpJA5+wljmznemy613&#13;&#10;3JnJ0+eeeaZgwXn0oQenG7dty1nr5mP5SNcJUlcd/+8/+zMZmLrtjrsyIWH+cCeUOyPkbTvZHR85&#13;&#10;kpSwlin2BZ5Oatfqbtt+THaQbjNbAX/TRtuTY0BIe+Oi7Ze2furFcJ+xYzyNo+HKq31wQK/ztnDJ&#13;&#10;34Qn7xIXVzAnXwNvuH9djrSVHknlymwHGt1tF9s11K48nacdFPNeDgfoPsZxeNoZJ1we/NY3aWce&#13;&#10;5+ir1yZ/3/flL02/8ou/sGTSQ/4/9KM/wQDnjbGvxkJdJY1JLnnoUkcgu/GxLKgrbXzyNGVHdxY/&#13;&#10;cY2/cO6SU2fabSeH3OFj3YCqcck1ZrTwin4GLz3l23a4eCJZwpWvJjokkQEzaMhLePmL6wIjPoJj&#13;&#10;mjR93/kY3D1WkaNrmGRT317S/DCDopFJ3IhofYW4/HRZV/rznXT9q8uqASf/WTKiHwn4VwTzLulR&#13;&#10;cvLmV1yNrJcf9sLOkHMBCQ9IlafQ8pswYxPZBpiPdompA+kDNtC8Rw8A+SyYMCkpKjkNDBnFjqz9&#13;&#10;LR5/lrEIIL2gFw2RgoO/R/mYbrbxTBvTQZmLlPg6GOKfsHyXf8lY8KrlLHZevxx1JR2cOL5JT53n&#13;&#10;ewyYkhECEwDfJFuZr/wXfq1vrf89Cqjk7EkGdIu9i2zIv4yI+i6pHmA3QsOnWPCrnEfYLXCaY5BW&#13;&#10;0O6wzdWDw4UMhU4XYEPPqCZafI+nAbE7gVD8KveJDGHad3ck/Oz/8U+nW++8k3bY7unjLJp44rFH&#13;&#10;M2nhsY2WC8l54oATo9k1hkxepu1uJyconNzNTldsiRMXToKoB/WqLdCW+r2MNp274rIwgO+0n0YZ&#13;&#10;l4fHVnn03iEmPGIX4bx6DUeDYr/koT32yCcv4faidO3TaRYhetSnts+2k+V7BXBeOP7P/9efY1Li&#13;&#10;YFLKen4ldk2Z4lBWlX/0lfKGbweaTgLxLb3TLIB5yzvexcTJmtQr2qHcY4Tt2sdOFCdUTEdtqRPi&#13;&#10;9267YTrIxLx5IvdqOGnBGIO2Zd8hJkHQ+00skLyau0yOMFnzwt4D8Xt+38HpKnZ+2PKw7XfD5qum&#13;&#10;Y1Rfzz3/fOLq7piDjDO46MuFO16Mbvy2MNHiEd6raPsvZ3fDk08+xfjHZdPjpKPtpiyeIB1dTGNb&#13;&#10;1jtEdjEpoh32mCx1Y/3gxI06OXv6LGngnaeXTPd98fOxyVV22IFoG8jYoj/jk/qV59BYwvxJ20Fd&#13;&#10;R5Ez7yUv3V5J+VgS8tf4gMdl5JFLvevlbDFs22J5I3EjQ7VTesfHiV+Bw6N/DS4XQV9hGrg48fEK&#13;&#10;S/C/qei++b3vvuSF53b8fVY6rdZoVqV8nhX0c1YR+Vofwudfnvj7HH4tn9/tisz4lpFh/LfSlvHc&#13;&#10;sM5xAiCB88JFDYmSIAZdWRYNu50wDbsVWMumgZ29t2AhNvsouUI3tjiMStRFuYDXc7gY7P5YfAIj&#13;&#10;1HkaLeGFMzyNjxEhvfi2IWkHTuQLdCpelJnA+hgM4m04Qd0pjQD84DVo5UWowEnLxlY54KyE2qlk&#13;&#10;XKWjFBzcqIG1nMdpmH/IbKOpeIFznm7W0SiqI66q+ejQhXd9bLvxuqxeOUUlTndyWkUlSGrxRuWH&#13;&#10;TFXpVqdn86Yr06Byxcjatay8QDYnKKzUqxNXsq/i4rezNMAOHTw8raVxtY4JF1eNLqPB4LmddpiO&#13;&#10;07Bbx/vOnXumBx55nJVgnsF+5fTMM8/ReKmBNjt/dkYz8WHETCv/aHSsYSLHi9Jfe++rORuUs5iZ&#13;&#10;xPFuj0vdbcKExxEamq5Mq8q9lFQ65N3PSgyphmb5QZsOgvINtc/0KFy74PgBUPxb1yL1u+GL734v&#13;&#10;usWw8W5Kn88nNAivBvKIP/J1HpmXN2Qh31jmQkealjU7TsrZ/ufJsKiTDlr0cxLjApkElD5uJvO3&#13;&#10;EXfpBiuyDTlD5WV+Bp/Gm/FbQAld4MyPLXv79fcCeMFI6ALXMS0uTaNiOYtyR/0CbD2GuLOw5j+3&#13;&#10;rRfCzIDHiziqs13L0bTm/kjGiqsVLP1fSaN2vtKIBnVsQU1QHnTig05niEJ7MZbCBQ+idpyPs+LW&#13;&#10;BnLHI7yDMQTiYVhTMf/5nn/KnRwBscA1p5L4gi/g38Dlh94B0CuPD7NKTrspXzsMOp+JD+/6V1kg&#13;&#10;r1OvKIm2WukcUI3tHviRHXhdr1xLB0RYOo+L4QHiR+jOR9ZbDnA9u317VgQ7QG8Z0z+dVmhLw06T&#13;&#10;nW7xHOTq+q5sj5oZ+gJW/ps5+9nzip3E8Bz4K9iJt2/vvunf/e5vh56dXum6+vnGbdumn/zpvzfd&#13;&#10;dsed0wPf+DrHhDzPMVjP5PgQjy5QDncpqnD1YMfXjrJ1emSjM+2Ak3DytqNsp047oZzqUP2qc112&#13;&#10;dVDvGQ/ja5h0MhkFSDr02OTKNzVQ6YCbdaV+4shH+KQJHUA7tXZQHVxUR4Y5aGk8HdgLH/z9F7rI&#13;&#10;oQ0WLx3NDKSYJ6pediDBusILMb0Q1LOiXVH8PGfHO4nh010xP8hgo5Mzdlxdrb2News8nz8rKxkM&#13;&#10;YLHJ9Mz2p3PnyhXQ87LiG2++ORNP6iKTCMiVwWR0oB4Wnd+tB/Xod/IiOJ0PDU/6GyYtvgEMrDDB&#13;&#10;EV4/iAd+wDZ9eYZz0xjPphc60JAuTPI0TP/G7UFc4xQ/YMNTWqb/yAOuWh3cQksaxl9Y84tpqpN+&#13;&#10;r45V8nxDo8PwCc3WTwbMRhvH/JG8l8ESB9qq3eLTsLkOKu8ZJdsXkQX5Aq8M5hf9/ZdBGeUQRxVU&#13;&#10;e6jlkkbnZd/1F9enfxkcd0Bj6EzYvBOm7o1/4gZPaedLGsCrvworzYlr/hVHeXSB59swXacDQPn2&#13;&#10;GVqhOQad9eNPiMguL8L1aNnxmNHudApN6ZgnB65ht9x+O7uafFqa1AAAQABJREFUuLODgTvdMS5s&#13;&#10;/ebXvhb766B8Br2wJe4s83Lz557ZnqPhnDS8+9X3skP3VTkj3nQw/XTRPb/Gx3Jc5dmjoziShPLr&#13;&#10;RIG7BmzfCquevXy2428aaqv8dvBefHeaSCsrcAnT1Q4h25kOZq2LrqwzOl3UTyZViLc2SrvhQFbk&#13;&#10;RGWwnoVv5g6PjdgD7Yhn7/eEh7TVXWSCXgYz1S9+po3yOXHtUU3uwEu/CdIP3X8/5/vvyGKbX/8X&#13;&#10;v5T2qjLHgft9H/qh6Y677wm+dYL/sutAucyLlgt5w6vy4zzPxD6rgxGWPAm+cKatE0rafO2pg6ve&#13;&#10;qeMdJZ2Xkl9KkuD4WjqTOfkK2qkTTCNoBs88zr+u08zf6lZn3gdslo+VwbRJXwc48U2LkrPiY9pu&#13;&#10;8Gge0iN5inuuoCQ5nPqtt+jCeIY/ELZdoxt9cAMul6DPPsp/TqJ4lpYrjqErPLtG9C9i4BFMdObO&#13;&#10;iImCQNGv5dx34iNgkqiCC0fw2JsRBr7085swwoNb0oT34Ka8sqrfeguvYCdASRNeVHktjxLRD9DE&#13;&#10;6YmPZUwwxTYJZ7BlTnupLIt09RNEmLDmxQ+ieYbBa2naPirXsqmokQ7RE7TFkZIP/fIts8Ip/Pmv&#13;&#10;ZdIjqVxspw0JOMiJd+NIS4KS41/kjt+Q2dAKDt5h7rxwwN3j/NIOIlDa4tt/TDpa5ki/5NHgQ0Cl&#13;&#10;SB++8lGG5Dd8Zw6wTBIQ9j/+3P+WS8Efe+SR6bd+7demfbt3cbTVa6cN2JH1TJw6eG876AXsq7Kc&#13;&#10;YAGR5Up75n0RLurxPgnb4Uewr5cu83g+dkBhgyyD2sTDDM5bno8fOR775eSIbbfDBw/RLjtZCzKQ&#13;&#10;9Rj4NWG7btp2001prxg/F9S4O2j7U08nLh7BpFpz5xWRys4TdOORXWk3YcM9HtWL2R/6xteis+Rn&#13;&#10;6uW0j8FxgD91WHSuvtQOP/xf1Jnv2trvfvd7U9Y30TZV/048HGDyB3RsJ0deEx9p+OexVV487rFq&#13;&#10;a2gfrqTvvmk9d7Wt5HhrRiF27OI+DuRdRj5+mt0da9ev5biqs9M9W6+etl6xhkvK9+do7M2cILGH&#13;&#10;HTgPP/ookxVXRWbrsO1PPWVFmTrnG/fdN52CjvfkPcoCmF3sALENecWGKzM5f+NNN09XM77hxIht&#13;&#10;Wdve6tnL5E1Hj1JdC+4J2ow33Hwrx4rtT5obZly+/lefz24ZFeOYiRMqvpu/UnejACeta5xHbZQz&#13;&#10;XF2+nBPk5YHm9F6SDiBeXs/pMkpVhWjYJss92WfwsF3HUZTHj7ER99QvA/LUS9K8GPCK18DFiY9X&#13;&#10;fBb4zhTwf/7jf3z0Tz/9mR9mwOd6KVB/LLjxscQv5jSVTgwiYWkSNEzsaH4g5n8DtJwFUA2jBBQf&#13;&#10;QSHUfwvM82qFJnqMpWR0PFPpSTJ/1YAwqPhZX1XHMxUiDd+OVxo8VEZ23NozPETGLXkvr/DQX/ay&#13;&#10;0/ldrPkd7zN6BXLhbwtRBIre8JNa8/Zp5ZXBnkUqzXz4lTyRIjK4YqblDEj0Wp33oCpny1C1WXQp&#13;&#10;bCpAG/m4NNzO42XcumNrY6QGDlJbFY60h86lFT6DhrCXM1HhpxzMLx7jcpaBp6NU5MdOutqO46sI&#13;&#10;Y31oJj7OkT4MZWWVFxKlEXPNJi72og92lAmHjeu5IJ2K/DQdJjteaTTC4MrLORMTft2ZOwaPq65Y&#13;&#10;y4THJdNJdmasQuQ1w1oatoEJjCMcq/X449u5kIwzO6lp9+47kMacg1mu+HPiw/hncIMnysqRBHZE&#13;&#10;3/bWN07r13CZ6mXLaVixkgR6t267kfNQ97Ja+2A6b6WgxdwTH1O8XvyFbq3SrrSww5J0GBALkJVW&#13;&#10;yhG0xRDJLKE6sM97DNz4jvdKeTWNk0bSsgfTqnxmQJGGlvnSxnJ3eDrvqDuzlQ3VDDbw7HJt+ZV2&#13;&#10;5790TOUtL/0X/niNW9RYh3dYP/WP7IOO/s0jwsij8/oCTPw6nzax8VzkuySo8aU5XJNvntH/CI+f&#13;&#10;7wvwjbfkGZAFuJeBr6A5/yV0+Hgx1PabPwt/UdY5HcOi0eFF+pzHLumd0IK9lIkPLzfvcj+jCxkv&#13;&#10;aM6ODzpc7QJH/hKuB3vIcOmUnMQeOFCRSVXIzyUZQijM3HNIoW2+wLPZzZ4vVjLuvvtV09atqfoy&#13;&#10;EH2EDkeO1xjstF0V39JD0hSKiuG7WcsOVvsv0c3IX9Z5wgmTgVVoOigWIgmwfzQGFUNb+49++Hv+&#13;&#10;uWfpzO7MQJyD9w7c6RyQip4sp75TX0Qm6zYHFiIfYdC1wz2z3cAro6sEn4O2A2hPcv6yFwlrzxAq&#13;&#10;9B38e+s7v2f6CDsQlOOqqzZNd3Mkk3dUuN3ewX075V6g2RMbDgQaP9PCp98O6mkXQha+rsDTOTC7&#13;&#10;jLg4oGVcM4hHuJMTDiy6UtsJEmXKwFh0zLEx+OvngCbgwbUDnwFP5JFX7BNPaSp77w5U//7J07zg&#13;&#10;u8fKaGvVifzMRabNSifzeGZQbdA0Dk6GOGjpwKgrrjvcdHLSYzfHJnrx8A/80IcTx8QLPg4oOMiw&#13;&#10;gVWPz7GTZgeTTuIoq4OZ73rv9+VIoDNne1cBsiCT+S/OyPoHrXYpO3wYD3Wozg332zjpF90aP+C6&#13;&#10;TlkME3bRBU4+57lAAZudF4TP83mlQdMOb8LNm+II1/KEFzRMI9NfJyfzQdoTxPXcGAAVNvDNC2Km&#13;&#10;WfKSNM3n5Hn1a9uhB1WMr3hVznj3n3oAX1n4H5e6nLBemJD2INIY3mWspIMvyP5TRnllQBZY4xcd&#13;&#10;U97El2/abeo+8tvGLH7+dnq0j3FJPMRFxtZV4sB34gqwYbZFDLdMKaTvuuhdXsDor1OOiqvlXhm0&#13;&#10;jyWKtqKdfp1ui3mpqCAvsMYn5QUawiiTNIMr/uCZ9BzhPIBDVuMETOM5AOal5dqO/fscFGP1LeXs&#13;&#10;q1/8QlY030KYE8//N8c0aZOcUJeXsG/7nu/NjofIL8/BtyNWuq/VxO4ii03ELui0H0kGfjyCBeSa&#13;&#10;nMWmJP8Qp8rXHI2F7dH+e0SSeVhc4++ErDZnLYOMmfAwbuAZB3UivnlOu5nBNcNkrt60x7w68Ho1&#13;&#10;kwLu8LBd6YSOdkbZ/RddSm/Ez2/znHQPM3inbB5r86p7Xp0dHbuYhHaS2fbWU48/xlF6fxUZZdvu&#13;&#10;3dyj8to3vjltWPN12mbIVvmioLq+8Ms0kp8yKYfxByn61Fapi+gPfSif7WxpeuSKF6272vyaa6+r&#13;&#10;/IwGjJf5WdjEE0X4TP4Bz2eOEeO9/Buu9REVJh8Kqx7lV/1IvpPv9WPy0PKJPJF9pA2s8r3OVfDU&#13;&#10;n0fpA7iz8STpS6kNHaVQUiITDnUXBtygaZj0BufEJzS1Cbz4L3iWCeMovMZGfx/x8bngYk/4jk7a&#13;&#10;H0rkk8KJdurVX+Bg5v9yfsLH9Al/fMMzHUBBxBemZBBNfcURJFjThEigK47AiZp4NUjxlVPjx2ZK&#13;&#10;2j/iYj/OVeiZrJgJaThpzz/TiwSEdgTHOJTcc+mHPISbx8TzvhD1OWM63ipuLYvpZbyMlPlwwPdz&#13;&#10;hlMvTsy4OM063HxTupMG6MhU8TbfddyKdr6H+ggRmr+S4Sj26gx5afVajuQcdZ6kjLO207iUXCOl&#13;&#10;gqqskFAP5l9gSv+VFkW6dvKehvY/+If/KIsiHnrgwenf/j+/Qfk8Nb3uzW+jDXfjdIg+pvax7y3a&#13;&#10;eBV3jTHA7KD5ISYs1jEB7CD6KuyMkx5OkmjfYrNIN+2hO3z37OF4LGS2TefAc5d7aVnmM0nC5KGC&#13;&#10;X8VOCndxaNc9qunwkaOZjHXy1fadkzDieJ+SR0nZf7ZsWkdLXzv64Le+Ef8bmDjx4vT7sF2H9u9F&#13;&#10;KbWDSBrybN2ZPmrcfJx6Ed5x0WdNvm29aRuT43dPt7/qHgb+2X1Eeq/haKprr70mk9GOE6zl6Kg+&#13;&#10;zeFZTn7wIvMb2dWxaTUT7qfOcgIEpzuYJtS37vI4RNy0j+I9y0XlxnfDOncNn5ue2rU7u4S1Kfuw&#13;&#10;zy8wUbJ/LxMkwFhGPv0nH5+eeuyx7GDRxu1k94b3wPUuxLtuv226Yt2a6TjjD9bvD7ML2zpTPXpE&#13;&#10;pLb/cnZ9ODGwdt0VtHu9l2w5x3Lvib01rh4z5s6a+7/6lSwkUCfu2FHP6i7645n+OHY9ZbE09238&#13;&#10;ouPoWSW3K72X3V307/CXfl7mxAfpIlbSEx1V+wUbEd/C1VywKOj46ZOn/xk+O1+a4sWQV7oG5q3Z&#13;&#10;V7omLsb/r6WBj370o2dvuv2Otx3af+D1GseuT4rIqFwWKcYWDuPne8Ks1OvNRyrxhacgs/CmNcA1&#13;&#10;zN3Qt0Eh/7kMNggGAtZyZrTxnPkTXJVjwc358GbjBsB0VKgwq/FXnUEb4yHShHjGIEOmWVZjRLpN&#13;&#10;VSH4SsO1BBVWOHFnjUtRhpvTaJ/xJN46w6vxkw8jU/7w0NlICA0/5R1fX8Djb9G1lD4Tpm5p1BT+&#13;&#10;gD0PZ4ZPZVOcKx5zsCGPHvxJS91loIKGXeSd+RuuXm2Oyq942gldz64LKVnBpckJjul2ikrfKJ+g&#13;&#10;Ul5Jq5u1W0DQmIaOw1NeCCa8d3qspxEj/6N0srwo/eQ4jsCzhU0Tj5qyIXGSiZTiTPtFjjRgLoO2&#13;&#10;W5Ll4dCh15IfY/XGmTQ+OYIFPTmhchWrN57ftYdOCJ1+eFlR2wjRdWdR2lfQkfKc1BtuuI5BrOdy&#13;&#10;pNYTTz/PHSE7pp1MehymsenOj+geXryEhj+lUbWjX/mHNl82OhMOfGMEyu8FGtLr7zkVyTUW74tO&#13;&#10;+MVv3xdgjWsa6jZGzDc0im1026HvwYFCAc6OfOcB9cS7fylvhBUtnoTFz7DwKgmqvBJLE54/Yfo4&#13;&#10;rxZxrqPyWRIuLf6EkWLH64L38BwU+12e4731NyBmj6Y38+gX8fhbDM9W+JejZ5g848q++Srv5l/o&#13;&#10;RTf+cCi/xivsiqncbdCWX8F1+PlPgVpan8Wz7aW8+r0xW6b+LvylckTGwdhUWLGSQeLVa4fMYBDm&#13;&#10;n3bdcnqI1UmXAkOugp8dzQoXRv7mnXOUfwdmMvEBbPJNi94pnejg2f55DlrA8DYXu7gs+T7/w87J&#13;&#10;PXffPW3Zypnx2BvPAs/urlEGlE8n3dgt5CzZy69knOsw8RjxKVRlk0Klu3H1CJUaqHd1ZNExeq2H&#13;&#10;8ExAxeaZ7U9xOfz+DKhJ3yhqez3Ox8F+7YayF14P2paNNn5zHftumayOo51QJz+eeuLxrLBOZxJJ&#13;&#10;a+fE8ulN3/323P/hQJ6yOSDhgP9rvuu100MP3J+Be1cXOsjnDhI7c7MVztBRRpPLAf+apKjBM8+w&#13;&#10;d2DS1ZHK5+SpdsaOu/bCOLkjwsmNTCgRZ1XooKEyRxY7cNhtZZKv9FLvAAdABtIcvBPWAcbEjXc7&#13;&#10;WerQwVZXcxs3ebZ9E16nDKGfuhOVozePbHNQbwMdUfGk6wC4+vIicwdv3Q1j+N/+6b8XXbgKmowc&#13;&#10;vsbHCzalIZtP/+nHE0fluPf1b5je8/0fwL8H9Cr9lKcHV9uOJg+gWZ+Wr3wLF8mTPUbZMXOpOVSS&#13;&#10;eJD+5h9xjDN+Hd9FHsKrD/OJ9UFwTQNxddBMXhu8HeyZ0Rr5NhEkXP9FWGW0bigy2Ieh3wy04hm+&#13;&#10;g5fxSt4t4CV1ijJIR/mF8d+iU3bzn2XZOCiPsNI0Hw2S4DpZhIzkQwdMdbXjRBS+Bw/9/a42j7ag&#13;&#10;4iF+x9G0E0Ue6dQnjIH10FVO9Sem+qu4RTf4KL5xMF1m+o7/PGY1sQkgTPwXPqIio2mgSzrqN3Qo&#13;&#10;7Czd8F/Ub8cvMIaNtGo9+VTOilfpGQ8gi6dvLX+nVecvo2lcpB364onAp4PPHnv1/LPbWRiyf2Zz&#13;&#10;v/blLzrYMf3Zx/8oO9wSL2h4/NuHfuTHGNC6a5Rrd4PRSiSP9gD9YhzF8y8TodgmB4AsY14OK29t&#13;&#10;iuVQuSpN67g9JzLNG+rZeErf8iWMk7fuRox9Q9fqX1eTAHV/Ro7sww5Jx+ja5/DoGAf/XK27keNS&#13;&#10;NnG5uCt+lUM49db6Uf/yyhPeEjG/ObAln6uxsWvYCaktVbfuDHOHhbvvtC0v5ryj6S3v+B7ar5aD&#13;&#10;yuvqrCduxDGHGR/zafKewptWw9kn9Fu85Dlk1DmIqu1rmd2945+Dflu5M8A6LrlXejjTRFjRfS8/&#13;&#10;og9f29cFG+/kk3l+Ny9pi9AVaJ3HHSBUV8lnM/q2LWrSXUrGy7jq1Lt2W173cZGyeSBilChAKEHJ&#13;&#10;KLw2QUfOD1+/ZuH0IfxWE4EaLx2v8iQQZ5znZb/8Sgm8S1ohwFfWeNg+kjef0o7vgu7Kp2jOZZSA&#13;&#10;xAaCSMHMS/hL3+CSUXy+injpVjuljdI7NktY6fBdZOoDgNRT4yv1JHV3jt+hjCQ9RAxuxSq8880P&#13;&#10;ckZuYOb0scGD3hn6G+rZQeu4AaQeh8d4Fu0SrsKk6z+EGTBLH06wawucUBW266KQ5ttn9EL65j3o&#13;&#10;JWe4hY26K7rCHuFIJC8Av2y0JUITuK4POu07H9oGjg7o1Z6DT9sAiYoTxpCv8nVm+sjf/enpP/9v&#13;&#10;/7vpsUcf4xjSf5N8/Jo3vDFtH+80cuGGO1gsD15k7m4z6zRtqbuvUm4ZLHfC1fatOwU2cx/I0cMe&#13;&#10;5UQfG3viTgYnLJwU6faJxzpaXrSX/m1k4YsTKNqS3JvDUZ1HmRTwfsxj7C7p+99cuLKSPrPxdfKC&#13;&#10;CEXn585pfzyF4cC0k/7ys+x0vZ/Jj6uuupqdgLUT9ptf+VLKt+pV/9rb0ot5F/10upgAlViSj95s&#13;&#10;C77xu98OPJMUTPZ4JKK7UtzZbJj3Sbm7ZAeLTZxkuOaa6zKR4PjD5YwbXMYpEfZ1H6H/vox8fIo8&#13;&#10;fRj7ajzuuv6aaTN3g565ZEV2aqxjAH87kx7H0dGVXFJ+nPT3MnMXTR1Grx5z/RR3i17JJNQGdoCo&#13;&#10;vxu33ZJ6wIvU777rjsTrCiaFLiUNfG7npInHH3mIiSp2dZAWG9gJ4tFgV3NfibuEtbVHiItH8e5n&#13;&#10;d7Zt5zXrkIn00w5+8ytfZHK8jr1y4iOTcN32QUlnwVeOKIzfmUOXZRNmPue9EN7lipB5HZ/CcB7s&#13;&#10;y3+u5s4S6zRlMAnnfE1PiRe+YyAcH34YmX8Bn33le/H3ogYu1IC56aK7qIHvSAO33fXqW6kQv88B&#13;&#10;iHJaoKrwrXA0UHMjtZRFNUiwWsNozULjRWU1PJbil5Vrv+5cFWgRmodVI82Gx7zxo9G0U+ZzxjEv&#13;&#10;yqtrw2rDwsaYz/bzRQNejZRBRGLi5bdfFuSPV4cOfUhHf2nzF4H81h/55HeBa6FHYGAFauAhh17K&#13;&#10;bQcs8Q5NK39lvJCwMEVCmec6s1LULWI0rPDNrhu7epTuG6P0UjTKz8EEZUslFqbiqINa4RKGchzE&#13;&#10;PevSld/e4+FOj0uBBTpxkXqnrWdhEuPSBVtxvSLSQTAbdZda0a9dHTon2Q7qhIRHRZ6m4eLEh2m5&#13;&#10;ia2rp09Bkf/VqHVnBgNW2W0CHOefXkYyOSR3DDbHaIx5nJYVu00C3bVXb5x27tqbFSrmGeWrThLM&#13;&#10;4FEacAUGq2qgZyNv+7PPc3n6iWnr5iunc8ir84zT3PEhgomm8wGNfpV2god30gWfAT2e/RW0/Mzy&#13;&#10;jF/qGJrSWpTPz5mT50gLqS1SrHIBPuE2/LKa2gkl/iVfG2fTCx3VQCoKxA1yPM1fUiw5lH6Gh/68&#13;&#10;ZLHKgvi+8yTvJA5+86ebyaSs8hywCezwETZjPgKX6KMReLZ+pTdzi+/t+WJ+hjW/xfDFd0H+YzQ6&#13;&#10;PE/jZs5fcNKL6srXdGhnvIRflL/Krmnin5D+aBsFKxr9LDoNBxRAhVf4wR44BXshjYZ/sXDD5LvC&#13;&#10;gSUGZcwLBV/5RWkcpDrE+bor6AQ5uRF2kYN4ldDp7BhPL/I7RufBM34d7ChdSKXiVchKMr6JNzGZ&#13;&#10;fc41p5dlYu4TOFGHcwDFTtqb3/SmdDDMb9leTmdHm9nxDnftmngIr3+9Vn5O4iW0eJnXKz3UtSgF&#13;&#10;17q3o2lnKrsQZgMMcxiRtF3hw3M7HaijDCjZCcyEAZ13O8UZ/ENOB/YAS3mxfDl5ZIe25Iios3SJ&#13;&#10;PqVdEWAHwuV0tC5ndfVjdKBGPUOYq7K9MNdOsK7SwUVwp1mZvTEXdj/1+OPZueDqNCdhNtNBc+Cw&#13;&#10;JyKsG4yDRyyIJw3Lfa8otiNmuLq2I1oTGwxS4ZdJj+QVJ55dtefOigpTf66+Fs8/BzJCA9tVKxPr&#13;&#10;aC0HFx0EUJf6OwAgLgxqYoO86mCfNq1dD5b6nbyMPu1wyt8OqPklkx4MnKhrB0YdmPzG176aSQ95&#13;&#10;3nTzNrFzAWnijYyZ/MGm6u9Kyt//nd/OCm3jtu3W26cf/vGfzIpMO6axjYGsvMNr0jb5h3dXZZq2&#13;&#10;nSaG96SwMRFfp26Fab33QG4C+WlbHLoD1jJgupmT0x6QIGHJi/GriSNe07GGSMpu6gX0Gl4L8MEb&#13;&#10;ZZzA5Dv9onGf4i/4Ny/Ts3kGFpjECxzpCKeMxqFkHW0caQqj49l5UB7STHuF9/A03UUeTlqWG+PN&#13;&#10;EHRgelLRMJ1PV4vGsgyZ5Kdudb5L0rydSSNgMgDRMgVKuKIXeGB0kZt3dZI44qecPRHTMJm4wT/5&#13;&#10;AEmEDx3ip4vtWKDht/lUGN95melfPsapaSRMGPzlHRsMzVkcGl5a5jOf/LUa1bzlzO/o2DBwhCug&#13;&#10;SgfPgPfoJY9sciBOZ1l5hCOI3E1meV3LsSQeD/fOd79nuv3OO8PPcqi8nmOPhGkX9uREZA4lfhKF&#13;&#10;ipur0C2Xq6lTPNtfu+mRhMZJm+JAvZMitjHVkYOG9oMsp67StbxrY9V3CMPXvKQNsg5xRbMwugyq&#13;&#10;YgNjB3l6zIpn87ujKwOC2A15dlqrG2kpe/TWaYhu5e/uF3eFeKSgzvZZnsOO3XTLrQyC7ckgYgLG&#13;&#10;j/Tf+4EPTW95+zuRsyYV1Ff4AmOeSj4xXUy04bTjWfxG2VAu/2rQCwBktPz417KeZCGR79KVjwOL&#13;&#10;Tuhsuf7GxNN80OSNa+cL2SVfJJSJD3RpXpN3yij+na7RUXQPTvRjGW/8KpN8SXLIO/oWwKbfQHqb&#13;&#10;nzyGx7R24PE+Vke7+hslSBRMywR51YFoiesWyuggn8gkuNgJlH90ZhKfyCUu4TMyTU7IeFZ58VVs&#13;&#10;bY3+DR/S4vOPEP5JThj9ik/XWeqmy1/jC130hC4nzf4SDrS42JrmoefQc4AFxBbKo+SWSFNpP77x&#13;&#10;s13nxIftmtgSQC2nxQfYGXela2mkoSw+UeAg7UCu8E5SSCBxKXHzndcQBkoc3vNpQOJlPPIS0MUf&#13;&#10;7/jITk5sAhluBrdEX+ImzJMEKn8rs5OYLWT0IRhyH2Ww2eOIVjNpUP4lT6uq6+uOq3l4OUcqWa4q&#13;&#10;/awLwOm8jd7UnRMPb/9b753+0c/+XHYK/MHv/dvcF+Rxf+fOUb8wmXHNddfxThmlf2kZuowFQ/ZL&#13;&#10;PXrLAXh36XpElX7r+ZPfnt3uSFgPD3FOTtdu2TrdwM6RW7ZtyyIlm6Smh20Td3VYnvdxFJUTI96L&#13;&#10;YZgD/PZp7fs6oWv5suxuZjLh6JFD3M+0l4ni5exE4dQDdhQr2/LlLjigvUT5O4v82jX1upvFM+6Q&#13;&#10;XU+78iEmQnY//1x0Y33gTnLtQeooEzL9aPOTr/VUHm2FkwT3vvEtoX8Fi0/cGXc5abJ79wvAn8vx&#13;&#10;Wqez0PHs5B0cHnvl7g0njQ6dqCNPn965J5eeb2Dy4a7rNsZm7Gdy5wz0NzGGsGMvC7jQx25OhNjO&#13;&#10;rsUj3PH5+BNPcFz2riyC3Lz52th6j/ryYvk7X3V34mgb8XX33stJEnup505Ot914Qxb+nMAGeRcI&#13;&#10;yZ2jsb0z7rotN8SOeSeqk9qm7152kahTj7m6gkl0ba51jO3k46TRttvumP7y03+WuiB5EP2ou5RB&#13;&#10;8lXtyOIJHgTV5MypP//MGy/lZuWXTFxl7qUgX95/tfpGbpRCmiQVBwLvELbtpb/1zoljR/ZhV5z4&#13;&#10;qItUX570xdBXqAa0yhfdRQ18RxpghvzLnId7lgN9aEdpkMqVLcRKxSZq9KysDcvPgj+vBMSYgV6h&#13;&#10;RSe/GNbyFcLqrmgVl8Lt93rOZSiegx94ESAPqIynDJuy1ON85A8fhR6yz6KH35KLkwurfmfslRQX&#13;&#10;PgMAAuFrLKRvrYWLnIb5jt+8MgFIXmnYBHT2E10P2QoTmuBakYtjxeU5xSdYXZFwiMvT+l8+gunC&#13;&#10;E95pROOnfOWvrHwAmPTpAAJnuPgZ5r92voWEP3PveBZp6VVHW7kaJPcxyM6+HM/m7QCTldlyJjMU&#13;&#10;wcmPxcY7u0azDfqScwyW2ZAj3itpfF4qodGwUbYMli1jAJV/e2kwSMwGsg1Qt6za0XFF9QoH/oA/&#13;&#10;dfqSaSvbWG/adv303FPbpyOslAAp/+Rp6iqnDRsH6Ot4g/kFfcopL2VufeUDD+PjaudHH386/DYy&#13;&#10;6XLUiRUSaCXwJ+hcu/4i/MT3H0TCfRDEG18hqtMW2rzLLPnJ97iGrK/GWSoYYeAZdoF/vCqdm0c6&#13;&#10;eMhhA9vORq98le8yGuZFZuBAdZ6fHZSicc7lbA7upGFKpyAr9NB/ZLdDCR3/VfyHXMqn3vPknc6S&#13;&#10;ed0BP/XZZSTxExAas/hEIn70X3DJY34DG7cQHh32dz+F6/fGW/wuKpUu5/sv4jY/4YXr736ejzvo&#13;&#10;Cmv8dcqn1It2KDIbJgAu4YEXB/imX5oJjP5D9TMxDBBN8MEusMmDeM7DRl7Do2lHhoXvlrdozuFD&#13;&#10;0LwRKRPKjwy9n0jTWIPfCU5Zhi8dpJIhsQG7hLQj2MeJQCAwBmnwlMd80jppTuGVDwHLKYs0Q7c9&#13;&#10;eeY7rIoKuTidWTt2ElZP5sEZFT1woUz+9GmZKW+5lA6jG2RLJ4OnGPXOG9+lO/GIA3E3HrF9gZVv&#13;&#10;8ZGXdi9OWMI9k9dVtHZYLGd2GpQxgx2GRy548l86c5n8jidPB7oqHZpXBjSxyQ6k3XX3PVn994k/&#13;&#10;/AMG+moA97Y77srqNAffrH86bkoqf1fPveZ1r08H2N0On/vzTwXujW95azrM6tSBRXFd+XuQ1XDi&#13;&#10;+deTEJZ1j1hwQiedYOJSl6rXUXpdvxi3TIQQX3UZmg6wLOjNTrKdQZ26yo4N4aEfvSHLab5bh2gn&#13;&#10;ulNH5+gMZ3WiMtvJxrZ5ia65TX7uDnGyJxNPTsiRRp1iyugAsEdYbWZw0iNenn7yiel3/tVHp7//&#13;&#10;X/830/f/0I+wqn1f6iRlMe6/zjE+n/+LP8+AwnVbrp8++CMfYVC0LlzvdDI+6i9uxNO6Tf2VnzHA&#13;&#10;EVbpXuniuzA+lb111IOTsflFYU5LPZnvBh/Unfx1Rt1AK98jX5onnVaRrjSVV7/TTJo5oMzLyO8l&#13;&#10;j7qKPDw7D0kz/tIyXyrPkFf5Oq8nrspGsHC6xElZ9IdO0hwCHW75MU+b/qahdLusyBOPRNM86YBQ&#13;&#10;+IMvnZKvBsSjr8BbVp0IKlkdxAovcMwniRs0zT+RVxmRKwOAwtAOiazgWWfO61BjNXfRh7omXurW&#13;&#10;b+OyzHgC2ulouPoJjCuGDcS130yGAdPpJK3QDnTFKXjaZFMgfPCHt7DSg8kMp9MiOMhp2LI8eZU2&#13;&#10;Op/xGPK3bJYPdYJ38MDMJIeD0D/2Uz89/fvf+TfZQXaSU9VrYrLu/ljLqtq3slvhpm23pPw3PY+X&#13;&#10;cyLCwTcH45xEcdVKdKDOxp9xFye6VCbkcIJDeCcinOg1nW3zeVyU9/SsvIy4oRPzs2VVmbVlGZCn&#13;&#10;PJZNMr3NS0aHnWDQzDsDeTonds1/lgfLcMtjmHqcpZE6H9/6Ka/0bIs5UCada67bmgmETPQCL5xp&#13;&#10;pGziHmeSfi9H1Cw68+f7PvRDTE6/OTtCjGNN6jiJSz6Hh3oxL5u3iXB4e9muLmHUU0iTb+kZ/9Qn&#13;&#10;+Iln/E6cZfe0fZNzDA7Thoy9GrIpr5NUtu+0o3GE2Z6G6UwP6kant7JlkJgG+cCo/DLkSnj0NOQf&#13;&#10;OlNe08t4JK15O2PckFunLVVv1mXCOqB4xRUbuPSZ+w7Y+21MxdUZzn/4+r9sremSYJ6Gt3CJV9AK&#13;&#10;t/NbCAFUZMQJ4cKz6BBntB8m2pUc/1RIgTEPZGV2lJAfBRORP7kWzYTgTTUe/YUEcMWu8pPtjLPR&#13;&#10;p/lalnwPvQlvHur0qfIrnPmw8qY8K92FDeVEfx7XEIVuuId+1IX+z9LBshtg/0reGdQkMP+UUx76&#13;&#10;E6y2mr6U+EqclC1lTiBd9CB0sYx3aBrEl8yJ00KoWHMXGD4BKyryMT34NiyO8kX+9Y6Mk9gX/7RL&#13;&#10;a1mtfgU7KDJhEQzlV1LwxOUvdQJxV2bpqrsubzNYOGcXYOAjSHSVfAaOtsXy43FN//3/9L/EFvzh&#13;&#10;x34vfO+65zXIoZ05l10F1nHaU23Frp0HGNDflLaW0dh6/Q0sCKx7PVxY4qKZHRzV5DFV1zHZ4b1u&#13;&#10;J7B97tRYx4TGaiY9dzKI7kJDj1K60kmTk8Sdsu2uBdt8+5hkdSLZXa1OHDpRavvGO2/U6eHDB2Jz&#13;&#10;lrNbxwWJ6i3xR07ubIA2dgE7eYoTGNw5snHDVbnD7uEHHsil7e98/wemh77+1dgbEnI6zg6HFbS9&#13;&#10;bGPozKNmeL9Kr3q6UOb4dMc9r075d8LDCRrt6K6dO5IuN2zZMt15/bXTN55iNwf6VYfW/8p8iAmi&#13;&#10;NejG0x+WsSPFdPCuj0O0hddz14d1zPNM6Dq555HY7tBwIZKT6S6KURfuvDFN6t6409RZ29K38NQI&#13;&#10;09qjau9/8KGUvec44vTLLBIzzZzAV9bl1hm0g69k94v3ndxEnfe5T32CtPfUCCauyRfr118RG+s9&#13;&#10;GerOeNsfOM7YkLbxMnYl6lIO4GlRoFAFLnkroRf+mFeHei8IrMm58pZu0QnhC2DD8KUIAS3uBXJY&#13;&#10;RsAxfZW3yoxik8Znzh0FrY7auJDbRZ+LGogGLk58XMwI37EGrt185aOPX7aSFvQlm5cSKWNX9szK&#13;&#10;/UWMXhow1aCxIgGIh1Ysr0UOAv5rwwkKX4bnN/71Fs/2Llx+gzdgi4cVHwxoWTmQpl91SmYoww+u&#13;&#10;xWghQFj9lZNA5dRpmP0WPjjxHXTmYPHt8PAlLC08ScyISU4Pf8q485ZKyaeNz9Ho57PcDFeMAYuf&#13;&#10;W+wvoQHTuNGt8jcrYZuEmPEHiuc55FImwxfAyy9IjRmGMzowA6Ewgu+3jod802BOo3mA6U9wKjAq&#13;&#10;rRGBoge8A1on6JystjNI4tNvpTMmfXOFnR8aLycEZEAFOEmsZMXIehoOa1a5OpqjR0jnlQwwuGJO&#13;&#10;Xq62OIWf53dKxc6YjYzsKKGzFD0Bt+O5F6Z1a1ZOm1hNsQvecpWfWlllp4oIHaPhkIF7stJJGiMr&#13;&#10;kM3L1gUmpUpf0K70pamJbg7Dvztaps1qVo6soCI/euzQtAoO3iWSPGb5GDRmuhz6tRy0G+oGFjfS&#13;&#10;rMLwMXARdiAV/Y6ReOpyDpgBdXnxl3foVByIF3F2kCidYfRsR7FlCAlZijucHSY7wQ7q2Pi1Ael3&#13;&#10;6ySQwpvnVFyIwTf8IeK3/CEenLxTbfFM4wv9CmunrzqrNRnS/IMvLenoePdNvvNOiwHlLvBvvAbw&#13;&#10;W3qLrv14hst54TN96+8fcOdRKLn0b1qL9Md7p0EHjRjls3lEbw2Q5xyqw2ShBhZZDbGGmgqn4ISd&#13;&#10;02i/wh1pIshwizL6fr5czUdwc3hc8p/f5WYD/HioD7lHLz5Ho1xI7YkdmQxWDBr665JjJOjfTPzK&#13;&#10;R/KNnJTh4lm/MzzR7ITGg1/+z2TFL+UXueRt/tb26JTb+AltmE6/6MF34yIeZYDsige2YiacebjS&#13;&#10;BM/waN2lAwddG/i6yD6ewkQPlCmZZ4ALmRzkygAR/JwAsIMUeuA5AGjEm44i13veyk5Tz+gX24i8&#13;&#10;sd3Y3IpfTSo4SOb2/M988hMJ/9SffpxBt2unN739nRkYdLVjyj6218GpX/r5f5LL0F2p98zTTzH4&#13;&#10;tie7ZeyIXwph9a2ddoDRVdBenGk8HGD0eJsM5JnmyOafHWTLvE7JjaP4hhnXDFoB7zsBGVQ7ie3K&#13;&#10;4OTAMf2EF0/XA2W+Wzc4SV16N31q0Fy9XMKuv1Ucc4Dm4k9o9KrcNSnDoACDeNIVX/11aps37ADf&#13;&#10;wSrMLddfn2N6PvfpT6Zz//H/93fBX8E9Ke/O4IHyfPT/+sXpL9CxdDczSfKDP/YT6HlL4p68PxKl&#13;&#10;B+1MJNsJsdHqg7wRHRgpZefPp51yYZMvhs7ybjjOgU/1qp/lwQFP7X/r9xLipJOe8bO+jm7EH3SF&#13;&#10;NQ9Io9/VY+DMT7w3PXnp/BZfOD7ybhySVtA2zQu/4Eu+yj/itoyRS77KM2Ry8uLcaSckahKsJ88d&#13;&#10;DJAOzIJ/CXA69Wh5TfrZlhjlKIHm2ETVfFG6kEZwlMN3ABNf3vJPetgd/XOkWRFKfJpm6VrbAr6A&#13;&#10;uKQluMap9ZcBX747nnkO3bbuIjd+nQbCKF/oDPl8jxvP/o4N1OYAl0EFGh7GaVG/4nVeEy+LPoTn&#13;&#10;PWnuUxj+lOmcdso6m1mHyq/Sq/wQmQGMnoCP7Vcm6OlMOwfUHIz74Z/4yelP/+jfT1//Sp1R3rsa&#13;&#10;LFc33rwtbRTpX0J+rfLrxMNyBq83Ui5PYrc4/oNBSsu4+frM4BN7ZV4znbDdJbk65o0f25T+c+Li&#13;&#10;3Ll1SRdlU8/qyzSrb3dj1DEhJT6rv23/DN37TD4HWDnjLx3Qk65oIfkautGbOh1/0ROwyqqNO07b&#13;&#10;0ThsYnBS+yPf2MaBK7yLdEynRx96aPq93/qN7JpRTp2TtB/8yI9Nd95zTwZsS8ZRBxFuvI2bLvkb&#13;&#10;XThAbUxXMIjpzmbTxjxq2mnfLKPRP3kdL0o6A8PIlTiAl8kPdCUv00D4DHjyLYwu8YZL0kdbhRyt&#13;&#10;M9PUd3naBhdWOfWrMq18/MO/djkiG2ErsYfmFXkou/la3KqTq65IPtZOjH/KYp25Et1WmUQXiVbp&#13;&#10;xTgrm2KX5GD6gbc+/qNTlW/1UD7qc+T0wPGjjgeN6FsS0pUQYeEjSVxUlH6JYfoMmwp8AnkIn6Ah&#13;&#10;WCWFREMhzySrOIGMpMSxQNLmCqzwupK3JlhkALxlF71KU11GXi5jr+iXxCWrHPgWrgJ9KbKEFIza&#13;&#10;KSetKn5BCO/SGLz8CmDhNxm9Ku/4lq9SKa/K1dG0/1QyEKBSxAt4yxOv+U+ErnQrzwAPmQs5thKB&#13;&#10;1zLQ7LFD6vXA3hemA0ww2n65essN5M2R9gSWzNpyJvn84E8Z43jqp7deydNJ/5JzppuCVoDYxS3s&#13;&#10;wPiZf/Lz0xp2JXz0n/8i5enMdBtH/V3OZIVpdNll3KHBIPwLuzhakyORTh4/GZvhsXoHufPDxTIe&#13;&#10;EegRqR7J6W4Id2Ndyw4Rd6ht3rxpuowy48aNfVyyLf3DtMFWAnv8wK4c7eexV5av49jW9es2Ttuf&#13;&#10;fjI7TM7QL96zZ1cmirVZ+/bsy1GnK1ds5OjpU/Bbk118l19xTSaZDx84xC6FjTnyz93B3lGxljsy&#13;&#10;9u89nqO5rIcfffhBLuy+eXrz298xfexfbeEorO3RiDtuPM0hbcGk3bwNYD2tPk0v7y+57c5XZYHK&#13;&#10;JnbmXsmRgu7QddLAO5mefX4Xd3QwGYKNcUJ2z+49mdzYdsMWxiSWTQePcWIENu2Om2+cttDufXbP&#13;&#10;/mkjx2o/d/DIdDPH4D7DhNH9LHC88/bb0h4+c8XlOe3hWY7Nuppdidey6OU5diruZKJlP/r0SDGP&#13;&#10;N7wNeO34zbfeRnpsZYf0s9Mtt93BhM+G6XmORV2zdk3a3d4LZ33nBIlp5xFd+/ftS1pdTvquzDFc&#13;&#10;Z5igWjft2PFs7olz8sWdNObPHdwZV/2Uys/qxUyXch974GflzVlW+zZezJ86f5OlRxrE8/wf6b+s&#13;&#10;s9yaXkXPdFNmj7UqW08A4sfu4Hfu3BlyJ6shLrqLGngZDVyc+HgZ5VwMenkN/Mt/+k93vu6t73gM&#13;&#10;A7Q5BjLgo/GzgHqBadNQjQbxHKwq+1T+2mGcxq6aTn74Pz8xcgksi1dNHIBjZINZBCITnn61DE42&#13;&#10;ZCApcEUvAPmW56ADku82nCPTorwSC9Gi2p+DhFZYZD6V+Dz+8bUjULjSaV2IJq+QDjEb8tCA91y/&#13;&#10;EgAXuPjZIBJxON+V2U6H23Mzyy9K8xM1X/07xxUqjV5lsHFgZ0PX9Fs3Q8LIKlwhDVge6s0//lVs&#13;&#10;yk+98790inxxeiw6dTAk1Ps4lfQZBp+YxrG/TGcP3aUiNJ2ApEHEDlgaJ3R+0IU8PJLAQe0Tx2mU&#13;&#10;MWixxhV7dFhtSNsYOnWGgUDklo+Vp3lCWg5GooG8MzbCGZmHp2WsNlHCqsvpLJl/xOR5nDOz1KJN&#13;&#10;8RNs1VVNWWELb59ezHYSotKWcq2CNt4lu/eEHDvEJe2sGFmG7B7LdSnpDXFAlElIwf31T36VbjxG&#13;&#10;oC++S7Oh+FZH4sQzVAYFqZQzjZQtcMMvOvU9/j7QEbTsmNqAT3mAgvmrXMnV7+ZVWersTK5cyTFj&#13;&#10;pJ/FpztGymZnU2mjmyCUjKIa3ZaxvitMmgYWLfDx7nKRdGRgIfkOGHf5+O4gDd2MoEYwieOafgsb&#13;&#10;XRRU4m7+id+IjO9xC/hpILZ/R9pv3mdy+94wEhCuvwccmXAmd3jgP5PnPHjDZ3INXvUdzNnP+Wgt&#13;&#10;/6J/Ay/1M/2Mu6GtpRH3RsgzMYwsgZTIea55Lj5rckB68jHelibVkl/eSu+FAxz5xHfLG6t5DC4d&#13;&#10;8nD3kIU6eSk2iHIDnYqP+YuyDUipSfoDXY7SWXD1OS8LkUfP8JsD2lG9km36rgBVLgftjIPlwtWr&#13;&#10;5nEHgHP8BelqPHX+OmgSryi3dVz2psqNUKNMgFE6qPhIoCdRpGdYhRtlYIafEXZg38kO5TGkVtWK&#13;&#10;jzzoy2cP6inv8ktLhw5e6aRXq5Wxo+p9KCv8CIsNgIYDWW//3ncz8HZs+sJ/+Gyev/mrv8xk9Mnp&#13;&#10;be9i4B450uGms/yrv/jPpm/dd18Ge/fs3jXd+7o3Tnff+9pp2623hp86y+As5dWBLldMOxhtJ/rY&#13;&#10;sRoY1HZ7jIzyOwCqTWo96LeKFXl2Ui3z6sFw00v7FbsPreDAS/uVI6jo0GbgC3w75AlHB8qeQW7e&#13;&#10;K76lx1XQlZeDaerJwWuPY3BAdD1HQaxBBvG8i0T7r36TP5PmDk9VuotvZ9+dh8bVc7U3sErR461+&#13;&#10;9zd/k0GAg5lA+o1/+S8y6WHH2xWUH/yRH51u3rYtKwrVV9J9pIlxVl/q3PpNOTuP9BMPM0Lwkta+&#13;&#10;g6eMGdCGZuQ1HwgwXA1OLx2sTRB4OnGls/iXtCHcpzLpTB9d89RfOZVLON+FMbzrGItg61Cb20XS&#13;&#10;Z+LV9HkKZ36P3W/ZeDYfaTvpIZ+eAIsOhYG2Yf6pR2H0E858pH8cCB2n5A1g1Jaw8eddOSIbfv5L&#13;&#10;2SVft07T5rD9QPnSSd88oUMjwbUc6KTbu7akW3ISFtrgGn/g5Bf++LdTh/4ZbyeADK9nlTcHmx04&#13;&#10;Nq62n5JfgZGfOB1vKWZia/CRp4tQMggBnHrIMTOG85520BAiZRAesY/gRU8DTr5JZ/yNDwIG391E&#13;&#10;0kkc8Y8+SfnIqa6wKR9gZ5QDbZ//zJ9nIsN08vg4ZX//B3+IgZ463iN6SblzusXj8S7NoJ4Tqe6S&#13;&#10;8Gz0THiQb0x36aRsKRu8O+/KO/o1Xvrzp10xff1/vu47Dwin6/B+zvx4ETZxL0/sBE5d8Nd0ystc&#13;&#10;r33iuBN2xDlp4M4yj6ERzp0o4nTaOdBnWpwE/tN/8sfTJ/7oD1I3hAg/lzOY9oM/+uPTzdtuZSKI&#13;&#10;FcHyxD91Bs/cnYD9NILGA1KkS6WVZUw7jM8sXDuhntSHz8RdecBRT0k/YM4wSKWMQ3Gx6/VdeNEH&#13;&#10;oerfvCa9tBWGLou2chV3n9I37krTk0emnTZaWVO/qGdhRxtU+Ex6KN/Iz/pZF4hrfKwTCkdEcYtn&#13;&#10;OEUebZJcK47i5xO4kqpwMinmqDtEPHLI+EjPdk2pODGovABUTbgWXdOlHPqQgrSL1CzOkWKAhY3q&#13;&#10;aTTtDHHXfhr30Bv4RUreClNfBsnSL5kFx2BolM0ixgJAN3E3T/ieuAuob9mqkkG/QRN6ghVxGQwH&#13;&#10;jdCSH161IwBAvgPc4fUV2JAxbjjf/al0c6KL7yIErZJb+cquSL/yQsIADL40zncEJF76F6u8RKxE&#13;&#10;pGhfugz7Tbiwhm3YtDltpCNMJBw+sC8Dz2eiX/VZpNoWgxS5m3Xyp60F5eZEg9JB2YLSeNWbpW8W&#13;&#10;3lHu3/497542btwwfey3/zVHnT4+vfdDP5x8/8hDD2bHRso0OnTS0Um/DRuvY/fXsen0WWwi7ZcN&#13;&#10;q65M+XQA3uP9UFQWZmzCjj7xxOOUiVpwoGK1mc9z3JS7Vt1xQKlnAJ+jm5lQtp5wMvTEib2ZWLHe&#13;&#10;PHWqBvWzSIi4uzNkI3SPcQzT4V0s+mPyRPkcr7gE+BMnjzGYv2J61T13T89t3+4xDGknOfnoBM5R&#13;&#10;+Pj34De/Md1y513TLXfdPZv4MH0ts7bDSsuWGcq5XyjecmiddBsLT7SbTnR4D91Wjtqz7WoZcHJh&#13;&#10;BfI8/vR20vBUFqU8+eQT02tv3zZdf8Wa6Sim6yg7UJ7azc4VaO3hOKsD7IJ5gLbwbVuvmdYQn3U3&#13;&#10;bpkeIi6W4yMHj0/btz+TiYrXvuqu6QC7Mh5+5OHYQMcFNrOQxV1CX//yF6cnH3sU2e4O7IP335/d&#13;&#10;NfY3djAB4mS9k84eQ+bkiDbNSXjvZvFosde95bun3eymtkis42LzPbx735/plbY0d31cs+X6TJys&#13;&#10;Qk9OIBDhZDvLXsoO+sFCJR8nf0HrpQtHUF/yx+LxMiXrJfGS37tMpKBRVkmX1AfYcuWMfQBGGZ1X&#13;&#10;VmrwnPiosx1fmvrFkFe4Bqpl/QpXwsXof2ca+Jmf+Zlz2+64622ct/t6K5JFZ8OrKnet5oUuRjYG&#13;&#10;bR6WRrKfZYeDXwYQv0EmTSLeY+zgmafWNQDVoGqy9dSvGjiSLnqYyNDzZzBLYP1oVNPIp4JPB0hg&#13;&#10;//M9a8wLKnoFhYpgkST+1XgL2IAxtDoC0rLxU3+hA6CdyPDIU0zcjCdhyhW//BYtQZqAYTrp5jEG&#13;&#10;f4i/tMszAHPefi64yMe36alui9MCwHhV5akk6RikISlk/MK5ePmdOIpkXKsxbwPHCiy+xpVa2sZB&#13;&#10;nAocThA7QKbeKjp4VuYOdgovXepneFfHZSWDd273PcVdHScRzi2oN2/bOh1kh8UGOnc2rJ59bld2&#13;&#10;kNgZ3MARU15C5gqwtTSQHJzOQKpxhrZDFDbezngeMR1kx1iNg3p0QMJLzY/RuPKILVNlM3d8HD7m&#13;&#10;wJkDL5VWvmewgHRzq+t6LlCvbcbRRjpnmzau43J1GnpHjk2rYXKKyO4+4jbVSsOhChWZv4hRosyC&#13;&#10;+kWcDkr6zIAL4rzP8FDd+i+G9XvyI2GniL+raMgQwVGW4MjPNAZGfr7UAI/nuHI+NqtlbNQZVOUd&#13;&#10;kDRYyse8PpdZKgNOQn4OPvWe4OjMNM9fynXRKgT5Vxm13GbQZxyTVtgDKnKD53O4fvNZncML9d+y&#13;&#10;BmUBN3SGwpfAAOh3++XZCTPw9bOcLXHitMeA60+fS8LAbfrqWFmK5iJGvRepGbagM9zQDUDJ0jRN&#13;&#10;Ed/7u2gUvR4877CkXkQoO9wSNH7D9XMlK3e93DyduxAu2Qw3/Q47sMPkbdl6OoAQNP8oeNFQT9oB&#13;&#10;Bipo+HsJnvkiVIoUGMan4X1f+A6M3y/uYv/CND9B1R65UuvVnL3rais7E0exI57vPs/bpdeWUUTf&#13;&#10;S1/mUQc9SC1YF8ycv2qwXHSeUA9ti12Z27hiiFt0550U87zyPPnE4ykLdv4cHEu9gg2qM5OLh4rS&#13;&#10;7spDWSw7hMRPuvobp3TOmx9PeTRfPqfb7rgzq8ieYxeHtvX+b3w95d5zpYX717/2q9MXPvcXdGiR&#13;&#10;E/peWr+Fi2xf/+Y35wx9+TrJblom3qobJ3/DjLdx8NJLO6SrnEjlnysFHSwTx90eyulAXOcnJxTE&#13;&#10;cQJCOXpiI20VvqVpeorfdqMGdmoVcgYKCOscUpcOM1lBPJw0scOpfjxyymNQHIDU3wkk0ym0iUel&#13;&#10;peldfKRjB1/ZLwfvzrtfnYEHBzJPn+COAPLSN+77KgOVH5/u//p9gXE14vs++IPTHZz/nPurqLcg&#13;&#10;mHgldyKHcVTWpKcKxMWPOGZwnHC/+115HBDUJY5NTzq861c21BrOwcQqW/rpEi9gddJtXrzM/JQx&#13;&#10;dIaf+nWwOI4wYfVT1+Lr+imuf01XOr77J43wH/QHYuRsGoabrqZRUS6Z9bPchs+AadqRd6G9mPaH&#13;&#10;edPGB3yzKt34i5CfYI734qL+xUv4Qh3XA7vKFd5A6Jf0Mh6LshAmjYZT56ZVx7tkrzRxkt/JC51w&#13;&#10;SiSs0kRHvFT7j5fBOzZm0BdGXknXod/ggW+ZTPlHJ02v9VY6KC1Ez+Au5idlTZwRqNO39AJd0kAe&#13;&#10;0d7gCbs4aRnmMxKM9p6yyNu4GG6aeNeNO8R27tiRNoqTFp5x/vAD9zM45D0X10bu5lsc1S02A/ls&#13;&#10;F/qnbXAiJPLCQ/oOnoln/vQ77zx18Rv6yyA7OPEnXNjxkUeFVFpEbmFnIE4KVP/EsOYjL2WJPFCR&#13;&#10;n36eze7qXiLPIKcX2V6JbrVjDu67049La8Grv0pT73v6rY/+Smxwp4+Cbbvt9ukjP/lTWZHt0SzV&#13;&#10;Bp/XU5b3SgPYwS92E7z2S1sv8VZf8AJGZ7hpo06jM/wMN25OXOucmDdu6lyZDXMXm6vM5Wt8YWqK&#13;&#10;iwxN87dpXmXZp3drZaIFOPEFNX8oq7CV5+PNd8lYcORT9FWT17YXC98JsfATF37unLEO8cx/y8YD&#13;&#10;93+L1dW7ZjxM19CTt8x10Ue9xstv/4AJPL2Zkg+Y5AE5Vq4sCsrPnzKhA9/l4bdxLpyBa5j0/Cey&#13;&#10;8Q4r6JUH8Oid9/CGXpXlmUi8qLeESoA/RZWehPCBr7JXPBMsREAbJjiABVtY3sJx5mf+TmjREwH6&#13;&#10;ydPaLhYOzHbYDb6Ch6ewUhN9Jmrxh1U8DfJ4T8M9LimwBomnHpVIehEDoCCGwYAVBlcEfVvivOPj&#13;&#10;MgaenVDtfBj5bGuGbqWpxyQdZMW9dm85eUl6ls0j3udBfl9LXS+e+fIodzl4x4d32Gn/k+aK1sLz&#13;&#10;Hr+kacls+VSvpk+XJwWQnndAfOHPPzl97ctfnt79/R+crr9527Salf6Wr5W0U9bQF3vhhV1pP7l7&#13;&#10;Kbsa8FM/LrLYz50aN2+7hYnggykXW7ZszTGc3sVxGXFwAeJhBvaX0XbxeOhNV2/i2MCj00Yu+N54&#13;&#10;xbrpCJMAu3bsogxfy92Y8tqdyQLve3OHnrK7k8QJj9XYW3f7Xk4f3HviPPIJtUx72cHgi5eWe6+m&#13;&#10;/XEntrWP+8E9tN+J3pUM8h8hLVbGvmx/6kmO93oVbcqD05f/w1+gwEo6J3vdiWI5T54fZSmhphmZ&#13;&#10;wZ3JHgHlcVwbsDtXs2NO++TEgW1DJ5G92wTUaevWrdOVm67KrooDJ6xv0TvEntj+/HQIWS/nHlF3&#13;&#10;ZJzEBntn6MZV2Iund0T2G66+ctp7+Cg6Pzm95vZbp6eonx594qnovurtSk/roavZ0fv4ww+E/zri&#13;&#10;7mKaQ6SJbU0XEN7MPR+nKDPX037eiNymi3Y2u2PojzgB4uTI3t0vZAeNEx7mPSetXPzp0VbmhS67&#13;&#10;Xgy/l3yRssJkrBNe6aeQd1P/aT+w09+Jk4fpbp/sO3Xa3TXU71X/aOuqXBQ9C4nfenqXFbsGT5z8&#13;&#10;BhNRv/Gd8ruI98rQwOiBvDIiezGWf/MaYJvkt6wk6oJzLdAwcr7qZl79Us8YXoJta8RwzQELR1xJ&#13;&#10;pWFWcPHye7AQ0EZNuaV0y2+hwRZa+A6GZYwbV3/lkIYg+tvRGYP/+ser/GyA2ri38owjOGINGiVJ&#13;&#10;oSQcf9FttPjr/3wv8AsORGxnqhAfcYNm2rzI5cXcGYCIjINmgNMkKtlHmJ1NB4TOUjHrOn4Rlu/E&#13;&#10;U1yFGY/mK2y/V2j9ijOjgxTOjPwAAEAASURBVFe9N5E5RvuMiPOAiQ02+UCjWBJfKkYbfjZOaAkU&#13;&#10;E95tFHc6HGUVhe4qGhfL0NGZS2ogQvAMgEPtMs7VPHvykunoWU59ZvLjmqsuzwDRKhoMN99y07Rr&#13;&#10;1+7peAbFSuYTNNRMw+NObjhA5mIdRDhLY4t2BasXGfhjAmPlCmDsdLEywnCaqNMa9HqWY2ouG4Os&#13;&#10;Sq38NtROgnySnSauyEilD7x5YzUNRHVixLsxrg42sX141fIz00Eaimp8JRkgWlIH6tovGZfm8BtE&#13;&#10;RuekdVThhumEr86G6VMwCahIjleJRab+9qnfyN+ex+qEh51L/SIGIC1N0t6GEawUy06BOrXx5Moc&#13;&#10;nYMCOuNRZQZI/vtelPp3IQYygFlkExw9zxr65StJHBAqJID92fmzwtT1yuWsXoKeNsrOdnXG7awM&#13;&#10;3ZRSQ3FQLbp8QH2JC86Cz+y75fUJvSU6fzH49lPf411ei/QSt8RvQJwnZ8LFHfxm8VEG4zbCfKik&#13;&#10;5CdIGbY0ZvNvG5jn4wV9/CyK0O9FVxryLcB6jo8FAjMZh2Zbvy1bg5aFMHRAGB8ZNtMZoAMYruwy&#13;&#10;yAELBzXEgXfLUqEzUgsvCakfgQcvPXg1DoPS8OAh2RHJGmSsDkJPcIpqp6sotT58Vn2hrZNq0agO&#13;&#10;s/I2TfGNh39O5Cav2vMa/tZJKYvjO3GEWeJuBxr/GkhykMPBYTFL5u60K4uAsVm8y8NVedorO9GW&#13;&#10;2S6rkYv4xj6Hj4Xdeqrzk/ns3PS+D3ww/l/6/OfS2fvYb/9WznH2iKqv/NVfZieEHTBXG37v+75v&#13;&#10;+tCHP5IOm1vviXzqAHc7OElhbOXrIF34k6Z2Cl3hpp9b9a3X/O4BbCeUj9ExR4hZ3WFH0bidhZYu&#13;&#10;q+aBW8ZkqIMTgEZv0TFxMtxjKqI0UfA7Cbzh6sPOpwNhOie97IQ7sWL7J6sL4aO86tx00okrH53p&#13;&#10;pv1xlbnHeOXOAL7Ffce73pM0+PpXvjwd2Xlk2uMgAM6jD67avHl613vfn3tV7OQWj8oj5ruk1XhW&#13;&#10;OsHQOCOIrP0TJrrkvbQx/NG3eaf0bL6o0NAZ71kBLz64OuPUMvj0L4O3Rnx8Z1BrwBkeHGhYZoTt&#13;&#10;+r3zmemafA/97BYYMkU23oMnzIinevRdJ31xlDPy8C6/rNQmnRMuX3Cq/DlANiZOhmxqypWU+rsa&#13;&#10;211v0ojeSF+d+ClDRDPlDT5qMXUTb5YEB4akJU99WmeBp3wRNK+DFspZD34J1/ZjdmwUfg7CptzD&#13;&#10;UwsSWUw76maCo3fLQvI1nxU/0kmplFfG7ZAtckEr+sU/8gI4K3PCAmd4p11sj7iJW+GEKnpqOknP&#13;&#10;Qc/0EVY/hbCMRp/S5tuwlkr8dv3uSv3YqhHUfIXzPTYVHm94y9tyBJy7GRxI8w4LL0B399m9X3v9&#13;&#10;9J4f+FBWLrtjVT1LP3LyVNfaPgfc1bG711yF7ICRZSB6VH7eldlnxyHpQZyUxaOx2pVsI+XBUXx5&#13;&#10;zv4ElNZw6rfj3DAJly70LfMOwpn3nMy5ipXkGayn3sjkAvmo8dS55etSYA9xdv5nP/XJ/BmndtLx&#13;&#10;eJh3vPtvZfLHcuKgvzSsGnRJc/gbC+OTBTvEUfrGSB0Io3xVX5ArAY4ulAfZrEuEle6sbEJLfkv9&#13;&#10;zId1hKr+7dS//C3l8nWQ0PCekNH+9upt+Rpeclu3KZ82uPJw0zXNHCT3aX1nnWSYeanlCv+h09gQ&#13;&#10;aZNvPPLnW9/8ZmCDA2DHMW16dWPbQ7kR3Jhckm/fjYvlscpcheLLUuWmJd+8IxsvyCgR44UOhlpq&#13;&#10;kg0POxXyGX0q9VQ0/ZWu+OgLjiLn+GK+ywWi4CXTmP0CbXfStw0MzpAn9JSF7yAm0FeQ9cubYfUd&#13;&#10;+MX3pGbhG1ddpEk1Wfjidt86dAe+sKZ31BJE+SjrENwH9M+5/FuqRb5kMwhYbTsnIydc2hUNYQew&#13;&#10;Qec55UsbLUPdFWg6hy2flgXbXLs4OugUE5OHuFR6HUcNXXHVZsoVpxWwcCN3Vdj+of0ANdWUOk1q&#13;&#10;5j11rWfKF7Kk/rW3SWT7KFXjlDwh0nDZ2Q7/I1z+bR350//FP5je9b73T49wpJ2XhN9y663Tg0zY&#13;&#10;HTt6nMH7G9KGMareseEF3h7p5CD+1bQxdnOUkxMo28Bx96n3RljPbGI3xA0MtO8/eGh6Abt61R23&#13;&#10;c/cZR+RhM5ZRbg9zZNYBJnyuvubq6TR9RnePXO6EB202baoLcQzPBLXHViH7UXYe7HjmWSZmTtI2&#13;&#10;rEvTPU7r8MH902MPP5SjuI5xD8V9X/1qLgu/zDuZ2Jni7grLrm1A7bltrycfeWR69evfMG3cdM20&#13;&#10;d9eOaMZ+q/297NKEYcq9hYhEU08QStxXs5DmqquvwQ6cziXiThTF3pGem9DJahZmOdHjgh7vc3qe&#13;&#10;HR7aYtt/u57fOT3PsVU/8H3vnbZcvno6cPLstHP3Xo5XPDvt2s9RitC86RomS5gE2cvxY6vh+/UH&#13;&#10;Hpx2cFyVbdM4lYEsyqWNXMUimru/6/XTg9+4D31el51xVzDBceO2m5mc2pfFPtcyOeJEkPrUmf92&#13;&#10;cmTWMRZ5fu/3vH36xDPbM7HkpNUKFiA6KWJeN17aefOZE0s5ppB6rhy6sczkw/w+JjvKY8DIq2zI&#13;&#10;LHwWsvQleRq5jFuVT15fpowtxV76JZrlotqkvlc5UDRKDHSJW2hb953xQtaL7qIGXlYDFyc+XlY9&#13;&#10;FwP/YxrgHMevWZm7+qYbAos4besMy9a0YVo1Wfjkt+FjyMqaAasvPxq1ANjQsKGiXwLz3Q3PQJd3&#13;&#10;oOtHYz+MpMekvJxTviFbGpNhYwVQnV+FSDjyhH/ksL4q6apBWmHhhH/FWTzh+Bk0FSN40AhsBekN&#13;&#10;6cJTP8IELyH40EBx+MFdBl2JVKOpZAi+UtoAj46s6FgZkca93QddwTZ+BBBWXiOsJBa0GmIdx6Av&#13;&#10;/gSvPaA74ij+PF6m8YJ8xtkGSOrP6tgpix32bpdnEIBGhn42Mk4j/xEqale6bqChsoaGlXXqCiYn&#13;&#10;/JP8wWNnpwPHuPyMM0ytlA+zcnbZkZPTRhovJ0h7Y7/tpi3TgcPHpqeffi5C26k9zmoT7xHxSKwV&#13;&#10;3C5uR1idl9QMOPB2GZMW51xNAH+aXZkM2UCD68qNa6f1rPI4zGqTdch1ySUHiAMraPYdoTG3lkbu&#13;&#10;SuSu4yY9D/4Usil3Ndylc+n02BPbp41rWfFEQCa0Eh30gk7SFk4bvrWp2PU++wU+ZcTncNG+aee3&#13;&#10;afRi7jx/odJZonFmemWlSBqB6EOBQ42QQVfZZoMk5kv8Hah10sM/aXQe810afvtX9Erg0BuyDJ+S&#13;&#10;Vljw5NF0ZtGIOJF45pUXvDqvzgajkMvL4tJwyuBurZy1QW7Zfil3PvWSbQ69+B1x5kF5W4yXtIZn&#13;&#10;0qPEj7CzNFpCTx0PnTQqHqX71hUwySMz0lDAb8bHl4X4GTQnWRL5fT7KBXyLIr+zWIz34vXS8DPE&#13;&#10;JS8XwI94NVCHS32mQ1jHZuBneDi34EEsWXy1g7rUGVZ+/iZf8t185rADb4YuTBAWQEb+hbfs7RRm&#13;&#10;UjDfJYN0Q2JBPuORVVR2ZB0MAqbyXqVz8ix+mSgF2byrHUpnG9yIscBDwbQXOrnVYE/xl5aDNXaW&#13;&#10;zzFeqw2VZyChi8jRqxcgRwYmkWvQtcrzciZ6l7eMygSm5UfXdVzShe9OC2Xx/f1cjmtn9y8/+xeh&#13;&#10;/ak/+Xjw/PEyTAf73/DWt07v+4EPpvO5ls6jOyT6/o50lAUe+db7AEp3SIES7OAtQz4HvDz6yWMK&#13;&#10;7Pxql13tZcf0EKsrlUXb7kDYybMeWVTyq981HC9lBtIeOEBoGgrvnzsx7AyqO/k6EeIKOVeGO9Hi&#13;&#10;BIUD2z5dNenxVulYmwpJdJ7kP8tl9M27/5Rb52o8nWcxK1Ovfra+EuZNb31bBlD++N89Ebj1TMJs&#13;&#10;ZrDtfR/4UAYjnIjWtf59VofeWmmk/0gL6RnHRdftgnT8pcNfYKTj95BTXcCk+EBD265fdTzrXbzI&#13;&#10;gX/XA50PDcs79NRxDzZLo3HCi7B2Hea32ov8A75hLBPtOi4tcw+qi6urPD10MuLSvAui4p8yB92S&#13;&#10;12hjV5FLOq0HlJT0NazqLrOoAzCUNfKP/sqbMPUBvBoNPnQM06XDPmD9zu4rvl0p7Opz4WJT4J93&#13;&#10;5YBeO+MqrF6RBVx3Fy3nKJSkgeHKJW3yrOpVJidQEqfQMo8iH7CdhuZX+cmp6c7SA1w8iyblsekk&#13;&#10;ToaBW/GvFfKlA21F8VH2zm+dD/Sb6bbjCC1p9qKBksm2CLAi4Fom42i562/L//U33jT9+E/99PTZ&#13;&#10;T39q+uoX/yqrXbWD9zGR+CgDaR7J9+bvfgcTiZwpT7tGXsuX1z0U4YvN8+lRda601a4cY8Au7U90&#13;&#10;jhIS905reQuvU5f6t7MdVDYXH/XgX15LV63DwBMWNyLqlxNYDqRqh0xH7aJHsbhS2jrB8Ex4MMCW&#13;&#10;CZDwGHkSORzwu+8rX53++A9/n4t6ny/64/dKbM/7PvCD01333MMEjxcHM+lBulpOlbVd1T3KXXVX&#13;&#10;5efKl+r7Eu9xQBbjnjtr4GuZqDxumpV+TCvpOtDnnQAOVPp9lsrp0kvruEL1aFjK1NCjeUWnrjpP&#13;&#10;hj4itt59qjafpWPlr52Ai+lUcak8ad9O22u6mv915k/bs+60K3uuJ5Qd+0NWYVdfyk4/uGVAPgsK&#13;&#10;DAQGvKQ9cJ3mBaPGgKfnkdIDnLoMjkg6ZPFIzHKG6Sq/yBeC/K9vaaRe0S9QzZuPePgNLI/Ki9C2&#13;&#10;bEky4cW9uYWPEimDUMLgokfonF1m/HDS45/YhklbHlmBx6P8CjA7S5RBeuUVmYxH2ZzyNngeb/1K&#13;&#10;bsymoMEpngmKDPJJoLKFPBABrnIpFeMfaeVXHuWXD3/oz438GBnjVby1W4zhv7gDrliJpc6WglmG&#13;&#10;dm1/OuXOEPPs0UMHpsuZTNUWWIZ12u5LaPM0emx2FBwlB8b00KsYWibLtthfUX5KW4VDRFksJ0cZ&#13;&#10;8D5DHv3x/+y/nN5HG8wFIE7S3XETRxoxsL3+8g3crbY79z+409Z72VSV/TR383uvxxHGb5z0XYd9&#13;&#10;2MTfSuqjVdxTIaD9VDW6kRMLDjjWw2SFJylczS7UE9ii3bmfggF0E5CFIPtf2Meuu+3sgN0w3cC9&#13;&#10;I0dZ6OHkinFwt6/l7WouEz/NiQgbNmAzoO6ukHXY3hNcOH6SCQ+fOSrU9CbNLicOO9j5sJFJX2O+&#13;&#10;+4Wd2VHi8VDPovs3fvfbp1vvums28WF+O2ObkLaiCksT2IxDQjqesJ5JA2GugC4GIX18J8w3s2PF&#13;&#10;NuIK6lWPzD5LH95jpvYx6XAY/ezc8XzkedMb3zDdsOUaJieQhx1LxxhjWJnJ29PTVx94eNrDJNEb&#13;&#10;XnX7tI0FmKb3jVetnz7z1FMcD8ZuEtqNsRGmpSaI9LZtZbJru23zPfnow9Rhe7PL5DT6d9LkUXai&#13;&#10;rKFNeGj/cznq1LtZPFXiKtLBsrBuA7tjaI84yXbTzbdkV7W7H+0DOIGz/anHaLeu4RL63dlJswxb&#13;&#10;bF3SzjKgDBE4T1NGlak/yhn1jWnx7TjjJ6621/R2gu47cVW3gjlsvcqiBhwy+i6XlMrIx/vB74TP&#13;&#10;RZxXlgYuTny8stL7bzy2m26+9qHLHlu9E8LXdMOomaQd4kdaCmWgKmzhndc0pgDWt3+wtXMDLAz/&#13;&#10;0vjxLZUEFSL+ViqLfJuWpCo0VAOnGML7I/2ZfPoNV6YfQ5oK18a9NdNwQaiwmVdRjkwlOyFhsvBs&#13;&#10;YJ6RZjA/X+6W1IZ5WOkxhAys2EWgKPXnoC9ZmvXopQRo+ja87MgZtyXxFh7Q2fbaQUcq6lHXzw6K&#13;&#10;fhf8i2anjVE3HauzJLNeraKfelEm/+ojv4SIVf4JR1YngM44kM5qGfZQiJ3VDi+M7a42xmpwwxXO&#13;&#10;rIpLJ9HGiv4rpn2HTk67djPB8eRzNDwfpAY+x/bQa9OJlMcJGkXdYTrC+6pLGchSNvg4mebRVOrB&#13;&#10;LcsruYD8LNuST55kVfFxOn8Mvp0GdhVPB6NWcpH6Whod0yU7M9imXDZ+HUiLQ/ikARMf3uMh3Yox&#13;&#10;cWLpzK79HHMF41PyR2fq2HQZSQB0wTcx/aUCuL/8FY5fcRWQkPbKU8QZzjwkXnxmtSq4biW2ATUT&#13;&#10;QADl5lka8kkaE091aePERqrbup1oSycCf/8pZ/KQuMImUvoaUH71MX5HpC13i42szneBCi3p8jLg&#13;&#10;i67fg+bglTQOrSrHwtm5tYydYQWRgyOmlQ7syOt76LW8PNvN39pnHq/gL8AuypwYj7ALyttCHIz3&#13;&#10;0I6EZ/Eznou8W5fCNlj8FMv4DJotZcE05WCdB1JhopWYic2SNIu+Q7Bgl9JsTkufc3rl33KLaxo4&#13;&#10;8GgaRFfFOLKb/4Tlg/+LMTe4+Ieigx5JP0uJ4OjJDli+wBskImsQ5vhFf3jOHgNBCuFDLga55MOT&#13;&#10;YFdgmYf0c5BTz7wjc3dyC1ddNr72RNr+6R9RB208EF4/82IGs/Qy6olPPc3L7SI7YdoqO3XiNa8e&#13;&#10;RNIWql/Lo06dXja2tqlzjCWDVrK2U1qDUqGTDqLyGC/qE8LkrSwZ/IaWYZmc4el7yhDP733v++iQ&#13;&#10;rp0+/xd/zuRpHelkmBJ49JXnUBs/B8906svBOCcF3Amh7XRSQXmUMfrUpsM/dMBNpwpZHBD0HqsM&#13;&#10;iMHDFXDruUCyV+25KnA5nfSuw52INg4OGrbtd0BO+Z3McKIjyYOwqQPooNpxdrAu9YpyIF/0MNIi&#13;&#10;tIGf6YA42UGUkHZReAcU5Glnew2TP8bNDqc5QTx1IZ0VDg5SF3F0aC7evHbr9dMHP/yj05atW+MP&#13;&#10;eFz0YFpAXxoj50fH+SYMpSRcXjr5yEObrV/HIWkLvINqppEwGcyUNu/SE8Z0aNzQITwDceLwZ74w&#13;&#10;XBo1QFc8M1kBbRgSUn558Wf4yQ8BwzfHKuCvvGKcoXxlccuQJXH2nXD5LbqWtXENk7bx7fwpz66f&#13;&#10;Czexjj70Fza0jR9BvvfAqfCtux7k1K/Ll4O+NS5V9bE61kUe3jueDr6ZrxwIcqBLWsIof+PM+cxp&#13;&#10;NYw6FTppNXhIezk0MihtOLIkZujKi7stM9pbXupv8FIvieOwmeGhLPxpbQy3XPgtrnwCI/7wSxjy&#13;&#10;GKb8PegBw5mMwnTceJnLwavpa54JXfgZblp0/osWpQvP0OGpbUheGLT8dnLyvUyqOgnymT/7RAbf&#13;&#10;TrIC24G+P/mD38+EyDvf817uF3pDdk7YdrtkWdkYdaqevCtO++SkqcfQyc90cvGQx0H5dMJS/54I&#13;&#10;7Hgpjzo4y5Jy5TcewvGTAVdfh7jxt1ypK/OX79Yl2hntnwN9rv6tgbvKdx6VElsHIeHLhqp32l78&#13;&#10;+e0RX3/+iT/hEnPavAvOPHb3vd81vfv935fJHyd1lNE4RC5zi7YV/ZsW8kn9IV0HxyoRoFj5UdLG&#13;&#10;1zLoJE1sEmHmS/GTp31HTt/Nz8Kf5izXTsPSUQkpP49jiV6B04kr/c7npn9NjJUdy51UyGXWFS9l&#13;&#10;pgTFw36BA2RD6VG8kTCfYWvJ06ajbXTjZxpWnW6eNV2UoGyZq711y0c5cAA7ZUlPAE23qrNHeus9&#13;&#10;wurBF3CZMAA2ZQQI9RLA6FZI80fREF9tFpJv8NAn8UkqJN84gWDUAgrtWlwoHVNCf37RZ0ASLi7O&#13;&#10;YkZ6zwRQPr70KRl44UvasZ28j2SZocTOAyUL22ixf8CH6qAfeQ2W12BQj7IVBBU+ssnMsNgqdTNQ&#13;&#10;yAgDhqjYL1NWAKWNhPyr/FK0oJNdNKVnTTIe/uCUrPJjaBS3hIRgvb3ob5EJ05GO8q862HshFgeQ&#13;&#10;JaAdkF1zDlHZ43ws0YdlBPhMmI88Yd5QG+Ib19SjyRvgRk/Gjz4jA+XHDh+cbrvnNdN/9Q//h0or&#13;&#10;/G37PPIsl1/ThvH0AY9v8pjQF5gIVdYruVMs9gpYy56Xnm/ZekPaKPJKnxe+B2mTKYM8V69YnqOh&#13;&#10;nnzq6ch7kEUmwloWDmfHyaVMph4PL3embd587bTj2R25Q+Ra2jASssxZrp10OXuGfi8ynWDHiMd8&#13;&#10;rmVXhJeJH+I9xzKtWjPtfI57MWgfep+caelxogf2782khh7WTdpnbeZr3/zW6Uu0O80/5o1TTKD8&#13;&#10;f+y92c9nx3nnd7qbvZG9sBeSvVFsrhJJibtkybZky0tsx3asQYAkSIAEQQLkIrf5B3KRi7kLAuQi&#13;&#10;mQTIYDxOgEwGTpB4DM+MYsiyLUuybIoSd5FNdjfJ3ved3Z3P5/vUc36/bpKKLM/cjN963/M7daqe&#13;&#10;vZZTy6kqt1vW4PmYBVkNt57YJk3qm/NM+Gxj4sB6Vvv4cY5bXNtm0/6n0PHEseNZyfJrX/3ytJ8V&#13;&#10;HKcusn0YbbUt1M8mznEmRdivenrj3UPTkaNHU2f5Yc7uHUyqaDuuAwffn95860BWPHeu0KZJxBRG&#13;&#10;AS1vvMeRcxdp8f577yH/Js7k2Dvt2H43H/swOYSMx1ndcY6JtcuX1nFG09boo55bafu+ceDgtP+h&#13;&#10;RwnfNr3GuyCTNqzcyQpG6rqLF8+FjnLZZ/f92C71n++AYT9tVRcQ+Ns5TvCTTGSkPsCG1t8/rau8&#13;&#10;rg2pAaswz6QMUyzNqJzmY37OzAArnhULfIIFViY+PsEwK8E/mQX+57//9488+6UvH6CBel9XcF1H&#13;&#10;VoUEHSqneoVb0ftclWgqNeOs0AzXGRX/7WHVCLOCs6YrEgA2syCLLoF2YQa4jSNcfkSfmSRogZOq&#13;&#10;NJ3RdBx9Cfhnoyxf68rO53FJskkNUQaLkosH4wu++Odlp8xtnFl+gYUdHQNegOIpuTLoSg5RC5bf&#13;&#10;OGPrJWNDrBpjviSEt1HiVjAOBklH1CgtprJ5Hy7x4bgM1LGLe/GVPmEh2HHSH7HqgQy3RAuWd+Bg&#13;&#10;PCLt+K5h+5GFMWlMYbjqQMlD3VtStpOi4XaFyREjipuE8bF9sM826GRsp6YO7IUejbYjxzisHLp+&#13;&#10;IbGBhsn1swqzismMq9N5J1KuckAuK1CFkZ1tdWWwc2i3Y/3G1ezTytcdlz9kafHVadPWDdPdrCj5&#13;&#10;4OBBzhdg30yonadRpKwOfvn1tC524J7BNFPB+NAsnapbIi9hTD/8Y96hbKCe5gPckM2Us5GknLq+&#13;&#10;19Ntv9AMQICU8qPOxpZy+dVLGhDSXQblOaz4kZzp7FYzfl2Ur07psDvpUR2Toh+pB43kLQ26RFRx&#13;&#10;EiJBXNKYQDsAXZeo4xwXX54iw/yIJ/S9SzT/S4Mn5sMGThw/yHLHKs+NcbCLCRCu2Eg4aeiGXLkT&#13;&#10;NkJDS3/T1BZ5bnjxh79hpNk4CVuCVeZMhowGonCRQRivpudd12H1tBBkPM98Bg/pd7lslCIF34/E&#13;&#10;yRMKJcRQoyiKUySjAX7xF2GxfTMY9zGOlafmpSWkUF/GNi1sCHAm/ojNYOeQYcZT1kE3Npc5l2Dp&#13;&#10;SJqHSceCJ9D4GQM/wicoP4NQ4oUryKoRRpzMRJtpVPgmOmhhSpwy52tZ8UedLZT1bgZ9yGeGm7+q&#13;&#10;Y4GM4FQSWrdYVynq7WnRtlU24KDXadhpEKnFkyGBXe/51Zgqlh2sXai/4OlkcUD5cSA7A18MJGRy&#13;&#10;BPymX7S0lfmm6sCsBht1hIOMOYiZSDtPWfUSwsXnS1/+SjqoX/+jP0Q2JpnpRDoo+fTzL6SusPO7&#13;&#10;Fvmanys7POh7PR1dD6y8QJ3iygvP9rCT7gCWsjoQ59YgOp/LjlXP32QGx06wHcCUZWDEtZOrHrqk&#13;&#10;Fc89wKBuPYFlvHVvBm/RU1vmEoirnzudfL864OcAWiY65AFceAWltlE5T8fSPZXdskqnTNbpoZO8&#13;&#10;UwOCFxlU/aP/+/+c/uU/+4N0qj/9+JPTb3zt72VPbCdNtFUu5AI5fvklXbSFNKFv2kQHZU4+Qxji&#13;&#10;lL+mQBATOGmZJ9qOyuZzDYRSBysbtKL3sPWML678pK+dyMPCm05OJMkXjpFJGeMI099pVnaUXw0Q&#13;&#10;S6/lzDsPJGkz88G70nZM6R1a0gReW2ZgFH/yEnef1cm4hIEgbvulmf3goZHBWAmCp9+7cOIrgwOe&#13;&#10;yXOAOFmhzA4w10Bn0Uz6877S+PIRRtf8EoHFkzqDvmWn5WOYOfYTx/oCxOD2gG/T077S9Iqt5CES&#13;&#10;Lhyh7Z/ySENddOZRyzqYoS/der+bZgy4+Qe4eThprZ1x8tPN+QMgKSb9EsOPYeo0cIyTlx+FyAci&#13;&#10;ae4pp7jKLox+eamHz4iQfOez9nb1jnRn3cXlWX7KVenJ47C3YR2uDR//7Gf50viB6c8YBHvxL7+b&#13;&#10;LV8MP8bg3z/9X//x9K0/+cb0hZ//Muc0PZP93c3n5u3Q5Ut3y8B1aEu/6mfbOmy1x0Sr9rJ+Ma9b&#13;&#10;j6U8Y0cnm6WjLrqSX5HL7upMILpbFqsu17YO2DmIlpWy6K6O2qDqLQ8J5twRbaT+XOoprZRz7srs&#13;&#10;oJarWv70j78+vca2Nrc7zzn5yi/9CmcJPRm5nbxJ/ho2tc8g3ZQHyrIryq2vw1N5+fJZPeRpn0K5&#13;&#10;LRvK4XPSNeJVnDbQPtLUhppE+6B2nq2nHciMLfliWaedswoDmYreUr4SwHBvyGGdUf2byiPaoMtq&#13;&#10;+kEBNCkqfyqodreuT/6l3ZK6Y7x75Sd97XwHK7ZthxsUnck3la7WC/RTtA+XW3OhjIRlBF3uFh3x&#13;&#10;+DMvV11KGM/yt1kl7RmJANstgJZcpoPx6iof49ypQERpSoM/XR1KHCEBD1LkrT5XwcSO8iatEKZE&#13;&#10;ja5KAE5ktBxWGpScsqq4CBZ9BY0GeKwnB30FGbZLX1O7RD7oQWMmW+KHvxVC2mpFQgqRQxUkVU6b&#13;&#10;iGRg0UycMshbcQ0QPnIVlr/G2y7NShZJhEZZ7QYfOpF7Sg7oloAAha6wn+Cio5RkyCVd3kmayTp0&#13;&#10;A4PRd/IxzEU+WGiXvC9dy5X1As78F0e4zvRJXoJQ4POsOD5X3azV15AnwQ5MMbfcW5g8f/FCtq/6&#13;&#10;r/7r/2batWd3+vluGXqIQ7k91Nq2x28wYO8qhzMM4ltW0jelDHtW0CnO9vCjDz9W2bBhHRMPfEgC&#13;&#10;N7eFdiurO4A/wYoOD00/zAD/OwfeSTmw7+fZZq40sb3mByeWYVfv+gGKH6TczVZLTt4epd61vPpu&#13;&#10;wJOBfXVPvsMUyuv4xN3wuP+B/ZwR92LacZ7vIR3PI/HsFLetPs7EgnWidaaTO3d6p/7zI5gnn31h&#13;&#10;2syKvrMnT2je1EFXff+hg3bUihQDHGMArDjx7BPT5j62jtrLShhXdbgy2cmQ03xgeTd9+odY9fL6&#13;&#10;K69Mz3zuqWnPts3TKdqpD9Cvf+kdPqgkDdwOTFlOIp/jDXdz5pJbqT77yKc4LJ5JGdLy5IUr05+/&#13;&#10;+EN4m3+RAxn63XXTtg31WcKRS9l8Z+9gYuqt115JuPXI4aNMvlCOfV/cu2fPtOUiO00g6/btO7Gj&#13;&#10;eYStDZl8covHzZu3RqarnPXhSpt1fOy0mfx59kxtN7Z6zbrpffKG28z6LmjX9QDkIol5M2WEAP/a&#13;&#10;OTH8Sc50TREhvUtXbD9XBJ+E9cnheX8oh+8SwJpmSUiA/BR43Ag5/snUVmJWLFAWGDXxijlWLPDT&#13;&#10;WYCK7voXv/or36Mz9zM5ABky1kXtql7yBV8h1lGzs76ywpoD8ASuQwaSLQyr3g4O/IgbuFaIOkOX&#13;&#10;wayIM5hmw2+ZAP6SbSCAaNOwcSMvYXaYbvLCXp4sSefNL2nlFoYL3spQYfGFYmSoxwi3/Cy6LpwH&#13;&#10;cxtBNShoTDXaAkN86yCNcgYCNR4r3gc7JInKYJONLjtsg0WoLrQVHz40Gg3LV0TYi11QZvjBbL5p&#13;&#10;ypKhKRpVDNNgtwUfAaA3vLGL9AkQS27dEA1/GyjGEWkH/n4O8jr47iFe3JztgTzqcIGBsRqEq69L&#13;&#10;hRdXek03L3Babx5AfvVqxYc3QB6+tpXDx2wouexW69pZOHPuIo08lrPzkr2xBvvfUR2XNXZ8yH/u&#13;&#10;qKVcV1j1ceQUZ0WA9xiTHqdOnpn27H+IBs+9se8VGoJpMCCTe51GMvxX2XrLLSescJXVBpG8CYrd&#13;&#10;b/hyx5mr9BkuXByeslgHeJeyEFwARw8F/BhIoRdOmFudOtvpdd/PNGoi1BIMspQ0Q15505jx8On1&#13;&#10;NATtyJo2Lg2OCMKXWHhigdhVKnGhF4kDZ7rpvHdjWLxb3KB5S1hgsGPnGyMhlU6YHQPpmQ8/4iBm&#13;&#10;w4xwcdeuXpdGeTrelnf1bzdki43bL17Hj3uVhUVg61RpIwL6gh+eS3TESP4lrPNxqCiDcLfBSmd2&#13;&#10;xIUeYc3P+zK9hu3wfi6YiNVBwasHeXhJXVf3Yt384d3RQizxDQo/8mhcw+p5OQi5R/oEn7QQ3j9h&#13;&#10;q4NsPhlU4GH+sCMTJ8+kPWlGWU8Hv2JKHjAjIj+h0g+BaaoLJVqHItF6lkR5BRGhSjNcOjI8p76u&#13;&#10;vN97EPfguwMXZkU7nDo7MQ4MNo0SqZ+l78CKPPCXOYLnjzhGlkXm4NjAjkHD2CEEegAUbR9aJutW&#13;&#10;5bCzJC3TwJVt9d6pd13Z39oIR7x2Lsf2gnSUOy3FkZcDaR3mgKCDj2518C/+8A+mwyzx91DeP/y/&#13;&#10;fn/6pV//t6cHH3o4sKazX9r5pbo2lIcdcK/zmQA5n0HA/uq55MPOwN4YOogTWWO0Sh/10tkxNQ+V&#13;&#10;jMZVmrbtAzR+QkNbxG5lYf2xuTCYUzo+d5hp6gCfz9ahCBZqduKdrHBwwP34rR9tRyzj510MnoPg&#13;&#10;B956c/onv/e705uvvpKvzL/481+ZfvYXfjHbP6T9AdVIPuSXSdOSduRRLsLVvZ9RWFCSL8IXDf3D&#13;&#10;ZRAEnZI3xedqG3nP4DWw+o2rgdERLh1tT3zZlzzEszC6ltd76A7Y5m5YJhFGuidNgU2eHPyUu/Od&#13;&#10;8MKIHxrKB02deTl+7rHXgDNO/saJz89MY87/8hKfOPVwcKZtG1sSpk7JH04SSotVmg5M3WDQtuwP&#13;&#10;E+BQKMIJKw0HsAM36Mq/JEJ3t9FwMFi7AB/bSl+JzUepB6qMdvqBHKfsutgdr+/e1g9ioScv86b5&#13;&#10;Sx4NG7hBO4NnQyZJzrYe8spFibVpcSxbyyO6cI+NhIOOeshT1/m2bFBl23B5GIdgeR+mvQU/8c1v&#13;&#10;0RV/0h560jTddeqdbSvl1XQGjDrqknasKnALvV/7rd+eHn/ys5kAeeuNN3Jwr7zdhuX3/7ffm77J&#13;&#10;qpBnP/+F6bPPPMcZIbuiCwqEtnxzQdd7DZ5VXpKXelmPVn29kNP3U7U5kJG/2FvBYkDyGbTycYix&#13;&#10;+G2roE5sIq5J78CXhs+zttA+w0ax05DJPfx/+OKL0/e+863p3bfflsstzsGu5z7/M9Pnf/bnqEs2&#13;&#10;1CAXcqSuVjb7CNBK3gBTEa0vzYPRAfmMix2GvOZT09zLAcjVfDwS+5B3PVsh+RgaLad3L+GNa/zU&#13;&#10;+9TPlgNtaT5zEE7YsoshJZM2M18ZrnPs2zBpav8aWIv0JT82vD72LUr7gqiiWbpUX2jUU9bbsQOy&#13;&#10;KIX6Wz4IlWfyvnZA9rv4+jrl1vdh8ABiwl1JI7eD7voN5jLbVl9IDwH8KHfraPoKl2fSwbvIM5W8&#13;&#10;d40vGOOKW8FohyJbNMMBOoEKnSAYbFDJLDGp5HlEcIs+BJonhEVwwvCE+eATv0zNu0VD+8YU6TsK&#13;&#10;F+TwkDqgcgsd9TLW9KoPGCJ9+psFKOTAz00+TYoYWStDGW1uT8dusYTpUvTD2/RAuJQfA9qpZ3SB&#13;&#10;VhAkPPRumKV7ePo844AXfcvu6xmM9nDsS0wslCyc6XgXBzKTv/0IxWs1edxyp72yzZckBo+0HdRT&#13;&#10;+7RIiS+I+hWg+JmnbD/4schTn/9izn/4MhObjr+Yz09yzoT95G0Mwntw+I8OvZ9t8hwo933kBK6r&#13;&#10;2Zz0cAu9PWyt5PzjNrcBpAyeO3d+2sikwKZ1nL1BuRbO9pjtMlceOEF4g+WQZ5kckN6T1LFHjh3L&#13;&#10;BwWfos/+zrvvUjbBo35yhcnd23ZMZzm7w+2ztnL2xyV4+IGLqyo8R8N3aLYpZSsr09+J2vcPHZre&#13;&#10;pj/qdk5O0Kiz/bQzZ09NWxjY34gsN5icqTbKmekvOVvukc88OT342GemF7/1p7GD71cnZtYweaKN&#13;&#10;O5/43nPiY/e+BzjTje21aJu+d/hwJgbcNuyBh9gmiskFJ362o+9Xf+mXs3rjyLnL0/unTk9XLl6a&#13;&#10;fvTWW5yZso/xiXenhx97bNp17z2sAPEsl8vTkdNnp3vYFkx3AcN+86VX4XEpNqEm4X3c2zSa/cyj&#13;&#10;XOjnOy91EFvpOT6hncnR3BlzOHoskyq27d0CVfjLrDRyssZ6UJtZrtz2yy37jrxfZ52YZteuYXdW&#13;&#10;gJj3fGfcZAJQu5oDTQMEiN/8lfcvTwmy/M9xBA7Xebyfl+/Jq+SlhbNMVr5dhP3/+FocwLqNEp6m&#13;&#10;oXU1dpKP9Wf6gsCnnucZtzLxoRVW3I+1QPUQfyzISuSKBX68BR554rOPcFjWr7tszkpu2S2/yI2q&#13;&#10;qyr7qr4aWrzCbRpWdk2uwsSjkjNcWP2+HGQiduLi5ccwArgbnQbHR+gtgeFtF9o+DOYu7auOVfE3&#13;&#10;PA1F743EXX0SYmBwh0ADLrAjqOVTr+gWmKLbYfKIjYZ+suo4/R/nwpYIUcKPF2S99Pki87pfQdqo&#13;&#10;VwjjAzGTiRzjyZjuhM4At3kKvjpmM60WQFiEyKQT3sBC1Lu2tMESuYjLsw12ccXhBe0+mA89vJ8X&#13;&#10;+BEmPjhIlsaljQEHlWz0RfLBy5TWhTZh+fPeF7T1S9fG4FaWh/I4neFsDhuGsTN8c9B5KAtPg5nG&#13;&#10;7R2sFPGLDg8FO33xw+n9k1emMxxeLv4llgdPazfSCNvEKpDL04fI9uhnPp0vZJTHr2fOnDkX/YS/&#13;&#10;ky9q/PKtO9FOhLh82O2vlI9hEFZpr5mOn71AWqlVhZeyeZRsXHRLRGs/x4SWT9ohLplh+CukfuFZ&#13;&#10;HV/3BWXSI3BEDfgZX2jQ5dnODqwHmK9l+xjT0fTRLZeBbmxG1iXcppH7CJd3d8ClEoYCyNefJTXr&#13;&#10;q64RmdgRP8STn3mqtygQ8lYHMekKH1Z+ZWknvBqkXZ9U1Ew0JBJ2K7GPPDWMmMGWkTbt5/h8IDxC&#13;&#10;DL/hw/Z64zrehyU6Fbn023Dcw9dn/Vytz3L6LTBL2mW4jjNsgVPyt3h1N/6jIjf+7XdhdaEJgfV8&#13;&#10;jbaWPNTyhRjSZ0CDhLFz5Go181rjVj1cdAw0/0Ixh0qupxzKQnr++QAEf3kaSLffgEuPWjJDQGlQ&#13;&#10;V0gibhEs8ekxOjpOyjrwZafpEh0hYXsQK7YkQD3sGLbMbUsHldqvrPprMEpu0UA2JTmNeQfRzZ8O&#13;&#10;FgkbiOgIjPpnhKWFvMmXzUdzua2SX6GploM9VU4pr6M+zBd4ULM+6pWCEheumJT6gScgAzV0aCMz&#13;&#10;Ua2XDNRVZ1oZ71eFfgX42GeeSMftNF/EnTx+bHr1hy/lC7377FhSZwirspo6Gqgf1wZWf9hpM9rD&#13;&#10;MV1ar1ypr+DhoFTxoQ4OjbDPj+FeyjenvAy8cNbtcksaEObdKDuT7Sr9C1u/unf95N2BsMgeSiYB&#13;&#10;2yDSifT9ZL3oCo+NDEwog7B+WSiN2Ad8eZmubkvzj/7B/zgdZfuCvXyl/hu/87XpS1/+hZJJvYZt&#13;&#10;I6PPunHXFkocXbG/d+Fai5avUIpW4oGRrttKJf+IBy3dfM/DyGv4kweEATZ8hJWGcSNPFErZ1bjY&#13;&#10;i7t+XeRR9hFmfGgQFvpD8FvbdPAQh6v4OclUgK2/9GyrzOUPOVNnwDO8xR9+w82r0QG4buM4mdfy&#13;&#10;Nn3vhmWgDpbKWCs/HLyo/O5dHpZfB40cxPU5ssK3J96bFhHRJfJAb7YrAakDCKvMWDSju7Ibb5x+&#13;&#10;aeCMy9e7471FQGiXzKVzdC1gc/zAHXINu0g3cgw4/V2OZ17G4eSs3c3PkWfoanjzbZxIafyQW/mU&#13;&#10;KjQI9ynpMPTxZtoL793VZLrQ4d62kEbyCPfIMGDk62VY2eZ6Vky50sGJjdTVbKnXZdcvXt9643VW&#13;&#10;hXwnA0aWc+sc23vST57iHrm5y1fc+SJMO2irbMUCvjSiQ5QUtfC0fWQa9YiTG5Z/Vx5Yl9mmlU7q&#13;&#10;Ge4OemU1CX7p6aRxma9433rjTbby+ufTH/z+P53+Gtn9ynrZObD5zAufpy75e9MTn3s69lBO817b&#13;&#10;KPA8N+3O8/MkGvIbJnzeY+Y15FCt1L3Ud6ZTl6XOM2nbjnwlD+nnfYI/aWOaDrra18kTtxzz8HUn&#13;&#10;yvfs3Te/Szrvdh5JnyF5w5xT+S19TqSqchmOGiq2lq+Qbfv4ictqFXhLz3q76bdtkveR27KsDH55&#13;&#10;7iS2g4Q/+P73k+bCLqkp4+FKNh8AqZ+kn+8uA3TcicwjRCJf5Cy5Z7wwqDJfWGit4gCEEvHKLljq&#13;&#10;F+7NMqhOToS6Za1HI4tG8ZCflCuPF+3BqSJgpZ5DbuhVPlH+KmNDoFmuCEAe905RqHD6NY6hqnDZ&#13;&#10;WL4V6eo708ltciNK3s3ABgEiwAmqvFiM/DTeAwkUrmyRrXcIc4JBOImV7MIDF1DtsMCXX33QiCfM&#13;&#10;8yPoLc7JVlcH+LV99xFS7wNVNFbxEd2p6TITC7pNW7dN2xmINr3PcYj4ZVYQ2Ec0XP7a5iKTC06I&#13;&#10;2AZ2cjoiqquetjehpYPpI2Ui6z82cWWF2+/Z9/Kjrc+w3ZVtpffZHmoN/Urt6gTwh+Q/65XzTCy4&#13;&#10;mm4rkx62XX3n7d13P+db3jG2P4oU6Kk81d7L9kzAua3Vu6z2sA549LFPs7PBhWkLKyL2csbFcSZA&#13;&#10;XHVhGrz7zgHKNHUb/VzPfdU5uXEefd3KVHkf2L8/fW9lcNLkgyNHSdfrmUjJmZu0obSNZ324i4C0&#13;&#10;PUdl/8OPpM1ovbhj546sWMjkBjod/eA94h/lUO9j00vf/Xb4mu7kiGyXHTsSar3qWUlPvfAF0mMz&#13;&#10;Ezwb816wLnDXCW3iGU93M0awzVU8lPlD7x2Zjp08PR2ijXYHtn7p+y9h/xvT5597dlrD8zry3Hom&#13;&#10;ErYz2aGsJ9F1785tZvfp2Pkr08uvvpZ6xsRrOdIG1dxz5rY+GG0JEK2HDx54i/fRnZylcl8mh+R5&#13;&#10;hfM7LDtuB/bBYc7vYFzCethz4zbDfyt54gK7TqxajZ68y2z/P/jIo5m82sykk+8cz3UxbzqB8+1v&#13;&#10;/LFZiovJ/OSJRZvcerLKVdcdMevf6CdjKx/BkOPHO+2z7GxLryON4qroIOyA6VueaxLn+rVr/wjY&#13;&#10;W/d5XCa44l+xABZYWfGxkg3+1hZg7+q/YH9qTpR234Jb3VxH3Vqfjfq+Go/CWP+3q0aR9ZtIhVjx&#13;&#10;BZQQfqptpAcwohY0hAvUIixgFVZ8BpI322nwSqMkpKq5KLKy2DiuojLocrMhQdOi2RTJ0WBpWSXd&#13;&#10;FXkwCWgZa/DFZxtioxFJvFLYuFAhX37daRRPerqSc8hSQfx2bPG0QZfX1UD0pbbmit8TiCe4unnn&#13;&#10;kvZSIsQWA0zQZTenDS/bmYC2C7FlyPLna5luzEJTuOi8kCR0nBCg/RdZxLSB9NbbB/jCz6X8l2Jv&#13;&#10;D0Czg7ikapgsNG+FEhzxkoXqMR3A4+zXeZE9n12S2mmgLSr9mQy5cGk6x9ZXdrqdkFhPI/DO9TQa&#13;&#10;6ZhdZMJjE429HRxY5oHoR09fnK5+cGp65dU34XWDiY6N0+fu2UPjmH3dL1ycrjPwZ+tH2k6M3LN9&#13;&#10;Cw266mjdoc2Qy6Woa9aiwU0mRa7cYKsQGmDovIpGx0IvVa6Euj1ZSgcNazbufLtIz2AtG2HYwls6&#13;&#10;S+S1q0z+2NnzuegrD/8pYIVQnVd1qY5vNZJqOwRXtgzxhpzFX5vEfQL/iqz8UHm+QsJEQRQet5y3&#13;&#10;kndGeMcHyLCRBzNwMnhXXi6tAjdsZEjKAnjdeVdnOxFrbtwxvj6k4Yd9pBHHvVk3r4qo3xZ5hhmR&#13;&#10;kb9xby8nLTOwy1KG/hJfSUk3q1HEMa5pDdrNf44jPhOPTUciS65IjJw10wIg/o8v002q7epzhxXp&#13;&#10;yiPlN20j9RLX4TU4uHbs6+tL+UrXK+U8oHRdqGsy2emghzDWPbg5XYbs6m+eS7oKQHixH/YyDDdL&#13;&#10;JAJPnb86dYM/GxOQwAlbHvmmbhbXgS7zWvSh+8C2BJZJinXoui94RgCiq7xK7srH/WxdKgme+Wu9&#13;&#10;vHcdpQ284gxXt3EVnAJQpum8OTAnwdgCmNAN44DkpwZ9HJSSZ30VmXKgPmsIQQeiiod05al8xNcX&#13;&#10;yxUHcjpRDoYpR+sljGXHrQ5+mVUeeznk8k85ePgIncdvffMb01tvvsF5IP8WnfXPUvXxVTp761P4&#13;&#10;Ipt5VjrK6KCTh5j7DnCvfjv2yikvByjVWj6r2aKm7eBd4T2gte0Xwv7E/vxol4YbZTxmG4Cpj4Dp&#13;&#10;gXHl0VXdok3JtehsR9K86aTUFr7Ey6DpgNUmupkWfIJI5njztdem/+f3/4/ptR/+AJwN07Nf+Jnp&#13;&#10;l3711zlodG8G0Fs203zmrbzKjf7SVAalMr4Hc9U7MhovLnftmAFO4cirpqMudBtuyBz6TZM4bR3a&#13;&#10;g4b8WqbkHfCk44CC70x5KptwSQ/u4jsgJe22Z+KGrIZLwyuTKIRLO+HQmp3wEJa2Tro1eUcYcNKE&#13;&#10;SuksLLIkTNrKJP22p2HQWA7r8pWyQboapz0dlJOXemVg2K+8w6/oZxCB93sGsICP8w6+OA7w6KTf&#13;&#10;aeJdTUwL373KKfwsD7Hmrxme+LIr7ULKeLtOH+Oi74iQTnDVAZd4aAzpMtnZtjE+uurBiWHcbKvx&#13;&#10;3PqYNtrd/C1MBgNFXHKGe5ne8owU4CFIbNryGCl+8pj4PHdamqdE8aduVS90fMk80jSwNVjXg6MY&#13;&#10;INuomNKPPf74tP/Bh6bXWVX1ve/8xfTewYM1cIbtPe/ipb/6Xi63GHnkM49Pn378iWkPg4IOxq92&#13;&#10;IkQdgG07Ldsn9oqYZTN1i0NuZS351SBWiG1Db9gmZcLYhjXNwHXQqgYsz6Xe9PwOJ47f5+vkmUdx&#13;&#10;Ck0HOR9+7DMc4v5zObBYftc4my51IPT80KYkqLx4C43E1aquCgcWkZNPiRPRiQDrO9NV/Y2rj0t6&#13;&#10;dVF1/z68WoPZJprn1tmOFs68ap720mkRw3RO4DkBonzS7rxmnOXRsJoYIj/h73ToiUVt5eRH44pn&#13;&#10;uiur+aHqvaiB7er8Ep9MKenqlMWybP42XB7GOamlXxqmkXSTRMGqH3UJPSPQLCokrGyYtPXQoLxX&#13;&#10;q17QAOZs6ZUzwCfuyBwHPWn5PqY1GtgZR1rW58QXLe7q6iN6RJTEYwMBJBnBCyHlxMAQEMm8Otoi&#13;&#10;gpABIg3xRcvyVfIQK8W0L+PBD0vSAHpD9Ni+EANsvhIm0fIccMrW6dnyaa/ooEiCIov3pL28I1MR&#13;&#10;GGRKDIGGW7Q9za9CyYcyLIi0uEU8H0MPz8c6raANhVf/qrv9kND3gXnkLt79eW+Qjzfzdb3Er9Gv&#13;&#10;Ou+kJLQ3MdlQCi/wZSVf82OlKRDYb2E3nzEAeViX9MJrvfvv/Sf/+XSSA8uP8mX/f/Sf/mfTX33v&#13;&#10;L6dvs+ph975PZeWG/WksmMmHkyeO88HfjuketnRyosn+qas11Ep91jDYf5XVE+sc+OZyeytXh7z1&#13;&#10;znvTvl335YyQV16/kvtWPug4yQqQnBFEX/gqH+gp+3naZg6S3//Ag9NTD98/fecHrzI5cpmJ5x2s&#13;&#10;jNirCaYDb7/FCop7075xEsa23aFDh8C7xsTF+6y+2Bq6Jso5JlqcaNrJyoyLF89PZ1jZII4rFmxv&#13;&#10;HXqHA9CZGOmyvRn7Gu/kR9572M20zda32PeG9QByEsIk+G5MumY6xTZVmzffzbjDeuTakW0Pnbjd&#13;&#10;TJv1g2Mn2KLrWCa0drCd1Ju0V51s+NrX/p3pGu+SDUw4HGEyZPc9O+I/cOR4JncOsLr5K08/MW28&#13;&#10;Y/V0FQHefPcQW4FdxK6O5cAfmar+VB5lJL01DuHJVshoPsu4APXt3r33U+9SRwJzApn8uMaD68Vz&#13;&#10;It/7PtrWnv+xl8n9S7aRL5zLQfF3MQni6ka373I1nZNJbne1YT2TYeSPE8ePg5/aInbRbpZRwyzH&#13;&#10;0o6LfMNfIX+D39Kv33GFaBkwLSyP8l+4mWcHCWcZwCr+pZwgl/0f/clYiFbVTgReOdy8bbdy/0QL&#13;&#10;LFrQnwiyErFigR9vgU2bd769ft26Y1RDu6zMUot/DIrVUtehfS9YqjDRcPPXJVb/CyBiBkCgfDlU&#13;&#10;fCpQvFaYVZkGYDyXv37BjwA+LdPiyUaiFX1oGmuFDFHhCE+nLPSXcHm20l6VuR4FuJVq9BkkjNOF&#13;&#10;ZOgU/YYJHV46/TIQsL4KroEp5cnSYuWR2KAXosYtMZeHugS0AMLXRpmDCnZcfMGJlVEEYGbb6x84&#13;&#10;3pTnFlYjrEHa5iVBvcCW8SWmPEVlxETAUqFh1XUNje6bN+l4NF/gjvClxbp1LMnEzn7R8iEdIwEW&#13;&#10;6SzxaBKRbpFVQuEVT8GRzg6g2Wg7SUPKdK9BPGGGrLQ+fBdfZTmou19evMJhs+zRmckvwE6foRF2&#13;&#10;lrNCaPDaEXSwI/s0O2hH4/qVH77Kl87baXzuYEDLiYEj0cnX9FG2xbpn21YaSBenddCSa1Z2KDiy&#13;&#10;OuC3mgbSahpNk7vVpH2dXAks0KXuIk3EAcwo09BUzbN6G5jnhAh1i7PxJfBVlhPnqw5iu3FSeWMB&#13;&#10;nsGe0UDJYAx0/QJO+g52ZfAJWkrjn/hyNxumEU9YyTNoGqkjOB3XQbsCK/wjfnGAV8925V0EqLZ5&#13;&#10;w5DuEIs055fYa5GnDbcBbD6uBhi4IFtWcr4AX2X6dVFpNZKjmXsXuJiGRviMZ8Nb60jY4Y0vbrum&#13;&#10;4/MID60R3nS8N7/5LorBxukGTus8h3ecjUhgqn7TW3LUb3G6BSdEl0MW3Aq1nwcdbk27WGrbolvP&#13;&#10;gzdB5o8MssQ26gByGt52/oADwCgtaWfTDkJgbrNlBlIIM7Y4lU98JyIKB+5z57doChwdYFu5pvA7&#13;&#10;PAM/w7rSlZ72ck9k8TIQQ6dKp0i6yk9OmA3akbXDS6+q25GLfB89gxwtQ9fHhQ3FGe8G9a/ISCVw&#13;&#10;OgCpz8uWUvEMJDWKUzfLOi4DOwqOazpE8mS+r4Ely7p+O9wZrFYRnIM+OtH7nAOIJEDbiWNaZiBr&#13;&#10;SX7paJrPPf1s9lJ20uP1l19OR/d//91/yBfJT01f/uovT/seeCBf/66+zpdnyJCDZMHrjr/1jQdm&#13;&#10;mtZOfriVwwW+ILSsVj1cHwlUHlEspSqB236GxVXEItEGXMcbrczhHYT6UT+3TrjOIIF+Bwn8Qtx9&#13;&#10;tJXBdoJ5wq0GtJFpoZ07LZXj2JEj0//7R3+Y/fh9F3tw5c//4lfZcudnMhjtqoEaQBkT0fDR6PJL&#13;&#10;Bxl/y9W0pWtapMNvmogznLRmOPyB0zbSEZYrtKGRMPCkL1748ZyB6SFHT7i1rdTZ+M5bkU260vEO&#13;&#10;H+Wr94bloPJibCxv8OOURxz4GGe4sNK20+6XmNGjoIv2gFPvyAhO65A2jjSh1++1TpPAECcf/V4O&#13;&#10;JklfPbRHysyQhYjYQx2yDdHAU5SyoWWLtkAmOLRp/lNmzBftZv3gJ035iC9/hfFZZx5KOcIfUO49&#13;&#10;iVaTKOYp4rQl98brd5g0bNs4iGOcX/m2nvKzLeOZOPVel1DZQvkazrJvGszygWe89ISJfOqmIF4D&#13;&#10;t/NubB5elZ6lY+Gpn7I3be/KAPHQKr2KpkzVRb6Bkw+4yZvgmUc6vO1gmDCZmLE9x58D605KPvXs&#13;&#10;c9Ojn/7M9PaP3py+z2THwXcO0B47l0Eh6Zw4fmw68c1j01988xvZHuR+6qWH+cJ59959nA13b/av&#13;&#10;t37S1n5JjSeyxy6xQgwxh0fvDk/UKHf45RdZE14yS8fBLVfIHWYf9jdff306gKyulmv9lshFT1cx&#13;&#10;O+HxzPMvZOLUPG97Wddl13TBwrnaXgHA7sJn9RexTh6kDkW2yhXkPd8npg+qKq+D8NpU1dtKa08s&#13;&#10;AABAAElEQVT+Diira+zg3fcF8eZXDxa2HJge0jTvmAccwJQGQXGWLXlLR7qhxV1nfootRSCeyCGL&#13;&#10;vCpvRl6ik+7Uvz35fo2B1eQX8YiXth7rX52yaZPK75AnfpX0rQsiZ5UD6w/zoi70uItX3PHboNHB&#13;&#10;p73KabtDPE2yin5OtXkLTnzF8iftC7w1SYM24gzdqmwLVmGxhcoIHx6jXlU3GIlXDvjhy62YAUK5&#13;&#10;RD/tkEkVaQCoLqWheIWpz3ZK5B78YVDkQkG5Kk8kcP4pGG2VSUwpOpkydF7QLwT5hiwqVFobXtJE&#13;&#10;MiMDFFEH8MgXRIQbMGqgmq4iiDa2+0Z+NI/ENgIrhyxwC3vV8y2/NgTFl0P4q4f1NHa+wTlffLiw&#13;&#10;mm3e7mIgP+MB8HMlwokj75P3+ViOlR6eKVn5Ocxm8ooWktBWhsVlPo3l4VFA5kfLzHNf/Nnpd/6D&#13;&#10;/3D6x//T/zD9ym/9zvTUcy9MTz/9zPQag/NuhXT+7DnKPas9WHFqHt/KFlb2U+9l5cXFSxdSHj0r&#13;&#10;427C19NHzTkQxF8Cdx28zoFjHWTfzrMor/nhIbpuB/6xRx7KGV6WMeuWXffuTL91O+dzXARuO5M+&#13;&#10;9o13MOFx7Pgb09aHHsp2TDexhx/YOYgv3Q8/vMo5GqcywO6KNT+MOYfc5OasuHAS1/x2/NgH0cN2&#13;&#10;0bH3P2CFzEbOlWRbauqVXbv3QoPtupi0OMyWUx8cOpg6euPGuzJZYiJV2dDClSfUYxcT2taPrkh+&#13;&#10;7vMv4K/y7fv9PHofZ0LgLvjbxnz7rbemp9m2decOVutgiyvYZhPt0E2s8DjK2Senkd1VvuY3J4/8&#13;&#10;+HHX9q3mlHQ3nKip+oYAA3HJm+Yn0jcfGClbqiQrCMtv5QMnhray1ZbpvmYN6cPHl6av9ZPbnO3e&#13;&#10;sw+SjCt88MF0LxP292zeOJ3awRkjjPMcef/wtPuO/ci6mTxzM1uNbWL7NcdTXIljHXPi6AclkDIp&#13;&#10;C3wim1l9VGBp7w2ornt89GMQ7TUrNWBuv0Xlofdy3I8tb0uA6qrdlceyq4CmJkbFTLaJfaCcWBav&#13;&#10;3/Slx0nzK27FAj/eAotW+Y+HW4ldscAnWuD3/sF/e+z5n/3Ky1RSu7rxZ111u0ulSiXY99srTRsT&#13;&#10;uoqHQAcktCK7DpW8fl8c7pmu87bM9xZ0ERrJ1sZwVuZ5ORodxh3jvQhaSdtQt/FQFTZvBho6y/Sl&#13;&#10;KHl/Qn7BwtAIlxcHPHitERDo2WdcXxUvip1GX0Y21sAAJXfJheSCTgIIixuCyClIynSjlhNXY7/w&#13;&#10;fIXIK3oMm9TrRTz//QHGRrLMl92S8ssx2ucW2OVI8OXsVZ744CE/uamnL3/ieaaLJWQaUqtocOQl&#13;&#10;KOLgUbIXv7JZMas0KnpNK4TE44VpQ68EWAg3q6OesDBftSudeCYqaUGEHaIrNGovz0B2Nlalkbmf&#13;&#10;g82usBTYvUlLHzphdJouXmJPztXnp+2b7yTOxhL60ijhnc3ED2x5uTtIkcMbEWhNRl6NiKZwSopw&#13;&#10;125tM6PhbVxk137gxAlXzpB+qoYYjTi+mLEBWzFADKCc8eIDCDaG9EjbDqaXh9rZ0THsDgeB+Sv7&#13;&#10;azfTEAyuyFPs519l6OIXHGVPoGwImfHwqH87YWYNOlxepinPqK3rDrPit7UqprBjmvCrzrWhnV/K&#13;&#10;X7SlWQNZdqTpICubhCRQQjbZPJftAzFkqs5z4IUUx4v8N/ubguG44kz0Unj8xNv4Mz6NwI4fd2GC&#13;&#10;G9vztHQPSMssH+n4PJz+8PAZT9miY/sezjzUvcQ1TxgvdtELLessHotVhRtfYY1TKD0YYZ5KB6Dl&#13;&#10;A97BEstMCaXY5D8LCveWP2kvLnk0sFFv5Al1iRzKhwMv5Ie8SuY52RUmQOW9UqXsnVAB4uru4c33&#13;&#10;3nNP3hmr/fJ7xKufZcKOaaVUlR1lTr2FXXows+iaYcs+0rCT67N0opceXOjPMiRo1l/htUVBEqef&#13;&#10;K4PM3B3QqcEa8mKiazCpVyUoV8qO9PlXfus1ZZFO6v3Or7ImTOdhlOHrM3WWg6g+z/oRLElXrpVO&#13;&#10;1jVXpp0MHP76b//O9AiDdN/+s29Ohw8d5CDL77P64VW2ZvnC9IWf+/lMjihLBn+R3/Js+prvy04M&#13;&#10;MNCZ81JWO7CX6XC7ZWF1xGogSxzlUS4779KBbOzgXWecTj1TJ/JsWOoQFHDAXR41iGca1baHd/Jl&#13;&#10;onvm2/GXlmnuFgdYInqb5sof2WPj1dNJ9sD+iz/9xvSNr/9LvrY8nT22n3/q6Uz69DY86qfMSXPo&#13;&#10;Kkvkb/k06nDCRG7gdYkhTI30tz6J8/2NHOrSdwgHxmfPt4jgAi/xNCzw4M+OeF3aTMTHVtDtAdbQ&#13;&#10;CUill1+ZC2tZt5wXdsnY+hquLuI6QCZN9Ta+2l01MBnGwnKFL3dpp3PuXdkIU4d2sQsPhphOurar&#13;&#10;dPR3ma16pMqI9M1z0g8/aTJoY70UB+E5v+O3TMm72I+8ahsCvMgFUrXnKi5yS9P/AWM5apm863ID&#13;&#10;pvOy9ELHsqrOAvkDOJxil8hLvuh6QPrqE50GXcMCp625zBsyK6562ydp0w14+GWQOHJVWnbO6Lyl&#13;&#10;KJ2HQ5PnlF/ugRn5lcfipxzy5j47eKtbJmaUiGdp1uApoMpLvOHeW1Z18ll+uqxAIix5imdZmJ/c&#13;&#10;PuMJyt6jrOzwi9hXWHX1NoOGfgHsdkZODEmH7Xtz/eDFvw5/90m/hy+QLa8777svB9C6V/6dDJKZ&#13;&#10;/to36aRNhyxOPilvZERe+ZvfvVu/WG+c5aw5Jzr86tkVcUcYyHLAzPiPddB2UNPtAj3D5DFWpziI&#13;&#10;qczSrfTGBuhbaVzv0ZapZNEeZS8N0/7Iy7Opn3cwDVP1EkY8/nGVN6ptW+lmWqmXdZ82yOQDONre&#13;&#10;yRRucdVWK1qpD4aMLWvSBzz55ZKbTL0IE0cZ5eF7qMShPuBd4+6wwloXxc7j4HQnqnyn+ZWzfMzD&#13;&#10;Dlrb5pCGz90WMa2GkpVf4bncp/UdqUteTvlWQC7f3zZsaXTgC5/ILfhox6q7tFTNn9R5hgWnDCT2&#13;&#10;jC+sdNGp1PcdVuUuYTI2Qvr+B7RLpHSELtyCBwZ6iQG2w/JRl3wSQ7CJhS7haVhkJBpa+knOJR0I&#13;&#10;U4Q0wPEohz9c0k29rx7+IaDv0uSnUJMmThztoZ7yMCF9Ng54jKuPeOs78nIJlng5yb2dNMoOhCQS&#13;&#10;/Njfh+onlX6SUaYZc5lMB467NAGUjTIOkewfnGE1xZ20RdyGWYbKeIU65AwTlVcYqPYMxK0MSosb&#13;&#10;EtgiHvJO2YN3J2c6WECS9yi/JbjMSubkAZ78IG4tWyv/x//Ff8l2d6+lLvKMope+/2ImJR555NHp&#13;&#10;BKsxXOXFZtHcP8w2U/J2W78jTMRs5CMN65j17J7goPga5Ni/Y3M+7jt+6QaTFcdZuboZblNWcdzD&#13;&#10;Fkqn3NaKbaF2EL55I+dsXPow9Y9l7gJnV65jWy0/CFFeD0g/xoeC593xgL7lCexjG/QckwiZzMA+&#13;&#10;7757kAkCDkNHH1ctPP/ss9Ph996bztM3djLDM0Vc8bFpE+eBsAODZ0/6AZN1zF18aGK78k4G8X1v&#13;&#10;q88atsPVRq6qkcddyOmqh+SpUZdnJTbymffu270n9bw7SFzlnIxr0DkNT+X3A4uLyP6lLzyf1Rz7&#13;&#10;73frPeoW7OS4wQecn2Idd5ptsg/86I3p4UcfS9tWe/oe2HfPdrYOq/yqbU6y1bV4ytJX0pWkJQfg&#13;&#10;rXxgGpn3AeWq95tnkPqRzVpWpEhS2TzfQ3mcbLmb1YjqvWXbzmkbq2/u3bh2+oD85lZjdzI54/ZX&#13;&#10;Z3mHOdnkamRXB/nR54ljR6a9rMw5znsmTjGUBVqps3xSXiLNheZ5nWfW5F1NqGmbieXk10R/zM+g&#13;&#10;kQLzMdFF/eMi5jDHQlKHKAzOWsFaIB988Wx9mj/td+O6n4uurPjQUCvux1pgZeLjx5pnJfInsQCV&#13;&#10;5A0OOH+V7R5+qQ84X8ZLO6UrLu6jHgXECrafrVz7ufzLeMYBmV9pzzTGS8VG/4JWxdfzqLSDLWa5&#13;&#10;aiB1RU8Y5OUgkar85SY/O1c26PkqYHSofCkQjONnCClcCyeeD4IVnGRDPSDRIgoQJileDB4WZmNe&#13;&#10;1w1DcVovw9LRAK/oB5QfG2X6/YlQEanCxa8wG5w2rHIJjmsbymdBE/hCKSB/ZeDVCB2TsBHf/Jdh&#13;&#10;mo5h1RYIlAzswPhC09beawBdLcbAj41V0taXa8mjXBIsoss2br/xGRhWLsXKLz/B40Z4XpjYIbxH&#13;&#10;vNEDZcAWZtsErCKmCIN/BdloaSLVWPHrOBvENj2TnuIMPNPwzHn2gQfGg9BM7dAGtgYbJ5ahsgc/&#13;&#10;+SB0pQ1y5Z08FLPQW5J5CNH5dqBFViyYOyhBaFpZQYMc5Yp2DrfHq0xJlyGHfi/LgIfQue+qdLK1&#13;&#10;x8iX6ti2KB7ya+pQ7EgBE2G5sglTeAn2yX8uOyVauwKGl1u5Cp/TYhlMQhFGSOVueqGUZ2PsPMvr&#13;&#10;Bp2sgR5AuepantLVlVKkaNMukFt/B6PADALSlVBotv52Kg3OLz+lbJ60kZ2y2VbLMPibXnA6zjs8&#13;&#10;krf1D3q300i5UMZ2Lc94Vu7WvUHkaEc/9Q6xLeqCdtOru+S9hFuQ7/xrWOWruleecLVR00vd1IjS&#13;&#10;kn+kkr5EucEgKTYaxMoam0vbPwXIHTubN6WnzQeJRC9m3hJe+FICVjhdOqjlnX8TVzxal4J3sqG+&#13;&#10;ijW88zW5LB0Ty3bZxYkRvy6z81+DUS2vvJumsOLUINYQnXTQlQkqrfS37RTNPC3vGuCt7Uek7wCE&#13;&#10;nc8M1miT5DHpybMmFjIgIY9hAmn7IGzePTyFPvQM0y9t9dDulU6a2sFRt/ZZpEWIEuJ+7NZtbjvj&#13;&#10;8vwX2Z7BQUW/PnQixC+wn3nhhem5L3yRbWb2MePI4Bv2XIPNrFNjV2S0s6dMJq0rQfosEPXTZnYK&#13;&#10;U7/hd2sHB+HE8a/eoVEtP9WBc+KMWGj6XnC7MJ8dzFQXv1qWfw/6ykebfjgmOyBUtMzL+MoeaA2t&#13;&#10;48eOTt/5sz+d/vwbf5ytBeyYP8nXmT/z81/my/PHY0dlKJuBjAwQjyymqWmZtMPWyR/ERXFBUz+b&#13;&#10;YMmYiU9+AMb360xHXNMIeZTPL33lKS/T0DD96pW0ZSAwNIGv/MljywR8wsST3pA3uJIRR3qJtxiV&#13;&#10;bAZFtoGf9ADWNPVKXuJdn3cQMNo66SaPcYUS/Pod7l3nb2gPuKSpuhnupR8eABUtwnTy9OqVD80n&#13;&#10;diXed3nyHPjmq/oavsqY7ZLKg7EecOSJMeibiTLwxVUPXXipJxIt8m/JExvYPvMPGX2uMlfyRcaU&#13;&#10;s9Kn1EY7PdGt0jB6Eia+ukojd+G4Og1Dm2cl10ah4x1X2gy/9oKGupWdqn0aOPlCI/WA8pKnoqN0&#13;&#10;5et94CuD+cPnqv+G7MC0DcWN3tKBXvMVxzo8YdzbPsp5HRz5y0v8Lg/NK/yglXoL+MBQrpUn9TVh&#13;&#10;D7I1iofZ+tXxO2+9Nf3o9dfYI/8wg28nMplqfWF+Um63jPF67ZUfaoLIYh3hoKeDiE6GWr6zL7lb&#13;&#10;ZqZ8BhT8WoXhIF5/uesXxU60OBilbJ/k1MPBfAe+tu/YOT30yGPUHaxCoY7Migpkc5DTdPK5aEmv&#13;&#10;7GbbW/mtR0xg6cWOI00caHM7J/OqcERW3aGR27bWu4azDWImNaDlYKJ5Xhtl0tyPFaxboGW6Ssu7&#13;&#10;E1A1aWXetu4c5d20w1ln+KfcljHvXqZb8IiPNtylF4d/LfJyG3m40tc45VQnqFQkKPaDhDVNHBi0&#13;&#10;DGpP7RFZrQ9xoR5daxKpytISbfAyeSEguMWcG0UOoiUPslf7oYRTt+RtBagg6jDBIRJd1Rm/9CAY&#13;&#10;nYyPJyGCFZPADHukjxSJiUeAHsgHNpM1soNH+WWM3QXzR9rhFYJ6jSAYePEUxn/gqu60vANDeicC&#13;&#10;f+JA7Ka60bH7IFlpSuCgVT7oSWjQNiyDl4RVsLpJKSB8VAEgj7MOTrAM+gVU8fGLg7zZHUGc0FBu&#13;&#10;6xPpYivyXhyRZYLB91YyBTN+sUrp3nIJS34y37jF0kkO8D4DrFtIfUg5vMqHGLo7+WL/bj72EC79&#13;&#10;8NHulK/SQAQo5UUuRbM8qq+hBRQltJc0PmQi9Fd/59+d9j/y6PS//Pf/3XT/gw/na/9T1EmX+PDj&#13;&#10;Xga676QOcuvMDZxJspWVJmk/kOc3UE+5HZVhjzz6aCY+VrGrwYVLV9ja+Tr118bpvVNnWAGynsPN&#13;&#10;WU3L4P89rB7YySqCbevWTG8cvpitqC5c4YM/2leW43Pnz2b186lTFzmn4wNWReyYXn751fB/7fU3&#13;&#10;OAfvU1mdcebcmfRrn6dtd+Dtd1JH7d63N1tHeZ6I2wm+Qr17mXrQOsr6sD5mqTNjs/0w7TAnkqxv&#13;&#10;/OjlHPW1K22cOLE+MswJEw+Z38p1jMkd85N5xZU/FHzuN5gQuIuPEzn0HR1c1fjyD34wbeE8D7fZ&#13;&#10;283qWw9x37Z927QRud754Ni0i62sbGccYyJLYq6keBj7HztyjA957mMignMzrE/g4zkun7p3h8nH&#13;&#10;jhE3Y0/bEG7XbVlImuYOgMnPjZwhOKHmAesP7hBzdwu3Gzt06DCrYe6PTayffb+cY8cJ85+rbE6w&#13;&#10;c0XKC3nL96H1v9s1uq2VvPUfR/bUwdTLToBpn2tM+BxfWvFRbR7znnm96ueU0yGd0vbOEAmKAmrw&#13;&#10;yc687J+rAX9aJ41qQyIbdklZjs2wE7T9T0JXYvsd6sWfltcK3t8dC6xMfPzdSet/rZoyE/+yDcmP&#13;&#10;HnBuhV8VZBpKqaBaFGt/ay5d363frOC8V0z9LipZK/pUqMTbUa4XivXfotEoTtGA1mjsfJR/UQ6+&#13;&#10;oliZe8l3sJOGs9zXqYDd+98XhM4K2Pepzo5znDgIHbHFq8c5Ls/1FLg8w8C7DbL6MlWlpBEq6Ty4&#13;&#10;PDqfJ2sX/rSLKrXeITnoGFYNP+/C2KEMhzSeMqDgy1jyxidKe7a8gwd2TYeAl6VxMab3uEg+4xRA&#13;&#10;x417GAz6MtGQOl/sIJTNi6/CzLoMPeqrjjr4zb3dN7B81eXC5i87jDawh8S5lT6RtOyeWPnCbcii&#13;&#10;DDVArA178sO8RvhohLZS/dJf4EJw2UUl5R/24u5gmY22V2lMuV/qXTQmi570C9nO4hX2QD527Xw6&#13;&#10;bmtpFNnBM1uZpmdO0ImdvyrtBBp8pGEQfKRX2hbdPBtAupWfB8uW/wlTZzuENKpIfw84S2dCktDT&#13;&#10;HjYqdequLhnUJJOLlzjua2lQ60JLoWOHBC341mN+k18RYqg/YrRHhyhv+yPurbDqFCclXVlc3zzI&#13;&#10;5gORlVZ6DFCPpTCfuVDB38Cmk58nw8pFlOYpAtnMQU9pOqlbncDCN1oXuuVt1nmSTMMkoASKYM0i&#13;&#10;QhpZgpUODWcw12wfYbyIV9fmm8F9aeBig0FLuIZpHGE6zHvTbnnKhg1ToWmMi4jreP2KWZDeG7b8&#13;&#10;PiXaxyVX+JX+PVBlPkye5u5qozV3VN0TNAjJh1oMDjyYV4mwM5PJU+veCBKg6CNEBhWElKb3+k+R&#13;&#10;GIJDJZRa9PmxxJWe8Thv0tGexSbBeYa6+dABep1h8g9XwnrgIe+LUZYWNgjKwBPXAc+m42CSZWMx&#13;&#10;SJQYaS7QkK2eMggsPJVI5WvgLNM8C5H3Fh5lNWwN9ZDK2IH1nbBI4wo3T2VSirpJmr4LUD3OwaP2&#13;&#10;q6dx7QKXujTkCdY+VVevyntSnnRA6ST+7Fd+ka+un2DC4y/Z/uqH2WbmW3/yjemvvvPt6YnPPjU9&#13;&#10;/8UvTZ96YP+0ms68Wx1ED2RdzUcCN+Gpbf2K1/pT+c1DHvZYBz5yvpKJNZw6mF+8J40kpkNP7Sx+&#13;&#10;6EBLHWKnAa+8Xg5YVppUGmu7mYOwklMW/O9x8OR3//zPpu9+68/yNbcHDj/CFjtuafW5Z57hi8m7&#13;&#10;MjljZzU0lUt8niM3MnnvNIzM1reEx8bAVx53LKryiiopZ6vG40wr9iGibbCYSCLvgiPN0MMfGwVZ&#13;&#10;dHUtvZIPkMEBGuXwij9shiXyThh+MNve0ul8o98sor2VV97Saljzqnm4bd3yKZK4SZsRHzlCDzrk&#13;&#10;DV3yOmE6f4X3Lj2dB6Wa52NHcQesPFtO/V62adXRPcIJwH7kN/KxcMqua5ympx3l6V/rZ16pSULk&#13;&#10;AKfDm7cCmoNiC+J7ss6yE0rQixzqIO3BA+ahpxzSlLZ6Oliv7No0dpSBuMari3Y3LYcOHRZ7AeNd&#13;&#10;2cSIvg0Hja6TpC3N8PVu/WVZt84CTydv42sSoPwtk6tbU4cD13KoT5y85cWfXyULp2uZYnP1MIwr&#13;&#10;sMD4p0yBlgZxDuprw8AJy+V2LKtWmcYMeAPvyo2n2SrqyaefzoqswwcPTgfe+lG+jnZAze31nCzp&#13;&#10;PNJ51RUbXmdYsfGvyqmLaWMe9QDj7Qxe7dm7j/3rH87Xyq72UG5lcQV34FHK/K8/ec08avoMG7Vs&#13;&#10;1gM601DX+c27tNq+0tHZdzDOCYlKG/pBDE7m1ZjkB44HZdGwogmfCRFwLS8m3VyfQtP2Z/JeJk18&#13;&#10;37tapOrYSj5SS0Jc4Q1t78o2l2XoSFc4w+U984WIE5PKFHzraWC8zEfatfJw5cvwISwOel2/WUe6&#13;&#10;6iarvII/QNI2Lr7JU5GhBAKs5OGR4PL7Th9tcPNnZJaUwDHaWJmoDQOrPkMv4UTXMDpw0l6PFz82&#13;&#10;Fjb2CvMwJSycSMDSW9RKe+HLlk2SAKNDQ7tYVuSoa30sPdU2sXwTx9V5SPySz7t5BrurvHT8Vxfy&#13;&#10;onFp582TJ8WDYGiVP/lqBBvW5VY68p/7LMnHAObfvDwjySSyxSYSV5bI7IPR6BB5hnyEDezEf+RH&#13;&#10;XYUIT3AamnA/jNrJKoUcYs6gsjZxwmMjX9xvZFWCLgPv4JYuEZhQy2lxrbwofeUBzjtxxUk7S6VW&#13;&#10;8P7qb38tq2QvMCjuygXt8fhTTzGIfWw6y2HVDoy7kkESl+njORmziQOyr7ON1Pr1G5M2GzduYSJi&#13;&#10;A7gMhDNhcpStl6ezlD/qt5uU7cOcIbSTSZR9HFxuOm6+awOTHlum0/TD5efZF7Yf70I/DyM/fvxE&#13;&#10;6oSN9A1/9OZb2GTNdB/banm2h+22dSc2TI+zRdZ56klbTI8xaeugvhMsN6gLNlDOzpw6nbM3PdvT&#13;&#10;bcLcPtpy6nvDQ7rdJusasrla1m1QL5z3jBIOkr8LXdDPsyuOs43oLiYv7t21Z3rzhy9ptKS7+TFn&#13;&#10;amLIu1hFonFMT+uoTZs3Jc0889MtAz2k3EmDM+jqlqUe3P7G629wCPw+xh5YAUy+uUo78G4mHdxi&#13;&#10;ynp47949rPJgUoStrDsfn756fTp2+mzS3m2hIqzJm1Q1mSvtDTF9V9kex5n2/l1iOyr9rtzwHJJL&#13;&#10;2GsTdnBrMuMe3P8p0mY1bVIOgqdf6rZbTgR/+8XvT88989T0JuejusLa1SvryKOuHrmDlTHa5zSw&#13;&#10;rvo4t/zOskxEFtsF1p1uQ1jlCjEiYwRc+pnf2Uth5UUDyaFYfwTyEZCfMIA3wGCOkdpkygm+LJp+&#13;&#10;+K26eYGgmnX8CemvgP3dtMB42//dVH5F6391FqAj/x06Wn42s5SnrMzn2op6sF/iVvDyrkq/YBKQ&#13;&#10;ClZfVbbL+PXKkFpw8SSWhzRkbDTibOvrCt86cwRUcCENfxpWAEauIWdxAS+D9RKiAQKMlbwv0HTe&#13;&#10;fVPpaAQI11t9hB50KnY02oacgpeGeBpf3oYHwRdxdfbpZefFETCQpFiDG00FKYPU9uEOraLWMBDl&#13;&#10;35fjzZyfIYh4eSMRVdKkoYl/PMUWwhlQ/CumZW6byWV2kZ8ncaQ1BBcz1h/xafQqFPFFB9n4U+/r&#13;&#10;NIDSQJAM8TZy7XjkCzaobOLcDF+C4q1Zc4G0GBqM9ImyQMhqSKwkiwci1Mt4acyDRYbxrDOvlCWa&#13;&#10;QoLzU4MENNvkm2ggyzPzK+ibNCw4NIw/4zNoQISg4TMElI+DdjXJUboYlYEDpRDBNI5o5D9ls+GP&#13;&#10;rMYZLeMSfTwrgGjeh5vhQ9PyMQ6RHHoEf+jfOBLvzqh6O4iibVyVoz7yNzzyQEcXeWbOymg+K/GF&#13;&#10;SJ4YgilTGiyqp44tcAB9NJ18wI0wGVS+qnD5xZ54Fp2hKqfiBC10G75sp6r5UnGuKIpNEII0eBpc&#13;&#10;RYWo+ordtKkD5ejELdmsxR+U5ltNsvHYsCV0GWuENcsZSY86LQfwfAuP2+JviYPuMs2OS35qmgNm&#13;&#10;JBq3sk1He288/ZEFnKYRDrOAy5Ai8hz65knpSqFdPRgmllfy2Y2rw55E8O+AqB2kwTh0hDWdzb/S&#13;&#10;dUAjvIjIQIXUIqO3xqX2GfKQ0SBHuM6bBPs5D8SmTBSdyJj0L1oDs1gCYv6XTy7oRB4pKgPltG1F&#13;&#10;QGTOAYWDzxynGOSpmqiGBn4HZiJa4sp+ZUckaF28L7nQwx6GNm3lybuPwNSVyqo52F5AmC6/dv58&#13;&#10;r+nmVQf4gz/46RfHqwcwfA92x2dh7+Lv8wJHyuKWHBm8iDGpg6n377n3numXf+03mAx4ltUff8UX&#13;&#10;16/TKTs6/dV3v82KkO+yMuQB9rB+bvr0E0/mS7116mGdBG7zUCbbAKuYENHesYEMccLoEuadtHH5&#13;&#10;vK5kGSnLzTrpJvs9a8ikI56EQTNOG8DLJ+MLpvPwjXyF+Bad5O99+8+nV17+QQZEHbhU9s89+/z0&#13;&#10;JNvr5AtBv8ZjkGEhkwOFDM4mL1QdZlzn9dYnA5nytu4a+qmvOloGekWqcd2WUEYFtg7vwWdxMlAp&#13;&#10;rvX40CcWE3fQjH7yCQ3zNXkK3uFHmHIJ46Co7wXh5jwRgwnjpH59bTmsmGcH9tM2kDfXqGpDO4Ok&#13;&#10;6iQveDSf2AHYTApI3wFYsZVF2Qb/yKeNdIRJ38v3R+u0bNv2N57y6s+ljtImvayrmp6yePWAfL/P&#13;&#10;ZFkFrQYz86h8KdvIFGXr/aq9Z3sBA1DkSzrJn2fDTMuWcZafsLR7hcEpq6SVT5yslPWRq+wGHdKp&#13;&#10;PmaoOjRfo4oPbqjgd5COXJF80fZMnrf9YXkYdrVN6cCUz/KWp1vUmJ8SJl0v5FEPaXnp2m6RucOU&#13;&#10;AbjAAhN4aLeODXsLnSF3ziqQvsStw70pJ/HSW0N5b3q+k1NfcEeShOsz3jYhnpzt4WTD5zgP5CID&#13;&#10;YH4xe4RtQtyKysGuc3zBfOG8B8ayvZ5pYx1q5aoMLQf3jzrzzAgNUyRARtPbvOWApavX3LbKLbV2&#13;&#10;M3DoQbxbtm6lHVyrE+YVbOCLNzsJw9JyLhPrNncM8p3SdaUWQuOghH3gKl7bG5Z8Sh5QrqpDKl3U&#13;&#10;0feyQDn4Flv5XlFf8ZIH8Aknf/WxrjUdbt50NcqoG4C3Xe+X8d77+9zYf+RzaVnGk+aRCQ7yga5w&#13;&#10;7VJ3oZ8h0nOQt/O9Oic/MYinYezn3KjODvawm4pT5+CT9vLDnsFRd+TWHz24C+vqnvXukU/a+5Fa&#13;&#10;jBFCJZs66oxqS0tDO6Zd3+35YTNhQsa8Y5nDXobFoNq2aeGvMmRAkjn2CBxBSddhlvgjgDIJRoR3&#13;&#10;aPhsKg/Q4sNDceK38ZSj0Lhb7rXhoBVf4fhBVZzAwudRPlUfpCxCq+MCBly76FoE+PWp+FaQNiE0&#13;&#10;gpgHrd8NK54ts3jWaTeSjuS12M20E9n/kq3e2gMdmm0Xo8kZMtLzsa762sZLH1hop+8jDo/m07t3&#13;&#10;cNYFX9Lbn9FeSXfKUbmRB0WMPuAhYMqY8g7enVcc2NfkhscqwFpXuz3fbs6n+Ce/+w+nBx95hO32&#13;&#10;7k1dZZ1xFx+SrOejj3NnzzK4f1dWTFxlK+NNa7dMm5gM8ZyHDRuv82FenWFxNxO95m3pr1vL1klX&#13;&#10;b0zPPLRvOn8N26HjgYOHp9ex6TOP7J8OnDw37du5ja2dP5yOHDsx7eZcD1dJXGFw/z1Wx53jUPH7&#13;&#10;dt07raX8bLl7S9LAA7ideNnIQL1bf21m1ch7H5yZdu/cnv7xNlaHuHuAU9I/YJWI/Xy3D6x0pl/M&#13;&#10;x4Fu02Qdd5pD3K1vtY+TD57pce99e9g6+mK2c3r3rbdzXocfTLlF1g7qznKVpjfY8s7JWs/nsI7Q&#13;&#10;eV7cTras9QBwVx87wXmeFSx9EPm3vvPd6VG2sTIPbwFmI1t4bWULrdWkrytqXN2hnV3Jd4nJmssk&#13;&#10;7a5tHNZ+8uy0Clvt2MCHFU4eoF/KA74ks/mD/FI7GpiPyCsKhKjZjotnP9zxXeOEhVuIbeEDyg17&#13;&#10;d2cSZhOTamfZZsu63TbjMWzzAG3kvaTJrrs3R8ZTTHIdYesw3ye2M12l6NjKBiZ1TPM71tVq2nzI&#13;&#10;oyzomLoPv0JWO8E+WCRTur+hQ1eL6t/Smd5OCHEreopn8Rt1iizK73uGd8yHN5z4mHcf/1uyX0H/&#13;&#10;N9gCS4PU/wZruaLav3YL7HtgzwH2yT1BVcRbxwrTl069eG5nbkWm80VQ/mrw2LCxgdhYqfDyUPQy&#13;&#10;KJQGEC8PIo0yphrdVooSlPKCtmco5Dm/46cR82jFKtJoNNk4Hc5mRwlDPI0BG+PuFwvDYoMCabTk&#13;&#10;jTYjpZHaHWJDZ3ay4aErbunDPYjRjWdfZn6NVkufK1byPRFjBysdEDGXZA2R+Uf7gCMvPfErRXWW&#13;&#10;PsSG5ZYlGLAKKCIvl/xpZxt7w/miTjzPpTZQvoiGnWuAm+eGh141MqXbsvRgmw2viJeOBq27ufOh&#13;&#10;ni53TafBLz1OnUg6+9VCBvKSZoXt77JrmgnrB20wuJXcyqXOhV15oPKUEbekEbzuZnms6eLh6H7h&#13;&#10;l3MfpMd/vmoj7zkAJDkbEUnWMEAK7npH4CyWyOGLXZRNewcKfWegoWfJp7xRJKTKDsEocOUOCX9k&#13;&#10;KEXuCa80T2edfCy/dMZsueuW+HSHUzw7hOnMQsklx8YpQzrdgx+36FeiLfQw3VvuwYSbthAGX4tZ&#13;&#10;kdFJb/KLniJYxIOxjDBsJvPZGV/hFYR/8BLdWGkqUwZGYpuOCGqjKWbgF9SrcWjn1y+CMnBY0Lf+&#13;&#10;KjNOvJqo0VNhs5EEMGxZ9vYvhQ8soW9xkQm4DOQRE7iB1/KG/y1Y9RDbLvFQjsb5GPAEFX3FJd2W&#13;&#10;yn9Hdr712XLbz8IHR35xdc9AP88ZNErdItzCJKZNziICvM3SdwcA2p6mo38upVaHOT8JbIDsEsFd&#13;&#10;T+QwoB5zj0iEBW7EEVHlf+kZ3Lyf1F+u1KE2tkvHxTsoA4vwFzZ5DDzLimXVgY3lwRHFEa7LiNzy&#13;&#10;/iNsIXy4zYNcbf+WbLYvNusBwLZr4iKrg1W8N+zoIptyWaaZbqauqnpBk9nhkb4yKJOwur6bJin/&#13;&#10;gwYRMdtcX/Bk+ud5xkX+6Fl1QWQKfQf8ejBjYpuBPezvvGd69vkvTK+/+jKH+r6Wzt/hQwendw+8&#13;&#10;PX39D/8ZXzw/Mj3OSpCH6JCm40xnOXktHaHKay1rmCJ7Dd4BlXRTGeWp/NJ2V8d24t8qf9FtXcXR&#13;&#10;PsI4GOHhlgffeXv64Yt/zRY4L+ecAOt/t6R54nNP5wtyzzSpg9lrGy5lMX9Jy8v0mm2OIHl/cG+Z&#13;&#10;fVau6DZsnncy/mWYvCuFNa3hYeqZvVMmh/6mvWHylV4PMHZ4cIjTNYxhlrvOzx0X20JX2XXaBKTQ&#13;&#10;dYA2A+PwICBh0tOF15JfvG4vycurYVrvtlPeOwM3ioQ8aSbOGDgVtmUPHejHdsCY3xUp8dgi8o57&#13;&#10;Sh24mRAARxjlkm7afeD7RaoyKKO47ZInoG1apm4YOpsW0lFWB+CND7LxoaHclBlo6iyDd7DVmmej&#13;&#10;GC9+ZOfZNE16GT7iTH/tbHjnBaWSTw9oND5WCa3kt2ET82HyUvKj+Ro5kK30KDtWWqCCOMqPSxlB&#13;&#10;NuN0vosS7x1ZYztlF5bn5E3wDa9mYMkSCxKWRAE29pZm0zGM59T78oEGAdGj5K4B+thPPOkPXGnE&#13;&#10;xoMut2QZYeSjPVv+8Ih8lZfNAzq3sXJgbO/99wfXbZIu+rUyA2wOKJ3li2AH/i7wFa6rfcUzLdxq&#13;&#10;T/vLp+t4beuXzGvZRsWBvo3QdqscJ0MdzHPLF+sJB7zWuuWpctquNC2how11kZt61nxoXDvboR6u&#13;&#10;rDmXw5NWwSe9RnsveXKEiS/95GsNBr7pso4PXfyiW3zram3kBMwNPlQoUwuFXD44lyCe9ic/x/LQ&#13;&#10;crWN+MkfgCRf+Wy+c5AV+DkvzbrUNlRu7aMybtNSdqy8BZk4bSjveo9USvvcNPXHDujmAKXyxWbQ&#13;&#10;dCDU9rqTIMKZNp1PO/9kEglOPnuZXpsY7DzBRBgqQA6CsA1n4vPsE/TtBxAUf/Ju+hnobT9z0Iyt&#13;&#10;Am6dZJ6PWtzUU3rmxdZZXpW/Q1tQ4LUL7ChTg7tMhUPAQS5Eu95LfaT9xQmueKQFNhA1MpHnBOg0&#13;&#10;JIUTHpbLOMrGn26mZ0g9EAqFQUthQl+cKsIDM1BSECRAoVpkQyvlJ/VUxc+I0hcpPyLjwDMtUxYq&#13;&#10;hN+SU33UOU4ZfebX+noVNquYEV9Q+c0gtZUWUWIEM41NfCSGGKWbHtME++OEi/PDQz38mBcywVQh&#13;&#10;BQSycrliyxySem3IqS39c/XBV3/jN7MK7TwrJZ5hO1BxtrDa4Rpp59ZNJ46dy8SpZ0p4MLaHle/h&#13;&#10;zIk7N66fzjJxIA0H6e+4fgdnPtycHrz7rukMkx5H2H7Z8yg/4PyO3VvvmrZx6PdpztZw676X3zk0&#13;&#10;7eR8jz133jG9dfJyVh2cdzXCOd+Bq9kW8D3ob6ReWD9d5qMRy9WZc6enU7SL9jFxe5ItA49yQPlf&#13;&#10;v7GJiZE7poOsJrng6g3MsXvvPnhtnt45cGA6wiqSB/bvn95950BWd1y+fpmPAjkDiR0etIErZrWN&#13;&#10;7zr7YOfOnmbSgsmXy1fhjT5s4XWGlXnuDrGNSWtd8gFl3DEV62PfrZ4Nso661bNB1M/8+fabb2aL&#13;&#10;L+s665Lr15ngZFWdZ3WENvWyh4tjZsLvYpJtzXSS1RI73BKLCY4zZ1x9smo6yHke9+3cgZzUpfC/&#13;&#10;Rn1mNqtyRh1qvjetqxgnLtnAbNTllTwivFst7tv/YLYXc0XMpTOeRcTKGCaDrC/lv5m0d1ziPj4e&#13;&#10;2seE0nnOFLG+W0v6q5srQ8xgZiXTxYkOaWzfee/0o1dfpW9f2/MCgn5MVANoXSiCW0C3U56fxql7&#13;&#10;l4JbaRixTPP25+ZmeMmfEOVoUPzWC9oddUvuVZMTH59wMFbTXLmvWOCWr/NXzLFigZ/eAv/+b/7m&#13;&#10;ye/8+Xdep4F1nx25qvQ+Sq/Duy5NXWZlZhVGZFWH/FbvKATEsT5OrQeCDYF6mRR8Gi4AVWNHYoZL&#13;&#10;jzdN2o7Ss6IMuYob9NOoquCqVIM96EMnTlxp8lJxeX6WTQqXxlh1/mxQtyveAzeY+JHPECcwlEN/&#13;&#10;hRRWoBWTF/ENt7Yi1uWkgRmNKyHTOIeAlb2NeXV0QE1X+pWS2kznyz7pIUdlyDUa2qE+cG3cFkoJ&#13;&#10;J5k5oCO4FxNuBVAg0m2agKizAkQU7gK1QIaJW/952Rb1AFejD/jrdIo+ZDuoi8B6eNyVyyzDtYHH&#13;&#10;SsZ0lFqOwUs7SUFW7eq1SMztEQ0ARh9wN8gV/pC98qMwN9mr/QhxQxfkMMxD1WyQbeRLChsUa1ji&#13;&#10;65Jctz3wCxLzh07arX5JWAIlNoz1LeQXdua1jDzoiK2Ljcs7nhe8GiaMg+cKEzrldMznsgPtwHHX&#13;&#10;RrGrvBEgHaRxF8oOb7aQIcwGpXTTp4kgQ15lGjYKXWBmwfTIb1wte4OYIcSZ8YEr4QyETghKpGgK&#13;&#10;HdhEmN8s6AtX9A03rHFsAC7Raroz7QW+KIpQDnvkoQYHVq1aP92kQd6NxNiL+NxnDDytXBPqZ2E6&#13;&#10;bMDPt48Jn8UYQG076dtYjev7TAhP8/uYuJnGgO+v/ZbR5xSRDmxCTlqy1KSGtYd78lWeF1Ru52NM&#13;&#10;xJEYV3WM7dJ0hPGVnoU77Gojl8sOQsLDX0F0Q4pRLkPL4HROhRlXno1oHkB2NN7oV9ECtG94rWtn&#13;&#10;ynkXOABlWL6u5b0Qe5APzRfKajlpWXtgu0h0fpLFsl+e6DLnZf3oT55Vb8untKWpJNrJsLghW/gN&#13;&#10;2a2TAjviCrDwypb13UvTkVYGFpVp2NIB3wycQ8P4dNwhpBw++95rv3JnS5TBqN5L6jdk1tykQcls&#13;&#10;J6tsrHiuflOObXQcv/TlX2AFyHPTwXcPcPD5a9Ohd9/JAcAv/+ClbPPgVi97GIz0YMmH+PJx1559&#13;&#10;2RLGTrGu7N/5pmyUQUPotz0WqTuE5dap++GwsTHqq7zCS8PO5FG2VHiHbXBee/nlTMo4CKrzy2wn&#13;&#10;ZZygeeKzn8vhw9abDqD1ljQfm3bgVp6vvCBM0oS7HdmWNfIZp3zgONjb+QGEpJ147ZpXpWnxWI5D&#13;&#10;sWpPQK8GPaEB/jwIb57GSadtkGd+5NJhTqilnUGgEx4Nr8492SYeEYv3Sh7N32X11j/tm+QtbQAK&#13;&#10;ed+78dFt0LC+6q+21E95pK/s87tLRB33TtvYi6cagKh8Gd7S0NbSB75bc8pTk928N/lzINz0VO4M&#13;&#10;4gofFjWJNNt65KGWLeVpbG8RGSkTIoobe6uffuuPEdf1gLySPiOdogzAhkt3HvqGRutfaSKDspv6&#13;&#10;d14x3ZQrg9Hws3xaDzOeE9Ktg21dXeD1QCt48Za8BicNidNZRnzO1mAjbravMMbZbpW/3PhXruQl&#13;&#10;7jpt7iSu4aEKXq/QVV9h2/mc+onVXpGDCMP05zn0pYLshImbdCNE+jo1WdAUVlxF1TbmHe18k4E4&#13;&#10;VmmB7wTFdr5Y/tSDD8Um0jH/9zke2kl5a/KkaCVPUU7cfkylrKvkkTPE4Ng05G16NG7XacpsfSod&#13;&#10;QJJPIhtEelI9q4uN57/1iQ2RPbqCFweMWgEWXoZpM8P8F9Y0UAf3/E/+AGc9Xzo7qRNaPFc+cTCS&#13;&#10;L7exjTwzicc9Ex7aD975Ch4/n5JnlYeDtHHwUgfLovlVelWmlKfyV0RGFlPcbQF1yQOWc54dmHQy&#13;&#10;UmXq62DtUXmkbSDNmrgZdpCMqkI39pSm2lMAaj/6yifGi9srRITN+83G8qCRRIyQIRk6iql1tWG0&#13;&#10;CJ8Ks2hHGXlmoso8FgH4Mcy8W/kujfIBn9SCTmDQr+pFEdVD65RA8kx5gGhCeI642FOdESo8xEsA&#13;&#10;kbG10cYHT5wl/Ar2N/EwD7B0dd7EtZxo+/R7Qk89UEAFQ3vc1En4ZQKAmE/M40OMEI4UhCXPqYu8&#13;&#10;Y8QQkGPIL9JRNInxK9yo1BKvHHHgNo3WacR87E2BpDrUSAKGdtVhKR/SSToIrILyUsYqAykrsoWI&#13;&#10;25O52sn+IqoF0ryq5sredWjCaENatnbuuo+PKJ6b/uTr/2J6+oUv1GoA6tFjnPEgRydTq3/mRDjn&#13;&#10;/PDnioorDPivu2pdw3uMumff7k3Y8mZWgaxj9cPebZumi0zmnjx5ZXr7/aOs0tg6HWfrq7XI9qM3&#13;&#10;Obz7oYemB+7ZNl1DnU3r107vsuLDraguXTvD+UTjLA7u6rGato5l+zNs6fnSS9/nMO33stWVZfv7&#13;&#10;L76UiY21TDj8yuefn15/93BWIFj2n37iM9MRPnp56fsvTR+wRaj9/UuXLlAHek7Fh6xy+VTs5tlt&#13;&#10;l1g9cplVK9rTs02chHbFy857djJ5cz71pvWzGbLyROV334ursKMTy1dYNWIaWr85geIqEj/qs87a&#13;&#10;yQcrW9j+imM0kkZ34z/JJI6rLC7x0eMDD3wqW33dzaSHdj/wzrvZ9sqVNOfOnedsECZh9m4nBkfa&#13;&#10;m4baxrrPvGhJ1aVNH4+RPOeX9jRpcoGVJ+8zQfTEU8+mXeuWZKegfZX09j2zjjrvwrlz02YmN9yS&#13;&#10;bP2dlYbvcfD6hYuXM8llO/T0Kc48wRYvfve7mURyyzDzlquQj7OiJA77p41mvksGRxKzbv3MtwL+&#13;&#10;m/1K7uMJJGKJWD1bhxRORWkj67NhnMSZr01bXdeTN1KHUQ/cuOl+k3NzKEArPysW+BgLdN/hY6JW&#13;&#10;glYs8JNb4Ktf/eqHX/zFX/42L90vX7sxGrZBr0qqKkD9H63kqr71BSWCPwOOQRJf2Iu6zvBqNaWR&#13;&#10;UIiB8QXT+6yLIKRhVpL5cojndo3rPYCjIh01axpgCRcBcdJwJ8DGl41gO6G3NJppBLlCI42bW2pu&#13;&#10;OJS6EKHKVijoRCWefazo0rme8cOnOuDKF6SFOINeXlKEptFF2DBFCA6Q8EqDUd7+yRN64U/jp18c&#13;&#10;Eo8thjRllKCH74IeYcMlXfDbaG6aKjjraFwD33ZHu/ob8lQDBSDkMM1KTpHUXdtWx7T3QzcmcZFb&#13;&#10;v/SE/ahLaGx4mzQ+DtsWn44HA68Ul13S2/Sn0WesdnXlx6VL7Hu6hYYWL2kbVe5d70GZIR8SZZ8Q&#13;&#10;rdCZbGCQe8FLv67SNQ0nZDQMEwzIRUrpQ5LAi6WbVQohflKGxEd2GpHVgRBSgugqOnRsUOlskAcV&#13;&#10;v7DmM21YXyCOZluMSqBCoXfJIVxF9B0IaBEuwSFYOiNGxJXmYhUXn8s3AD72Jjm7CbqW1ceiRkh4&#13;&#10;dUxRV8c44syz/ViBI4qbKsUF3IeBNwKTDjRobSh73ox5M/lXuoUJe/wzIUlAw+dCDpTluwaeRtzA&#13;&#10;bTsZNzv8qVsMWAqPdE3bKGkOmGAv8yM8cQOmZU7YiBN/mf5yOrYOzbPxF3qWvB/RXbmQw3KdOmvI&#13;&#10;L5w0zQ9dtppHDfCYH4VxsJ8vk5JmQ9rQwJ8eBXx51j4tb8lEGCCCev+o60DuNpxnuGU/+CDOMoZv&#13;&#10;pApRH+WVr0nx11eV1Tnpr828p/Fu7pRYUkHZkDYiVF5pO95aPkrqfFHfvIcywseGBTLolU6tv2Xa&#13;&#10;zhzDbYuyAbzvrzBX/silYMpTl4J2EVlMejgQSZoAYy0QDPyRY8iQr9F950bHsk2lJbYhrVpm6xWf&#13;&#10;q66v+j28TU94O7hk5+xJVkx8+vEnc0C4qz4Ov/vudIQOm1+9sbp0+tFrr0bm7UyW3Me+zm4Lc899&#13;&#10;u7KFwRY6fG7/4PL+aRWDDE5CpTlgehcfdai00W5agmxGx9AB8MtMXPsFt9stuMf/+3TIvY6wtYNf&#13;&#10;MTpRY12pnI8+/gQHJD887bv/UxzKfn8GRh2c0zlInnaID+jWNtCfr/S1IbDqL3/lMB/bKU/dqz2B&#13;&#10;Nd5nJxbMZ8ZHD8KDS5xOTVJXDLowr7DEigId9BNO3UMHf+WZis+XztIVBnwpR54hZw+uy18YXQbs&#13;&#10;ic8APc+tv/Hid9vIe/QlTPzQUr/xrE2SP0EyzLJVaVSymHfUQVxl6vzXYdoqlsgdutpP+BGuNRzM&#13;&#10;LHbIP+RpusojbOgPWZS3z/oQV5tk4Ipwn4337hfoGSQlo7U9+y799kcW203KRriyO/hg+yYrKmBf&#13;&#10;sNYtNZEQuhFLm8daxRscZen3hXitk3Rjl2g70pJ47Zu8RXzgtQ+u/R2n3Ru/45S94+XjwHzKjLDQ&#13;&#10;cMLDu/C6fsclboRVuUfXUckU95JPfmIm/wg/ZPPe9pL2TAO/ZTvpJkPs2XHWI/qjQ9pB1YY3LE7a&#13;&#10;4PtnWNm60650bz2Mz3ZuhZm60AFE68dqA1eEg4sIjaxdrgcvQruN1TaV3w36Si1j5UH5L9JCmNZ3&#13;&#10;sA68/qpvrUeX7B07qSdapV9S+mWgzTj+qFmGWSv9ZZi+wLCD8tUHMsjMgJ1m0r6+S0xc08H6O3h8&#13;&#10;CW24aSCge9eL74R5wt1+KvDYl0OU5e9z7Dr0rPqo6iX1Un9p9XvKeP1wSN6LQPjNn8mLEYoAnLyd&#13;&#10;fJG+OPLzbru9+eZOPlHG5DPwpNPv+U4fqIXe4hnZqHaVzzB5YAXBEqjYkY32ROKF5c9f5QggeBIJ&#13;&#10;zeosLZ59s0aOULJZwjZ7Ek1w7tLxwO/YLyHEBUAg9NbfQqEjRiKs0rBWLhivDECWKOUlTJmSBz1v&#13;&#10;wG0jpSas95RVYUQdektAXWXK5a306mflMQI8+elfjc2t03iipPJbLjISatqRUMCro3KTV8zLXHUO&#13;&#10;QlkUwJIt5bqpcNd+xJUs5jNo5K/kAwkPPJacsOUWvg7J3WDlF2+VQ2bw0F7ejYu/YGIbnoNiFL7U&#13;&#10;x9FFGG2G7shofyzvtzVqj9rA5D2BX8KWYSyS8x1+9be+Np3igzonAz795JNs/3QqsLaF9tHmcNXF&#13;&#10;RVY/qPumOzdmsH47Z1Zc8vyHk+9nwP6eO9dPm9eumg6dvjgdYpB8mrZNuzZ5ftqVrDpbT7viMu+8&#13;&#10;z+3fwxkXF6Y1yHCCwfNXDq6b9u+9d/r2y29OTzx0P+c8bpzeOHAw54q4tdZ5Pvw4hRxuHaVOR49u&#13;&#10;yKooP/7be/8DbFG6LVtyeXC420e5MmE320FdZDurkydOcCD4Y9Nh5NEKZ1k9cc+uXdMlYDdsYJXI&#13;&#10;3eugsW/6gK0Gj9H28z3sGV0X+QDlTlY8WJY989NVIxfFob23877d6Z9do3+mS57mrjU3s0rE8GtX&#13;&#10;L9OefGfag3xud7WJcCHcmms/kxvvHz3O1lJnp/eOHZ8+w8c1h5nE2bpta9LSc0s8O2PjdleC1MHx&#13;&#10;W9hOTHtf5WOPU2wb5kernrlh3uh6p/NGtWcsS+RPSwE6kPrJK26J+/oPf8iK5nvYTuvOrNw5yITU&#13;&#10;WSZ4MkFD/BbOT5HWUfLAHiamnRA6c4Ut+K5QD9MWuHzuMh/nfDC98tKLbAV2L+fN3DltWbs1B9p7&#13;&#10;RsoO0ul9PipaONsfbK8GTf/MoL4vtIdPfys3yobyLlzRXjyX7xaQEWmbveTibtFJwVrUZ9Y3hll/&#13;&#10;46mBl4G7cluxwCdZYGXi45MssxL+N7bAhg13vZQXEy/S1FJztWlttajsUkdZiRmEq0pxPFQIv2lW&#13;&#10;WAWn+i0KNjR8YRQt4+J4tmG+iheilWTYEmVjNwM3BTWLYHVeNEaExHGGGdcvqArM71z5OihwnRda&#13;&#10;vqqAlx0AX6xwY4sCamllUwZcSak4vnKHrPg7ru/GLgKRAXwbMHaE1Wvu1IUu+PBYUBvwBMeO8sel&#13;&#10;sUhYOqUJCEDh2kmRh/SaULD8McCrGofd2TSmXfMJqj+RS9vp/PVqOviND69gJG7u2PJknNH5Klo8&#13;&#10;dLBx4ABPT87kBSdd/9VRUrfQlJDRABBZf/UcrhUcmGWo4Ehn4HnvvGGjeWHrksuGTvjTeHe7FSc/&#13;&#10;Hn380yx3PUtjpw5M9QtRB8VpPQx+Tb3yV+SR3y3ym45hpyFmvkrGA//6ZsyCNbvRYEp6EFv4whSW&#13;&#10;shvol2z5eoYvXgZQQZBvk76Am19W06jSmTbar+ma/xzgkKpxORhUwFmsysHafpEzBRCkZNavPTvv&#13;&#10;dJw4yq1+zTPSRw186JDw4i7aDKd6uqC3R34QtH9hhEkQuwRqAN/iJwzY5pE6QASJGjFc8VDagjWt&#13;&#10;17Hf81Ua0G2nhp3vYVzlIpRGekQn4z7O3Y4DTPKj4dYvjTfuyYvCeHXYeOZ2C3x11oZqHYdMyj/z&#13;&#10;aKMuxettJ5/WN/6O+DH3tmnZoPib33Tmvxr4WJILbTLB2PYCrq1VKi7JO+Iiv5189vO91Y38RWCp&#13;&#10;5jOpjTDSmr86HCnbuOp4C68RETlA7kEXg0OXjFbvAQdaFnvfR67AVD6QqPWcdIrHqGeRp+wkRd8r&#13;&#10;Va6VwQG86ogAk1hhCr589dt2LtoVL6/Uqwi5hkEHYbxCHz4O/hivXOLhY4DBASOlKH763S4gdQV+&#13;&#10;FZaGLnlHaICbdkWZr6ojL1w6n7FRDeTeYGDFOoVqNLLMMOlwOeDtJK3S3GQ/5/uyDda1Fz6fSeUP&#13;&#10;2F7h8KGD0zFWXvhV23k636+98kpWg0hHOVzq7xdubvmQji1blNzJwZYOTFqHm0bK6eC5g3x2Hv1y&#13;&#10;+NKFc9nD3e1r/ILvymW2r8lkd00KO7G95/79HCy6m44+B3iyBc69TLa42kOaDvbVoGGlYZjAKHWq&#13;&#10;d+ysLbR2Vs7xrF0T3gNCrgww4ZEvdh5pY5j5ICuJiOw0qHyn5qCplHd4BD4PlbbNJzIFatAfMMvx&#13;&#10;GWwkfdKhHPRmfshp3tCF2+AZ/OhGODq5RU0ccksvHfzo2oikDgAAQABJREFUUF9COqhrOUoeGjR8&#13;&#10;1+QZ/EzASGDYR165jANXp0x9qZe2kI9hXcfka3TynmGtT3CBS1poK2lJ1zbk8Avv4E2+Rkdu27Y3&#13;&#10;eXbAWf7Ga2OdPM1LVfZrUM748Ez40IuwHihOGsmLsNZHWuofW0lXe4BvezMw2k++XA4gzvbiOfWo&#13;&#10;d2DM4+EtDLIppWHtVg37QVwmxQ+85bSQR9uz0yS8hUMmr8gJnOkijGG95V54EVe4NQAtvc4nVjuR&#13;&#10;kTBdeA25lbd1Uw5rAgiV3tylob7m7BocrbbFMj2AQao0itzQCQ1p4XfFXtIRGGXURYfhVx7hIr8y&#13;&#10;aEfivByUHAiAyIf6wfYTXutTBzY9KBiKleeWaHbfwdVg4nqZR4sX9hl5tXlJ3rSLPDDwXpOT4Sra&#13;&#10;7IwTr2U1IrjaivDUH5FPPsV7Ro4dRlkYcdbDTUs2ocFdXPOZcmSrKdpvVSaqTNnvcjIkZQWYD4e5&#13;&#10;DDdMfMuLX6krX/JR06eO65UjwhhXtEtR0z6yYNsMIlonKg+D5upnOeURHOvZ2jaz6kw1rfKjOK7g&#13;&#10;McFqcBwfuOa06Bu+TgA5OVUTm2V/MSEuA8LTLmd2IqGExT7YN+UDSAKia/JpoJQAZ/6JkCUzYJFD&#13;&#10;0mmLG8e/zpuaKF1wAa40JkY6Ihuj/Ny0bYIMDR9jgSVQHSuM5xBOTMH77CU5CaFebANOBfqLX/5p&#13;&#10;r1dw8SImMpcN5vZ362EAgGlHaB/rHRGNx6lb7jzrq3paHzDA1USbT0oAD/GUM/3U1A4+RAblCAzp&#13;&#10;EzB4JaT58mREZCgiYIZYaHzkRzH+P/bepOey48zzO8mc53lmJjPJJDWLKkmlklSSSlXdVahuG4bh&#13;&#10;hQGvDK/8Dbz1ulcN9Afw2jBgwLCBtmtwq1otlURJFEWK85QkM5nzPM/p3+//xHPvTYoSRRldm3rj&#13;&#10;fe85cSKeOeLEiTnk6Q1Z6tHCS9kqTk9ka7EMD+Acp+udxRuJyMclCn7kMX8pr+WHaZQ/3lvrHN/6&#13;&#10;/l9Mr9ORbdlwxzbnU09Nl65e55Dwq9mSaT2d5J7B6IHhJ+ikd7XeJrbQW80gxTU66c8xsLBh9/Zp&#13;&#10;7YrV0+bVK6ZTdMz7pr97hlUB1JPYLyv1nwMc2s2Lw0oQVgVcuzVd4LwIB7NffecDaN6dzl28PH3w&#13;&#10;4WucdVP1qM995jPTeQ7LvoeNTx4/nski6vH0kWem//TDf5gOc1fWN5ikYn1vL3Q9QHwZdaorp84y&#13;&#10;0LByevPYSQYjOCSd7a6eZqKLZxydPXV62rl3z/Th++9PL/3y+dRTbzARZSNlhQM1bhno9lPLlt3m&#13;&#10;x9keDLyo8y7qZQ5uqPds4INywDq074xnZLgt12q39Xr88enAoSeyQ4ODKMrtlljvHP2ASSz7Y487&#13;&#10;njVys9ryt7DjroMHplPo7mrWddw9o249q2PWUt+8cN2BlmXTJXan8ByklfQDWAaaFVI3pNzTpR1m&#13;&#10;QucdIh0AWE6dzzLKuux7rCb+2je/mRU7ly5dmC4w+OKkSge73BL2HggeDu/gywUGihyo2bvBtCdd&#13;&#10;T5gG15gAtD/5xu+QE4K03Q4mCNkv8eIvfs6ZVccji5dl8NVlQg3poj19NSN4Yv6Ai/qNd6XoSbDd&#13;&#10;or/DPubue+ALEjrj/csLw1vPKhhtnfcmspKbWcDzMVSWgpYs8BsWWBr4+A2TLAX8oRbYvGHTW3yQ&#13;&#10;7l5/eGVlVSJHARqC88LOMnEWNPxVoa7CzUpKffaFqopOIVjUQcdSWbymg8cDS62w2ulgYcjXBQAr&#13;&#10;EvrFho73Zi4JQUZ8boQFVHBdP0jCwhcgK7Sp7KcTqcKFsyLohzMVcXHBsfIWHoNOi21g8Wst1biQ&#13;&#10;qjJmJUiiVeHO7EIqDdElcINvsKQhdjGxwhQ5YaY8CW3ZxcWfhoQtkfxX46GwSwobC4NccVNvK48C&#13;&#10;RaGiU3wlKSEji0rRFRUIK82mhf9d6VYeo3GtU57loyfkqvG+g9kN586ezUyGNWxxouzu41kVaOWa&#13;&#10;6xseg3KR0TbwULaWW6YfcRUlLViLEKx4AllB8+fMYoTPTSofLu39xU+em9Zz8Jn7ujurZZYHpQSa&#13;&#10;9OcpHE1D14iSsB7lW/zNz370m2fdo1PoDe0KWC78zFODXsC5YEwHPVKhYzlzGoaP0IWOYKQtDFMR&#13;&#10;L3nLrpWuVMqS96gcDX5pGIJnJfwRZ3waSYpTemorK3rymNEmWt1ik9CJGBWmSIQplzp5n9uhaBpS&#13;&#10;uvo8p9PvTtshIkCs7kOkRfqFLqPIJ2B4EZ6oEtjIkrV5BZ78iV3Y7CwVcWEichHzOreBAviTnq7v&#13;&#10;EYznxbgRrw4tg1j6ScgZTXESZvhwDbcYnjSUvvD88twIH70L91HZfDZcN+6L9NN4Gzjyb/ryEt7y&#13;&#10;8lE352HHk0YLrDQGnchJhI3dWZxMiU95YmpIe1g8POQXXkpRTll8ElXchZjBKjEBDj0AhtiJ169I&#13;&#10;0okcg85ACN25vvJQpqJhJ1h1jhkyOkVHI6ga9aESfvqknxl+EanSaU7btC5ZQ0274Rbj229nYelS&#13;&#10;5bxoxtUBv76DRXsQyC0wSj5s5DubDidoxXrI5kDUCuV3EIZwacqnywJp2Gm06Eqn7oi241kY9fBX&#13;&#10;21tVGod1aAkjzZ4dLR/t4rYgNh4dbPD3xWe/km0OrjDb8NwZZsTRADx37kzO2HD7A8tlG3nOfLvP&#13;&#10;tgF24EmrfxFgdlGPGrAyf9lxZqfkRva63kXj28ayZbsNcnnrtyEqXDqTMZ300zE9aBpuWlHocqEz&#13;&#10;jWc7ajVC6gmxbQErk84ORJ2P2qA7flOPmMGMKruGMoy7+Nq6f+EBr9ife9OX+kx/6NsBaRkmHd/S&#13;&#10;flfFS/gQRnl9FjcdjL5ng3e//9FAOaBr/lF+6Sc/QieDadCtb9CQAzqu0m26SffuHMi7rE26wxcc&#13;&#10;YQlXHvnkrANpDF3FN9x4aaoHWMlzdrhaRzRc+6TTO2lj2tWM8saL7NQjk7bDLqbizL7QyCDD4OcA&#13;&#10;ROT0Gzc4+p5gtNJNWdGj84cDkEREVu/K1Lx7goHhGUgB1z3c5adc5jPlb57xE+93t9PIOMN14uj3&#13;&#10;KWkHXWkbZtxDBiCVmQBkqIEUn3oASNliS2CLoqDQG/m35J5/29tGplPn39C3Xkr+Ni8/Zhw0kucg&#13;&#10;Z7y00+E/81da80j4wjsj/niOHgIQpq2QNB1NnRbVgSgXaGgHnHlImX02PfTrWm79htkJlAEM803j&#13;&#10;ynv4Oy3BTH3P/dOdCZzJVtixaJsHFc879sZmSQfz9OBtuCuFtIF3B2ZX04kmjnlBAr1SlyDCy9bS&#13;&#10;4ilpJg2dPB1Usf4ZHVJeoyt/wkemDAbM9YgtwJeGtH3uQYekC4PPPVCRMzUGfvTBFtojeVIukQNe&#13;&#10;DgCRBdPBjowpZ4buwqhXBnrgp0z+2kaSkGbKymhVl7a7cIEFxrNEdHYuZqBJexCWdBvpKmzeY23H&#13;&#10;n7z8jui0i1VYB+Fnz+XNs7jav9pi0rF8AScJEQJQBGHhWfR8uwhL/VjZ4On3RXvGCV+YVhnKTtId&#13;&#10;vJMWPgAXULxlW7EH7sDzScqRtYHFM1wb+d4VRMqISpOiV/VlIFOP15YS5SY9PcgQktAAOfIAEZkD&#13;&#10;ZaRyJtDoOS95BsZ0AMYn3//wF852CGdttYLFwfKBMN3oFC4Wg1bjRchiqo7kuMLhGvjcpahdcoOX&#13;&#10;niGq/uiUIPDR0zATI7QrfHYdRFM+aROh0Ctpov6G8F9ajnRP6SaFitcyQfQRly3VQkgsNCD9zYf1&#13;&#10;fg/7A+e78/kvfyV1j2PvH6WjfXfavxtob96kTbdhk4d8X59usiJiOYMBvleKu4rOfdNjPYMaaxhc&#13;&#10;uMaZHccZtHgwbZrOcC6R51Lcprw6uGv79OS2jdMVBj4+uPBweoVO/y8denxafmfZdOL0mekqcEfZ&#13;&#10;4smVtL43L7/5NpMBakcP41x5sWfv/sl6mNs0rWXlw3UmjXz2yFPw3ji9+9Yb0x4OYbfO9B/+9v/J&#13;&#10;ORx/8u1vZZLor3/963TkHzq0c7q54rHpcTrwV69eS33uVFbNXmI1yL17nLuxYhUrSM6lbHNlwn14&#13;&#10;buBsJLesyrvPO+9kw3WUn9cZqNm8ZWtWQcbQMTZ5kPT2m7+a1TAOeO7eup+VD9ryOnW5jTmjKXU+&#13;&#10;dm9Yu2Y121ejB9tXWV5sZlDkMWzpoNIK8vDjHDR+H9vdYnXLNlZTrCbtTl++Pp1jJbC0Tp+/NF26&#13;&#10;fHHaTB3R/NnfwZT/SX9SnLvfMevjcdBfxTZZP/vRz7NVqitRNjKZ5oJ6Mzgs7oaNbunlag93m3BC&#13;&#10;zj1WOu/N4JGl/FUGXG6z1fbqVWtDXxrHGTjy7JhrpNXe/fsiz/vvvMl2YTfwW5+nbid95Kw6N2Uo&#13;&#10;sszLEzPpH+CgYd6XTmj9ASRML60jqZSJvnPYOu+R7zz2S70usgP02HRp9tr9AfyWUP75WKBqAP98&#13;&#10;9F3S9D+jBQ4/fuTVt95540NKpEOWVlVkWnSl+Fq449VZhhVQCraE2TEzMLup5XMKPmElNVwqHoOA&#13;&#10;DZVZ45KwGZXEz5EKnGcqOumAEpYC1D/d4nUhYCafhbh7XD5YYSNRCesjlgY5jdJlVA5KrqZVVIea&#13;&#10;IVklt3hwW4hIZWoU7CWnYlJZHw0ZP/KpeOeDKWIhh45PPFbFiTsficRWYOkKjLDayblOmbVjBbSZ&#13;&#10;EaZTJ+NmleQRSvDMFcqwnXrwU9YZz3yX1NFOv6KVWGkMuHouG9g4sMGu/QDgV7MgH2Nmina2IWXF&#13;&#10;ysqXjbs7dpCErQRlXx/ZRRnVI7SUL67vPlRcdEUe8cuO0WDQA6we42mvmP5c7aGTvEtsd+/fP62h&#13;&#10;8nP2zOmEd1w9gG0DY+gufrnKqaEZHYp2x/bdeFC9zkTysejU1ZjWWZ9O2awgpVJTQQUT5NJbumlY&#13;&#10;KlvzIP+Ucx9lt28g39sxQh7U37YqePmU/QaLFrYEAL4rQIEblPtW+Q9M/qU3p52HQWtGGTTT2hsX&#13;&#10;7+1UtiIq3GfdCMu700zKCgttnUX6TbbDuPMf2YpikYX5cmyzkggbA0IrTv8au/hXeHQLoUFQSi3n&#13;&#10;8ItPTpnRMRjD5/3Su6iyz40fftEVGNMDv/xm8COu4ZVr8d1v+UOzL8om3qKMIy64HRfalQeS1oqV&#13;&#10;sCYkmZLHRt59Ds+z7enyfvPtorMMs2SdyaZgAEeXIUrKOWGIarrdQbEoa2wice2hLYZM7f+IiMQL&#13;&#10;PHfCtWs+NljgCmy9I3YW6eCQ8lk4G0xp3OO3wySdcPibr/KU2osyFZVuhAgrWPiFp2rM5Qn0Yjj+&#13;&#10;7lhQEf5nfBu2O5Ckk1mw3ItP4dLtZU8SepgDNTsNI/7srJKV+WrRtT3VXoWydQO41blledHfF22k&#13;&#10;faAdGna+Vad28Zdq2U3W+W7Ehmb9omE+aVsLbQfhLrZ4cEWIdN0P2jL5Bgd13mIv6OuZFefMOPZH&#13;&#10;TqckM48pC02bWYcfedFVL04usNNxDTMFa8vC9dnTfj17PK9jX2ob1mmoylgX+yLR+M6qg7Zoe7Sc&#13;&#10;eTYhcOmQFX7oY5h4SV9x/U5yL/sYCxvg+1kLR24jBj9xO00Xebc83k1D7SmcutuItixveaQrXOgP&#13;&#10;WWWhaz3aXjP5gNfledzbPsKqccvVsqRzmjgkMTI6FA3gqfelDqD+xEnrAT/pKKfpZv5IgL5hR/Et&#13;&#10;1xW79a8w6BNomPjS6c7UDCRBe5b/0VwbhfzAEa9tFbo8p0M5tpwPMsir9RXfjjvrJw/ul32Sd4WR&#13;&#10;rsDcYw+8SBg7CJnOEXRqJ8/kCwJ8lyIPNkjnM2ln+ocOONaL7PCVdrvgm88ISLoQ50oTdVYmeUY/&#13;&#10;0wEadl6nowG6M70J7/dVevJLfpD3YCSsLvILIz3uPreu8neG7EwWEYQZvKRteiZfSsNnfq1j7DNk&#13;&#10;lkbbW3kBCmznbXGCS3gmKGk7aJv2na/IEIGJLsqCq7Lc/Kbs2keuXqu+bLjwli3Xr13L7y4dj90p&#13;&#10;5Qozz3+xDKnZyJSZlCnqpGyW/6l/oIBvR9vffO2qIu1ziw5Gt9ezU7JXKTm46jkblnVrOGND/ZW1&#13;&#10;0l57l5yG1ftc7ZKyQcVX3hYTt5B2edbehvGLPQKmtmUBuCX/BU/bRgJl8P1w5YblSpUnoWE+VF9+&#13;&#10;99OJTfmKHVKOEVbvsYM8ddaJM7aFlV7i4B/dEM78kbyL3eVfOlW8siePIWeH90BVyahO0TCXTl/z&#13;&#10;gHlWu2ljda5vG8AgmPfMKxkcMYj0kX7zkJh9laGH55GyBzhdLDfk9dBsE7uioGM9Bt4PxLWWYx02&#13;&#10;vwZSH98pn7lymxMYukos6W6ctCsNhU+bVj2Ij8zBH3DasaQjTr+P9b7qLR3Fky93ciopyV2Zfe+I&#13;&#10;wBknLy/+lV9GYMzyZtMfsN4GfnAKnSsR6o9LPpWM8nObya8syF421J4SK5zQzPkJUtBFWu6lq3q2&#13;&#10;vMVXyrjQaJiiJe5vdfBTnqjQOkpGO4oWkfRYdshp0ALH5wy6580HRCKGR5SCTQd4wrS3NEtH3zEP&#13;&#10;NXeLT99vJ/+J7mHgDlxcpzxaAej3/ugLnOdxf3rj5DnqMOtC4x7vojP913L+xwW261xL+XQSaTZQ&#13;&#10;ptjWNj1v05dx6sadade6VTk34hIHdJ9lJclZBkmcxGddnReNiTMMpvCd2c4uB5ZT4m9i8MWy7hpn&#13;&#10;UqxjcGXjJraCIqMI8/6Jk5RZq1KeHT9+DP86OvHPZgDEcyh2srLEVbLKeOz4cSatnJ22clD3m6+/&#13;&#10;Pt1ggOHJzzzD1qLHoLc8W0Zt2LQhE1Ac3N+8hQEBzvfw3Ix1DC5YZt5m5b1nrVlebOXci7JtkoW8&#13;&#10;OwbctR/lqDSuMDAhfWVeuXJbVrBo26vobN3oaVaEXAb+Fno66OGAxxZkePPYqRzIbvl1E9sp/2rs&#13;&#10;sn/nNlbanOS7cGrat/9x6pt3p830Cayh7K5vH+9StkkjbbGlzvyU8lPbAvcWup/nIPh//d/8t8i1&#13;&#10;JYfKP7x7m1Ud9C8g971761ldc266dpVBKwY4XHV8iLNfzILHz19mFfTxHBhvHcRzRh0cOcvEn7t3&#13;&#10;t0am80wQcuDoKOfmhT/vlO+G9kkuRJ68c2Zd/DMjBvrTX1KGSAvqH+80xG+Lgz15T/v4LvtO1Or8&#13;&#10;winavltNAiM8eHDWxyW3ZIFPssDSwMcnWWgp/ve2wL/9t//z5We/+XcfUJE9lAL0EUyKqFHOpUwl&#13;&#10;ziKvPlApvhagCzCVBysAIDa9LvDmYcRTcbKqZEXY+FTg+8sXqqNwLbKEWMDP2XUZbwVc14258BoF&#13;&#10;s7KkOgaeH8Za9UEFYsRL2oqEe9wul7c/CAcnXv3lijeEGm5Q6c6xAcZNIUv3h1TAHzBDRpmqwV6x&#13;&#10;wlqxik5eJV4MjIrf2DjDxcdOYkUewjq+5RM2sdaJZzMC8SfcWOL5KNlhZGU129IkUEX9L10jipVt&#13;&#10;CWObCufBf8PilL6agiUHVyO52QBx+auVeW17nb0rPVvBZY6ZoROagiPtICiNrnpKfsZm5puHGC98&#13;&#10;4/pcLqHRMc882hBSZzvQpFrsyGvI6MwMK+YvPPfTNOKqsWtnC7pLKq500jssn9B80PWNdEgjcMxA&#13;&#10;035DrRY0OH1RE2klBXlwX9w4kUBWL+OUsRstyR+FGNDMTJXOYJQGE53SUpZGdKHS1+9EvWPVUBVE&#13;&#10;V/oMnAqSYOmkEsPNeCgX+SYY8Q+ABYXrfW8G0moi3PEbU6TrHYuu5rUhVKkTDoUIcNoo7KcbiZu0&#13;&#10;dAxRjhmTEehzbFr3gULkcCICU3nSLRxquwpDP9rp3+kRDHiFlkKqROtdCpVuAaw0bN0+2uksSFzT&#13;&#10;8cEyDDoz/otxBW1BpcJDZ62hFl5ybahZvLAVx91/niOyjaIFJ7bpFnApjkZ1hVluFV6lrXQGMjhd&#13;&#10;9oUGTFy2PudDfkPm4lk4wolelhxX5UqoMEDUvw+DlljlWqaWpcNn9zBT3jlF4+Z4+us576xw6Ot7&#13;&#10;4mqP+paoc70r6qJA4sykJs5vVewVfOU0eaozUbjyE5j4IQ9AZZvSp2gLzW+kSZXxyMRz4sGZaS8+&#13;&#10;fzNdKEft7HOmbsoK3n87b5uuEiu7Zcgj+kAwcsTQ6j++TTw7ANL43svfd+nVd9pywOzo4JCDYY0T&#13;&#10;CPC0z8OHnFOSzt95vvVdE1Z7andn/0rDgy49d6Pl9J6twuQnMPTsgG+Z+i4/YW0ExgFbnUOFl60n&#13;&#10;oaFLZwD+8E9I5QMCko+1VbtecVdyIP9IR+/qNpulr0zyj07YAQJJH+Xn21/lbuUDw8ODm7505IGn&#13;&#10;a318X9qlvsCDcMEFP++b8AKJy0+/5UZkGPjKbVzx1Hwlp892PNtZmbzGczgOfPXDUOGZgT/8eYdh&#13;&#10;Iq587KSQlzyk6y+8uDs4FHsgk3t6u22W5bMdXdXBW/CRH1YVD7B8oRmn3AkqW8tLJe0nUxbpmxfk&#13;&#10;/xhh1mWUzV8PNgTODuwho3RNM2WQj++LsN57JZTpVbyKv7hJD+jKM7SAb5d8yYM4plHkUV918Ue4&#13;&#10;YRgofGI/ntVS/bw0PxjN8oo8k17QkofvSew8aCpn29m0lFa+Gws8xYtNpIUczScy8BzZvIsDBXkI&#13;&#10;Y3z0HrTs/LYTTyjzY8HXO6de2iU2Ih6A+NPpDX54hnrp6XcwdWzCtEEcYaaD8vjLJBrvpqkA+Fue&#13;&#10;pOl4Nio2Qm6d74UdVQ5giOdgqrON3UvfwVQHIjayhYzbh2yk48/OMvmqU9JIIkPn2G3In7iFcOUu&#13;&#10;W4zyhueym4NQ1qnvpYPRlWyX6LQ8RUeiush7HbOqtWcmQmEBy/iaLb5gK3jFnujZ9jONraunjofN&#13;&#10;FSc2gXfyL7CkspJEB9MkeRtY4R4pN31mcE/aZT810vbKvzBYYLD1yYbj0Xcn5UbsVvlO+lCrMhoY&#13;&#10;98e3DpB8ZP7tPOJ7RrzOu/HGVX7TFpXHY13ZhmblAfX3OQMy4PU7LI6JUQMvJau27rwc+8FMexE8&#13;&#10;PEqgt8rS++m8BwD6utiFOIPF6067/j6nZCCyBwN8rjp6paH4VfWEoX75pj0RYuUF3/yaAQNZJ6r4&#13;&#10;m54+Z9KYckAjNCk/lTErN8mzsash8lBQ/yGhnfTPBiPwJ0wpoCG8rvQXgbQj3wZJSORCu+BkEp20&#13;&#10;eRLeV+2h33rLAcl0uyVx8hVzCNL5ESRZCm5qevfJsJY7QcaJKgT/DjhIit5rws0blrsGBDv+sI99&#13;&#10;E/wbF6G7jE5CtG4j/UpXgGQM7ZJ98FDZERrPuFAaQXMeYv1FvOQ5B5ugpaw7Oa/i81/56vTcD/+B&#13;&#10;c8SOZJXCWiZieNC2ZYRtj0uUET95+Y3ps08eZvXHTbZ62pj32W+J396rrFzYwKqFm5ytsZF27AHO&#13;&#10;1/B3mkGOizduT3s2LpteP3kxW4Lux16XbrJqYO36bC+6js57Vwes536S7adusYr2MNs97eJw7+df&#13;&#10;enk6efbDvDe3b3vo+K0Mgpzbsm1yp4Y9TAS8z9azK9hey21Ev/Gd7+UstrfefGM6xYCDKeDKXM8J&#13;&#10;eeKJJzJg8vqrrzCIcZMBgLPTvoNPZLDEvLxx9ZaUeW435TkVt9l+yu/wxWvnY4fd+x6frly8RPm4&#13;&#10;eTbJRetqYvOt5YtltwMMG4BxEGg1tlvFmR7a0Yy0jRW9lq2u7DjF1mDLWYWya9eO6QRbeW3jzLj7&#13;&#10;1jmpKKyGr2eB7GfLsEucq+GA0BpGhlyZcskBB3Tahf6MqHBYOgMip06RDnyb8g6Y582d5mCkg+8q&#13;&#10;Bo3OMVnyFz/+0fSlr389K1k2ErceWU5gPydVWt+1bqutMvHzMVb78HyXsvbshSvTdXg6GGTanz5+&#13;&#10;gsEgBsTYCmwjgzVbt20P6w+Ovpv3/fjRdzSNhuFAeuoy1PVn5ZBloe+x76DvI3/Jz4Xxqa5VhvrO&#13;&#10;/za03xoxEMa7o5kMycvui8pTAvDy8ipnlY/TFcGW3JIFPskCSwMfn2Shpfjf2wJUhh5+68//8jUq&#13;&#10;5d9zdlw+5GDPCr7hqcrKvOySQUX1B4HnGVd9lnL+qjCuqIboO4W4jQ8+9LMG1MApeHlYsbCgtMIE&#13;&#10;noVmOElXFvWBXEaNpBpMc9ozgRBDOupnxTkfDZEVj4pKBgpSwS7KEpanv648CRp4iS6wqOr5CBNH&#13;&#10;oPADPgJys5LPT1mlE7rSG87ndsqpi956FuLiXdC/qAmkSEMobpE9YfgTW2GxARWGxCsLv5p9Q7zo&#13;&#10;/oKAh/81fKStYGSQZEEOSQaMizT9WUlRVsFczmrjS/rOjHP1i6RXMfvN2R5WMqRr5cif6VZ2lISU&#13;&#10;JewtFzzljGmnmQIawAW8AaBMHjTmEtpj779HqBZ6yGFnWyLvbpYBe8Duz3/6XFVwBkR4y0gGcfN7&#13;&#10;8Wyrmw91pf8cL0GJqcvi+6EEuromOxdQbKBC6m8j1LxK4vCsXYH3jgD+CZNwKUkKuKKcB/K3nwhh&#13;&#10;fK73Q8CyLZDDkIktIwI3XHSXLnDimBY402juwBxwECXS/4V4CS+68dx8Ax/aRhR9KRA0l1F/aCDD&#13;&#10;ADM+bqBEvshf2pdMTY/7kK2QBpE8lD/bU9ysxorBGaQYTLRVs1Ow2C70Rqh+fnJbhAv5xTADSrH5&#13;&#10;3SDKg0qPES+cPOWl12ecMqVja4Gf9ISLGzIEVvgKLV7xGzJ0ibAziMSGj7TjiJP/eC4eHTcH0afm&#13;&#10;1TFH/JAleSTkKy2DIS3Jkj9sOHLJT9hlj3E4Xzt1Mkr4UVbOo0I0cTO9iYytZrKHTaEs0pImPzsL&#13;&#10;dNJPhw138W2o9ozs7lhehDNeHGGLd6VbGs7jnajw+pb57vYKiu747njvbVvv8Y97OhG1Cc/V+K2O&#13;&#10;xoZvmfx+ST9nMWja0KwOhnR40Edg5yMR1UEMfPNvusJJJzbhu6k9AA+OM9Eb3jAHDKrjQdvZAazc&#13;&#10;dqCVPaVj55NlTcGXLMorfWmX7cc3gtRoOyimqWO8YcrnXX7SUnefF8ueeVgETh50Gx6d+ItpK22d&#13;&#10;YXHDLnn3CCsbmO/sjIIXQPVelp6Rm/BKm3nnvVQrzjs8sUdxqvRQ5pbDcOk2juHJ+8oyXMc/Uv4Q&#13;&#10;F3mg1XlAuukk9C4ud3EM199wsae2H2kvTsthXGxovOGtt7TIF+qvXaTpV8X4HoRpXALLTsoQfQZv&#13;&#10;mDRMy6Lm3XEoP8sM78qb8gMSXY6I23k3Hajwd5amMpXdzBuVV5qv75vy6mIb8kB3Etvpq+Kpv2Ci&#13;&#10;0qXygv7q2B+dstBoOSKndNSdumm+tcgbnWKPIT/05ek5cZ1WytHppM3tuG2dpWu9R1jxYgP14dc2&#13;&#10;1w+jmZ5JQ4miSPJodMUOyAcSJICnDm19S33b/mJYD/CdkJd0k0/wd8e4NFL3RjdlSZoPuQIvEdOP&#13;&#10;a+pp3JVTO/RPWcX1Fz7SAS55mTjpJF2lO2AF10nD+NiV5+i6oEPHt07eGy9pxHPkUT/qmR8eP5bO&#13;&#10;N/E20em178DBaQt3V3UUXuV3cVteYUOfsJYjwONimL/YboQlfa2PRVMDtWmVJ24bY6fVgUOHMgDj&#13;&#10;Ib4XWVF88dz57O1vx91mDtR1kGalq4xMP5wyaLkMMA26bc/oCpzP5gFh/SXPUH57d2Ag6YdxhVc6&#13;&#10;XQZOSOfAg5tOdcJbhyqLkB35k1aU6x5IzTSxyOMKmZKryvFKr1rRpDwZzIG/ZSA1+vCUv/Q7Ty7a&#13;&#10;1TRWXl3Km4eVn3wuO+sp+Qquyg8nkTk5Id9dOEnfX5fb2s0OY4LKQaO+V51OpqN0ieZn6cYjrgKJ&#13;&#10;HWECzGFTh+70l6c93wVSuBIJUdKFcFTn0Yv8K0o7+awdcwA4tpWfLmHyJj2jvyHiGpa7NPRY/kBn&#13;&#10;wAWX4DgYKX3BmY8JFYcKd3lJFz0RkDDCM2DjaPIAVRL5hxI8Si744TL5JT7KnMhUshcPIItMIORD&#13;&#10;LitZWibSxjp80QRMuZtXYVWgMuvjnnTOs2FB4C4j9eSmCP4KBc9HnEDjV3nGZ60k6yG/fv7ghi8x&#13;&#10;IRL+1HNm7A2NKYCbgRE/GibC+3N7IleRf+9f/mXyyUUGX7/yjW+wmmEXnfNrefdW0Km9Jdzs7Hb1&#13;&#10;xwUGHkx7ByrcaunEB8emf/VXfznt2rE52p69cn06w5ZMp6/emPasX0WH/NnpMrC2q7esXzNthe5O&#13;&#10;tm7ye3nyyo3pqX07IuoPnnuP92EFW1etm545fHA6xRZY/+/LL4Pnirfams8zMpZtX54z2F596Zfs&#13;&#10;enAq53WsYrXJsfffzU4OmxlwePvN1yn/GTxgAMJ323JL45ynTPNgbs8lcXuunazidStpcmBW7trh&#13;&#10;76BCmelhBn5cBWHZ55mrt28zOMMZbsrpAIV2aOe3S5sK66DRdQY25G++sR9h89btlKscZu4qEtz+&#13;&#10;xx9n5cf1aef2rQw+MEDCKuCNDHKYbFtYxXKLvG/SMXrHoeO3ph3rWZGHHdauWxO5zROb8Vtm7dm5&#13;&#10;YzqJvcwbvtDJD0k11X7ISo5VDGp/OP38H388ff1Pv8t35kBkPLxvN6tuLk5XscGVy5eyysXtyzxv&#13;&#10;bjMTLR28WYbt0Gx66sC+6Qc//cV0lhUne+iLcJXJHVaEqOtqfpfQ687aW/RR7JpOHnuP79oZpY/d&#13;&#10;LUOTh3nxohPB1jF+9wsh8j+Bw44tSt4tXxkD+MWeEYG0AG60K1gbs+SWLPDJFlga+PhkGy1BfAoL&#13;&#10;rF+/4TlG1f/HbP1CgVSuC1Kfq3idRQ2Ieh7wAWnYxXv7/fBY9I3nQd4CPB8+lnw2n0G+uaQgnVPp&#13;&#10;ykrJZGQagf0JGHQL2QpJwfvsckIPwnLf0nRyWRjDP3vMMivAcF0oi/hIUc1TIgLCgw1RYPuDOoIL&#13;&#10;t2G8F1IK/xFsI0QzxBahQUQZM/AzG8VWRPXHl7vnZBRm2XJ8zosyrLRTrtKLDhWVUMIMqg/RQjje&#13;&#10;ISU+BSsJtGvLOoOWh6QNsCLtP0RtYOu0ZxpqxClrOk2CQAONSoX0tdlqZt1ZgcrMXolBow6ZZaAE&#13;&#10;vGxNFjshi/HSADeS6f2IK1WrChs4Esf9TP0pT8lJBZOZMW6FcoWtD+5y8JuH6GbvzDRkISovLmE5&#13;&#10;4yHDRFQc3ogz4uUtj5Ku8lSndzAFaJklM/x6564BqqOm90KeyzKgoWWlIRWfEKo8rnhCyMrZJYsu&#13;&#10;DaYFgZvTsGYpI+JMR+nU2yqd1iU0QRYyFwmNB+V5BC7AH3MJPOGBN96AypelUz0bXj7iBGvXPLkr&#13;&#10;f0GVPzgjvMHDB6h5Y6xFrg4CK9G32G83sg+7PsJPQm272OjR58B+NFz4DhM/+Q9IdRY9JLx+xMXm&#13;&#10;FdYyBEo86fH7OPyGbWqLOM2l9WuY37zP09u4SotFKPMcIvhr3VouwFa656wAHRYYnnmHxenD+NJR&#13;&#10;px7j3YZamORqeNMmdNHf+QtSZQP4tIzCGR63iG8Azz0DsmkIHxze+eXuBwDFKrPmHZCqYtknTs/q&#13;&#10;HCk32HRKwBs60Qs6wld5UzQtu3tGvogtA57SI4HVQWV+dkAhb68ChHd1+tqBZeord8oa8fFbNtrh&#13;&#10;Exnx2+kbnsT3d6PhQSic0MUu6JfOIiUhTDss6ip9XfSJhQsfYPBq4OSjNupOEnUp29V3QVI+t/7F&#13;&#10;u7bikkfocFdmnXIV34qL7raLYxbpIC3fke6YNu8J769gSz9p9UCK3x/j5ZX8pw7UCSKrnXGGi8DV&#13;&#10;NI2sPMlrsb7QdhHY8B5wSXoIjEtnN/eil6C6EC+E6SRedwLqt9EtjXxL1UfYIW/hlG06HW0Ap+4j&#13;&#10;HD/10iXdh79hUTydoMpjfmzYR2aEM3PUb6840vMuXNk0pGOM2IV4bag/AxsS5hc50EUZpB1c4ZBV&#13;&#10;3cRJo1cYeQw+3utRTatjVd7q12nmezyz96CXWZkDXrslbZDjQXfqRahagSI9v43ZZko5kEf7Ry78&#13;&#10;DqAJo6zmFScfyDv6KpTwQ6+kBwKHH3fhMgAIWOOElkqJKj/82mXFgDfeOne2ECLsAZ27LU/SfegT&#13;&#10;ClyiP/ihR7dY2Qb5lVt84HXitpNey++gi8/y1RXckM9naSjnsIv6Jo0Exp8BHu5xhZZwcVrnmdyE&#13;&#10;NV/jeIh8xuOVXOKVpFd6mJ/bRs27B43UveWTfzrQeYdcXXzi+LFMptnJjN3PfenL7K2/jZnCrH7z&#13;&#10;D2by06UelHuFV6BlTXXECxhQLg2LdAVGXKk+ykCDBR7m6DwksDw9n2n56uXprHOv/IdHHmb1iVuq&#13;&#10;nqTTzI48V7l5BpGDB7ERuLZFUoYrNAzN00qljPrzTJwD38nv8kMGy0s72BQpdgI3eTMhlSfVr95Z&#13;&#10;8wdIsiABVnDQr2XpTSYkKYfvWMon6FmeC2g6WD65gqZWCQRdknGWuWXreidMH1fhSG8xzymTOD0A&#13;&#10;U9+1SoOUPVBzxr84mfwDbycmqN9NZoxnZSYEfNcq3RQguajy9RCo3oVul8ATOdRBGblFb9SMjfOc&#13;&#10;hDR+dHQK5zuWCo/lDs/BNcElENTyc9UakSQrZepJuiqrbSvfl90zMEJU0kcYiPU7UsKFfMITjU/q&#13;&#10;kIoM8o6rhpGEkl7yiRvvimkSHiAqm/oCWTDaTN14zjcbnM4vUiG04OTJk1t59Tsh3biQanoi6Z/F&#13;&#10;DnhgkS+heuGbdzz+QQc5Ikrg8Ie48onKXbqtW+RKhAzDL+AfuRhjWgfEOBPDn15paCPyRILajiKF&#13;&#10;Ox4i8kj+T541CrTkcWK0jrlOcPNVYJDRjuvv//V/Mb3LCgkMS7l0lzMxOLSacLlvYCWAd1dEyuCN&#13;&#10;19+I/3E6z9dwVsb2XXug92C6Tj7aumrZtJMzIhz8OH/pCis17k5r6NTfzoS9SwwqbKKj3i2xfEVf&#13;&#10;ePPd6fCB/dMuypzrd+6nDNy0Yf20e/OG6T/8+CfTmbNspwV9y5qY02+AyqO7kwG/9s1vTy/89KfT&#13;&#10;e2+/NT1x+MkM3rp9n99BeW7kzLStrBhxsKMGGf2O3GeA5IPkXbfAevv11zKY8/Qzn2G7ptPTaQ7t&#13;&#10;TnnC+VhrOIODfqZs/2cddwttcL97but1m5Uw1ygPtYtO+TJBADus4/wN8Y4dfZcVe/s43Hx/3v1z&#13;&#10;Z09Phw8fmg7v3Q0C54DQ/lixa2tsTmk27aN/4Q463mSF23VWrpxg8Mittl1xcQN+r4G/fmxFaDli&#13;&#10;uXiMQSXLmXUMlO/iAPQz6OCKE83U/Riu4njjtVem13714vS9v/ortv7awkDM6ukA6ec2Yq+9fZQy&#13;&#10;kkEsVvwdOXKEgZvVbOu6K2eP2Bdxm/Jz0/q10xUGvDYy8LSflTiW41v5RsjjfSZpfunZZ7Pq5Pix&#13;&#10;DzKo8qO//78pc6vfxzyTM1OQQ0PlnTQvE+67FSP6AKBXI9Ttn8ppvypz5M1P2yEDb32e8+YQnoPO&#13;&#10;kRu3NPChFZbcJ1pgaeDjE020BPBpLLBu86Y3+SBatbDXAGchlWKzyq6qlfxukinkrCx0xWXQmWGN&#13;&#10;grgY5GqIFYk+B+OBS2n5EOd7XOxn2Aoyo1AFZsRU3FRGwt+gKFB4Q4cOW8Z2RH6s02BkhlMc4H4w&#13;&#10;/NDSBMiHWl7KYEwqT/FaSJduEQ2A4i0dfUEQchT8QpXEBfcRKAIHBdmJVQD6UhHDg/zyT8OWj1fJ&#13;&#10;Ik3lqD8xdeFUgoVO8AgP70AAn3SULPjIX/QGhGFNR9rEu/d6VVzKVsbPhAz8kEJaHQOQDRi3G4g4&#13;&#10;Vi6Dx8eOCo+DDC7pvEPlw8ZpGlHQskPCStkaluvaKFpObc5KV60OuZtGkI0d4ZN+VFYkLO3Wo/SK&#13;&#10;2cKxGhtIgXwKoy5WUq9ertWVaXwZlRbQEHJIG5rixdW9VlA0fe03YgeY/KxQ6yILtEJiwCU8sR9z&#13;&#10;UT7ksBNB+0lyLlelxxAtdrVhmgaVgeCqly7pZUWOZ2WoCpvE+A058zCeTcHknYBUHmjAihu43IIf&#13;&#10;wXwYLnQarwMX48rf8uTJvDPkiyyqEGPOBOT5UVqdvyOT+P6pc+sV+H6QHuIOcpWWzaPplgzmMQ/n&#13;&#10;81BlGxwtgY2zj3PGZwVGRwJXaW3EYKpuPM5otCCCNJ7x/bwQvxBdsMZJVz74W75FuPY37cAMvNhZ&#13;&#10;AGn0ffCL3MO/KFnsWtCglZ06rNMBYw0I7Vx7fdcsQlkpL9HeyNNJqy6/Br1oPyOBZ8hhUCT1WTrc&#13;&#10;Q6/vxhvnD1dXHwd8Qsdl9p2Y53HhbExnsJ0GR3fa+d7oikx1zilJeDv7FfIBUSR0F75sEmkDp/7C&#13;&#10;2ZDyHZa2fmHLJkOfwUvgmfwyN7pDos6gbVw7gtLRrG1AiNz4LZsSNODkrXxzOQVHDuiXTnXXRH7/&#13;&#10;lDNpBU6XOzN60g9dv58FK1akhYDw0rQDRRvYEI8yg1fJYT5SpkEJIOnHNsOWfm+yXz5b1LhdjFvV&#13;&#10;OGvwGgdv3ub9dI9ky/7uwOqBgVXOYKTx6czuDTTAne29jVnXNsY3MBvRM0CyQgbdxE3nITz9nkRS&#13;&#10;y1LDx+oNNetORTvmosswRhqR2kOZsYWudUi+NI4w7aSspqczPbV7GthDhkqDKrfLdlX2m7ZJUwnL&#13;&#10;E3hQI4Iy2aFouDjJf8Mvr+rIMQ+KIGrdhY1MPBum33vHm5/TaCbc78XMgRcZhB+6pi4ynvMNgoW5&#13;&#10;Sr86QzSyzTrZlQt45ZNW2yA68iw9/SWXVgKsbUt8Gs3AGJatrfDbuBZHmsGV/uDbZbP0/L6bv5Wl&#13;&#10;edTWhooCbWyZNIJmLEWY4brIGx8XacHPgZyScwGfMGFvM4DhTNp2+R5LSz6DpnTamfek5cxUnX5h&#13;&#10;g8ezua47hTutTUWla1htKY7CC9PP+vv9l5785awNO40W9WiawrRd8YZm0h18YaQVPOkBbGeMPJNe&#13;&#10;4ia80j90sI13gcXT710+yq3fuPZrx8U83u9pZBaFPGZHlN/q948enc6wh/5q3vmnnn5m2rNvH2XA&#13;&#10;mtIPWNsUuvDnrk36pzKG1/O4A1ODK/UdMC6yWr75px5lxeCVv8TXRsK2zQGEYa7kP/XDTz60HDp4&#13;&#10;6PB04IlDOXfk2HvvTcc+eD9bRO2gw3MDnYHS0A6xaUxTcks/+WjYMPHAJTy6OrGoBjDM7y2/d0VQ&#13;&#10;xuWjnLYNlHohYsXGwhCftCDMunvqQoRZtjtZzEGPe8iQ8ok0d1AiOOCaB7Rn9IdZvgfQSX7krlMO&#13;&#10;LugAHHSUWxv6pww6efj9kJ/pLD3x8q4Ap36RA/06r8f2UoKeW6n5lzxLWNFV5nrPPXvQrZPkm0Th&#13;&#10;W1S5sRIL6QgvFxrKHJ0r38ZvmDxCA580gp7ESlJLwaBoh1nNOtHXwshvjXpZzkNL3Cp/pQVGaA18&#13;&#10;8x6yy02Cmix01DN4PkPTZ1WK0yMRmRIXf+GVzeGrDGHcgxnhAKR4Ix4Zld+wkneU0fICKuwkH79p&#13;&#10;brh5DZkTVjwjOgEdhkLByUUlcJGYS2hyTTAP0iw5y59S2vQATVuUm1HugFl47M+TNsr7i84O4Pit&#13;&#10;C+3BMcSazDCk+VAYJVd/FiYVU4P0+ke4wghXZdv96fGDh7O11T/+xx9kNYPbM+1ghde1cej2UVZV&#13;&#10;uNJ8B/UT6zqZeAA9v0VuHeXKjbOXr7F6ZCUDfaziOH9xevfo0WkL8F88fGDauWn9dO7G3enYhyem&#13;&#10;C5xpse/xddOxC5xxgUFW8b3TqavbNa3gPf/bf/jhdIGzP1aPAQ/zmiu6ApfyoL6PDtg888UvTq/+&#13;&#10;6lfQPDBtoSPeb5rvsoeGO2DrltEOQuY8G8I9N8mBCwd2raO98uILHHb+ZFY2uOJhLQMW6+jk14Zu&#13;&#10;c7WWQR+3GXQFnBY8c+pEymzPXPId74FP07a/JaaN/QKukvNAb1esfOazn4v9N/L8+Ea2lALerHiJ&#13;&#10;wQTHHV09cYrBomPnLmJXukuxB7umcW7cdexb53uspF5oeXZ4904ONr84vcIAVAahl9ch467O8Ly5&#13;&#10;q1evIaoHk9+Kvp5JsnrVmulP/uz72U1iFbIdfvLJ9F+89u4xznq6RLqvn5599svTU08dmd55950M&#13;&#10;6tQWgA8yIPQr5NuxjfNSkGEbev3i58+jG+UsgxnWU9XRMlxbXzh/dnrtxV+ZXJox+ST5cuQ7/Z7H&#13;&#10;ikGIJq9iiZQJGlGYhBX6p7qCm/fiUyEpI3j8209jPqv6vt9Gv/+JUtQ4RLTgXxr4GPZYuv1uCywN&#13;&#10;fPxu+yzFfkoLbN+26U2WFJ6iEN1HmYWzALXgS1UjzwnmMsrTfszdCpUFsD8LtRmNlHAVMi9Hq9gT&#13;&#10;NqU1Vz/6ftzu3L8dehWnt2ETHPoVpmwVNnvm0cqk4VXB63juDUu0BbLLRJ1VlAoAYVRbgpPVB9HD&#13;&#10;pjwVG+JE9uORCpt6JkR9uxFXlajoTnzbwoqRlCPLsEvTkm4+SEOu3DRsQpXfDz8y+KXAOSNOG9lY&#13;&#10;4WiuhBW/ecW2ArmOyqi04iQWW5s+RVuZSj6iUhEv0IEwe0g6iENIOhTwBBd8qed7K/08RaPC1Yb6&#13;&#10;xl0I8Wxw2aCRrvo4U0I4f1YA73LY2W0HNsh3NmxcPmvjxUERB0Sc7eWg0J2bdzgI7IJGKj6RcDR0&#13;&#10;YKZOaXxFN9OqdIDNTC79aZTqwVU66VOaKOoDrvVbfBrpWkF1Bc3K72jDzWK0M9WuBfofpThAB5se&#13;&#10;mIvtjRrixLpWysk8VYnHi51ULrILS7R5unAlqExli0rvCkuEsBom9Cvc62AXEHmWM73hA/9ZfEcJ&#13;&#10;0IGLhjY8ZMMo+DNTJv8U9eI8gCPAjJiBOAPnUItsK2GJeyQwSNik7l5b9llI4grAxrVlTzqqaXDP&#13;&#10;3CKBWSC0DFfPBSelTq+iuhD5Md6P01CwUB20pWe6Nt3m2Pe57iOVhryzvLAg40ym1mnoMAsPcygT&#13;&#10;3uVCBREGHXnOw0ceSCAUjOenHc27sbX0JZ6bHsDIh4su7x5BEQkQ83QaknLy+aPyh2YiCsl4whqu&#13;&#10;uMChkAdhbKgQwHrvjm4bQw8ecNij7w8SazPR9M/ozWg35YKxXLaXQV3FsZwqfGWp8lpbyFbnbZHm&#13;&#10;YJSyotPXTrruOBKhGtHwoDCxvHQLBXVwy545PzsV5Q0vBvTDA5jcoWFDOJ1DkaIuxi3K0s/51mij&#13;&#10;IXOkxp800Q7Ro66EFk/uJUtEwx52YM1l0j7qoZOuNhHeRq7O2cAejnn6xInpw2Pvs3XAiRzq6Kxe&#13;&#10;Z8zJO/CU/e7p7CHB3h2ozBYx2hhng/L27ascBHp+usP767f9Hj9t68y41cw03LZ95+Rs8L3799Mw&#13;&#10;P8SMyR0ZJMn3FHztjIDDhhBFl9hGL+HmnXxPZIidbJT7vbJjWji/Ud1Q1e7C9M98Lg1zoB32hseS&#13;&#10;2lU/P/N9D8Kb/sKYrq760w6W4e3krc5+PwXVuOrqs52R0tNG9S4RzbP0IgN3w13REL7KKgl+clB2&#13;&#10;DwWVZuhzF97WaedPOx51fc6Euku7ZY5O5o0B17oCVDDmCeTQXt5z5hh5JTS5WL5WhyU8h72M685c&#13;&#10;6efZNMMrb/NJ7K7sC848adpan3iQfcuZFYpcTUsddcnnwEVmwlrX2FGa8JRv2cSOheITvcE3PHbT&#13;&#10;D1w6s4IjKraHtjw6rcxR5qcMqhGfNOHus3VQywNpSMtfdGy7a0dc7IAcuQOjS57UFsC0jLN3MHim&#13;&#10;LbrAJ4Mqi/YavCAYXZJ/Bl15SK9ptj7mI+HVywEl01IY7dFpaJz8lLDxF+kJKz3TUBw7e2blNHjp&#13;&#10;SCX/Z3YwHVFvM5P6wrkzmf37J9/5bt5lbel7Rmonfdsm2k6nDfxFDnXBFtrZssJyyPwgb985y7CW&#13;&#10;M8hewGla0lZm5bTctDNe2cxX1iOiJyj5PigTPW7mTUXp9oZnJWxgJvOX/uir02e+8AW2t/lgevut&#13;&#10;N7MSZPceBkDoELvvxCFw6jupzOqHbdHjEfsMeY2Tt/bS5nDjp3f+rD8DHsitfPPO3ZJXPfxOl00o&#13;&#10;Y4CDQngKL11tbV2p01C75f1DPp1lXL0XZSfTVqfNsoLDcxtQLPmL8Ex8Qlb1klYNbNRgh3jSVhdX&#13;&#10;RuW9GGWiNFKGENtyiv8Y9KM98f750OmZfJKAkJzp4/c8MLwbsZfyBR84dfYmqVJx5rFYHtyAEEg6&#13;&#10;ZfnUlaFR4cYNr/I3rRFtTLxeUkxKVSCepZmbIYWAdNiPQFynwwAdEOYDyhz1CVBAx2XgRtAqi4uD&#13;&#10;7ICW3wLtKJ52h+lmPknpBZxAwFNW6ZdcrQopNi3XeCJO+NIgth72jXyJc/Wn7STgDFR9ifIgLcPU&#13;&#10;3rDg5IGAetLzEQdU0L1gh5R/0kEGcRfwS9ZGt5yuNKoQ8EGYyQX/RvVdqXdIepbzD6bDz3yGzurz&#13;&#10;5Ne7bHd3gODHpnfeeSffFvNyDTo9nHazesLtr9wWD+IMctzkvbs3XaZj3a2Zb17fm4PP73J2hu/7&#13;&#10;Pg7EXktd5g7v2fY1VebcZUvpl947Mb1/+tz0J59/ZtrLIIDarqINuIutnP6vv//BdOnS5cmJIdGB&#13;&#10;2LKld2wdaO1hHeYBB28/Pp08fjwHiB88zNkjrFbYvmPbbJDzHvWrEx+8x6qLA1mJYV3NlSy2013N&#13;&#10;4Fkd21kp4dkiu9j2ahWHo1++fGG6zaCPWwDK5zZ1O52TWHx/7y3nHAz0Sts++U7rIm7K7OVMkGQw&#13;&#10;g/LGFRGHGUjYzPkXu7duYBDixnQV/j99062lbk6rWT2xYiWHoFP+PMaxERuR4QBnfXjq0w1stpkz&#13;&#10;Oe4+2MJ7MU273TLsMhMw8e9du3y6CMwtVru5Ldf6/esyieba9YvTE4cOZ+KNk288J8VByAOEWT76&#13;&#10;vdvCSpl9e/dRR185XblyNYfZf+ELX0z9jK/adPS9o9N7/HwPPVN0HQMivj8X4fPh8WM5rP0zn/1C&#13;&#10;BoJ2Ue6vY6DIwRfrxedZbbIGmx196y3O/zhGnstbz+vGNwY5tGW+w8utJ1B2cqZevVfm31Gf8l0Z&#13;&#10;/hj1976QBnknf2+EGaByKqkyKU/yG7GWleZzj0JNCvuaP3zIspWJkaUlt2SBT7bA0sDHJ9toCeJT&#13;&#10;WOB/+Xf/7vzXv/29N6kU7+uDkymW8k/JBSU/pzo/kuWbh1V4QinYhCno8lcx2Dh1r7CmGappNPkR&#13;&#10;zEixFa04+c0LT4P8IKYA5UOtDNLKfQiWwl9A3Ezy1FD9zBe8FeR795i9sJw9IyOmHwh+NEgeUGC7&#13;&#10;2iD4pUL8NnysDHelPvGARWVxC2UmX7gnUkgIhVZ9vIzzMQImWsl4HDSsHNkQMMDtD7z3B0SG4dUE&#13;&#10;ci9a/aGRTOAlOJNBb7jIMfHzlSUJKlh5BWB8QEGpTktsg90epCESAlyIVJ5UFIU3XORBn7tBXpUn&#13;&#10;/IlfydL6r/7R57Py4+6de9PFS1dZfsoh6DQeH65gD006uFy2v5pVOc7+us82aDeuXk6FwgrbDvbE&#13;&#10;7FkiPjeX7Tt3wX5ZDphMBxhpnPruEEybaunYpgR7RK4Ib95rPfRqbPNgc0l069O6+SztAZT823ac&#13;&#10;YRYNyQn3MU77mP/bTngQQDqDxoyByNUgTZLmMg+bKUD4LN98HD9tMcu4kjRvjbw54JVlkUZEaFrh&#13;&#10;q0L+lLUifOyoZNZ+EEw2XAU12OdqShmZ0CISCGN5B4IvQh4HtmAGFI14xsU01lWDuAK1YcKJUr4O&#13;&#10;lYbkVzIIZ+O+G9MLQENQ5SvEWV5uMtzlOCM7nmfRUXQem87I1gmas8GUDhvwlU+HwB3XRAdMGVrm&#13;&#10;I90W4fAvpl1gGk86Iz75DX90WHifEj40qzwojo3qgatNZzzUD6jg4525QTfv0aACfqVFCIWDg7tt&#13;&#10;xcg8T6TIqexyEEN/6x0ZfV4IM67lCo7vFEJbdtthZVg6crjbGC3UwhHXDtfoQUQ6nsKyOovmaa+u&#13;&#10;1REwpApPQHHwSpkoTP1mMlmu45RBAmkgsC1PzVBOaOh0Z7dlazqMkEtZ09GUzgZ5GwZO7CnNYWu+&#13;&#10;H0Wv+KTRH77qKFu/L3ScY4/Yk2u+N8qEi46JMVbi8CiBZw135RJH2MLJLbIr10BIvDY3PZwFeOz9&#13;&#10;96d33npjev/dd7NvsY1IZ0K7SmM3W0LsoAy3HN9MA7D2jt6QBqA07JjzO2wnmnKpi3JoE2cjZsUI&#13;&#10;HQjOPrQh7sGRHnLs/ZRU8BkAAEAASURBVK03Xp9e+MXPIo/bE+xna4LDR55OY1qe7iWtLPV9LxuU&#13;&#10;RmoyT0fLotYuHZpl0Oo0RzatoV29d0erD060CPwIh1FsEh7aEKLC5xtLnGntdk1JO3WOre0Yr4EL&#13;&#10;FMmECPHzDiCH+M4Y9K6MOuEt05K+4NiZnwazvIhLOHfppXMXOjMbhKe5yv6tomuc9IW3Q6bzQHTj&#13;&#10;3U9+QB3LNPHstEiHOP7WRf7qp8t7qiyEFe54XxJpfHpDwo8n8OrcCt+JGQ3pqIN37YBsuirLqxFu&#13;&#10;HUZZq3O0OsKtW6mLYeojPXWSRuzfMg2bxD5s25F0UT9+sR+8Zu8r/gxocK9O6LJt01yUM2kEDeVt&#13;&#10;G2tn5VYDZfMuD/Fje+mThsq8iK/9AIodDJemuC2j+UL84Ixwbon3njT1edixZCodW5amb1xswT0y&#13;&#10;5blklJZppu6WQc1P+8ZWyigQLitGCG/eCqy8/jnZRR0d5LxDWr/0wvPTqQ8/nA4efnL6F3/9X6aD&#13;&#10;SNgaBIAiuHCI3tpQ+RyUkLbbpjqb1j3UXTnmey6uaWw5KFy2TIPG8uWVpiUTaeMfeaf1tGxLmSPN&#13;&#10;Bwyw3hoDderBn51glmcO0qoDweGlLukkRe+aCQse6ax+T9Chp14n2RrmZWZcn/jw+PQ455M40/ph&#13;&#10;Zs36bhf9ljt5Flp+q6wz9mo19U4Zhf1NJzs0vSNF6YA99MfO6GKHo7pVfresqPcwM4+RT3rCJj/g&#13;&#10;917vPe+vNg/tyv/LKOPyFYee+THpoP3BV155gAB/bSI6tuZ9rufiYb3fsj7pCoyrT+TjgIhpUt9C&#13;&#10;gtRDWtLhHh1G2WY+i7WMF0RbwMTqpaVEdOJuPkv910jiHlreiglgqqIEy6MGn+Kd28KBoxAXSB4R&#13;&#10;RF/0VQJpqWj9KZE0yoaxv3JZv09EULkEpZihR+gSJoi0ffYVjWqDVqK4JC0EVBb+dc0zuvJ+JG+M&#13;&#10;mKZd5bIIQ7aSfGAXrcKveHnPWDggVphhGSq2hdBN+l0fFD54wEpr/BdulDFCbJ3xMIkuBifVElzx&#13;&#10;BTLzf4wntu/wMC5i4a2e8JJbQvXMBOxwYwwumQougGXD1HEsK3w/1M37w+nIZz43vf/OWwnfxgQL&#13;&#10;y5er1EdcFbGDjvjH+H6Yp+2gv05dxa2QrnM2hSsFLB+u0c51QOEKB4J//ukj0yZWddgncer8peni&#13;&#10;zbvTU1tWTL88+mE64l/58Bjv/cNp//6903bO+3C1A+Io9fSfnnueDvTzWf1giMbP4CkZ+2Hq6NxL&#13;&#10;NWSq9HJgYz/lzq9f+MX05uuvMijDFn1kto2cafHisWOpW+xgQOMOg5C3z99GD7YNZ9DDAZv1nN35&#13;&#10;9W9/JzRPczD4gUNPRieqYXlXXeViHe2x5ZxttPJeVrsYpi0uX7iY1bluf5SkUgP4Kpft/zsM8Fgu&#13;&#10;XLp4nkGcldNzz7/IaowbGSDOoeQ7d05rCd+2YfW0k6291mCEVb2jh7RUn9+lu+z2cLe+gb4HNznk&#13;&#10;/NItBuwZJDn85JN+kNKvcIkdITxY3rLRiUeuttG/ge2+LGtXrrwz7d59eNq3b+90iwEuBzIc7NrN&#13;&#10;llaej/LaS6+lHFX2vaxE1Fm/PXP6VPy2PU7yLdvAahjLoi2s+rhx/Vomgl5jkMWy8sDhw9jo1vTu&#13;&#10;66/wPCa78v6uZAJQ+hqgkfc97wm5HVsN4nX//3Gt9+0PI6AcvF0YfF7vkZJZzi3+qq076kbTdIsz&#13;&#10;X67dou9nyS1Z4JMssDTw8UkWWor/VBagAH3wze//5fN0Jn//zi0bgQPdr+j4OM4JzgPqg18xXUGY&#13;&#10;w+l7FNYqhYViqhb9NQozwqkIWLm9c59Z13wMqvCUhoWo/8oSzKq4WuFI5YNClLvlfhe6BTVw5Rkx&#13;&#10;qmISGXi2Ai28FY+qoBX9zGaCthWWfMWBbXrC+zG2kh0cpcuXOkCRc1Hn0sNCHhkgnzhlaf/QyRjj&#13;&#10;DU4HAw+CpWGOX1kyADL0D7pIuoWH2CiBYpeT7ky/DuSe9FLsBuXepBLkg8g6gQYd8dKQ4EtmpT26&#13;&#10;JUwdS+6m4715a0Pt5of+61/7IgeIbaNCsy41tQdUHhz4uEulwn2kPaTs+ElXdFBhWLdq+s53vzGt&#13;&#10;41C4//N///fThSuczUGFouWBQ9kOeaxAXLnkoWJbWDrK7DX+nJlxH/jb8HDWmJUv07gb+CGEoGU7&#13;&#10;NfenstwGbX2GVYNJ/f0ZlouehMUT5XOZxQZemrjYaNjLoOZb4TVr3nxtQ3dIEnHcEmN+Fknl5cZp&#13;&#10;unkPbFxCte1untX2oQk/5Z7niVFZkoCSlIhD7uIuD500dD6V7j4MhBFnvG4W355iSIxyDbQiV5hh&#13;&#10;lUvRT2jTlqA42gNPwIgLoZDsC3c5zPHaBiIVX+Ks+C9gFLTlB5VKygLzqMDCxCk7P+EewVMeibZr&#13;&#10;HOFHeOPM7TSAjRdON/yBbdyFuMw8bHqEV1ky0neER67hX5RVf2RsuvJb9If90IHwVEqhE3oBbR21&#13;&#10;n++ZhWxpFYss0hJP22VGZ+erwgMp77Lspe6feps3dbEEtAiKCy9Cq5xJbOBHdAH1NfLwMJCLdkca&#13;&#10;XB0RFUKscJC0o6sq+IbJQ+rGlRzJ9zwGPnFo/FEZ5R3UjquyyMB08gwxpOGv36XcxVUWHf4VNLAa&#13;&#10;Jt8egrvjKOVO5LYMqs6LFeN7mfwKP5/NG73dh7S1r+JJv24L98TXs3HpSEuY5UfrLSq6hY6dS25F&#13;&#10;YydZfQe7U63sMuw37Fizh5l7x3ZV77z51vTySy9Mx1j2f52tESzL3Jrmj2koP0GHn43tbdu3p2E5&#13;&#10;7zBENnire39vI9i4RK6hV4e3XXMn0G+8HWg2Ki/zXXBv/Q+ZXe0KkxPMbHz9lZfz3u/as3f6PGcD&#13;&#10;eD7Azl3sGT1wLRN0lQfKFuZxNQ3/hThlFU5ZtWpwlF8aQ06piWuHZ1YXSMt3xvgB473rGHk/iG8a&#13;&#10;qZtIHZisuBg44WvaNV9wzAs6cQ1vF/nAm9kUOPOZ6d98oF7g0hSfu/FtV/nN/Mo/eAhrh2d0h4Iw&#13;&#10;duzq+nvb9hPGnzzr27QgJd7kc2nj8h7okS/wCD97v3ogJ2YBJJ0CyC++/PP9VzfyrOcuGJZVFdQ1&#13;&#10;dW0P6576lce7Tr7K2LYKb2UQj3vSkLvO8jDxxoHfulWc8Thh4W+ebnsL1zDhrZ2RIfYlrrgVbjqT&#13;&#10;lQ8YXcoYYPJNECfwiaoLfBbLdDlJt9MgPAwDVzkSx706wU1v8+68rqv8bRMig1NlKLyHzNIWz/JI&#13;&#10;B1g6gZK3eJ7ZBtvWYIOWq3Cz3X07g8GXjmnyFis83nj1FcqJw9Nf/1f/dToQfac7PyprBrhgJA+f&#13;&#10;xTPerU3cTsaBjo4zzVyZkfxh+ybcYZx/LkkogrU8NEs6ruYnQutMqM6z5G0CrXdpG9NBuT3Q/Mrl&#13;&#10;SiO33/IQYbd4Ed+OOj2xh/ByolzV8/jBJzik9+D0HuXki798PjBPHnk6AzMOSGSQI/bl/TWfIJ+8&#13;&#10;vatzykrTSLn5xS6hLx85zcv5Tgfr8NpKlxUVTDJy0EoaDuAJp6zJH8DIV14OMuvUybqqDtbokktg&#13;&#10;EsbFPGi6CCWvyvPIHfqVz+SjzM5QvsfeNcrCMIwkYlciC5fnXlWijOrFDX4Oro+8w+znBAKrTFnd&#13;&#10;pJ+fl9hCJBoYpNqI4EZctrPFJv1eGmmJbxsyeQGg0OGpy62Q8nnQJyfi5ykEDQRT/4Cpd0QehZB7&#13;&#10;ZK98hmGIQ5eiIlrJGEbI4p9hBmPvlkg4+xsDb9zwJk2I08azUAj4DiRdSYciDcfwKppJD3HM+xpA&#13;&#10;gsiVO944eYaR8f5CYIRRBhhmkE4m0UskdSibRYbgCkqeUwnhsi2ZOOKGQnAiAwEGV0T5CqKuHSuQ&#13;&#10;9JNXzJuyDohWRE+DBovk9cjVOMpv6nPTBuTznm3PI/heiqA8VtN+cPLGqy/9irat5+VwYPaWzeTn&#13;&#10;+9M+VkIsJ57q07R/77bpDJMxLpy7kPLuBIMKN1jB8N3v/ilt4y9NF9jR4C4rFK/RZl1Jh/u65Wx/&#13;&#10;xQSOK3SqM6YwXWQgxbrN5s1bp3uUHZ8/uH9ip6Sh1TT94vV3pvc4JN3JHClnFBE5M0gDVPSPnoYV&#13;&#10;ovah1sCkE+Tk3bt+lYPCd++jvXx3Os82V5Zj5smdnC+yjMGbC9SnPMzc1STLxyDDgf37ppdffnV6&#13;&#10;jVUhdvRvycAJ7y0ypi5G23s1OzdYFt68fo74PdNFtnLShpbJli3aUWdZZ33HOqZh99gN4gb9Aifu&#13;&#10;Hs+5nLs578MtpfYw0PHU7m3TqlEGiYuJp8sMaqxftWK6xqDJac732MoWYW4hduHazek04Wbri6zS&#13;&#10;OHbs1rTVc5Yo0xh3YeXwBXS+lzJ7GfreJe1sg0neFbjKY93WwXgPMXflinXufGdoU/z49R+zzdj2&#13;&#10;affBfRl82cx5U++8++504tjxDIafPXNm+spXvoKEDs7UVt67WI384i9/Sf3zi/l2mF8OHjo8ffDe&#13;&#10;0el18lK75D8Gwh9Qvpme5teVDCTdV/B2w379+E99T11CW1kOkJRVjvmmJdf5xhGoH9+Dhzdv3eGE&#13;&#10;+yW3ZIHfwwJLAx+/h5GWQD6dBTZu3PhiCnQK8iqiuurgh6hCUpL5RKHrx6jufmaqEmOZJmh9vAYO&#13;&#10;t64zETvcCMwTSDw+RiXHRslyPzR8cHTFw+j+qtcHqEKq0h+YMA1CKifSsvLecRa2VnMir0LCz4/G&#13;&#10;PT7qNr6qYi9P+BCeWU8rrOSop3hSsKC2c8BZYtUgiD0gp9pWHHT6vdYTrAjPN3nAVY1QmBkEH3n8&#13;&#10;wPmn64aIuP7S0JWOHU5WVgNV16CEduk4pxsgLtJE9nwQi4e66CKbOqZCONLUcH4DQrDyE2Blz7Sp&#13;&#10;dDH9jSzaaSTzWBoYXBTCq7yBtdGyfdtmGqO3qDhcRrdisG7t6swscS/STZvXZ3aMtloJk8vnTzN7&#13;&#10;5PK0gll02kIbrGDJ5x1m3C1jhl6typiY5XuVWcRnq0JAJVHB1dFKjXtBb97qzI1KO+VzGW1mCjsL&#13;&#10;kEqZDerSrTouFbv1wTt0Gnrn2dByZctqSIhUlo6BzBx5jk2GLYRvt8in0pqQ5DtgYl8azMwOkkr+&#13;&#10;uaWxDQHDrLCWrrAif0o75L2LIFyRCn4BJ7guIzL1EUOSxuKoq/ligEHL9BRc+TqNpRd9FnkEp3iX&#13;&#10;bIOOMCFX18gXMJ9DvWJhGj7Nc+CUPMAO0uJHDp5b14B6GTASKq88ghGQ4lYxhlr+2VFmPjA0Eg7l&#13;&#10;g6ktgmlk+aL3AkyHB6z5dnwpNMNtGHFCbdCvRjKxjT/whKnGfjCDo5wta9/n6VJwj1yHLI+EfeSh&#13;&#10;dWo6eQYm9rKRzF93GCymR+KXUT1Z5IFf8Q1KOYpnkW78i/DwmdH8iFwf+yg9/iqFYRJDCtl8ZMwj&#13;&#10;v96KxQc78S3Hq9wSFgoIWjP47OhlpjqdKcLcdyodLgPQ4DVOJYu2qPxfegpbtMSJ7ZCxvjEF1yLa&#13;&#10;iahhZrJDpwYXbMhQ9tFQjuBc/TamnK5xidjQ74Tytq52LklPGmmAJJ5CG8Hapto7eqPXI45wC/ii&#13;&#10;Z8x4r+KTbH/ny64BD11hi6ffUme8OQPwKLMen//Zc9Mbr7xCo/A6jdSN0+Ejz0xH2Ari8DPPTLsZ&#13;&#10;bLBxbNkce0IwloNm8oTG5FtsB7+u0mZ01Czoo57qHP2kEOPWPZ2gfE88+8NVHUee+Wze7+sMhJyj&#13;&#10;AWrD8h06VpX1B3/3N9M//N3fsv/+E9NXvvbH09Of+3wG0C2Py8793Y0w4Rfeygh/4ZLWCotMSW/i&#13;&#10;7AxVgxJLO40OPu4gYOVy4pvGPsfSi3ppG+DTMSncSGdpynP2A0e4dISPuJYrnTrESz9yU8ZZlqjb&#13;&#10;siGTcW6jJb3u4I588lAG4pVZFz3yWOkljnbou/pbB4vt7PQk3nJVHeWrDM74X5RVWOMx4IyWvNRJ&#13;&#10;Jw31SR4d35/mGb7WY3B2Tty9T2d3+NQsfIV3tqa46VSFpnlPpy7+5KPe9a5Vupq3Ym9oBRb+MzmJ&#13;&#10;6zDtogyRUTr6idRq5u+SD5qEebBt5w+0ip3kI3zyC7bRRTfkVR/jnX1q2IgMD9OrbDbs1DIQDpMh&#13;&#10;Q9lOGkUT2yOD8YYhXIVzVy5dp7/cIhc6CZdBO2AiBbiWidKMPt5HWks3uqC79hPGZ13bSLplo7mu&#13;&#10;ACVdzp49M/2S8sM98v8VAx6WF9LQ9jPHsxTVP7ZHLifFeDZQvuE8u4rYLUQQfeak4y/I3hM3pOFm&#13;&#10;2kl3FvyIP6HEC2Ga+a6XGVeYzpwTOC2rCRTmKWdFOxt42bILrASpPe7Nd5blkVmpBj9nP2vHQ6wA&#13;&#10;cRDklZdenH7Nvvm7WOG8n+1l7EAUR8GEy7uF/X1Wn3vwi3RcMiACzEPfA+uESgsMKa+Jg590IG/5&#13;&#10;XZS276srqW3/aEffUdPTNDftxPeuXhlUwZ+tGEedE66kBbz8Jg242BE6URMpmGOX9zB68Kwe0lO+&#13;&#10;/PKuYBvCkwoxc6W5PNNBCnwRrHdZezoLPXSwT9E2hZDV9xWFk97y0NbIJq9Zw1QecXjsbFfc8K0I&#13;&#10;3+S0ewjsfG5M9BQUeoEPUZ99X3mw/sxdm5VuYRLiwdcHDIDg8EueELfgcjO9xZcA94ry6jvofcQF&#13;&#10;zifC+C8bLOJAIHqNcgkZu86j/K2Dklb6yY4n0tJyEe94hkhkgbZOEeSqvonwGccjmDGDuJHHdBv6&#13;&#10;VDtypOMC/7JZkSD1ALfCY7lZf1L1nfOpmEeAQli4zuBjX55KCMXCqWXRiF2HPmZb66hJL/Kh/Is6&#13;&#10;V9MUYFdsSMu85nvFQ/xStYyyrHHgcy3bWLmy1DrHY7wTdsLfYAb/1WvXpg0rl02vvPL6tIftq55m&#13;&#10;oPPD948yYLI32zNdu80gyca108Vrt6Z3Pjg+3dq4cTrO6gC3ilKu9ZSHB5k0cpEJgK4SObh7x3Rg&#13;&#10;60bZTzfosD/LAMrPXqwJHX7nSEDEbq1NT+2Jg5bvtgbxvVdR3vbI6soGz1ES5tbtmxl+fPZrX2Pi&#13;&#10;yIkcEL51+9YcEH6LlSkXGShQvzV8m/bu++z0xptvxT6YjnL4PLZxkiG7OCC3sqyhnb+OVSI3blxL&#13;&#10;29uVsKuY3Gh5kzbtLH84wOmEDLbDogx74qmns5WW5bpble7YuSNq7GcrLgc9rnGg+xXkkce7J05O&#13;&#10;l2/dmbazvdQdBnJdWfPwxJmUv45u3Ltrmb182kM/xPnLVQY9uXfn9MGJ09MFyouTxz+gjvDYdOjI&#13;&#10;kawSXEGd9jHqkWcunGOwiTPk+D25bzeHoZ/J2S2nOWvqJn0JTprZydkqf/W9b00nL1zJOSxXGBxx&#13;&#10;wo2rmLczIGL54SDQ3r17Odj+NbYvY3UgW31du3ZlOkB++MyRp6Yf/eNP8s1/8+VfT5cYGKr048vC&#13;&#10;2SKmibZFTRMxtjHePJk8biZe+ETGSJ/qwvsVejD5A1xwu3wGf5Q2SOo75E/63FIm33fQY2m5xx9g&#13;&#10;53+OKFVb/+eo+ZLO/9kssGnr1pdZ/XD72nSFJRB+KPlIerMQTKEl6wq3/Cr/KNgM1o17F8QWegVr&#13;&#10;RSPEAAryAJbHgKHC4cfIivNdPmJWuApHwpAetJteGr+ZFcBASdNEbj8sqdB64pXh4nETRl7xFxE+&#13;&#10;tM5E8CA9OpiIooqKvNW4fgDsY3Tiqf3M4U2FJ3EjZs5iBlbCFl7x7cqiMuSLhRxDnqGYcNLu8Gp4&#13;&#10;8oiM0rMh4ESmOVXwFboCyh8JKkBdh+oJ7TQZ4BUX9CgevnMFymfltOjMdZVfKvaT2xgog8+RHv+o&#13;&#10;TCZ0gRppO0xOveN+OsJuspfp+XOXpkvXb1Op48N/405mSOzbtXXaxiyJNSzdtbLhrJX7zPZ47dW3&#13;&#10;M1vYdJ83viu9opuNQmab94Hpu5lhs4JpMFepICrdTSpal8ahaqbxapbvrqIi4TkjW9dtA9cOGTt+&#13;&#10;OICdfUhdVhu6qhFbqkPpEZugk0mnXv70m0ZzV5Z2T0tDxcWb+2+YZyCZ/gU38ovw/JKSIg8nP0Nn&#13;&#10;fNFHHXXaJzQis0LxI6pwApIwyfkL/VyEwwO8j3H6Zw8dOGih/xzQMAGhIdF2zQDAahgNnoPmYGcs&#13;&#10;aDPgxuZexBITnCFbBYd/Go4DNXTUt11ELLtLa0g4YuU4BIme1ahdxcym+/euI6+1S2Ckh6ADMmE+&#13;&#10;/4YbcOHuuzrSMvY3Duc1mAuwWdGR2LJhIAf8CH7k1pyTNxfkKA6DR+MPA8/4Dkoz3JaDe6XfggzA&#13;&#10;NlzHiR4/dNt6HTfnj4SDbthZ3s2ehaqUTpx+edcDT+aTUcZqQ0J0zSOPDTxwOqxTSHrtSn35Fd90&#13;&#10;mg1ZCs7w3i7FhpYzhavC37p3R5vPojZ9vzODVORTRjvMbETagPM9LJghj/hyK6FmOonjjLnswzwE&#13;&#10;Tyc430IH4dKBmgYgM225pzPKckY7wWv5Yw7w8u3g53Zh8si3gudwhL48q8O4GsGlQxmybdv6ARod&#13;&#10;QUvjpDtBkm6jHLecslHq3e+ZNrIDzFnALz7/i+nnP/lx9qlWp4NPPjV9lkMzP//FL+fQTBvA6qQr&#13;&#10;CcqvzJGduPqGF0CHBwEAdRJvUYcKTe4Z4TFJUEo/cwd/zCZWn4007DexH7Wzqb/1vT/LgZPvvv3W&#13;&#10;9DoNTbfh+j/+t/+VQZnN07Nf/fr0x9/6dhqtNlal5W8mP/rDMI1kbRAbmjY47R1Y7NR4xneeiO2A&#13;&#10;8zvfA62hEezCT8fE4NmdZ7NObuBiA+UZPJqmdtRGGTCAZ/KMdPXza3m8m46hYzyut0SSls67nQDJ&#13;&#10;U/jFkb56SF+5Yg/DoR05Bx8b6K2vvN3CJk4ZwK1Z2pULfA7NQV/4xPCsC1/CdMkDeJOnueeZdy5x&#13;&#10;wDi5wnqTaW7HipMapJ08Kxi8nKUpT2HEH8hlm5F26qPeeR/pXFUmU7flbJm6M9ZwnXpqN+OdpCG+&#13;&#10;dMSXd2ypnoTJYwXvsDDGRy5oNI51HdPX55JXMOiA7zZmus57wR95QV19TjoKBy/lMx+bh2Z5a8AY&#13;&#10;Fh7Qix7KLg3pI4O6yFNX8tegVgaPoBGZjOOnnMk30JzhCSMyTio9kJZ0V2bDhOD9/PlPf8KqrA+m&#13;&#10;b333e9PnKDeUJ3qIjJNX6HI37+m3zuZqCv3a3w5IHoZAylSyyyKyhpVpUjS9Bxx6ekof3/eYruTz&#13;&#10;W0aAlHoVQWEPOXgIF/HxaxvTwRVuppErjm/ePJ/BhbXMfF5N3RNGkBx50Lobf6aDOj/71a8xWHxk&#13;&#10;eu5HP2QLrBcYjP0ctNgehvSQrrxiBzzy6/wkr9qyikBcdTJX+0KZ5JJZ2NTFM0iuHeEnLQdf0hEK&#13;&#10;VPIgOksXBYoWaZtV09wBz2QRV3XpV4rQUxp08TD18I4MxbPSsWRZySCLFvNbaRYtNAf6HOCyg5Jt&#13;&#10;aEjLfGPQ2W+MQBGH54TbkYnfrWgyCKi8Cza9xiD3JTpnI6MFEvgmsXIknzcsYea/6GFeGW2fpKT2&#13;&#10;NW0IT1opgAJT705bc+iuLqFL+SM1f5ZDylP5tEIlnzIzdWi58ieK9XgFEDU0ueRez+FtJP/VBiNc&#13;&#10;Jxh4ouHhUV/LZyAuinnn32iNAFyT9zmsCfadTP4fsN0WT9rNEAZN0xjv3JWN6nnQFEJ+UXLQDsDg&#13;&#10;j22NVvLI37ICQ46ckdZO6jnnpw66eUg9e+24vldM2Q0LhV9BxXbRv2yXNjo2yJZQoitW0Mmn1iGa&#13;&#10;ZGBKRzvuDxx+kjxY+XT/wcN1VgSrMzwL6f1su3l2Onzoyen0pSucN/Y4neibOAB83fT97/8FEz8f&#13;&#10;MHBxdzr57nvTLnYueOe996a33357+uKXv5wVF9tYFbCbFRhr162ZNtB2fWrn49NPXrs1rcff7grb&#13;&#10;OP3y1bdYrXE172VJra71fkdn7Jf3WX3JiElb0gWIGMOBunVMUrnCoMWtWzcpZzYwKMGODExecaLg&#13;&#10;li2b2Kb0Hc60uDz96be/Pb37/gcpdx1QsZPfw7/Xse3VblZ/uNJ2Jedu7NixKzRc1ewgq9/E2zdv&#13;&#10;805yJgflkYPT9sOY9vXu6q10Ns/J13dm3+OPs60U23fRX7OJAZQznF9yjC3AbrGq4yIDPqssT7Dj&#13;&#10;BVZ2HDn4eFZlrAX2iwd2TUfPXJjWUt7u3rppeufMxWn7hrXToa3rp1eoo64bk3VWsRJlzeq1GcD6&#13;&#10;wlOHppNswX3i4ofTZ595alqLTfYxUHIG2vI4c+ESafQ+tr7CQNe16c///Pusgrk8PQXft46dnH72&#13;&#10;/AtsZbU+A2AOlnjgutssuiPFOQb197Ba5tatGxPza3N+y04GzZ5/8dfQu8x2Vq7UWT4998MfJGnN&#13;&#10;e2Y5D3fXOQHWdKq2PmV4Jkbwvpue/FVeDejvdal80aDNrZ8/3T3lGihVHtW7YZoqv5RDnQfjecE8&#13;&#10;32Np4AMjLLlPtkDl/k+GW4JYssDvbYGn9jzz9hurXz5GEXUkBSGYs2LU0mrmuggbAT5+rCOi/ink&#13;&#10;ujCeEyoqFozzMCuifgituKfgtMBUmAXnY4dVg5/y3ko54U3L+KpM8/H0Y8pffUa7AC6eVvD8qAvf&#13;&#10;lWpZWbmhTcBHCTpUWqwWFL6xVG6HyOIZXo2q4iNEhZeGClZygZT/gSwlP+5+rFLxiAppZQXfSpW2&#13;&#10;iS7zyiXco09pIrfhgAOhnyKDuI9UkDs2ctSDGthZUU5ZYmCMMK+gzmKVVyXaDbxoarAV+bi6z57w&#13;&#10;tOUhPJ04ykwWl/PSwFmpfbGBnXy3bz+cPvjg9HT+1PnpIR//vczC2LFzezqqLl9j6fDYqsJDbG14&#13;&#10;zkVBKnjYdkhjhorJoUN7ODj3NMuKd9CJtXX69Uuvp9ljg3AXe63eYhbIVZbzWjnrTqWsJKGh5T6m&#13;&#10;VmjcF7rTRvpui2ZDzL2ibWxVJ0/rxl2ZdMCS5dGZH36d/nIG9NOI1DoEWYFJfsW/EFPgCTCPFQ9n&#13;&#10;5pnvG6dJptIuo9Co9PqNvDKIt4yNW7wHtAI13PA8mvZDjcAAqxu3AieiGXgfbmSZ5LPk76AZL6H5&#13;&#10;3ZlX5TqcWKI7VCkz6DELMNJ8UHm4ZZWi76v3ulRMniug8IgW1wbyfdL5zl22pFBYaYbxoGjYgps9&#13;&#10;LcJ2ASHcAnzofCQs9Bfo/U6vtIYswuVdXaBvmPKUbo/6jWs3k3kEJB0G3ZQ90Axt4vvZspKXC3HN&#13;&#10;g0W76flUDShiEikHfpGtw0KM96FTxmj8wgRuTk1fwr0vBo+HNkHL9gjIR2il42XwsRFVM1R9hxTU&#13;&#10;/px5OWdnS68AlIfP6UwCTrKZRWtEnLLr8VszOlt4MqzkK2GFtpwQJiH4DYvswvOzLHMAVtx0nNDo&#13;&#10;sZypGXuYnTIyq4AgnA5d4CXid0kkbZUGB/h+P8vCyAV8icsdGg2bDowhQ9nQqJql/hiDMOJklUuR&#13;&#10;51kp/ZaUHpZ93dmqvTyY82f/+OPpZz/+Uc7TcKbjt/7s+9NXv/6NzF720MtOq8gTuVq+sh8MopNw&#13;&#10;lsMK0R3uwQmAMFU+KZH6tB2HcSMjwblz5Y4SFZmbZYY4mV1IjIMz7qd/4OCh6U++/R321z/GAMjL&#13;&#10;bD3wi+mnP/pP6PWj6Qtfenb60z//i2kPnRUenK7uMwczn6ouEqlknnQ071TdpHQVJ2F0huU7xbO2&#13;&#10;VCPrKzo7s9MZbBqriMpznzUoiW/cjjdd8n6CbxkjrM/Ju8MvHeFiDeLSMQ588gJxseOgrRa+Id4D&#13;&#10;D9596knhix9P0eLeh3rLr/OHNJMHB0+YRA/jfReSrsRVXofWiJe+71z4WydqmZMfqCNgd4KQTenI&#13;&#10;6+ZpnLzSMQnt/EHPfFkduNTjeJck2t9G6cbO4Op3oKT1Nzy2HryVqflob/2Re8QnfZVB3cBtmZVL&#13;&#10;v853UtdpIp1OQyG0bRy8kj/IE+2Ey3sMX+0ijeASHjd42OEMxwxSSEN5YmdxhqwNb5wySE8Z/Zmn&#13;&#10;pVsSE01c0lHYwPBMWZmyyDiD7QyWKDDCCpf3QDtAS9vM8mDAgJaesnOXb7838r7IxJQf/cMPWO27&#13;&#10;a/rv/vv/gS1NNqXzW3nblrLT2TFkPd3trOwgN94ytNLYjvNaGZTSQj7yRNo864Nm7JBQ/Cg0e9bv&#13;&#10;n7Limrf3/qm4+uukLWWd12ABK37j2rlnPjPSd97zjoRdz4xuDwgGcOSP4iGgcB6C/hd//a/Z7uvV&#13;&#10;6fnnfjJ5wK8zi+1glZa8hXPAUn751kCLgNjf/Gq4g0G2dVyN5yBBJpnxjkjEMFG6LVSDJspvdLTB&#13;&#10;4zcBm/qu4PfX+jlZLcJAK7YAx3s65IjRaYfIMt6RvFPAdb5pO5lntJO8MqgGpx48yIo387l6+x76&#13;&#10;7YaPnyfF9D2xHAU1vPIewM+0rA7rygPCVtqphc6yq2QMcR/k600UHd8RbRRvIoTwHREPT4TotCMg&#13;&#10;MKa/g3bwN34Q6HwjBYNiA2ZISaZs6rfaFTiW+9I2f1V+LNxBa8iRXO27yDe8aMpfxPmzdEsmmfhf&#13;&#10;OTbhCkF8SVBiAiIpSABJfA8k1/tlxHB4G6/pdkjnD+XXUOEpq4Hqc1zkUf56Ni+0vwD6mfTmr/GL&#13;&#10;0vxpkJ3dQo5opR3a4it845qP6odW9ARSnXIhdJBXb/O0ARWE32ee3EXgHudHHPns51nlcIHVrZv4&#13;&#10;5qzKOQ7CutLrBmdSrFxBhzbti4280652Xc1OD1cJP3bqdMJOfng8KzveeJdDsd9+M2dZHuIsMifx&#13;&#10;ufPBOTrWVyxfN+3ggO8zFy9nIuCa1XsUnhUP97KN0wnOCXKAYSYvcf1uGVa20I7ksTyUvtIgqfk9&#13;&#10;YHcEBiSu1Wpn321X63rguqsE33z9AisvNqWddJSO/xtsJegB7Z9/5kjKUCeVeJ7JNQZflnOW51YO&#13;&#10;cT+KLg9o6+/Ysyt5yfJOGY1zdd4G6H3Aqtv6hinJ+LYjj/0Cfj9PHf+AfoAazN68cfP0xltvT7eJ&#13;&#10;u3eH8+AYPPrywT3TVgYz7lCW3bi3d9rJKhKdX0VLp/u7d063WP1x9Owlzge5Pi3n/brM5Erfzbfe&#13;&#10;P842ZavS17CL/ob9e3dzttLy6QuHt0xPPXFgeu3td6a99Bk8tX3n9OvjZ6bX3zs2nYPmzh07s/pk&#13;&#10;A/by96uXXmJLsvMZ2NiGbq76WcsB7x6OfpN+hg2U9RcYuLnKGSKeA7V33+OEX5/eZNLNXQZFrlNw&#13;&#10;Wa5v27iT7dJemF78+U9naeck0KSf+RJHiTLiLBscwCYdKQMeZMJvQB65pDw2M3eGXoj9aNDH9hkt&#13;&#10;wP82b94nIn3XxlsWGZWr+sjMi4rAOxRRHnICzMSI15JbssAnW2Bp4OOTbbQE8Skt8G/+zf904wff&#13;&#10;+/cnKCCPpCIGfrYmGXRSYPmlTOXqdxNPQZoCbhGuisOQsNCTPj9D66lgq0JesyArRDmEwXEPNAwM&#13;&#10;S6WXkDtWqiBoYZtGdEEHpitQwSwg6qhVLAtm5dkKv4fszfaJlQuwznRLRZPVABHYSwQv6VOYI0cG&#13;&#10;WaQ9XFWNlLTkNdiPVvXBAKc+kaVwoxMwLav3YAun4zkfC5hXiPe5Dg2T+8KlKjpV4SyaA6cZBtaH&#13;&#10;UXvXLsrl77e4yBEVilZDlqglX0mn9pDi1+paOdi1kUPOWIZqxCobOKTdPWZ/rOXjyFGR000qM5vX&#13;&#10;sjcnFYJXXrs67Tl9Yfrilz6bA89dCXQdYlnxkcqdDCJMeLjcdA3LRv/o2WeZbbFq2s4SYPPTJfby&#13;&#10;fOIglS5gtzCT1+1Y3njzfSo/zBSkI+vZP/pKthb4+7/5m+nkyTNUWNan4XSbGXqp26KJDbG9zDhx&#13;&#10;5oYHq1WDnekK8LzLTMO7dJQ7szTyoEulfNujbBEhteuQeYTmZqUzRiFu1kGekLam8Vg0tKnIOTKH&#13;&#10;vYJmlGZQWEC09zznjUhvuJZLINNnUaa8UwSVLEbOndDhJsMgcv+ov4UpwoXcYXniIZmhUCWUaOBj&#13;&#10;ksCIvIjUzAqmiAohLZ4G+JBuRBd+Y85sQXC9gwOviQHY+pkf7SjL0uuFsm6wQXx8CqvTP+55b/o5&#13;&#10;si3AFVSJ2riEDSojdn4zfFCuwBjnkZDgpjN8jhafUKG7gJPnIbfyz/guwMx0Aj8wxEVXqUoUvH7u&#13;&#10;eDlpN/PLffYk9ruRznpxcDObDD7pwBiNR/nF5uBIv+xfOM2nqMgamaVRWg9R7TQhbCg81AtK+73r&#13;&#10;nKF6iQMID7J9iLSKXncKCGE5XB1EjSO/vE/Exk9EyVCNXXHUV/g0iAec1LqRET0GP4WOOFWgpPwQ&#13;&#10;ViecHVPepdmzcJ2V64THFSvAJa74e5cvgyGhqD5NRwvNO1Wl9RgdKukkwt86tT5iZUb6wCne8prl&#13;&#10;kCIcPoYVI7+xnqHkAPRzDHb85If/MQ1YO+Tch/+r3/gm5elBylAGYYBVPuXXLt77F/6EZQtH7/yU&#13;&#10;zW+yd8tfO8Ls2PNuR5A6VzmEPzjaAfp8S+xMc0ah76/fZL/pGQQAz/KbGz/T3TTyKibUiLDB78D2&#13;&#10;kc98NttTfJPZ5q/SkH3h58+x2vDlbDnjCpDv/Pm/yN7Wd5mdKS2tIo90CkpUJjzbWJd60sBOOuyg&#13;&#10;851VB8uZ7vyzTNcph7SICA1ppSPQjnP8JWeUiA2Nk1dhS7xsKy1trAvM4rPpUconbZJ3gZW2Lnoo&#13;&#10;73hW7tiTuMAMWOVMOnb40F34pg/GjK5+w5cpc+MgYuyiboaJ6x9wXY9LYz7hZWfTKWX4gJeWcrR9&#13;&#10;824EX1v6PSQfAJOOYu7VmYqJgUl+GvpIR+e78kh6Eiac8Drt025R17zzyInC4dn2FKY7pQ2LvSUA&#13;&#10;X2Hd9kqZWl87eqy3KYO4/e4GBRlmeYaA4EgHZ/lFSHDDWzlwyQdDJvlJt/H6fQsgceFnfAIUr9JP&#13;&#10;GpKQt/L4oD14TQuVqzgJwz5K1PYIDaHACR28kXjYM/mbSRyutnqFzp5v/umfTV/48ldCzwGNQp3r&#13;&#10;0nSdsGL5I60ezJ7pjbw5iwO0gsejAgBnSyfsat1dv7ZQb3E7bfudMUyZk2+9j58yLfqzJSLlj4Mb&#13;&#10;zhKXp/yiuzR4rvdJ2zIIQd3Vs4wsQ67/f+y9adBn113nd1u97/u+qLu1WJYlWZJ3Y2zJxjY2Hjwu&#13;&#10;ApPJQqaovEgymbwZkkqlKpV5k5BkpopKigQGmGEYEwgzYBvbeMWWF40RCCxLlqy9933fV3V3Pp/v&#13;&#10;75z7/LuRyyYFZkz16X7+995zfvvZ99NnGCQ8xaDe4hwBI47lf2jAx2/7J7fdcWcG2X7zV3+Z89+3&#13;&#10;Dm94y1vib/hk3QEj9Kgjs5RRJ+8MjPHtpIeGMGuou2Wr6Y2vrFDvx6oJD5boVSaggzJdvlQ7tXq6&#13;&#10;TJrAP30N2PXj6/pOpW5/WTj4qa3lkTI+94FVOtd2xod1gTA65Te/WwaMR0apE7SuMMApbeOsx4/x&#13;&#10;YBz3QTbtaLh66jeNerTCoMc/dwCqoqlLS/mEKU9gTTIOLjJsWraKR8ITt0LzX3F4aGR+jGvp8tQv&#13;&#10;PAQyrOo+BBAqf74Hp4BFaA5//Cy/pFVC4hFmSOcr/tIpaaHSbIYn/4tDpxYSfOifdk6D9TuMhC8l&#13;&#10;fRv9DE4a6rzkr2cn2CH9VpdmjJAiTNCCr1ex5dcszBP92rk8Ze8qszMA3lh1+YIaxXuAPOP7XX4M&#13;&#10;V0OeEai+BS4JeInMZePk50bJ99g9elZ8KbPwqtjzkgIIZ/7yOKTN5NF93CF29NCBTA7Mms0iKvLi&#13;&#10;KtpFcxgAn03fdOXSxcMJFtzt378/E7ZefG48n2WnxJ//6WPDG9/6No7b3Dys4q6N2dA8eORITia4&#13;&#10;ffNayrvLwwkmP87Qn/UOj/VMiNy2csnAnAt19HSO7+RIaMLmsmshgmLUlPeEo3T+lHe6+Umb6PIU&#13;&#10;gLqGNqXOI3+XMai/YNFC+rs1aeMR0vaJlq9YnUkb77a4QL/Xds7582eHhUw+7OaIqTX0kV0Y6PFP&#13;&#10;2v/ed94/HOKop/SloX/65PHUd5s2bxn27NgO7rnszjvIcV5xSUPIbXuYuuYa9eFs9LGcOsDE0Or1&#13;&#10;G4ZzHGllPXnnHbdlN+7SWbcMS9uo6EyOFHPOw1p673HOLwF2OXq8uPcQOzKO5+hEL5M/epQ7VBh3&#13;&#10;8A4T+yVz2UFiPb2JxZbHCD/PBMLy+ZxEwViFp0Gs5Y4Qiq/h3MXLOZ5qETSXLJwPLjkGGxzF7k5S&#13;&#10;67yzw8mf0+zeWMJkzTH6HifZdeadIB5ZuPuVXUk3HC8/7Hz55YorbLVk6ZJMMq1jIc4v/Pf/OIts&#13;&#10;khaJPCfSylEmkqb6u0/Tc+LbNJq/Cp38NeSv3RF3uQNHRsZj8ozJAO6VwfGu8r7VLe74sBC86W5a&#13;&#10;4Hta4ObEx/c00U2Av6wFKJCuvPXd7/1jOrnvzPmOFKYpLFuJmcIrRFuBdiMD4ATtq0P9aHXYCJlG&#13;&#10;yDjyKLy0dPX018asHe3eGbGgrPAJaP0acc+XnHHNrZLVSbKhLLx41WCuxjae+voIOcvhfFIo29Fx&#13;&#10;G7q8+wCYYMrg1m91sYGv6L0MT0HeyJXefvDmfxvBfMZHOSSGy7PLzrd4Euwlf4fTuzth0hEArig1&#13;&#10;qKZ/h5t8qrvx1en5lE7xq+cIE/l6A3uSSntXYf5XO6nepT2VHkK17AKj9gVySz/4XGPwbQFbdNct&#13;&#10;W0BDBps2+4QOcNp8JnEwhxUwZzlj9wjbVhezWuIkK4l37D8yLFpxOKs9zp4+Pw4SVDyJW1rK1w7V&#13;&#10;IlZ93PmaO2hgnUiH8jzbdedxrMDS2xelwWAn6Rx079iylu+LNEYX5IK4Qwd201hdOBxg4sMVZ9KP&#13;&#10;K5XR/5bsEjnIOadn2NrqEVymUztbDpgtZJXPRRpZp9G32138skezubbExfZ588P/2qqOjki67mEN&#13;&#10;NuG94YBfT18FNsWhpzR9lKF3IMMhCV5kQhPnE1JOyFU0lRe4gEq1x2Uj3IEmSIShjHF6N5L5rp8W&#13;&#10;6EcAJp7t1aByHaB/88QrjUxl911yEyTH1xZWNi5fpS95/BZAfOKJV+HM2HTFCfGd3EhidzDhEp38&#13;&#10;wCmGcM1lYkqCoVG26flJkFd9Bz/cfTY88fUbXWS5Pv0IM/KekKHkvg57JJOXCVi/lb5PqI3v0vbv&#13;&#10;Bqd8k67iv/xKRGzkJx9dg/LH046/Aw0JrwGVdPqRIEX/SLjiUXhpFU+Ruqs4k251NLuodj61YcEl&#13;&#10;zlQIIl2GHtaPV7Pz6cq0RC+B4lvWB4vvpCvvWYpS8nNleZWJKfdJGyVfwUhfXobpzGeJjyZDz3fi&#13;&#10;ZPAC2r4LUwMWpW+VYWVLO5A1KO+AnJ1tcPk38pApZSQJEzWQX1r8ZZAMOfrgrLzlJZ5w+UZG9U1H&#13;&#10;MjJVmasJrS/LFg6KsUoe/EotZW/17LJnoCh5Y9bw7DPfHh75wueHg/v3DUs5u/h9H/pJjqZ5Vzp2&#13;&#10;8nHgS5eBZHk3eXkJvz7Yq57WsZ7R7gRVjlrB/rEdeNoouHbW1ZuyWdc7WOpvertq7x/d1Mmfmvjw&#13;&#10;AuXaPWN5bYd+OndDlY3KTg6MyUM/dfUoRtsNrjp/6L3vHR5445u4mP1bw2Nf/9rw7Se+mb+3vOOd&#13;&#10;TIA8nAly2x2RFWRl6fEVMZBH2ZXL+JJB8UETZYWnts/gHe0YYaWlDj2daL/4NVj9peEgs3VSt5O0&#13;&#10;lSUD0zJvtHzCOXCh7zv44onfXWwoXdKAThxxpRd8Prss6uLuC3d7RD/h+LMdFZr4O4iZhSTQjJw8&#13;&#10;u+5Jc+avxsdw03zBeUxPHeWjCOJUPil7OZmmM69oO2nI1/j2UlDtXwPXLc81HaUhvPTUXZfJKeSO&#13;&#10;Dnzfou4tbCovmJYqjrSH4SP8JL3mrw7yT9wii/LILRyFkY8wDV4+oc+3zoeD0z3/JO6FBafHg3L4&#13;&#10;3vNzEBuunJImtEOzuXGT+G5POc2AXqcdefBLHMLL79DgadrkI37y0b8/laGH9fSTNCYMf90G1+Eg&#13;&#10;Q/ghW3CR808e/XqOm/uJj/w091msrbTQZBVWmv3pkSvu1tUe5mktYY5pYuFf8SlP3zPwzbtP7aFd&#13;&#10;jR+/HTzTz3RjerKeSdxVbEV++fiZnUg8nbQwfoxX5Ur84u/KaNO78amfA1WmyT6gHJIYTL+yR+0y&#13;&#10;tw1p2ed5/Q6CLuWYG9uTloUpI7Ujf6bV73z7Ke4D2Dm8wGXvBxhMfO9PfCj6q1Nvi6qTR+KqE+LF&#13;&#10;bhpHPZVXGV2s0+OaIIJrd0VspqAi8lSPPhFimDjSMDwTjLx69FaPG8PU11x5SzuWJXVa4Cs+xrgH&#13;&#10;t2yHP+9OAOr0I0eHpjIrjjhXMklR5VMtVKv8LD/Lk7IpwFgku1LwV29x9Us8QC7ym2Z6H03mowNf&#13;&#10;f/6bduBcx0ciU4eXmu2YWjwnv1AXpdHmRaO2dCOxmoDlLfpIXPs5NFuyZueKcrQ2fngFDzih+MlT&#13;&#10;udFVh9XyKy355Uu+fE9Dh2m2ZyxjA1950bTscZglm3aPNnKqtB7C+hdfeYZx9IGu/OUUZgYarHDy&#13;&#10;lZavyNfsTKwER//YUzgxfEAj9jBQGsLKl0DjLD7SCnCxVLc4AyNEfRZ+f596VlxLgrSPt5aLzrEJ&#13;&#10;PtKDfv7xDDxqJC0ZDLxtSJ9GetqJfJWcypb/UmW3APc7cFLAU3/2eDwXcrzRho23cszT8mEpR1pd&#13;&#10;In2bf85xLNMpdgBYPnic3+5dO4Z3PfQwg+YLKPtW01edyzUz9JcZFF/AvR7HKRd2kuctI/bs3p3L&#13;&#10;0i8yGO8kxNaN65Qszlpx247txKTymYypE/nnR+WH0gchKAvMZ+YZYTWmykbx6Gb5qhI1gTIwCbI8&#13;&#10;d3MsYWfH8pXLuf/D+ziqfve+jnXcV+EOj9dt2TjM5x7Ng3t2D0+eOT0sA/4EEx1z0MM/77lQ7ucp&#13;&#10;x7TPIW5qX8DEgMdTu9M2zvhGHBdQaXnLZNODd5z0hTSmG+kt5HJz70yZPX/uMP0KZT24Jy5cHo4x&#13;&#10;sXSGyYsz9Md1uw4ezSTCXCaePIrL3RbuwpHuimVLhqXgH+cEikVMVC3GkFc5PuyVc5eHS4hy+PQ5&#13;&#10;YJYNZ7DZrqOnsrvktg1rhhe4M+QEx2i7CHLL1i3YeAZl9/ks2JTPMXYvmtb2HTo8bN26dXiCb++r&#13;&#10;sjydweSM5bN3ppxh4nsZNn3oPT/GqRRPYZOD2Sn0zcceHc3hGNfYP8AextjET+CSlLGX5ns1N5XX&#13;&#10;Xi30r9ZPXi05QRiBRoGJz5b3vCiegu1Uhf3V8r9J7W+nBSzjbrqbFvgrtwCV2HM27D2LMJV9OPQG&#13;&#10;iR+UYJawhrYSNvVUvKymLOGq4tW/QCbxG41QT2moR8hJopGkQqqC3hX01RBqPFO6NxkasIWsjWU7&#13;&#10;LGnch2ARS0MGnEgGfDVYi58XirsCyTDFdtBAeM/jrYZNawhRUNux0K8aw4Xf2QQ5H8qIC796VcM+&#13;&#10;gKEeXZ5RUcKFsUFkuO+j85s/XegAM77r18LiecNPD+v0+jOUunwTtCOzZrAtrpMX4d0OegkeCfjJ&#13;&#10;s/PHP7KncVmN3wIQq5wduFVLmfTgDNLLVHiuOFHbOrrCTk3BzWadhg32I6y2OM6dHxmI4AzfY5yn&#13;&#10;uZytozPZUjyfRoqXFabBlkq08VReaNpBvcQqkkN7dg7bd+4dDh8/y3EmTE6wwm71yqXDHO79WMSq&#13;&#10;m6X8XYG2HR2PdXEyxC2wOvWxsWHauoY8lUY8eoDGHrR0S5cuHbZsuXXYu2sn/pyBeuY8+YYOeVs1&#13;&#10;A5XAVbQhmQ2W3shMyMSPtmz2TBpp9kg8GhWNlnatTpFRZKPQxrfAiZFA2diq1XGEGSLpjh8ff+JJ&#13;&#10;eq7GbryLRHSXnDSmGi9yKKHqVwwRik6eIYIvSDdCToWDY2Dj1QCjS5mg5ZHQ6kCNMADVeYLElBAt&#13;&#10;kEfo8pNMLkzRUvcRPGkfTRIPok7xyFsj7LsNzVvI9+Z9Sco0+UG07qBXcdSsI/0J4a6DvwG/40mq&#13;&#10;lxH92clHUWh2FzH8aHzz3XhG/QbY4fpTOgkXT5gJGeuz2V1eTc4evT3cZ/KBAaNB9Y045KEaIEtY&#13;&#10;C4/+vIe7fpG74EMmAiZgTAOKoIuI/jSPElnYFpY338uvB4Qa5UsIXBfUcWsQSDxlzsAIPMzDpl2/&#13;&#10;pwZkKn6LhYI5eOTAjLSkU50ycWpgaUoeccqv8ukIE0FRSwNAQ3/rOwfl9bVIsz5wR9f0WW3QlHzu&#13;&#10;oHM6P/B0734NHpcsUtLW0oqUMK/0pX+VjynL5EhY4ICVmXLqp5mrIywFO8Y16Dk1UMcOPVb/7aNT&#13;&#10;+8U//NTwwrPfSWf04ff9+PD2dz2cHR4eE6fO1sXy0DnQJu3SE/nw19Z2QL0TxJV88tfm6udgprp2&#13;&#10;XUJEAhNOXeNTQqvkGBq925fvdtCdkD7PxFdsBG3rA+8aUba0HSxHE6fS0Xb8Uk/pawf9HQ89PNx9&#13;&#10;733DtxjU8DivRx/5o+GZJ/98eO+HPswdBPdG57JhpQNtkGMZSYdSlK9pTf3iYm87gRUXytDZw7p0&#13;&#10;EzDy24mkTOXdMG2jf/GDvmHCtjSSMPg5MaIcwQNe5291SiudG5YBePyVUafEfXAtskMnedtA4PXr&#13;&#10;OOVVfk50iBsq8kfOpDllRffY3nrfelA//hXPaBXaSTfghQo0IivpV5qRnWfaSjLWN57QMb/zXflD&#13;&#10;XmWvyEQa77vQ5CdKoBt9ElrkkWKlWMIJuzHvKrM6aYsuT6djGtbeplnhRuc7tPRPXICp7dSr26fz&#13;&#10;Cm3oOOEeGuDxMsohzewSkgfvPR67nJP5paeXLl/kabLIJ4P7ykGA/BO/fvMXedTxBl26vzhdH586&#13;&#10;8Y0X+RkpPpUvX9L0pdGTh4Nf5j1X+zp5uoc21INvfktNetB+y6AX9Hr6tf3oRIBlhjwdbDcWe1oo&#13;&#10;3qZbTRatIpN1t7IZP9Lq/QkH9jy/Xj9tobMszz+eDjJaNhlX2sujWZTZb2XRFjJTFstEV3Kr77gY&#13;&#10;hkEwz2n37kBXEdtmlI4NicnytGSt4/ZmMOLmgOIRVlZbNjkBYjq+xKpq08Q3vvaV4aO//s+jn2WA&#13;&#10;x14dPniAHXYfyYCpO5rUt5edpn1tpKzKKS//rl6lniO/OHngQKKTONoh9Q10jS110RaZuFFm/IWx&#13;&#10;va4tbWP3POY9HbGHGNoksEwk8c8UIRwxSZg2c3LJSQ3jyvonZoz9TSOVj6fymRMGV6a50w984kU8&#13;&#10;+QePnywqYNeIO8iTBtDTfp16Bwjd1VNboHn8eyrtzMc2eSUbUEtOgKOPtNSrotzy0hB91c00Slj6&#13;&#10;CKGY9rb+lqGg5Vv5lQgh/Qmtaqdq66IVbGhlkB780EDqpknh5KtrUHIZUDBNAZnKJ5/+4PQTKswK&#13;&#10;WqyUIeEluOHCjTGXd+MkSWlCttAiNA4UozZUiduKQ0k13p1uPou3MqeOsfhofc7A2y5PGP7KKg7f&#13;&#10;9dSrypTGTaCpV76uc+EHBHLUn0VQywcCJk4sS41bnqRt00ItrCj5aqFQKWf6SR5gkcZM5AhNbcc/&#13;&#10;dx9tvu1OzD6dgeyT2aGweu16/G4fjh05PGzfsYsB+lNZzb+Duz6sK97zjh9h9+PlYeOGdVlIt4Dj&#13;&#10;QFdyYbf3RTgxsogdYHuZGHjRdhaTCy628x6MrPxHtxkzlw4rFsyLytyVPhzjrsyDh48mH2hyZRkX&#13;&#10;iQBlXtGU/E8+yluzR+VfbYJv7M9uCMra3PFBOT1vLpeSs0BwPcduWY4dP3o0u0/uee3dw/5DR3JU&#13;&#10;lReQv0I/ejblyWIXOW7YMKzibo+j3GfhhMfe3TuxxaGUVfuY8PHI0NmUkR75dQ7djuw/EF38MT6c&#13;&#10;SMDgSSeWNwuZPFLm1I8IuoRFipfZseGF7scYuDjMgkpP/piFfAtYNPny9u3Da2/bwvFX84c/5rL3&#13;&#10;lVyIfpHdHe6ss8w6giweb7qQUyhOcOm8C2nOQ+sAtI+cYhwAOjsOnxqOcIfIA7ezS+P4aSZxTg1v&#13;&#10;u3MTR1Kp50wmrXbnwnLjy/rBhSD33HHb8PiTT2WSwzQ+g4U2p5kUsh15jskgJ7fnzJnPWMFF6pW5&#13;&#10;HGe2Khe9f+uJJ7DrsWEVl9z/0Sc/PpzHJi5swACDd4+UXciLfCe+iEjLxNTT1mEsLjUjRiTGAABA&#13;&#10;AElEQVQskZhY9v0H65QlaUzZIssNZRPiJMekfCKvDcORnqN/sJLe5PbDaIGbEx8/jLH2QyDz0gWL&#13;&#10;H6exfp5yy9F/JE5N6C/Ob1wvT33iFbAe0PxSvNGIsOzrlWp/pjwMfOFOltXS6jieh2lDw22I1zmA&#13;&#10;IgnPLopIdi7cOl4EwCigoNoYqwHjCESQDRtA9PdFQvzZSLbS9dJBn3qmo07r7BXo2bG28SR+KqBQ&#13;&#10;bz9tMDVsbVAg++j0lI28pMkj9qiXrFQIXkMYaTddR9tN0NQv6OKAXLQbgXghpUSFA69oFJdJWGHS&#13;&#10;+G+yGFaaS6vB8xa/Ep+vKCDAyDeQ44/NSbHVdRq7MOYNM3m608NJj1m01Objt4itnfvZgnqOSQ7h&#13;&#10;7XYtoCNzjgmOUzRkpnvEGDTP0jBZu5qBQXAzoONqFt4jXnjyGnvYWL7KZMSuYdtLe7gwna24AK1f&#13;&#10;sXjYtvcwF6OdHJbNdQvt3mEhEx9bN2/IahZXAX/5kW/Q4DyTc0ntZNfkjBp2V5Mq3e7Lli8eznCe&#13;&#10;6yxkvfPOO8Pr299+lgYjl9kpWJNnmh08tYucJWzZJr7pGPmdOPEluNW4qTSrX3fSnYK14/oKHdnQ&#13;&#10;loWRibORPvIgPtMZCe2io3wBJSxwI16j0ZKuSUI3mV78Frx30AJSHgb9BVilKVey5xOvkrXyQui3&#13;&#10;4Cl4sUqf4E/wiH8Pkvz43l4ay1FuvBNvTZbED2jR3l6b/g3VMPHM/9rXMiiQ8A8rjaIs/jUX/0A1&#13;&#10;6bvhOsB3efaJDjtYkWICL98TPBCKfNp48p438Sb8ZNNleTWWZWcwxem8Oo3+3RAn015sF/4VGB5N&#13;&#10;lPjogat01soaWdgwr5D8hqce5l2dps2rAwraPL7Rod4Uc1KjAuh+pXtLrBJSF7HhW1j84neNjopl&#13;&#10;oHj+VQfYDqCDlXQucKZnB8lLBvNsuW7f1EUNX5iIBYh4RbPojCvoUC52A6bXGbXyE2TrNB7pjGIL&#13;&#10;4ZyYdZCsVkSV3qUnBNQBhqBERrq9+VYmt/arrDz8Dq8Gb1mpK9uK3WQhvCZ6WvoBX4vleBhKenl1&#13;&#10;WlmhRmfWAadvfO2Lw5c//9kMIN5z/4PD+9nlcftrXpNBTO3rwGzpWnyKn9v0a0emq9u8D8R61gFE&#13;&#10;O7EOKibdRDrjD4d89ag819/jrx0Ij2157zbym48RLy/8OMCKuQKvnwOhHm/gUQ3ync3A5Rw6v+b3&#13;&#10;xD8SpG5pBIzfV5iwX7J02fDu9//4cM/r78/dH489+jUuQf+drMJ+z49/MMfQXGTgUokz6YE4PU6U&#13;&#10;y05hBvabbsZJXH/i3+O4DzR2nbRGOpU8tXPCiY/ANzz9HPzL4Ce8epg09PMZejyVR+7SgnL0tm3j&#13;&#10;nWaGNMnKnsqnAGoGfO+My6/wDSMU+wkmX/GDEv/iW/kHm8CDXDfKJ/la/RzgGogODP6TdHh3Mk46&#13;&#10;6ewXYiDKzpU/LCP9Ftmn8vhU9wxA8tSZnuPfwjts4ODR8TJRwHcNXHsHVHW/qq1Yg8Km447nM3SB&#13;&#10;0z6ld6VZ05Vprk8wZseG+igbT23qu7zlp4yZLFNXXA8Tlo/YssoMbA6Mecqnf/zEftpbZ3pTnnGA&#13;&#10;WBvpLy0dcNIPj4bTafW4FEwasXGDkY80E1c+DRcQ19OstMsOZQ9X3Lra9zMf+7ccQXhimMPg1Bc+&#13;&#10;/akc4fKTP/0zkV+atsONM8+Bd6DIFbM18YDshBvJGStNfFuHUAaRv11B74SBi5myEIb23AUmPy+/&#13;&#10;wkppjipxYiOTNS0NZwAdWvlH3eHEiPErfcuPcyhkGaau5mHjRRhp65YzwGe8ajsnbYTNBC7v6uBE&#13;&#10;jfePOLmdXSrKzl/iKVzVxUVXTKIAd5ZjvPZz9MtiBgW9L+nRR740/Mav/F/RR35zSW8rVq8Zdu3Y&#13;&#10;Pvy/v/kvhw//zN8bbt28Fblq17v5RNl7GaNclm3ykLW2td5LXCf+gEc9Jz8s70yH3jtzhQVI/hvh&#13;&#10;Wj5S2p7+1cm+l/WEuFAveOxIbCtGaCQfIYLpo7vYTBBkULDe5yo5rZuZ+EBu005Napp+gUdcc7vx&#13;&#10;bRtD2sroH8TiLw/pGn+EdJYigoMgSf8Voo4B4RGA9muoYVng0OgHpPEROvm56dSsFfsqBxkl+JFL&#13;&#10;muhq+8CgSrj6hWLJKA9xNJFROOFioyCCjzqhGXUF9kU/83lJLWpEgFiVzUqnZ+HmC4T49TiRbqM1&#13;&#10;3okSnoXYcUKk0RLckl8wbVGu4ib5CltbDgQcoFjEp8LmqzB8jzDGqe+dVBGGvjjAwidyxN/vaNCJ&#13;&#10;XPc0pKcp+ZleyqGl5TB6F8mSR/jsvmlpI/Lgl3Ys+KGlEJFNHOsX88LF4fa7786gtvSXcUyVk7r7&#13;&#10;9uxJXvZYPtsPHheVNg8TGRfJXyvXrMkOgiP0Sz2i6gJtkhP0KU9SJs7aMoujqw7FdhtvvRWWsVza&#13;&#10;XpafnGxFOdDarvA8DI79Vu8P0alv/iku+ih2Cc5LMhHy+y9lRQvB3zx3gmOZnDSJiQF3UH/9xg3Z&#13;&#10;1eHiv/ns0JhPWeVl5hL2Lswc+QzCaY51cgLmrrvvHV584bnY7p77HmTSgbYRsCY1d4k4GbKQsm3H&#13;&#10;theGjZtvG44dnpj4QAbjOBOW0Dxx9PCwaettw67t24Y169anLLXMeRn7msYuvcKiSMqAVUsWUIZy&#13;&#10;zBfuXQ/eh3znhmeZdJLfZcrtZRxzfYI26HFkXLx4ae7e8NgrJ0LU4wIT1cfgvX7xPI7Knju8wJjB&#13;&#10;rauXD4tZgLSDxcDzaSfqvrOLMQsmzt3Nswh7O6F+ksmNB+/cytHZ7gCu9oX3exw8sI8y3OO1Z2dc&#13;&#10;Ipe4k2M8Gs3FOJZrTng7IbNizerh61/83PDFT/x+5DF9ZgII2bRH2o/ombLUMkx/YBLGIk4++TPe&#13;&#10;LOt/8C5pDiFSDhDP2sGyCql4yf9RqJL56rHR4+bLTQt8DwtUy/t7AN0MvmmBv6wF3vrge3a8+NLz&#13;&#10;u7l2706LWl1+/bEAax9WmDUIVzDCxVm+WdoBaCHYnV75vA68wvUPilj9xQrZtjiVgmfKptFDhaSb&#13;&#10;oprPQrawJcDt5tm50SAtXK0IqM7Tzu2NTMWQTnV27fzZIseDRmhm7lnBM3Mmkx/8c1LAICuYDCAg&#13;&#10;E7VRwgpJYlIDLoT5yVPscgnNjwFNBxt4fjadg9IajsGLTp1C0MoOEFenDGaJHrqNZYG131CMDFNx&#13;&#10;0fyUl1c1KxlEibZFCFPbodS1R3Ts0thkmooraRSdhEuwXkJb3nMZnLNTVBaRqye22Dl09wSDfjSy&#13;&#10;GFuCJ50YfBbyfY4ouSIOf7Ubh/htdLV+DRIgaPgRAB/jZ+a1mcMz33o2EySu/mD95HDq4OFh3jRW&#13;&#10;/EH3PPeELJ8/PRMu+/cfHe67587h7tfdlVV7Cznn00aMx55N510bhCUyKbRyqOuKFUuGW9dz4ZzS&#13;&#10;w8MzPE/T8FzIMVuHDohUcpnuGmqe9aP2GrhoT9lxAoTXNLanuMNeqxsgnm/EgZ2K8jIkYf0RGGT1&#13;&#10;XzomKiPrRkRqJgPhkhzsgPEiyKu6BisRTd4I1WP8LuzQGwk1+iJVKyjkb9RbOQyuTgZPwKWDdz4S&#13;&#10;Lkzn3MKLZLQZ80Jw5CLwhCsaDZZ0JfHYNQI3QPN7Y+IAhoMbNSDawxVowkXIqe+I2z6vYw9cvst4&#13;&#10;pVaD6xMgU1SmRB/pRcYpik3ElEvCmM9utOkkvYpksBr/676bDukI5n2Kz1TZobX412EDUnB6FX8F&#13;&#10;seGtbYVXD3nmsxrEviNDZAXgepnVoXALg3DSZVj6E1JFLNZUF5nEJTCsmoiykUD80unl2zJfp7wO&#13;&#10;qFRngkkuBw3J36kvCFOOTIoIR7lSetuBLDsrd3UyZFJ6GNbpX2UFljB9UFAYw+xY25kp/WPR0HTr&#13;&#10;vc4yTLnlr+2Uz4sWpe3EQgZyeB/lxD6hS1jnXbJanZVs+QZHwvKNXNqBYM3XB7G1R8c1xAEfB+y8&#13;&#10;dPMzn/gYl1S+mLOfP/Dhv8tZ/D/KhMG8DCAmziCUiZzIhnzQl7aDjCeOH0vHWPnstM8FTz7q5395&#13;&#10;KV65epmUOT7qwkvJJ1KDU4/u5O17YKdkUC+duHYa+0CZfg7gubpb2VylrX2jR6ff5LQcuMJxCh5n&#13;&#10;8aGf+g+y0+ORL3yOewm+NfzOb/zq8PD7f2K463X3przogyrGZY8beTvYKm+VVU5t5HnNlkh9kqoG&#13;&#10;KSo88aF+6oNL3PE0TQin8ZRVuKQnfHoaCGyLz7JZWcx2W76hmTaENoWWeV+55GWaNa3J1Xf/dRsa&#13;&#10;ruzCq4tw4d94+64MXQ/h9cs3MOJ2m+RJ+Fju8N5tE40BNt86kRTbmUczmGqaLz/IRUabTg6UKGva&#13;&#10;adglciC/6ay3/WrAu/Kx4fKL7ZQDWpEVP+XWxS5506t0iW15T95udtDPNOKKXHWMTtA3lkb7t3ws&#13;&#10;rH4+O3+/lcdBdZ3fSSvywb8PsjsZn/gKv9pZ1Wkpu3+TTi1st1i+KW/nZxryXT3F13U6sYvfys+f&#13;&#10;NNVHWoHh3bZ5L1/y7HTEAa7D8lo21Q9P8/+unTuGT/7ub6edtWDhkuEox4A4ufFZVrq6yvg//M9+&#13;&#10;Lu0xB4ZOnjgR2T36RSdd7WKZ4+47n9bPHpHnroc+4WG5Y972WxrGe4+T6IvOiSconuOM+gxCYVtp&#13;&#10;G24eNt2VnqyAZrWuGPYxHOyXp/GnfU6dOpEyzW//nMBwIDBpB1qe5e4uDidZMwnCrjYHwix3sWhp&#13;&#10;pWI64C0fZ8y8nMmh3/oXvzb82WPfSBwWwDCsXbN2uJOy5sk//xOOS9k//JuP/ubwd37qp3M3igOu&#13;&#10;yi/tq+hv/kQo/MyTFd829ZyEU1b1TbpJmUI4ZZwSqbfhph3DhXPySaeoph/zoCcEqIMXPF+96p92&#13;&#10;rjRVaUVoeVX/jA/iotJp4sFQ2bqbGtsSnaEvnG1xeXsUjvWmgmWHhW0M0y8JTX4RWAQJyQdZk0/w&#13;&#10;MlwaIWo4fykDtQlxV3EmcpFRWl3KC2GBy0R4qVGB0Kuyk3D+QbVoRUTTgGDm56pDiwbCopzvxkW4&#13;&#10;CeiffPTJK2G+xJkGpYGOOL7GNjKljR78B1ebRzXrXF74sNxMOk74xLsSQ76Xh1iocLBFY1KyaFwA&#13;&#10;k7eRIXR7H6KJ5wDrtGm1OChyNH9lTlkjbXWTIS4weSv+3b8CkaulmwgASrWv3OEjH+moJAHNZo0U&#13;&#10;j8Z4yqPeoqh1gvdtaZceW1Pwvtn+hoEQkVU5zNdpgzUcQ2+ZwW+RabKBBo4LJ7wbzOPnXERn+jvJ&#13;&#10;JdYb2SFxjskB9VzApd+Ll7DblPwyh7zyCmnoILslznDU0wnKv4vsXvDI0FPc4RGZoLuEUwXcnbpv&#13;&#10;954sMFnGYPxidj58Z/uuYSmD6mZnktywk1MN9h89nrzohEDsSpg2Uw+fZaOSP5+Ubd0Zbl6YztO8&#13;&#10;cuL4kWHVmvWZwN2yefPwLPcvnSPvm/ecwLlGvpwxm1McOIXh+GyOnwbPOzncJXuEtt5zXDy+ZcuW&#13;&#10;xKf3ZVqGKIe6X6acXsGdJ17w7YTQljvuGs5wnNdZyteypmWSdRwyt3h57umnhje/8+HsQtm9czu7&#13;&#10;i7fUZAXWt73m/X3evbl+FfZj9xcpctiD3/7Dx7KA0Qkh4/QoZcaRw0c4NWJB4kj9Z1LmmE9XM1lF&#13;&#10;CuNECCaVuWNU1iANqxfNG86zcOosu0GsQ5/aeyx2WT5/GTtYjrJQcuZwnLrL9H4S3tt37ckY0sb1&#13;&#10;azkK62yO2PXuFY/qsj+5mmPBnDR3AdAF7KKe97/+gWGJk2XUd7/2T/8X2qOU4Ul/LuhlBzTvafNZ&#13;&#10;hiOW78Zx8oRKKCt0PFGjFgr3+Dbwr88p+1Q5Ynqr8qfKamQgnERjQITQvtrVXJgyeRhO/fVJd5Py&#13;&#10;3zYL3Jz4+NsWo/+e6PPzP/+fnvvdT/zLZ5ntvzMrH1J+tgLWwjUlbP/tQgdoLIh75ZWKI/CTjYWR&#13;&#10;RJWFoVl0Cr4KyJSOvLpN8Or0Oo83bUH8RAmUhWkh1dPKlwrCv+4tXK3A9cWGnJ23ztTGYTVwptMI&#13;&#10;sCC2MrGz4gy8XGY5+dH4SNOKneEPKkB1qj98G/+SS7iRJzSC32XmKf+qsAxTlqZHKcV3eY148m+u&#13;&#10;ZK/vVIG+yl6aU0D57p83PuGa8NCKrEDAI7oLnIblSK3QVUoO8eYn3+UXejGOgjSYhEe0moBgZYrn&#13;&#10;zvpvBrbTneIej9McD2Wj3ma9/KfDO5dDwmg2sxxnaCTZ8Asm5D2XmuEOJklYeQlOVoDiL8XpxK9n&#13;&#10;dc6AzjXTAH6zufRsGatKzrICZQ4THzbSDzLxcZwdJCsXzBn2n7k8PP7Ed2hMLmQ1yBIaMiehVbaw&#13;&#10;QRW+0HHyxfSjrDZwHnr4XexAWcoqlaNc8MZqGLan3nH7luGZF3YNL73wMhV+79CKLD5PnI90esoE&#13;&#10;8TOe+0ok+SXe1YlGQzodwWrIwUhgf5Ng9C8W9Vs+FR0B9KeC6gntDgN6E2yEbC8iNEHbQ/lGh1+L&#13;&#10;5uvgpXe9f5FXzqSPCRrhLTZkjX/dVLov67sCTmdw7NNlan4JhFDnKZVu79EwDdfvrveoW+i0xplw&#13;&#10;IaBnwWYAwY4nATXZW5iCBRjeJWGj6HeH5WnYiCdxlW7hIxwweRdeXaQtHE67hIYfzU/8wE2EFXTB&#13;&#10;dFsGhZ8+2Dkpc5ddmLzzkGbRjSfv5iN4wWeSZugIYhj/CB5d8Mmfo8xjCEDEpeHprZWW9S2X8Cjg&#13;&#10;Ti86dcVSdo8fANa7sN0XYmloh3vomeetDzgOg3xq/vW9OvOC1oBOdIOOq3UzYEBycFCn/JWtOvDK&#13;&#10;3hrsoSs7uUcnnoEvFRIurB0YY7TL6cBZVBdZGXlKxsG0rL7Tn/8OaPsnTenXYI4DOnSaKRezytyO&#13;&#10;hzTAl374wxPhx45dOkmERxaeyqOTZjB5lk4SaP6dJx09L/d20sNO2QNvejOD/j+d1cUOKjqYqOwK&#13;&#10;bL2rq+e14Twd/rNnT0ObziSDnQ5c2qENk2KVVwSJLOIqU+SKMgZXOjK+EgdZ6gtyHLwbTz9BjQ3q&#13;&#10;vWzaBx5HmsGrn8gNkp1xKTpY7iCpnVL9LP+1uSsf06GzbkIOddbdxk4XVx/+8de/yk6YR4bPfeqT&#13;&#10;WaH55re/g0EAcJQtclf8qcMor/7QMF9pOyc9DFPexJdxaEinESh/ml7S4k9bG3dS0friF0U+/ObP&#13;&#10;+irpvfFMGjGM7z54rS2EjdOQ/jX6+imHgyKBaWH6Jd0A57v8Y2fhAJRmDxevdC0+fvfJNuUQL3rw&#13;&#10;7uBCd+bHDFiHYOlueiplHUCtfGBazKBZyw/Gl/ScCImOplPzE3FZbT3jsKV/6Ak7nTiPg5d2rZWw&#13;&#10;atH06jKoN2lFutpJ2XXKaZqpAYrKD6Otoe8CCSGTZxpe17nnHfXQme50PX6lmck4ePc47uEaW/vH&#13;&#10;Xxn5i71DoeztYJgucMI0p3ydt159ok4I6SXOgVHf6Cof8Vt8+cw3fol78Do9ZY6bCPNc9peee3b4&#13;&#10;5O/9LkedXOCi2o3Z8XWMwbLunExUjre9810MFHI0qbs8lB+2xp8usmGjxDFt8otMljhI7n1uDrKZ&#13;&#10;hx3syt1BrFZ2wD42Ve6kBWJC2dHRiaZzrAyu3UQ1SG7+73Fg3vHOQ2ma9pTBwT/x1TUTcAzae8a9&#13;&#10;ky2mWcvmTLrwbXxcBHfBokVJH3M53sTysHaC1DN6IdKYXtDRsmj7yy9lUK+niyjPz90PPDi8myMG&#13;&#10;73jtXUy6/noG8z7xu78Tne/hYngXbymfaVT9im7pK42kWcJNi2nTIrOJUzi8MTV68u8SK9mTz617&#13;&#10;GfzTJuY57eZTueVRecC0YLmFXVyhRHwZP7Zj+SKs6MtfnrFv8xMm5YHfhEu7ZCQvQD8DafgnPxDf&#13;&#10;ZOXImkE3BM7F6MSBsst/HIzDYx+T9qYFcrSBkUkm8rm+XVP5RvzSR2igoKHsEOW18pnhoRYiYiAQ&#13;&#10;qod/6wMpQ+zeYPs7ApS//NFbJOn1QXYyOrz8k2AkSLjtEic76ghaAkqCooW9jS95RAtlJU6Fyu6y&#13;&#10;PEvY0o0QA+PMU4ahgjx5bdrho2zX6xFAZbRJ7EeM0ymIbH2DnMoTSkLVn7/SzhMalV4kAj09cbFT&#13;&#10;x4wN1At9CBOzwgNZOAY0XH27ix2Eb7SrZjTUNN4kQdZQ5bPXT9JyTqDL1uM6oMTp9FtqYUTRqfLE&#13;&#10;iTkXgezdvTt5w3SyaNGSHIN09pz3Uk7PUc2nKCNM+yfPXBgOHH6G3QLzh+nodpDJy6XLl1HeXmPC&#13;&#10;Yc2wb+f27EZYzHF3K5lcOEv54R11Myg79h85zgkGDPDTvjrOiQZXGCNZww6FbeSLTMgSH6WVumKx&#13;&#10;5MFKG8mLZh4AtGXLSCnDki4oz+RjeeUuhYvsjqPw50L2JcNuJmkcVPfej6OUl4uQ5dkXXxxmo/eq&#13;&#10;JQuHretXDSeYvDl/8UqOdPLicxePziBtXuII6HXrNwzPfPvJyKh9LHs8ytp7TXa8+HzK5QgWsREQ&#13;&#10;8Sx7rVPd2fYKOyl8X7tuHZMGZ8nTCzORLB3TRC4KP3A4O9WcUFEuyxj13LR+3XDoyLGU0WuYeLB8&#13;&#10;tFzcuHb1cPIsujL5tHT+nOE08jshdZGy7tDJ06lztx89PRxmMmoLkypzWMD5DU51uPfu1xKH3B1K&#13;&#10;feYdH8q5komLk572QEJZzcT0yy9vI65ZOERdcqVNhDvZ7ZFlp5iIv4sdQu6AXs3xZt4ndwnYFVxW&#13;&#10;/7/+0i8P//Bn//6wZ/s24oXFCpSxqbNSLsQs9QOfTASSflIuckJG5W0NiPF+AG4sZzuvlvBo0bao&#13;&#10;pO1gGPbJA7lsx3hfU8vHxxNw8+emBb4PC0z1DL4P4JsgNy3w/VqAgvPaj/7Yj79oBXOJi5/LpYoc&#13;&#10;3y1UbQS0sgx/GyOWc5Z6PPOwUM6XwUKMhXILHvELK6gj3V6Au9vCTk91ECng5WGBL/iUAIXMt7yr&#13;&#10;cW4DLkLxsCFgAy6B+NMEopIZ8Q23AwMVK1GdFc1lKm7drFkeg9HI8UyHDhwHsHLsQ2SKRFXY5xXA&#13;&#10;OG2jR//Ws96Vx38NM9D6TX7HM/jw56NXNNFJ2BYWm6BXEZGDPMoeEb5C8mtcBK2JFRn06LQyOFn8&#13;&#10;QqbjGt54ZvChPiNXbKs+sJ2UqbUv8STumPCwI61kNsBqW73E023I4A9tN1aPVGcykyA2HJg0sfFm&#13;&#10;M9q0MBNaF1jZYEfVSrQ3aFcvXzjMJ05srHlM1fnLVK4wu+/1rxse//pjw7SzF1hpQyeU1TZ7uLhM&#13;&#10;rrOAP8d2/mef3zZsoHH0Cg27ZUsXMbnVpfLpR7MoOk+nkWvaOEgj67lnnh1OeeE6Daxly5faLaF3&#13;&#10;FgytLGbh86xvw/BvnSPDdRUHvBRKkGxMaace5w0wuEknpmNgOp+ES0I82Bhdhpl3bplecKVFg+y8&#13;&#10;Gk6QWlDRbx+TD3FUoamRIN/1aPTkO7oON/q1l/grU5ALvL+OsMVmpDVCl8YtRgACcRIntKewRhbC&#13;&#10;+Cd4hGwfAe00OkDhy6nKkxpI06iSH9ODvG9wZf8mHeGdi89u47wrA+GdQp8cGcm1cL8DH/SW5+Xb&#13;&#10;cZXJ7+bSme8fPKMr4aXzRICv8tB1fL47rwrga0IOJen0fAdRn/A3j6aDGlqT/NCx0wej7GNH1hLX&#13;&#10;7yq3ptigS/cTQNl9ainV9EOx2qcfJQlwyBCnHhIMAhD4Hzp4MHnB8Aw0Gwpty3zrO48JcWA+l+6R&#13;&#10;7zJoIw9g+p9+unFSBPqq5p9l4pSeLd9RrxCEm7KT+RrhUn/4Ko5pzNVgDuC4Is6Bv2uz1YFyzoGf&#13;&#10;2LYG3U0xvU5kiXM6PY5ClIzwo0zUBQc867Yu1+RTveWrLqVr6and7Ej5fPSRLw9f/aMvDHMZqPvg&#13;&#10;hz8yvP2hd+fYAAeS+mB9pylP37182EFA8R3g8wivDqOdEnGtjCQgYYYbR13PejoJwJ9pAVr66Spe&#13;&#10;i5dy6tRR18P0Vz4H09TPwf/YocFEHnlCt+OULcpW2t+V0w5iOlh7C8cv6rpdxLEd4ErPh9/3/px9&#13;&#10;/ZUvfmHYuX1b9H/bO96V1Zt2sC2/074wnSQd+ERW9OkTktJ250eF+JhKy8JGXniChbz926+mM/Dd&#13;&#10;dVurT2wKQtfXZyD1a7j6qUu3hXgOCmTCABlDB/jeNtIGox1kCn4mV4wf6RMe3RSUP9O74QVaNvdb&#13;&#10;mMQJda6uJpiN85aWzYNNV/U0PpUhg6YsYJhOPT5tGpNWABlP2ZkLrxpMhB7/ohvhiS/4yKOshjz8&#13;&#10;VzdXn5vHDJO+MpnWcv8bcmqHrk/w1afBTMotr6Qlnr7rup93I3gUh+EJIzw84NNtWWm+JqOCzE/a&#13;&#10;mo2WNtCePoXtMoRe9C655Ryazb4eWeQ3jIMnmTG80e60yj6VprSNLrx8B1Y7CFN2S2un7CV/YLWd&#13;&#10;eWeUSZ74uzrfnQ7Pfvup4Q9///fQ6/KwlMGed7NLyvsEj3JmvKtiu/val/8IvyPDR37m72fiI/4w&#13;&#10;MC/rtKM2daIhk5VMeFxggNEJAidovQvEcFfyJv8j15Tt2fVLGWVbL3bBoOqjzBadM6gDrAtMC4VL&#13;&#10;mrNhSrhpTlj5ep9RHP6mZ++HM99cvnop5Z8TG0ZWBqDh7+RKjqI6ygAXx7w4aOauEI/vcjWwu0Gs&#13;&#10;EuWlLDu3bxs++wcfz+Tqjz78Y8OT33w8R9Bs2rJ1eCcX4S7l4mAnYOYwmPZb3P2x36PDPv77keE+&#13;&#10;JkY89lc6pl93fRgvZb+6q07b1P0elq3mOfNLs62TCPwzrs1f6urkUfKHbW7sj2ahr+wOztme15lP&#13;&#10;tTU5qOwbX01h2mdnt8dxgd7LBfkop/IkANwez7C/Ls0m/1sfwKq3jZVZu8fW0Mp/PfPfNAsz5VUu&#13;&#10;7BB/eVku8MGbqBM/4BgCDfXoQcrn1xRfMSWHvx0dA+Ulb/DMC+FruHzNCSYwwoPZ4KRheOCF8t2R&#13;&#10;94RLVin5FE4esRNPnXyAKzHBs1HEQPM1d5v6r8lTrBpsIea38OUBXvhKCyZddEKKuPSKX16ki5N3&#13;&#10;6dzeoVM2Lv7CdBuqe8PCk/pGJtEqQAXXOoykhnxX27D0L2StIDx/geWliMZ78qdZubxAE9M0F3vx&#13;&#10;FUqNTvRopFIWaoMyqoo1HsafdZLpUy9o8O7gs0cyJ22T5+wfWtatYfDb3QPLV6wkb88cDnBptQPy&#13;&#10;TuS6q8N7H9a86Q2RZwNHWe3a9vKwiQV0Vyjj7rv/fiYQLmcXxAXbpPBZxMTpUQbMPf7uNGWJ/I5w&#13;&#10;kfcSipm5lDWXbQvi53GlpV3XtcRPea4uXR/slwkg4yVtLOt1TkLYs2tYsmzFsHbDxuwgccLhDG0h&#13;&#10;w67RDtrLROJCZLlE2bV2/XrscMtw6xrKs9nTh70c2XX82JEM9ntZu5d8X6SsfPrpZ4YH3/CG4TTy&#13;&#10;a4PF7GTxeDDLbunuYwdguUQI7dtajNL9TnL01lnuSLEt9vILLwyb77gjO2RmU/adp9x3ou0IdcgK&#13;&#10;JhEOUY94p9s8ywQs4aLGRSy62Ud/3fLsOLtrbO+vYpLhLDs0zG8n2X3iJIRjOrPhfeTklZTND25m&#13;&#10;1wYXpb8AzjvvujW7STx68DITI8eZrPfI1KUcnzWfo7Tcpfdn33562Hr77bHn5fCv/OwE/sH9+xI3&#13;&#10;7gCyvWHyOoCfd4nOXuBuoEW5K+a+N755+B9/4Z8O/8V/9NMsoHHnS9V5Sa8pw7QRadEHrnY9Wvaa&#13;&#10;3y1nhGyBvP0gXdp1sDY9UZtcJ0XyXSsC7QO0cuHwD1K+m7x+uC1wc+Ljhzv+/r2WngL8uZlUpK5y&#13;&#10;SiFqXcnbVFFqoTWlggWaFahlbuBaWOpXC0FBG4GO5meFU1j3ihjITtdGRXdWjK5ksNMgfkIE7Awa&#13;&#10;oAVpZKFysEllJRAwMfhfjUDR2ncq+6qYbMB4/Ei2etLhEc9G9jXPAeef27l7g1eNrCyvXabDDZyV&#13;&#10;aWSSZ5evv2V0Tt+SO4W9/JvzOzj46RvICD31XdjKD8+C6OjRJTTBEePGcAGnuI1oZbpgyJN/xF/Y&#13;&#10;ApLvSSxlkwg/8rKT5JZ2K7exgS5pBC3Rr08f2uoSqxFm0cCywVg7PhqMhPk/k7Cr16YPF64y+Meg&#13;&#10;hh2t2aw0sRF6RaIaQb48HQwwLRhndtxsmM2dM4uzUjkz80yd2w45jteq1bp0w4dpNiCAv8UKmacr&#13;&#10;L87SUAQ9jZ0zrPpwEstL01ewuuUqHQ/PTE1lHeW7fvAE7hUmVfZs2zHs3ke9Dc558sq+g4diOzvO&#13;&#10;yjtld98qfkKPr0mnTTsLkQJtXuIlaXYS2Hf80zniNfbBHrGP/tAyEiYH1JLeI4+UmxPMhi//eI0z&#13;&#10;1Li3Qd39WlBkCmOAkt54dpllWZ0Qnw0jBBJQfgV0fXgUbDhh3rl2IvEEoNGZkKogmn9Ha6xHcL87&#13;&#10;3wnceBnW+fse1/n073raIbVDYVe+cICTCPhd0o4RUfDPU88G52uHLfvxRdiNcImrhpe00vF94oKb&#13;&#10;t3wUfV/JY8JXXBuvOPVrzjcpdP9RBsOl3ej72V2XZZQDmHFyRvgQK6rSq7SnLOqlf7nwtqyNfD3c&#13;&#10;Ero7y4IGLw+8QwE60UmwImJA6OjVPuoVgJHGCAtw3gs2l79iJ/GMU9O59M1DZaqSyYEi7VEwDhY6&#13;&#10;KCT94mhamHSGGeLASCaEpd/hu95AdFHkF/riNb3Nz5ZJXobr3RNdl0ymkL8zIQNsrbqvMlg5JSGu&#13;&#10;dWR4RjAE1dyyaXzlLbDpJPUV78KLJ1TCfQPB1conOXrgkc9/btize9dw65bbhvf/nQ8Pr2GFms6J&#13;&#10;odA1T0DPNGGn2okCL+a0fHYwzEt/yzZFOAM7IPpUv8gLvoNWOccdPOvcDG7xVK/+19ND+MPdNKbM&#13;&#10;DujBPnFYNpB+2UI7W1Y7SRRb4W8cacvEeXAr3USWFhfKFhzwXD1+JpdRekTN3AxKqnsfyM+AKN+b&#13;&#10;t96WAcxTJ+n87949fJoByHe++z3Dps1bhsvXasV1HxDsukcXeFVnMRZF+PyvuEF2lctEAMAF0QDA&#13;&#10;8zsVogbQtae6aTftKm1DG/UMfgpnfAmjrYXvOEn7hGsKw3XiKrM4iRv8/daJFxn9Fo8w/TgtJzDy&#13;&#10;V+8awNduVbdIJ/jhhS7iF8m8Z/IiEO2HcHdgOCDmrk/hnbDQ+Z50Bq2eM7WOgyFwjDySDk/5NFdW&#13;&#10;m/p10Fw6/plHMEDetYNQeRKWco5v4bodw38SBv3MF4lb8HMcELyVVdraQ3qG66SjAVzhqZyd3phX&#13;&#10;0Fk/pc8RPyLhCrveIR5dAwfthINjnEZrwxuNrkvkMb6Uh78+oao8vU5JHIOLAFX+8162UmIkMAzn&#13;&#10;b98Z4nfyu/6Eq/8L7PT4w4//W/S+Mixi0P6DH/4pjou7T1AGw84O2154PnLI+w1vedvgxcAvPv/s&#13;&#10;8LrZr2cgbjnsjV1sSN538LzvzvJoLMsdd/R1/xqc1Dqm5bKLT30uMRkpXOyfAbZmN8sGyggnWkOP&#13;&#10;ATt51s6MqbJM+dz94Q4T7eZRLjmGS/rYyFXMloWmwcvI5CDXAs6Bd0LY89213f5Le7OyW3vbltVv&#13;&#10;3vxXMvnh4Jt0XTV81+vuGb71Z49nEvW+B9+Y/Psf/9x/nvuEHKhTp9eyw+Mf/Ff/zfDRX/tlBtL2&#13;&#10;Z6LaCfS77319dHUHtYonX0K3BpONF2RFZ6IfW1T+EEada2deHTXV4TNJAr76d1rmZ49CLBtb/1U6&#13;&#10;iK2xhS5tWN799M9vJ0oCAz/joZpWU/WnkyjWQ8qecOn4lzisPKqNjC/LisSl5YPw+Hd99U/a5tnz&#13;&#10;lISCY5/HyWbtoDyRt5WX8OF//sQDNPwdsFeJ5DF8rHNMz7X7gW/468RF0SZvfJIf9Jafz/qtMKnH&#13;&#10;TvFXhoKQsTonN+NVOuinDMGqyFNhPfgfVF9CQg9BSv/02cK/l5mNxogvXouPEEMS6aa+jQCNfKOv&#13;&#10;oiYgfcOvZPR1ygHLfwHsg5WcZacyVAsjHt1VFJ2LS+HAXxsUvrA4IyROwv29ebUHVqqghhubIYj/&#13;&#10;lCHtuvoC0jI+Qqpqwo3KTH7LocsdGGFbeYxdPe5rnicNUJZo56VL2RnAxMdVeDz2+ONJj04UeLTR&#13;&#10;HNpE85gQcOHIYu+b4KikjZs2Dkfpa77mda8bDh07PhxjAN/dI06uzp/PSQQsqPP76BEmFMhrR7gn&#13;&#10;xMu0zbsOui9eSl/WfAe/LAYgPmyjmVbMpyV76dRUS5jpUCcd054mFf6l7zw7rGYCZt68BbSfpg3z&#13;&#10;mLw4yT0Y1FZZ9GJ5tWXdymEPEwkk6uywmAPcGXZL7DlwKGXZbdx5uXfP7mHTrZuz4OjIwf3Dzh07&#13;&#10;AJ/OUaFrho34P/fM0+i2cthw6xaO8todWSpfldymlcQWZZnlsReirwP2uaeeSl5av2lTyjcnNajl&#13;&#10;wZ8WXuJYxzohsorJdaJk+HMuG5/Jzph+lKll2CHsaDzZrrOdaJysxNavWbVk2H7sNCdCzGUhJfed&#13;&#10;oOPdWzfnlIlnduyF+tXhiSe+mTs5FnLBuneeGC9HmZw5zp/tP4Bil9lMcllfO0Gi3Rw3cJxhHvXh&#13;&#10;i88/j/+F7GqUjuWdzjGIP3vsMeKN+GAcJOWv+R0bk5iipwyI3sAYv1dc5MlzjGsj+m/A1SSNZYuy&#13;&#10;YXheUmY12fTHt1yEvXnUVTfHzef3tsDNiY/vbaObEP8/LbBwyfwnZ8+adfEMR9VWQ4tC7LrGRStV&#13;&#10;U7rZKClGfurySMFX3/lNYyvl4ISnrx2wIcen3seGC59WZNMt4FPwCzQF30rZKmAlibMCt4DN6l1A&#13;&#10;IyLPVKxULAkHwMI58hNmQ8gKUcq+p/1HremKNMtoB6WKbTXEbOQ4+WG3MgNITabw4geoqKc8ui7D&#13;&#10;+A5NeeVbIcTXj6ewgW/+wnnfhc6KvcdHYPQBwA5bhYnbQqi0sVrkD2aXkeCwwxb+K57iyKkGfpTF&#13;&#10;owLiQq7Jq0w4B+Uwc3PgicpfQicaptrOi80WzZ6HTV1BasMEucAXXpmZ6xhm0ri7fIndFLV4a1jI&#13;&#10;5fZzFsyicbeEM5gv0MlBUuLFxsMZOsqLaCzUgOBljrNaMFxjckVnY02ei9n+e+uWWzliYCHnkbIT&#13;&#10;JParJpK6VRoQZ1rko/2HHTivmdU0GQCKnlNxpKwZ2OH5wrPPscLvPN9eMDdjmDOdCyxp1B3nHNAY&#13;&#10;AJhy7QW6BqSub3EwQvCddIhH8pt8R3xfSx+fCSC8B8eGFR3N8A74MEgVnGr8qmvxLY5FByQbviFk&#13;&#10;CsBJN4lC/gTw3Z1vnWeCEqDPFEy8bvgc/TpSJzQSC0QjU55Ji+FdwEpnip+SQJz+3Z/Nr8utdyTu&#13;&#10;jEodg0cXmPGLFwO1FW++TtAynaXsMcKvI9LwG1JRaH6SmHotiZtNb/SfAEtcXUen4QgzqW3HqQ57&#13;&#10;//ouMAR3nn9RbUJGpWVS6aHDS7nbI37+SIS/JCHheb+FTkLSD+FJsyICZOxlQMKyO/lAbxA6A97L&#13;&#10;pMSy5a60cZ1WMSq/SbTI2WWRTw8U378QlT8fhBkecD6lbR53kMRwy3LLg/Ds6DyN8xqwlkTBSE4n&#13;&#10;rCxCt+tSQQy2mPfCNnT1dtJV3D6YKZ71WndOfPRjl8pP+hLWLrUS/grfMylndMW/M65nBivRQxEt&#13;&#10;XpVdQeQVsXnvuqqvg+OykJZliQOU+/ftGT7PsU2euW/gshUrhjvuuqvwiD8HoN2d4EXByqxSrqLz&#13;&#10;uBkHAWcxyOduPF2kgkYNdMUrujhh4SCgnUY7hMaDx5soj3/KeIWKwPTVdbrEhJCDnGWTouVgg/dE&#13;&#10;Obil/IkL9JKfk+feI+XAo/W6sMa5HUz/zNP6q2OP+9ihpRU59EkTB0sdaJ2vbi3dxKDI5+DIb/7z&#13;&#10;/5sjwR5nwGBd0ow7Xj7LBZVv+dGHhvsefEPpZ9pGRnl2OVG0FOm/RJL5OfWMcYcsOn/FUdb4tWfJ&#13;&#10;6wA68SKguMDlnc/ENfwcRIg/4aa/GhwsvYPTcEOf96qfad/wLp7ptKcbQeOgZf7og33aUPiCm0rX&#13;&#10;yuhf0jq0rh+YrJXlyRPYIrBUxE4oSQu0OHG1SU8LnWYmM0kvruAs3tAjf4iXgXc8M9nloBQ0rRsl&#13;&#10;qayh6XdnAgXbceqbcoGng9g9PIN2+BluOop/GEFRWO3Md+zMu2kSj4oTZW+4HS/lT9M5+OZr4A2P&#13;&#10;LYHPxF6ZoGgDr5OWrlaOlkzxaT8OrlwX58qBiwzyRP/szDAtNBlM64bLWxf75c2ypNkNuspKJgVv&#13;&#10;SueaaLBNB21wFEP++jsotGfH9uHLn/005RGDdayAfi8Tqa+9597Qks97fvyDsenv/T8fHe598EEG&#13;&#10;xFYwwHeI9tvW5FtlUgVldZeEOza8l8fBqtMna/V0bKKcyu9TW/JuXJ5i8jLf+BEUl7zPmwtVHGTU&#13;&#10;n9DwUA/Lh44jgmWG9ZjadTlEMp49jjVHGCKjspoenRjxknJhvVw3dgFeOaXrzhTld0Jh1eo6fsUB&#13;&#10;TneAKNsSjrn5sQ/8RHT41uN/yq6yTcN//fP/HXJ4Tv4lBkO5R4R2seXlbdwv8A/+y380/PZv/IuU&#13;&#10;35/jrhThXsPEiZO3MrdcEbbiuKVz41B74ZTDMOW1LFa3Ciu8yYlGbSqMO/ocPLQMeIVdPGUv0pZ1&#13;&#10;HY4YQH6Yy5/C3PDki4Tqhz0qtRDGN7ytD8gBkUM8cXyajx1MzqQF9LWR9JVXGJ+kkCoLkcfw+IF7&#13;&#10;o4s/4MZnJGhxIlyXR/2lr4wKEDKJ/5I78sizGkHhG1xsyoeEYr/YG/lCJgxMaHwLxzPqEwc1WE1c&#13;&#10;GBaOxUeUcqVIl6cQW8ioB/orKwRCQ7qxS1GMFpBp2nTCeWagkp5D118plDn2jz5FI5RLlPCoHKGv&#13;&#10;toBUwNTLF1yD9VvZ5V1qE977id0OwvqnbdqrGP29Ec933g1qbJrn1AP/7BYNTaQkzSS+lQObVPzh&#13;&#10;rUzAWOMUJ/1KtJ7ftYFhjgvY9pGuNZy20k7zWbFvWyPlCLS9pNwV/kcpw+4gb1runWC3g3lxJTsN&#13;&#10;3JkwnTJiOmXj/v0HhrNMYlquHWeX2/oNGxlUXzAcZCGdZc5Sdkfs23eAI5UdJF8c2S0jlGc/x09l&#13;&#10;IJ2Ff0sXzMMHX9Jj6lpkVjrr8gDzY5lc9ucXmWr8Az/eXfi5d9fOlK1r1m/EPup7bXhx524SMnmN&#13;&#10;9xnQuoXO+izKFo1mHnPnyhGO7jrC5eyHkGcVutn+cbLiGO1CJ3zMDwvQaQOTFdY73smxZsP64SiX&#13;&#10;tx9mh8Yh2pw67ZnJedQwfowHff3bzsT4fW98C7amLIW3O9quzKEdSnx4obs77iwXPaJrGYsXzxMH&#13;&#10;LuBxIdFcyijjZPYtcxJH7rJYz0XiHre9HNh1yxYP56C3jHEC5xduQb+lc2YMh9Drmy+8xE6cdcNX&#13;&#10;nno+97RsBs+6x7La9o87E21nGz9OgDuJrf6W+e469Cgs7bRi1ZrEnadSOBH2HSZwrN/cGaNOpg13&#13;&#10;Vj/+jUeH32IS28XHlr89fVqXVV4uOxnPiT/ixTi2HVrxr83+ZlzlEnmXLFNlVclqPZE45Ye85Lme&#13;&#10;Z/5mJL3J9YfRAjcnPn4YY+2HROZ1b3rTCy8+99Je6patikyRVcWYNS3OBmwq0lRK8Yn/+NPgxm9e&#13;&#10;oFUOnBSJ7bv8bZQUjxAmrBpIPDseDNNRVRYaFsFrtMS1IhSnKgmRyi8d+BbeJKiGOB9p0KmddGxo&#13;&#10;gUaTP5WI53hm6zaBdpjd/aKEdiasxMQp2en4MHjDZoXI11fwERx6xTMKja/1Ur/CVWWh7HYaS49G&#13;&#10;PKFC2oHM6tIwLpyqVJSjcCYrnU4zQhBeFWhrmKqo2kTIvPrZXL2k499sEpl8JzIKU3vVwESXQct5&#13;&#10;ma8DB5FniqDCM1FBo43LwufSmKkJk4qfYgpVkoA7O2bPpXN5iTOVmcRYvnLJsMyzL+kczmaFy3xW&#13;&#10;1WiXPsBwmUaFg3A2kOaxlfjqlUs0NtgiC53LTI7YALHxuWrl0mEhjRTIRipXcSxEFw6AGM7SULL7&#13;&#10;NBscB11t7HlJ49IlC2g4XYguylhpxdWCNE6IayfDrrAjZfWKRTkCgBvTh7lQ9OKRQ6iDpWOr0o/f&#13;&#10;GBsBCOs205bqY7qq4LK9QHgXXIACKJHQEb7L00gYUq7pcS2N3UoXrm6cbSc+EMUvjWN01TOxmg5I&#13;&#10;PopOi/t8QDNpoHORGaDK0b189nRoWLkABXaEM2AUdgqsveWRfEADqQ+2VKoriLJLh26CjAQbvwQr&#13;&#10;RA/vuPh1707Cp8aXcJy2bwLmUf42Oj0b3vU218WfOCNuCIwsgkmY8P29w0ayCbwen43zKHn/Lsol&#13;&#10;fn/PExoZkOMjNBuv/i5MaOPfaSlLfzc8+udl6sdyrNu/+ypu4kJk/qaqAdMjaZ78023jU7Aed35X&#13;&#10;GdR1IFyYwDVilH9lH787V+lAvH8Dr0u9kNeyrd5j+hPYsCavPHTyVyddVooitAOnlmV2Qh1kFCkd&#13;&#10;RYHAT0bmJR1o/Sac6TQF14Rfj0ftIb68HWSJ7uSp1GH4FZxpozrjftvJdSCpBnAkiqzQECcT6xZO&#13;&#10;8e22nNJL2KmyF5wIUGaASbCqEx8S+TFuJJkJA/A9amU3Rw586mO/R0f8dGzj4Ozz33k6l+f+zH/y&#13;&#10;sylvpWo96CSNq5iPsRJR2d3Ob+c5XBWdcrnztMzXzg56OThg2ezAmXWaA10eo+IKPe0h7BX8TAva&#13;&#10;ra/C9vgaV87JS1oO1M4Ctg9wuQrSe0WcdFHlhYsWp/PpgES3qfTE81gCj5yQloPHTvjYeU3HbMpE&#13;&#10;0CGu8HeCxzrR85m1iZ3adNApEP71r/3S8LUvf6mw9g+sYNwcmzqw+Y2vfDn115ve9vZqJ0wjj5SF&#13;&#10;gp9dDJR1DpLqTAf+yXc8Mkh406ZxyrPSTsADR0DCpNtd0jzeMosO4jZdkh7lQbD2kO4kTN4ddGj8&#13;&#10;DDfeJDfybjhJlxobJ11xpWlZIIPANx7aT1trT2UpNKnyqX44caVmrjdtuBIz1EkXXUbxm2rEtfVa&#13;&#10;ya+c5hURxM3ASaNjG01Zij5phsGHnibFk4fhNdFJi0A5FBC/6EIcVbuvyhtljU0IDz6waTMZwLt8&#13;&#10;/AtPdWjxpo308zvvwAivreXZacrad3l2J3xg8XBFf8k2ZXP5macywCzNJodyRUbw1bPLdrXJpzy6&#13;&#10;6AtOL/eVJzwJEyZw0lUHwvr9H+JKU9mE8T088Tev2Qb70uc+m7haxqTHQ+/7YHYjSLtPLpjW3/3+&#13;&#10;Dwy33XHn8NijX2fA8PDgit6NHAHTLzXXHu60cNLDQS4Hn8xjGVhTRv5iR/VRnuYcUHRQKborHzbt&#13;&#10;OiurkwGnmDxRL8N6mYAxY3/9HMhy4lMaS1iIY5rTxQ6EO8HhZIfpJxMB0mXi1rLCsu4UA3CW7fKS&#13;&#10;9zwmiC3zpHmUS31Niys4I15YZbV88bgcLzd+3wc/FF7KZzk1aX+PEXRgz/Jjy+23s4tkNUdkvZw2&#13;&#10;wec++YlhPgNxa7mHKOkCHspTk/IlPxZLvCuT8V9/tQOpf/cjsxSi0oNWqPRSd6HUpE/gkVEY7apM&#13;&#10;xq/2M+4qXVQdEAL5MV1VPvFTOcSpMh0+suJPmtKfdCVflYvWYeJad9eEXitLwDnNgKw0DC+XD9KK&#13;&#10;T+Bo14WWgY2H31Pw+MOfyA5c/AkX1HQQm5DckibSKCKA//qk7KCfYelmKaOuBkk/9UeBQX+Kn2Fx&#13;&#10;yJd35A5tMFsIBCovx6PJBdBI33cFNB+mHkauolUMDfavt4dKYHzYvYAVBYqTY2zL07ReoiFFF8TX&#13;&#10;UV5QYmMDE8C3z2geeolrQ5Ffe+aYntouk/D8iC4dn772H0nFB9wWdl1gwiZ+IotxoA7aCzl49nhV&#13;&#10;7IDgX09wQ7dxMVwPdBCn7MLTe0eTHi2/OBKcXV0ewWTedIeXce6f7Zy55OOF/Jmez3F01TzaHSu4&#13;&#10;y+M4afIsg+57du+NLTbftjVtF4/F8tgkJw8Ocwn3acqNq1fXc6zdUnbFeeqFRzEvGTZt3DB4d4gL&#13;&#10;AG0/neKuStOYzkkWFUq8GZUqh7LRMW0ywqKbQSZcNPOP+PUowk2UIwtpyxGQiZiTJ45RJrGrhQF6&#13;&#10;42IZE7KHlZ+yd++e3cMadnAsnMMEzfyVHP90YjjBQP+hgy8Ou3dsH+7YunlYxU7h00zsfPNP/2R4&#13;&#10;/RvemAF/yzfvRbH82/His8NJjseKUy5spb1TD/E0zly0snP7tkz8OJFuHWB8WI7aRnDSwfahx4Cp&#13;&#10;9zF2zpyhXLWd6i4PF14uwW6Wp9p1E3d7bF69anh6517uAZ3JEVaXhx179g4bVq9kkSUTNcbx5RnD&#13;&#10;Tna1bKUeunsN93lyHJZ1kYswL7LA8eq1C8GtiXN2IEJj0+bNw7aXXkrbcs3adfDiFAjkv0BaWLdh&#13;&#10;w/D0k08M9957L/e9LBv2sYvxEMeGeUTq3/vZnx3uvOt1w2Xqqn/2P/0P0W8eR2rpUr60NJz4wkYQ&#13;&#10;9Sfx56LRq9Q1pjlyvNHW0jHPH7Rz3EFnnk/eVxTza+WxKsH4NT1eGzxSxhvtb7qbFvi+LDBVM31f&#13;&#10;4DeBblrg+7fA8mP/6MysOXOetQFazpJUVxVmvflrCayv4R0mXlWx4lUNhu5XtW2HtPDrf6L3BklB&#13;&#10;w2uCJvVfKuYM7mRwvRqrXYax8QVyvVdFbue3BmAseOuv6MOPXGSj3HDpZNAFmWwoCWvnuHCKppW0&#13;&#10;EyB2XnQ2HjRB8OhwepZyKh8L9UAQBq0CxEMlxLnBVWVA8IglSrNNRxC1df6DDh3hp3BehTChqXSC&#13;&#10;oETGn3DKNyGLQaPjAzkjt3C+GyYML3nPj9+9qcWrft0fHBslvbKTxgUq5iOnLwx2tmkHYMMa4LJx&#13;&#10;46DiZS4cv8ilaBcvSZMOGpeSO3nhgOTiZSuGY8fPsJqYjiPw5y7WqjUHKjNIqYzwVpwMHIA/j4aY&#13;&#10;F5KfOHZy2L1rNw0DO/9VbHo82WLGE2ZbMSPpfO4QuYUG/1VWMDugwNpQ2v/VQc0AaZQHFMdOKHaE&#13;&#10;XOTvAh3ghcNHPvKB4X3v/pHhFs51nnnt8rDwlpo8KVs0wxabsiG0rjM3YX5ro7z4nTRbncEObXBo&#13;&#10;BlnfYIGHTgbKI64a+h1PuwSFMEEaViANG11/9/kX3juFBu3nJBwfEeFGZiPxiZdJUje++91om06r&#13;&#10;YzgljPmkZO5+0m3vPkZ6/aU/J+AnXsVNPpNMp5N38TpuhVU5UH43hirUJNnrRCEsWBgoTxUoJcLp&#13;&#10;OrwGm7QQti00kX+9REGehOG989E7777gKs+X3+g/SdN3/yblarI0AhXUFLNcTKO22S8wcDTvhQ4e&#13;&#10;IQ+N8A7dibgjcEpv3vLRfHy010536psAxayAAuSjyBsHLWQKID5+mk9O0Clz4KzyV1nCgW7tbadP&#13;&#10;n8RzmECNsjsT5/hn5wTUkvNKOaH5qzIynevIUt/xN7TZQPp2fns6SmeGcOuzDqNdHYzvdUgzG3JY&#13;&#10;VlKuwDeDD9ZP/uO7VuGWwtUZhyhOyeSpcUrT+k1g++mTOdrDSY+Xnn9u+DgX5J5hAsGdFRm0Qj6/&#13;&#10;H33kS8O/+tVfht8r2dXh6uDDBw8MR7g3xQ6xkwyB15bYVLspn04cJ4rtiJ5m5fU5Jg9cDXiS+Dh4&#13;&#10;YP9wiLPpj3O8w1nCHWRTV3Uxrk7D21V7Djy6utnBw/nw004662M7vE5IeCFnTcBw7j3h6hCeGWQ4&#13;&#10;m5WJrjSU99Ejh4f9e/dmp4r6edSOA6hObJcdbQfUYJv2N460fc7h592BzGOs9PvXv/Yrg5cxd+ex&#13;&#10;CR7jsIrBAO9s8QLnP/13Xxse+9ojsUkG9MwnuE5XPsZV/kgjFVhx2tNLD/e75ynTA0aOnfWLvMrK&#13;&#10;n/59Ikx6DoBJwxhJrIgrDn+Bb8+uc6VnB7gDHR62exIODXFMg0m7foM/tov4TsbzCZ9Ov9JrDSbn&#13;&#10;vbWjAg6+9s3ko+/8c0BDfkpgXkza591yxpWUDhCbtmRmessgX5PJNCRc9CO865UyCtOab2JHmeO6&#13;&#10;XZVV2NGPd8RRwegXnKZT5IqsLa81OrGz9hVNWsCIi2WQVAAAQABJREFUpyy+RwYDgZFv2kDyabAG&#13;&#10;AZjyol4LX1idg9fiRl9p4KfMNVFGHGNHXfTH3+/CRE7h+VOeyCmstCZ4J101GsIpV/I0cMofxzP6&#13;&#10;6NfoJX6UA7vrbFufZJXzZz72+5mg0Kr3v+ltw70PvAEyfhVf80TqFGhuZeLDdp4DWHe85rXZ+aG8&#13;&#10;DviZbz0f3qNgLDM8+sWLeHveUA7ftcMFjppycEx42+3mheJTx9yZVp1kcHDS8kP7OKBm+aHc2tgy&#13;&#10;RL/Yg3Cd9J1Isfzzjo4+QSFv6TgJ7HEnOm2q7NLShvJ0wuYsx8Zg1YQ7aKlNneg5xcDa8aPHUrZ4&#13;&#10;vJ6Tz+YHL0X/wE/+3cj1f/5vvxC8ngZ8qpcrwL/w6U9R1jwa/WfRbnZy90uf/cNMPCkfKSxypb9C&#13;&#10;/ugueSRJs9LmZD+j+gF1h4Z1oHHrQiR1UScnPmYzsGgqNK2oL//zdNBRjj2taY/pmYRmgM66Nf04&#13;&#10;YG3vGgE462n/5JP0iZ/1VP7AF9aBxr5wwbjqcSu+E57qk6Y938roqnPtrWwKNDUQrnTYBfrRGVhQ&#13;&#10;I6+0ulM3J6hDo+mpwMkbIPS6rnArXYeRcgCn5ePEQW95mp+q/pVh46R4yKIpFDVufAEIvwprbX4B&#13;&#10;9DAvCVcCBA0lI5/8DTa89BehXMWX710A5M0/wYHzf/7E4U+wEBOnu47rNzDqFzh+rDvQU/9QUBb/&#13;&#10;+REf3pFTF39pd3I+g5TA5l+BkVHBRteRRo96if2rzNM2pUvxUj/riLJZDNSQkURy6mEiChvjvmQ3&#13;&#10;8BoL3iqPtB1UxO/c+QtAQjJ0ns3RUAsWLmIl/yImHTck315yEpS0eoVF7k+y0l8eKxl4X7J08bCa&#13;&#10;y7aVZ8OmW1NWHaeNYr/XXR8L2b0g95XALWfyYy19zkXs7shkrgsDyP8e/XiRCRcv857FAkAVlV7l&#13;&#10;K/OTXk5aqVg+xjLNMC1iXt32/LPY5BXuqHgNuyYWRqdDtM9cBNqPD3WXAwpxQsPMTAIspW9+++ZN&#13;&#10;rPvjTjTabl7CvmmtbZ9Zw4889O58uyPX8ti2nG2mM9zVYdo4x8SNuyCeffLJqjNKmGEmbagaeyKO&#13;&#10;Wj1tWbB31/aUbWvXb0xdsHsH96lRvlve2oZz4tnJ5jNnmaRmQWMWTmCfixzBZbtxMRMJhvejp57Z&#13;&#10;vpvJm7PDiVNnhm07OUaLuz3nMBaw7/CxYTULKNcumJ39T1tYgHmShY2nKLc9XtC2pnXMMdqQ215+&#13;&#10;maPGlqDvdOwxH/u5iKrqmiNMsNhWXUK8OYlvfWL70cmyJ771BPe8HB+ew+YvPP2t4Vd+8Z8NO15+&#13;&#10;afj93/7o8Ofs+JhNekoerFSVaLPsyAR2TvCwNK9/PBK3KTuN38Sz8fqDd0lOsFWykiuix0dpqsyp&#13;&#10;MTfenfg4q/9Nd9MC348F+oj09wN7E+amBf5SFvgn/2Ta1Xf82PufZrXWT7gqySrf/2Nrko/s+mhU&#13;&#10;qyHDR14EBDTlbzU2LIuDnxcDLQCF6cVkfTegAuD31ZyN/E5u2jSPuKgt2R3WTkoKXT0AtJFkt68q&#13;&#10;/eKZDhoC2OhKQSwoFWsaxDacGzHlS4fa9lgqYAfo61xfV4C6mi10VVl6NJSucem2q17TaG/6hYdy&#13;&#10;0bBTnugJTvxtHJZPnv4IM8JVcPincxoodSwphYsteWr00qfRNAB/bXLFRhz/1dOnNlK8gAgWSL5F&#13;&#10;zbfAvKahnuDxR7uIpzyChhs/eerTG8fiF5nE9WkaOofYTbFyEZc40uasFdaFh3lxyMSuEe8AccfH&#13;&#10;ob1HhwWLl3J25i6OtVo8LFm+HGAam/BNxwEkGxzGowMhc8C7hX2qrzB5oty5iJLw3Z7LScNlOo0x&#13;&#10;u3ueiOWEmE3yeTwv0AHWaTsbp6eZ2LhKIyqXp9OIMV2olg24+XT0XjEeseOJk2eGHS9tGy6f5yJf&#13;&#10;G9HQmoP/DGS8BEyGsDSyf9DOakQJ8T3aKi/+GB/1LPiIlJ9ub/OfMur8LX/eupH15z0N+nCAZtKX&#13;&#10;8eXgmoOsYhfcSBdqoac/f0rRaScET78rrTUCkbsh+GjevE657tefTb0SDU8TW/cTq392O5hzDcf+&#13;&#10;BepHOUn2r7zzUWlff/QdNbmReadQz9AfvZSpCMekPTAktB+USZ9FewQNdnZddPiRnrQi2KRPbKlH&#13;&#10;l+zGd42pvbvLG9+Je8IqHVVoE7fEbjidbqfQn53eZHhPT4aFZ+dTHh1F44aHaWg+jfITNNrHNNE0&#13;&#10;8dt8kHJBAyZCGzcf9tf1S1i9mwuvTbOAbVZtYYJJthVb+eg2KTtUeFhIMnTx8414Cpn6IUR7srSI&#13;&#10;wSQHbaTb9e5xGbx00g2zMCp758xpvlLWk8Wn4tlwygE7lPyzvO80a9DYMqb7lQ3KvpY6lA2EKZQ4&#13;&#10;sSPfquzdGLGRUNjS8C6jdrXc8UixemdynvhQH5GLv5aouuwWywuCdF02609xdaGBDHbGnmNXx2f/&#13;&#10;4BMZCHTVoke32CF3wsGjZHTf/JPH0uHzvg9XNTsouJiVa3a+1TUOeuqRASjLZTqI2eGRwTIHqh2w&#13;&#10;fiU7RRwU7fori3Sy4t40geDuJrlM+8O7QlQyK/ixeZffuDzDYKNp0gEwBy1dJe3Aqc4OtrJHT9KE&#13;&#10;5+zLQ/7KZOfVs/gdvPPP4wdyVBd1u4MXdr673aSX9G05Cq9LyPbVL30x5+kb1t3mLbcNb3/nQ5H9&#13;&#10;S3/4KTr6h9Nm8Kiay9RXb3vHO6Hb4gBbKbvylf0qTal86mmJtjRiHddt3G3Won20ofIlzYHmoLi2&#13;&#10;HtOZfj2tNZodNoNPzS8sicvS27g0NgtX28lDed25kR2xFRybGKa8Ot+t36dlcKnyQgL8QY4MLufV&#13;&#10;loz61kBUDXh0W5e/eiqr9NK+A99Bw+Rz6gZtZXrT1SBurWwnILz0nz6rBp/VK/ZmIDP6d5sIhMy2&#13;&#10;G5RduPypQ0vbpi9xY1tgjMfkZmH4jv6QEa+/Kw9IkSN1MKvLHRjR2WZJHEFH53t3HV9bJd6aDF0W&#13;&#10;4bRLTxfj4Hx0aO1a3rubpOelq6YL47BPnmiLuM7PJx7iycdkoHzyV7/gqjdBhnf6odP4Cv+FT/8B&#13;&#10;E50s6kTH4wwofeOrjwwPvPFNwyJWFHs0nnWJ9uh4n/nExzIJef8b3pQdEMlr5HMnNS0PTnIpsJOO&#13;&#10;kUU+yCLvyNnenfDMwDyCKb00elwbZxmEo1zTZoapyxwnOLqN8a/dCuRNddVWwE1Oish/pNns6Lfl&#13;&#10;oryd6PVuEHcUzgLXd8sr67NzlDnK2Ntj2m8REz2W906+Olm7Vhkop0zzTq44sfHBD39k0D6/+Av/&#13;&#10;8/AP//F/G393vVhnfJbdHf/mo/8qcaMcMzkG6x3vfvewZv2G4Y8+8+nhfR/6ycjW7SZvnenZNORE&#13;&#10;TqXtno+MW/7Z5kEWfgInjhNG8lA26wAHQ3uaT1xAououo530kjxq2RSK+U6tlrK86s4kMHhU21U8&#13;&#10;5UsEhpd1qn6pV1rfR56WQZbdqYstQ4iX8KPdn7IVGMloY/XTWWfzVZ7xaX7Ik7of3YJAmHih3dqq&#13;&#10;qVH1xPV2Rn1OpcUE4hm8pEBgkUNRYkf48HIdj9g4vsrACz8ONptGY0vjoOElRyJPyAEqLb/AEDF/&#13;&#10;vouiqx3MxEPXGRDVSVjCtbV8i2YCwqtDQAObaO9ylSb6V9gaUILz0uh0ebsgyhYYmRe/EVd8XeQC&#13;&#10;LvqWV0zfUaFRfAEUNh/jSyFM/hJO0kmbuXgrQlnKNFzO+JaugJ1196PugbzpTxvkyXfhogMEPGLI&#13;&#10;tkXPS0uXr8mkgOWGExR79p1L2TFv/rzA3Lp5K5MaC4cVHCFqOeMAupeAL2LgfN369SknZsF0/fp1&#13;&#10;wwXKKWPnFAPuHsd0ht0U7g09yYXbtm/mUX4eOHyU46IODffedcewhH7yScu2Hl/YsfIvMmtI0lTl&#13;&#10;VesVTVg7jV0Q8sTjjw1vfefD0OQIJ+rTTWtWDs9S582g3+txp0aJdPfu3oX8iwYWxw6b160e1i2Z&#13;&#10;O+w9fGLYzTFXLvzYtn378Jo776AcvDx89U/+OH353Tu30+66nDJoNTshLEOOcMTVrVtvG57+5uOJ&#13;&#10;BsgnnlK3mE7GNGj0cAE5Zf/Bffu4dH09MuxMW8/2qVrMXcmOG8tb6L7CAsY5c+fX7g/ozGMCyRR5&#13;&#10;iEU63R0+diKTMm99/T21YPXi+eG1a5cPRy9cGe7esnFYu2je8PyBY2n3H2BiZD93fqxg8unY4YPc&#13;&#10;FzpzWEPbWB085sp4d1eZE+1HiMt58PZuD3cROrm1C3s4ae9xZus2buSi96exw+zhngceZNLnieHx&#13;&#10;r345cfQUtnKHz8zZTvzQ1qBss68XOyR98p74JG1akaBVdkarlPGdRSB6i2P4D97lzlfYpqyIrMqg&#13;&#10;3D5LppRnJD7+ncPz5sSHprnpvi8LVKvl+wK9CXTTAn95C9z5unsXs0L2Zy4zQGDlmIJrLEtTikG0&#13;&#10;npazrUwb/eTY8SyDBQmcAc31xl7/blCBm4INJiDFK7AGQtSGiI1pB0sMrwqeMMJ9D39Dgqqf2BXW&#13;&#10;PkJHX797AyF1Rqs4Ok59ooj/qYQzWCAaMkzqERMFjB+R87+e4dN/BAzPEiF84tcAGn/rfvnZiJhq&#13;&#10;uDcY8fMqL17Ev8EJYSWkvAl+FRhReiN+EqhsmFB+tLdsiqPvNlAcDOmuju0oO6YRmYCGETQvAb80&#13;&#10;0LagI+iFs3ZkiqYXd2WigUbWeXZ+HDvD8QMXLg2HjnIuKg2AGQx+sSmEraNHGaBaSAeRxQLo770r&#13;&#10;rqCbP282kxJMOtDRkm5kjVFhTCU7bz6rqeczmMVKjmnwZggFGWawbXfBsIYG3i0IsoTzU4+d8ugE&#13;&#10;Gqv7Dw1LWCHitlajQlssYkBNkqa2NIaR6447bh02bVg3PP/MdwaH57xQfe8pzp6mMRz7lbnKEr73&#13;&#10;Hoft6tCZAjCejOOennpI4GTY4nKMA4UxbiOgoeXEd6A2Hobh9Oud3f6dp2FJw/2r0QFeupO8Eqdh&#13;&#10;wo/PIj3KK4XRvwsTzxt+aLR1HQN/Q3B9FoN0UhuvEUep1J1nVPcdWeI1CjBJVNgb3av5ARPvTr9S&#13;&#10;cXn5aye0rSgcQRudyAB8eyqMMmqiLnfesXVcCR52jUIpMOE/wkmjsAKTd/l0f3n18P68IbwZJ6Ed&#13;&#10;dqQjbIMXIPL6rSzlUU9+HSi6xgW83YVzbC88R8CdP0tHictOsVMa7F0ymYWcL+VeuXyRAUkuje18&#13;&#10;Eok9NEQ7dvOcipdYZEJmYyqUpSWf+ugvScsOir/+gQdSfhiPdkotG3osT5Zllm2Wu3b0tEdsErqm&#13;&#10;OQcuyk7WP+lBxqc6hvWKPOA6MeHgkLRFb0YQOV/Je7zJR9t6rv3uXTsYzGHwnZW0yuFgcKDBGVe6&#13;&#10;NrnEM9BnmbHybU0SMKgkH/66HmHafiwPHJB7+cUXhs/8wcez2tAdF8K72vpeOmYufPCcagfMdB5b&#13;&#10;8++++hU6nxtzcbcyaxsHpXpd6GChZy07uOdOCndluOraTmp2XNBBtCPoIJWDZpZVTkJo176a2IFD&#13;&#10;j3DxqBZXVssjUUu89XLSjqaTNq4OV47EBTJKy06piyI8hkKb+x05mdC2vZABX2zmILAyuhrRNCFt&#13;&#10;ZRjLVPjGwPzqpOHOlEe/8khoek9BVhyim2FOCr357T/CpNE6LnBeRgd9T2x4kUFMVztK13Ouu638&#13;&#10;Tt2sconkissMdhdLxK/yUvowqfTKM5Lpp1ymB9NA8l3BJ692Gh2O7/CUJvDSjuvhjYZhNehW9VHo&#13;&#10;A6hcccGvdFUe/EJD2k2NSnt6k0dcqGC4YWMdJ63mV/QrnxlunKlvJhaByyB1k3fEFwba/lPXpEFw&#13;&#10;HHDKTqj2nniVInRdyCKs8R9hECHfzW6dDuDhH/mgo+t8hSnZbshXyhvIsnHlyRp4Fz6DuR0AuMRn&#13;&#10;g++P5Fc+ygaNTtJ2yW18aeM4npM0wg89enj/Fmb0U0a/IeCzlwuJN751PVx76aPcHd8w/fyOPY0T&#13;&#10;/vSLfXjqbJd9/pMfY/DneNpV3od2yB1iDNA9/8wzw/1veCMXdq+AmejG3S05Ym/bSy8O997/wLCG&#13;&#10;45nk60CWk5Pu8jjFwJdlSnfK7p8TDX2yw7LG/C9hafY0XmW8Ml5hAqUGIp3I8M+yudtBnhk8R7/k&#13;&#10;wWYT/YUR3jLZAcuUMfAyPViGqX9vEyt3JmYp5yxjLadS3yCZdnPSwKNelNtBU3d11KAdq6YZIJO+&#13;&#10;9YZlmCJoI4/Sue3O1+Q4wq988YvDfZTP3l/35c9/dvj1X/o/ulkC+9B73z+85wMfHDZu3ox+M1Ne&#13;&#10;5Z4m9DIvJm4lHP0qPSVOjdf8kQcJzoQiMNpUe1guq3eOGMOOK1evRqa7YpeeJiBQZRS/vc3Z7a+O&#13;&#10;R5kM1sbaVKddDY+expmMccarTrsaRz1P6NfLE3kaz04i+q6/dZXx5ISRcn/7qSezozBpAdxQb1kI&#13;&#10;1mULiSJA6k1eU8cLKJymiJ14V06R8ppc1ExYbXc/LJNs53eUWhwR8mDpX4QDF2kKtk+6llfxgCo4&#13;&#10;ZT2ggouaESt5EVmqRujChgW9m1YWw0u7hK+/kK08LDwuYYRPoAdaPIIVVZBAR+5gYTPKzwTAafRH&#13;&#10;zugdScGpf4nbsOrllTJJhx+ftqcQLG19Ajq9wuNb7l0Q3/MnLn8jb+nd4AC1LZr2F2ktdGnvVRzL&#13;&#10;GNfp8gyfRrPIykspSibxL9NmdWGIg+zZBSEEOPe/6a3Dpq1bh5e5h0Ic25oOfrtrw2OwbMOsWLkq&#13;&#10;+cc2iWl066b1XAjuMXxXmPRYwHHNTI6SXq2/7H96usDyxYuGg8e5nwi/y+QD+5XrGYC/gr127twJ&#13;&#10;LxfkccQWeKuW0Q5C5MOUlamj0Mg8phbKLo3o7iIByhOdk84OnrszbO36DexMuHVYzvHSnl6xFJmO&#13;&#10;t8H6+UyGaPeL7GB1AsKBf3elbKTv7OkNz+7YPVxED+vXfUxOuAPFHWyHmNxYu96j9i7lEvPjHEE1&#13;&#10;j/ssDnDE0+IlyzIJ/Znf+52UfcrogP9MJgWyoFX5WeRjunDCyUUw6zZuGt76ow8N22izutvjKic1&#13;&#10;WMa5w2MGOknbMss2s4tbHDvw8nl3v+lsl25Az/nch7KCnRib2c2x5/jpYRH6eZ/Xs7sPDFzbOuzj&#13;&#10;pIgde/YPm9Hv4JFj6HZ5eMdrt3A2ExkIGS0f3Ilse9b2o5fWu2vG41o3bdnCSRNH0e08R38dH1Zy&#13;&#10;fNlS4uzIkSPDbRwj5uT2ps1bhuN8//ov/u8ccVbXXLgD5BLHoc2i3HJXiq7yrvFnxvWb+p10kG/S&#13;&#10;WerOxGEddQUAQJYZ1zsX46ZMu9574qulf3ySTyZC/jKv7tYx7cWZ8BAn9CITHtGBHIUOly+c34NQ&#13;&#10;vwJUFfSFdfP3pgW+qwVuTnx8V9PcDPirsMADb3jzTGazf+7CubMsYE+TgALsu1GmdHsVp684wXsV&#13;&#10;3E6vt1/6t6DBHWn2xhAhvSBtwKnYqRTSEOvw/x97bwL953Xedb62dkuWtUuWJUuW5DV27Oxp2ibN&#13;&#10;QknaGQo9pKVQKIQCBxiYmXOYhTkM08MMcxhmOucMZxZgKIVukNI0bWlDS6FJm4Y2S7M5jh3vliVL&#13;&#10;lixLsrxIliXP5/N97vP7/f5yCmmg7YTqSv/f+773PvfZ7r3P3e8lrMlVI5UGbeDbF55sMAqnv8QG&#13;&#10;Qb9t6ORbbwy0rhupVh5ityK2IW7D1Mqn6ACvMIk/x2HDvhDawC8340SP8DBCfPCXB7gMsrNWDYEB&#13;&#10;kyiD70KX38iS6MTzX8uinxVPeINcx5FOlN8e4zt0g2EEFF0r21lc3m2UdMfGAMMjq0zrml4+qyGt&#13;&#10;t+e0e1TU8+zMYLiLBh1/IHiB72NPPzsdPcGxJjQ05PRFGjHPsVvjGKsFH33s0PQ8g2HGt/NluCvs&#13;&#10;PGvUyY4NTGy4ukl1OwHiWafqYDnP5Uxy2EC0UbWMyYlnn2frMZ2jHbu2sbp52bR+o2cqXzUdfcpV&#13;&#10;yBdZWfNCLkxL44nG5grwr+OOEvODWvB8awds9+7ZyeTJBs5GvSeX3K+A+BEuRDvHzh/FVov+xkUv&#13;&#10;lb9mYR080iIDMgU9jzf7JmcOnZZXyZd0Nl+if5SeIBv7RXXkZ3xrYHfwUgiSr+PjT0UNu8lL+SYv&#13;&#10;ob+UiY5zKezwD8EFHOWNR+eHEBoAS/wawSKBuV+prYkGySwwX/7MvOF1CYkRoOcM2OgVKd6+jjgz&#13;&#10;GALaK9CDX9N/aYjZXNyV0i1r9DeoGF83G+CfER0sdZg4Gg9+0h/c8/ZKNwsnjjy0DSrJ5vCNo+VZ&#13;&#10;pCHUIrzvS/PYUA35S38vBVx1ldv6y4WHrD6qeC8xmbCMclYdY2Ga6ojAwzN8bdg7KOGWeBAPqLJb&#13;&#10;8ziLnC++iyucDqRD98UMQYbxl+fABg1txe133JHVakZ0cCl3fBAvOlH3I44YtGV2UMt+h83SDTCp&#13;&#10;BwRqOoOkgghv/VD5YsoWd4/nCDRxG6/fvift8Lcus/Pz6EMPxValw45+ejC0V0YbRz4zgAWO4l0/&#13;&#10;8dXgTdd7+kUtwjWtEcfz4Q8//jg7PT6ILrxno+6x8pz9P/a+PzPddvurM2Hxhc9+NnogWjqQX/+2&#13;&#10;d0R+089LeSMDYS2XenV1th0/O5quSvYM/Kc4zsXBQHXaerWjrPyWKycUHAg0joNe2isvfrQT62RF&#13;&#10;rdRm1w745FV665mctlOrnE6ueDyMtMSvPj0q4ur1G/LuoJv1aFYNQ0/8JpvOMPm0PvPyUu1+2WL0&#13;&#10;CR5pwWh06Yrsh++/n6N2PL/55emmW18V+Pd827dnVbaLFBx4385xV1u2bZ+eOFSTH9Y/XgR6kfBt&#13;&#10;DBy0U3b5NxebVn50fpSmtBcH/ZKm0G1X+azi5J04utnkSSLgh795ILh5hm6+Ow+N/C9944evyq+d&#13;&#10;RxtHAEBZvNQEobslk5b49wCiA8EzN2SRfuCQ1qdlI/kVopabWY4lzDzW8pse5pcazJFD8ABfbTOe&#13;&#10;4I2elHPIYD6YpbNRQF9HzBRX4s4uI/MCZcdweVp00tMJK17zSn8Lq3/kMZ6yobd2yq8M4hCmy2CH&#13;&#10;N8+dFlK2vAsn3qZpWjZe4+iigfEeHvBr3hOP+HGDJ3FHL3wHXn6HX8eLhz/SM2zgMF5kVDZpKgvP&#13;&#10;tIFHPhFWnhyg/8THPjrd8/nPTr//D/whBtK2T6ecuGCgyDJ66uTT090c9eGkoUfCiedf/MxP56iP&#13;&#10;17/567jEe3fSTFvhAPtpbKK79aSlXRA+7RvoqVsHkkyTnogIHzBiLjZNnbzVHknbP8uh8nsUnc/a&#13;&#10;ZURLfui4tFLlR1WYdpnw4Clt/5S/y4cw8qOdENZBT5/yL4x2xZ0talR+xe+Kb1+0dw6Eeq5/YAeP&#13;&#10;KtKBNHd92P4vPmvy44b9B1gA9OT0oQ9+YLr3C3dP997zhRypcmocsfWN73jn9K1/6NvTvpU34V2l&#13;&#10;/djDD+cOFe1T8uJoL8pPyha6QKzKe5Qz+el+gzY5fR7Kk/KoU/Xthev7Dtw4y0/qRjlLT1UuFNRv&#13;&#10;ZbBu8Dgwnfh1hmWiEtrJY+oW+ym835U+AMpoVA8+/xGvZcmxWuIj3PJseqlzbfXHP/axsu0j/aRZ&#13;&#10;udu3Ssvgg17qbXydTElYQOB90IuC9IuigLBtLF/8hCt4uoLB/7QPwCd6nY9if4TpM8KCIEgCWrrz&#13;&#10;NTiHrPkUQzn5rTZI61h/wqHdDlaKpi++kd6JFwBxDb+E6zni8rBJ1/awo8/sT2Kia/hzhXfgRlzL&#13;&#10;XvrEQTXoBjOUB3opxemh3MGDTxMagAkOoDAjvGH622cCA7j0B3lti9rOceC3WFID/itn9LSvgkeZ&#13;&#10;y8ab78QbeZJPicH/F7E13iW5fCWr8un/moct52/8hrdyv861HJ95iOOrNlMe12ZxiJOa7mx1F0Iu&#13;&#10;sSZPnqW8e9H2aiY+cwQWT23Pk/Rxr6G9oj1TF2u5v2INO7e2cpTSWiZRnCxdy/fV7F68AJ+HDh0O&#13;&#10;HvP59i2bs6PUOvjYU0x8KDttdZmu9CF/Wlfib7myDvSC8nO0c37xn/8Uk9Cbp1vuuIt2yc70bfft&#13;&#10;2TUd4n4L2+ensde23Vwc4mSOtspJa/Ft5EgsedVOPYdMh5iMOcTCna3YfGGdwPbYvi1bd0B3GffF&#13;&#10;fTF0n8Nv9w37pi/d/bnpkx/9SHRrMjqh5J/qh9XiFbmrnL08HeforXfTzpLmE4ceTz1hWdcWAE05&#13;&#10;fwH7vorFOk8iG/duMuHkxebbmMwxjt8eZ30CW3kB/o+deha9Y4/IH4eOn2Qy4/R0x97rpuMnTzOe&#13;&#10;cNX06uu3TwxLZGJKm374xOnpMGnsBId8uvhGm+ZRVu7ks75yosUxioSR7m9/y5un408dZwJs3XQd&#13;&#10;E8WPk25OHH3uE782/cuf/gB8l1OGFZmg0VaadrQtoNl2MJkWnrttRSImYuxo8isxzKvlPbCOh+oZ&#13;&#10;MEsDFr8EwkWX9fpb/XWSb3Hio+xs4R3Yk1ZOtnGfyUPg/wf8fTmOf6ukL8P/HtDA5YmP3wOJ/Lsp&#13;&#10;4nf++T/73AP3fPE7WX3E+UJfxrUVMyiGUo/xNwznv81+Lob5noqOZ94XUeZ9NC6xj93IqoqOQFw6&#13;&#10;tlQUWR2lB0jkJE6EC9/zEHA1lMCC+QDWisV3mYrhjlku22zDoRtFAaHysWMiGSur4qtgbZjawEhl&#13;&#10;JN7BR3Ab+d/ihOkGSo6UUEH8b56lI83FOmOuk4aaE5CH4lu/OQfBIxbk6HBDKz1Gx9koOLEWzZJF&#13;&#10;/mYDG0TCl0qPP4GigjmdgSBYZhU5+jrL7g4nQU4/U2dt2iiUuPzYyb3oH50gMdkI9SJCG7FraVBu&#13;&#10;2boptFwJCAgTFTRGabErRzXcHdQouZfbisqfK8nsSF4x7d53w7SHQb4rVqxiO+rjaaw9cfQEq2c4&#13;&#10;T5qGzXpW29iAcTXJOnZ7rGXiw7grkDGSgXvv9dfmro+7P383d4awk2WFEx80bD3yTD0EMGKXDPgl&#13;&#10;T+m1GM53dSxUXEVqNSY1/Vh0gNk5M50Er4cwvOFpg1V9VUhhtAPZeWTGA5Hbr9Ev8hX8lZhC5l/T&#13;&#10;DHzYat4GMwbo1d79Ej9+5oI1e0E1+7k0nvSjKwOK8wIR1yzWK15KZQsAefWHvxIsaBMx+MtbiKaS&#13;&#10;KEswE0JmW5B0RDddZbP06fucRmHpI6r6eSnuV6SDKMSDqzRZGiMTKSVk1LDIU78v4jR2MBCnw4Pb&#13;&#10;H5xhoTdwxnP8tG1wlVc1zgNZ+AJTsV+k42Heiz2xEd6UQphPnuYiB5fV4/J0crTFA9SnbsZD0Sk0&#13;&#10;QNmxD3B+CjbCtD9eI0oC412wds5u2L+fTgedOzoUdlgd0MngDiDapU4/4/aqs/ZvHRgmnN+G9XdK&#13;&#10;B/6lc/IJfLhDw7N9nWRdxG1nRRukMPLSeDwD/v777o1dNY4ryUI/dDwGkME64FVPBoR4qUGasBE6&#13;&#10;DmKJWVtcNqD4Lb5qkMvBSc+V/5mf+PEMxmUyAlt7w4Ebpz/OpIcDWtp2V6Y5kPQAPHkx5Fu+6e2R&#13;&#10;w0kNO7Wu+LVOVAYHoezsuZvDiQPPQrazrEyuitP1oKMDgAqRgUAU5YCk8T1qys5p2ULTgEkS6DvI&#13;&#10;dtqzr9GnK3lr0Acp+W894Z9n7LuaW7zuVLUD7ICkO2fEI37pODni7hPpqEPTotPWcu8ArasVXSlt&#13;&#10;3R5aptMYSHAF9wZ2cxyhA3vk0KHcF/JH/9Sfnt717vcQu/Kycay3t9Lh3rZjBztljoSGaXmMXTNC&#13;&#10;ufOjJ1ek3wN8kZ1v01BZkm48+z3pCx7hOk8ZX/h0goHNQKb5BL8uDp0XRBv4kXetX3XJg+Cx3jJO&#13;&#10;2iuDvvB+Z3BYWqMdpF7lwXq2XdV74IheRz1IHF1+E199znWfMkhg8jpcF39VNnxXEG1K8QgieYG2&#13;&#10;+U49G1Yw2mbfxVEDJn52PJ89qJq2it8j/aN/aPktXt1Mf+FBJgq3ePwz/yp/8agFkLRtyFH2gO9w&#13;&#10;n+JOGO/t37Cu9A3NxK8yDrXQ7LQOAD/iMT3Focs377El8C588klwgRc+pOMfkYr24KXTMGEiG+Gm&#13;&#10;j/gj06AVGHUw4GZP4KSpzTrEIPvP/eSPT+9897dOr7rzLmzEjuzceoJJ1pOshNVpF5zI9DLfj3/s&#13;&#10;VzOR+Lo3vTn345gOllN3SHhciBMfsQOkt65thbrXhifv4J88Cp9yF31hX42nje+JC/XTOlKyLhPm&#13;&#10;60WnnbHsawM6ndRnaKhf4ZE5+AZN4wvjBLvB1h8ORMYNWCcNvA/JHSDaI/nTFolHfIb7VC/Gd4JX&#13;&#10;exqbDyL1q027Yd+B6OVfsdtDu3fTba9K3eAuve/4438SuLoHw/SS/xtvuY1j+X6BuKszyOlxf0lY&#13;&#10;cAKR/CPd5JloUN25Cw8A/JW3+KHOpI3uRJK872Hwcu++/aHReTHlDvvQeafzqnWXcdJe5ykDs/wY&#13;&#10;OpKyjNXkheGNwwUKBjgxkXpt8Bq9KUhFA8Y04M4FBhA9ssf64HOf/nT0aD5Osg35fG9bx0t8u5yV&#13;&#10;3OYjGdPxrP+8i0lnHU/5bpAQME8hV96BGIgSA3ukM9+FXscLJvwDVNgN8q91ymtRDYx2oux9QRkq&#13;&#10;LQPL3vgM6cICHm2A9IFpOvolnN8CJkjeG6ZwGFc+ZjDqSlzKLijhRm+Y8BwPyUmMQG2xOJq4fgkz&#13;&#10;uPgKHv0GL4Tgoq2KJaph5ztqcAfuy/wAZDkwz5v3KlGCpPAS3ryLp3kTQt4ix6CftMD77Nnnp3PP&#13;&#10;ny2clEXzo5Ma3/CO30d/cWPaBCu5g8MFGZuZTLDtJ8vanxW2J8DnDjYv2j5JuXfX19atWzNIL59b&#13;&#10;ucNDXg/s3pnjRq+mz7mKCRbbrmcod6vJbNs4teAJBuy9bFsbuJ7dYtewg8H+qUfi2Wd9lvJZ7Ql1&#13;&#10;r+0fbUxtPqcrrKJtdIoJmV/++Q+lzffq170xExreE3IDF39fvHB++uJ9D2Qix8H81fR/r776mty5&#13;&#10;pC2yrlq7ds10Azsitq1fOz1w8FDuIPGujRUsIFSHmzkeywmbT/76x2mLrUi7R9n2HjiA/laCa+v0&#13;&#10;wR/9x9PRQwdnuk7fIolLeyj5qsqYedL0sG3mPVB3clyiC0rWQOvJJ45O13LZO4t02YzBPR/oRBus&#13;&#10;nZSH6IQ0crGVOzSeYhLefGXaPM23l8W/bv9101F2eSjP9Ruvnp7gTtEDu5kA4UixT95zXxZnHmHn&#13;&#10;jfeSOJFleu6+fjf6Z2Kb+kVd2yY+i65OMJFy+623MNG1Nsd83XnbLdP9Dz2SRS/PcFSZE2BXMXn1&#13;&#10;t/7af5OdITATl7tN0I+6iwp4cbxD+xlnJiSXXkk+Sm6lfV9pW2XTMlk7RQJYcfKbHL3w/dW+/rvw&#13;&#10;kK9ov1t3hj/AsytqlGdLsmmobLbZXnrx/L0I8ENfLTeX4/3e08DliY/fe2n+OyrxRz70oRd333Dg&#13;&#10;m+ig3NYr5GL2/MnLMM6YuLLSC+wNwLR9Bqyh8+8Fz8VoeA8bWb58ayTbr58dmMqBDysGB9tsRNs4&#13;&#10;rwbLHLHUUhWMCAnHI43WRjJgqqNQ8MLNaXaDUryacGGqUhZGHtLgt9GL4deloZhGHe+0fvyWjzL+&#13;&#10;YrAh6G//+DJ34nQAR1eNzqo0bKwlIv6XyipsGq6+DDfnU2qvdDNfXsILvzO1hE1+0nC1ATzi85JO&#13;&#10;nxU1eofBNPjlx9Um4TGgHQHc6Ka/nLxYwwqIdJZphLliy4aKT1eVtw7lSNlrNZ6dLzpMINm9dw9n&#13;&#10;n7r9ld0jnK+pDA73XbN2dTpvF9iloZ/8GPdFz8mCz5foFNkwXEXjwcvKLtBZOHaM1R+uXtuzZ3rw&#13;&#10;4cfxr1XHGxnosxHltl1X3qzjiCzPLFcHSJynEzV2Vp968ti0Atw2aJz4eAF6s3QwQpiJQuBSLQwd&#13;&#10;+4qrvFJ5pHwML9lnaSwOELUW9Q9q5Os4geDbzqGN/so3hb8av8bpdCziM/xEnr03bvOt/uFZ6kVL&#13;&#10;unE+m/yAGSFGwg2AMDoL4YVI+gWm/YtSIeywpfTD3yA+E1sqA49+/V5PA8Ahukbf5EacfBoWQUqn&#13;&#10;YWwxnND+rMHQuT1onfVTTML6falfh/lc4lKmF5gfgR0/z0WBDR+Chq9By0kV/ZvXiDzgjNIq6PB+&#13;&#10;lvgL9BfiNIxl/Eoa/CvpHDUeX/JuZ1h7xYBVDRjbMR4Ndglf6sBlvZIOqXIRP4gaTvqvkHcEhqER&#13;&#10;LpzfMjFz4Wh81XvQAfSq21/FhZM7MQUOjlNO6YS2056lvAx82nP5S/038BdbfpCneFTHufJClzXr&#13;&#10;oAzQaO/4s3Pm6jDRmo7COcCkk6Z++cM+aUvcxq8uHbxxJ1sGaMkfPYiV1XzES3zCxScfToCY8oXP&#13;&#10;91KNcE3DOsWOq4OKP/GjP5wJCSdBxHH93n3s9PjeHCegcPKuTXbnxw50tnbdeuJxOTz83njzLemA&#13;&#10;Ogng7h79HaBzQMxJCic9vPhc/dLBkYUMdEsn8vN0wK53eNix7zpAOZXfwdFMZjBpYudbXW1kwkF+&#13;&#10;1X/oMHiQDif0tfMbN23OkRLSyM4ReDFcfKaanTL1qi00DcI/sOJWVm22q4+lZ1q4etv4DlLKl2kh&#13;&#10;Di8v3cKAxVEmMdT7H3jvd6Te01oZLqy6tv5wcsj4d3/20xnwPIc+HnnoQfSxbNrJkWEZRFJBJJh8&#13;&#10;ouDoOOmtpPDX6edTfwcerHd9Skf/oq1tLxjTMM6wAUNg+fEbeYivn3EatgcZZpCECRs+xjMwvotn&#13;&#10;hKvP4ESXDsi0C2/q2LIkH8YBpvmuhSO0J9BbpVMKloIHRrraFJ3v/ZSWMOpR2XtCwzIgbvlStkyM&#13;&#10;AJd/1GemtXlIvtRhy5JBX/yk0PpIGH6WOZ3wzYM0xN9l2LaJ8RycNi+23MYzjvwW3plmx3eFJ0z6&#13;&#10;SavSkfHkx3T2XZjIxnfwKifyRFY8whNwDZP0ELbxygNwLUPzHNriNxxYXXDlrfJKxwl/wDU/PluH&#13;&#10;6vr9P/QPGdy6aXr7N78HWoXLyT8nQB64775Mjt7yqttz/8RvcG/QCxyPeBcDWXsYRJdfy7WTIh5l&#13;&#10;oj3xGCOIhZ5p5GC2O9QsU+YdJxHK/rm7iEtziWfZzaQI+kkdM+TIYCDyKaN6VRaddUHyHnTKtS5M&#13;&#10;86or3FUiLyl3I//Kr/nap2W9F9o4oKn+pGNeq8mcmsTwXVsjfxANbc/Gd5LESR0nZFdxzrt6kKa2&#13;&#10;Wlm1VcqnPLbt3GnhWftONJ1mBbN3gLzmDW9ipbj1Rt0/qDgmpzbPyeyf+cCPJ56X/bbs8ujksjLo&#13;&#10;zLvnoafOlb37LuJxIsb2sDspTHeP3tp53a5Zfqs8U3lUXMkbyCUN8XsU2QlWP+u/Ahn013lMbmyy&#13;&#10;NPWDb21tLTIxf5nfKh8Kp83sfmmVkApzYt1JEld5e9eTdcjnP/MZeLbeghAimsKIFTriXHRZjADu&#13;&#10;AuZBYPOYeQV8xBNU8BFkfFQYyLQTxg/EeMxoVDl0V7ryG1n9dhnBQ2IJa3ld3GJ+C74IQCzJDCbE&#13;&#10;Ii/y0XyWR3zxK5rhczBrzk+6wqe4xNH6sJGcOOKUM9GE18IfM2gcIxG/aAIEoPGEr/QY9EUTJ0z+&#13;&#10;D/bUkwEDWeQxjn/wkH++Wl9UWeWrnCA6os5kLp+lv8A5LrCC41S1kcGN/Y/OCTMNGlUihh/91Ufl&#13;&#10;+yJSdEwTd3xoK1ZycoBtbess+Xj7u7+Fy8DXTk9QFm0v2E7xGE93sT5L/3QFfccNHMnpkVZbtm7J&#13;&#10;ZMe1LIrQ7ypOHFjNRMD+HUyUAOeRVxs5leDEs9g5+H2JzPVCbOLZ7EQ4w0Xip7mw24kVy7UXkp/k&#13;&#10;vkl3XDx18hSTKptynJy2uCZASRf4jA4QWBtz3z13T5/lTo8b2a36mje+Of1qF51cy8XkVzEw/5GP&#13;&#10;/DIqeZn7mTjGiQmCNzApvXUHuzgos+LRXm3bsonJCY6FgvZZeLqa8qZt2057574vfjE7W7SHRw49&#13;&#10;Ph248cayW8u9mL0Xx7w4/SR1hfyYjsvQwwpsufWp5Vv7VOkmJyZOlQ2Pkfq2934XO1xemh575KHw&#13;&#10;vpNFOKabExLbqWu8VPwcx4hpK/ooU6xIZDGf7tu3d7ph5zZOnWCxz66dk/ePHjz2VC5mf+z4CSZy&#13;&#10;Dk+nnj83HUc2ZZVH7e56duRs5khs7zex7VrtV+8rOTbt2bM39NxxfNttt0333H03cZaRZiene1k4&#13;&#10;5MSk6bF7167pv//Lf3G65zOfMmMl6zmZ4bFsym6m1FZqS2Oj0UXLriZiD8y7lrekUsHN4KOroP0d&#13;&#10;/TENPQ3A8pVCEeolX4Ra4Mv24YXz5z5FGfyJ31EmLxP7mtaAVvyyu6yB31YN7L/l1gPPPHP6nRey&#13;&#10;OsjmR5mvGVEqGo1dm7a5sSuIYdNn4Jd+awdTnYFgMazeNexWdBWmn99zV+/x47UqyeqApNMNbHcG&#13;&#10;53EGv8ErZeJZwUrE/3kOggmuSqbJJjyxwswSuaVvp8yOpHDyZUMpMoBcPxvqws0GOsAVKUqUgbk+&#13;&#10;rMTOsbpEiPwLE2EKnAFl9Uh9NyOdEtVIGDEFBix+8GAnJjzhJ5qGDcbAFW4xR7fCiUIPoEuewm2j&#13;&#10;xEGHbHeuaCVzN9SHn3GCK9SKH3HaKHnheY4loVGnvP6pP/1tQDkQ5lnRDiRkMMlGgQ5m1K36FsZV&#13;&#10;HDYYvD/kuXMXp6tZ6SWvXjrn+aNOdth0qFWpXubGWZzsXz34JMemQNvdI3tpmHnm6EOszHiRBqOd&#13;&#10;Und82Jk9SyNzBY2yNUxqcH86K3FotIPQhocd9GNHj9FfoGNGmFurTz5Px/AsA2V8qykA8/ALtvwf&#13;&#10;r3z7ZTjOtEhDh/fhNYDRu+GmH3+dzoW6ykgYShoVJhtONvp1icvT8qBeZ67I5rM6V7OQxPFHeroC&#13;&#10;1WN8NK0FHAFc/CGs5PBlBPRz5nFJhHwOIB8gKHkHH/lejFPvlb+Kniz3d0OKasbywNthQ0Q+B13f&#13;&#10;FiMMwPYy30UvzUuAG5tYgFzwk27HXXwao8MavtIX/4X4xvm3uhKYSFU+F+HzfgmuGc2BdK4XoFsZ&#13;&#10;C3FmtAlbZplkIH+mzBGozHV8FaufgEk+Dq5LuAGvPsrpro/l7LYq11z0U9/BaaPo54hRj0XPjrvo&#13;&#10;NwfW9t3IarGddDwsH656tfzO8ri8KTd/cxutnzjw8x82Kl+BdVChZNFPnMbP3xjQSDlkEGwNnSf9&#13;&#10;VYm4fddmdRw84udA3iMPPJDBvatcPYV97TIrrCvaQh/C4tAv/gwSFV3sIkT6Pc/QnecNy/pPvf+f&#13;&#10;TAcffSS2VaY8h/m7vud9GRzzW5w9YCifB265hQ7k8zky5RZWFzvo5lEG6s6OvoON7uzwviW/T7qq&#13;&#10;DroORJmXrZOlq41XnQ6gSUcZVWIPfovPOsCOppMe8iAO/WqwGh3Aj3CuvKtJCXZ8aMcZeHBHkp1N&#13;&#10;gjPoIB8eX+CqasNrcp0JbHgRSLxOcjhB44pG01h/9Va7gXgyCCh+/WYrjuF6HcfVmJc8LszjyW6/&#13;&#10;664Zb9YNyq9TNz/2D//B9NCXvhT6Hn+xmon0z3/6U+z62JOLQ9NmAVYaYd6IvCtnBpV5L2zl3zCG&#13;&#10;J46BsG666dqe98CBg7MEz3AIZ1wjGb9xR0Z0Im2dELoZTOLoUfWJeJqWMTLoT3xxm06tB/kwXP+i&#13;&#10;m49ZXOtz/c0f5vda8IG+8eu0El84KkTAV9tN7oNTnuBH+ywOB3NbgOLFiLjIZllGOvDrTHfpKKdl&#13;&#10;3Kcu38C0XvVr/qs+ZacT9IQTpid3wgPf+gnvU/yFWyy4poG/7wnDe8arrM1kXdAb3q1P4wmScuX7&#13;&#10;wInXEtdp1HLMZJA2ThyWBeHE1XpJmDiRwbTQyWfafkkPWTe297atmj78L//FdJTBv/f+8T+V8iFi&#13;&#10;01Z37c5dmSy1vN10622sdn06R9G96tV3ZtLVsl7trRey00N7Ii9OYsivdJ0EcGJZp56Ux3JabtzP&#13;&#10;A5wDYC2rvJpWeVajLLJKq/XgU1rRK7CG+e2faWr51E9JI7t6Ql/qxNXF2gdtlniESb7nXecONXUU&#13;&#10;XMTT1jgx4oSp7U/tm4OVDqgK40Bd2zx3G3t8yxqOszFPGx768KR81zFxuoUB1O0cnXIrE9TG8+x5&#13;&#10;j65RLw7kG0++PIrHXXOf+eQnppvRv36DxRl/+unSvuZdvtvPEHlxN9/zTGw7KXwzA6fSn8EEpxOV&#13;&#10;NamRNAgecMKvaerRN5022lNJmrbikJ56lr71c+1mrImZTIwC0wsRAK0yi8bDJ7gSD3utzp3cOc4d&#13;&#10;A5/lWDUvCnbwF8CkT9sFaauj5p+v8KMOTEOzrnSEK7+CNY3bc6R4cMR/RBhRoFdvpcu2LbYjQL6A&#13;&#10;N/jNn6E3jyMT1R4ZfgIKp74EjiL09BWfzMJYXoYdx6/bHKE3+PM98INDvfUrWMusaSPNQSsASsM3&#13;&#10;6RX6+MVuCs0RP6LIAqO8iT9o+MHxbpgYC9AXHHZcD49ATfx4Sqdoy6NuPPJeSPQMtvK79JcIti+t&#13;&#10;87vuGJiALNmKl2gx+H0rnYhbMGyAQPzpf552i5+R2fykHnDfzPFLDpA/+uD9yWsbKH+btmxjEmE9&#13;&#10;5W47uzI2TG+67aZp/7Zrpo3r103r2Z2xnkkO+6Qb1qyc3NnhwpFjZ5jwxSacOqv9oS14+Mh0hjaV&#13;&#10;Jw08xySwkxDP08/dwqK8azdx/weD9AcPPjbaUdga2hUyu3HDRpMnx8o5gWobxLJ/jJ2ndRzXJu4k&#13;&#10;OTBt5t4Ry6KXqu+8jl0m9LcP2p55+OEseNm6bev0xte+hsWIy7lb6LHc36H8N+/bm8vWDz351PTY&#13;&#10;kSen63Zsmz75qU9zJ2fdY3b40OPV3gLfNfCqEtfSvvKYw43cS+SpCvd/8e7p4x/519GrvC7Hdnmx&#13;&#10;t5N9lkkXMpjXksvRvROGps9x7op6w9e9ZXrVq+/KheXaZnfg+tRW2wZVZid+tLVONpg27sRZvsy7&#13;&#10;f9gNhu06RZvQMYMXsNvuyDCvH+OIqyeYxLjt5huT9qc4TUIdbMw9cldmQY82+9FHHsmxXrY1N2/e&#13;&#10;Qnv3aRYD3TwdeeLwdIL4R/hz94N5+CmOHrtu1/XYo1XTjQf2T3/3+//29AsccdV3xMjzSvpU5q8q&#13;&#10;56YgOrA8aIB4dzJB21b1Cl7JyCgNnVDsEs/6KIlO8KIzzlIbtxj6H+5dfl0Up0tKyV4YLblSrpKO&#13;&#10;dVwoZeljgP5sIlz+uayBr0ADC6NXXwH0ZZDLGvgqNHDVmnWfsyF9joGM2FmNMJVDmiTWfjgrrK/W&#13;&#10;GbUaIoVhEZdGcvgOGvVdlQPx+Cz4Mq0icuXDSio4KxIvjLqokR1YfFqxZUCRZ+Ov7cGEZWiccJmy&#13;&#10;MRMDPTrCwifAoGqgh3OQUh0NCsZlIIXK10b2BSpE+XDwuWbAhS1u7GCKp50VmkGlj3CazoUTAHHx&#13;&#10;KkVH/kAWvtJDhcFB/kln8d045Qe2poOf/DZsUa3fcDLkLXqDU4m1C2jJLHw4IM54A6p4KnDe/T+i&#13;&#10;B420+Q5vvNhRlbd1dFg8B/08l6iZGGKp1a2lz9627MW3F+k8nqeRM+vUo8fn2Ib88BEaQmzDXUvD&#13;&#10;ciWNnhVsFfZODhtAnut5/AyrdlD/xeWrpscOP83fU9MX7n0oF9CdPvUMW3A31UWa5PtqlLNKJquW&#13;&#10;i2faiTQQ1bEsL2eVDivgCXd78AYatqvP0IHlnhIbi8q36PzMCjpiiicdrWASGy4A4z3fqoFUEs3A&#13;&#10;Fa0MtCaTDVe33LaTZvJYBjKKT8My8UZDvhpTBd3p1fk7voOObJk3M4A06JU8HStJZLJ9eUf8TvOI&#13;&#10;KFRE40caeddTDH74t4At4fwEtmDMs3H4zSH1K570C/iA871dvydoNKJn+BpoPJvMondRrka5aTI4&#13;&#10;gfTsLeBzTip2s3DpcwlucGR132CyYYO5BBrIRsgiTcIjB8+k48CRCONdPI0zaTjiL/o3jsRbxI/H&#13;&#10;XE9zWcW3RFb5mNFpOCDEJW+GBoA3YQMy/Ipo/RJwablJxMAHZEYlQi3htbhakHbgrEGsI1y8aNlw&#13;&#10;MKhUIx89GFFylp4sn5a7+qoOyfjWr3nhOUAGnvlAZytc+cWjzRe2OuFDDjwMzwAPuBxEW0Xn9aUT&#13;&#10;rIga9YRPy3gGHpXVOGFgrid3KdgJ0/WAoHj7b1DLIMCH/+UvcNbyPXTMt2ZQ3wE7B7TsPLa8rrbV&#13;&#10;+a2uPJfdiZI9N+zLpIeDCboXGMhykthJkadZieegmKy1zMKoQfl/homKXqUrXlclW0fq7OTb8Xfw&#13;&#10;zwkOB78cWNtEp9JBNFd512rjc+ilBizlwQtDhTeuaeQAmqvEtbHidgDQ+sHjrVyd17hlMjsFgHM1&#13;&#10;tTo4ffokk98bc4eIPF/FYKM6Fbe8K5NpIH0nL5xAV4fveve3Tr/8S784/fg//sHpD3/391DPcNwC&#13;&#10;nWMHgk27v/d//O+ssPzCTM5trKr0ItFnnzk1/ewH3j999/f+eY6/WR/Y1n+AoeW3dPlZ8p7w8aN8&#13;&#10;yu2zB0YzkWSJI17iA5uBATqnfjvgYkfV1IFE/EIL/zhgTCvriubBjrXp6F8GKlUSzodhwvUzMOAQ&#13;&#10;+QAr3ogrbeNLP5114wGbwWlx865ug1t+CG+a+mXCgqd1k+0242YVr/KOdK/iQRpT59cAinYbWbDb&#13;&#10;aXtZMUkX/OYTJ21Bp9fQi5TK9a6a5lk+A0hwl00hW/6KZZ4euOHPuLZBWi8JMy3EQV5XFwkbkTtN&#13;&#10;UUb00TgXYYxrvOBWl9CQB10/9dNFPsJmML6P9AyA8fhTHuNKX0yR2TTDv11oqnPgOn95jMsTnH3+&#13;&#10;iV/58PRt3/XdubtDW9C4PFfd8nkNA0jf9t7vZEXwPdibzdw5cWMmW7vMOJHpJKV3SEhTe6B+dJZ/&#13;&#10;yEZPzY/yeBxW6CgDzh0TxtOv9cOHmTx9AvOLA2PGzVFUyKde5UEnFi8STrh8C9f5ETzKaptIGyUf&#13;&#10;sefwNdMt8WOL8tRekPYLE9PSCn88ndTxWCti8Ge84k2ZHOTMhC67OuyHeYxgdrEAK0/uOjN/OwCY&#13;&#10;/B8Z6+i/40ePskJ7B0evvBDZxC3Nd/+BPzjd/T/+D9lVuJe7P8JnSJfu1JN6Q5iUL5WhXKaBtJVX&#13;&#10;HrWZrqqWR3WsTuXJsORRv/kTF28IRn7zgZ/4jCNFVFBwvMiGdEKfQPXa+dAdIT35nIF9+QIXkcHB&#13;&#10;XYCkZ7dVm67xPc5H234FS9Plg2bfzLmbRLzajKJZMmgH5Fd5sqSdOPIqORFoEx3k16PsYwXKa0TF&#13;&#10;v/WgrBqWUqnvASk/4fQw0D9sGUUkcfkgRJ55xg4bzlfsFg/Lo17++Qig9EHQASVIopUVBhhAedMz&#13;&#10;UX2XdnnlYfxaiBDM/gDS6Tjg41vR8jrk9F2pdEEbWhW/dCEPoTxoyu9w4hhOuz5zkuSj+G5fach3&#13;&#10;QtrzFc/iRbto/BEF3OpDmZx4q7QHwHfykq5o8U4f/IolfIGRsm8c7ykIDtLC/uimrdtzjJ0XcG+g&#13;&#10;3bKLo5D27bk+tE6e5jg76J46c256hlMKzjFucJzB8ufZlbBz57Xed0B/0T4w+Zz7JV/GFq2h7fGa&#13;&#10;fbunx58+A51pevWNe9jp8eL0BMcvbeG4q630QTddfdV0HzbzSXaeXssk6EomerS7Lt67nuOfbGOd&#13;&#10;PHWCsnOBC7Y3Tc8x6bB6zYG0qbods/O6XRxTtWl6AR5O0IY79Nij012vfR1tvRtynNR9Dz+SXbtP&#13;&#10;PXU8CzXsR6+mbfPkCS73hhcncby4+9Djj8Nnpb0Tj+to02gfbKPZPvLYVo/kW0l/fNW6a6Yf+/v/&#13;&#10;T3SddLRc0c40/2ovY8/UPRDJi4Qlq5LFtUM/Q7vpjd/4Ni5M3zud4cgvjybVdriI0SNct6NTJ5dt&#13;&#10;O2rrPXpMW7t89YosdHnQ+5Bg1cUrp5kgtg1w4KYbac9ylNUztOs4/uosdGwHu3gmbU/6+Ge0y+xs&#13;&#10;Wc9xhdqNG2+6hcmgw7Fpn/r4x8PrJiZKvLjcHSDrSZ9HH3ucC8/35pLzH/q7/+f0/h/8B0Nuk5t6&#13;&#10;B71gvPhf5U5Bs8K0S1YAAEAASURBVMAG/jI5or2xOGDDLjIZbJ6TL21xbNGsxCGSCktGn5HQ45Ve&#13;&#10;i8H/gd9ThtCNmTZtM3nCpayMsmS9g3vGn8vusga+Ug1cnvj4SjV1Ge6r1sC6TWsfYnDBbQc5tNHG&#13;&#10;QOyqGIcxC3JsXGqRfMwg+Fp8T2CB4d22uQ21RnHmwCfKudccTw8CGz+NuRmuatq5IsNdAq5GdcJG&#13;&#10;JFYuacgYqQkPYkU31AJTIBhl4y38NTNp5GO80yieMezLqLhA4L/uFLkl34aCK3VdsVQdFBuo0iyX&#13;&#10;gWVe5dHOqA2SNPrnCghOacRFDBtpczRKL93SQoGVX70DOV7EUXiCXm/xGTONYoMHHYNm0fBTNnUS&#13;&#10;/5KzAeQ9AwKEBVsa3b6JvPHNkEVWK7/lpM3u67YDw4XibC3VT/J26KR0FY2qc2e9hNhVwGcTZmUv&#13;&#10;Lc8J9fJaO8oObhgvnSB0fpyG3tPg9tvJDwewbFB5qdx5nnbO7Iza8TWdX4DGWdPqyhWc+/kMA2Yb&#13;&#10;kwZp5NrYAp/bjm20uZKkG8irWa1z480Hpmto5J04fpRtvlumh5+i4fry0fBTZUbdVvqkIQBP6tW/&#13;&#10;qClqwc9GAZ6BNXC41p766LDkZ8JbrkoUPAQWN7jMV65w6cFwOx7qyUv54gYJ8c4crwtfoSfNOB5N&#13;&#10;t4FGO3cWfcmL0eZizIPEF39/eBdJvo1QNKLf9sszQfwUzAxv44reFmGIFFB1XQhmYgwUzVxQzGgY&#13;&#10;OPtoasOn0kbE0UnAyOEjzZp6vsfHLL34bswhL08Qbj/Bu2zlfcCbH4SbuSHLku9L8Bgma8Vjldng&#13;&#10;6LjjWeynhBZs02m4JrIID8cVQxpajXqGoHD8z4CEccHXdjJPMnuRwJ/yHOAwkUawMXBL8386UoEh&#13;&#10;hGfHL1io4zn3r/gVNiLVR35rkAd4yoHl37/qGLlC2MH2cZwRdtrOlhPP+unq6BD5XJpm4tClUx9t&#13;&#10;lA0yD2h7fGrTaxAZfhEgOhtMRx7to+zysAPmgJL4pL1sGccBxiY6MFr5LgO+I37lvdZrWEkZ1z/H&#13;&#10;4+BVvJS8X7r3i9NHf+lfMaGwOQNjHhvgpIBH0Pxf/9vfnv7yf/3fZoWenUXpKbfHhXzgx340K3tv&#13;&#10;40JiJw8k7wWVL2pP6Th6fEk6Ygghv+pFug5W+cwFxMjTg4viF8nzz9UxRq5odCW4HWV1oPxObFTn&#13;&#10;ruSuPHQFuzxcyUznmXAvU+wJBnfvOLlhXMOvIszjJhw09ExrjyBwlblHoTjR7iprrGRWBltWHHT1&#13;&#10;6IjO305GOKBhHWB97j0d1j0vrlbm8wwkbE4dtGnL5ukdv/8906+i1x/++//39Ef+1PfmCBon8L//&#13;&#10;b/6N6dMc56OzHbCTwYi3vPWbJs/FN+/97E/80+nnf+YDnMv/p8FNuyKQlWa+mlfyQ4Bh+UNv5c+k&#13;&#10;FHJmJyN+6tPwKxMOBDJ1+VMn0uv8p7y2i5Qrg9J8W26tV2sAz/caeDD9qt4a9YYsEbftS/RNParz&#13;&#10;XeZqEJJ0AJ9p2OXEQQvzj7w6UJG01hYQBy/+Kt/GIugRQed49fCM8qrvzWsDRMGhVRN2fviJLMKr&#13;&#10;I9LcwQTPGldLnUd6wN12nZhsI+QdWPO/Tv4tv71yXr/BVmALfw2Gyb8ug+E8ldFw9SdNeWraws3y&#13;&#10;tx847eLL8NK7YI0bPRPmu/j9loq6NX2bZuIP+h3HZ+CF470UVs/m0XjClNymX4WnrUtY85t0hDft&#13;&#10;mfA+pZ/2NRz9ws98cNrHqtfXvPHrIpd5U1y2l5YxifnU8WORwcGmm265NengAJJl8Tx6svw5aelF&#13;&#10;5pnwAL9+yidt/1yR7LdtafOObb/OT6l3CDO8FtKUruXfP/39q7RWanQ48q3+2qq0u4efaax/JgmR&#13;&#10;o9rkV4beOXi07AAQXuXB8iV8T7zIr/px0MzjuIRVV06oattszwpzEpu0meNvrHP8lo46qkliJ0Jq&#13;&#10;8kf5tDvuhlJ+8651hfAFC8Mw7aCjds6dI9JdTD/D/tB3fNf0Yz/4A1zIuydJneQ2HX0ZZUM85jdt&#13;&#10;pb7K5m4bZVBucUpXWX2PbMQ3js46QD8JWG74SJiDssKbPsWX7W/zGLDA966ODOx5eG14shzVYjHt&#13;&#10;ijSUV10bLhkno3Qp8Wln1JFpTqAVHfkq+6g8EYr2f8bX8QiuEd/gmkkAccTgqZe05BM7HaZ5NR6e&#13;&#10;fIpfXgiDTvPVbYDABQflWQjwvJw44uZ9qKvjFpAYA6130Uxb2Q9dJElYggGKnY43aaHu+FP+AQls&#13;&#10;8Sa+QlkhJduQqzGHDD+AECsUycAm1ox0fNUBL5KL84mf3vkZ7SBpzIEKdIYo3AyejBdkvuCHzNFD&#13;&#10;EMYj/v/On4Yndr2Kj/yDDNouaYQlpaMNZsqF70gbIZJOpq05x3/W4R7EkLqEMmz6usPg5Inj054D&#13;&#10;B2IrtnOHnO3JqynnZ59lQJ4y+yQXZz/8yEMZtHdHNKim7QyQ72IRxMu0i9ZyisCOzQ6mc1zyjg3T&#13;&#10;KU4u0G8d1dJzMGY7bC2nDnAdJsQtJ6XsFewi2HHtdeCjjsULixObsI53j9RcxSD9jjXXpY304vlz&#13;&#10;2JpT2DzwwlsmJVjkl8Wt7Hw4yTFZ7sjavWfvtGnTxtzr5m5ZJ1POs6jvWo6Tsq3lLrTHDj8RO3iI&#13;&#10;yW77xCs5TsyjqrZt85gpdtZiD49wB5oLau54zetSX3s8mH3SC1csz90WD95bi0Eque2Pl/00TSwv&#13;&#10;tj/I0aSYHpR35HZXkLbjYx/+10zefom7i25lh8VT06d+7aORx/rDiZwdOzi+Ct07aaG9PfHUMXRW&#13;&#10;Nkz+rubIMb+1X7Yb123lm3Q+yX1SthEeePhRjsDmJIeRV9IuhfZLyL6dNHuOnTnPXHF6uv9L99E+&#13;&#10;PsN4wSYudX9supUjHLdxpOPdn//ctH3rZvCdTppv2bRl+gBHy/7v3/fXlMaKx98c7dXtLesZy4h/&#13;&#10;V5Lnk2dT1ohh25B8kDqfeOa/4OG98jZ5XIT58WXu2vbMfX573+a8zXmUMe1Q0hryg6dTv72cXMb+&#13;&#10;H5sGqtT8xybVZXn+f6WB7/yD73vxwUe/9EfZmrxJxoZpnRlcDW8Z3zZnfr3S8qbB07GGtbZy06s+&#13;&#10;qwGCT5xhCeer4rZ/wZWhb7/xBJOwGlQ7uTYUnACx49kTC0I2p2V4McxhoLgobvTjexAJ3Iikf/7A&#13;&#10;E5jQrFhiLr8K63cbwjba7VRZaXpsWC7sTieneLOxY0NevnswwE6F/u4aCC/wkAqyxOUdXtResz78&#13;&#10;+1He/hrRR1U8jevSeNEDoKNCCnzLWLCFS7/4g8+njRUbUlEX31bM4RNw2+jtzDsE4fKTX2W8ef/1&#13;&#10;046tG9AJqy6Q6RxnbtphXoncXiKehhK6Mq7+W2lgbNrApeNMRNjgsPOnzrozLgU7Rrv37qNzuTp5&#13;&#10;4CKN2rOssnFVWDrHUJcLK2gnVPwzjfw7x8CMndBtTGDsYtXIUydOZlWODVxX0azjAvVabWWHgqMV&#13;&#10;GCi5lm2++p05c5pBw000Cp9kFciT1RGWoRJ5ptOZWtKJmYere/8lSsfJR7xGGiaRgrI7WwVSeb8n&#13;&#10;ZMSlHnqgMRiSZjYwR/WxQKPShk6N6dfkfDazkp19LPgP2Fc8GolxRO73zE9oEevRBPp95K8FCF5H&#13;&#10;/IEgj+Imr/OfgAZ8yJF8aXRg5u/qaga6lK25N2/NY3vKGzoiso24uUxhYIanyk3HmT8DRdxZuEwN&#13;&#10;12+veA6YTIoMmTpOnpfgaNx5QmtxsKtxd7x8G38BRxSzBBDoEa49stPmrrroxgF7YVUm5cMycMFy&#13;&#10;jO0V1r/CV2navBkn4di8XklbdqcIC9cs9TM8j/TQr1Om7VXjlpWlcWRB6HpezfF1t3L+rgNVDjI5&#13;&#10;wOaguxirXNTgTU28VRmqcuY7Nhlc0urBffEKq7/lrfwLrmG9s8gBJzvc8jbjNXmo6CU+4cIcP3Y0&#13;&#10;R0qtRNfWYw7woZG8d9zeDSjN8ABe39PpgB/ftcPi1fntzoV/9iM/lMGzb+FoBs/Zf5pt+E4WvMCO&#13;&#10;Dene+4W7p9u5INcLMz3C0IuFP8ixWK4e9nga5TDve0Shg5KuTPY+D1fThTcETAcHuh5V9SIdajvK&#13;&#10;ro60LltLJzT6AocDaQ7kOThlfDuh7qDwiBJteutZfA7++e2Z9vLQq6jNR67ote5UUic47KRWBqny&#13;&#10;mjYAae3gnbisK6TtoKB+pVMHNcy3L2eCxImaDFZCUx6lYx3gLhQH752ksa6z/vMvZ+hzWfljjz46&#13;&#10;ffxXP8qE/Ibpox/+JQYankpamgZeBv8df+JPTnv3sdIafNfvvSFn5f/Gr/+bpO2e/fvDW9IO3DBW&#13;&#10;uiRu0pFvU1t+hfFPmZUJgPhbR9bgF/EHrPCzvDDyqbiNY56fTZzoN3CHHuG6HhwWY/IpNKIzwoUo&#13;&#10;SjyHv37Che5477rDZ+ddaTm5F1zi4du8EXlkRT9lxE6Y/zMQT9qJP20On5QXnXGKN+JTJ9ueShhI&#13;&#10;jOe75UidmSel7Y4fkYlL1/SiV+InryTdlXfoe+gk8OBqZ1wHhBN3xkuVP/HMcCvj+Is/70Wv9NVp&#13;&#10;N8+XTQE+1YWf8kA8n42roaJ3PkzX6BW4piNM9Ak/OvEtxvddXXUa+1yM63eVg5IrccEhrc//xqem&#13;&#10;z5CP//CfeB9Hg2xLeTTN5FdbGxvDAJODUDrPw7ccJ/+Rpi+wM8GLgz0r3WOULKPyl8kD6Fq+/dZ5&#13;&#10;VJJHmPTCJvO8cOqsJ9LUo+VeHcm3ZTj6IL46kG7yxcBp2okjOsEvtNCHcA60Ge5fdINft9XF1ZMe&#13;&#10;DnAa7qCfdYp1i/qSrnh8qk8nNfz2Xf60o36rLG2Zu860M/YZ5El9KJvlwOOflMUjAp2Qta7NJI+K&#13;&#10;AZfOvObEihfJe09dHXkl/iqF7ja7nwlwV4l7r1NkgxftmXLLV/QOQz1xLY6zrE6Xvvd7aK894uqW&#13;&#10;227H9mlvS8+hD54uL34nDzl8yYSlq7FdDJa8A5yytGxRAPDqUL2KIyIN3NaHha/a7EmrSMuAL7qw&#13;&#10;jKfcE9e8Jd5Pf/KT2YmkbLqUddUUHstPf9+ivSIY2uWHLzYJzRBe+m34Il2y+m5ai1dsPpSjnfFT&#13;&#10;9kjDuCXhlBPqHTlIbH/yNu+zdXsktnDoJjoMXJHNwHBHFcMCjbAFrDIU+uJRyaRbOq/30DbuwJE3&#13;&#10;Plr+osv3kEV7rl+JW3IU/zKjC8Wi4aeAQe7P+AbG9A6HeVac+g0QP+PLRwlkZAO/vAMm5YM2gRMW&#13;&#10;4i/appMo+BaX/AycVdfUp0ijl/Dju0f02Ifn6GPvDSEd1Ll12E20pQ7cdMv00P33UTa8l5NjkZ47&#13;&#10;Mz3KLojHOQqq2jovMjGwfdq3a+e0f+f26XqOqtq1cd107fqrpi3sDHiZfLaSuojHdB6WllNe2NQx&#13;&#10;HeYi82fYieBCv+deenk6xezHIezkkVPP4X82u+icEDbcnbweIyXftqtsx2iHXsR2We5sf+1hJ8oO&#13;&#10;2nOGWUbs97ozynbAkUOHsvP3S9xJcYTJjRtvvHG6fs9uJjPY4cqEgDtdnzp2vNoYTByc5GirF70n&#13;&#10;48CNHOm1gx0ij+foaXeTPfbwQ5Hh9dwP4oSFZf0aLoB3UugXf/anp8/++sdUcdxycHtvRvIjMluW&#13;&#10;lSG2Q/2b3vy3jOlv39923nvYwXaMu+Q++bGPZlfKkccPTq9/85tj155m8lc8lruebBaPR1p79Je4&#13;&#10;nQxyQn4FunPHortaPHLLNNy1c1f6T9ZFOYoQ22dan+FUiLNMWsuPu008Etv7q6zDPDLsEEeCPfbQ&#13;&#10;Q9OKNWvZPXJmeu3rXz/983/2/ulv/JW/lLZjygr51vtMbBMrj23LKkOVNyHMN6rhp22XcMOTAO1I&#13;&#10;6SR2BR5RTnDxEp3+Tv8oy6px1JWshz/kCjcKI/t8q3frlYsvnX8/QJ8O6OWfyxr4CjQwRq6+AsjL&#13;&#10;IJc18FVq4CMf+dCLew782Dc+c/rUbdV4LSMWe4zR1Q6X08ePCpn71dtv9puBcaLEwBt74b3jaOyt&#13;&#10;DFPxzWg2rRkDCQ8sSFKB0CCxYWNHyA5C8V8cdgPOxkm5BTyh1d74j6B5nAqThhUOP6Hnd3eWUlEp&#13;&#10;DHEDF7nUl4OBVOZUUulYzBRYHTN5tAOUDr7v8G4jKK6f49NH9MLvpU5eDWvmszUcWupnXnnOgqMU&#13;&#10;WVHUHLfTCKPL/iAc/iPjiCqf6mAZKziKjdJJyTznS1XoMnjLM5xB0IGmPdftiD68UNzjmpzsWM3K&#13;&#10;kXWrGCRbs3xaxyqR1cBds24154hu5nK1ZdPVTD48zdbhrGih8ZCBLRp2raysVEVxT3G+b1aYQUu9&#13;&#10;ruJIKled2Cm08ZXOpoxldUXp5gIy2pF0UES+T7Cd14Eu5U7jER6vvopOKXeEuAOE/2xh3cilz7Wt&#13;&#10;Xi0ef+r0dPgJVjc6oAKOSosh+PgSd9JlZEG/TX/IVxrJ13CmjXiDjA//5VMf86AfUXIAQ6HioBLz&#13;&#10;EB0T+ShnJ3w0JPFo3oIdnfX3DNp44LZDWdCvhGnYegbT8Fp8Xwq19GvGHN79Pjpo+R54OiiRi9PK&#13;&#10;6U0nzA7UBRw986o++n2mrgUmor6F73qdE5xhBtDGtwOvnQizsFfEn3sEE0xYNsLtINicCzmnVpj7&#13;&#10;u2wgfgtMimeJ83vRb2SALouBXgxfEnnhQxiZilvkrjyd+FjOObxxA1/SgHfz70us6HTLfi4lXYxO&#13;&#10;hMg+dKANpPTQ8XKlZgMWjYYrIvPfkgVowL6cKIYvMD+PON7Uo6vbb+dM+bpbogadMrgDD9YXdkD8&#13;&#10;k4aTCMap8lJlJvZzxi98ACtweMt7y2knpPi0U2onbTkD5EpYclQ8YYLfuPzXzpx6+iSXNj4S++QA&#13;&#10;mPG1tb07zfjaLmkL36uf/RZXO9DNeLOD+6Gf+snp8Ucfmd789d84vfM935IjCLyE8xhnJntuss7B&#13;&#10;Mi/hvut1b8yA2Y/8wP+bY5ju5OgDByu1ta6Qs9PspIdPB8M6PXrwJ8ey0PHWPwPrg2fT3XxiZ9zV&#13;&#10;hdaDPfjlakInERpGfpRVWAcy1YO22fims2lhOSy7WZ1HL+hUVpXfg589YKm/g45OfpnW0lV/hqt8&#13;&#10;O/fyr7+D5w5uumMk9MDnMT3icBDD1dR2gpNfSAv5WkXn+fo9e6cnjx6Zfu6DP5mngyEeMaGu3vfn&#13;&#10;/2LOxFc+09N6aNfuPdMjDz/MZMmvZPWix/+ok+SRklJRwyefcYYtth/EpbO9oNz59ols8u538i3x&#13;&#10;fC7+Ga/zk/C+t7zWLeah9vPpnzTixOWL34bxatzA6I+ftPzuwTEj+G3aZKCVdDBixa5neDW+zvjB&#13;&#10;XJ+Z2CO+kMkno15y8DuTIZTZlsNBjzho2nZxcDQ7RYDtsuT3YH88S0Z5EE//GaisUm7+lFUeMtnE&#13;&#10;exAQ3ukxkx39RyfAiGPRf1Ff6rsHOVr3rSfj+2d8neHmVfnLd8JrQD8e/JhHdJ0fwkN8Kj817ZbH&#13;&#10;IP3a6d/49fM7vPMuTvEJ7zF0/+yHf4AJ09dN3/D2d83oao+IQpnhol4Gl9auvbraKygxA1LKA4Dl&#13;&#10;zUkPB8XdXQbitA2Df9Cs/HNldoRkQgF/dWC5c7W/ed9d1c1Ty+a3OrOMazNtc7Z9qfxnihJumQfn&#13;&#10;orziqP5D3TOi7dOv28HiNXwlOJ0I6N0FCu1Aa3bvAKMN124YP7aIPKqdlqZ/yuukr/bEC3m7bSqs&#13;&#10;NiiTtNg+cdgWTV3Cu2VBWRyQrDSuNFIG7ai61Q57JJZ8C6Ofcu9ggO7nPviB6YZ9+/F3Yp24o+wI&#13;&#10;I3zVi7LnBIWLsthtwsCvFzZ7wbkTtwduvjkTP6WXyp3Cx4ZZp+EM00+9WNd0vpWOaWLaasf9tqzL&#13;&#10;vzD+td6IXGkjGnCKT+wtV+Kh05bBS4h1XrJ85PBh0on8aoxikXi+BFMWaNm2gnx0I+7iJSgAI+ag&#13;&#10;p0+FV5g8+h0nAmn0giY9g2vAGDRoVtCIx0cNfBouxMDDM3RHGXedSUH41A1Y/UcU40ZO/PQqC16w&#13;&#10;2anSqPVacJHBsDgRBkvJpuyJh61hZ4F1Z3jU9iq74fybMeG7/ro85jaqgtTvCJLL6M0oc+2UDhqm&#13;&#10;UNXvwDvDveRlEZB32kPaB9sVPTkTiMIR1qXPZ0mgkLynTornzB53NHe4ymcWSeBpPrFMHrj51ulV&#13;&#10;2L+H778/4eK0beuRUN6/s5ULv3dR5t6wf/e0a8O6acNVq6arLLfASfUIkxsHT5ye1tFOfPrMs9Nn&#13;&#10;H3psOumxS+cuTEdZfHeUcuNl21eA07s+3K3wKIssNm1xIeCGaSWIHmXA/TAD/wcffTj3S7gbznyf&#13;&#10;NhJ2RJ06SO9k6AssdlmPXdoIH49zT4f37R3kiCvt9OYtW1jE9+x0OycZvP6uO2inPT89yA4IBqpp&#13;&#10;H55Mu83Fge6m8CLxl4nrZBCZeDrKsU9nOMLzjlffQdvwHLtatseunaUt6B0jtvE2spvk733//zKd&#13;&#10;ZlFI8h06WMUkgbyqz5Q98/x4V0naCPVkeSNS6m/vU9l1w37ayg+nDnHy5CracG//5ndnx0q3Oz16&#13;&#10;vOxuja/Y7tS2uVvuaWRw0Yr49d/KvSwurnFi3V0umbCnbnL3rse5yqO4LBDugHGXh8doWQ8dOXSQ&#13;&#10;0yJOZmfwrj17MrnyBiZhfuGnPjh933/5F+sIVW0b5cZJDydYdFWWIhZhKAM3m6BVB/Hhhxf7TOrM&#13;&#10;uirlBT7aVkY3aQ91hN/Zp4vYnLyay6MsfMG3Zc0fx+J4oZ9Im/7CSz/Cxz38XXaXNfAVaYAezmV3&#13;&#10;WQO/3Rq44uWVq77l03Qs/rCNdg1wmeUvR7dDZmZ6AJXx+3IxFpGlsot1XAqZihEvwxddgdqAWuov&#13;&#10;TCoE/F2dYcN69eq1NNQdWK8VWY1HHDW4VT6Jp5Q2dH1qqBtYbyoVv9Mw59m8CdfvtQUVxIU8/HWc&#13;&#10;WQegcUKlO2Hp9I4Grp0G+favO6/qqhqfs8h5WagWAcALuasRyusAFSb1KR6R0b6tsAuuP6sDMGKq&#13;&#10;W+WIK7yGFH5w2nkoj/gWmHA4/UdgXv2UD0PBW8GsrqVB8RydvWefPcvuCTqGyC7J5XRi1jBJsXbN&#13;&#10;imk7x05t2bKheCf8yJOeJV9pKS/pnNogHfyGimmCPl8CzvSyEePKOcPsdNoodaWeDTFZ8ixN09dB&#13;&#10;PFcoe6GcnXMbNMrpdms7jGdY1aHbfDUNNRph69auymWSR4/SUKJx98wzz7PS53lWuIyB0kD3TzRT&#13;&#10;HyhAHbQu09jmWx7aVd5eqr3wSmIqR/Ij7+n0wssF+JNX9eefRyfYoK1OlZQcqNDPlYLiKOqhZ5p0&#13;&#10;eo+n3DaP6eyM/F8KG4HN7Owp8QqrOGIoLDOQvAi06IacI+6SGAojT8nEi3Hm/Mu7YCE+IievG2/m&#13;&#10;BnK/F7395LvJzMB5SbmeRRs6Um+DJWGLdohX1A7kmbDyLQK8L0B2yOw5WF8CE/LiXHRL5FoMuOR9&#13;&#10;CPZKXRRccPOaZythxn91WIXsbDljI/pLLixEI22afxEKq32NvQR38ldoSU3XT9+D0JcZXD76Z0a4&#13;&#10;8LZ3PcUjfr/qvfxf+euOLjszQqUzjG1wgE79SEJ72zyXzuTHv/kgY9FwoIa3GU19QcD/zg8+/bO8&#13;&#10;ZUAGm2AnLBHldNBcTBttvkcsOVhofZHV6zxTF1B2U9aJl0E6GcCZCjmai1OkMyA6dGmo9LVh991z&#13;&#10;z/QFLnn1Mu53fcu3Bp/493PZuzssTtOhPXzoIDE4N3rzlumf/tAPZsDtut27p9e98c2zFcgOOjrA&#13;&#10;Z6faSQ/xm752rt3hkTIPfTuWWXULbQfflN+Oo3p00CAdTyZSXEnn5LQTCcokrDiUYzlHKNgpdWDB&#13;&#10;IwwcGHz++ZoUkE/F91gCde5KaYd5xOOgY01q1IRvbCqw8qkelcFV2cJkt4lHzpAudoTNBOaLC8tq&#13;&#10;B2AG/9CTcjqYaP6wg2l76MRTT2XAUj5gIashHZR86zt/X+oXV196L4oTbW/nKCx32EhTHozgu3eQ&#13;&#10;/Kff/t7pMIMO/5xjr/7Mf/5XknrdVjBPWZcYR7rqyLjqxwF3vpKfMmCeMDnBIUfaDuYV4umbvMG3&#13;&#10;+S3KI9+bv7p86qec4hTGeHHIbJjx2wmn67wbHNIhXsJ8+k2ccGR86YrXesTo8j/iZGLdcAKcEJK2&#13;&#10;g76WxcQHPHmctNE1btsJwpaMxbO8NC2IhZ5tBI8AczDEuzZm+iNcPZHqxTdxxaUMLYvlV77lw/j6&#13;&#10;t866PpWn+ENHGaJHnp1u4Yk0TBoYLg15MS/gVId0k45++z7kEFfoBbD03nGNE29+qu1Z4fHkJ7oj&#13;&#10;fjt5bLm0Je4+nvE06Ai7KHPrwkHo0nNh8932069+5JdyVOhb3/X7E5DJJehI1XJ26uQJ5ET/pJWS&#13;&#10;hr6GE9YtX5b506w4tixqG9LmgpcerHKHQQ3kV7lrfciPzvaaenOiQdy2IdWP4WkbQkOcvuuMX/aB&#13;&#10;ncVp/1UbSu6ic7SWvAcep0TlSR0hfMpcpZaY8EJ/F8Drrg3tlLBOVPgEWZZWeW+TsqVuAaeDajUp&#13;&#10;hC5Ig40MnME2fBWP7rKzbapuxOmRfU46Z8IHHtzxol6rnqJNyqriazbUpI46Ve/aPCdTvJvp6vXs&#13;&#10;lpOXl6v8KrvH2dx+513Tb3AM31vf9c3BLUzxaN4DH+qqMmgesx6znNVks7oVv5M06lOn7nV+J98P&#13;&#10;//IbZb5AQ0ddW29ccWWVg/MvUr9h8wse9ZFf5Me/giV9sVnil77+tuO1WDPaRHYizG9xq+vgQ28p&#13;&#10;DbIID1UuLAv5jCeok7+lpYsetT+B8UvaJadj4+ax3BGCpzzN4IDpciwfL7Nz0ogkyXDFr3EqXslk&#13;&#10;fCKidEkVv/Hjs+HCOIhgC10YwJM//uNEUC60CEizLN5C8CJwXEXqxTSFA774V3xp50oP8l6o5Xv4&#13;&#10;DSyxiqISgXTCGE8+E0+40Gzcepf8RqiB3pligj/1NWGEFs4IIcIFF54kqEw8LgluSMESXtjAL01D&#13;&#10;1T10h4L6OC31rX9HK7T8IjdWgjzpJKD1AH4gMp9bD3tkqDbGo5e37bg2bRrvivSei63ccSG8kyBX&#13;&#10;sUDO5H2Wo5WfPP1cnt6t8fBBLgPnInQnOWKDwO3g8MFnnp3WclzV7fv35n4Pj57au30z2eTK2Jxt&#13;&#10;TCJsYiHgs+C9iraS9ZOTsHceuGF67Mnj0+c///lpG5MUd77u9fBK3UbYUY7sXEdbZ92qFdNHPvZx&#13;&#10;diZw0Te7I9zJ8a63fcN0NTvO1P72HVunz933wPTpT/1G7mNaBbxpt3X7Nmy2u9Su5DLvJ3LkKeJz&#13;&#10;r8lWdoHtoEyuzLFZ1+26brqPHcQPPvQgR0C7I+I57iHZNf3KL/78dPDB+1Bp1f8upkpdlDKq2azJ&#13;&#10;AXWvfq1nLnB/K4mX9NMGEJJJ8v/uP/tz0z7asHv5W8mCrN/3Lf8JfF9L2X8JmtvSHnyOnTdOFL3E&#13;&#10;bnQnoZ20Tb2EnfVbO5Z6B5ti+js5646Ok1zEvhqca1ksYx1keq9hgsbLy91JpG3VBh3n2+MZnUB2&#13;&#10;V9qtd7yaNFvLxPD100//kx+d/jqTHh5PaEZMvUQ+yHFnI99aS5gNq+/uC8UIvN0Ornwa76S7ejEf&#13;&#10;a3tQTnAamrxN2O++C4eWsNTJLzDuolvNbiPTOeUrBmqqgN99hi9z8DWigWotf40we5nNr10N3Hzn&#13;&#10;XVtPnTjxnZ5Tm/pG493iWEu8wunnX0MtwHxZ+EKg0f5NHRVODP0lIB1n6bNoW3Hrb0XtSr90Xmgs&#13;&#10;OHiiu5Rc4wjvoCjuxfFK2GoYAiEQ+NOiBXCOozRg5Grk2VhseMGrA+Hst5WdcGnsDHjfXRFQgwEG&#13;&#10;R5ogtTLpb99f6VpJwBGYmMQXNAMONi4CUnAzHHzO+S9eg924wcMPHvksr/Bs56Q67wNOXuG/28c2&#13;&#10;Fo0oroEq9H23I2qscxxbZVNTmDruitV38Hme3RXPPMvxB9y5cZ7byPdwlIjfX7j34dBwsKo7s3bm&#13;&#10;0igfRFYxaXKOTo+rcL1gzMbpzh1baBx6DIGdai+0dZWeHVbObKdjarrYoPFOkCu564MmWC58syOr&#13;&#10;TDrTxp0mZ5isuUDaO/CRe0PotF1k58s5nk7kuMXVo2LUf1wUMHTM+0wf6ksAfpQ5Aw7GGtEMSLok&#13;&#10;nxkLNx6+2pCQp9kAFjgSlx/xGT5PHyOGMnHgDZjKnxIrgp0HQoLw+PLjs/JqOBrQeH5ZVzQKaLwH&#13;&#10;7tJ3PYvu/Fl+7Tv3n/sE1ZKfoaPGNQP1pT7UiSr0GcfTdz9nfuPdiSJD4u8PZVTOdR3HAYCZGwiM&#13;&#10;danT71KpG27RfzHelwuf5QFoJd0WIyy+t5BhdGDyvf0bdvDsZ6DE22HCLroBa15Z7spTbFMBa2Mq&#13;&#10;VkjQWHcgaNa4Jf8pfZG2M1O2S9QXmIg0rp2FRXLC6Dof9nPRr2ECeMnPIvwlQcHpYNrNt9ySFXiW&#13;&#10;DyfH9bMM6Rws0YnHcmMj3ad2Tn6lXbA9oRNw4BdVXIMuPXnhII0XIvqMDogSGYZepVU4fXLcH7bo&#13;&#10;oQfuD1+1O40BMehfSedNeyds9A5NeSs+1W3JoK1rpzbtCH/gx34knbT3fvefmPbs2x9bl8E5wj2y&#13;&#10;5NZXvzpHFKxn9aAdd8+ddzXv69/0dZnAyIQwdrJWNmM3wane1KGlw8u/nXzwXRtmHsigFTDKpw09&#13;&#10;RUdSeOMqh51Pd8EER/DUymw7reKpwbfSWQ9ECls2EtuHvHZaHRRVZ+rU9HKwUD06ENGD6J5V37xZ&#13;&#10;V+icpHAHkPwZ1/rRgbQaaLsigxaGObCayTLeTUPjOyi5Zi13iNBxVm6PkXA3obwo104mjKrNMU37&#13;&#10;b7p52rtvX+Dk1/YIzKADbTerrzkTXJqf+OivRJ4bDhyITiqNq3wlv8Cz/LStV4aUFvMk+o788UnM&#13;&#10;4CRC8oewwcS3OPKHn/GImL/QIMxBu6Ja9PSPH/4Z7POpH/msaJoWAyd+ppH4K5+CY8Apo7QcLBV/&#13;&#10;eOfXekU8PZGT+DKMEy48jq8aPJcWHsQRwnwfvoTmv+0C00n64prJKI7Bp/yGH/kcfvJsORNtlylx&#13;&#10;RA7CxBVbgJ+wOr+Dk3fp+Bf+gYkDmbLpfHbeNXZ4azi+G6dP/4QXzndhda3LToeOowwJH0/jyreu&#13;&#10;6UYO/ORGP35mPISmwMbnz2/hAxfvSvvIRzqKQ9k9Pu/9P/yPpq/jotk3fN1bkjdBMMOhjTh9+lR2&#13;&#10;Womr6BR+deGE5jPs8niWFcaWcZ2yOrHonztAjCet1pflOhMZ+MmI6WiZFz76AN7y6XtsrkgH7cbb&#13;&#10;uJSx0993J03lS5zKqJ+2yh1Clmfx+dSGiUsYNS9M5w0nKiAX+ygfnf/UReoacGk3DJOP1Qw86lpu&#13;&#10;7Yl2QpsljY3sAhOHPKkjdW7dotMur4BnadckDniA08m7etI2uyrZ+Prp5NmjaX7xQz+LfWLQEJvV&#13;&#10;6aOM8iZ9dSNftpelbVvZSSqP1XGVuxPjlt/GG9zE0YlP/wqrCUYHE/VPmkJnpkD0ZdnW5kvPv3IE&#13;&#10;gK8Gy4ChrKtrclBwCGc6h5Y6gk/tyzrO8Hdi/tc++tFMuHfdCGDlTdt4DMjLafOZp7jEbrA/gAdI&#13;&#10;QP3zIf+Jzo/6LCBKTOL5WWSMVDgaQljh8l1ERIxfQfQjniPEUDHJX8taeMRNvPAsALoYuNX5wFgs&#13;&#10;CBcswUSUtk96lx9vRUN6+OkdDRk12KTV8vIuP+gxA9GNPzMoRMxEiHh1fvtePKC9cCKuQMB33ABX&#13;&#10;Whex+W+pA0CagRvAAbgUrmNR/hlkNm+nDEo3/EmP+CCy/p3TGTh5xCbIB/qUZsQjlnXL+fOMhZiv&#13;&#10;KYOWKcvbFnZ0vPlt78jF4FtpP1m+bUtZJq/nWKsXgTnBsaIXaMPd89iR6UGOQn6GyY8rkf34ydPT&#13;&#10;Du77uHH3ddNaLt/eyK6MO3ZvnzZv4M4P8vqtu3fkSOVjJ89MO7dunG7Ysp6FGexco61xhXi5YNxL&#13;&#10;xnVraZO89c1vzHFV9k/3770hOzhOUmb37Ng+3bp9IxMo57jD4pHpSw8+kt0jtsFdbLPvwP5p3w17&#13;&#10;p88xWXKYyZGDh57gwvKDuS9VW+EJBWvWemcQR2OxUMZy/xxHnrb99hisq3N5+urp3nu+yK6Lzdx1&#13;&#10;8VmOH105bWPXywYmaZwY+jt/8/ump9gVW67SSF1arqsMVt41vzgxbNk3rZIn8cviD/y0FS/Rj3jy&#13;&#10;8KHpASZYnqWu+GPv+94sJtF+OQmRSQxstfi1He7qtd1nXG3mOXZzaGOfo/45HxunbE+zG3prsutG&#13;&#10;Ljl3l7C7Ed3prL3xmCwzxHPYF3eOr2DSyTzmIiL5381RYjuv3Tb9nb/1P0//61//q9hS0tl2BbnJ&#13;&#10;XR4ryBtBbhFCh8nPka/qOXMhaCpv8lJltfJ4bADhKd+ECVc/2sCeBMHvd8GlfqR/aD6JPVMm9Uz9&#13;&#10;dA6dqWfv3lWGlxgoYfzr78Hmwd8FVi+T/BrVQC1d+Rpl/jLbXzsa2LRlx+dXr37kDKuMrpbrbiSU&#13;&#10;cS5jvFSaS/0WvmOlGzoY6kPLvyRs/imUNUMMvnDDxbQSx2e7rhR623LCgtqOkGeEO6GwKrsAUpki&#13;&#10;jW7emOR9+PmWxptPwQaZOZtWOlTII8yjXfKhsQ/wQqV0RQ10lO4Gx8HHe9qf0qhQKzTvpvC78chj&#13;&#10;u/gN2PiJZ0HFBbfAcDz4Bk45+9Nn89MIlE0dlkzAUinrEo2fgm9VVJqEb8DSgDSuLs8IdkmcCnZ5&#13;&#10;gxdsX81AEaNAmUAwxJWYNtZW0pB4Cf+LrPJwYMy7OQ4dPppjrrZt31qdWRpf3UGyo6aTv6gDNhyA&#13;&#10;XUOH8o5b907LL55nxcZzTLDQmUMmj8+6wEphdW87+BywTrJkayyrQs7SsH3h7Imkg9t+T9MQmuUt&#13;&#10;6JhGrphxQOzJk65mrsmG6nRUpz0dOGSRH/WnZnyvDh2p6MdwgRIWhjovRoWG81JaNUJhCT7zHk58&#13;&#10;SbN8AUNg4PkRl41yYRzQCQeAOMDnH03BwCRq/xSx8BraEut8YCfBd7wGWMf68s8AyRPBSyL4oWe7&#13;&#10;/p4Dlk/FrcZhwzesKNVc+4vLsHZzXDOfBlWmhuVVXcdrMNqTGoGaJUTBpBFaWXum9wVsAeq8MqM7&#13;&#10;8PotbLvFd/2a+7mEc7/EkclZfmgsPIv5RUEqcIH3GczAEaGBapq9W+oK81OjXoCNTBHUUP4CVBLM&#13;&#10;06A6JemsUKbihAvb5u+CT1SXOM1cfPLVMB00z9uKVzgaZjFMP78X/RrH/FnhwmSl6eCnxJnj1rs7&#13;&#10;Fg5ki9s/y0wnoOU7Ok35swzOy7T4K36VzwyiYc/m/hXeK6NnSGFUGHdKeBazq4h1dhgu0ElbvrwG&#13;&#10;Tu2Uex70cjrR8t4DWm2DS+XagTpv/lf+9b/KpMPXf9M7plexytdOoZ0+ZbKzoozucviD7/0j06Oc&#13;&#10;y/wA5zu/mns+7uDP89uFd8DLwT4HkzzuRP25u0KavjtI5jnK4nNC2TLkpHIGEKDjZIGda3dVOEnh&#13;&#10;6mWdEwo6eZGnFdBzkkS7JYwDWepZvfgnnN8ZQFzJqkfiK//IkOFFOOlZL1x4CasM3isvOEha/k1P&#13;&#10;XA4wxobCrzSV0wE+QDNokckcPoRx1Z8dN+M58OfFzPLhMTDeGyEdO8wej+UumrtYZfkskx4bWEHp&#13;&#10;hIpyq0OPpnHAUp2Xe3l627u+Oefuf/jnPzTdfNsd0ybwKEcmEqlvLC2dzsaxropuCVMf0Yvv+Oti&#13;&#10;88dAQjz8AS6CjXBxWneZV42f3QwDzjD9xGO4rndc6KdLPgMm+VGF8a4dUQ/qMvTwq0mJOT7zswJp&#13;&#10;Sz2W8iVXcw58whrPFBUPr8kDvqsP9Q2V5G0HOJXHf/Lqn/EdvBa/fCpH+IaW/MqXA3UucPCZukX5&#13;&#10;CdP5rbyJK3H9oCHuTCjyXKoTyrV08A+t5EXxIIfx4Fv96LJLi2/9g3/QCX7ehZM/B4AMF16alb8H&#13;&#10;H/gFn/oAZ/PdPMNI0RaX9Hn6ZwoKIy3jq1+dZa7dDJ8wwLZLPD46vjSCk7j/5pc/HB7e9A3fCAS0&#13;&#10;iWu4NNSvA2SWhSwcWeBH+SwPz9MucyC/09Dy5/05pq2D7cK5+0E70/nPMqnNQovBK62Ww6dy5C4R&#13;&#10;lGN+SX6TuwU485PyJF9Bw3jyqM1IvuTddMg3ctnWs42vfTNe6CkP7+LNpIN8iQMYZZJ39eHuuFxW&#13;&#10;zre68d04wrk7xXBXHsurcbST8uCkhTbWY/IcRBWXdqN1b/o6COeuG+8zlAePA+zJMeVWjxcvsjuP&#13;&#10;CSZpJH3QhfZx9/Xu+njN9Klf/zV2qb2L8l+73MzJmYS4WDZBnnQO+uqkr427hoFZBxMvsmOj22iG&#13;&#10;ScO/pAVPnemlXRcOBMER/9ngsXbG/K9tqPxjxko9SzrHNuEfnY4ybEKnPQYi+VVeyVU9SN2SuspJ&#13;&#10;bvgDmbzFyV/e5c30s2xVG17+8s8gYxnIn4vUHMQrvypH8hd7QngwX0kk4hc+4+ukXfgTED/1Y16g&#13;&#10;jIUOj7xrM6AVZASLVYH8jp/6IQ14b7kLHTDKJFgG9vmkhCd+UBTe4IjsAIpXB3yiyHQ+q0xFB+oi&#13;&#10;3oVf/q+IfgAc0ZOfQrjshfGQQEyiKzd4GFoK79V3hlbD8KQUE3MgToARBeCnn+1l+AAtWrMPIwwH&#13;&#10;Nssg/4Ju/GZ3CuD62U6J6hMdWP31mMUifHwbwT6p8lU+F7Z2GHnXg3nH8vfIAw9ksmEHg/1r6Ms/&#13;&#10;8ij3XnD8k0cBPfYkkwzsnLj1pn3Teo5MXuO9N8+/yNFXHL0crtldAA9rwXuBxX7LmeB45NjT0yHu&#13;&#10;CXHy9fGjx9NPfhFap7iM3D6t/WZtxu0H9lJO9kynnz87PXPupelVe5hI4YL0X/r8/VmwtIlFf4q5&#13;&#10;kTaYE80uMtx/44FpG0dfnaGsuNjSCZEv3ndfbMMyeLMPvZkdK9LySK1111zNEZ51NKp94M1M2Fy1&#13;&#10;+qrsejjFDortTK48xlFbz7PLYsvGa6Y7X/v6lFlt1Pr1G6ePf/SXpy997jOlP3hZRlvIeyEs9+Zt&#13;&#10;dcj0cNJW+6jNL1tinah/EiqK982abRVtuLPY24e5LP2/+nPvm/7OD7+fxSQ74PkkO07uyaTLOnfM&#13;&#10;YTu1Hy9ih7S7tk9XcHH7smUvZ6GPx/95b5QyejygMj/0wIPUX17KXvbBxTsb0Jd5wnzl+IC27dDB&#13;&#10;g7G/d772NbH9/8X7/uT0L37yx5OiZY/ZOaidhp55v8VIJhSqMh46sPxRUvgzc9kyUQdKqlL8rZ+h&#13;&#10;B+I5scBEwtDN8Bfud9iFbxis8TfqBW05zDqx5mTPi+g2dXHZUTsAnGt52V3WwFeugcsTH1+5ri5D&#13;&#10;/nto4B1/9nsO3vuZTz1ERX9Xas0Y6EJopa8rI/5bNbgL8IWgbX8h5XcRfzU0Ok41rUI7THWTalQN&#13;&#10;A8yKydfgwdhqiK1EM/tOWzCN6EE7uHyv+mXErM+qaIAwWMOeJzwEeXGRQF+puNNYbFzRET82MINo&#13;&#10;RmAgr/iC26FaRSMistrZCONBINCCW/AjnjIZp5we/G96YZIQ/HTBXa/hJw3X8S2Q/4IKeGF9N2pr&#13;&#10;uGnliW/Q81MNWWBn9CrWjLA0EuagA5eU0/lbTafnPHLazBS/tNKgoCPFsAQdQRoIbPm2M/kijZbH&#13;&#10;Dh2drmFFySpXEJyrRnMaS66mAHd4hKwy2Im8447bppsP7KrLZUn/ZVS808vnppV24MJLDYCufdnV&#13;&#10;fHLBpJONCHA8cphLGGlU1kpi+Bq8K6cNsi00+LwQbt3VGzLoZ4PFrckOml1xBZ1k5eXXpsulOoug&#13;&#10;A6L4ABTZZwML0GrtBXbwWlEKc/lDAf3ZoEqHzc7UcJUfqqNkY8PGWaWrCcqQAQ2/2eBt82L/iM7b&#13;&#10;PC+JrOjpl0YY37M0Nhh0Hd3PuM40swCBdAvPxAN3BG3/udyd3wxvfgyd+ee9sJb/Iv7iuZlTfWGp&#13;&#10;vY0Lyai1UORdqzIDwd9yHM5mnub32ceIWQ/hDDGfJM5C6KW0Qow8vYQB4w4cRg0uX4y84EJ9+AVe&#13;&#10;evzN4IENjHE67uDpIt8zbIZdwmvn0+A1PuFLHSHBQb7in9haY67yETxobaiPuDb6daW30l8G7gSc&#13;&#10;cxqY/mk++nvx+Zvp/zfzXxq3Bnw819fOhINalmVlyACONleHHF0WG2816ikDdHgiN/JVuSq70YND&#13;&#10;dqR7gLTkKPkdvIxtI14N4qlbFWa47+rGDpHHO61JR/bokcMZ/F9Nh1R1BQf61C7BNlUNg3UMTuXu&#13;&#10;kKF8sWmLnOi0o3yUowi8PNv7Kd7B2ccpx+Cw7ItPWm7T90gQL9W9Yf9+Vhhv4oLi7Uy+rMWO2kFk&#13;&#10;ooKBPycZHJjUtnppt5Mgrmx0QKhXDLeteeGFM1kl5+CXfw66CaOTL1cy5kgabKa6c3BTG5VLe1GH&#13;&#10;58i//PK4BHfkIQcC7ZCegw95kg//dKGBnoRx9beTFA60mY7KbD50UML0cRGEsjsJ0RMbTkY4MJHj&#13;&#10;ZKDvDte+wLzww5tb9cElvx6X4GW/tiWyGho9LX+GDl4m1LmnisFe5XG1ts44DkyeZVBXXVzBYgj9&#13;&#10;jO9Tnb+bizofZNDhIz//c9O3f/f3ZMJJuZRhcRBbfMqk7e/ckw6l/tFVDawb5rdh5nXpEDFxzccZ&#13;&#10;OCbfiVu5MlgP/CtKJuFN3zwdWJnAVR43Rr2nvEgjfOAHTXO3ZUK/4AYH/5HLJ/YLf+GcYEv+NH/g&#13;&#10;H5mMAD5+UvZs15i/RaSvfM1kAo8TcJSK4E95AUb9+d6D3Xjl26dOHfdghLwa2Ti8+FUyDL1VO8Ay&#13;&#10;VgMy4nSA3DjRb2LIEjyMuFoV5Une8UmcON6TN5Vv/CUO/sKrs4rHMyD8jDD5U2cOyAgTeobBl7jU&#13;&#10;jf79ro7lb8YXYcFhXJkhTk8CCKO+1EucePmz/tAZTxgH3T/xb351ei27wrbv2DnSGr61kYS7C8qy&#13;&#10;6KB9x/MpLtNae+J59doz9emzJlNrYkEc8mzaXMTOWZ4ss04U1CruurR2GeXaiQnLvrivJA5U4GHk&#13;&#10;q2EjxGfZi1y8++1fHPFyRjk4Lq4c+kf+Kp+VZjX4rWws2mGg0YkAJ8O1gdoj7Vr4xcZY3rRN5/lz&#13;&#10;V5l8+ZeJFOI7Ocxn0lM7uJw/daLLXUORufKmA4rKJm5tjfcAuTiqj/Y6ceJ45HLnhzYmZRvklhP5&#13;&#10;c5W1g5Ueb2W90PnAtHnHu98zff//9H3T67iAWN1IJ+VG3QALcHgSFxIkjeRTOO1h59cAGYeXmV8E&#13;&#10;xANPd7dpa+W/9W6axwFXdWLRUjEO5slnJluMr26RpScmQgR6pon5IvUA8cRd9fpydhqdJq9wBI35&#13;&#10;1UkV8NmKDZOkEYqCFDRJD2nKNwiqnBKeSQR8cxef8YDR1eA3TA3YQmiwcYTgR17Hax4OZKaNVDDV&#13;&#10;3kBuIihXaa6imr9IXD7kiZDmTbzB0xThxSh4Jx8LFx61PXj6p3w+wxgc+doNW2H9D7nIlijanNJJ&#13;&#10;+E87DwDD+JE1YQu/fjoDLafGCCDPij0UMqITNmjO4QAdjhwLuLLLFBCCE6ZslTrijk/BdMTf9Dl4&#13;&#10;CbriuBaoIGPwiNz0JCyCFS0SBFtnkLTmsnb6nucyb05zSrpY/5h+2kJ3YWnrjt17T9pR3n3kRePu&#13;&#10;FNhE/X6AnVVrKGNOQGz2QIHhNjPpISXdl558ejrGCQf7rt06PXnqzPTQwcPkbWyo905wvJQ203xt&#13;&#10;eViPDdoKXm3hS/CwmjKzBvW5WOQ0Ex9Oephca2njee+eXdwnnj033ff4kenOO1+dPvU6diK/AO9P&#13;&#10;Hn2SCY6t0wu0a25/9V1ptxw+9Ph0A3dVPP7YwUzWHuEIqFuY7NyzZ28mOqR76ulT4cV66ByTDw8+&#13;&#10;cH/uytjOLlZ3WVy/94bpM5/6xPQw/q9901umn33/jyafpC2A7pZlIgAm0X/bJUorn9Tl2kPSwQUi&#13;&#10;yZOCAVfpYhqaT0ddhd1bz4TEbXe+dnr/P/qB6U//hb80PcF9I4cPH+SezuPhw0WvZi2LkOnm3Uwu&#13;&#10;VHFi2faX39ZB59HxwUcfoy3BYh1235xGxp27d8XG2L7wgvoV8HfPPV/IAkgngW+8+aZp586d0wMc&#13;&#10;b/pX//JfyMXtyhAB4NFJJe+bkYGLF6o+MdFrkpY8hn1NPidcHmExfi5wGjk3siZQDZBHbcPX6YXm&#13;&#10;UeMZkZg+/33cV4sjZUjebBtN0wvu1iRfrGG3oZMfOr9LzotOfFw+6ipaufzzlWrg8sTHV6qpy3D/&#13;&#10;Xhr4c69//fk3ve2dD9K4vCurL8GmUR6mWdt9iYvJnvm90gZTqbnEZLi21X5qb9steR+exAzZOc55&#13;&#10;hPITdwE3TEjhqf8VGF8HvNKwp0LJYJ3gDcyr8HKXhqT0EmbVg0EXh98hYmPJyMI3XADio9fczeUt&#13;&#10;7IQMngo9lRiNBAdLlnQAgnkJojnKhbfmQ69QEneH814NtpnPkEmAggsPCfbblyFvYRs+Aa/w4J/L&#13;&#10;ZKVrPH0qNm95WYQhEKd8m9etndYgbyY9wBVjFiYYmBSIaMtMCPrd5+jQLrOViadHSj1L42/FSlaP&#13;&#10;0UDZwDZUJ0SSnsaTh4HHPHaRBuOJ409P99z7KDB0ouhoObGxEtoraQXaCHUlLp80SuCDhoqDfSfP&#13;&#10;sBX4sSNJeldswiLv1cgKDSg9w9mrTx45mkafHS/J2rmzMXjVynXZLls6Id7QihyWRtCXL+oo6VON&#13;&#10;AeEdfHCCrvNhIlSk5D/besarvOsHjTga14VH/dKARM5aMVLvDiBdXF5HENlYSocSmCuvdHUpjadg&#13;&#10;6R9TUxIS4YWP7nik0YmuqpGmTiq8Y7Z0VVD0BcErYPQvCgmXxnDiq3LX4YtPoReAF97n/s27CI27&#13;&#10;1JmO5erFPFI0y3f+PvJRkwc8soIzujArNKqF5xI/IrjyRb/Okw0a/0KowI08wY1D0iEvHt7bP/j8&#13;&#10;Nv4QyHBdP/PReAdccDTNAA/oAbcYdwm/jSdIi0hx1B71LL2MjivcdrTGVfyX/orvshmXcB1dVR5Y&#13;&#10;iv+38jWjKRO4/vZdG+BKrgxcUhbUbDoQlG87kw70pzM7b6AHhmoDFy2SruYbZSl8lll5jg6AcSAr&#13;&#10;g2vGxN/v2kXgqtbRGWJFZt6LxcIMrEnkoJZ3P3S+tryGTweicMYTr/4O8pSfx3w0XWwfYQ7Ifozz&#13;&#10;9+3MvfWd3zxto2PmkX7FG4Nw8K0cXjrphIK4fF5tR2Xgd6LD+A7secGjA0yZeGAA0gG/XP4d+TzO&#13;&#10;irtTiKc7Q2fSlc0OpjlYGX/CtEW+h2+fdEb1cxDOdHCQbzYgBp50HuGx86f8CCsOeTc9VZodKm25&#13;&#10;MgutjIbLr08H6sTvAI3py/+0BdSr6Sq8Z8NLO3rBjnsnlDtUHPRzF4FHOUhfWsJ5Fr8TShlgxE+e&#13;&#10;nCxxwDr4mEgRlgBo4Hh3gse7UNavt+5iEn5ZTQZZP9182+3TW972TZn4eN3Xf+O0d9/+pGPlOuKL&#13;&#10;h79MPChDUELXPIX/oCJgJvTMA8reusrANt/Rr7iGUhMOrOEqxjj+dT4DYeyN3x1XmunENg/gSxzx&#13;&#10;ijq4q4Ovv64G8stGKINO2qaHuJMvB6wx/A5vMFpppwqrDAlWWMWCTJTfpJMdbHkBTgpqKXUhI1n6&#13;&#10;iVMc4vVPN5OJdwdw5EXkxpN3ZRUmdtt4RsLPZ/QweG58FUycxoVHeAUukzl8m//Nu+KtPAvMwOPT&#13;&#10;v5QVeYmD2vAXb7tFmokPTHgashkn+tAfv+AefCUufvIgFZ/hGR21XZGOvCftiWcc4bRRn/uNT2Xy&#13;&#10;8w1vfkvCtXHCNV7zuSt9/fbPMAdslNsy7EC45cVJRrWqnfBSasuCeUUY+dD2VJqUXrRRtsecqIjM&#13;&#10;qMbyrRO3f5b7THIQf7k64C+TJeA1vznh7d9ImOgobUHgnXxRlosXaZMv84hC9IFOpNW692l7SP4s&#13;&#10;N/KsXpzocGLVNJUPy3vvcvNbGdWnvDiZrG115XTKnn7YHOVWHmXs9wiXjAerfJgTQXPvAABAAElE&#13;&#10;QVSXm59nOVb1uQ3PYou1tS+gc3elAcSfME6Mm++9uHjX9XvCV/eD9tywjyNubpq+wJE0b/76t2aX&#13;&#10;RNIY2tYnxvdP3uXVPKlu3ZXo/Us6087y13bJ+ClnxNFV2tUODHXmt/R9CmuekGH1EraBUf8dV9wV&#13;&#10;ZvvY9CvZhTH+OfoF9ivKflkHssiHf+Yt06UUUXyOBMcPuQgKL+KxbgAXwkZe8RZRKePSXxxhYod3&#13;&#10;QIlT4epIeJ/ajcilTOaTIJAjQQBCPtO2yAGfkCqbBYveB2q14r+OLVHf7YvmlAGQqNPkx/gbHirh&#13;&#10;wZHRpjXUXHICIx/hSJwhPDgMDfUm73OYgi0Yo+sSzQ/RiS+vxM03oTx17mgpWD7kWX9/RrgwiQvt&#13;&#10;9rSNG1kHTCj7PnRulIat99/kd+iI0msyJt2NF1TRAV9mBlz0kJ/mY8jAw7ySyU7ytXXNMk4mkD8H&#13;&#10;dd1RZR70OCdtwBOHDk67V7CIhD69k6SbN2+ZVmFHnj51mk4ufhvXRh9Pc4H54WeeIz73pYH32NOn&#13;&#10;M+D+BPdzWJ60Pdes3zI9z+SJNsGjl7L7AF52btn8/7H35rG7Htd933Mv777wkndfuO8iJVGrt7iW&#13;&#10;ZcdL0jgNiqRpkAZtgBZOUbdAnARpCrTuH04RGKlRFKiTNCnsGk7QAHZr14iXxpbjRZZkS6IoUaS4&#13;&#10;3svlkrz7vm/9fL5nzvu+v0vSEr3IsPGbe9/fM8/MmXPOnJk5M3NmeaYNnB45zomR27nOeS3i5xDs&#13;&#10;dJYNGdc5SXmZLBzl25meot26cf30/NEz02GubLpr327gN04noX2Gq6Nf2P9yrjt1E4wLpy5Ynzp1&#13;&#10;gu9q7sDPIg901WfKzm9fnMKgffc9907PfeVpJLaSsd5Jvt1xJ3PeY9OWLVvReWu5durU9Kv/9lf4&#13;&#10;rtlj0SkPPPLo9AwnPZ5gE061LcqWPGSjiOWpzF1tQiqlc7p9qNPtVxybWO8ZCwBr6fjHFPneCk9P&#13;&#10;2Xnd1ff/7b+TBScXX779u753evqLT+ZbIy483PfAg9Ouvfty/Zb9jhts5McPox9FP6pvXXi+cO70&#13;&#10;tGWrC/Z8847FEcvQfujAiy/y3Q838ayOLvXU79479qETr00//k9+bPqxH/nh6QR4tDVZp9SDt6DX&#13;&#10;6+RdzS2sR6MS8sCPU6+lDlof0RlVG/mbFbjUssSv4BTODRZOzL9//XdtnGRpmQThH+RP2uC7R1AL&#13;&#10;7imW6QJybXvhDU9JmWecfa+jcJxHvesDTHld/rMsga8ugeWFj68uo2WIPyQJYCD+JAP4v+wKvP2T&#13;&#10;etFnXLStPgP6Ze5vuNal77ToEVz+EUXjHoHBGgR2AG/jmixRS3gTtFlJQgYpdKAOcnP6g5Hg6EIr&#13;&#10;XeABbGbDDMjDk4NDoENAQs2JOAQZ7xGQiBaYWsJEhzuJKpx2umtzHQD4M6GSq4YTk9iLihlajJGS&#13;&#10;rrmZ+4UidJYX3uQtBTLiRnTe5khFEZqLlJujgA2cRXNpwpoAEBaYghCfPoPWMvi4lfxmxwKBhq+h&#13;&#10;03cA5MLGdeTqsF9z/Bo6+ctX6poUv5fhTqsL3E+6hkGYA6514HIi5qHu5AsCKSPSOklzAvvSydMM&#13;&#10;vJhgMtECHVdYcZUJcnfgcsvKcxzTZQfObZunvezi2MT9qAdfPTh9+blXwA+/Y3I5L3e5NR+VZwc1&#13;&#10;+v2AHcMWflxbwGDyvNeeMEqsyTGSG+JYrBpiCDZ51lco40+9SCyBBRQcegPWiUeamnRqJJI7/uBx&#13;&#10;gCHf4d2BFD8H6PIbPnhm8umWkTEpKYOuGKQrMnFR+wYdq7yTmxWcwgkLwEQWggYoHpkoN9L16/wJ&#13;&#10;3Ay+Qwt4XtcNX8SH32SjzZQkjBdVpZXlCvHvnHjlV94DPuJ8UT4LcDN6A5+QeGfp8EsrP/ALNUOJ&#13;&#10;f+ZGgrfENSMzQDyD98Ug/Ytp9c/yaORgahYG3vY3T7NdgsQlvekWnHBxC/QX6XR089f8WJ9m6fCK&#13;&#10;PfJoAKUSnHO4MiCSiqgkN57fTIUaNfgo/MpY2BnSovk1/u104lz0hwGYOMTONfWDEzTj3QXr6bLk&#13;&#10;xjwNuv1M26E9t6HGXV8x1pDC/qSMG/LqpEwtoLGd9sZgPzpAnTZ0iVmIYST2eg26GgSsh2oQeCDf&#13;&#10;8nM7H/3WkFOG+5oEiqsWWasOqvtuYKy3CduWNaa1AcqJ6v4XXuCj5k8x0ds7ffO3fWy2oxhiCjyG&#13;&#10;wUPc5SwP3ntsWOcRNnL6oa8LOXroUHbyxaAlH+Avg4snWdj9jZHp+NEj4UH8Tpa9RkrDYCQDbk9T&#13;&#10;RKbEG6ZB0BMe9eFyDWpebVPGNuUkLT9+7mkUJ7VOSi23jpNXjW8aHZSvCy8a/uRdJ21PeYjfSav8&#13;&#10;miYGZfxed2SeC2cZLa0zkSFwGi2999nFjhg1+UiwZaARMGWBUSLGNt7Fbf3xFIi0LKct7ED0KQ2d&#13;&#10;uF1oNu1FrlnQICku8+k1M36P6tu/53unLz7x+ekTv/wL03/2t34g6UzfebKurSRf5iEuRUksMF4T&#13;&#10;KS6dNHSRfXxFX7iehPo0X7N6Tpzxul6Y8E2ZgTA8VFr7Do1i5ZRB+LJcxSmP+E3bcG4gsE8q/MVD&#13;&#10;ynpgCS7j8SjL1aS3THXyp+zSzvDbX4GoDCL4lWFkO2QtyBXaqIYicZl+JadIs8saPOYnPOOXbvg1&#13;&#10;j+NdOuk/h9EhMpUHwjWeCJ/d/dIVlp84W46pE+DSGWf68A6MdSr8Jtas2O55Dtjkc/AIwvAkDuNb&#13;&#10;ttKx3GyDwkvbZ+QknLw2Dt47Dm9cxycftk/LBhoAVjrSq3dS7oTJh2nyA4MLQLa1T3FtyUPveSzf&#13;&#10;s7GN2KqVtzVF47+nMDZjGBKPMjDea5Gu8U039Up9F+gyG1DWD33siau6os6FFa84td1LdyVyL53N&#13;&#10;92F4l1+NSe4u1bjdJ6dsF+oJneUvntRlccCbvBQ/pRtcYElew18tnKi7uz1bVm6IUfbiWTlkdI02&#13;&#10;XoZ39Ax0eqHCdC6SyqNlbl0w76lD8CQtT32pmyyX5tG2oK64tOpido+7sJAFY9K4CF66wmv1MEqy&#13;&#10;4OopDndCe+rO79kpD/WO+ke5mEfrjJVL3eIi9JHDh7IjPbiAd8FFvv7Mxz4+/asf/xdczffRkiPy&#13;&#10;lDfxq7OlqXzNkzTURqbNXfmEeRLIeGmlPg8ZCR8WbMaoJRd6Cq7qKgitcqkvsX0GOtVthktdLB/K&#13;&#10;TV592n+aVk2XdoGKNb/yLA/qWJ2nXOxTXNAiuJweElmHq+7Iy2g/gZCn6m+jdcUphxmsDCymZxya&#13;&#10;N1kJjInBBR9xI+8lA7kUfuS7AIqOzEQOzmKcmwIJrUrhwtHAF2KkT9qinzom5tAHu8/gsh3i531m&#13;&#10;TB3pxBxUvlMvJBg8nYcQFqZ4LZTiK7mANP8HuuBawEiwPMKzH2eXPiGiTI7yTnxkafwos0Y2ZJZE&#13;&#10;YurEiS+egsz35C8Rv8efkVPpUt9lS5ySXzEWhIJn8GxdIzZ5LX59k3cTySt+5qHO7Vo+IpVt26oL&#13;&#10;bRs2bM5JKK9VOk07tX1rSPf65hWOb9Anbt777TcP8z1IFjjp82+jLSu1l145OD1w793TXTu3Tk+9&#13;&#10;+HL031YWOk6cOpNNJl7XdGD//oyb7vQbYrS5w1yxtZ1bEM5fQi/QPp7nasFzzHv38WHvpw4eZZxx&#13;&#10;eXqQj5Tv2rh6+tyBN6bbWADZdisnefm+yAkWYc6dOw8+3uHlEjppHXzewmLKXXsenE5xDeEXv/gl&#13;&#10;5rebs5HPBWc/Zm7f56kzF39OnTgaCZn/tYy1Dh96PTpfHXXb7dvo79bx0fNt0zNffGL6pz/yD5N/&#13;&#10;v1V3gxNNq9H7Ci/6W5mCz3d1Y/ojSwOhW/eUsWVv3apySmTg0vaJsd/5pZ//2enjf/77pv/wP/4r&#13;&#10;nOQ4ywLNPSw6bUMXvDG9fvBgFjdOsECzneu7kg6c9gutb82X5VynQ7jSD/vA1ctnpiPMGbaQf7+H&#13;&#10;p+7zA+/ruZ1jPad3vvTEF6Yf/eEfmn7t3/y/MAWP6CtriKds/KaHXKu35rUJTtEf6kLbp2ON7qNs&#13;&#10;/54IqfYmtmQ78KBRFYEZR5qWkRVa3ej4L3HG/zG5cAATXtHazjK7xiZUXdoOeaY9+lGaiwlc/rMs&#13;&#10;ga9RAssLH1+joJbB/uASWLtp41M1UB8TAhVwq9j4+3XJyxLC6biWhLzDS6NYiK60RKjYM2gyslW8&#13;&#10;CRw2ZHiSVDUQ5B2QCi2k879lIMgkjcFfBtPig1B1tJIqvOl2hnF0bnSFTCELDYnaUc14SlzhMi7h&#13;&#10;sjvStGcllniNb06GZwNDYOQ570nZ+cxQK6jmshTyJljANWBXemIX2JKTOcN5y58GCXsg1/BeEQlR&#13;&#10;MuBrt/Qt3Cpo/jdMXn2Hj4IesgD3Rnf4Wo6gS2cPrd27t01bt98+Pf3UCxN71RgIMVkBZh0Ir6y5&#13;&#10;hftKa0AqkYvjxIcTRebIGbw4AAsDzYHIcUc57WF+PbLvVGgtg7p1XGNwYUxa2QvIDuNT0xkGiuvW&#13;&#10;sqP33o0MFMdEmoHYNQYgfZoicqvMZGeOk17vVv3wRz84vf7qa1z1sJ1J56XQu0KevvDEl+BGifBX&#13;&#10;OZiWn2GVe95vckJnYshWna7mkWnSjlQJAA8ATt5EHCNsBvUASoPwtIH4a3CVO+UZUDpwlwsBndQ7&#13;&#10;+PMuVyLmvEncOiTduPbUU2Ovg65wVKiAmnkWknQ68RG88Fr+DjCJcvK5GKY/gaElPzOYRBWsYfry&#13;&#10;xp/ZYgb+hIml0Ax8hvozsGSVaPF0AmISHdBqTx1VA/GS15yCCXBhpiHnVAzpCfKMlST42v50mQZz&#13;&#10;Z2bQmlMrlsW4GPZOPH1NlKGRuiTTycQ8VcnKQOsKz1nGqBlOIglrQ0inKlxD5jFWCLaEW5P9vp24&#13;&#10;ShdbFDOGBj7rGDtBMRap852Epr0FrjKokURjie37hldJzeLmLGmIYbpCQE0+HMwvwsXYbezIiE83&#13;&#10;DdhmYqxDNm0AT59C+loohYewvKKMXUya850L0sUApwHHCTw8dd6cBPqBS/sQ9XbyI6vI8NO/9Rvh&#13;&#10;4WPf+V3ZsaYBqw0zGk29MsaPB+/auyf4YuytpJGNxkllcZodfZ72cEegRSM9/fVtCxYF4MlFD8cI&#13;&#10;xYenL5jcEm6+1TEaMQ3TaZh0ouZVVDFSLsipZFZloTDk2bIShxWjyzdlR5hySJ6GjITRiV+vOxiV&#13;&#10;nTv73OHXfK3i1KBUXMQyjzE6Ysw1XRkvuZ4Lo6m0rRPn4dnJvNe7aJCXHz8YHD3Iu4ZfrwxzN6Du&#13;&#10;2LGjmTx7SiS8EyavysQFKuugHwJ10h+axEvrrnvunb714985/cy//D+nL7MLW2NkXb81nxwn7+KS&#13;&#10;UAokmhgDobq+6n/kAoz8RRaC4k979Ekcf5Lcfjh9AXmfOYUnLgJmpUE6ndSQ+rxtAyedLoeGtz7K&#13;&#10;k3SsB/KhnK1n4YVZvvzqV0bhbbxfNy/So21cZddpjATgk29h2yBq9m2P4kk4ZY03BqfivIzZZtQ2&#13;&#10;a5xpUi/hR77tz8x/+HCs4IIUZREnPwN3+lsC5WEWz3vnsWVu/s1zL65II/KRFjSbT5/i7rpcyapt&#13;&#10;F18YDEjT7Ub+UpbyBP7gBIflFzmSsVrErfYSvolblKt5VwjyYfq8E9Q8zWhJg5/5qCQl++bruWee&#13;&#10;Zlfzq9N3//vfF/5sp5aD0PJw8vjpnPZQNtYVUYExddx71F04UaforA8aCG1vGqV6gdP2JD0XUGXU&#13;&#10;Exy+i0w9KjH51xBuGVputhXbV+oa7VYIFyZswy07aVqfKmd1EsEXdaKnvryHvRYiasGir8MTxoVW&#13;&#10;eehd0LX4Ud/4iG6BN3WOC8Fr13pNYH0EXdrWD2E81aLfJdxr6jcWBCxn27/1Stz6/ZE5jKaebBkL&#13;&#10;ruiL83xQOBulwGHdcVHDstL4KH43EXkSz/yZTn2m7JTvi889m3c//r3xgQcVxfTQo4+xoLeK3cwv&#13;&#10;ZCHr8jU3B9Xibutz78OXN2lYVl7hp1HQsgshisU2lHyC0/zZdi2gLnfLNWPVlBrh5Fne2uh3wyZH&#13;&#10;OnWiMpZ/f9JI+xeT9KBlWEgg1yyQ8mKcvFk35N+FltAHl4ikJS8kTpvodpH6GdyCFV6JCJ+QyLDw&#13;&#10;m6/wEFb1z3lxfJq4wLhoAS7/UTd7QC/fGn3zbgZ8l1Yo47cPp82YlhpJNDpDOOMNSrgP8iSc6UlD&#13;&#10;ND/xDRie4k1Y0sNLaBlfdK1bSRfEFW+YHIG80uMzTxlTk6z5FEu7JPdFuASavnwhrZ+4wtMQPoXz&#13;&#10;pyuYDq3k422OrkCTZAZZYe/0N3QLPVoCHixX0i6iTjkPBMUwL0qheDZXXsto3hOOvM1LftQz65Fj&#13;&#10;oXNcGbVrzx1pZ+qhiywq3P4w14ZiZL9M2/nk5z7PhpZtuV7Jb3SkHXFi9L5dW6ejp9dPu/kmxjra&#13;&#10;7v5XXlNBoQf4/sexE7mG6RKT3UMsXHqd3SYWKk4yJjvNovBG2vkJNtv5nYwDh4+lX3vs7jumLRz9&#13;&#10;OMwiCI122r5BPcimP/TuCvTbucvXpiPgPc981cVL29tWTqrY5l54/gXGIHdP15DJwTdeJ4/Mh+F9&#13;&#10;67btjPFYSAGHJzw89eGO/g0bN087+bD7KU54eMpDObix0Dw/+t73s17EiRVw/2//8H+czqPPFfx1&#13;&#10;cKqvc/2RdZcy8YpXF+CVr3z402U8i6w9UeEJv3znAxwZG1AcbgJRB1rPXXC+ipz+yf/8j6J6vvv7&#13;&#10;/gPkRStCD21B59573/2ccPEK1qMs4BycnUq+FbnbZ1xkMaj6Fdsg4zxkt2vb1ukYfcVtlNPuHdun&#13;&#10;cywweYrRDRAvv/Ti9NM/9RPT//XP/2lOu5i3qj6Me/x2CDjDJ1mcXRtoFbIe+Qyw+ec/flt9bBl5&#13;&#10;F44Q5HOdRcSqu5UkKMiT9U9n9b3hJo28V1givt5/1PdxtA3LFaecVlBGV9l8ZPk67sj1hXyeiuha&#13;&#10;DQnk8p9lCXx1CSwvfHx1GS1D/CFJYOPazc8zAD7JQPC2he4/2BdUHe+8GRCd14qZFNUbvIWbDlZf&#13;&#10;t/8tQAsB0m4SRWiQegddXziLjx6wFb/FpAPM+jEJpPMsY5cDmoIq0nPmwJS+RbyjzwGkcMlJUhGZ&#13;&#10;QXkSN57GUYwa6tVWTipqNxLhjbCQSAl89c+42KJJZ3jnPSQMI14Z+8//whSUyAZfAsu4cOkohTF+&#13;&#10;DtODOUHbibPxddhAHrrVsRc948Umv5ms8FbY5UYencQN1UVEpp50lqc4leFdz3aWDlLW0jlqjDKt&#13;&#10;E+dVfHzMwZmDEj/mtnadE0HCpANex//tDPcbIret565j0kh5DXm+QZinfORjDTQu4HdhYwMGsNNM&#13;&#10;5l7Y/xqT2rXB7Q4QJ9GXGUQ5uNMoeRVYVwLMUSYvnD55//se4kN1t0x37N7Cbp/T7HY5GbhV7MCL&#13;&#10;AYJBoBKp+l8l0uVhecJqzQ3NKE4IJ44ppxm4nnIWn2nElzIHd6oqYQ4Us5sCLCkzAXXiTnwNYFd6&#13;&#10;FjqBFVFGl2HgJah2Y5GEssjOugUcYTDvI0/hpSZ+Bhfe8lVupDFc2PEPYfA2uOzYhWfFF4v6K2qO&#13;&#10;qeqjsih6A2C8JV2SACAMtAILWGjOV3OMjDwbXJm2a1n7XuniSbRyKUj+zpEnboawGJyx04seVbaD&#13;&#10;ziIRUreeDB/yMnAsSVNU5n8bB8/K7sA9h4ClpWERXceTrurSCGianSbPktMsapYWz4CbUxB7/RLW&#13;&#10;8Tw7f6Hve/DUc55+7msy7+bZNJKnZngBgfGn+DaPp8E0XK904jo4Mc50Ja/B3WCn4pw0a8RoHp0Q&#13;&#10;m2YYapoeT3WIhqA4UOm3raVNMUnJxA40MegMmtIwXHwerdegpbFdI61GI08v2HLUhauAU1fEQMck&#13;&#10;Mrih424xJ4ivvnKAEx/Psxv7rulDH/3GTF7Fb39n/jSQHeTaA3cLpw8irAwu4qgd2X0VjbKKDmQC&#13;&#10;LIwGQo2S5zBciqd0s8Y2rkqgTzOv/pxoa7Rx8qPM3EWnscxd3IEBX3YLg9N8m1Yc7vqO4Q05+K2O&#13;&#10;9NHkNUa9TH6vx6hlPnL1FE/vZ85OO+j1CQ37EBc8lF1wDDrSBkHqYxb5KQfzLH6NGHGEpczhSw0g&#13;&#10;ftNZFhoqwwtGBA2bqS/w4I5PjRnhi52W55CRhtQYbsUCjAr7OjpIOK+3WM8d2+bdsmw83/St38YV&#13;&#10;Zb86ffLXPjE9+r7HUzuVYxurhZfPPA2nrvHAgZt+TTh5llbyYBS029BXr7wTZv+qYcMyFaZxkrrS&#13;&#10;LoRJpOPF2y7jnbSDoiEe85L6BJx+8fte9bTChAseYfgnP/Kic1NBtY06uWO8Yyad47QsoCAHw/2v&#13;&#10;kzeNxU1LuqEHb5Gd4wHbaoGHL42myRMwOmVpuur7Sn6We+pG5znxQ/6kCXnCzE8MGORTHMor4yNg&#13;&#10;0q8LS7j0+j11kXDDdMqj/XmKkzjD/UnLZ+WHxRrehTPMMYf+WV0iLOOw1A/SUrXTD43wmXzEKc8+&#13;&#10;+UkvZQdty0Nayc/Ik/if/Nzv5sOuXpOUEwGRsQSsg9c5WXsBYxMf5AafSMu4Xbx6AkvdkvoALel5&#13;&#10;7en1615j5+YRFq4yNl4VI5P6Rf2jntKYnTJ2ccp2DE91vZTjQoz7/OTH8pLnlq+GtpzMAId1wHov&#13;&#10;b/Lp4qe8uKB7jWfpAU8LoUvg08UYacrndk4Guzu4y+aWlSzAQEc5u5DrdVOOczWOCR8e6GP069Tp&#13;&#10;LoxoQDQs3yFCnuoDd13L03rwWw7SuIyu9Pq/7EiGF78XsJmdx9mJLE/kRR67/dqXSdu+wnIyDzpp&#13;&#10;ecJOve1OcU9u+I26vdCyr3n/Bz+cq8seePiRyDhpkLvtQxm6+JiFC/LpKZrwSJmYP0lU/av2aVpp&#13;&#10;Z0GCHMlT2h24ih1CkLNtM/UqMOSXvDj+VJbmJzIWN/hIGjm7qGN9oGKCaz6WtfyymMkVtvKi/w12&#13;&#10;eIdgiWDQAk+/6+32TphjXtuv/yyI6JYAVz4BNzhuoAj6EaS6xQ0I25xvMh4ZiaNJU/fGXKLSAGle&#13;&#10;zL8CCm3gTctrbIgulgze5CtURBhehZOacg25ASEPRTfwwIQHaHe59ekS08qTPAQJGCKHpDEPoBdG&#13;&#10;j7RC2zDhElUwiTO4eAyOSmzy+vkIvnovVAYM/AJKhpBwMQjQyooG4eUSgbeRdfj8KRfFrk/grF/B&#13;&#10;OsJBqX3Z+lkLTPrF5w/uB4kKM6XyoX5zasE6LJzgFy+cm154+unpwfe8N9dfHj16OHolJ2ppC9bH&#13;&#10;LVxv6eLwiWPHU8ff/+C9WH5ZYDjF9Zgg8VsT+197I22zxklnWEjZCx6v1Tye0xk7+bbkZnTIefSH&#13;&#10;feQZdOm+Lbun7RvRKYzT7tyDfqINyD2Ke9q7lUVj+D1w8iznkPkIOrrBkyW2F0+TqAO23HYr+Pze&#13;&#10;2cVpm9c7wcvrr78Bz4xXqVBukFFfqVfF5dVyV6+djN7theDTXB/r901c0Ja/D3/4w9N54NYynnOT&#13;&#10;zN/+oR+e/of/+vuno5ycsAxWcdJFXJG741d1Q9fd0Q4sO43ktomMs5lzL7oY11mQSpzIcPZVL7G4&#13;&#10;+3e//29O3/uLf3n6r37w71Imj0ZnmGfHmFs5RXz3vfcRBj7yKm1/O3bW6TBvgxBOpx66lUUf015D&#13;&#10;b25Azn6v5Gd+6iem/5tf8iPgqCie8vBq7lrosPai56xx9AG2RuuK+Qy8DRu2o4PsI4a+ThMkIjKh&#13;&#10;zpr/bq+mSytJWnw++V+2DSvzH5+zj00pwKMbixh+T+s33ZrTH9fot9es35h8O2eBaXc9LC98/PEV&#13;&#10;159IyjadZbcsga+LBP67H/wvX6eDO5BBWbpUFXp0dhQ5ene88VCzl/qLwq40xr+zs89IsgGy6F9M&#13;&#10;JZzkjW+Y4sPBMh0nkXlvwJE4XUUnSFjzWMOyGGfo4Jxs+euj0gENc01vDIQIMzhkAJKmTqzpoOTE&#13;&#10;l5kTogwB7kpYw+TIAUEbnIqLSp/8BZOJC0kNjus9mIKcOJ6m7XKpoeYIE5z0wU0icQjnrwZxc/4D&#13;&#10;6p+RIWn4K7ckIxUkLnyZKEDDicoc1oFg/+RAV/KQdnfNytw4fxcusKv4dN0P724RP47JNgF2xNXE&#13;&#10;rXghnIGHxixTaaDQSdo8OvjxxbHozts2ZfFkxhcwwjls9b5JTHN8+A38dMCeznCiewYj1LMvvMIV&#13;&#10;G4VX/lYzEIlM8ctD+ACRA5IN61ZPH/zwe6fte3dMG5g4+rvrrr0sgmyfdvKhNAdKuj590HmYITLj&#13;&#10;sixQ/ugpJz8JHOEp/yCo8hMqZW7YQJABJPwW3YYrBBlYMVl08J1JY9LXH/NSC36UDODmN//Mp0LT&#13;&#10;jUe98Ep46BuAvCL7+H3XQwJk9lbXYSVPgQt1h3faSln1tPgpxAXXfxMPAtnsidSMZTzF58CVR1GT&#13;&#10;qHANG1ZHlLh9H6+VHcIK1nzLCXyPgWdFKG/KezHPTaCJSH8x3vfFuLwWz9J2Aj5zwBmmzCN33zvt&#13;&#10;wnMWNkuIx/jxS54W8OZ9EVb/wFf1q3gwv5VMweAfKBtWifg/MhGHwM2r77iuL/Uc5T4YaD7kX0N0&#13;&#10;lRsw4WXIZPCVsAV/wRSN9vuEg6TvMOn6s324G1ejvPwL1wYiYZNWWA15/Jzcms52EmgT8N6u8Aur&#13;&#10;ripY8epSJ3hq4NF4ZN7a2CNNrzhsvpKAP+LRrecKKHeZ6UIDnOo+jYqm7fCqh3P5Cqvu+txnPp10&#13;&#10;3/rt35GrFlrGpjO9k1n51DipXtDJi+k1cOXaFCbCGvzUR55MNE5jlldLnTx+PPCJQ5dqcGw5OVmM&#13;&#10;oRB4AhGAk9oyTDmBTp55F59y1VkulR7+0fNdJuIvGrUjfAPXEdpHZ9cd+RCHcpY/w+RjI6cyNC6K&#13;&#10;0x3K0pAn382ruzEN1+h4xWus6Afs87PbL/jq9EUb+uRLfF5Z0Xk8i0FSI6Ly6HxorMhpIML82Ol5&#13;&#10;dny68NKL+AgcefBXfuA9epc6Yd0Qhz/9u7ma7Fu/47v4qOiB7NCW96ZhzYvRGxwwE9lZtv6ss/kl&#13;&#10;tMJImPwJqxysG+ZBeF2ntV62vvcpjPJqvvTr0m+DJ+1BHoA1Lv0xfutjGYQCnvTxDT66Pdlfyb10&#13;&#10;ddIzDgwZy2lkURY6eWz80hPWZ/JjezHt+FmOwQtvyll5VLurcjI/kcHArF/X9PVH1hpXBw3xWE9a&#13;&#10;FtKb4RkySj4IVxbiKhxltPHdeJ+WnWVvvPkT3vINfeLjiNMJp0Ec4MhGWNtC+FD2OuM63cBvfMqA&#13;&#10;p36AeJY8TCKekk2VqRDKcsaD8aYDXy9AGCc/pj3Nbt+vPPUUi3IfiJGv6FsmddLGD0q74Nf5Erfj&#13;&#10;c5+2O3WD+bJNWc7qBI33Gv6UiemM09gvzW7ztlP5bpnZXuVdGOGVhTR8d2FM45Vj7OKbOgKsO5il&#13;&#10;pX6L3qO+mkcNeC4WiNt2r47op7xGtzBm17CnbITLSRLiLNO8w7f9Stp7ykK9tJrFDhYqwF+n5K7I&#13;&#10;Zpx4qnx4Bd4yC8/g677EBRrlo9zkybzcelvtzlbu5lc9pNEyi9HoHfk2XJztJOmichkqq864oB15&#13;&#10;o29dHPeO+2NHj4S28jNfth+dC9HSE7fy8GPAwszKHhhpKAfpOs6sOkRYxu1+M8U6W23DONP6lAef&#13;&#10;pk37GAuc1lnTdDuxAK07hlWZurnARauBE+zKTzyXWXhW/xpXc4Wq6xGJf/zZxMmXrnnFkzqWMTcZ&#13;&#10;KtCSQWqQYeYhacyjcfUjKeENK0TJw5DgJzbglZrQ0oGhmYUNUxBaiKCtLoFv303jf/zkiPCmS2AI&#13;&#10;jEdguq1DL5lUvvIa9PwpHkUYNAYnDrwxz/peddN0AhldNCuOv8M1Ll5FJhEGiEGnP3iI0w/2PBJe&#13;&#10;QXkXU9AUDDEmMDSusPEusHALJBfhBviSh6Al+/EkoOYKeijJAkjehFO/hJ7hCzwUS9BHHDVGVZ7+&#13;&#10;5LPwfPbTn6T/53QBJxzcHOGCqpsxrIvCqIvWYPB34fcK7fXVw0en1/hO5CXe3+Tj4q+8eST12VOi&#13;&#10;bl7JNZ+MVY8cPsxJ0vXTvn13sEHwQnTMHSyAbGSMuHf3rmnH5jq1sZnvdsj7has3phf5nsdZ2jet&#13;&#10;Y/p33KTw8ptHp4fv3DPds2t7TmfQJLN44jc/jnMyRJ4uohO3c6phI2Msxy3q4Tvvvid60jGz7d32&#13;&#10;fysLJupz9ZGLzq8cOFD6nE0058/5bYer00muyUJU0X+21+/8nj8//ei/+EkWTDdF1vlup/LmX2w3&#13;&#10;tmF0MS/ROem/SB99wlMp9/gkbZa09vWm8TRIrq2Drk6dq374Nz/9r6f/5Pu+Z/pvf+BvTb/1a79W&#13;&#10;CzVsNFEPbuS5kZOE/jZz+s0PxW/fvo1rx26NXF38UF+vI09rOL3hePcTv/gL0z/4gf9i+mvf/bHp&#13;&#10;f+dUSRY9rEPoGzf3rKU8vL7LDRqtB21/6gv/WVfkq9tv6hn8yntVt9IewlnHrGyRQ1XSgUOdWClt&#13;&#10;ld4aonQCQln/cbqUJrxb19fR523iqlf5v0idUHdo8zJ2wHEdB9Vz2S1L4F1IYPnEx7sQ1jLoH0wC&#13;&#10;H/nIh69+47evf5aO8AMOPHUqZ8dkcWqzmacUcYcseQIXtRgtvyRmKO4KKyW+ND76NEHBMIscejad&#13;&#10;SbqDJeTHC4/ueMIqBBJDYoc5NaBzQkyHRabs4K/foqFKYwAdjZNgOu84mWsWNAJmFDXCjBi4Q2/Q&#13;&#10;dfJgR+jAx4G9xKtzq8mm/naNvt+ri+MNkNkYO5F0e9AGVVzLwacdok544+0ozaP+/PAHb8CSIPhN&#13;&#10;I5w4Kt6/A0nH2SGHyAjPq7LB4988SCXNoaVSV1JZKq04DStYEoEqg56BwMH+GnZNiGoNmVjLkV8H&#13;&#10;PYgx6Zj6K2YGYWW08moCAygp7i/dPK1jsHmJO/vdERN2KTt32ToZW015rmGXyCrSn4fOJeqzCypO&#13;&#10;1M9z1PUiu429+mkl9J3YWu6Ahpd++uY3AU6dujB9niutDh86lrqi7Pz+yK0MpCJH84MznfxFDiPv&#13;&#10;vL7VKRDrinVkGCMDRHDqE3RLZkpmuGaKCAft0uk6mXIHzFKUCY0vXq1Qg8nCkVo9DDDSLr4LPsRk&#13;&#10;tGk0yTBPGVSBEGq6KpvA5qWBw8B4kabI2lkT2lXegjqhFWd+5akcL6LAmacO7ljDQ3qWpoALh/wJ&#13;&#10;MUNRsCNgRBX68SJevf3Ul4moaXQzhHADUMNVmg7gbcAlvtM0o4Vpzvh4F3bRLXnvtOBKOO+LOmQx&#13;&#10;3UwgBAa26S+8Gz6yXEmBybt0jEsa8u4Lf/JeURUgdBJYJgEwlYCBNSz1KhNFkzT8wEVQuSDBO/IT&#13;&#10;PjrtwEVskWrYwtF1JG3s95IH6TV6vcmdv/fce1/a+Lw9aEjSEFJ5sP1oOLEPyIKEeYas7bOMOEAG&#13;&#10;VF5MW32EYQJWnDBtDB1XQJEvYTPJjmwX81C4Ylxip9lLL7xQsCNNy1KjndedLBoXJejHMA+zq+75&#13;&#10;Z57mHuLd7OT9UCbgclT5VMWsZNfhsewANr3pWn5OWp3QauDTMNb5UtdeZgef8O46Fpff53AS6akH&#13;&#10;5eLuaQ2QZUzDGIkRSviWi7iN813+NTgKb5nZxypnDVneQe9HHF3EUC9LyzT+TK9svGfaSbhOA4R0&#13;&#10;hIvoifNaF8vJE3u54iGFMeRsrnz3SV8hzfAEbHY1Ei4dd5e3odm+W39flyVtrwDTOOGYSF5drNLg&#13;&#10;Ybkqw5MnjsfQse4C5bSxjIjVluxWPOFS3x/xOwi1YFB1CDLTt/BNlt/4lf9v+tSv/9r0MDsWLaO0&#13;&#10;p/HMSQ31NnnUic/FUneipvXa8eHLIsaQnzmW15p8lyxMa74sG2Uifykzy4k4ZTrjedAzvXhd9DEe&#13;&#10;4qIJj+LoxQyDUpsNA144PwhrHxScdsJVDCauPMC3/IhH/PKV8jc9YfynXweHxgLxOkaTvoTkT37h&#13;&#10;vNor8Pan+dVg1XhxBJ39F/RChzpgmPKRN+Gk4VjQcUDlSSK6uU7yTfo5QUA66014wK+cxGUqDQB4&#13;&#10;wTPHb1rjZyIQTuaADZMdn3pMuo6HXi+MNy3xy2Plj3KMTEofK0PxWVcMD7/4pSXO1kPyK/+6GR6Z&#13;&#10;Hu/yKsyLz32FK0fPTu99/APJl/wjEf/EncX47umCZNgY5QwaDYEa2OQnu4aVNfxEvvILkIsdvfjr&#13;&#10;wsZ5DGi2SeuEOkP67oC2ba5D/7nIID55M7zqQulXDYjtzKsy8spPnbrGj8Ra11enbOoUlguaR7lS&#13;&#10;Rmeardu358SWeNXj1rdTtGuv7pPmnn37oq+Mn+uyUTfRafIoDfNZuqau3evyMr/q0V4ssW9SLyrK&#13;&#10;LhdPV0hLGXhaTv2rHBS4ekYnffPm4ofXUDWMZR5cwFimLiKpo+wDXCxxUcUTaffcd3/ur3/lwP7p&#13;&#10;8Q99BLzje0vgVdbK2Kd01Hlbttweuot/sihKQOqwcxMGRdE/0PI0nG0ri47IVWc5r2AsPl0ZfTv8&#13;&#10;WWeMtc6sYAJhvq2T6viUIWnNu3wYbr0zXDj7EPOrvD0peeK43x+wrKHhTzixqzPUbrw7FJnFBYR6&#13;&#10;Ad/5IG8uyC1exWNLlg4Jk9awhIa31itCqXOoK1nMoN3DKyFQVCYSqXzW6RJQpH0QPnjs/CxSBijU&#13;&#10;ml69FK+BIyNyJg7rVl6CL4GQUBfJQcOULgi8CPwBn3hfIyt5qnD+kg90A+FLXNKYY8I7qtMM2KDO&#13;&#10;HyJ4Cq3gk4a/eZdv44TThbSIysWn3CqinuL5am4hH+LI3Ejy/NQBlosozbvowpX+xq1XABNA31fr&#13;&#10;X2QMTEDZSOeY5NmnvpTF2y0sTPodiwceeJB5JCe50Hsb1qyn7a1nTMBpY3Tg3XfdBQ7neVenL3/l&#13;&#10;2WzWSLsE99mzp6f7Sat789Ab4c1bDhyz3sFHxHds3TIdZZF4HXrDb3S8Br5dnNRYTT26CL4jZ1gs&#13;&#10;OXR4eu99d057Nq3N6Y1TwO955J7pzBWuDhxjNK92UvdaVx1PmQe/FeJhjAP7D0z3PfhgtVniPI12&#13;&#10;9PCbuVLLRWCvlHIxZMeuPdEN6vvTJ04wbjyffDmG2+wCDmnVNfbBJ1g8MI+rSJ8+AflZzyJe4qOT&#13;&#10;qWO0cOSKpBW2DTQwvgw/ECu5waHaIuVBe6/ysw7Rb6NnwIo+XjedZoPPT//UT07/z7/8yemxD3xo&#13;&#10;+u6/+Jemxx7/4HTX3XdP23buRvfynRGhpaGDrjr4FItBR/iu3csHXpo++YlfnT7965+YXn7xReJr&#13;&#10;rGP5y6L6xu94WJYuxFzHLlAaoHDJDx+GSjLzrC5Q713N6RXrj/lCDolz5FLtoNipfsN2a5rAgu8G&#13;&#10;dwJWfMmgTpfYNqrvxvP1dzCUvEK55lCyQH08cyonPtZyJVraNvlXBriT/ll2yxJ4NxIYJsV3k2QZ&#13;&#10;dlkCv18JrLixbu1f+Dyd5F91gN6dRHQ2KHugpqIr51OFfpPr6JuCxdP9zk1ReVXhp4PMWw02hO/w&#13;&#10;6jxGSif8MzpzHuZDOuAWCM5ADe5OB39W7bnjXZedmaSRTk9GDC+6YSQ0S/HbAZif6tRrcE9HTQdJ&#13;&#10;SGiHPP4lPIkQJ8eB69gKmOXJONPdnDbyEIEZIk3nXLjmJQN6o2UgYANqPEqmFdM4pNbEk0z84WGQ&#13;&#10;ikygAliXUVgY4TXAKZyOm72qat0t3KFMvJMg+nsZEgBXnb4GR4ekySPxmzWQsavYUxYxEClbYp3o&#13;&#10;uEuldo9gwEHGG9mpcZnBR9gE4xoGSDt27cD4dXE6wjc/VJxZUmEwsY4Fj7NOciDv4C/3iLLg4UDq&#13;&#10;igMYIlw80ahxGX/kppDA7mDu+FEGR4fZuID/+vW6w99JunjKkR97eyclI4udU3GILzJzcKcTN153&#13;&#10;DZffcNMnmBFFoCosXtKLZ/idDJoPaXWZR6bEO8mSnnX5lmurMkgLHHFlcMTIQz6SLvggiguPMqAL&#13;&#10;fyAfCVNP5Y33jkrcEthOS2Axamxc0JgwEWBrOcwADRvAHRZ6xUoh6dTjOeCL73lY0eJd2Zhw4NEr&#13;&#10;WzP+KyphzW4/TdcDVPFXvmcEZ8aolKmEbkIs/Mwt+g1ceB8YA1oo5szOMAyGe/IszVmeFzMjFt91&#13;&#10;0Ag+/TfBCBHcA7Z5iIHNdPy6Lc/yJx5T+T8Jmo7hVS9DJmDVBlLGmTxoeCi4QTlp9DvQp0XCYuFb&#13;&#10;lFv4J7jF1fkOfwM+WDutL81/wjSWXuU+Ynbr0xZWo4sycWFHbel5RSMPJU/5Ua9n8uE1V+CQqzlv&#13;&#10;CUp8kUQ30AYd/MujfPkTt7rBxde5HJmsdJ0HVpzSEo9Gru07djDJVi+5c5Bw/qWN287tTyIH+dNT&#13;&#10;xnp3FH6Jj2Ob5qPf/C35wLYGQ+UmH07avT5Ko64Gr6JZeTVeQ5qLHDFMkk56Gq38EHF2I2OMyncu&#13;&#10;MDpdxHBmXv15X7+GMTOt4U79GDdo2m9exR8jlBHwLJw05cHJtB8S19jZhm/LxW9mKEuNXBrpzJeL&#13;&#10;GtbLDUy27UMiH1CKW+Ov+FyQ8XkLedSpk8UjTfOkTlfPO8k1zXnwwpRsFT48uVps8OdCh0YCDZln&#13;&#10;8Js//TrTJ2/g15knf/Ilz2e4+1pc/lJQ4DZeY4AuCyjsoM4bcabbtWfP9C3f/h3Tz/3rf5X7qHfv&#13;&#10;3RcZwHzSWB9iDAY2Op/Q1A0zkF9yE38M4pR7CAzayqYXLopu9YGpJ9IgXnw66Vh3a7JvGSI/F6cG&#13;&#10;TdPEGOQ7xj7raeorADXJVa4aNsY74V0/xKMLLWUSPoXF0Iv/mjjwB+fg3TZjnQ4s7bRkuyYncqz/&#13;&#10;LpZZ/qlHyEn5SN9fl01kBl5590Oc1j3l7mkAF8pyKgCd4E770CetAswGjcFT8VViFQ+A1c7AE51i&#13;&#10;GM6UOnVAeIEf5WL900gjffMSXobMrdeRCU9bUnjvONNR55S5NHXCSifGYPNMOv2JHzII4PiT8hj4&#13;&#10;DFp8F0/LyTj97dRPT372sxiNdkx7MMKFLmEuuJofdYfXk9g2Qj+50gjMWM32i8HMj+/mhAc6xWuW&#13;&#10;1CcutGog1Hi/KTuYaZMsoBjuoqL1ZOV66gOyciTtKQL1jbzlA+a0JeVhe5buautVyqnkn/Imv8Kn&#13;&#10;rg5Dk/mWrvh7MVNYBBI465lXIrZ8NFpaTyy/CyxAeF/8HtrmjRsuyvBxYOsdT+uTtUH5+EF0dcdq&#13;&#10;5JPF4FHWthHf20lX3OpbT4/Jj3nfgA4LTdK7GH0SA6Mn9VxohnB0vGndoezCrPrEKwxdiI3BLHKw&#13;&#10;DLnqhp24Z0+j/8nzdcaB+XYT+NWlj73/A9NTX/j89PgHP5L8pp+iCtlWIZOfctjCjm/zSUjBEaZc&#13;&#10;W/eq14TXpe7yNC+mTRi8Gj2TD2XZ8q1NWqSzbqswgFrN1T3Kseo4OPjfddsF8jhANTwqT8nYNwnv&#13;&#10;i7yI3/DUZTz2pnGJL/2Svhh9IlzdC8dz4BCJ3GQsYFjeBl5weZIofTcxCCx0HPuHXmCVlfk0afkr&#13;&#10;d76LT0lBI7xKC48AOOtJ8mI6cFdURQafedETPITDn7GSKhxVfhUy8hFCAgBSRBOtnvXdoBEgQCc1&#13;&#10;ECfmAOStCQWP8pNHXEENeaYsCTMZWc1JmRABaqDKo8NE0HT1CwTucviT3/H6ezwaRcrfeoeMmo51&#13;&#10;QL8SqTprPdApA5+WkyH17rgwZMUBgLjMa8HyTUkWBtxwcu9DD6PXtkxPMg57+NHH6Gc5RUs/Yvlr&#13;&#10;/HcccujwEU5T3C0Fqsst0XXGOw7aeeeu6Mj9L76QE3UbabN+VNxTYy5sKgYXLS+hK9fQ151AJ/Fp&#13;&#10;ymnfti3TXVvWTvvRi0eoj7tY9JB7deyObbczh52m5984wkmP85MfSn/phRene++/H35u5PpX+077&#13;&#10;zIOv8eF18O9/8fnoHxdbw5s6Hd1+A5WlDr3/wYfQS9fQ31zNB+9HjxzKVYCPPPoofG+JjjbcNvna&#13;&#10;q69OP/JD/yD6fd2tG6I/lZ3j4ZySHQsGvGRcYl9iHVFW+uWx5r/zslIHpA8kj8LlmyH4o7956pzT&#13;&#10;rh4Lx19+8onpyd/5FJtq6jtLd9x9T/qwVYzLHA+azgXfNw++wu9gNq5cRLYzhzBd4LCNrMQeYd5q&#13;&#10;vFLVMRtkgcnYpitFEtufWF+sadQdmnv6d+tR5gM2CPJAvPkRj3Dq7owLkIPjjtJnAFqoVMSQEKd4&#13;&#10;1En4/eaJ/rzPGP+j91Q7KTmYJ+XmpiN5WusJbPqxZBK+1b64+sDXHz1ryxT+FElgeeHjT1Fh/knI&#13;&#10;CscBfwejxHUUmlo8utenqjxOZTy8cwXHAHUoZGFq8DkfKGRMkfDoR3V5lHkp0RkyIUZ4xYtLFy4W&#13;&#10;weQqI6uK96/R2WXj03icPGeQVrEJC/sBLpg5pJ18NTf5Slo7ltBNguAKzwaS0A6x8lDUEkjUTFah&#13;&#10;KFxRGa8BqxQMhwr1gJFfYga4+QiugbPlFjzACKoTvPj0WaHSNNxxxKLL64DpqOZBOP1zIygDPvIo&#13;&#10;XA0A7ZQdhDhYQTYM5IoGg5qxeCRq47z3cz0DId8Zzme3nYMA8ZgPpwDe++4gwA7SLvKDH3nfdNd9&#13;&#10;d0+f/M3f5lgwhogxcZS+o0An1RJct5ajxEx+LrjwIQMArF+/atq267bpyOtH8m0PN0U4LjeaqdW0&#13;&#10;ihdlIbzHRm9c4zoBqF7kWRM+BhNCA6Dswie8uTPwySefSpjh3gHvHMydgE4qQ5y/cWG0/fUSOREk&#13;&#10;H8pC+u2c6DgIu8bAVgGErpkJsFDicMBMGVAwMcYQ5MDIdP7EHxyUi655d7AYAwxyanyiNTzlkGM6&#13;&#10;M0JJKz3LW0aL8gj2AWjqIxGQhYcKE3CeL1/EudTJ09w15vlTalVbDSsnziVuRr8iimaV082gppNk&#13;&#10;cLxdZCMWJ/FLQagH1LuSYxmZjE/ehZwhJvAtTC4SbiLjmXT6l1JrqEUJGdbvDd3v70jTRAv8NHzq&#13;&#10;sXELzrhqh/jga3HwnLIym070/Dey3MkLr+GJ5WkbtByEaPimPsLN+4KLKKgnXS9mvCyB6TTWSfG0&#13;&#10;JIr3Bi1c/fbW5+tMJO2b0FiyF1xOrmwz4m0jZdBLUj3j5AqvxtjisfLFW/4rL9MLJ1+1S6vSaRRy&#13;&#10;UcE26mRVHRf5pl1UHqxL8i0O65o7d/sERe46Xi/1eT7d4az52cmahjWdhrFn2HmoYcp722MwI3ym&#13;&#10;Y4H3znoXPWIAhGDkCEwtesAjExevs9IApy7ymyjCtOHfPIg/Hydnkh0jNPXCEyaWu/GKLH0/6eTd&#13;&#10;ibT5coIpnlXwrvHTSa2TfXW4xlInycYrG2ln8hQcteNYHJaXsPIvnDKKfDGsaijV3YKxQLzqNa+N&#13;&#10;WMkJTuGdqEtXQ0cZ2VKi4VljgrgsBBdX5EW+U7gQNZ15s2yVn7scXRDw3d2P1nx3byf/4mCy5wKS&#13;&#10;9WDd+rMxzFUf2fVMY+WG6TgfQlf2Gh89VWMGXQD68Dd8w/RLP/cz0xc+97vTn9t3h9kKb1335F9Z&#13;&#10;9Q5Hw0N7yMhCSB0jmTBdr5RVZAffyqfrquHpd8ETR7zv4uz6I45rC7rc8rOtVA02VdWn8AI+Zdl8&#13;&#10;peyE6PERuDudPOi6Tsp386VfPh3HGebOVHfVuvNco0uuGIMP8Rvf9BpnEBNuXjqsn+bUtraO9PpX&#13;&#10;UG+sd8ZL04UPFwptVxrurfPufLYcrctyLV/i1kXG4ALBTJbyk3pIeOQr4JBxjDqjbFK3iFIGXYfk&#13;&#10;Q8yhM2Qp7sgH+ikpcSkf0pWhpI37th/HIjU2SF47b8qXNNKXv6bjYlN0xkJ+1Gfp/8HjIt5LLzyX&#13;&#10;0x5+r0Je7CzlT77VLSmPMWYWr3TVBeoJ26eysN0IbzvS2OZigaeqlLFXXhmnrMvAXvKLniBttV3q&#13;&#10;BDiUY3YRUydsZ6azfrgYRs2DMvTJs3DqJuN04ZcTRy4ixJgIn47hhFMm8iQueT3ETuvUWXSGebPN&#13;&#10;BYbnJfLjQoPwpnXxoctOHaXOsH3YVv2nzui8mcb8mi5tDxkpzyzswqPlUovltCMYtlz8WcYuXCvP&#13;&#10;LAqRb+PlVXmfgp/bt22byZig4AId8F7fso6FgbqyS6PmjZ07U28fff/j02/86r/N2NZvD3kRifXH&#13;&#10;zW5Xrtb1gC4u3IpR1yt7O5+WxxU+mGw+pIEnz9QpiCtr5aQOycK/9YXw1H3zDHzq/uAzfQh5KWQu&#13;&#10;ILtoXSdeXOhIPwwuP8huni1m01f5qwduyfVAV7hiKEZ4x66DRo1jqQtyRbqWTd5lVEegOOyT5FPh&#13;&#10;OhcxlXEZA0GvwO3rzG/tyLbMYCbp4g/C0if5qLmbJ3CREwh8+mHnhIHH//5ZIW1lkzYuBWA8HYPr&#13;&#10;sZVw+uOQz8xZ3X1NvTDel5J5cIfGgC4BhGdlc4MPKZcjTVAOYPy2o5S5AE03fv6QkWJ9pANvD22a&#13;&#10;X9FFnPAa2ZCg5SsanVhCdvytUEPEXjEVFpKFrwPe9jnSDFpV/uax6kDrY/mosig68le8VHpDy1Vb&#13;&#10;1bh7C320i6apY0Bfunxx+sLvfmb68Dd9y7SNTSv7nz+RsdhDnNj04+P2JbZ/ddN6Tn94usoFQRdW&#13;&#10;zZt9jAu6hzlxZv/iJg3b/5HDb2QhxXZnOxBOt3Xb5umB3dtySuMYi5l7NzHOIfwkc+R79u6i/k7T&#13;&#10;ayfOTC8z1n3wvnunX/j0F6C/cXrkoYfh+1oWTNUFx/jmiAu6x44emU7T7i8yBtnJWM6xjycYFL2L&#13;&#10;J8I4JnSctJ6TY+rmF579Cgsgj+SWgwt85+Q9Dz44/dLP/vT08T/3F6b7Hngw/JuPH/uR/2k6SH7X&#13;&#10;85Hx6qdhFJmrmn2/xikG60ZLvTYDMDo3zjaOfNK34Y8OQP6ms9Cuox/SZ6deiSSFnbplubrRSdg1&#13;&#10;6D43JChDF9+//MTn8gP5O7qqp7S+W+gb0HNZIBm6PvPuUSe7f1BfVrMlJ8BnwcK6ZebgIXVK/QCL&#13;&#10;1d7mbcE61jpV3ZN+V90Ans6/QvI7fhZ02r5ZJT81XgIM+USXvWOO/mgi5FBZybebhtcxLnOTg1eA&#13;&#10;5Rt/WnZgG6jA4Fk+8aE4lt27ksDywse7Etcy8B9UArdvv+1pOjDODq/YWbhq4BC/Sn3B5RUF6O4v&#13;&#10;jTJ2nA5yc20Fg3YD7JsWXToYNGOFg0+UKvUF1DVIqoTz8CUASVN/CkGGUU2MoPqAW1OuPNgZ6eYs&#13;&#10;3dR1GGFaRxL47bDsc+c8JPnCH2njBGjaFfJ7/nWwOlLOB43KpFMZD5Bw7US/8JqX5Aeg8Dd4b6jg&#13;&#10;GmFJOxInSPz8LAsl0HgbRT/N08wPI3bANUivFBlEmh55aeCrspVj749nxx+/dUxa3CXrAKxOGtiX&#13;&#10;Z3ifrBX+G9Ptt3tdwcrp6aeeYaLHByQvX2egWB/QFXCeBxYfqFteQbXKFQhGFsrq0oWr08vPHYBu&#13;&#10;Td7lxe96COJ3vpkaTZcdTGmMIY2TaHeYrbzMO4WcvPjMYCW1aVrPYLEmRuCxIpAvPxi5Ejlkdxo4&#13;&#10;z0FHafhblFbzG5kMARs2c6POaKxro4Vx8leFUxgbXtz+CyrS1sBJvks2KUtf+NXgsAwQ+nuybmLz&#13;&#10;aVl47YMDTLku7hmMmRYgJ66zUPHLBE8LQb8Dyrjx6HxJvv0F4N8BlJQzrIVuACVU2iFUMIv+YAnu&#13;&#10;hqmEKTPApduu6c/DzNOQG0DNo885TPFdccpF44ZGHD9Canpc/1lEILFGMp6C9cKhyWZuxMtqoVpI&#13;&#10;u8h041/ETZpqawu4O00TMN1C2tDhvetFaDasT9ILQ2H6d+a6Hcil+if6gfYyJ0e6QUfc/nP3t0G6&#13;&#10;giNVGCiqgRvZTVrgfGpIkc5sUq8/8h40RIjrNHLTrlgQrkPqKS1d/Z1izNQopTHNdmC7EU8bxIXU&#13;&#10;4KPxm2YdJw7hNFzJT9X3ZAhoJ0caP8xr6QT5k6zphIphKjQwqrgbylTEl9HUiR3tllDfPWm2hTty&#13;&#10;neweO3oUWhh/aJ/ZTQZM8k57W5kPWToZuhaj/XPPfDnGycc//BE+1rgzOsS2bodl+3XC54RkCycK&#13;&#10;1GEpqfBn2ZSx153MGh+TV2TjZNnJtvFO9F0YFczYmgAAQABJREFU8c5j+XQ3svnNggHcm9c16i74&#13;&#10;NXNOOMWj/nQ3mrLOhNU8EKZ8TeNEvxc9jLetOOnvuqDh1J3hxmVySaH4MWLxmf4avDjR1NhYO8ct&#13;&#10;uzpZ6NhjDR8h1mDpzsvcB00ekDR05Q9dCI5Oqywdu4gvvKcCiN+rclzYdiJecfLiu2k00Fl+ulsw&#13;&#10;4lpW8iIuv6mioWDtWvoVaOnMi3XG8GPctX2GU0iWx3Z20+v28WH697z3/fno8Me+87sjn0T4RxzW&#13;&#10;HeUKDss2ehqchkkjT2nMEuFBTjE4wq8osttS2Q2c0fFEWNbpB8ifaQIMTNXVqn/pT8RH2Zl/3+0P&#13;&#10;7Ucsm86nfIhDNNyBGbjUZ8KlP+cHnknX9SN1iDTKVwPvrRhNXOzQeKQxRYTilteuu51vs7PoUi5h&#13;&#10;IGJLOuObx8aRfA75GWfZuLhivLS6bZyjPG0Thi3W6ebdcPVE8EG88Stn/XHNj2VGHlu2ppF20ggo&#13;&#10;HO8dTkBw236UuWV2bcDHYGQZUE8Djz/pQdM4DVe/pM3wlFfjLDtl3XDmRfxZcEo+V0+vvfJy6vL9&#13;&#10;Dz0S+GIttSdZsp5r9AuPw3hsrOMyDX8625kLENK6yJ31N9ZzLz06p+Ntk8rORcGcIrNVyC/w5AKe&#13;&#10;pmnDWnXS2SwYOo5UVuogy8KxkydQHH+azl9kgBg7r4Z5OkQcyo9Kl7YrX/6SBmq2yZwioR0YthKd&#13;&#10;LB1lI4+GudiT9g9/d3CFjYsL8mP7F0695oKFsC5oWvc5kxC6thXzLS6f1rU1nNZQZoZ50s7FEdvY&#13;&#10;eRYp1Gku+smy7UZDpH2YPJs3edVI6UKqsnMhpvOOJMKDRss+YeOChMZX83TnXXeH90NvvD7dfd99&#13;&#10;wSeNyB3Z2V9adrdxOk2a6v2M/eE1ejpidMeyul/+kA+61YWfS+M7B/KtbMybLpt3lDz/hbdOX2Nn&#13;&#10;gbIKfnS0fsuz0treS3f2M4jEadnzk/4hvp0gLo3TmbeldEOc+mOdJxVpxG0eila/E2UeSFMLGtDM&#13;&#10;oAfC4rkOb5Rr0pNRap+KcfAnN7xLSu/463vNboQuPozLyYfA8WaGRlx80Gj+OjxPYBp38VGbDeQn&#13;&#10;Dv4QxoDCL7TC0+EVbH7yVl4IH2VZ+Auu0iSy0jWeQlDpxDnDTX5AF0oJUybmUVDpiEvwwX9ehfYX&#13;&#10;oKSfIRbHjBbxeRcDjvDCVq/v9FeZisJnUSk6FFh46r6xZV91oSDTn5pKNgKtZ1DFmwVN6s7K6+r5&#13;&#10;qr9PfvYzgdm5ew99+uG03VNcb3XP9h1ZYLX9OKZzfGW9dPF4k/0Z5ZXNLaD32zS2D2Gtl3v4wLnt&#13;&#10;2uuqHnrg/mkXHyN/4eCb0x6ecnPo9Dn6W771wxz31IXL0+FjJ6aVO7ZNX3r92PTyK69ND9xz9/To&#13;&#10;7tunF194cdpKH+qCht8UOQM+LtLKgo1jQb/bc5irtaS5Y8/u6TinUk6fPzU9+ODD0QFHj01c83cS&#13;&#10;nbI2H11/4+BraWN79u6eXn/1lek4+f0lFsUPvvrqdPDgP5v+0l/961zZ+S3TL/7sz3PV1E9wxZUn&#13;&#10;99RTlgn9jIVGhamxQOmE0o2JiXytKzUdKH2RtmtZpv1RhjRkdYPjwywsMtoxygVWE1Z69FTiha/a&#13;&#10;toYNKi6CVLnDhvG24WrWeTet9FZwbZny6fmIYaVTzEDRSJ2Gpk8nSI03zKNLzHPlKkkgaFrChCcm&#13;&#10;uPHLhwsHK2zDAYLh+IvH9DsuOoOz6nTxojx8n9EV/dfTJR/QH3xn/IsuLmkbbl7tY/mXsfd05OvJ&#13;&#10;3jKtPx0SWF74+NNRjn9icrHr/vvPbXzyqeMnjo6Fj+j3Us41FPCv7zp36VzJQF6F7FF0jSGJAWzo&#13;&#10;yAwm6TYSXkp+eH10cJT/eFGxGzWLw6M/OOkAFmDTAdAB9WCTHqEGZXS0wvlP2kV/8D7QoaPnLrSM&#13;&#10;EL6c0dXBVIj+BsMbFx4JHJgr0L8CzDMwDzdqvMmT/L2tIzgxC8zM0Ekv8fO0gvWbcDG+mmvyEzd7&#13;&#10;4AkiniOsZZN0CauI4NSrBydNBx4xdmSUwkCc8OQjAxBGE4Fl8grcGSZwK/kOhjvsrjES8Z+LDg5C&#13;&#10;mXKGDdE79Th0kg+//c4T4e0qBbOHXS4OjuxEHQQoewcLDiBqQMWEk3SWYbHH9S2XMNYBJ2srVrKb&#13;&#10;2MEW/pU8YwBwsEG8E3/v4HYS578YQdldIS/+xOH9qH4Q7dow6krbQfQleFqNUYdLWPJR9NMwcc5E&#13;&#10;PH1EFqSPr2UPD6mHqZPEFMPAjEkj/CQx76ljZkAcollwGXQZyH+NkrdwvZeDM2Ez2EDG0nHhMUZD&#13;&#10;Bk3uljS/GvPDA8QdfGWxBX8GetIIDrjnad0pFmVgzqy8xWAGTe/NLtcw8jCCFtJUiBENX0AdkmdH&#13;&#10;8cyC30BTMhsvAEK+aAjPu/QMa7fo77BF/udhFbqQNIiUrxORrmeyHJh5xoIiPOsLwdlbMbRI5CZ/&#13;&#10;yrZxLTCb8IZ9m3ijpNIZjt/3xjGe8podR+CYwSdZpZBOHM/UJd+lN54zvAUVolWFKYmRtNMnIIGh&#13;&#10;SnADWL/aL/Ti+zy86rIUO335m4clshLNcIEeaJqOuJY6a04ZTY5iaPbUVnbbAabBRANPJii8W96m&#13;&#10;t304yWiDWeMzzr4tRh6w+m56aZdxy4mYBoniwYF/4mmfGqnS1oDX0Vojb3VjdlwTruFyM5Ni75g/&#13;&#10;zF3DVzj9VQsBNQFsY6s4UzeTsxvTs888HZzv4z7jIY7wJp8azS6x03drrtCi3cNrJnE8NZRpRHMy&#13;&#10;70KLeCM/8uAVC07KlYFpNPRpyLuVj69rWCMo79JQJr3wIF+6MkaWYU5Dn4sM4spCAJN74XyHYOCl&#13;&#10;HX4whmp8t59QH7WxUXgNAX7LxDbp+1YMC+bPtC5wyEuu3eFpnjZv3pIqFXyMR+RfmJUr6vsAptUp&#13;&#10;d8OlL0+WpZNoy2wtE+VLhMuHxoML58tAqkzcAa3BUX58v8oO6StXiEcnunM9aS7WKRTrfmQbihhx&#13;&#10;mYRrMNbAKX9eU6PMDf/gR79p+swnf4td9s9P7/vAB2d8CafOLVouEFFfwRc58kzfaL00DH4iWiuE&#13;&#10;sk++S8er7y0fyyX5wB89Z90mL5ZnElvIOOOkrcwz+YdA4MArLXEELn9HkVL30x+NfCt78SgzUynz&#13;&#10;0CGtuMUnjyJ0sWPrth15VrupBQj5blqSkrbOvBo+k6/8JPNEDn9xGPAK0wuM4Y1nEbd1qkBW5C52&#13;&#10;vx0hj7YX24If+86VFST21IW8S9/2qmzFpbwGkhkfLbcON41l2uGm0S/fykeZ6cyGTnjjUxeATdl0&#13;&#10;uRHXgElr+ZqGX9eb1BGQpQ5EJ80Qp/4Ev3kpYjFMv/Dcs4zn10x35JoWScAb/8Rpe1OvabBTBmpb&#13;&#10;66XjNWWRhWTGT5a/ZblmzTk+1nuWNlUfGrdNqY9tR8pW47zGe2Wo60UQcV9d6bV4LGSiB8rwbzut&#13;&#10;a/BS3mRF/tUFykHdKo8a+/pUmLwru8hd+Q5ZiN+FteSBdF5RJS3h/FBxp1H2jqHUY9GX8OIJkl17&#13;&#10;+MCtZQceF+zk33ohfvNgebjQ4EJH82jZ9SKD5aHMjU99xq9sPU28kYWRXtRxTmXbUXfkOyHkX32l&#13;&#10;LlPe7sy+dq2+N4cQ6h90ouvIi/K6cmVlvhvi4oyLii62vrz/xemBhx5mUYrFKPSdeQ4+eNhMe9y2&#13;&#10;bXvyZDlao6p+lLylY550kS/67/w5r4xDtw0d3uN0400cDKRRXsrGcbdx7tR2wYfGBVb7UmkEc+q9&#13;&#10;PncYZ/EUOD9IbJtRl7l7XWDro2R00skIgPG2PKY98Yw/vBCbiUMlqI0qtuWqG7N8wUMgSJu2Cr/p&#13;&#10;R03bjrAAaUml/stLvcuHcP3uk3fj40XnepnbArwo5XXGMzIioNKQNnLsTIY+YdfcWOGmAHjH5/gP&#13;&#10;9BlHC1JvRvg2XNg3QD3DEx78J37ZMVWHl1ANJEweAhBoXuUVHiuWv0mc93hDxz/xVLhQgIFpIXjw&#13;&#10;IVhFDlQCLk07Q3KTpyiLkx84Ki8hNHCNBM7BAlPvQT9oFqnFePz88xTAdfp58yvb1tWXX3yRRbeD&#13;&#10;016uAfREhwscngRR17qQG30E8Em+sWY72L56V9qWC6zqDk97+W2MyAk2d+/alQVqF6nv4cPjd2y/&#13;&#10;bTpx5tx0ijZ/GN2iLj5Fug18A+S5N49Pb7JYcdeendP79m2fPv3MS9HZ9+3k9BcLz6vROSc4GbJu&#13;&#10;/brgdPzmRhDbyn0PPEQ/UG1sx86tNizK1EWRS9MBvnOxfr3X5rGphTbmt0HS7mhrnvJ95eWXp+ee&#13;&#10;eZox2NbYei5yrfRP//g/n77EItB//t/84PR//K8/ip66ygevN5BnxpGMp5THkDS6GVrUbxfvrTfW&#13;&#10;c8vNjQ/2qzegm+aEnDO/zQYhFzr5fgp2puqfq0wtC7CnrB1Xkzrx8m4Z1fcwxmlBaKindbaHcfCK&#13;&#10;crSsE5h2nXjbcLiC1zHHtXokTpp8UL6u3SPQeB7VP9S4rMY/wvQ80nZpu5KWXJYfgqWDIn/lwQ/e&#13;&#10;5UfdpPyKZ+qfaWXArKkc4xIy/L+fB8j4XwL42tOrt6vNyyu5GT8xtK2p25e6HOfHzZfdsgTelQSW&#13;&#10;Fz7elbiWgf+gEvjHf+/vnfvmj//Z32Vw/kgmqqMTiJZcoihL6XVn5EBUg6uKW6WtyyQwaUpx24FE&#13;&#10;KRKnop85dXgiDeHFTnFJZAXLQ0/CA0dwdZ3irQ4hHUv3bLP4EMhbK+WktEORYZ0PcQy+Eiq/86Di&#13;&#10;OYo+KWZ/CoWUyyVvZsAI8MXLH42IwoRH8+KbAe/gGoUIms2S00g0eBHOYbTMZgDcwJFpwc69i8gW&#13;&#10;iSuLZkSM0qSTdiCBc/C2kgy4Q8rTHX7UzQQjF9DHMOcISkLJlIYOdqYwAPOe0fUM3CwhSfisfdB4&#13;&#10;wHCFQc/FKzX583inJzmOnXGyiJGOAVvYAq2GKXeO+WE32Mkd0Ha2+pXldeg7LmBKRd1j0umxVdwV&#13;&#10;+PD2mLV8cNVdFucc0DH4E7GDrvNnzzOR5P5P6rDcO9C4dRP3LSvPJh76QUc6+WDnIdBeoVV57pro&#13;&#10;60K9GkkSBsHFeh/5AuvVD07sM2hTfvzPDjnzReYMinOcx8662vFiHJNBJurWfYeX7qTz43QOEssx&#13;&#10;6WXSeoXByhoNZgORC0K9gCUxBzMRBn+dgHuipdpgEU49Jc4chmeeDsoy+JS/EPOvwvLXDPdbhLgQ&#13;&#10;PmCscICGr1nyCkvUkEVoEmyqdhVv2grpd583uw4S1vi3wpjDWvRYTKvBQPQ16VX4vPGTnyZsfPAN&#13;&#10;5DYBGU1530TIqLdzbxcuz5nEDpqmMyyueeh3n9Dq8l0MDnPiwIW1wXvwj/Ca+BNyE78zep02z6RM&#13;&#10;nen44B0whWPAGDYyp8xuQg89NcEAGLkrmMZM9BI3dGlgLTHKopMHbikN5aFhzSuG9u27I/JpGS3y&#13;&#10;5eQsRijasm1QGH/Vp0AAppaEEefChfUidQOQ3vGYMHSkBiT9nefCJyoNOBibifBpuEasHTt3TV/5&#13;&#10;8lOkc4LN6YqhV8TRRkVAaXd8r4jJ8Cv7X8pJkbvvvS8TvuguADSqCaOBTH/JveSpqDRiaezvu9iN&#13;&#10;T1r0g37vTJcn27fhTp5Np/NdPUUukn/zqNzKaOWiQH1zQZicsFBfw4vhPQEWh3TayCyOMhqWrjZe&#13;&#10;WHnQuVNbQ5nhwvox37Vr+ago78mPRj11Hn2CRkONYxtZSBKHaWJ8xNgnzIrgQqcT1/xkYVg482z5&#13;&#10;w294g8c24IlXHe14yJ3aGjhdkBGHcV4Xts5F8sjCq3v4kDBGUjeC6JS+5Wh5bOKKJT+abB/jtVmW&#13;&#10;h/73vPe9+ejwk5/93em93MGvjGAqdc/0/rKz3DD98Cx9dZSRGijMQ/oL644wxNtH9FVH4utJtPVQ&#13;&#10;GsYHevwx/sqQd9ILwz/LIPwQ32MC+0bHBdZjkSg767Wo5EVDsu8QWlKfjfdqM+W7A4PPduq+J4rk&#13;&#10;Rzkp/+TfTOjEAb7ylt+g5s94XotOw5kv+UrwPL2wYhJ/6piISNPvTXfxaZl7+sQ248eUj7NgaBmr&#13;&#10;fzzd1HwEXyiGQHiSg8hkgUblJCILdAzBxNsnu0FD13LTL942MPqua/7MYxtDTNm8CFP6p/JpeBnj&#13;&#10;5mmVheG6olFGaRdfX3ruOb49tIvFqO3Bk7xBwKcnYKzbtq8e/8uPP9uA304xXL3mVUvKaiOnuJSj&#13;&#10;V8K5QKg8vf4qOoSFaRcVUr/BaXsqY34Zo1ezcFYnfxwDlr5pWuELSXf+zLP4HQMJY3x0mXLynaew&#13;&#10;8ucp9WNcDyOMvBzhqitPLGRBEmPjxkubk0/buAsRa0knrLyo405g1NTZllzIyQIB8erD6Fdlgg5U&#13;&#10;X7j723aTdkQadbi4jHMh1AUJF3ZceFZX1SIHBkSqpwtFyilXjjnehffrXOlnmHpIA6Ry7+/NQDZ5&#13;&#10;tXx0SCBl6BU27vZ2ccd7+z/1m/+ORRb6AvAo727ntmkX4y2jubN8C5t8K8s46kT5XSzy9Jz1Sbkr&#13;&#10;q2rHhqkjTOHMMDKAhunUAerV68Can5wesYUmfdVn5ea4N+VGuYpbv1d9aUSuNlBlbW5lNDqKZ3HZ&#13;&#10;/Npii7frKi8jARe+kpUONaLSGSeMaXiaesDS6EaUOEUxkM0SAhsdRCrlxT9xFBx+cRkmPGnL3lo4&#13;&#10;QgJdSrSJ+VPezH3zdtMf6KA4gkfMYaj+8Fc6/hUPfviOC+HCLZ3KMX+tcKMMByLAZWS4hXyar6Qk&#13;&#10;OnkTJPgJB65S+RfqADTtEVKLMwEafBQ6sSR9eUbcIg8V8TZ/C9YxYfIrr2NAHjKRAdKg/uiKHyCJ&#13;&#10;VG9YpwjlB6/IIYZcUbAgZ/11E5xxgrgI8cXPfXb6i//RX8vpr5PHjqA/DjHO5PuStC/7Y0+3yYIn&#13;&#10;af2Q+XWuebrAKQ91zfoN6/INnjVr1k1333tP2v/JU6fTv/hdOq+luoru2LqFkyIsdnz+y89M73/g&#13;&#10;nunRfTunYywwnjl7bnqQ6690py9cAu5W5tVsiDl0fLqAvtIm//prr017992RjRyXHYtQBuqxI1yx&#13;&#10;ZXmdPnWGk26cpkN33Hf/g9PRo0fQ+bUBxxsbvAbvjddeRR/Wd7SeeeqL+VaGV1udh/6P/y//mDyc&#13;&#10;nJ7hKqm/8zf/enjx49aOA5RRjxNSzw1ApokDMuMSwkpP2I/WeFo9Fhj4qzENcidMQSpL41zUsE6n&#13;&#10;fVmvpOwfANRdwclrtVAjicpYlLEn8JayfW01BQiROAsajpuoG7fw7FOo0oyzklhvSK99q+p+1R3j&#13;&#10;5TXNkM2I6XfR4zq2xoQfeak5vW2MNggpcZc+qTxEJsT5fRHzIx5yDGwASVL/zFk2Xhg/YzDkqMO1&#13;&#10;AaHe3vmv6U3rv6U41MlV/4l5i3ODWOkzopJUHpVhPZUu0iSuZHPLLWtOXuM68WW3LIF3I4HlhY93&#13;&#10;I61l2D8UCaxds/bzDO7/RjqcYFSx6dB09pj64kVBovDt4FSSDmidcMTIwEBhNTuSnCSMJCNNTUAa&#13;&#10;h0/j5wMj8Yutw3hvBd3hUbQByR87j1LgKFuQia8GmAUjtuLQjqN4n+0sn5MTKK6oC1g8GNj4BCle&#13;&#10;Z1BGJyyeWfAccYL401HFReEUl67yUHg6ZcMnYQgHMPD5Y16rICpf/ddwAIzLBJq3QWbOxBzLUl8T&#13;&#10;X+C2EiFhOlrv4rST9+SEAwH5FndOV+gP0yKpSYS7shzQnWUwuI4drhpDIj/wu5ChwcrJm3zWwJOJ&#13;&#10;HvyeYzAnnGMRCBHnQgs+BvhOKl0scZyqoYaxBhEBzKAFZBkvXNRWQyLN16tJt2/3bexiYyfNiVPU&#13;&#10;U/JzVpQYei6VESaGGvLId27YfcyHK1kgEa158oqrhxl4nj97cnr9ldfIBzhNLRNxyXiJyvdih/dC&#13;&#10;YGzKmny2v+okuKXlpBFimcQBM5OHeEThE1wutFy9QjmAxLbndS6mMa2T5hlh4g0Txm+IXF3Jjkra&#13;&#10;4qJz8h+aIud/6niehbvypoQkjhNOwnr9SZd/vdBZoYme/ZmlTa472NTgFV+HW2ZBOmD0xxU94wI9&#13;&#10;Xo0KKwl8K+WwCszNaYJy/CnylkcvegitG3LTqOhbAOOdsZs3eSFJybkZK4ZaXyzKLH4Thrml8ME3&#13;&#10;/nTMDH6EBzNpO95nOFYQjfPmp2lHmekNr3oWXHAMvHPsAAwBV40lbRM2geW14JpsggZjysC6QYsn&#13;&#10;uMrbsPQZJsC17KruUVsIlmw9RWS6amMzmc7SJRqIrkuL6cTlbuyrTOg42QAfGqR6MUDdo2FInSNe&#13;&#10;YSXcEzHpNh/NS/EODf4ZpzOunGGm1zjHtSZMPjXkiLdwujBJPliUd3JS6Wg7tE/5cOHD3cFFA51F&#13;&#10;Wg2H6lyNffIpLmFfevlAjEyPve/xnMaYsQB94TRANR6fLgbIs5Mv8YrP3b1eKeVuY50Te++wN14j&#13;&#10;pOXmLnyvzBK/kzB/ppVPjWemEV7DYF/zovHPOBcKlLey0IggnAZI9ZVycTey+kNjX5eJ+ZMfJ+Dy&#13;&#10;bF7UjRpMxeECifiPEW8pmNadyeZNGYu/+TRPCnmd4w/wXInsPNXjt03sGKqma4RQzumDkr8L2cku&#13;&#10;3+ZVebs7U79l5XcgzL+8yh8izbsVQlmXIZJd7Oz61Djc5ZAFB9Jv4PoZ86gx2OcljJ7ysHP3bj46&#13;&#10;/Pj0+d/5dF2VQRm03KWV7KD7zZ84HXPhTd67/jecsmoDQ+BlsnHIt37+2zWZB2HSnjnJaLUuaiah&#13;&#10;T0EO6WPpt1OWyWfYIV79jxGWfIE1Y7/gA0vJx3o36g4wERZxXlHkCSeNqxqMq46XoUDMyZ88SssA&#13;&#10;HX7z0PxFnsqCqOQnQOMPcNIXj2laLokVJ2E66b6Tax58tsytC9t37MyOeXf4HsWA5MKq9UsDdugB&#13;&#10;bz1UVtJt2tJyk0JkDUzHK6/ImGfqEwwlHU+5k1PDxb3I74w/8Epf+YjbX9P0GZzmt7IcPI0P1LO8&#13;&#10;Vdss45/f93jz9YPT+z74oVndLhoyVCebLDv1eDnkzH9p+7Fvn/leEHy5EUODj6dDbOfr1nvVHEY/&#13;&#10;Pt7roqOLf84z1q7bRDpkBsJeWMxiB++2eWUf/c3TWiGudqbz+x3CqFvFZ97rHdngV17m2wXKw2+8&#13;&#10;kd3aXlHjIuSu3XunfXfcMb2+/4XpJJtgNm3giitxrVrH6avHWZjbDQ9VP0t31zV/GVsRfo4F1VWr&#13;&#10;1mSRuHWLukkc6j3bh23Spzx0OflUVzvWE77KrfScesQPkqtLhVHe7iRXFvLgYoky1EjlomF0KPgq&#13;&#10;r4yrsXxaZuplF6pWr2DhFmOmNHV33Xvv9Ms//3OcAuHbs6Pu2I5SFxnreipE3Sq8fAEian54cKl/&#13;&#10;lFZ4No4w+TX/lp/hkjKdHq8pc3zqwobxltGsHpJYg6W6fk6v6ASPfTXpdMrKPJlfjcgujOsCR5x8&#13;&#10;8DIMnZQ9eOdOf+lQdVeNQ3jOAZKvQJlZmQ9CAYbHsKSgvUqHd7WQ9MVn2aRd2DagYbpoMeBCJ3jB&#13;&#10;JTrrhRCEFS6CEm6o/LVOHPqM0LdzocfCUOOUbvgh76FJIvksvnmGh8JU5TigDJ/RH/H1GH+NrPpj&#13;&#10;gChNoqcwyKd51pVsCmFRLtwVawqgyS8pTRw8FVd/DWhX2Pvt7Z7iq39IbjAWtKO+FpuEFMMLKExF&#13;&#10;MG3FkvSlxhI1tzG/KWFwUuKBtW+9wqa8z33mt6e/8jf+02kbp1C33F7faTvCCePtu3bS7jXgr6Yd&#13;&#10;3U69Xp1rSY8fOZox1eZbN6cNmGlPFR4+dJhFEr77Qd1xbHEr888LzD3XMF786IN38nHza9PhvXun&#13;&#10;ezjRoTt2/tK0jeuvLl6+Oh04wSlE0ul+/YkvZ5Phow89xDc2XTw9HXynWZyQlgufL+9/iTHK5Xzb&#13;&#10;4xyLF+rABx55JNfrnWH8Z/tV/++9Y9+0jW/PPfH5z07byd9OrlN13HU/12Hdfe+90w///R9kHrw/&#13;&#10;dPvPKvS6Oi9tGHrVZ1hfqN+MBV32VNop95QRMkbuboKI7Ckkx8jqysCgN9AawNimLBfaru3Kl7iq&#13;&#10;I77pW5E+AQq2ectLuZAmLTDJDONdPOKWDgl9p9IUXvzq7PAeGgO72UhdSGDlw3Q66eG/xeto1bty&#13;&#10;03SQZzAQL80QNI2BuNjOzBN1y2ThBd5FLXz0ibwHD1ISh/nvZ7C8uz8ueuRqQHCqTx2Tz5yoxT9z&#13;&#10;i375tQ1UWHhVurzK71zHyB44AVy9fsPpa2eXFz5m4lz2fE0S6F7kawJeBlqWwB+GBFjh/xydtSpx&#13;&#10;Ad1QdoSg4/iNgQ3BUXhAZ4CvtqMj8Kii31GwE1nigCslWcqy45zUlSJtmgP/Ag8VT4rBmfw1jw5K&#13;&#10;xBtta3xgKj4dUcXMsBX/CTTRcEEw/M3HyN9iKLh1Rc6OrlzT9C0yKYbC7wBJx5W4EZA0A1/zvrTj&#13;&#10;WaA/Z6nR8WzqHdRyIx30lVmzURADSR6Vdi7FUSYEm6vis+CTyyFXT0tkgqf0DRudsJ1d+6VV6aXB&#13;&#10;YgX14MyZs9MJ7jI+cfIUE+PTXB3B/dlM4NL5QsZJV/+8w9qfEz07281bbs9OXstNY+YFfg4X/I6H&#13;&#10;6Z046UKTDLM2kLJ254s7OG7fduv07/3Zj09bMFycPecRXiI09DDoSGfu+3Cb2Y1jPtqgovzWwMMG&#13;&#10;NyXDo/jE7oP1j5HPTl10fZNXpMhPP25OwjfSVVoHN6s4WpxBTWIYBkFP58DIMgy7PJ1XOLgUmWEu&#13;&#10;ahhvWp9+CLKAhShnuTgQj0GgOEmdUFbKV6NeuBU//1KmIrdcB3wwGTZcYIiWv+LHHBrPL5mVjYbv&#13;&#10;sBEfHAMowB0vddM1CjwmeQcnbGMRLOlGQEgnEJhFoIHLMGEsncg6MFWfDbUezvmvRAGZ4SrkhWMg&#13;&#10;9RHCb/dOwmZkEabxdRxJDergxlT5k2F95WYwnXbxuQDXKYKDpNEJA0fCFmCLcqdQEuUPrSZomwmt&#13;&#10;OVxznHoR3KY0vhLpywSdsEpr+FzHRNaDD1Evyj79SiYHQRwxGi9cZdn2b1tuetSjgcN2/ib3gGdR&#13;&#10;EL9GF41J7aKzwhO4RpurtlTtr9ph1ZFMiIFZ5C2ypFEK56TKPLnIYr9nfmsXs30T+OQZONOIwzT5&#13;&#10;HhZPd+I6Cc7pBdqkLrrU50hXu9lWcP/+AaOnhx97b4x7XQqN2zZt2v5lsgi8Ojs7fDFG2ubdpFB8&#13;&#10;lg7VL0+hC9I2PIrffCQe3eNCQGQRWWKEIsw8aaALPpkjkWHKu2RT+XfByUUPDVcJJ23L0+dxdlGL&#13;&#10;IxsoGD+oEZTLJq7FyTUv6DF3Wjthz3cI2B0pfel4RZU8q+dcHL+Awc/djMkP8tCwZrwLKL1wY1rL&#13;&#10;23rgaRvzkI0bFiXOvJqm86JsNRb61Ojt4obxLvS4kFS7tbnWh4WNlAN5stw7jxrt3LktXXWMu+P1&#13;&#10;G/74hz6S62gO8n2F5st01b+NDg2Zyov/Ur4IWv3b8kwdJj7pwC9sLyJVuqpPsmUWhbOfE0fiKX9p&#13;&#10;Jz1yiRgGvsTHb0L+K1Py3byYrmiU8JSredT5lI9d3In+8KOPZaFvPaeSDE9fLJBMDVd567eQy4v4&#13;&#10;BWvtYqCp5HfRJX0Ah+w7nvQ64ZNivM/CDB+w/TSu6JaesS1s5aPSDzz8yLT3zjtz+smybh1knlqX&#13;&#10;iCMyQTYtC+t90zMzwpgWwDwbrmmGjxHXPBnX9MyrMjTOX+iZL3+4ojd/D35hTcfPNOqGTnuEq+Vc&#13;&#10;mNu7747Uhc5L4xPWxboqt0E3lLxCrgzaLmzdSpt1ERWIGP+cFygn64n6OKfL0JlraI86w4xXt9ge&#13;&#10;Sk9XGhcePPngL7zCt+3OX9VkhyuOV9xI4iYbv9myKbuVpWcd34Ix/9X9L06/+YlfmZ59+ulcQ+PV&#13;&#10;MKvWoBc0yAOns9a7seY8u7TPHHo1O59379sX/jQKeiIleaLuewWNsjgHrLwrW+UqD7qC4wQIusW4&#13;&#10;bNpBv3maQtn4Q/DjlAq6ijS9YO7ubGWe8onsai7luz/z7amVOjm2dJ4lD+pBT9qoG6Ttom3Vsynt&#13;&#10;0Hrht0XaSVf+vFrL77eop7tVWZW6fghv2nBAhP2LeVcfir/qRekpJRDHw1OAZZSEc9JHVqQtvWH/&#13;&#10;VH7h1dXCm38NzaZLnsGjbKV/hD5A/Vn1Uy1UfSvARdL6gOHb9qCsdIObwkU9K5wVKph1ryB9sc8y&#13;&#10;0SwVQRpTbb+WbCKBBxZvyEgk8Y0noIkPmoGq8wJwsERmiRv8wnvGDIMb0QZJed7ytxdJIgsJZT4k&#13;&#10;U/6KhrQoOX7yW9wXInJgvkw3MpEFmEASNnP6xSEn+vnxv5JUeOLELS5c4ojyI+61qpNgY2YwA6VB&#13;&#10;OBE2zHhffH0nvwxLsvMV8iJK6fCYI804FLgK8a80/Vl/qmytm6b1N9ZOUs+td9YnT/o9/eQT+Qaa&#13;&#10;bWUb3+vyNNsFrvTzGz1eL2W9voAedX63MWMYFvr5bo8Ldn4fw5NatreNfAD9NjYA2Jfexjx3+7at&#13;&#10;2ezxMN/ssAo/e4gFCTh58TCnTF49PB05w2Ix5fvcm0enL77w0nTP7h3Tn3normmVJ1Ogueu2ukJr&#13;&#10;I6cv3MxyhQUSdRYbWtEVdRrVU5aXuZpLsXiK9iQnGdeii06wECzNR1kMuW3zxlSjO/ftTa1RB9v2&#13;&#10;rqPjv/Dp34ajcsrDRf3Va70OVWN9yUgdJIHapFHjgOiNDoe29B17WHziUQeUjnB8jN72hAFkAqeH&#13;&#10;YrJq8T94g99gy50xXJU/ODoMfizLzCGIN606Slq2FYs7dVXcpErdIE44+Za48NUerPW2T2FtYpaK&#13;&#10;z3BDB2b6+gWXdKAhM6mFI109TEMU5SgvAYKI9S84CDE88nTDFH77vTAEtvDM283OcexXc36DRXvD&#13;&#10;SuqbfYMbCnKSRj4Wf8m/vNkmfFLOwJuXsrfU2KH4TA6SH3kzH8jlysWzJ2tl+qsxtRy/LIEFCVjj&#13;&#10;lt2yBL6uEti5555nuarhzShX9V2c6g6Fyy9KcISnA8EvbDqt9AFG0gGg1HunZOFI6MBmGr3dUfhe&#13;&#10;nUEp2YVwew4hR3wlo9Np8MISGNOSMp1GBiwzmMFwoOa4K9EMaODwMeAHzXROjYLOod6llRyEt0WY&#13;&#10;+AfawIBH/hNumuAtAPm92RnfP+OWwABe6ee0fRd3h/PSOQjqppBQ8lH9W2XIsM5a59uJYnXCJu94&#13;&#10;8RftDCbSEctZcSftDBICFKYrD8QXDajQudtpOnDT+VfwuLzoA5+4go8nAy4ncdal0KJzP41R64ID&#13;&#10;DaBd/HCh4zLvLnRUKAMSUdF5+yFyZfPE73yWO9QPTMdP+PFIJ4PFrwOcGhyVDL1qyymwp8e9eiL7&#13;&#10;VuHllVdenw4dO5V9K+J2ghy5mYHwXvVB2fqesjDLxg2nd1Y3krjgaqJc5VcG1IIT1sFiTQ5FhkGS&#13;&#10;XUFxIPafshGVstcA6GBL2vJRA3kNTxg6mdg6MAp/8i464PzeSXaUDHziTl3SMwZ3enXyH/lK0J8P&#13;&#10;Bjll4ERSDib51/QrBUCUe4nBRIUlmKA5Q5Tw4ovAuMQOOh3mM7zzNPlidNAtAIaSf3CNKxyYDk8G&#13;&#10;6ZT/Ig4xqssCkIQD+CZ/l28xId8LWN7iB8eMuQW4DuunNG5yoWNY4xQWf7Dof7u0DWuygc/njEfi&#13;&#10;SVlu0S9Mp5gBNGDJcMkiI1EBGzwEP34nPeIJbf74LJCEDITAzdLV4NrXETSPKyxNaRAsuIKXA39V&#13;&#10;7/QXXuhD7hwTUQ1mTrDaIGV7Sk4FCE15tr+af3S5ZWW6ds2v705KmlffrUs6646TFE+7ybqG0kyi&#13;&#10;Rj7E0b9MnoDxA+fuHEy6tNOaVNSkqnY927Y0Lr3GXcsa7+/k/v20ffIgrzWpLH3AS3iJZKCnbtCw&#13;&#10;ld11+KXvpFj6PVnazHUstmOFppyUm4Z8ZaWB0e9RwGomyk7YNXKar1xV5cQXGPloGbl4oXBbjvKi&#13;&#10;MVM+lbO8mx8NrV4f5E+ZuoPZHdAaBV1EOo2x0V3LGvjMx3oMghoFpXuSibq6LYZ7+KxFGXQ2fn/u&#13;&#10;KvdbJObJibQ43VXpu3xmscYdh/j5kzQa3XzVxZgJnzphxCn/pUuVHQZvytuJo3woH0/TaJDz+hhd&#13;&#10;l6FwtfBTi0X2sRqYjVeH3v/Qw+wQ3TZ5pURkFp7rmhjxGOYv5WyADj6VYwyd1rfgIm/ISdd4up4k&#13;&#10;DP6NN4/yEMeL+eufoeY9csEfvU664Ov2JT/qTsLjTMR7rqshP9EBwIjDq37ud6GAO9FTNqRJPpqm&#13;&#10;/JC86UFo5jdscJmwsExYu8TfDM+7aRbTNrzPxrcY1rAtu0W8i2FIacjvRhZwHnrPozmxY37kO27w&#13;&#10;F2PF4G0xvyVHFwq43oc65bspO9x6rmuZ+J7FLWCbRmAX5GAbEGbRCWPZl9GEGN7lI3UO+Oq3u1yL&#13;&#10;/sHXXg2KHXv2zGVIulxXBD3lorFEfRnyxWTa9BVOf0nTq95sa57oMWcuGHgywquJ1MVbMAz6vZ5N&#13;&#10;m26d0bA968yrRncNgZ4aVz6RROjWQmX0hzpWncZTWH/mzW9jnMeYZ9uyDQrjh7qlmWu6aN9r+Qm7&#13;&#10;hna7g7jdfPDb3dl+Z0i95pjThZCNWzmJx3U0OzEUumBpu76A8VC9YT69f16d43UwNWb2Y+petVUn&#13;&#10;37rMjZM/nX4XPtSF6iLllI+rjxNgnva4jd3WpnVhXBgNkp6+k64nxSw3F4KFUUef4Goc5aBTfhaJ&#13;&#10;T+MbLou6yMIwT/N5JaAfB7fOCGv/4OKvi8yebJK/bkOWebtRU8FTbVR80k5dBpfvyiaGS/wxlo1m&#13;&#10;EQOkY0rwmYfCW3VyNcY404V35O/poVm8iyBE2MdkQQRmXuejyxph0w8b6YQPvOKY97fyWPSCmD/B&#13;&#10;CVzpwNqcQOL0hYEFt8+0R/JYTq6QqX1JvB1OYAANLt5bVwjfxliYCpy0/TfHoTRFQGhb2MUjnCc+&#13;&#10;QkZ/pxHr27jAg2XwpqHWpMGdtOoTfwHI38ip+aL8i5aJSBlEhqnbw0Q9jIsrvpOXEZ/cFwNJI2Q+&#13;&#10;6h7WO52J5YHfLAhPeCR4RrvhfM4AfXlHF6ikFzu8g7PkqLfpSXuU0+AhLI/sm5/AAlX9MrBDBtZn&#13;&#10;6699ODU8Gy8+8cu/kEXwXXv3pT353TRPWrjQceQwbYs0Loa4WWINCwOHuU7PExjqFPXGRsZUXgWt&#13;&#10;EXoTJz02beJ6Ka7MOnGcRY3nX5w+9dzL0+ucUFNPWb9ePswYCfrv27dt2rVp3XQ7/eoDu26fTns7&#13;&#10;AQuWXgv4yhtcu8UXyj0VdmD/ftrR5ejaDegcdaBjK6/T8mlffWD/i2n73/aN38CtCHs44bZj2rqV&#13;&#10;q/uoRFvQEyfYpPjSgZdz0uP++++f/tF///f5xsnzs3JQohrTq5SoF6kjytu5ProI3dAl6OKJ+fB9&#13;&#10;Vjb0I2n3JElZjDaXdo2862l5iJKUACU9uOt1jB2qyIPdMUmXo2OrsESM9UKeRNB4u/z7JChAcQnH&#13;&#10;F71uWPCU/SI4oSFi+yf71yTjPTylb6x5QK7xMh/hT16LQPFXfvHpDFN/dt9qTnsMYbibNeXdPyVF&#13;&#10;/V+7W0V/6slBxwpZXKb8XbT6/9l70+C/rvO+72IlQGzcQAIEuICLRFKbJcuL7MqpG2ecqcczdau0&#13;&#10;yUza8XSSvGgyTWNXk3rG8WimrVu7aZJpM03SWo49ihvHsuParcd13Ixqua5kS6Ioa6HEBdw3AAQI&#13;&#10;gACxo5/P9znP/V2AlEJ65Lgv/gf4/e9Znu0855znrPdc305ykykbIPBxI7T0Bk/Lw3xRB8VTHjcy&#13;&#10;h+SVH9MVA1jx1C2Z4FWPa068eenWINc0UBq4chS7ppU1Dfxr0MDH/uHfPvQdf+pP//bLhw//Ry6U&#13;&#10;VEcWsxbuGm7HaMZrCNeNCXIWcYBw0BnDrUm047OjceAaV3Ta+CdKC7oiT4DUsqrpCIQJT5/ha8yg&#13;&#10;Q0Q6TWXiX+gGd8XBzkToPIN2BbNBCyTx7LWGq46pOREZukVHkIYs/RhPPnEDrHwMHiQ554fUyJmI&#13;&#10;ggy+4QXvEFr+IXmVo5HQRBMkdcV4xpx5k1h6Um70NPglLnJXXBYxktZwdrQ1kQn9/GEQQplmMYVO&#13;&#10;s0g5CDGjDq9r8VA+cXbqANVgfMQZJrFFXmZ9sKCOFc4FPuDnfakuxmVwArCv6x7ljZGbON1SNUvG&#13;&#10;DEIgLwcHSQ5cfTuDm6ymg88dmZ49dHTawgBzG4PLHU7IX6j7geeOesh7nsHZdgaQl3h9/AydvAMf&#13;&#10;3ekz3KNMXtZv5IOV6dhrgTD1XYBMvJLVucxrsFb5HDkXEoeAI/O2Gwc1DkKziDYmhFU2wvEbMmQB&#13;&#10;Cjk9aeypYlpgTXhHGfWEPIOn4KmPGoi4CEhrrhOWyFrl40DQU5Xer+yktRZhSsZibb3OoIvIysOo&#13;&#10;KwYiHnUkgyUoUsjmx8mpgyftR7tl/s16+GeyZ0g3IJIoD+MKMvXHYLtGIbzwVuqQq0GXz6IJJ2DU&#13;&#10;pYvSVRNLnpp8siDKaShd2nToDSgRR3kYPYTUV26U0+viTRUPnnELofWGVqVc+TeJlerfGQ1a8V/N&#13;&#10;j/DXo9fxbQ+vYCQ9fiFnex2u5VJ0XcIJUHqDlzpqWxktav9t7DjbYPETPlHjzyC4jIr/yviSSURp&#13;&#10;lo0ZOU+40WN7hnYUr3jVAt2rp0//AW34bqjcKJw/7Zf1va7fsK2b9zpxKn3rprybvzYiGwTJgzIK&#13;&#10;b7saOosgRdu0fER68HCxxG8XNW9pe3WffWd4wNsTyn7v4OBjj2ThbWRlJYMc2QRwgcxrZA7cc29O&#13;&#10;MIf/UILyuCGRvI16Jk9hbJMuTHlC2PubXZw/wwKep/xc7BPGBTjtrE79OXF2UpcFRZ7qSzuh3TeP&#13;&#10;LsC54NULli5kueAX20O6k37IVlbgn+vFWLgy3wSmC+SnNi48JT14IUvapW2Tn1cKKUc0DrEbWKR0&#13;&#10;QU55FVL+zz71dPIn//0sYConQmbB0LHHJq6hWcfHzZVbGHWUySz03axwwU9e/tSBruua+c3iPmWm&#13;&#10;/F7T4waQkz/1rA5cBG69yFv5tMMuvPpWQ/SBvFXeVe+UQxrZQNL2oitPjnqVxOOPPkI83xCxHZpH&#13;&#10;+ISGcuFPH2ABDdf1uetT+ivyonz+EgY8E+iBo95qg6c2xVJPSHORQp7qN3jGQYMAvq7fyKWJQB+2&#13;&#10;iZqk01bs7Gw34CuvE2UXj/ewKOS3IiJn0wcylcOnbvCsgMGSoWGUp3Ocsm/AflofcFenSSe0zYM0&#13;&#10;kOsb0hJ+4QKrLMTNKdDpRRL1aJnvJY9+rPuF556r+iov8FwYty6lLIaM4nQZuujQMvv0p+7KFQ39&#13;&#10;XYey6ABd6TkeMqxsbkpkoQ4/OY2s1p+Uz5CF6Ogg4yLKRV76ddJTXvk898zTafduBFj32iFdruTs&#13;&#10;9i68OhmmPu3L9t+0xNPmuHmR+oae6m2qamfy9htCJ0+uH+1ImbQTtot688pNTnOjXH3lnZuhjlN8&#13;&#10;o9w09WD+dS6Mu8jo2Og0J6ttZ7ewgaOdd0HynvvYpLr5JjYRTk/nsHUuAu3ZfwdveFyeDtx7/7SV&#13;&#10;b72dZ8HZvJ7D7mznBPYZ2vIzvGWnbbh13/586N7viGRThjGbV6S6KZLyI7+q1E2e2BV0pE4iO/Ha&#13;&#10;CeujG77q0Y8OC6fc5kP9aKfSZ9B+tE/SVc/R9ahLbpxAJmVmupslPttZBoYtP+HKLvGRdGy/m0q+&#13;&#10;DXMjb+UcO/pyrtuzX3DDx59viXjVFSWbvEiz5nMRffxp3lU3a1OlykO+uUpY+SinIhLpY9OsN9pS&#13;&#10;W1X1q9QxYRE/41/S1X/x7IMI9NWUu7a1N93c7FFGKceFb8kq3RqPd2rxF76detFFb/GXzQmu/NH1&#13;&#10;XLmlzS8LgsFxXqv8TcRIaZmXijMPlU5Y3ETL3/xZLurG/4VjsqnZ8LA+07D8l/YFfgj4/DrOa8hK&#13;&#10;9qIZSOXBdXwC1G/lSl+SxNaVgPzCA0/kDUb9iQx6pWweyq2eSwRzr+vUgq2/A86keGfPArzj3gh/&#13;&#10;SWvlFzJlJE2Vliex9F3OSwynrIf8iRhlmKwtWHUdcFy4nnqnE9c+MXZWmsw3f/4f/P3p3/wzfzZX&#13;&#10;5b186FD6/VOMqx76zKfp9/ZnE7QPvjhW0Ba4Seqb+dqMS5TFcW5CcJ700ksv8QbWCWzRuWkXfcnt&#13;&#10;t+6ZXibsmOPtt+2dzvLWxgvYp3tv3c3VddN06Pgp4LZPTx89Mb3A7xRvkBw+zMfUsZ97bt2bTQ7r&#13;&#10;o/w3MkbRJrqZ6KaK13u68Wy//Ngjj2Ts6cL3M1yjuosx1tNPPzt98nc+wdWA26ZDvFllnt//7d8+&#13;&#10;/f2f+snpV//Jz0Uf6s86vZENHetySpywbXjWPTo1vuyR0Skl7PcmbAC2cujW6GxWOoZoP1zqkFXF&#13;&#10;gQQMcOg9/Tiw2vVqY8DgMlZRKA6kAFU2BdlT320L4GYDy34tbQAk2o3YKXNo2mKgEDlSj+CJAlL2&#13;&#10;1hPHPs1HzLYDZR+QUXEhEP7Rx5BFOsUoZZQ8EFVxPAeOILZBNyHUm5lWb6pGml2HAydSCIj0jZ3l&#13;&#10;a39me9hwUWbMCXhmzss3ltSvtM1bnvrRWdZhIO0VpTUOWYks++Q7rAmIqz6jqInJxNnj31iqtdQ1&#13;&#10;DbxeAzaVNbemgX/tGuBOx5/lRBD9XSz14I/f8Iiyo9AQ9iChB1J1gs3eoQxgBrDBE5FoLXgMdpMb&#13;&#10;cOFlXMEFdhh1DX6cD5JnmgkaMfAGaj0GDjAZrNjRNZx4BPoXfOLiRvwcxJMBbUcMmYqHNEw3sTql&#13;&#10;kt+I4m+aC0+dr35W+pAhtEMEXz8T+YZ/7NuvhGoN1QC7BgOFKuwybKxxcfEYAC/yDqo8+vXHyCsN&#13;&#10;oMhh0IyzU66JVeGrI3KTjtPJa/yAZ5BQSogOSpckUA8cJKi8lGdhhP6gmEw6+HHQ6CvEr/Gzvpkf&#13;&#10;XxU+dJTTwOxs+KaHcS6zn8HvsrWf4X2VgdERJrl+0PzIK6em53hj46kXj04Pfulx3vzgegInjOTD&#13;&#10;wZqDUN2Zs0wAIehaz2ZoRhZk9Mkwi0n25mknE+brdm1nA4XXgc2HiOYFF5WWl7/kTdkSD61O7Cfx&#13;&#10;WeACIgt6ysIvi4Py9scihWEn2i5COkDcxBULvagiAyfK69n1SVsEJ/jK4y/C1WKJk2on18Zbhl0X&#13;&#10;U5akZdADSsld6fwt2BBLyqAZwMqTmeSnvFl4hKm0ldmBplgrh5zGCF/CrZL0zcqUXsE1dpLEvRLj&#13;&#10;ipAw4n09F53GbpWMwpX4TkapQyyoqA9JGN86Db2K6IREVfzKe7VvFgWeg1GBLIVc+hcEetIbGtHX&#13;&#10;SBR+iTP8pVNgWk55LuGMv8rN8iX+9SXSdcRk26s60hkffhmYNxUAwsI/VR/AwJfIwC9xB3Bgr4aR&#13;&#10;TfMSp/JRPBMef1q+fi5xeDvq6Pad1/7HbEQ8YrptzQ1G+y0XeXyqK08JiydM7IHlXwJkMC8rYTOJ&#13;&#10;bbjZpq/qUU1W2PhgMavaGTyp/+K6CBd8eergFQc9r3a5mY2PLH5R/1zk0YY6ic0bDeC44OPd+8q4&#13;&#10;/447c3XBnGfSFTcbjbN80JcHP2m4OObP+k0kJ3t3ZJFNPub1FHe0uxBv/+3E2AV+27L2Whx/xteH&#13;&#10;ircnX7YT8+pTO5g3NZjYCxebNRYlVzbbu+lP5vRyPvCLJDkdzlsewrcd0k65OOhTu9j688S1cdY2&#13;&#10;4TPWcBGCsBskLuS5ieBJaXWZk9hMIGPX0IOLjDrpiSVsvyXiRDQ6T14qP4Glzph3Fy1b395/78Kl&#13;&#10;JWg5O74wTbouaqhPFwPVe4QDLovU6Ejd68QR100oebvAce/993N9xrHpJBs+XR97A0Kc9KvgJc2I&#13;&#10;uKp/0je+nXgVKn4k1oLBkNNFA9uc/Yly67q8Q4u4mQ8kqoxdFjBLRdl+s3ViXLGvt4528iF3r4Py&#13;&#10;TabWf3IP/+DwjFuGF3GRf8gs4cYFufAixyAxx+CRnuESJrzm8MA1bA6Si6YnfPtJ63zhXTnTlYVn&#13;&#10;aWDoBd17sv7A3fdwWp78DjqO+3TqTqc+LevUE+qvrnWfAH8aVluh3uRneQiXTTjC+k2TljI3v5T/&#13;&#10;CGfTYxBNOvFzm4GGrvF82q60Oxx4mjwd7BVzjSfdbDbQBnrjI7KFCgvZ1CXHaNk8pd26OXuKBT2/&#13;&#10;+6C99Y0LF+vdTOmxtJsVrzGGM7++GeLGkeMb24xxadvQV1TjrWu2QRfxkDz20PyYExf01I3pXt/k&#13;&#10;Qr468k06r6K6/c4DgT99/Nj07MGD01HyqHzm9fmnD04XzpzmGx+PcuXL0ZyGdoP5JAdrXnrycezT&#13;&#10;lryZ4kKlGxRex2deX+L09vPPPMNi4+HoSZktD+2849muH9pCbbf58boZy1U7Jg3tsfbTNzDK7vrm&#13;&#10;ysZs+MZ+UCbaiB20JTdPsuhPWb3KOFh+1mMXUy2n2BeeBOKf45ElsgHrhoz6lNf1XNf28pFDeSNO&#13;&#10;vVlfLCuvXdzG6XNJVblXvbOPXNVVOVsnfJOFRdXxdpvlEjuQtF7YB1RodCPvksvxtjR0Q1ekpeUO&#13;&#10;+aQj7UAAq06tB5aB3yvwI81UaJJFLFozSTWT//yBaeYm0mBAlUXa0S6FEV1ebWeVIYuXPPNPovBR&#13;&#10;F+rZf3HgiVtBcNBFMa223mCJI0kywabcpBdamQBVomm5EkriAgstbDuV9w1c6JEvnygXSH9XuqSF&#13;&#10;jjku1+0xmRl8Y0eACPxMYmSCeHELf4xlAgO/RDbfKtfArhCaKbAFJ68SqSjO7Gb5m94q5fW+QYuE&#13;&#10;0nNBJJY/Pq0/RXKUo2FYUvKjbNF1oq7Md+NlEV5B+e+4QXv4+Ne+Ov3aL/3THMi47fY7Y28ucGjq&#13;&#10;laNHsZM197HPPscc1Q+H3/fAO9PP78SWnMAWHTp0OG/BaQ+uZ7NR2+rbke+47+3TPXtuiv5333Qj&#13;&#10;B/bWTY+96Fscp6djzGc/+/iz04nTZ9g0OTV99stfY7PkAldk3UibvoHrtHZNu3ljy/HPnXfcns3l&#13;&#10;g48/ik3mtgJshZu9flPkHq7SupbN3ONshBw9cnj67ENfnG7etz+H6r705S9P17EpcseBu2MXvuO7&#13;&#10;vnv6jV/55eln/u5Po0k0hv3QVmzkzZWNvDmS8kPxXYKr2gU09o7GkfYf5UHh0qXaIM7cOV0Ydd0N&#13;&#10;E1zXR8tRW1m7CFCmbnv9dfq+rufBkEfVofVcC1XtlATiQt+0tM0CntsU9IVJfak/qR7aqbQlNycV&#13;&#10;3ToB+17DMT+2VSuLdtVniEgeOuKqh5ku9cw4YWOzr2rT0godcVNH6afRbeyldNDLRd7acY4/yy6v&#13;&#10;OOVAPmSOkAr6Bs5Nj52UZ9YNLDvt2eir/K6K/YHrB/XUXz/7m3oTBBz6MZjwG+WsvG6imv3w5C/J&#13;&#10;KW+hPM1USzFJXfuzpoE3q4G1Nz7erKbW4L6pGviR/+Sv/N6H/9ZHfuPUyRM/mIUGewCsWn/crpnZ&#13;&#10;+dsBXsoHl8vAZ3DMkYTVZE3chYtt1lpqQOl4SCpzSgeQOA0paRpxBqoZfBVAiJgWI98kM16RitEh&#13;&#10;PlJKnhAfMatHwXfYUGLg/0Yu0Vj4oq7UdIRiFBIPOit0lBQSK7o68iU98YqD+bODNXXEZFBe0Mkz&#13;&#10;3lV+hCnuQizxKr7TqyMXJjoi+nVZIiIcTfAXoQZtOt50/KOTDh3hBZvhxKN8iVznYov/6ERr4tC0&#13;&#10;HdzUaRNpAB64yteASQK0krIShWDgTY6g4asMJYQ1JlgI5AT35XPHGeRtzAfJ3QwQvE44113vTphd&#13;&#10;kDQDpp3n9O9pJtze02qZXbPF6w1cEAMGHmdYiDrLoFEaG0d9kp9OfIYf0/rN66fbb7th+vLBlxKX&#13;&#10;RNOBV07R/EVk4gt//DXyDZyyb9zs3ftuYjiw7jZXwMqTgaB6Jd0PdZ7iCgmJOyBy8cH2qHaUIYuw&#13;&#10;YzCZBRM+rGyZeFJS2fzYuYP+dtJwArwhuL1ZYSas6wwCO6cgEzu7URpJTxkN3mbTRYxKn8HxVP5L&#13;&#10;P6UrYY2fdXQDQeQAAEAASURBVAaD9oeZ6YrCc46vqEFN/HJFq0NBGzKQW3SaQeLrsIQ3VyyesNBg&#13;&#10;OSaPEEuZrsh9HZ86vyppCLqqtyPnnYGB0HyCbZzpb+CiggWuUK9neRWu9BaCNY3ItOQB3dAD1tPM&#13;&#10;bXcKbnAS2SbCw1NAul5QmGU2HnAH8CsewQh8i59AUVqKR0zTVQ2l08E9KElXxiIwaAohfD1Lwlos&#13;&#10;23TNlp/9zCc+8eUPfeg/+AIAH7BNOOhXTBdyGq8X/zPxgIxpPRlJ3ub8Vl7Mt21NlplU2QcpV361&#13;&#10;UeCiljRcTF7Hs/VhO1NW27OyaEdtz9677AKX18HY51b7r0l2032Jaw90XnPlQlXqM7TMubxc2Jd2&#13;&#10;dMFTPGlbp93U0F72ZrWbAt5L3TjHufrKiY9OWi70+fFYaamXC0y+yOx0WbsJXTc5PJktrDwAIrnx&#13;&#10;3bDhyppt41o+7IfOhbfeXJGuk/PIS5p5Mc2FTeP0t878XoB20QU2N0wsBdOU0cWxS6Ndu3lzFJra&#13;&#10;SfPSH8+WtjjaeePdkDVsvOOUc+fqpLll49UykEZ+T0dvCXyuxwLe67/cpDpxnKtYxlsZ0pKGerDM&#13;&#10;XZxzJKBezYNv8yhr9Cjh5gu8cW7wuDirXbrrnnszwX326aezYdD1UhwxzWv0Zb0DN7+kWaex0vbH&#13;&#10;6oI065U4lp157jqVRWRgdak3wuHJOG70Idao0BgySslwu+SHxYSLfHjVMtTJ381EYfffdkeufzJe&#13;&#10;vSTXPOOGDvRLJ7TwS18/fwwUTgH5Ny4yvBFMA/hcyBk/8C175AjI4KXfugGMZd+4kWnQSTxw4i5l&#13;&#10;jJ3sONOHrnzDxUV+73E379JU/7MMQx55JL1pD1otj2WvLrIgZHmTvpErKeyjuz6n/gozaDY9QMP3&#13;&#10;Mm0mfJFhrhdDzgIpPeQaK2BsW0dfPhI7ZD1P3tGPLjzhE5tlfZevCTzVTnSoHzou1mv3vGpqwwY2&#13;&#10;NWmPLpKrFz9E7ubB1mtZdDvmtS+8iUCebJvK6rhY2+8ioPlpO2vbt+4K4+K3NN2ocQOhNwmCr7zA&#13;&#10;1Hc+toWuuL7NduzQs9NTnGo+w3xlE6aK6jvtRI7b9x2dnn3u+ek448INLAB5DaruOjZSM17iLQhl&#13;&#10;sQxcJHyF+NvuPBCbpM3RLuQE99CtmxQpGzcTKHttl/j1jaWzsTG2ZcvYtwOl6yKTurQ9ea2V8Kar&#13;&#10;5x27uBJMm0a/5EawC6Xa3rTl8FxtinY5SFN6tktlkImbw9nwpx+88aabpy987jMJy0cd9puHbm6r&#13;&#10;S/HsZwapPC3r0MWmb6A+2v95DaHw1Q9YB2j32hieqS9eECsaMMlHxuPAYG+IIE19Fz/tlfLIO/Wa&#13;&#10;eJ/SttyN93sl1qO4ZJQ/kNDu1lu7ptDuDUMPFsVDGTy+hC4LgrTIZXq3f2ngh6d5kor+pEsPeOlJ&#13;&#10;o+SDUufBBDASP/ypN/PCKxLKOnLkj8j8cJGj5EJ5FQ1eUZTFkEXAb+jEVU4lN08jr+aveYnfhPUn&#13;&#10;U3rwCgYPk5cgEXDECB5vZGkonhFbOQugwZQlUZLGVV7Kv0oTujFMu9pf8G/8d5SLA9SIgQTJrrK1&#13;&#10;fFIkX86zjcv4MpmNrpy/ltwkjfKyzH1zMf0qeswcy7o7qLq58Us//9HpB37o38tbFm87/Y7YPq8R&#13;&#10;tb/duWMX104dnq4b1+z5Bqu8j+dgA1fZMW91MXo73+NwAdrDfF4vhWWYnjzC9Z7MRc+zOXLk8JHp&#13;&#10;CHQ8jPKVx56Ivbnn3num6/lmyIXH69tkW7ZcO93Cxoff03ziiYO0u3XTkUNn8i0lv4u2m/Hl2+6/&#13;&#10;j6s0vwT+6Vyp9eSTT07XczDhCB9YP7Hl+HTHXXfnGsCLL10E9v7k8j3vfW++i/Rffviv0y45yOGY&#13;&#10;lfq5ibzXOAqdwst2prPdl4b5i05T1sQlHR0ShTMeeAM8HJdXPwstYPoNadty5u7A01sCW+M4cYyx&#13;&#10;bvc4WFopc8nrqHOhm8oaNrm62vqWvjoU5BeBxtjJcSx4GRPUmD32w3YoL/OBbSoHLjKIrz7kFZuA&#13;&#10;PdZZl9Kvyi80HQvBS9rQkKvVbB1vfzcPCACLrWTsLC/rkLLG9kCjXD1rnGAMYf6nvxnz/QEIbb4f&#13;&#10;Rz+6zWtsHaeNvFHBWLtRbu0v/6Nzc0M+okd4+o+s5I0P2kyNPcMq5JW/ykP+6Md+NwVQ8pDqxked&#13;&#10;NBJ2za1p4E1qYG3j400qag3sm6uB7/3e773wQ//hX/qbTIS+8+WXXtodKx0WmjsNuYEy+k5wHJxr&#13;&#10;pDPIw3BmQcNTn/g1qg5k7SCcrAQz+EWrw0YBAlVtsZ1YgEyenR1Id1QdqYFu1+k+Z4c3nOa4ll8I&#13;&#10;U+DZaQow6ElBOXQt1wxv5GAh/yX9YMzsqzMpcCDNE8SEqQGCKbriMxM1pqPCaNCJnCaoh9Jl45Qe&#13;&#10;Kk2U+FzRCD6PuFnoKsMhS+ffVDvjYq6eCr/kliZyVBZCzQGh5PNRbTrwZdlYFxy41DUE4okIOM/A&#13;&#10;yUzyECiaCVR60sSpyWayEIWYywEX9CLiZC6neS/b1yYBKOD8n0EMXByQFGrSLrEB4KTaa682jsHt&#13;&#10;CQQ5w6T97OX66KTz36rD5BH+1vML/F4+xaLY88cZZFqvLcsxYOA5xBxiKIAymm+8SRxikGRcO/Xi&#13;&#10;6UCvI1DfG5iZ94kVByiK7gDTN04slo0MlB0IewrIDQw3eKwTGShCN4NGUnriWlxdHHOBivEIsjiR&#13;&#10;nNsZ4ZkPfgf80bsCDjln7Y98GJauspVvgCK/eXXgZb6s9il/aQXa59CVMRLALfVhWBozHjQKrLkN&#13;&#10;XgIuHBiE6q/RhrQ7GZgNPkocuiMcKGCsz34ToCZBYg8eQ7BZnha4QCoDwhh/dSYGTPEb6W8EN2iW&#13;&#10;9IUU8Yi3foW30QNXuHbCuajQLmkt84gUP7It4meZAjPKY5CZy3agZTLo3AN861aVusBCwnEIlDpk&#13;&#10;PXQgPJxJgQxvMCPrYESa0SVe0QvNQa/kkNCgAmDkNgrXZVI0pVUTF9rSozuv2/7Th4DZuG7Dl1xc&#13;&#10;88Ot9lfKtlxcKRzqKv+ykD4mL02/4Q2X6zwQQqySR/mKt23KRW8XvLLxgczaQ92cdfGEH2leO+Dm&#13;&#10;x8tMcL0LOfKNzRnxpHXopRfSt+7Ze6tsk/fOt/2vC4EuhkWelFPpyrBt3vRM+sj/eRa6lEV4F/a1&#13;&#10;BZlopTCcpFWfrU1yk8NvbdQd/qZZtr7RVa+/1wKZ9sd2VwtXbny4OOdCnSeyXVizDboomL7B/gFe&#13;&#10;GRsQ7wKoV98c5sqHr3Hi0Mn/OTYfjh9/dXr/d3wXV2Ndmr7yhw/lCofrb9ydE8vm5RI85ZsxB08X&#13;&#10;b6VpXtS9b5S4aGYbkodveOSEOLDKEVuoLoeOM0E0dygYkMB4UttFwdrM8LRivQGynY2qbLpvvjZ5&#13;&#10;cWHDRdaUK/ZT2vJYtgXDyiUD5fRKLN/UsS/aw4dEd3Bi8+knD/Kx82+9AlfdtR3Qhschny1RmqkH&#13;&#10;ZgKXflk/PORtWfYCgv7UVNLsm1Nm4F/kQ89pG+aZjKfvVUfIWJN6x2+remzZSdunNCxvdefmjYvA&#13;&#10;KVfpQFtFtuz6h5iRL3JHVKUq177IBn3zIZ5OfvHLl3BgkpLE+GLrEyxKkdEUefMLDcPQEKJlMGp2&#13;&#10;yzR54prObGsHrcQPv/n2ezl33bs110a5sbV0bUtajiofFzooD+pp5ydyWW8t20UZG991KrodxOc8&#13;&#10;IUfyJR7lkzwD41WX89VawMgndQp5m56bCL5Z60forQvSdNzTsgYubSkdQfTf8phv255tzIVz64/4&#13;&#10;5t924yKffjc23ejzWz6O22wjvQlgfrQXXFoVm5Rr7qDhW1Fl20qm5JVsuonb1/MpmzK7YSI/r7ba&#13;&#10;z4lnTzrbLrWffltOW7eOg1mbGT8dP/Eq4z0Oz7CREX2TV9uhV3Vms8LNCHJp3tSN9s78PcZJ7737&#13;&#10;9id8Dr5e2afcymV5ysPNHyKiO2ULf2RQPtuH9lBY67BvmHSbkY+Ln9ob7aebqb5B46aR5SAtZYjt&#13;&#10;pZ+1X1NPymgdimXmKZzOMWQ9qzy8pkv5fMPGjW/1av3yQ8x+2+PmW/YkL9LTpZ7Il/BsB1Ivpct4&#13;&#10;Gd5eL2bek39gzbf8M47C35s7RStkk2/p5c2zkLL8qO/8E057ou5dEM63AahP1iHrygvPP583cywr&#13;&#10;eQmXxUH0oUyjVYeH+tVZ11NvElBG20fhJ97Fu0Qbj4dASEsNj2NsMhR7Fo2CL0D8+SoghAshfJuX&#13;&#10;ZVww/GXcJIh81HmwE6FQFRf55S8ccdXGB2wiAvq6PyaVAzG4xMyR1YbDfDEnjIyB8Q8/ZFH3PiFR&#13;&#10;+M5fEjBCj7AVUXkwvlylzMBESsfYhSM5IhgVUP7I00DCC9jXRywTV351CGzKabALyYFf5WfCKrHn&#13;&#10;PUqoPNVa8CxlgIj6twx1tq+0q6Ej6++zXIP3y7/wsemvfvjHuGrzdmzNK9OXv/AQmxWH8w2d/Xfe&#13;&#10;GZK+IeZbnX6/Jyxg5ZW6viFo+3fss4V26Vtnv8/1UjDCJuxErst5+8yN4gMH7srVe35LxCvrnKu4&#13;&#10;+eAbUNrI07SNw+AeevHFqPSBd7172uSNB9h031I9/eop5DuRMdHnH/xsrrJ613veOz31xOOxo/v3&#13;&#10;3JL8fvUrD6dd3nHgwPSpT/7O9ON/7a9w28LJ1A3bmaf/OVSERtDdsC+tW7IVfWXuqs7IhzjOwdIn&#13;&#10;UAaqr9pFtXHLx7Ra0wAW+5K6Ce117lAnXSS90rPKECY9dJUhcxIAeMYuKJ2A/GpuXGOQxIEa/MAM&#13;&#10;P6AZ3wz6JIGLrLZFXDZpLTnyUWam+EjPubLPXFNnGIAaK5UNJQo9GC/Nyl8Oj6kT4xDb9Itc0eU1&#13;&#10;XRm/gSNs5MUbB4Hkl0DRkjf6QY2+EaIzX37Lww0PnzWmcAxoPYYZsMonWuDdTIrOqp+zvilPmj1/&#13;&#10;qv7X4ZbUfcqvdViyWZ7VL6V5gV5ldPkV6Hvxxppb08Bb0gDVb82taeBPRgO/+rGfefjWfft+dNvO&#13;&#10;ndi3NsBa45XD5NFJ1b3WPVFyIOsJU08HODHx41oOztPR0AO44I9p1HyGEKY1/0agHulEYkG1ooLH&#13;&#10;mDaMBrd/SRy0TI+sUpxlFqLClS6QcP46noDRCdczMANP2A7rEU4jb5+lDnTyCNDsJ2RehQ1d0wsn&#13;&#10;vhBdxgwKIz6DrORBdGmASwdjh+dT6Py7gk7Ri67tjIQgPT861jyJG4KHpsGRhYQzSMhAr3lphuQv&#13;&#10;YDllcJIiYsqZCZ15jXwSCyj8KP9M+Jg0ESJcNGY5FmSTHkR8ygyuwfhVsfzFT3wh8vdKJxy/LhMT&#13;&#10;m250YnIUOMghlxPL15gMnmeiJZ4bD6dOsYGCDpT6PPk6D++z8D7Hz80QDghPR05wOtm7+uHnIKfy&#13;&#10;Lr/VT/4lTaUnDxW59IKrXPwYjWzkBJAnJa060jT/NRmvRZEsSELDwaFvfbjYlHoGvgMm9eZgTdye&#13;&#10;qEYo6fcAHjjbqIsOrY8hVtps7l8FRl1WbuoZXVo2lsXVbsSJYqrtXFnNqHUl3/0wk3FSer2LDmA6&#13;&#10;k8czowhO4I14XwEj/iDtQC+LCwxMq3zUS8kXHAEDXPqK3mU++CRphCVpm4zjmc2UBePosVJD0pwu&#13;&#10;40yCS2ivMlgIMx+Dg8fgFFoZCCx4K1+VW+mzYYvaqj52OM/GJyDWFTikVTIpnZDnqqzTDgduJoKk&#13;&#10;V/bxBLkRSzYH8mUTkD70LcsV59ArphGovE0jEtefAaPtSNkb5iel1m8/RahBfT6M+18/9vnPHzYO&#13;&#10;eR9koQkKdQ986gQEHMg3bj+zgQpc51d8y73TSTGK9O4TWw7z7YTCgwC1oC6NTDxod7bTLCyz2CKc&#13;&#10;9PwXPsjhgpjfCnAjwv4yC2fyJk0YJ7de47KLU36ZENM+be+ma2NdJNNOqBedONE2T9t5FpmAl6/w&#13;&#10;LqYpR7vrmZC7eCcN+wAXKSNjFXI2DNSDGzq2E5/qsU6CVTsz757wNc63ZlzU9y0PF8d0Lti58Nkn&#13;&#10;4XJyGfvrot4dXKuwc8d1uX7Fa0yOsWD5Klc51Acx2WRhAcyPE/sdhace++r0h5/7DKevD4WmJ6mT&#13;&#10;R+RR327UuDB4nLdnrIc1kazT1C4WpNyRp8vffKovr+pR9jjC6kAY5fQDzS4Ymgf1av59I8b01rV0&#13;&#10;MmknztObLmJalqb7U3/ZIKCM/b6Kb925AGqdM30HJ0RvvmUveXy2aA560pRnNioUjnj5aoMS5I92&#13;&#10;P/1AYqoduCmjza9yBofy7wVNbXP566S1aNIEM7x8yk996tclHzyFk27aEWHHAF6h8bb77q8FXOpX&#13;&#10;61RZQRQ9T2kY9ilMRRPWswh3vM8ljeTHqESP9jNoBg4aNXaA4qAnn5an+Yez6S2LfHANK27zaDpz&#13;&#10;PgRc8jS8cOrVenT7gQPZqGudS1vdGU75oVvlcfwgvH7j/en3V+VX+bTdRqbmpYz8GjbwhC2XuJEe&#13;&#10;P3GWv/AglBzQk5dO3FwTRV30GxDmPnIklTIHt+CQjTaVdqQNJNJ6Lb5jKRf37HfPs6nh9V/S8A0J&#13;&#10;3/Lwainz6WaktsYNENuWJ/htJ70ZUBsPXKtFe1PWa1gUdKG+v5mTekz9VW8uANomrafaHgVyA+ZF&#13;&#10;Fsev4f75G268EVnOZcP17AXlRGDazVnfNsCdR74z5NXeQbm10VlMMk+oUbnkpy2zPWkf3fQwX/JX&#13;&#10;RvNZb3NgE7DTbsbUuLfKURjzqo3Xr03SpZ5Co2DhMeykec3YKfnbnPxoS7RH1h031pJX0tWnb4gY&#13;&#10;3/Ur+iFsmZgn+xRbjGVmP+EmmDbXPKhz47T5vnHoVVcrJ/6wH1SbuV4B0GNLy9w3CdseVF3odjT6&#13;&#10;OeRUFueDqVOzHx3zj+T0j8poerUXdWR51dO+Rfure/bpp6yQlR4KiU64fT6jX9JT6NLhfxYcqbdx&#13;&#10;xPVipSt9cqrFVVGGfVI44UyXhlCU37AOhPVVnGlpX9LRj+7LCz9xRRc67SYBg2lPptEqiwc60IWd&#13;&#10;/P3vmMH6/XVcYItB4JOfwWIwBlN5qixCBvkqH4QgMIO76onrN3sTmP+QJhnpJI6/8YhfMZW+ih8I&#13;&#10;M4UGU8YiIWzJVrgr0DfnKzrqr92gvNIt+VPiktFUy8f62dIpAz8iqpxHf4vebfPpW5toykdYNzm3&#13;&#10;TP/8f/1YDitsp03t23/7dDMHU7yu0vHHRdqGz9fYdNCubgFenupA+3T4pRfz9pLjBa/+c3zgVZ0e&#13;&#10;yJOeb41s3rxpuvHmPZHtJFf0nZUm9J/kjY2TJ1/BNp1mo+UQuBdyrd873v2evO3q5qljh20cNnn0&#13;&#10;4a9Mf/jQ5xlzbJrupZ9Wlt287bGXbyCZfpbroE+xEfq1xx+f7rzr7mnfbbdNv/PbvzX9jR/+C9PL&#13;&#10;yIixU2PZ9HDckvHGsGPqvOq09Zc2Th7MoPJYntEfMT0vDTy4l5lMZ0MhZaPeweUAxuzAzfeOMo8k&#13;&#10;3vKJQxKVGJkq2rDXNem0H65DIWRBz2h45GUZ+890fm3jPCwTWeEnK2HCh0DaJtTMQ81FJEV+R1sV&#13;&#10;Tu7ii1z2YzV2Mi0wfA8ldlQZwM083Lk4m2CXYptZS9F2k9b1EMSqq6nBUSnUkI2y9fovqmHewNnK&#13;&#10;9ZQ7brhp2sG1aZsZjyWfkcV88l+7NeSUpv2sslT+naPXlYyOKzvep/2eBOoftMiM+pFG4tHD8I60&#13;&#10;KO95Ems3Bs+aW9PAm9XAGL2+WfA1uDUNfHM18C9/49f/yZ79+35yGwPiMnqaOVysXPFy8K/BdKHB&#13;&#10;SYMDVxePz9GJehrdgXUZ/Ops7B6k4QA5bjzSWRhBuDqNggvfsrIB7zclulPwmeQ8R2cRmsMoR3JR&#13;&#10;oWdHhwNq+AFc5CUDMdG07IERrmD5m86oBu7FJ3QGnELI1vT4I1TlJRRHWH+70BZ/jmhPSaBuV67g&#13;&#10;msyqY2wY0k3k51Odi1/yi0tcExtwCWJl0kG2FCFRE55IESTpVF4USXnF8eOTLmRlssJAw4GDEzbL&#13;&#10;SL55yplw9CJDkX2Q7s8I/yW+ghUfviPeQVJBFVjjGd90xNWJMuJCf0nTtIGTfCCXk82zr3EwwdMd&#13;&#10;RvL/FJPXfn0/JKFnXnTCKJpkzTsRRst0PE0b/sQvwgN2kTpgoSF/aOQeaAYkTrTFdOBaAxMGIwxI&#13;&#10;PLWZ8gLWdrd953U8awHF/DroSx114MQv+L3wD39pCefk2FPfTuyTH+KSef5Kw4VEYRI3smi2Srej&#13;&#10;PEUBL3puNQwqasl/KTd0Lh15K6uDw+iaOF1Yx4e/J0NvlDYAW+WChELHSyN5dAGj+ER3QEUOZVUW&#13;&#10;n4EVvIg4SPcDgHObQ3clHYBNP7DCj0WhEY/Co4PAk+YzepLH7MCxDonTdEba1XxKW5XYNMWZ/cov&#13;&#10;neYPaPIz6MW/SAu/ZRp+aaUeGS/tWYiSfZX5ERYuWuyw/I0rxCrPopmFnfC/Mk348BxPcQUrKIkp&#13;&#10;h6GKkbqxVb8GlOlLYUd6YPCnjm3a+KmtbzvwiwTjrrthxxPIdEjaLhi1rMI60TTs4pM0JN2LOgpn&#13;&#10;XOoQsDoXIKzDtZg8ygEpVxInF2lD1ifboCXX9q9wQyp0m7bPm/fsmU8sx6ba/hBIv6cCXSD3hKCL&#13;&#10;ht3OfVqnnei1Hej8tR3QJtsPtwzSrI3r0q95l3+faPYtD/PN/zgXxqTpoqZvzbiQJj3tfdn8sgfd&#13;&#10;v2aRBnjbuTK52OcCnT8VJa3S9bppHx8kv3Xf/tgpN4fknXwA6BuHm5ioe9pxNxszO7l7XhmcWHvv&#13;&#10;sZP9Gzml7GKC8khTHtJXR+bRRU9tvD91FXmHXl3Y98Ski6cuSob2aMvRHfS0w+ZfHbnA6uaIG87e&#13;&#10;y+9i5BkWI11odSFCfPma5mKtC6ApH+h0WWhX0Wzg1IvOU9jCiX/rbbdzRcWhXFGh7e5+PuUBrHSs&#13;&#10;a13WplueFpX9gc4FHZ11onRdfYFxlk3RqDLQ7mmXLNP009Yn5JVHFmSpO/KSjmM261LapHoCxjq5&#13;&#10;jas67nn726ND80HBh4Z0Zoe/Q3kaNp2ftNN+DOPXRQbjOzwTGh7iewwZ/AVs00DY4jFQZtve9I1/&#13;&#10;A/qz3KTN/kFj+ahF3pJ5hjMPw5mrW/fflmtG1KWuF4hr0a3oi6veomNkrg3SKkMXQWY+4itTKOHn&#13;&#10;n+3WetI6GEnJV+s0vOEhn64b/RQ/8dB1zKNLOxjjHRLT3nyTST6pY8DazsSNBQHGsG33NT7u66ag&#13;&#10;8th23OTYyVUvaTu0G7/7obO9Wa9czHahT7+VwLppW/WUcvpL4uRjG3U8otzC6FcWNxRsw77JpXy2&#13;&#10;Oe2CbyFs5hBJ9IMdcnPCuv8ah1peY8PS+UmcOiEeQJnzhgvtSPmQyytXtGGxveRJGW7iW0zv+Jb3&#13;&#10;ZpNP/NrQdrFrlA22+Aw60O6UPSzdBIAMqms3jpMH88HPTQidOnNzQH6W+UZ1wlO7nOuzCAujS77w&#13;&#10;d3tOJLA6efivYLsNVTlaz+ShHVPh6ro3sW+4iUUzNlV0tnPf1Kj+seyN/bo0U1/AjT7HZox10bTw&#13;&#10;LBHn8pSeZWP763J2LFv1rhbZ9KujpiFtf0Yrsxvp6l+/bwXqguO4WeWPcNMMInIMqqQScPMikCWg&#13;&#10;5VN8BCQlieYBUKPQ0wweQuKZXm2zEkUl0SQlwY+m44fAFfyUtBb7Jd7YRMEswY4LcwJzGxS2ZLma&#13;&#10;d1MRZQiRrFQI/TneJR+KWOmrMpRpyZvEZEEfEAWaD7CH8CzvCA1WhTcjykJXRAIzw1fKVX9Hagnf&#13;&#10;4g0CV4F+g+CQAjGgRyB1CM9c2mFDCCXojVrVuboZsjrtSN0tRYWb9V0c++ymW3HAai9Cbz1vdjw3&#13;&#10;ffxjP5dN/9037+ZbHu+IfXrw9z81fe7Tv5dvCt19773ZlLAd2N7On3dMgU3Bbvm2r7bMtz58a8R2&#13;&#10;7xscivLyy4enE9hMN1K+yubF8889Q/yl2gwFZtu2ndjra7Mx7FhIubSd2t3HHnl0OsF1gipWG2P8&#13;&#10;HVyTahvUfmg7//DBz02f+t1PRp5HH/ka888tvGH7HdOnP/l/Tx/+yz88HTuSs0PJv+NivpsXeigr&#13;&#10;uin9qUTaOPWl+xXLQtup/rRxEoj+KYCE57aoGikX5FEmn6anSvCnbED34/Bk7Ce8dsmn7ckND/3i&#13;&#10;JQpublBYVsYpt/z1m/fUE2Eio2+d2TcjL3DavciiALbfVJaSL7Jhf3Rps2EmHBH8HK9KK9pIWFrS&#13;&#10;9Zo+DhVRxtK7yKEAN5/d9LjE/Fu/z3zsPfxK/sgBTtZxYBEbik6NN7+Gr6Ffu3bn9dO2XTdMW3Jl&#13;&#10;Gtd0j3pd9Vm5Ioxim83KH3Sqb1THlh0//lgPHQtmjm7Y8XSQ/AvQ+GuGE6MtNDpOPoPfdPnpjl17&#13;&#10;rmngrWigZjFvBWMNdk0D30QNYDgvf+ITn/jIT/w3f3vbs089+Z+d5DXO7NrDQ9saN54OZJ34aANj&#13;&#10;/I0n4MSgJtXV8RVSpWmQY5QNpqMBySeuOhw6tAqEVtvXWoS2s6NjIl0ozXBg53BQyhCbDq/GT6Q8&#13;&#10;Bu3BsQZCKyCFECJwM/WWc6SVYCCNvFyBLnLnp/GM04k/0hKsyMR3dLFQhkG1vUG1M5dEpbUeBYnE&#13;&#10;xJtW8eUPGYhahmaqcOmYKTsHBTklITaFu86FY+ZdWfyeM6UelaYW47yiYwubH55OzqkxBg09eIlY&#13;&#10;wCpPdO9Ah588/SecbiW3kMMpnnLyb3YmJ7iKr+DAk+GCRPDIB2OR2UUmQ8BJha4+k1DDfvCtJ0Hy&#13;&#10;fpWPW1qPvZKhBkvF3u9+mIeNyH/WEy0h14yLWctd/EjTo+Je51Z5QdKhG0+lX8NmzGvonisfXJAa&#13;&#10;eJaFgxMz5QBNmsp8Dac7nMybJWX3FI0fenPwYrmOBOgUj453EskxzdDxGyO65AB5s6jkIG6Db2ww&#13;&#10;YDMtGYLKnJfiH8TxJ/jDHxwo1nMFlbK3YKCTctYrlPkBTPiODxYRSxWGPYBUp+ClTgFQ5VcEugyC&#13;&#10;zx/D4dERMokIJcNrnJpMvpJHB+fIkgFzIwQ8shUtB+ezVSBRyXEK136CgTFfxsmzXTLRgXr2vfFX&#13;&#10;xo4Q8EGXTtNvGk1/iRh+K1nEHRIGqsPGVXlKt+TtttnkIruBCFByZELCO1HJbwOOZ2d1xkt826IG&#13;&#10;tryKd2dDBvpLv5Fs1p9YrcsAaT8ATj5oA6USB+qbzm6+dvuPPvabvzm/Zv3Df+7PvfTf/8Of+QIU&#13;&#10;9zhpcJHOhSmdp5505tkFQtMkOvMirfSDBybCddh2VE7FBZC0mpA5ufW+ZduffaC0ow9oVP6iTOSt&#13;&#10;Nyxsf55O3sUioQt3bkhuov3rJP0qi2E6F6fM62kW11ygdPLj4rXUlMs2bZyLNrZbF7l8a8LF9Swc&#13;&#10;guyingtcToTNj3buVRYMnfRo61xok7Y4ZKGyxl/Ty9XCfRbMgI9NJN3J6PnzvK2GDtSji5reNV26&#13;&#10;ZBLPJNrFVfmpE/PqApxXxVR9mqa7772PjyDfkNPJ1wCzjWthtnHq0fx8/w/+O9NJT4dTdi4YbOXU&#13;&#10;on2P3/JQv56Iti+rk9nrs+Cavow8u0DvNT7y6zJUT+rECaj0+80LaRmvjNHPgDlDebvJkgk0fvE7&#13;&#10;XXucBTpw6vsp9QFjaW3eXO3f8jFs2epXL57i9coZF4b7rZ9XOdWprC7m6lLfBnwKn7jlJByAlJFP&#13;&#10;f/5TD8pWaSvbV2WB7SJNv/mMLICKU/WIuoNc5t+ysq24yR954RQayGD/7wer77z7HsVM/k2LHISr&#13;&#10;Sdim2/5Vne88BGkBn/D4E9kok9CTFnDRg/4FTHiZ707Xj6vvCRRk5Ejk4K+/4Xk27ZbX5HZX4AIb&#13;&#10;N/glZN6IlHIWSqVXUJFXmfdwqtZ2dYiTs/Lq+ieY8dablCf5TXtG5ym7kS7t6GHwt8zK0d7tp0Yo&#13;&#10;+cBv/Wx8actjrqvQ1imrMOENXWFe48CHznqoXqVrurjmQ3jrrs5cdnmIq2hu+rkJqN1wnOLbAL69&#13;&#10;YHwUBI4bKC4kWseF1U70pptt1Y2L+t5ZXcOZjVBgup5qrbVP8q5vMdUhDflrz5TPzVltghub2jq/&#13;&#10;jXTn3Xdzb/0D0yvYIO0HCsA+Y6c4dX3X2+/nepjnprPHDk/b2WTdyHjKRarr9+7jSr2bpsNcHbML&#13;&#10;m6T986Pv1vndbIAcZoNS2+U1VVkoQgj5+2aK7dm2btlpJ3XaxfZnY4Uy2MqpbBclbWepA+TLjQ83&#13;&#10;T7VH6sr7+dW9mzeWkXrTWd7avxvg75wo9Q84C8N/lp2K1zZlMYzFc+tGdIR8ltHxV47FTmtnb7r5&#13;&#10;5iyGaj+UBUBoVfsVX53nzV3ScjgAHr6Fp+7lv4477LtOaT9Sx6w78Mx4EvjUGejU9SrVl6oXaXQ9&#13;&#10;N19eg6YMlvHFi3WyXnukvC8+/xxyWROS1eSx/NIvPUR+CIbfyEM4MO5EI4KDbEyAKpC/RSOJ600b&#13;&#10;42eBB5445LTSFHxOaz9RuEI1VzjgwkvY4Aza+JMVdKIolaYXHpLT+XS87NNyoSzImCnlQkBdlqz5&#13;&#10;fgLwPpN/++DgN55pTVxeyrZynTLriSTBhZnhlIE4KBWP8gkJTKVJseD9W77V01QJDMIGr3DEzzhX&#13;&#10;JLxhQJ7+Ux51Ux+yx58yFAW/SXnmb2EM/qozKuEPYAtnQv6nCOg1waMIGOsYr+3TRv3aL/7CtGf/&#13;&#10;/unf/fN/MRsZflfDuaM2/7lnnp7+1Pd9Xz6Cbtv1iuLN1GXLS1vheG8X9krbcJKrqHw7bhuHPA7x&#13;&#10;5qv1fReH23wj5JWjxzL+85shvinn+GqjVyKf5vtijCGefOJg7GS9GaVNt51O04F77pu+8qUvMIY8&#13;&#10;jm05GRvs95W0C7azd33L+yKH+f+27/zO6f/89V/jequ/zIfPXy6loBzHKZuwVbaremuqdG21sp44&#13;&#10;ftO21NoCacRbRaKs4JOOzi6SZ+2O8LYn99ZsS9oI4zI3Jd7ySN21JIh3rlf0gYF26PoEu2ybZW6o&#13;&#10;XEpJIfhfY0B1YV2lSqAXx8TCyiNtQTj8oUEe1c06hItNBU67ljkhNK1nA1AK+Q9w9OK3Q5VT4vab&#13;&#10;Ovlf4E2WbHBAt3HSXmWoE5/fRuqSfUFFVZvu/Nm6TV/PXMGNFNcJKoMtg7RGfsYzskL3Et8OWZ8r&#13;&#10;agHRhgQUnvit0+pYWPN7ETuuLJG/5QtCxSs3vugrqLLX9qhQ3BifPF6htb9rGnhrGuhZ5lvDWoNe&#13;&#10;08A3UQN+7+OXLl/+z/+H7/+3Tz1z8OKPcb0D3za10ygrF2NphwHPNtxOXLJ7rfHUyOLSGcQnpIZS&#13;&#10;a9kG065Pw2sCBrQ8hvAmAAGedpbhpT/JI1yQI6Yx8kSEcvJLYNALSvnnGNM7MPDSKS5g7fQbZBAu&#13;&#10;HOJFme9/rsR0hjP8LAyJ7Veuq1xi/GNvL91ZLPxGJSJQ4R1Q4qLTABTBDFJKqpRN0iULPfPlQKOf&#13;&#10;df+zi2Pq3wU0Jt903P667BRVGun6KQ8nZnZydsBOXp1Q2XEGz7JyhOIgAFcLEegOGvK3XjT/APCn&#13;&#10;dE2iGva/eYGbMeUMm5TE0MmgZh4JJXH8GVgwLL2MsMyTEcD0S73+F575Mx75/Qi6J2+yKMVE0UGu&#13;&#10;9587oTzKKWC/ByKNfDAPlAyMoFJ05TtoK0OizYvxYZk4wbtcfKpdFwMuMjD2RLGbGvnAKSnqLOUB&#13;&#10;/xo4BjuTVUV2cbTKi8EV/x1ENu2aCMq7ysPBn7qzvPtanb4D3NaoTlLuCsvPhQCjl848pb0CXGVX&#13;&#10;eav8J5E/EEpOk/N4zWWiSGn7UGUkDknIGB1Fff6RkzySuvCvaF/JU/IrHsoWWUWPL4RSV2NTCF6g&#13;&#10;PF0oDgTMnchv4uOdESSxhVlkkY+4EgefgoFzBY8AwNeM4CpYG0rLKwRML90VvUCLA82SUtIVlkfb&#13;&#10;nyvyVIoJn2IWKqHR9AMv/gpqlYdFnF7Z1XMlWyIWyMt8Kbl1xTqZQfEsj4SKWFQUIvwhUPj17Px3&#13;&#10;coRsIQI+9KstAbfhpaxIzc72ycTgF5776hc/NdMq/Mt/73/+2f+XTYDvdzLowpmLcsrWb3yMbop8&#13;&#10;eCJW3a/6rihEvmC4kVCu6vqyHSpytTkXmuotC68XcSIqrnle2dLy215jpwFwkc3vd3gftJNgF+md&#13;&#10;BG0A38mwzgnyGSa5+Qgi9LS30rQd6Z/Le2TIyZY0zG/KCBrabReRsnECnHnS1ngCUJ16vYCL99Eu&#13;&#10;cknXibZ60M4rr21lsxCjPIzTblkW0tflJLcb6KR5jY40lEXeL3JllaeyvWLLDR+vZXjqiYPZwD19&#13;&#10;ioU99OcVg6e4q3/Pfngx0Tt17Mh0gisjMu3C1nkK8p77HsgGipsoLnC++MLzyYPXN3gtmIpv2SwL&#13;&#10;5bdvs66oq4vqkH8uUqrzlBWZcAJrvxa9AuNJR/u3ulaGzQDearUsrEuWoW/PeXpaXl7VJW0XSevK&#13;&#10;BbSqYnTEK6Dp+oWXrlcDuUHix7GVz00iT3BmYRq0XL8jOmVhDVzHMzShAaU4T2i7yGyfbLlY3qbp&#13;&#10;l5+/iEG/VP6q4+nzU0OBBd5+7KIf2WTRSPnWcfL9vOVGWUqgad3AtQp33HXXHE67hEcxGXkEvvlH&#13;&#10;AwowYMyL9CMLzzhlLF+e+s1DYEa8Oa4ugdRkaMUrIFfFtX6WafojF09pK1O3bP3SbbmFlYa2N7of&#13;&#10;OMkvcC7q5lTm4Cv83CZJs325qOyi0EvUz/VckSmO+ddlXIHfupYyI03X4a6rrffWj2HL2nRd5PE5&#13;&#10;dJm6g0ypw9CfbdeQ07Zo3Y1uiXPxTGf7NP+2Y+t37AY0tYBt46Mz1U9dkka1H/vQestL+6DNEc6N&#13;&#10;FNM3XN6QK9HqeiveuiDdDQC/HSQ/cYR3o02Zz/MtHRf7XVy37tmeomvSWmfSMN+Fw+Ic7fu+d74r&#13;&#10;dkY9bAPHN+mef+aZ6f73vG+6hhPSr7x8eDrPQRfb8BbeZt+M7dlz697p3KlX0hY3bGQ86zVZu2+Z&#13;&#10;nnj8UXTMNXjYRt/gO3782HT3294W/l4L9cLzz2aMqN23lqg7Ze8NDuOiK1MpA/WnnbW+OK48i83J&#13;&#10;iXLSLVfzo9337YbQAE78rhf6M87mGbogSc+ytF0QGTo9hiKoasGvDU7hLlBe6iblijxuVO2+edd0&#13;&#10;E1ff5NQzdUpSuq5D0jBf/sSVjnbCKwCNU3r/ZTweTKNKdp/Cu3mqzLYD5VLQjEEJbECOuqfeOkY6&#13;&#10;yW5ctR63chre/uUwH2J2AbiuI6P9hA6EcNGHRPUjWzKe+dBgVkmkKqmu5UsAJalT8o4sISyaY3jn&#13;&#10;FxF4wBntGJVn6ITHAqbhkyjwwDMcOsPGjXxmSC4OgDV+cm40cHy0P/MJ9Yd8kRXCpg1gWmKQZlHx&#13;&#10;tE1oIVrm+Ql+k29k2SR2JjSwOx9mSJ48MkcbBCrZyEIvegt/IhpYoMJItFIk2MjLtIL4un8BTX8g&#13;&#10;wCBT4pEwjHrVKcJDJ6krsog4aTkkVT1sPlmgD80et9tf0c6B0+Zpey0v39Bw0/W//bEPTw8/9ND0&#13;&#10;/n/je6ZjRw9PN/HNDOdk73rv+6Zb2PwWbu9erqzCaa/OnrmQ7w85RvAKK9uots4xSN6ypSB2sOmx&#13;&#10;feeO2M+dbLi6keyi/Stcn2U9OM8VSZs38fYcC+IeMjkBHfvlHdt3Tl/7Kt9Ko80de/kIByn4vhK2&#13;&#10;6SU2Ys6dfY2rtHxTZOu09aZtfFx923Qj303bu2/f9E//8UfJx48CPzZXVRBj5s3YpLb91jPzrfLs&#13;&#10;FXrNQ1Vq47QHsS2G+aec4qZZGYP+Us8t8FGnZeO4pw+bVfpon5YZNLSZIEKVJolMfpdMDsYrSTZf&#13;&#10;gYtsMrONArKOw3tlD4RG92fr6tcUPrjKrEzKnz+DX9qO38AgPfbXvGk7lWO41KPwQiYOGwqnbMka&#13;&#10;bVS7p8weEolcQ/7G95m8Ua8y9xh1qgQpueRp3+h3Vfx2h7rUSQrpCVe+EpkMKJ85Hc/BM6qOruSp&#13;&#10;bgcGfnkLb97sy9Sp39W7dMmx/GAA23XkKfkfpHs+Glb5A13XkLiR0D9rbk0Db1UDaxsfb1Vja/B/&#13;&#10;LBr499et0yr++Hu+/QO/i737m1xh9QEWEeo4YjhiQTWibUg1ri6UGhXrGkM4G1oBA9qWl6c70lrw&#13;&#10;2FPj8c8ECRe8vRjxBOaOKlzGn+CEaSKaR8mwBPw6fgy99At+IYsk+S0kmgm0HJ3ei5rz5kTkHZ3F&#13;&#10;wGrYmcjVntaLHJWH9OYdP38qzrTSTcthQmJ42kE5EXViJX5NUIqZ/kzWgBHOztfFrj71Z2E5sBMu&#13;&#10;Ha0jS/TjYn6d7iJP+B0UOBBrOCcvDjIu0/l7AqwGPXBvuZBEWV1wdHU+vEdHXn71XvlW5s5pvMkF&#13;&#10;hIxVR+UNvyT5h3jplFbUG/8SThKhwjM9fomRjsgZPNdpqUQazWKBpxD56CcnrBNhUhhHSvwOQqCm&#13;&#10;LBHb/OlV+pZC1CETOpNu5A8MYMMJI/Jl9OHg1ysTHIBe64TfAZFw+cPiBIMhvS5ayW/LtdtzesfJ&#13;&#10;ueUl/KUuYyCFc9H3MmXiBy1FzuCH/Anr5ocyeaLExMgfmS12efixYAd9NehSFGkkH2bV4lR+/aUA&#13;&#10;I/hd5ZZR+FtDyfsMap0j4M9MEih9FoA4nRT9y49fl3OgxBuueRSSmIKHMJ5LLK6uTlB2mgsr8iTn&#13;&#10;gZd28RzhxC7+RGDCymG7KDYrAOIHx+QnOiI1+V7iikFY+QI/0ppccQcm8gsMOL85PhHEjPTGW8IZ&#13;&#10;1zgrvHCrBKmBvyqTAS1I0yUqdIasDdvPwKkHcMyCz/YX+aJvHfRflYcwMimnf6Zn1NBFIBZpwpU9&#13;&#10;23hiw+Yt/91Av+LBgtmnmWxeZqFtnQsousJzYb5OmJYNQ5b0A47yS/CWw/R8IFze4JddhA5tSDmd&#13;&#10;2LhQZN1x0dCfC346Jy6mNY98lDsTDhtOtbGtTGr2cmrwS3wcUzwX5vIWJW2uNyddyEtbRYlOjp1k&#13;&#10;uWnhdz+cODYtJ0vy8kPeOumIZ7z5E8d0ZdXWnOXUcWw5MmfyRn6cKLv4pPNNjbZBHSeuOhLeD8+a&#13;&#10;R5TAAlXp1tPdGy4gB3Defa/N0tnHPPq1h6dvef+3Rw4Xt7LJA51HHv7idPDxJ7LWZJfjwOODH2ST&#13;&#10;hg3g3/m/fjvfWQoR/rgQejvfBslHxpHz9gMHuBriSBbL3KDwtKQnvy0bf/3RZYROWSm3ZWLYfmoT&#13;&#10;gquTOPKhPtwY8U0INwKcDHYZu/iok676uMDPeqKOpFh1q06AB7D/KIt1ntN3fsxynfwHnvK4mKpe&#13;&#10;/QaLskhPHsLkKT7+4PAURoldELZOVn5IHvzMg4uElqX0DUvfp65pmma8/DzZbh9vXNVz82jeQeBP&#13;&#10;5GSz6o4Dd4WGedV1O+kwxAPvs/MQIiM8L5iQhyIeMgo144XyyFvzSLowDc6zx1vCzykLmIb1aXo2&#13;&#10;HoY/9NrPs3KjCOWb6S1gZnk7L6TFgdN6iP6GDMbdxMl9ib/AiXXLLXd0o+/mIzf9/sRN2VoHLCvi&#13;&#10;Ws5uw4GhzDLGGjjSiLzwlU7SoOEGqPR0TRtDWAsz4pBW12vWODH1GNmsN/K2jeaNMMYA0m1a+Tg2&#13;&#10;7cOxpAvotjHfuJLHecaTLowrjzK7MVhvgNQY4+iRI9kMdeFe22F6vZHFQk/k8e2xesvADUtpQDiy&#13;&#10;mg/ta3SDUpXXtqm8+7k+z7cCPF29+5Zr8waZWjHOtzN8o8yCcMHRXlY7sY8ryc6wGaJNPXnydDYQ&#13;&#10;/YjwKTZavev+XjZYg5v2uZErZ3hDBPumXfVKX+nYptzIUY+2JfsH5c+GsG0eebdt82ouvu0zxlvK&#13;&#10;7fVfblgap/zXI5/0jFMnR48eyQaQebZ9u6Hbb5ScO1dv8/mGiHlU12lr+gmoE0SIHChPEnHC+HMB&#13;&#10;1nKV5nV+3wNgdarcuvRtnJRu+NQv0ixv35LOwl4YAQy/9ImDnzjS8jn3GdSfsjH1pmJs4cU6TCSc&#13;&#10;/MRxrOpiXHCRzzf8XMR95qknwXeBlE7GE9nmiTyGeYSL1MlHjc0NRyt64oVLdAKDikt6ebWisa/m&#13;&#10;KU761W+NiEG704lF5tkZrTyRhYB6lNYCxECsdWDwk+6CYvQnoeSHh/GGQ79wEhM8fGnPg/AoL8FL&#13;&#10;9OJtOYZG6mLlt8uWQoSJ+E1b5Pyv8o/cQ0fhGVD+DJf0wX+deQ6nThy0jRswSWlCy/j2L/EHmTf7&#13;&#10;SKYtWe0espQS5pwZl/oVFoEafQYM5nzSXsOv5Iju0FEOBoxyNM6fddTDYPnGgnNdEF2U/rV/9gsT&#13;&#10;V4RP73jvt9KWr8mhjB/4oQ8xdqj67rewbtp90/TYo4/GtjjmcOzk2M026DV4viniQQPf+txK2hni&#13;&#10;rPsunp/gsId2TVukDTiG7dm0jbfTODTjN5Q8QOFYy/HdxfMcvmEz+/FHHqEKXeTaxTvA2Tid4xDJ&#13;&#10;gXveljdAzO/b7rsvbyf/xI/8temfffQfpQ2m37AykP9N5Et7X1WFOkNmM66wTqG7qu6Ok6qwUr+i&#13;&#10;f/VckW0HpGFZZAzCs+JrvpfyYZ4qb2mk/9MOYPN0sQth4rjKsbT2pcqj56XCite2I9yZ8ypkyha6&#13;&#10;Rd8U/Dzka3rTsDXErIz1iTD3D/mNMw8G+W3gcFzkpj5kLk6sV1nF7roWAj/znJFsnjIkiL/arzSq&#13;&#10;vxQwti26Q/XYSjfltX3mNXJ1GwtRYwaxPOUDadIcsxbjLgH1Z35pG+onMJUmSe25Yz4qNW+GeL2m&#13;&#10;7Uj4Gismj/KQXZyZQV4fiRu00AOHnp1QfyVga3/WNPAWNTBa2VvEWgNf08Afkwa+8Aef+q0f/ot/&#13;&#10;/vu2b93xrZfWXf4QpvSnMXO/i3k8FpapsRp6DSIdgZ2NTzsFDeIcVzAtZplQQuCJ6/OKn4Cm9bPT&#13;&#10;E12wcxp82mmPm178hkeiz6Xf6HTietIRkirP8dOfsHAL/uk0R0fVNH3OGyDCDpzgJfQm/zQfno1b&#13;&#10;eao8qpFZFmEGH3uiyEXYyWI6WNKN018DCuOlJiwDjfRg9SqlXVjwgLeztGNb4Zo6BjvpSAlBMyfA&#13;&#10;xiKfMjmpdHDiAp5+y18BVZXwoRe9VQdrYp144ETaRRcM66SycQ7aRu5CA/Jxcx0z1ciRUH5AjBr/&#13;&#10;RDC+/gV9/Ck8NaELGfJlXS16pLfeeLr45aBi1m/yULjqRZ6zE09dEdEyGYp/BhoeBYh89XSgvMkP&#13;&#10;nTNw9USk5eHgtwZ0Lpqt9Omg2fjtTH6dVEvfMlX38wJXyhra6l+Z5WfQeMIO2twgk9dKvsqMYemb&#13;&#10;no2tq/IonYJx0GM7B8BftC2rKuPoR54yD1v+LGkNOqbNTn/IFWCD57n6EyDLNnyX+BISLrA+Rtny&#13;&#10;VA8uNjjZyKKtsDh1UQN9BsOEQ478DBKB8c8cJi1w5lndJhF/ACrcg+o5DU/KQRjx/C1c169lrPap&#13;&#10;3RXxHblIN0roJU7H+VziF1rV61XCipfQEXHgKVvKuyMlGLekSkRIiGu8+i6o+BuepEqvtM63odkP&#13;&#10;vhQ6XM8mRm2CcBbltlzz955/5ItfLUpX/t208dovsZFwWF6WteVrmVivpZ0P+EHSuNoQdpGpJi7C&#13;&#10;trPu5hoPZTJf/C9aJYdwNcGgbnF61zcBhFPamY64huFVC2SVF08T3rJnbxYHncCZr7KDXNPkVXY4&#13;&#10;Fwa1peJ6TYE8POUsbNODYT6QaJztUTvpiVltiDJkUwX7qh5cSJNe3YFPHrQH4Lthogy9geMVTzCJ&#13;&#10;DObHTZSePBmWhgt15seNFJ36E0UdG6c89hMPf/GLkUtqyuACqCcdXUBk1jht2+qd9ls5xVgbVCfZ&#13;&#10;eHaBwYUGF8SuYfKeTRTydZbTiykHaPn0WhhlcKHNU5EuQpoHN23zNgRy9phEeE+SC2/arAP1Rlot&#13;&#10;TrKAqy7A8+S6dUNY9ejmhDB+wF19mO5PXPXqyXbzrp6IVCVDtioHdZH+EVjhldPy9ZsmXkVRZVd1&#13;&#10;RTjf6MjpRpXKT/2pU53y+Ot+S3hhUr9Il74ypE4oi3g8ldWnuHmiC+tL044M5D1Xz4BjLrwW57bb&#13;&#10;7wyuehHPnzihx7PrnvDGJX7IKqzhkjwAoRuZCJp+hXzG6Rb4CQ86zXOmKf4izfiGES/lEQKA8ew0&#13;&#10;/Tpln38VVX/lv/wZK6/xVFemN52KXvG2PfmNiJt4kyfyWSa4Hmv5PQ/5WhYZs5koPXjUGz9jAdkw&#13;&#10;8f7CEzB5pg40/AirY8tI2LiBq1/cmQbx1j9dbAv1x7prnHWpZTTdTQhd5IocxbvpVdtkIZDxi7C2&#13;&#10;g/5GUdtc+TpWsQ3Yfnx7y6vq3EjQbrihos2w3noy2XahSz2Nr77jIx1pSksZleka+O659dbpBTYn&#13;&#10;3DjwbbGduXLrmpx+1s7YetykkLbjKt9OcQPi2LHj1HXu4Kc938R9/bffeWB6+wPv5I27I9ODf/Dp&#13;&#10;tH1t8iMPc9/+s89mAdLrauptt3pLRhnUeTZHUXvZI+2GGz68XUqealxdZSKui5i2bW2LDUP5zL/5&#13;&#10;9U0cn8pken2DhRIHzrHKCa8gRgdz/YN/2Tj52O6rrOQtTPoW/OrOclEPu3kjyesPQU37iHzCWBfV&#13;&#10;Mf/S1oNnv8X3UlhgNS86QAIX+5MIIytOojMdaUFTWqmzhN28F9+ylpf6Erl1at+sLsyL1wYlQ2BX&#13;&#10;S5PJ6J/xhhdj53Jy0JFgxhK0zYx4mforiHoSzpip4dWrc4E4aaBb/P4NpnCDRoGYWjTDs9OMCrp4&#13;&#10;/Ctk4vBIQ6df/gYT73OkidCgTXOkNciABKfx4DVgV3kYvOVDGTR/QoUX2Qsmcc0r6SUD1Aesnooz&#13;&#10;T+VaiqufI7kfgi9pJx6cOa4B39xTHdDq+DMWfUXDHxsVEqVX5+XGpfbwjJNt5K9w68p2ku/8UD8j&#13;&#10;V3TWMHDDTtEwQ68IeU3g1rzl8al/+VvTv/jVX5quxW7dfucdsQVpU6A7L/Yj3lu3YH8Yl9kfufl7&#13;&#10;hvakzNpBy8Z5iQdOPJh1iO/a5Pouxme2ixvY6NB5I4HfBPON4Fc5JOd1Tk889tj07DNPxWbegh10&#13;&#10;Q3P/HQem++5/e65dPA9/bY0bxO97/7dNzz719PRX/8KHpl/8X/4BFFf5W6+t4UBMj3crrdK9HaCK&#13;&#10;XF2q85V9iH5dG/BIxtBZ4tR3fvZJ2ibbVa0xjOjAW2d7IT6b06B1n51n0qvNa/eEL9sHes9z4V82&#13;&#10;rORTDuFSSzPnlVXV2aJR5Vg1A7jQka75BS71Fb80SMs4LGVf82ZtvfPjfKScb7dcpA+x/tR3O9yM&#13;&#10;qbehZakU5k9/+ixtIYdg5OF4eAv9yXbeYN5x3Y2pTwgQtUV6VWiEdIb8CajARIcBUUNWoeMXXr2T&#13;&#10;wzG+E08zE8czeQLIeUjGi5ELfPKrXiIEwHNZgl86lXDp27ECOvsaYE+G7tqfNQ28RQ3UrO8tIq2B&#13;&#10;r2ngj1MDH/nIR+yt3M319yvyuuGGW29bv+nSeznF+kE6ke/GTD6A9cxX8jSy6eAwzJjOuDyH0daI&#13;&#10;tot/xGeA0gk+0zNiXDXMIz7wxFf3uTDIdEhXOHDCZfBq/tJZ8hfHcIy5OAM+tDq8iKvOFirGkZ5n&#13;&#10;gPH6NG44wzO/Ed9xDSN881xhzqnxhK6+5rnk27LxnOEAdZLiGxY1eVU3nceacFQZgZNOvjrf6MAO&#13;&#10;D1oOPpQtk/FMAqAuLB2qCyJmzFKZO+JF/oRjyZxZDTCUSybndvoZPMA/ZSUfS1Gn5JX7DHKQu1wN&#13;&#10;NkAITJdR0hQlPCvfytLlGDUFY0z+JT9cvK2zoZM5jXjp6IoWz5GvhlHOZXlJT5mVpeYz+hfQ7V/I&#13;&#10;YKrRimF061C6Lmhe3HQhH9B1oFQnLj2B6UllFzRr0hkKwLvI6tshr7KIYJuTlgsLTiydOHoaKHoP&#13;&#10;P3Ql0843QmQyyuDNeuDVLjllknJZla0LEtx1F1ksu6YxcpF8SFPtUbqh34MrYaMb82lK6lD5CQbL&#13;&#10;p2mtuCpRIxauFEXEUFqSwEp+fC5gE6A8fMKvkyxbF1icbGRxsAsKGrbrdesvbMilAABAAElEQVT8&#13;&#10;tkpDD3qhr2hKyIAd3eg3VHqIJ/XE2Mpv60gUIYeTj+RbXAJFtwFWz+hM4CX+Krl8yiHNjhdWmiMc&#13;&#10;VsTlKa3hTK9gxTVcp3e+Op8db/4il1oKn+a0Ity4FRNO8c7xMh55KuwlTCWF9sjLis6Mhkc/iyWb&#13;&#10;Nn1t+/U7/s6hwf7qxwfec+/h/+fBLx6kHd28cUMt0nufvPSdoGSiRf3wja9agJEutgY7ZbvQdiqr&#13;&#10;9ksc4XUdTiDim5aUTIQ8Be3ieNcxQdy0DB5+w+20054K333LHk7pfS31k5t8U2YuHppP23FKGcR6&#13;&#10;A4vFMuMGzbLxJbNx+d4EdiHf8wBfGn740kU0nXlzcdO24FsVLoIpm3fX5wRb6jh2m/x7WtG8++tF&#13;&#10;Ut8Qg2RkdJFRXCdvTmy9riVvmkDfybo0pPsq11fppOP99rkGiwm+eEQx0a6205PdV0+eYjNka/K9&#13;&#10;5Rq++7Fl0/TKq5xoZLKYk41MOrVF+n1jwqsdXMh0MdRFQ+XTeQVnl5e8LZP1G+oqn8uXa7NG/qaJ&#13;&#10;ZJ+kP3ZR/QKvPfUNE9+8efbpp6atZzmtPupCFi+Rw9OYLqi6qOjGlC79gk/qWinscjZ7LIvL4KQc&#13;&#10;KJNcP7F123TCk/LE284yCQ2V0nP1mRURWfGaRWkEB9nX429Xdop6O/KgnUieAHCy2/IEw7wPZxka&#13;&#10;tFys0sphOd55193pR5r3rGCAjRvqJnrYG+nJBxfqC5iZRhJL72FqGJxeqIp/xPkQJrwGj+RtwU8+&#13;&#10;8m9a4YM+dS1fBUYIerrG6/Y09/mmyxOY0A10AlfIYnTnW/8s48BXx157ov6PHH4JfdbVZNZLKqco&#13;&#10;5YAX1vxb7+RdizFVztKt9lL2KzIt8KUvzdi20faiA3WiA7+dmyrWm2yWEelGX67oo/2oh75+yXGE&#13;&#10;YxCdtFYkLGfGDMD7hsc5Nv+st7490d/4cOxhmgcr3MTI+AXaLsppI9z80EYln8joIpL26CK2wHwa&#13;&#10;r81pXVzkDVTfjnAjIPYU2U6fOp0xjjnz+zi33rZ/euizn5neycfItV3aYvnaLttOZSOBRcfnnn4a&#13;&#10;3Ppe0A4OkHgHP0pJfXfz47lnn0bWG9P21fU73v0tsWVe12eFqsV6PpkGjy4b24r6z7U10LJM7Ati&#13;&#10;18iPejVv2kBxoj8WObUj8jC/4txMf+Cd7ubTNpg36SiHPqziN01iq1IyqIqnC1y23wuc+rbILMfZ&#13;&#10;NlDW0lEOx5h+ON0r9twwUj55e+WMNSV1JnRZcIVQ6inpZtoN69gP6Fh3Y6scH+J349nojBeBNxw7&#13;&#10;xtUx6qSu9vM7BwDxC10oKKd9kZkw76bZJ1lOr1I/nnnqKVjLf8g2/CMiaX3NcohULqITekWiyiYF&#13;&#10;nj+2L0H4m6d/ivoMgSepFUFiQVDjM16wzS7ShTIYufDEbxweCSNCt2uTCmAAhbEMCtZH0IzHE75G&#13;&#10;Yo1jHQJG7OCVJPwll5SHpMINPdlOY6FDr0IKJtXIgn4EbXFHQlIrXW8ELfjhF/6K6CCalwgv0nDG&#13;&#10;4Q28gun3Dy7+kmQFVEn/6r+WbdGwTvnTXpYO5UMeR6Yc16VuAa4G4oS1PAnHxkgKuNhc4muuUnTU&#13;&#10;angEv+YAKszxm/PhzdiTi+c2TCcZ6/zc//h3Mw76S//p34iNMKtfeujzeQvj7re9fbqRDUe/36E8&#13;&#10;+f4R4wvtwJljp7MZoq08z+aGczE3Yo8dPTq9ho05eeIV7JlXBNovX5oeffhhrqq6Nd8esq3Y/m/Y&#13;&#10;vXu6iTczH/7yl7kH+eR0gnakjb/vgQemmxlnXrtt+/Qv/o//ffqvPvzXp+eeemLoyDEubZ3xi7bJ&#13;&#10;txdqvEGe1Q/VXdrrbOfkN37Uoh7dMC8dQ4MNGAwMCeoTJJ55exadqd8UhW8f4KThNDNwiQHctq+D&#13;&#10;TNVHywY3eGW9QGUaSVycRIMArbxZ5uaq9dkffFxLEIb/lqEL/F5t5/hoCFS84G16Ajy0J44dA0N8&#13;&#10;yh4cv6VpnE/zH5kjQwkk396sAhDZylZ4oEddWubWT+vY5mv47gt9VMak2Epd1TFyEPmlRWQaeYli&#13;&#10;OcUpIx6DwsQmV4oZxZn/ktt8md11lM+CXNKTXwjk4+vaYPmm6EqGlHXomVuS1QHw0qw1InTM2AGd&#13;&#10;/j7JNcGQ/Zpb08Bb0MDaxsdbUNYa6J+cBo4eff4ZuPv7dX7rrtu79/YNF9e9F9P+QTrN72JadT9G&#13;&#10;lI0QjGo6w+poNJ5lzcXCovrTYUyTNoy1URpu4zNQNQLnpFSMYJGmazj9Mc56vo6b+csHmME90OnA&#13;&#10;B57x1QmtYILb8inH4D9QFCTydp5C27h2DS+NESeNGogX3Bx/Nc4yvKTZ8f2UB+ku0ul1IpR7ukdO&#13;&#10;K4/omkQ7bWGiNWUywCSlBoG1gF4AAUpnHcHpbe3EM3aVDh5zlEFny0FMxCQ9p/kYgBhWLidENbAC&#13;&#10;2MhZhkJOeSoV8U78fFVTv3/Cg57ZSZPXC5mtdPCSIq42UypeupVf6YZJHpHLqEhtkmngJCySfvOV&#13;&#10;R1LwJdqUdgMMtI51Mld++XY+ipBYxo2BYogUzEpGyguYzZwKckHRCfUOrm1xsKQoDpDASLm5WCut&#13;&#10;GlByHzUTWT923nydcHptTgbx4VWDW9Ol165lFP4yp40cQEvT+AzSeGZCC2cXAKXX9cP8lN54Dh28&#13;&#10;EW00idTI3WoCq1QufrmmlNAIiKOzbpWuzfOICQHZLvVp2ii3aNLwkBCaynGGxVYHbJ5MbZ7m3Xxd&#13;&#10;UZ6DflGonPq3s7AsswgFfC+YoeFMCAIM0T5N3XCzTHhahjlt6LHjZz4jXlthWtzwp/5fJa/0Wta2&#13;&#10;Ux2e8dUdhCRd6J0y2i5pcpO+/xjypn5FpuZdmRSKf6WfltnwKL2ROuiDW/VOiQrGZ+XD9j4Eah4J&#13;&#10;hxR/pOgJuM2XWSz6iYOf+9zxRL7Bn/e///3n/84/+ujvkfSd2h0nl2581IKLtrHy06jqwImsGwQu&#13;&#10;YCXf8Ba+6rW2rDce1VvrpfRnvp1k5tsawLmYFTxp8OtFMeOatjhec3Drvv2c2ns0uG50aDOl1Qt9&#13;&#10;FpCwts+cvjaM4D1paprCyMfFLOVQw/JyQuubCZ4srJO0lzL5dgEuZWTegemNjNoMWm1wqyNlMcc6&#13;&#10;Fy6t1/1WgHJ4CtrFSxhGZy50yc+0+975bk4ZPhF99GaBcrgId4E+58Sp2qxA/LgLnKC7tI4P0nPX&#13;&#10;PlqdLvBBz3PnWGDIXLTK4RSLqi52Krc2ST7R8ViIs51733ZdCWPfY79R167IR131AqU6UscuOmhT&#13;&#10;slBHGZ7m2hv15gKtZeIGx7VMVtWvi5Tmz28BuJB4jkXUs3l7DlLaWPkhk6f6dZaRcDp5+9Oph63E&#13;&#10;52P2iYpwKbemU4swkqQdpi9FXmSuOlgbFOYvdKN/+/+y89ptnbCp+/BNfonL4ilhFzAsz3yrbcgl&#13;&#10;jvzd9LDexU6qJ+OF8Tdk0J8JseEFvvHBGLJF3k5f0CqqIZx6LVypIn+Lp3/F8YdctqmGmW0v8Rlb&#13;&#10;yHfBUxxlXvIpcsQQ3+0nC9RhUzU9OPIbMsuvbfA8hiHN+NZ/63bGGbi+kWCf7oL/rE9kVKbQlTa/&#13;&#10;yAKOdCw767Vxc9kJ0/KYX+CURVyfG0e+s+gT0YtWyx69pE6M+gBevrkBTfm5ealLGfO03GthRWJV&#13;&#10;p6guSbe9ma7NVEY3SWzftg/tl23HNzvcgGh6nS4P9eAJZ9uV+LYpv7PTedpoe3URaujAdqnfvLhp&#13;&#10;4cKZdVi7o9zXcXXM7Qfumr7w4Oe4lu1A5HIjZNf11+XNOt8yc5Mn7QoatitPTyubG8Z79+3nSqtn&#13;&#10;pqefOJgT1spkm5Wvi5C2v5ePHM4CZdokNJTH/OdNiC4XnsarG2l4utunYXUGw7m+SNtNbvsB9eRb&#13;&#10;GNpa86Te/SaIb6a4kWP90d7t4u5/ZbZOdH3Tr/60U7ETpKsnAPybspWv40t5eILc9Iz3eM51ikhR&#13;&#10;/MlDGNfetG3ZqBqwGwEwT7YU8xRY84jd3TA2bSSinpTN632EcUzvmLLcsg8ebQ56vuFyDeXppsfR&#13;&#10;lw/PeagMIQx0ZiEl1AK70OlYjjpR1OCTjBAfHIPajeRqxEnPDHuwQTjGg9IUxF+LCoykjDQfIBSP&#13;&#10;xBltXogVnqc8aGFz2Bj7FoGC33hSiYxFM8omTvpxRocWYfOm33YozgDJON959ggXhkIM2okfiUaH&#13;&#10;MH+cR7Sf5xzfcSYmkj+dsYZqRHUXxzPepmJAv78Bk6ThF2cON5yR/2rnGLt02DzAwTuKJWkpnSqw&#13;&#10;gh1yG6+zXiq689fxjYKiYZ0mPnMCdcp/q4ZlKV+ZhDfxjonL9tLeGRNtpP5plx78g09Nv/nrd05/&#13;&#10;5gd+EHjHzr71dWH64kMPsjl7G98Kuz5va2gfbeOZxwCz6/ob6+0POO0ExjGcbcU36o6w6Shv2612&#13;&#10;wnzs2LErByc8mPHii89Pt27eF7uxg2+E+GaIY97bbr8du3hdNnp/6m/9F9Mv//zPlr23DULPMdHm&#13;&#10;vB3s4ZXKDwnJV8YQpS6jKt8JK7PtzNpItbReqitcqoP1MxKmtkafsbmpt4yLVDD8W58hoh4kwJ/Q&#13;&#10;4pl2MeKlLlrZKeUrGURQbhLCMThSdtg1aKTPQ1b7kjj8ErM1lcCrvDkHuIxObPi+leFhQ98+zlgJ&#13;&#10;Wy3RKn/zWM43k5VtPddg+fYg1GZdMfrGJvIGsn0jfUyuscIWbuCNkGhHEayLYIVG6pn40teYQJjU&#13;&#10;1jeBMhGRo3ACkzwlNbCqpHVhujInv5ILD2Jh6ttIbsCFDRGVt0CGe8lW8jmmKLmGvqzb0cn0Samu&#13;&#10;uTUN/FE0sLbx8UfR2hrOn7QGLr/ywgtPIYS//43fuuv27Lljw6V178OIfg8fsfsuJqb3YYR3aFTt&#13;&#10;fMq4YnW19MQlbC40zsZ1vMSMH2GQ6afosMTxadpwdhxL1+ElTNKlNdyS75wm7ZFeHUdD1zPYwCxd&#13;&#10;yzTHmS6f6n0S3RjybAkS17SEH/6r8zbT1QNM04p8jW9SA0LLyUYGBMTqd9KlS55Jr7yJIV8eDCQc&#13;&#10;9PsBsZYv+KT1IGNAV38sMVzDpoNUltAukklrXqRZ9jX4KCxl4D+s6eDh7yCsKeajg1Cv7MlZ2f0x&#13;&#10;3HSQY69NetEYT2MyQB/0xZ+1YlzhROgxUCt+RT8j1NAFNEDEI2BkcHCisP4iiDAFFVD8c326yi/c&#13;&#10;gBzyKK+DmiYnf378VwcOiH2bw+tuXIxTtxfJt3rKxDYnalYDL3WQk95MoIW1vBxsScuTMOqgJmHw&#13;&#10;lU0GVaWjCMEfBzXnLnnntHfQcg2DA1PymdOVGaSCSBVS907q5RGBzTxJs18feP5UVedbmIQdGSfe&#13;&#10;NJx+ZYpgFU6UOtY1LM9EAWcUlqB44F/xK5mDBlANkoVm04NFb38uKgzByAPwLNAmrpF8Xu1aFuP1&#13;&#10;k5FQ1V9ClZjQM1ybHaNOjmwU3Ipwtb8RBkcwaQpnPUtdC+2KS5rppVR9BdswFRO8GbbTxBl+0yKS&#13;&#10;4dBSzkKuMrO+l9CZkFHer3eFkHokMv9zigtA85XyMB46nc9obNAd3ALXvIdUJZsAxWLAVEBa1kvK&#13;&#10;7RPf9d53/8rHH/MN66/vWCT6PdrLj9AOQKnTy2U/bDvjLnbl5Z+n+Oe6jpzRgcKNdEXPaW3aTpW+&#13;&#10;fLGttEnB5gUwFp9c+HPBbNYj7UVnfUNRebaebOt79u3LGwXWzyyWOYGGhvxcHIwOh+5KrpCDu+TK&#13;&#10;DjQvw7kfmom2eXJikpPGyOAHwF04c1HSk8vy0p6I6ybExh2cyAXfRTxtT2/eqDttgotxZcNr4SFv&#13;&#10;i0DXybmTbHmHJnb+BPfo2648Ke39+PL17Qxp6vejz35c04WAy1x3pc60QVa3G2+6mfuvd037b9vn&#13;&#10;tBE9bJ5uvGXjtJVNglv27svJcE8Dq2PrqN8Z8BsfrYvo1jLF9lVFqnpou9RZmzof+VYJ8vsWhvpW&#13;&#10;N+rVj527iGG+cv0YOvEufgvbE+Lq1IVA89iLpztZULQuKEesO3pVd7rwJlHe7awPnux2oS/3dLO4&#13;&#10;2HU8MgxckVwssH7qr7ImT6RLLwsJ8Op6Im7VE9t2/TJBBcanb/D5T2nUn6e0JWzZBZ6Q/jvvvieL&#13;&#10;0upEZ91IHdafCGmU8ynPDpeMI4341znjVBauaTXMErrpCSt/bXryCXB4DhrBXfjDf/CVXmB9LuIQ&#13;&#10;OLSqhBZyQKd5BNcwsJFLv8xGOPrSz8845dQpZ8olIaO5auSO26cnDx5MGYR+w/cTGNvGWEyouiM/&#13;&#10;42lnlokL1VcvVkcG+CiDMtbTulcbb90uljJqB7UtOtuetIVzHNFOusGxHtp2IgsPwnUN56V8d8d2&#13;&#10;pm14NR/sdZPGdseiETTzNgVtyIMYXkNn2tmzp6Ib+bsg6Iarkqd+iQkt7WLZlBq3ylObmDpgPQTO&#13;&#10;zQLboRsCwurfxSLf2+9/YDrIRvKhF1+kfW7MPflH2bB46YUXga2r8qQnf23Hrhv4iDCLhy+xeGg7&#13;&#10;VInm/d777p8O3H13NhTUgxsUyiAf270y2H4sM9PVoeXUbf6KMDTFUdbYB/Tg0zjtorVKeMdt2ht1&#13;&#10;Z7p03fTQdrvAaH8j/fTNg6cwliciR27rXja+NlobyrkpopPHjXxzQJ417q764pBSntmYMWOghqaS&#13;&#10;wdf+wo1i5e2NDuO9ojXjU+d1GG9lVBDrvt8tSB9EPCJJMIu4yut4wZ91WVusvs1vyoS363yr0Q/N&#13;&#10;X0DfntSOi8L16aE+Ziw5C+vgucBURGB4wMuQMoUveBVegSC4yamDMMMz+gkXQZHRlKUrCwBCEwLe&#13;&#10;BXTDGX9DzPKRd+Eq1wIefygmvUDMv7D+1ZnkHMeYjotcxNf80Px0XvDXwL4oDFozIfkVQSlLuBlU&#13;&#10;fDhEokoXMTT06Ao+9kB83UwvgZCdcQLS9IQdMD5mt0if496sZ+THcsqGFQ/kmatD54c8dB1Wtmhy&#13;&#10;yFL6HmJbZ3GZ2wz9BNpT8oxJ8t0D640MhssJ+rRPIojWnlzDdZ1nTnI925NPMFbZgl07Q9vdOr2L&#13;&#10;MdBeNr6feOzx6ZknDk7PP/NMNi8fePd7snHh5rDzvFeOvZxxlgS1U6/wtod0d/Jhcg9ZaOM8YGI7&#13;&#10;ufkW3hwBZgvfEMqBHurbUa76vJE3Pu44cBfjyW1crXVtbMkv/vxHp//pp35yevbJg5G+3nxws4bx&#13;&#10;5Wbe1iP/bT8sVn8wqZzity3XXMrESi/4Gvtqk61fygpg4Q9VxV6Xiub2KX0374JDWt7WYAHepmaz&#13;&#10;sazEg/HgV60g8yoBLPakgaDzAY7lkHrekdKjDXt9WZASX3/SruUDscxnR3s13jeLs9nh2LiIFl3r&#13;&#10;23Cx8fIcChHONYtsOltnsFnWMe2Yb0mr66Xdzltq6KvaZUSHwqAnVepaHXA0U5UilO280oYgUcGo&#13;&#10;+0prnoiLHVZRaRQ8tLGWD+1FLlI8d/4s35NhzJkCl6cqLx5SFzXll3TiR50wCMfUEei+AOgnhV9z&#13;&#10;axr4o2hgbePjj6K1NZz/v2ng8isvvvgkQvn75/zW77rlljsZQ3zr+svrPrh+/aYP0IHdh93cbucZ&#13;&#10;wx9LGlMKuAY43c3s16OxjhMW49xhQiIkrp/BByZJ+TvwgesFxR74jOR6SGe4piuV4PDsDiIgdhAj&#13;&#10;rifFLZPyNaXELeiKa/fp65IuOunSIdIp9dN8zPgLWsJKb+ZzFV3TxU3epAeuk0gnK5FJuuL0T1qh&#13;&#10;Lw6dMOHs6o+BjGAA14kY4PiPs/McEgjQfqIce4cITwcQq1w4Uhmg8LFTjhyCA+s1BsqxYX1h+FcO&#13;&#10;xjnASX4IF/FBx1DqzzLdNAeqJR8phR/mChUi9adAQmMRSx4UNMQj/zKLCttyL3GuJHwF+StYpl4W&#13;&#10;cUld5cyHk8FaOHCgdJ6TGObFxYjLDN709wKIyOqpJlqUCgM8vxFieUdGYJ3k6s+rtjLkf3TPcqKD&#13;&#10;mOBaFhlxJtPBzwTUk5djcFkTU8pdnp6AYRDlCRZ5qmP/S742o3wGtOBDG++AEbDLR4Gq3vFU7wUW&#13;&#10;WvqTj9A1zdziHMv5xCX/8QSoIRZ4wJBP7849y6KF7Uv9tQy2QRctHBzLK4O+ULYsVnyKYfFIMrCR&#13;&#10;oTNKIGHzBkDnTz2G0JBRmKQBd7WrHAYgNJRRl7/wUb6mG9iraDTtOQ0c/bNLhhZ8h+xXRxf8LA0C&#13;&#10;k1cH/PLjlzIZRCPPTEedDY484+MZjkPWTo+s0Ohwy5hw85CG9BoXioY5XXWORbEf//jHP14rYo38&#13;&#10;Bs8tm7Z+7sy508e2bdtxg5NG337z47AKlbozaGeyknbnIrB9kgtS4wScPF2kYgE+ZTDktmxTZ3pR&#13;&#10;hnjbg6f0XDC37Vnfls6wr/+rG+ua+fG3Z++tfAdg9/QMVym5sObij5M8T5/ZzhRTnQ1xKzBU3fRd&#13;&#10;tMoiEk/faHJBz4U6GFSbBjn9C0914aZBvu9DPkqvNSFywb/lckGyF7qSH+RREP0uTNaEkTyQL/kr&#13;&#10;oHrxO0VOlJ2E37xnDx/rfXnaxiKlOC62eWrxuace53qIs9O/9Wd/IG+7eIpRfm4C+NFQ9fBt3/09&#13;&#10;vKXFdTjo+Nprt2cBwIUEP3jr0/z8f+zdacym13kf9meGMxxuokiJWkxREiVRi9c68e5YXuAAaYvk&#13;&#10;QxHUXxo0SFHAaNBvRVEgCJAE6JIgK+KibYwsNuIGaIzATrM4dZLWzmLHa7zLsmRZCyVKoiiJFEWK&#13;&#10;HM6w/9//Oud5nxnRkrWkSJP3vO/93Ge59rPe17kXmw/3hs/H8pqJja9ebNR4jZS6bD9k88DXBjmz&#13;&#10;i298KLuaOPvOEyBjWDTqfDUOpz454MjoKRkbPsZZduIE5Lx1cT3zUYao0GSbzVcdddxeGwh415Dh&#13;&#10;YfxTX/RoSB7bcSbn1PFLg/HxyUoW+KZdyGrFaOVwt/6uR4ig6VBeOdPPOkVbNq4P/G6HbpIYp+3M&#13;&#10;24e+buel993Xut5ylR6aOfCSRneHarXKdl7Pgd1l0uLaTOklrk56UU0XYdFVjs9kDaemla/80l04&#13;&#10;BcxP8dSxeI5NY6/f2HfnbV7SLT+RK0CVpYQ2HbhgZCbeI3Bbl6VB6RdG/1qyeEWRzb73vfvdLd/t&#13;&#10;Q7+FXxsEFnz1WvTZZ9iV4rGMzPod+D3eiBtb0uBmE0XZandg8Ci90O5cGMIcdNqzsab04OfQVqYd&#13;&#10;Z2xJu1PbdT5FAnzQ0nbJgSe6Xs3itXD6orSnC9SCds5R57V3xkkGpPPdd98T2dN/QssTGTbZbI6i&#13;&#10;qRyNrjOCT8b2jTWHs4mxUt+pzRYOWt5nr8wGyDMckPmOzgO5+1lf1Ro7zgcOP3dHP/bMo5UxTDvm&#13;&#10;vSbOw6/+mq+tw5HdjCdP5imzvclhs0gdScdKlZU8QkiUNx3g2uwwjrKtcY2trl+c12C5G9vmgCdR&#13;&#10;wDyeDecI0nFFvXGI9omY4NLx6aeerh1ax+HFPvTFk15gjE9XL86NL2QgYzd0An9X5oUvedWrO/63&#13;&#10;EgicyrCBwYfcGxhCD91jHcT2PgjfNV/y1UvHMzJZ9IdHda3jb+pJ20FD6CuBoov2wx42mJ9fa354&#13;&#10;O7CDbyBw7sp91zveOUVgwjOcqmMz13pRDvnJJLDBlqd5zYefNUwDeOmhBxe89Mo+Qu0xadbHsku9&#13;&#10;8Js2asf8xPb1pdxK5KcXRsHtNdEqWHrDH0liq9i5cqYsrT8lwpzBjG64JS//+hT4qhZCZ2vpQFcw&#13;&#10;Op+NTdUx6a2r89RxGSk5k3/bbfE/0ikQeHTmtJgtugA+WxidPhvUZyofLvk91h15ovexXUS3JR/b&#13;&#10;bUdylQzhVneJKJ1w0VpXNPW07YLc3phrKTbpHxe8wi3Abvpo28/8aYy8NW33Pe96x+Ev/o9/6vC3&#13;&#10;/uE/6ToFzwceeHVu6HjZ4fVvfGNvlPDaw3dnbOIgd8PEXS+6K0+TfSRrsyvpv7d2jWYNoC94ms3r&#13;&#10;rR73SuP0H981+/CHPpg+/XTWUvcevuF3f/Xh6aw/PpknVO/K2Htbxjpm+aWf/5nD9/6lP3f4xz/c&#13;&#10;N5QvLelufZsnbrPO6thB317rDQh96jiPfsbbqfu0pSzxCicnutYO+njodT4oLJjksXkUR0sYOig5&#13;&#10;0iYT6Tk4Nhm8fvH5XI/ZZFI5cNv/1jVoiCKZucAmTFmGQIiAVR/JT2mOszlKH60/I+eKgQYoCeAJ&#13;&#10;lRVcaFxf187qu99zAZCy01D44pM+f+o/ALVj6kbw5CzbWmffEjsPDddQKdQoddjQqH7NCp0QmXUJ&#13;&#10;CsQrcFHb7sgB6CiPdjckwc/sLDZgLYmRT+1cEik3h5uHHK0fcPmb8QML8RDf/YEohVAronRg264n&#13;&#10;/nFyPij7PJxb4POxwPnGx+djtXOcf9stcP3xD33oXRHS8YM5bnnxy1/+YJbZX5tZ7Fsztn5jht03&#13;&#10;Z+C90wJzLqxm8D0OwEtDg7ExWL5zB+GVl5mnk1DHaDDKDdAGcGnxiazTpJWukua/0M++YL6hLPSK&#13;&#10;u3mcnNE70t18T5A5UVzUuNC5mEmSiFsnEwrcBrqd4m9dU3iq24KeySqJjdPJKxOzCbY6Ltq7fKT0&#13;&#10;WwGKVxsfhV+UR8CUK7D6OUrYebwCy8uxi7oohx6e/atjiBTZ8Ik8uHZ9lPO2/94IKloIkbsLsMDM&#13;&#10;ggtOFkZYZUE0Tnw8ilH9y4u+yauU12knAT6LhSxYu1hpoZ+U9X9N9nJObF4I6fyX4EkZrsOksZOf&#13;&#10;AK9FVgU5KZno4nsD8pFBQVysWny584fcTWfBshdLBBLvgjL9hswbrt9hSTkb6U/Pc2qE3g7Tj9j0&#13;&#10;RFd6qbycLGhsFnDq2YARjv0ycdJ7Hc2Fa+OY7R2oMm8KNVt+2iZCV3rCiqw6ri6ntigtPwuuuBsH&#13;&#10;/1VWBgFbcu96m9JcZOdpDs5djgekbAyBab8IWp0scRLUuZwLC21nZHFa/BIV2oqatfLLM/GcRQW0&#13;&#10;58I3CXmroDybTCaYVZxTQ+U+oXeEQTsQLQe5ZFoSDP1FbxE6o33K5zQOcNEt7UHs79nPtlHOvZig&#13;&#10;Y6Dhhfnwp0fyXDQhJN5zTjfLuQnLb6Nj60QHcZee6bnzB2jKQ9sj5XFmfe/73/nrP3lE+kyRp1//&#13;&#10;yIVbf+1Xw+etnC3w85KUXjxBcwFonLqWsYkjZ+ohI1QuwHrHbOQA0/aRvsZpxgmnX45TZ5xA9Ggd&#13;&#10;h5aLCY64F+e1K+M0NNaNrpw+x3joMZexyOuYfJTyve/+rd5drF2aC9tnA1SHeshM34/dY8dT27no&#13;&#10;Ugku6J5LmbRXKIEzx2j/z8YRSZ7N36YAZ54L93nC45Pt72qVg9ZrpD51PR8FRjPyuGOYQ41Tcj+J&#13;&#10;ghY7GIM4NdmsckVmY4fNFc7HNzz0psPTr3rg8DM/+ROH+zkAssnzyle9Nhfy+aD3hY9mc+T+yL8u&#13;&#10;SFPnnkBQ9sp8+P3pp5/MWBTHaHiYM98bp7EPef56Ppj+zd/+HbXTl37lV3bDpHqui7l+EDjy1DbB&#13;&#10;3XqTj8yecBGnFzuB46ztq8BST+zCBvI55PRr3yyA645v+TZBOCWuXMx7ubM54pU0L8lmgXEXx47P&#13;&#10;gauNIsuWAT8AlSV1wkbo2ZhztgnMAdn2Eb7yUrkawtg3hMyDxmmhc0Pg0HXHuPppQCB5ZKdPkCc7&#13;&#10;ZzHthQxtV5VHXc4ril6VJ3HwRRPMp4XkC8cSdOQ5r/ymC7SgFk5hFm3x6pczqCMOGmQOznBCemiX&#13;&#10;/gmvYTE8Nqy8yh4am2b1CN52GhdmAIfHki9sgrxkOeWzysnk2PSQ2OEGXjLJHNgeiXuy4CUvva8f&#13;&#10;zz6OD2gFVD2NFqP7HkeRMXZ0ng0Ex4ywYekDF4+OzylQp+Z9ay3tj7zOteGSZ7/Wyt3E7MbS+oM+&#13;&#10;ANa4cz3rJ2HqaOogrNpm0e44GTwbAdoxZx29bBpW5tDRTss7cTgXcuyxUJ/Wd4yxxpeOI9fnFVpw&#13;&#10;tHPrGbqjb/MjwrTNW6OQm1Pf2tE3ObxWCm06+ai88ebRfCj4fe99dz8I/HQ2V5SzoTF260ouNjNu&#13;&#10;ve6Nbzp8Vb4TEjO1/pQ9mzHduO6j6dpl+461KKslDbg2DKz5gZgC3bu5EvuwLZ1sDNnouJIyshjv&#13;&#10;OP/cnGFsuTd6sIXxzNMe3fAJXTzMQaXTzaMZt1o34T6bOhkPYit83GnM+SbYVBJsRH3J/a/qPCbt&#13;&#10;7uZph5yO2od2Yp5MWwoNLVId+Z4KWse6TCPw1A+t2+Yjm5bCZg4yjVzmApvqmUciu/ZHfm1IXL21&#13;&#10;bYS3Oulmc56CezJj6Xvf81tEPIZpiUli4BT8GRGGVjLkzn9BIlNgRNV1exeQgoFLTvieLGoWveQJ&#13;&#10;gatuJ3wqeHVFFe0yajZ4/U9irDHzYfslkvjBSDkdnPw4Cfpbg7qWOaRhBGzxWnmdDwCUyM6EfQYH&#13;&#10;Z2yVMz7hiUdpbRs6F25LgQZ6cCZ6hG/6BG6VwzjiLNSSmIL1u/FOZb0B4HNILJlhpF5bR+JlIa1e&#13;&#10;56ia+dGuB27yyVvVIRVIDhuFTuqq11WJa5uKpy1jcGY/ZpNvTTjT89TTbXfm1VPve9/hf/2zf/rw&#13;&#10;h777jx68LrKvHg0tHz+/P9/mMF5+4ol8hyObGY9//ON52sPG4oyb9+WJLOPdB/OkrI1lm5/GoAcf&#13;&#10;fDCbIx8+3J+nPe7K2sNY21dv2nqN49/34vSnn/6Jf3H429/3Vw//5O//3cOn9HtiLz35Gy7lKQ8y&#13;&#10;L7WjuLHPdTHA2CCW6FMS05gL1znTusYaL2d9ta+FYi/BecXbxthtr3nQZKwEtBs08cCwJ11rxzUG&#13;&#10;YNgNkIUD46iCcUW5PH034WJehdp2oN8k0CDE8zubxSFefYPQcaCVpd3k73qeRGTbKJz/nNmihhmu&#13;&#10;MyYmWzJ696PlwauvovxDxdgSXa7kW23syy6zgYPuai8aVdvgUcIlo7RA5yU7yba9gjP6pLAiNdXo&#13;&#10;4LFE+BR37AGwY05oqMJoGdGje5S4mqc8vN7KHIUS2Qd3ZPCLYsciuLUpXHZRip5yquXC6XD42/LO&#13;&#10;w7kFPl8LnHmmPl8K53jnFvi33wLXHv/wh38zYjr+j8O3f/ull/3qO1/33MWrX5cnQr41E8g3ZFh9&#13;&#10;U8ruMLianObCXOws7IlUjoG6swaENWEYmQufcxduYJTvsOBOclrSQX/B7HjprzzwzT+h1fI1seB/&#13;&#10;M/xCbb4J3sWOO2svrYsS5af6FP6E/sY/lf8oB9wcW49T3hvP5G0BN++f3Lljqk7ylX3lL3uZ5DPd&#13;&#10;hWUoWiQse5XRZg6CnGWeyTfheQuOEyHoNYumZf7AFwesdYZJG4ngFC3w2xbFzcXV2CwLiOCwXfOj&#13;&#10;z/EcWYfp2B4tWcPnrB2Y8OOtz/84vwqNaPiTuWqsdJmRtbnJlC8UsJBNLup1D5/lLrsUYn7IAnUT&#13;&#10;qnU3r4IMg4EJpfy7cNX2vQLHUx8cXNt2bEL/klAHK1hE3pL0doqBgWMT4JKX5CdUFhHMHGsROPkj&#13;&#10;B/yrWQiyN4eDO3KCeDTD0MmdI1lIXbwWnpEN7yUR0IbZuCrqZOS3fI58xyLsKKtBBWoXCdpuF2FN&#13;&#10;5WdMM5H9u5lJp1G5O+raNe+79rHPcWxyABd5aVD7rXZjEXgkEdbafQOBFORM5htC0tuOLTkKHyji&#13;&#10;Lzw4kg2LxjG9sltH4ovG7mvogt112PSW5USe0juljU7SN/PB4iYtApO/LuCVjthzVh8oBAO5VEdT&#13;&#10;R9qstKktZ9xK7lx0diityLTrvvYk89JneAW6eoQTZg4hML0AuXjxIxduv/znJ/Oz/373d3/t1b/8&#13;&#10;17//JwL5Vo7ftoE4l6bvzF3SS4TkTR2To47jnI1brgv0QflzETw6EC5ZzaeLsra3OLS81oWz6EKc&#13;&#10;f9Un5fB7obfiYTh3uSXt6YUHXv2aw6/e+QvromT4Bbmy1hDBZ++A97y1x5s+ZHxe38/FsPfmc5rp&#13;&#10;k+zGGcih5mKbHcimr3LydfM96afjPNwOqU+l/9DNx4Zx05/oJ6AHx8XnLQFCpyWRC8w+pn7HPi7o&#13;&#10;be68Kjr+5D/78bz7+vdXJnS8EuvRvGf/FXky5GLmQzpyFJKTva4+c61OYh/m9ETGA699sO+b/8DD&#13;&#10;7zv85D//8b4L3ncTPJ1wncM28rkwp+t8iD12r9zqqxVWGcXxqTXVRWKeNCEr+7Aph6T8vgqK4YPD&#13;&#10;pq1bBQkcEzZ4ODH2dzp2e6hz1QWjvhOZxjY22JIHmf3ombscyy/jlTR88hmDxck0+cFbZeWR/GQU&#13;&#10;F4w8h7Dh9tNsLQs9dY5XZanzdMFGPvlkes2Dr6vtpclRWogm3uBMjkmNLouvPBJUjsAVRhmcnV4w&#13;&#10;pb1ooCcUH+3AHvlumHU+tRG88ordSmPREd/9TXnXIMEfLsMHucpHtiZGxtJRtvOndIGMXE3gIbJ4&#13;&#10;iqPfs7KlQ50O4BLY9GWveEXf8a6PSqs7oXBsvnSBv+tAXJ+oTdLGeyNCeax+ecQxnZ/xrnyhXV3I&#13;&#10;c6R/6MYdvvMR8mxcpB2Dg7N1qIMk/PRL//KNcx0/sjbzJIC4edYaxetVtG8Oe3SNK2xCD7J7FZU+&#13;&#10;aoPjiZTbZB3n/Eh61113Jz2vBTEeRaBjP6gN0n53/VvPcb7bbLZZYCPXxuw9+QaGNYsxD86bv/zL&#13;&#10;Dw+96c0dN8hJfhsjP/tTP5nXYT1Sbdn8lfkIvVfzvfZ1rx/nVfJ233vHu9/WMcXTZcZDdmQM3zKy&#13;&#10;YUo3sPqX8x5DOpYlbdwUvysbJ5z7V5+cOUIbaN1ECmMWPcj/dDYa3HSyn5xJcfF9hN3mxfTf9Hly&#13;&#10;JGwadOvYFzl8G8AGMMceByucVz/4YDZnX1ocFbNt2c39ZFx4fsanKhedUlmRIU/MZpNJHdZhmkmR&#13;&#10;HdkMX7prc8ZzdcYGfV1Xxk91IvQGHA0h4XIclWy4ewuZL18eW3tS0ab8u97xjsPHcgd8BGj/0v4y&#13;&#10;Wq54pWs8AiA5pCiUJLEj1WT3NP2htOQHYJUWZiUShzVzX/MWbvODU1aDWNhB1v+M5+k3q4w9KtCS&#13;&#10;zUleNx6KRGYw+vMCLYXIFeCpy8AAA7eAmkz50Jp6V1xq/VkJaAnQ1gjcRJKtz83zTCEly2ItBJhQ&#13;&#10;hG1J6UqwGBZiA+W8ymQXT2SHoT+C7rwKvBOf25mMSC6yZ6zJai2mYMasOvO3qcJydFd+Fo4qi6RN&#13;&#10;b3uzT20NNP23p2wy6Ad4si36U9/O2s6sP/D/m9/7vxx+9P/8ocN3/ZH/8vAH/7M/nE3YfIMjY5Yb&#13;&#10;H/U3676X5WPnNnavupEM0R7aweHwkowDZHCTBrjL6VeveuCB6ujGGk8/oGNz2KtJf+pf/ng2PP7a&#13;&#10;4cf/0T/M2JebvVCLPuRz0083PfIks6dM+pTF6r/VjW2MazGBpydIUod+RVr9pXqzMbFsaANOuz7a&#13;&#10;rBxjn8wPoeDab89fAUQxabHQw8jiOilP3jcXSMrNJ8ory5RUfrh980HzEl80OgahGYDK0j5ENuNu&#13;&#10;5IjdjD+twfBwLUx/tvUNNm8xUHdVLLSXqDVLr1+JGV2s07wySt3ssc/c5VWsxurZCBo9A4hSaUFv&#13;&#10;mp0SWHcsSkbwdBm7NjE5+VW2j8DkbRZZYScPxVJt6XTL4MceQ46sUy6DXZ7JdcnoOflj39jLBtiq&#13;&#10;h3mqc2zR16EFD3QlE2mdTN0xfej+RnL/WY7zcG6Bz9sC5xsfn7fpzhH/f2uBH/ux5/L5undEfsff&#13;&#10;Ohy+5vJ99z3y+msXn/u6jNlvzUD/jRmE35jh9nZ3QRp8TaxzB/pMGqO7uNH500MnSNlGazPDzA4D&#13;&#10;KO80KEveXtAr6mLUecH1vOBafhONmYCGzkLpCV4XAplKXBzgIX10Umdi7BMNm9OWdxM5TQe3eu3z&#13;&#10;gtkyVkd64JlJ+FIm7Su5KP3Up+Ydxi54djiT17pjKJBNtKeAolM1RVa4Mb0LgmQmTmEdPAgklF7i&#13;&#10;zo3Ly4Fb9Sg83JlYk12461kkJiJ5PIN3sWQBcc1GRopckFmYdKEio3xm0QdV2GTEu3gN9+Gt0NqG&#13;&#10;ouOMmgXG5jsyjk0GZ/QpGnJDPHKdBfGF3+KzOJhCnoI3B4xjFdAh9YSXTSvns4UkKhaN4xyA5eJT&#13;&#10;+a7b3nGTAmn5HAQuyrs4zEJO6CnlFkd9zQHeXUlZ7uQCdzlxXdQ6LHjJ56+yVqb0x6vh+5y6zQVs&#13;&#10;2va0Yxy2kgteVuRmqqC2uCWJn5lvFnCTngXpkV/xs2BDQzxA1SdndxS64K4uaR/ayHbyLtBpH0lw&#13;&#10;QozDhc2mv4OpThM5E+hMsGkvu3yfKbJglkqtq8qHYsrbzjb8Teetxxgk8KG1cZ3R3OFIp8YL2xS0&#13;&#10;/ESGLQt6Wx55m+Zp+aZ7dj5CVadj/wh2S6pn4mU81E8wljSTM3U0cXTYoXcgFRnoqWZLgpvyNl4d&#13;&#10;7Jcu/5kP/vqvv3tB/s5Oz134kTiC/ps4xPL2Ku1SXcy4YAwmSseMUKt8i792cwtHevrFtrmL3Ov5&#13;&#10;BpL+tOt0lxFG/nNXOZ7y7tw4tO5wV17ytMPqERhzib6oH27dtN9XxOl2T967zqHvVQdkan8kYM0c&#13;&#10;m6edwnG+7oIT3S136NXhlj7gwo58wr6jlrNNvwTjFVhk6l3FcWoB9YoFG6z6bftN6Ixzc+iixwm6&#13;&#10;xxZz1n4aDCcORw43xNCg43bAGps5+N74lrf07usf/Qd/7/B7/8P/+HBnPmpMpmef/VRf8/CiOAXd&#13;&#10;3Uiup3J3NedXnYV5DYTNBR/xVGdvCp2H8+HbT+abAl/CERCb2KzCj93YU/1x1nGsqrdbMjfUkRpZ&#13;&#10;yUZHtGvP5BnbPOHBoVeZbBTlkBeg8vVRYfXpqRq0Lt4Sh+fHnq9TET2vpOlYFHrb/ujHEk0bb/b4&#13;&#10;qR7cCT09WC0KMy7WhhlHn48Dx+aSwN42YOqgDE14TttZHsXbTOo02G0WrnrIIZ8DlJyw1SP8cdbE&#13;&#10;ZoEl68tf8crqwTbC1qO2XTDwSbXPOw6+efiewMoHU4ar7JiWn9C0sup2RptMaClHW3nPovTMubIn&#13;&#10;Dk5onnNglRV30T3KADBlaGzdq+uiX74pa3tfdJonvnC3rOV7wl8b2B+1B8MFUto546cuvN7u3e/6&#13;&#10;zbY19YImXoUFl+M0TH1N/8fPONo6rbNqZDK2qF/8q3fS0yc4qTiXFo/we/5S7j5OnxI8cWGz9sJd&#13;&#10;F9qPtVN4dEBn7mCd9rHlQu+ufERXfwno4en8GR+u52kNzj3t2+FbPCERuLzCKv2afE9lDSrOKe5p&#13;&#10;DX3PU3Y2K+j5XNYRvdmC/NFv9yn2l49g+2F4Px1dnnnWN4vmmz8Mx3n+qWxsGI/IwOZu+vD6QrI+&#13;&#10;+eQnugHx1u/4zsPP/quf7OalTVlPQhgnWZ8cDvr7VogNnjr0w/P22K1PBYZuX8+VvF2/9CIvPd3l&#13;&#10;jQaaxvJZo85TDjP3zDqWHehmg9oYYtxRtzHass+lbgYYV1/84ntqA3ro17ueY5SjzNZ5yu4OrE0E&#13;&#10;+n7kw492w+01D76ufNor2pBh5i96TludcWWceBl/wvMTeT3ZOEEHYUCnPdCP7GhoQ7ekXdXISY/9&#13;&#10;bBzv8XaeGrTpgYbyPR+Tl51scLPNL//rn4v6mU9Cp/0OwnLmzWtRY4DU09zdn6gQmI5nwWkHGnFB&#13;&#10;pYic088KCmYWI0XVd2I0uQkwcJ7Qc2SVObIoG7nGwZh4oa0VFmLOGx8V8AhgM9EZ+2FC8e7+XVRG&#13;&#10;yWtAEFIJJyfRoWEdLnuugxSUEmLHMLTTIJOTgjJahSUiA9cdTgFWmeKjUomfpk/zSyI4JZcf6DeH&#13;&#10;rUPzF32ApXkz8GdKj671AbhWOeqSPpZ422PbSspSp8ayCeTCz1wZ22wR8Bfgdo1lLul/+3Kd3aHT&#13;&#10;PllAdTX2RwT73iCY3Onn059uyzjx0bz673v++z95+KEf+P7D7/tP/uDh93zH7z285Su+qt/YIadx&#13;&#10;VHu/9frc9DFte88CFakcu24II+OZfkO6j+UVom/7pV88/PN/+qOHn/rnP3Z4+y/9Qvv9QohclPAd&#13;&#10;sTjmM/7VcZ/2wn/SDZucKzxl1YO1U07zVEf6pjGIjOBW+wc2YwERBs9v16qoLIc/GCbS7vXtVEJt&#13;&#10;iX6bI54QE6Zvqo8Utl4Sh7/qyMaF+YMsHe8qC5rm55N1dODgnM5/XSMEzpnznzw+Wo6Vem0kWA1E&#13;&#10;ik6zRjP2r/7MBhmzyjYwl/P6KvOJNfOMcTO2lKYxBo3YUlq87ZSuVUmfLKOVIbuA69trI0qvwWtf&#13;&#10;6WKUFprC0GWPsR8SYVla8p7PjVyuh9Xd2Sbz4BU/lTPfBaJv4IPvQ+7s0wpKBlbqq/WXeHn7CcL1&#13;&#10;3FgYgO9N9ifQOw/nFvh8LXC+8fH5Wu4c798hC/zc1dzo46u1jh/IcetLX/olb8hk+fW5w+HbMil/&#13;&#10;fRwuD+UDnd7lkf8cJraOyoHe50Q/LRjhhROYjWeiyoh+pLPzCw9FBN6msQtuOIMycQwdFLugDl4n&#13;&#10;qsi5aUjjYeHTi87Aulv3QkaBfaFX0ieyNr1/kl9uv0052tV2ycshfPsdtx7uvuelhyfzGpE6xCxs&#13;&#10;GtiRjjORjrKZ8KSVo4Ge0+QUKxoQdnSSc1TfxG9xNgsnsvSwqNwUEF6yscVerJzBWvwlLNyewSXr&#13;&#10;aJ8kLECxdaGZhlD6c+fCvngNzqy0gndWv0jDPj31Dt/wIEPcYtWnmyHRhYxkGJmdYeI8Ac4XFpYs&#13;&#10;IbJJ0Za9LIw58lwQu7C2uLQY6UXXkgv3LUMXKkSMvo0HhsPsQt4r3Y2AMODcq61z107v8ImO3C4W&#13;&#10;sBPWObho+Ng6G8MjjzrQ74S25Zx7gZFF5ThbZ4PFhfPuW4XNz5HDGQtFDbUziCPQjm77KEhcsmCp&#13;&#10;q1wgkxFfZ0UWqtWVXjfUXdpKbIlP76BFTfkOR+Mnb8d3mXNgyzplR7wNd0Kn4i9Rd72ckkFn0y+9&#13;&#10;U9wdX3RLJnlDs79HUn0dCviFs2XbABtH/g5HCgtHezrmBYhe6rKapqA0kz+9NxkbeMk37ZQ62sMu&#13;&#10;nFj5hl7bGlqb2BZmncdGNxbKk9OLpQsX3/bS2y79FfeAfi7hrntu+7WnP3X1g2mvD9waJzYHubuN&#13;&#10;jQkuCly4aPN0dqGn3XCQqZs6C5N/rOc291ghF9ttZylzngtRKJxbPt7rexV5fUzs0dckReA9R6FV&#13;&#10;XZ31H3xy9vqbB1792sMHP/D+9jPyeWoJ7IbvBWvw5mIrlkncZo72zOpoc/bdng9e+th3Py4beTgn&#13;&#10;BZsKG9cHNY8f8o0N9GmvYCELep/4RL7vEaouhZTVadjN5SV/6OFJB44tF9fScAU4+heZOAl7J3Ac&#13;&#10;fF//zd98+Nc/+zOH/+cf/1+5u/o/iDy3HN71G2/PBsZr+nqT/costqtDOPiPfeTR6vnyOIvR+5Vf&#13;&#10;/NfV6aE3v+Xwe779O6rT+7IRkreYZXzy/nhj44xPNlz6pFumotZvZKWj4M7ywrGxuSl4+T2Wq3/8&#13;&#10;BHKqy2eyqWUcrGMztDkWxdURp534WRhceWLuopupKDZNG+PwtEGmnL2mLaY9hae6Ztvry4Zo4j9t&#13;&#10;NnQCE5YN8FoXSZG5zhFxeuXM4QrY2K3W9Fc4ravqN5vGdPHkTfUuJLTFBL3IU3ssusmacQKN0oHE&#13;&#10;jtOfKiNbV9bkhafyHpCT3/GraINzpCMPTALbNb74jlUVJHZCb/OVt3HZsDKTAZ2Uld7CrYwllVww&#13;&#10;5JXuz+A0A58Ev8Vf6dKWpw62rotnMUKztALfMTVpdvSqknvvfcnh41mLoaENbPu2DlNX4M+cT9Fj&#13;&#10;1XN1XnS0WXfzbtzamJzBbbtDm6xowc8ZrA/cGw/w9lSBdmXzUhsB1/YRmeC2H6ftCbTxh7Z2pt2i&#13;&#10;xzKeKoCvfH9w10e0wXn/vL6t1Cu22AQPr/5C1YdWOewF45agPOLlnHYfObbszmHcMccm8y154tQT&#13;&#10;HPhrwz7E7dUxHP/6OFlt5DnbIBG3geLpk9/zbd8eHpkDYkd62KhB/7ass2xE2Nh4//veWxku3Tq6&#13;&#10;6jc2NWrHZQN2J68gf7c7fdyYbN4xDhsH4e92Z7P3ym15D3wCXejwomx+cFZJe6KFHmiP0zP1kAlR&#13;&#10;mpzs2IOhEmojtgqPvqovelk3PvH4xw6vff1Dh5dng71zEhsm9HVVidc5F0ode3wnDz80c9j0CUTS&#13;&#10;xo9kZTzRHGbe1O7nRjTXL4LeN+JsmfTB+Zh85csaUZ2CqQ3DS9yGlbvgXav85jt+o7RQ899T9EZn&#13;&#10;OCgO0tJDSl9okDesJ51EbYVJykZzqunfQ38VtQzqRneuPpnzt73LsrIgPxCgGrdYyT96O1Sc5BfC&#13;&#10;TwNZ0ZxUHd7BaTI/gx+cTSd6Z+SoDDDE/fYozCaUrBUtEfGdTlQC+FnLEVt2aPnNP4Eu/SKtwqFw&#13;&#10;VnCCcwOvnb8J7LTzppHoC+Kcwr5wfK7NQmfVKQuNwYag+hJ2m5nEtB/8tenhPfLN/K+tlmRAgp82&#13;&#10;VTrJdLZO6Dqi+cYmwP7P2l43axeROsiv3HP44COPHP7aX/yzh7/xl//C4XVvesvhm779Ow/f8p2/&#13;&#10;N09gvb7zgLWXGz5sOFY2bVmbS4pcn8r3PHzHzPrQB9J/5Rd+/vCvfuyfHn7z19+WPnSy5mjDmfn9&#13;&#10;low9NjwaSmhu9NhPLvSu/nBgpnT50Tvq0G90jS1I07GGIGzAHmykryuN5hmrBP0p2JOLqMabPLmH&#13;&#10;bIiy1bXcILfxZoyMvsWbMQ3OXo+D67iccbu06VBwciAz4zb84Tp5IxOA6OY6MPh4VXbnVe+lGd2E&#13;&#10;Sh69y0A6NOcp8Ng28csZo43lPlbe9RRBqiNgNoz89MiB1t6Qld/+5TzFpCr9VnHzV9ta5SFSOuQv&#13;&#10;D4ilmtPCFZvc1XsDg5fxVHuwUVQ+0W82l4sKrcEwChO8/lFfQm4Iy4jc8lZd2K+aTd7IHxa1ZSax&#13;&#10;dyb2fQU+/zm3wBdggVlVfAEEzlHPLfDvoAWefeyxR94WvRzf/9BDD1356JNPPpTN6W/IwuetmX++&#13;&#10;LndGPpRB/kovPAPUSY4hjNI9zUTTxGSsiWVy9qS6J6SNdwP8TiyaO3njeSYfEyDODpOTzY+ZAFde&#13;&#10;MpteE9XkrguJTESmHzIVP2fygE/m0Et8Jr0CtlwZuIYFN4mVlZPXDngdwb33vTxOpsezmPpkJkXc&#13;&#10;BLiD77f0Q2ffeQFiB2UNeApY52eSwSZv9GhRMs94RMeTMpPuDhZXR7rJ3Bd2bNd8uvU/tC20jsBx&#13;&#10;XpZxMkzmibceQ8OCp++o7ocUFU55UclloUPZYpyRtEDa9ryWhhZlCmOh3Qu1PApMnLKFvsIWCf8z&#13;&#10;arv0hc6ncBMf3LDs4rICF5FDwQX7fl1Z29TRflnwECihbTnntpcoXKdBFkLWNC6cXfTOx3rzSgKO&#13;&#10;v7x2gKOFyOrAY9V4zB1Ms9ixrCSXx4NdtF/LxThc9GpvdYo3ARIspNw94mN1157PkyrqNsbqEzku&#13;&#10;mpMe+w3GLBJH/hJIdNPbuad6sU03Nlxwt45TPyE4Tuu8biGOBhfPXdBtqVpZ6s3iMO/2zkc00S79&#13;&#10;5B3pk58QydsyNOknQVn7blMnP6G/+yjcsxAM6ZsbCwB5J/1k6uwMs+VkS9bmuTdSjzw2XXReSIYb&#13;&#10;ZAmdTT6w6ApnsUmXV/FGbjzZbHgGayMu2rvNTj9XqL84rxI6bDmHxaSRzF/Jpc2038E8gRWPM/v6&#13;&#10;pdtv+2Nvf/vbP+e7i/6L7/quR7/n+/7m/x0H3X+uvXKE2ZjAou3RhWskwNuY1YuztFu66OvuRp6L&#13;&#10;A+03x27LywinstJG2kWHpyqcL92ePsZOya99cq5jOWdOw41/JQ6fV7/2tYdf++Vf6rgFVl8rLEuG&#13;&#10;xh4vycSZ5YmU5oUWLXqXfuDQ9ZHYZ/KRcfkciZU9cNdyGBNsVPTphvTlPZ7WEi23ETI8rtxmAyYy&#13;&#10;50kWzkKq9A7tjhkj07Tb0QcA2e+I01AfJBOHGNv7XpHz7/66bzh84P3vO7wzGx5PxSFq0+cTTzxx&#13;&#10;+I33/1qdbM9mMyBsCsuR+aK8JsurHT6cbBuxaAAAQABJREFUd/V7fU6ds5Hzta97fV+h1VeLZdPT&#13;&#10;KySu3z4XyTaIKd86Dazgt3ZcYwZHA+cindwd9/yzaY2p885dwfENj9ot+tj4tVGEtwtL+ZwVnMec&#13;&#10;ruoJrbsuBKecMh2Vb2y+7R86+JtTXUSzBTyvkmGz8oqMswE/T84VN2Mme5Cr/INzbIfBs+FrrEMb&#13;&#10;jS1/nxyj3JZn8U/GEdbmkoD/K3PHu3rH/0iLvCmvBelTnYpy40/5KA7/lBRn4Y4dhudGmhoZuObB&#13;&#10;WzQSuYEPWjtv4zWd7KNcGya4e/21cbYuQOh55CODPuTMcQOtFMnr6ohssRObg9040JtesJKbRnmg&#13;&#10;iX4L0irgrmC+9sqrJ3o3/cxfG7Y2BLvgrVM4zD3hVZjQ7Dnl9AF31HnJin7LFr8669LuqmdgtCtP&#13;&#10;fGi/vt/gdXHGhV2undHzatr21ZxvTfuqcjWXcXI2S/Vv6yywxgWbKOLGFk59cMYor4TDo5utkalj&#13;&#10;T3h0LAmNPm2VM/6cf+gax2zGsPvlHDYJG0J/j6HGBxsp4D8ex6AxSr/1dJYNVxsJeHDwP5t1Dbvp&#13;&#10;9+DJQLZr1/b3N9br/zJeKX8iY9J73vWuymS8JI/NTWOFPtcnHFI3ygQ2U9tsK88dwfupBa+esQFS&#13;&#10;/QKHrzFSHbBR6zeyGQc5/7UU+fd6LVVsolx4OmOoelKmztsmQ0v6yTwBtzew9muu8PG9DBs+3/At&#13;&#10;b813T15WGTgU2aROwdAPk6PDk412nzVmG9+MC2QH7+m5tr/g4Ffnr1dFhlflCTVwdaCibO0Q2G7+&#13;&#10;xDZwPe3WDfNsAHdjKHXEFp76sNH98HveHZzToD/k313JaYsOGRx0zV/drBhto9NcVQh+ZAfX3MST&#13;&#10;1TTftkRlbCaYZs5vbSNnra+mh4cevNBZ5bBalPwRJTTzZy6orfDcMDlDA7GzGpvM5pGXOEMLf38r&#13;&#10;pKyU8Q9A0bqOGTi/xVSAAiW3oY5cp4x8mzBeI6WyBKjJKZkjzSlqYaMLtnEUhNO8m9PD5dNhivg7&#13;&#10;/Al9/xHMzIjbVrFryG2USL+jhaHQIC6sxW4UPBEpeGu4U9S2lgh+7pLvX+LpgW3zbNHXKaVtK/OP&#13;&#10;b6PpE/CMDZevvLhjw2++7VcPjh/4374nNyLee/D6PN/nuP81r+1ZH3INY/wyRnmN1fve/a7DIw8/&#13;&#10;fPj4Yx/J2m+Ng0v8Ybb6bHCNd15r1f5IjC174uq7TyOmvXDgH9eXS+DkFp7wxpTdL6atTv1202PB&#13;&#10;oz3tOxjGITTzVDRT1xa5Vr+Usd+Y6NVY7bbkDj5eyMDr+rs2AzN9m/0qg7V52i96Nmja7zIGdn2T&#13;&#10;9MWMJeTQRenTjdjOdc1IOjxcx6/gRjzH3sDoGiv0Ikbk8eP60nVHvjuVm4iMW26oGZUzEqz6rX6h&#13;&#10;iXX16HkstdvBsAyv8BtbBlYdbJzqDzq6NT8Z/U8O2/orcfjRobYZqt34S9nMYV7hGDsxwpIDIW+E&#13;&#10;0I762lcyBJWZrQ/Q9j98oAV3lSuoDs1JCd5smjSawfnLiX60xec/5xb4AixwvvHxBRjvHPXfDwu8&#13;&#10;853vfCaa/uo6/vohGyEv+eiTD124fPjGvMLk2zJLfF0mhzdkXM+tDgZsE0GGa0dCB/nOYE3OpDJR&#13;&#10;c0AmlzX4n8DsyWJRCBzICc0ziSz40li8QOB3DIGxiKpTONmn9DqldIKfC0UTfoArP9qOI68jwTKY&#13;&#10;1AmfyiD3JK+4oeFOZB9Avf0ODppD06cyBgTi4pWojNIZqjMJT/mOwyjahh0isoM6i5Ym/KSsC5vQ&#13;&#10;LH5hGCN1NQqWVh28C74X9fBO6KrXSlS8yKPeLKwWXGETJ+m+SCIlvK3vxXXBXhzULIi2jGSxUKhM&#13;&#10;zZy2hGIWYRZwuy1temEUwPDL3xGtOTu1S8olJeuMydJtIEaPYm0BwtBCjJ7s10UfsRLAWQTRdb9G&#13;&#10;AL3ChkUdGimzKHQx6iPf8+HveRWEPKKA1/p322u6lTLyUPpC6tNF/7WnvOoljoIssslVHLJE3l58&#13;&#10;JF7tWgdZLJE71Jlc2PWjbqhO790ulB9tWio0y1/rTtn0UXAuDOQjgiaHcB2BxQts/vZFn7ta+l7w&#13;&#10;XGyDPcU78iTMCmJbjq1Li05gNmwAS3OnS1/dOU4Wq03DX/DHdh7E4iCgrKfgkhMN6YXXxM0/W6YN&#13;&#10;s9MbLulP0zdlsX5ttC41NnT5jgnxpluyxMiyeWzo5E3dDCyTD+4CWPJvPHQaSjAxsqVO6U/3rS8Y&#13;&#10;TyrFIfKD73/n23+4OJ/Hz5Urt/+LtP1ufOx3Irc9uoitOtrO2QXfvE7IOJF2u8YI7Vsb3bJWDHom&#13;&#10;7Lo+rT9PGrhg5ciR3z6b896gxJ9zytmdte6q5nj2Qd5HPvBwHWdP9Mm8dJiF3/pre56PCZNJ31tK&#13;&#10;1G74kLl3p6Vv4s1xxaG25STzPP2RV92knKxgdr8H5+5bNFywcbqpE+NIiuoUc6HPuQVW4PTndLSx&#13;&#10;blwYJx/yF3sX9mzG5LUrccK5i/pLXvVAdbX58Y63/Vo2Z66G54v6qiWbbNoD29jMdHf1hx75QG04&#13;&#10;T7w9f3jTl3354Uu/4it6QW0jq/KHL1i8HP2YfV4XRURy9q7m7AAbs9jJ2OEd/eZDugi35akgd6b3&#13;&#10;tWihx7lJDhfHZPcOfrTpxUGJHyepcedinIuvyAfZ5wm3kgusV4fNBge41lXaERqCTQbyc8Y2EDbt&#13;&#10;iv7X4kDYG1SrqTV/dIkzhU6RbcM3EiJk20/LaDN0247L8khd7ju867gMvFfsvCQOmL3pwWh4lu90&#13;&#10;koU6kqj1LRPY0asg/dnlnbuDL+0QtKWOZWQXgr/LSitZR9rK4S95yge/zdO5IAPTeHPOfo644Ve+&#13;&#10;J7jsdwNvuq6w8cy1jYNNuznV9QgdmvQqrQ0fOh3LUtb8BbPpa8svzabfB9O2215De7fDjjuh0zk/&#13;&#10;Z/WIN35oNU0PceXr0IfFjS1gwemP6M3YUJTC+FaE4+mnHjk89uijB09Qwd2bJtqMjQxt/7nQPZ3n&#13;&#10;ZxN0xiE8rj7zbB35Nirg6ys2KqTRpJe4vtc+1TZpDJn+jZ7xpv2IDhxQC+96+mn7XESvfaJ3233O&#13;&#10;9B15x/7uiH5FngzzNMfHP/mxOhDRrN1iLrKoDXoZMxhT3Yp4CovDEaxNgY9+5CPh99y8ki82NCaS&#13;&#10;/5AHU7zXfY8NXT8FR1snH3mOesQ26Ekr86QPO5Db2EGGfuw8fI2zxuV78iQQWLzp2XEjNLR54/GM&#13;&#10;w1P3eKsfr6OaccvGZZ4oyrxjswlNr8QxDz34+ofmdXzRNVvR3cDZYz5bs0PHhfDAF23tguzsTw/w&#13;&#10;rYPQYDb2tPbkGJx1V6utcG0joWOD15iEPnxptOA6BPn6gxsT3v6rv5IN8I83/4V+9voPf3XZV7Y0&#13;&#10;BnrsYgzWLsOla2UMcSKDo1yXzpGiWMfzkgmGbxYWsxsHoiOvPE9pzCuqQrPlY8NAHeGG5vAbvksQ&#13;&#10;tAtIiRpyp1b+0CDZkjYZZA8W+SEvUkWvrqN7CazoAEksbhsEmQW4SpISm1QiiQIKwhl6s/tzzNvl&#13;&#10;G1fBsfAM/hg7oX/Me6HIZ6DB1opJ7Ppk1RH7knlbdtoWLQODrfJe4TifyFFaQzItNCUZawtvLJ3r&#13;&#10;xaLmp385a69uGOmYHNu7KcwNHumyDdp7HqsrH1sk6k2qTvQX3ZM+mr6t32Zd9kQ2bN/zznccfi4f&#13;&#10;Jf+dhRG4T151TZYtmIxXHPnk2334YjYoxWlW+atycDXpSFPbpaz6BqBtKrrUjtFv1mGknzlv+l3w&#13;&#10;9WXalOjYCEV4cPoGgcbDO2fjU+si9TZ2CG5lIQZ6+k2FKnxtnKJrkZ2myjqPRaZuWhxhFaIR2Ixz&#13;&#10;5O+rn2X41xY47MEkeMLFd1HU8c7cr2/tvG7jIDiX8/H3y1kHmu/6VoDgV/f28Y151tfRDaOxe/Sd&#13;&#10;zdAlmHS4kY3Yc0MhaZKRkpZaoxZK/sBKVqZefzd3bCQ/f+YY423Xa6mzjnXbLilHXZ7qfy7j99Ws&#13;&#10;aW/L+tomUQuV5w8turF0610u5OTgMYlSK9rQvP6OAPzvoM7DuQW+UAucb3x8oRY8x//3zwLZCMm2&#13;&#10;894I+WsPPPDA7U8+++yb8qH0b3j+4oVvzcXI12XEfl0G9csGbQuBTogZ1E1IgrRB31kQF5o6KZv8&#13;&#10;jTXlTS34Ir3Az6avaOYmCwSvCsiSIpOmu/E7QYchR89+ZBztLVMv2E9on8omu+ktx9Jj5x8lpksy&#13;&#10;XQw9lztnOWVcyPViLRdaw2smwFkUjS2GXDic2KU0j3wWh6YTz79onR5bCOeE2mIiTZdm6KIw5CH7&#13;&#10;NwEnkom/LilkCxfYXvxZfA3SyA1pJm1pk3Y3B9Dwwha4jA/JAiqn8jguLApWmS04wHchmTMSw6ss&#13;&#10;UgZ52kxiEjkK0XPpJtbNCHD5q97WW2vxlJhEjpQ5V86ktoyLJ4iGkEfPMlZwUeqOaqjkmQX6xAeC&#13;&#10;mlkwWtKk3GKP88MiFK5FHT3luVPawnlfLHbBBSflaaK9CO7CajFLUWhG7vQnd2eLa7OX8u5TtPET&#13;&#10;6Ez+Oo6ac/rDJumPoSEslOKgJ2ff4SJV++ETOTlLerdmzurI4a4WC2XtdvBRHTkRl1dnUvKOdwgt&#13;&#10;m1dg9YQvmct/ZJJXPVbZprnrhWwbH27jC2fnV35wm594QttozpuWvNLbeUuO2lDhKf4qO+U5ICND&#13;&#10;234yNr0jHP0ABn/kGup0PA2Te8ISv1OeGzt4tdsuOyUifkK3dSgvsJtfceUlNA98yit32nva0+O3&#13;&#10;3nHlTwzE5/ebd/L+2DPPPv1EPvR6N+eKfmH8defa9Ju0o+SRxWE83I49HMmi7VT+lLtzzd+Ssjic&#13;&#10;U3XwFOFiHf+euIDXfhi8bdNxBM3FS/thcKjtGx/3v/rV3fjwmhV9g/PwZXGUGbPb7vXfypoLmtWX&#13;&#10;i4xG4Mkq312BdOWcM8bjw8Gu/2yb7zrYTniOuMtx/oHxlIg47c1R7ta2uVGnVes0j/9HLmn8Oj5E&#13;&#10;R+PA9esZAzJG2/xIVuN46pvu6mUXmx/4fvXXfF0+PPymw2+9853Z3Hik76Mnsws6T1lQqBeglTvi&#13;&#10;JLzpLV+W92R/Zccn3wJ5PK+1EdiMPOR1AX7LpdRQbEU2fa13OsbOXh9Fd/VMvq4JyPai+eYB+7K3&#13;&#10;gz138I0R8qsTDtLqpy4WALw6aI3hoY/3hbQV+buO9jhbR2Jg6Op7BPfl7n+BrJ7KEzgwjddtl8oc&#13;&#10;wTEPCHVARoHecZ1CeguF4fhrXtp6IuqInMZnER8J9aedo+Ppg40Lf+vUTD/qD0FHQsfIBQe2uYHp&#13;&#10;mLZhnVO2y3uGP5HSREtSaJ8a8isD7JQ2O7jO41gYnjePc5V94SDSdrdkblsg85Jv8z3yQF958Hpe&#13;&#10;9bbnA3C7nZ/SLnwyrHca1lmKPeo8QTvpQiSOFrvbbPpo7uLd86C2Iq4dwzV+kFdaoEMd7Nr0htNO&#13;&#10;FhxYoXWVuHRpBE/JcU2WfJttNvJ84PvRfMdC3aIJt7TTnrTT9u/klWap27ibb+J4kuDZtOHaBQc8&#13;&#10;A+MJjic+/sHZAIjs5Ls7myzGW7g2GZ6Ms16cTvqafm4DDk9BP2u9J96+GNr9iGzgyYQmG3EAAdT+&#13;&#10;5XP0G184+21wfDyvaqIP22rvxkX2NMboa86CJ2FJL/3RJz5SncjjiRKbCNv2e41DTjLYOG4dJ00H&#13;&#10;4wybkxlPG6Rwbo0Mxkz5NlaMt+SUV11S7omM0W2+UeR64LZ8KH7a7PVuDNMBPbzIC973jqZtThuj&#13;&#10;I4fcc8893W+UvDwbsl/yqld17GAzcl28njaRM1mFOkxj464zI4v8j3/s4+UVlJhYm5v+E7C2pecC&#13;&#10;17vgYzNt6+q6S11538uvMUTGsKkO5lybza59FKGn/I7oqM2Q6+3ZCP/sQTsNFGdqaGmbjtpJYxBX&#13;&#10;XPKBWXLQgc1apjx/HaV2eeHPxutNZxEofImGIFCyD4ucy2zxVVIYpTn8b5l41fM/ddroyBMZSmLh&#13;&#10;ljDs5HeTJbLP09FL+p7oLXKmE7oIblrDISAhuB2vheaML1AJnYEBbaBTIornJ2cZTnjQAyMZi8Yu&#13;&#10;l3UMu+yY8QKRm2EWnxeA3DKMnjRRq2Txy/7mR/jynNFe9Ct3koFp7gnbmhF+5te9Luz1RjYpChZS&#13;&#10;5Zk2X3rJPM4H6jr8lVtbXsv82jE8/ReyfOsfNz2mo3T8y0AXnOTpA8HV18dxjzx6I79+PGJOfVlb&#13;&#10;3XJLNk/T7sEFsOfKVpzBxa9Fpg6kqltAkyn/uLaobMlP3/NkhB7iVYhbN5sDQukHNuwjM5ohMoRT&#13;&#10;CGCSlT28p2bAJFYxSTB02KqZ1jJtRwuezNn0Jjt6WBgrbEBu+UKidFy3jo3AwXHEvpULlDC8Lxlj&#13;&#10;MzaRqet+r7LO5q/1mPFauc1bG68XL069bJlTacGhnJBzN+VzkpejfGvbJTCYplc7BAaV8pGNytRv&#13;&#10;M5UvpIwurVO4/UuedVwRyT1rBjqazxwb90LmgyGyssrHk9b5xtQtdx2ezk1UNj9uzfr1qAueaNMD&#13;&#10;PF3IWPEnrxD4rP6etmCy/e8Cdf60x5j6/PcLtMD5xscXaMBz9HMLPPzww3nW/vCL6/je+++//46n&#13;&#10;rl59Uwbzb8iC5tsuXbzwtRncX5dx/JKJphOnxUknl7Ff80Qz9s9kYDaYsOeFm9Mb5zipbICcT2mY&#13;&#10;0CzuXVRcz6Qk7lMYM8GQx4QGhlNu5DMPNZigbgo38O2sNZpsyM1bemvRePhczfs2j3DksHAoTzIH&#13;&#10;Pghl2fl7IE2UG+cmUQI7C8bOpfgteU7hjrgI5wBzzFsyWtiVxhaigueHbcS7KGLJkCB3YrV74Ot8&#13;&#10;gL71gGaVUbu68wTbAOSYE/wUl8qc3YkjdvG56JOYOipOUhYtXTQvHlL4+68uIVoeyWWrnYdXiTnR&#13;&#10;ecFZ9DWe/CmvwCuK+1mojJFF28HDR9Y4OHsxCiw0Nxv8LB67kRLg1htbBa8XumBzdGGfRWAdcSHh&#13;&#10;7mc0XPzWMdAFFdrqFpXYcnUX+OWTfBe5c6GfxVbarjvCh2baWNINhD6GyLalHSItQXOCReDcGQjO&#13;&#10;8o9z4Oozc5emR3efvz7vBO+mR8qEoTkUjqSS7EVA7OEVV6uyqv+pUwvWduhVMRkJlai6S4x8W8oC&#13;&#10;bL1OGU5BfzdM633l7DbQilx5R903nUX3Bl5nFCf2GWDh0af4m1bSbQs30DmtF0hTN13rHpkHa+tZ&#13;&#10;3EkfZW5ZgJHaMoFb8SOH07IUH+1QULKt0Iu7tqXv/61f+iXfe/q8w51/8Pe/6/oP/vCvx8n29Zx9&#13;&#10;HEfdNAy3ffGgj3csDpduAEYf7e2Yl/ZP9Gnzo+fYA9w4kuBpi3DcJeujsvc8c2+d5YR/rv12Lojh&#13;&#10;dqxKfh1RkYWD7LUPPnj49V/5ZeANHGNH2dKNXHcUV19O6MVpzuQaeTIGpt+Q3eu29GP17bUz+r2+&#13;&#10;+MncjW3jkHNMYAN3GrtQR6cfO+acu3xH65OD7fY4psZm44QE+/xzY79e4Kv/0DdywienOYzz8q68&#13;&#10;EooO8j/62GMdJ/B0tzO4V9x/fxx+r4gdxtFPJvL/1L/8F4ff/I23tU9T95X5/sSXfeVX9xVX/Why&#13;&#10;4NjnA+9/f+p0XkNDFo5AGxPe9Y9OHZe5sN1zap/wqB2N7bNRcuXO3OEXXJs7Als9k1dQ2egQOFHZ&#13;&#10;kJNzNj1yt/bT7JLX0kR3tvTKLvMRXWdeKmrtS99uQIUfRycY9aKd2FR67V1vaN712J8dOoYGhn3q&#13;&#10;TDWHKQuded9DTmgkzfSp9WGWBBhtK620DiHnto20T2XScNU1+7iT3Z3/bR/JuyGE3lnbWiWLdgQu&#13;&#10;3dKGt2A3/inejVST2hmED50tF5vsIAbMMW17pcNLGv2GLeOClXdDufwT+ZSdcQG9Ajqigb0BXl7K&#13;&#10;5PdY/AqqKEdllAEuYadbR80e/CPs4qVNvPS+lx0+9KFHgjP23G1H3WqT7c8ZV2Ydk/GmdT58tp7a&#13;&#10;FN7SbVuLfmWJ3PL22CEPbW2WM/ztv/YrferkU9mQvCOOIG1CfeBgY2LH4VlrzFMHc4e+70/YUP3E&#13;&#10;E59o/9YPwesjd65NDHw9R9E+FVi2NQabk21MaO8djw75CPjirbx8Q0v716eN3fSQrx7oUFqRUbma&#13;&#10;mD48T0/YmNybO8YC65Nnc7AReznbgOBUJgPe+0kDa5fbI79XabW/GkfDDx+OwPLVj4ODDls556d1&#13;&#10;z4ZgbZyQldxwyKBtPNlx5JmOu9mQn6dhlq03LkeoMdzrcOCy+9157Z/41t1Gsyc9fHsIby2PXekt&#13;&#10;sAEar3/oTX3Cjixtm9GlckdO9IS1Upj80CLr00/v+WdekcpebAXHfDZyreuZsF+kOtYxijVk+dU0&#13;&#10;nJK6+4w7xl5BWlu5/Q7fZ/nk4W0n818BXugndCbE9su5TIOxgRJ1MnrRc2LJjoCtLfiEjS5Kz8qh&#13;&#10;buJrHICRrD5tkXjxggtn0+asbTp5O7Q9JLHXUagOfGQgx2aTSKM5o7rj8Ao0GYssvNX+5eegBubD&#13;&#10;T2LQhlDSHMsNa45IwSYJunLQJ3CzMbLh17mnoXumZDI3WGmvRIXZRFvw2/yU80nZDcRO8l84qo27&#13;&#10;0SnPOdwoBvAqFFseDRN7NYBNPlbbJjHyFhneWXmujdJn5fW61piTUmNPa36I1O74sL0nNPXzgJW+&#13;&#10;DZBMxIWfPiN/6mDXFT2KHyjO9+freF8wq12X3BJSv0dDKxkacxYHUlkj2/LNV5902OK03ZCmMkwf&#13;&#10;LjyBg9+AiLGB3IULfXktdsZvQCv7iFodJx8tuGMTkDNvDU7rJCDl274XfWrbahTYkZ0jn4ltaoZ4&#13;&#10;5sChZ0y0OYMmW1zPvJhExAsduOzPPkF2bUum1gMJU6Qe3M/z3HMZT0Pztrz5wpwxeJGxZPKDaXCP&#13;&#10;IUnpYx/Z9Y9BtV+QC25y87vKlU49j/3GtAi2JOeZtzu/Ni8aKa7tZ7y87imh2mrx2qfyZIMEtk/d&#13;&#10;8WFc/VRuLsqGPTt49Zl5uDZqn4mtgjHtZmzMnqWxdCi5yN92loLne4PBdU96/JCy83BugS+GBc43&#13;&#10;Pr4YVjyncW6BEwt84AMfiKf08Avr+Csve9nL7srlzpszdX5T1t1vzUTztZkpHkx5Rv9Z2Bjou8Aw&#13;&#10;2M9UkGJzRqcFs9GaMDpDKZhJbU0SnayKMTgLaudkwp2Lt752J3elzp0bc8GIYxdPQcKuPE3mR2xz&#13;&#10;ZApMiDvsRcZJ3pK0sBtyn5Ud42itMJPsmcZDbpev805upH2uDBYMn0M44V0sDJO37UzGLroSmXXG&#13;&#10;TOrNjxwWXl0IJF7ZFViEZOKvfY6nXGBZaWwV8LCqSMbgj87Y77pzHnALEKuhIZkniTA5CeRN2bIo&#13;&#10;2UEAO4NE6Sw1ag71wk70hObQG6mgBqpMpt1pH+76sPC/NRfmz+Wil1PSo80V70jvSKG0S6aSjCyz&#13;&#10;cNX+OErdtc2pMk4Pi6XaIHw5PzgtyXGLu2HckRMeswibtn/heZsUycw/Wl5d493g1LbIJTM+aFpk&#13;&#10;9pz88ugKj4oj+JxCrfXL0YDflKHlbtHihdm1fHtgbN5lXGXYdUFpaLS1+OXA6AK3mXKnrsAdwypr&#13;&#10;6RFuaJRn8tomgzAU5lx88DvU2Cfp5MOvQCve0pO8jXoj1s696bx5saeinLeNNg95p2HLq45ckAlH&#13;&#10;nEmUTvHQ322dzu0vAdpEknck3zxEc+xy9Mpo+BzjyObvFGzqL/lbp6LWOfbwbXdc+TMl9QX8fNeF&#13;&#10;C9e+7+/83R9NG/x6bVk74KzTluZCxmbzbJy5CCKHPt9xmKyBO0pN77Tf2Rwl1NavIB3Lu9kQON9u&#13;&#10;4PjnPEcTPc41Z+lecMWIHF3aBtnuz0e+X5mNAE8vCJ5oAAfPmbOIQw38vgiq3ZZc8ueO4Lw7PTpu&#13;&#10;XloJB6KNmVvzocaPfmQcgfokJx84mx9oomdTgpPf62e27HfccWdtBx5cbZWzC6q+0qYSu0NvPtzN&#13;&#10;Zh//6EdbptwHh20gsP/HsgHSMSt8OT/xb9+OI0+c4+7Lv+qr8579xw8vyV3pb/rSL+urwHqncOrD&#13;&#10;hoOxyt3dVzP+eXoRHoe/M97kYttr0dHrpowbxhI2sFFLX2G+R+IO7XwjJPq4+LQZ5e4/unL2RbiW&#13;&#10;cyTuO8xdfNNnZPfR5lxkkiGHenA8G/6cuiOTC2/tKW0mhzq1cVPnZjYehNo/svsHs21sTmOfcXwo&#13;&#10;mrY0+dP3OQA7xkKNDIVNvZNz2kVeQ9T6nfF7HBL51kTeL04+ZcKxb0bWHeC3nZF9h1Xesp3nLD9g&#13;&#10;u13So9n9PflZ+OBqk+IVcdQvElobP3CVbtFY8Kf8N63SC5h083Y8Z9SKA18cjHNT+TlJw22IDMpX&#13;&#10;as4bP2Ub7nR+KTwYx9IBLTQ2Le3Tk17asQ0NYeOpS0flSR1Wj9DCo5umiW95WnfSi9eRhnYQmvpC&#13;&#10;YVO+7/iXfkU+di089pFHu1HbNhye6KGhz9gM3PaU1xB96lBJuzTe3Jq+8vjHH6+znLzwvbKJ2hzk&#13;&#10;lzKW+JYIR712+cm0e9818ko5QF7Bary8kHSf5gyMtj9j2chDZ3oY/3Z7NaYZu40lexwT14d90853&#13;&#10;P/RR44n+PjawoTPjaJ+6CByeysCUTnjDMf7hse0JxhjgVV5kA9+NioUvLtjQUo6WTSB4zoLxz/xh&#13;&#10;LL8nmxrTdqJb9HjqiU/2NV3y2M0TQeSQtkGi3097n3bAlp6gUz5PamQuSZ15SoStPJGjDl730Bv6&#13;&#10;7RP1YtxB47QPyO91SATVvm6N7I+tV31pkcYKm7FaHD7sj2fbA96dl+Y7JNqQ4JU3aKqvAIdf8PKR&#13;&#10;Y2Nw7+IOTXHjrDnyttvuOPxyPtr8/ve+p/i/858IzcAJe21G5t1myT7FkXbBsQmZaCCeaPSOnmk3&#13;&#10;Y99djmqBES+sHIQWqeGJ1iK08zfcvAYL7uDcWD5Q/a0cSiOHDEJNMicyCCtjy1RFBvRYHjuPQpMz&#13;&#10;8otvPVY0p/JxceUfrRUHPeFmvjvfedE7zRIn9w3h5vQu/G3wd/FnOBPVeNB6WyKmCbfuiNX8/pAS&#13;&#10;HNsbQ82FZ/axxN01qd2D3X1B22w/YZzwMqYUFz/0cnCeizu67jOEm6vz13y4CSODMTX5i72+i9S0&#13;&#10;05l/bQLWmU9BuL6dg35wZOGv/6bDNd45HqhQVm3RwSGItVA5rHY9Y0dhR5LkZyxI3y3xFsCZuWbg&#13;&#10;UoRuxRmdySKj19lki0xsO0AjL75FU0exW4WLscU7biS/urABvdhMpHQxmBavDvReD8rgYdzkgE/O&#13;&#10;6Lhko0PnxMgyc4MxbhktGwYzLs966lKeLLvtzrMnZqbJh572E84TcJ3UlnPmXHlKaoT2mdonOWQa&#13;&#10;ChvzLAfNmopMJ3BnHIMfgLEB2Gqd+dT1rTllyzJw6G1eYm376sC4nMQzmdPYyhxwe9aW6iOmbOhr&#13;&#10;JBOfWhl9FFT61kHkXtndCFW/aSfZ8H9PwP54iZz/nFvgi2SB842PL5Ihz8mcW+C3s8Cjjz76ZMp+&#13;&#10;bh3/83333feiq4fLb85Hrb4py4K35g6Dr8lM86BbSUzS2yFmUtoTk7PZeqcbz7RhUWOqa/mJACaU&#13;&#10;szAzigvA3qkeJ4y4ybqLrK4CBhqdG2jhm9DfJYN0KXbCktpT5J7YJu/4e4LXvIWHhuBOi1O+A06r&#13;&#10;FVZkJmjyQcrRiHgSRx4pPCIu/JtORS3aSNDfnSl/w2/9Sm8WSReMmHG4Y2Ky76LKMikfJhvMtXCF&#13;&#10;m2Psq2gvsoi6ZCzPZe/kWfxe8I7WxC3Kdv0UPrBLjMhXxBBFVpvIigK/htUmQsOirfxXCbQjLnhy&#13;&#10;JMzvijUfXPIXzVJOvI+2ap9Z2LjIdVE9zly4haocu552XmktkLbWyAvGmgjvfUHLeQC2jjT8Fv9e&#13;&#10;NPcCYRZpyjlAelFfHUIlC6VbqvPSKbZ0EZ9VHM4NpYfmUWE22kFsdOD8ALsdSuKcFM/mneKjy1m/&#13;&#10;G3tuGiG9bRodOS8c286gBnPgj7zxmsJVkBK60HnRky4M+VfYEm+eZyVLjsAqI/+RV3CPcCe05J3C&#13;&#10;bB43nE/gC3siW5hUZvClv8tknMSHj99CKV3lSZd+9O6FiuQJzEDmV164u6DZeeg7Cn+KM/Ej3M0y&#13;&#10;No3I2JbTKI+e/+n3vf3tH9ikv5Dz5YtX/l7GiP82ryyJH+z23KH8+PBacvYiaTHYF43qi+OqYcnb&#13;&#10;i+1keF0SPY0TdKolktZOm5e4/vhUNhA4Njt+IJT8HfSlm/vXS++7L5sfr64z2rvOOUSLEv7tBwu5&#13;&#10;zrNcyez21uxFW595ce4MfvZZTzcduuHgg7yE5FxD0AeAjZn6hDt7yYImZdwJzqFn42MHDsASWHLQ&#13;&#10;Yvp8UEKXXaav5iIpNuCk41T0ZMaVvK8dP8FYcSmb/TYunnxyNi0/ls0R9T11Ppsw7H7PvfccvvP3&#13;&#10;/UfLZtl4yBh3LbQ50tz5/P73vbcOSHdV4+1O7OeuqhN0wys06KJHc7T1Itq4Hnk528Cpq9HfeJ9x&#13;&#10;3kVe/mw8ccbhyXaezGAcMjaExotfHKflupAnk/rGs/WESUI3zUVW2klbICDevuOCh7u61WXXBakL&#13;&#10;8aarV9pJPR8nMoLt2Djyuhuwd1Annx7qVl3vi3awLv7xxFtAn1PYx+NdIGu78gRwu70VJ4LvMYBm&#13;&#10;A1XQ449y+YULENs0yF90j8AijCE/B8g6FnLmmFe26W1cuuw4dPHK4rxsumU8lm86aCaAF0oHHhlO&#13;&#10;QmkWB9AqkJbcNJLeRck8iwNfMOxfHW7GO6GhHBN18+LU/6Mf/lDjm492ol6MEeLdsEhcXz1uXqBX&#13;&#10;eSMjGySg2qdCIsOm5YyPdYR5TJ2i7RVI2g0H+aMf+uDhZfnGENnx0F5mcyN2R4ve5nZy53+3P6/g&#13;&#10;Y4+7X3x3+cErfOZdzkKFYK0p9tNg+Gt3bv7RXj3B+ezjT7QvIk+tO9eGMVhtw4ZDQwqtAdwhfWvw&#13;&#10;bJrgo493o4KNkvZh7m5eZEN5f/j7SnDoQR5y9jVViXf8Sdke79nbWDA6Zn0U2N2v2FKd2LDED45y&#13;&#10;gb2MF+oATXKqi55jb082GBv7MfdutI5Ty1MbNnCNI2hkuyhwt3dtZ5zS9o0tHaNrbY7YXU9uDglM&#13;&#10;0OhtzMs0Nxs0+YYAPR94zYOhMX0Knbar1V5s5NKXXm3pOYs/9uiHI8fYqnUQ+8KrUywyoGdM5RlV&#13;&#10;P22v4eVVomMPY/as+eZbR9MuNIiRZcZk61f2sMl2x513/I3wSu0f/nAOi/vPIQQNphB5Jhwzkpz4&#13;&#10;8a7tBRZVqTmNrqeMfc3Y49YAbEqbh1Gg63JrfqEAY8OBPf017gJajdt4jvEWs/gVQixhcCc++Wym&#13;&#10;XoQzyD3+yJncDVPABX/kcxNPeha+qDfJMwQWXQAJny7W5O/fze9Ewl104/mU0I0lnzUVUU6xZ57R&#13;&#10;tuXSZyhoRaSepjCJ1it8VVbw/hRhz+XHphOAaYoBDYI+OGUh0LVC+lue9m3eYrRl2HwQNlYXRsch&#13;&#10;I97gCZp+t/u3NEfzzMMZU9sNyAeULGuODDFtT5+sTEmVXH6MuxPwClRprBxC4Cmgl9PMqdPe6dKA&#13;&#10;WDkoXziVvSSHB1v4yzkZhU8kANOusRlZwCgxNy36OVeMFHTNlfkHjODVU8YONuEfkS3eunEOIt17&#13;&#10;DhL42rR1M7LAV195ILkyGJc6V2TN6cY9Njde7Q0FUpFny0COihrmdFTXF/JaQHAdtwowAleWBYyP&#13;&#10;OhF26Q00m7nGh81PXgmTFWbWo9XfnKogYZ0GdAFPSX7ZVTtIfv7x8/ppfgGBTDL3eEyyaUfAT5mD&#13;&#10;PrPr6AXf9ba1wrOfDMAfzfEwyPNwboEvlgXSI8/DuQXOLfD/pQU+8pHc+no4/Ow6vsdGyPOXLn1p&#13;&#10;JtZvzqT+1tyx9DWJv5ZMszDiUMgM1ZnbyUQ04ThR7YwXPM8iqAuWy+5gW3eE5kLKxVRnruCZqPZF&#13;&#10;741k9mSV3C3Dnl13eiF0oXwjcsib8GeGPJN80Vp0OrlvvcCvyRze/CEKexY14hv8GDlmgH2BEDUs&#13;&#10;KtDrenXBb1XMyfjNwmwk7a8fsEVClwyOLMRuQW3wJkJXCycLu0Ai7r/njUeGnVfk/OSKK+sF7/zk&#13;&#10;TFMXc9FLHlKjO4s9uDtMWxie8kaaXSoj0HgLZbrtNm1CcfNxAJaMobFw4O0AOIsSdcNx5qPCFndP&#13;&#10;5b3ZYxsXosELmLWv+LYDGzT0LB/joOWIJOVNT/q4aIZnAeWwKFd2XMwHgzODgwABbXY7YCxYx5EY&#13;&#10;usc2FLDIUl7VL+nQ47TQ/nvhvxdri+/YlTncxZ1FLaUa0ImcK124EO4ddhg0jMPHHZg7wFZcGU7i&#13;&#10;u7xndECQkTwJ22kEvxKkrPn5QWsqbcWlVziFlVXYXdgMOiSgl4M9dtj1IOcIc1IOTv5xU2aX7TMA&#13;&#10;8SWrOFrl0PgJb7AJ7Dkw+QWTA4+pw3Ibnn4nGfhgBa6I8l4gbF0UqavqWdiNMGebehl3f/qut7zx&#13;&#10;r+bjDy9A6XPPuvvSfb/y+PUPvTtOnzdz9nJKuVN22sXU79mFS61D9ekziWjXnOUkJDdnlzx2bb9I&#13;&#10;3ug3Fz698Iqjj1NO/7wjrxNqf+hF3sDSAo4+wnBswrH1qle/5vDSOCAFzlBOs4432mH+OdYuZ2wK&#13;&#10;ann3Yiu4ZCNLQ8rIiCYn/hPZfFDWOSYAXl21x7TtAHSevpmnFzjP4ozSr/u6lNxBdnT6B19+HdUR&#13;&#10;onNVcAVybj50Qc/mjTEB/uPrDuxsPx3uTblNB089+BA8Byy65FYv5RG8ffe0O8/dAW3T02vEPvD+&#13;&#10;h/MqmbvrULVRcyU6PR1aaLIr+TVQc0MEOI5TbGf84oilm/oR9qt5bnnW5gu9OCw5Md0tl3jq2yuh&#13;&#10;jHeeAmFbTsM6Ndc4yWnZfhK51UvrptTPfmrjyAffpo/gY8zs35CKZMPd1mZDKqlla7Y0LwFwwYtH&#13;&#10;naVJi7deQ2jaVhpCbIpXfkq++aFBn5fmmwLahDosbiDA1jEgjk5gQ6VxNDrzRRZ0Nk3nob7gYCiH&#13;&#10;t/g6N8c5NIWZR9IHwMlQBi/HLisdNBwLxqk0FnzpBgdE+SQ+3EGugC4aytYZPDg8KycYR8Pil/im&#13;&#10;uekfYcAuWlCOGCt/p6tTaeYnZdsWQ8/TEff2qQt1sPsoGG3pmbRnfYdU7aMlMXK2rW3+sam0flN+&#13;&#10;6i2H9ln9Nn/nhfPyV7wy3/l4SXm70/7LvuIr2w7Y3p92iF43UlbeyDhPXtaJru2kr/hwdxpOaT/x&#13;&#10;+OPdlNR39WuboJ4AsbHHGW7jmaz6GdrGUpuhnhDY8PQnO37oiLMNO9DHUwn6oj5s/eDbEbfeutpl&#13;&#10;WinYWzPW43MlT7nhYY00GwsZazMOeA3fBP1o9G0tWk+mYPMLUuvMGB7ux/G/a581znqlnr7H40Yn&#13;&#10;cu8xjL2tJz0NwRbqkdy7jfuekSdiXnn/q/oEmnbhFXie+DO2XQ5t4yJ6QvtraLDD3rgWd7e2zR71&#13;&#10;4q7fj2W89R0XrzRjBzD0os+copdI5DNO6vdgPKlojBXoUZzEd781dqgTtuiYH3rqlW3pZUMKHZsZ&#13;&#10;aO/2s9fzXZuucvrZDIotr33V7/rd3xui/yrHD+b4Ezm+McfnEKpNq1D7XdpWfumRd2uTZHdxXM/N&#13;&#10;2FFGkUvQ/lYkaPKSXlkiqEvjccxufFL0HxqFvAFmCI18s3myYdg/pSWRyFwcjRjW6atwOMzvCDni&#13;&#10;EakBAbiFP81LHFrKgNYmExmgm0gGcPL7W8TJQn/b5whzinwaPyHxRYzqr7fkmg/7qYFVw7W76xQz&#13;&#10;VfIqyrQEtm6dsA1Ua4OWj2DK2gdCca3kWgB76lNfWJbTZgLvKJ1A9lpKHpmMx2j7ARt596ub9MUg&#13;&#10;pSgO7uKDD8/kGwOTmn/1Vx0Iu7ODl2jpRo+9uVF+QJaO6DaER8cliTU+TxmZZkwIlY7FXWeWZ2CD&#13;&#10;XxLkO07QQ7908SYJE1JnzeKjR+hFj9mwGNnBsl2/cxZdjPP4sV03NwL23NWnBgfvjG/4V6YyGFvE&#13;&#10;iBkLM35Fl2WdwOIRIQLXzaPwvnTp1nykPBvTeSV0x60qAwdReuCrvqNNDunWRXVSN9VSpY66y67T&#13;&#10;J4tCuOIx2eAiFPAjMiKbLh64l7nfkJr1lKd82MA4ubWqTPmZbl+s8iDMcX1W+8lJQJuoW+5jXuyo&#13;&#10;XWX+UUXT9Ok3vHx3hu6lWblTtvQxZ167+kx2u5//r0PuHyJ5Hs4t8MW0wPnGxxfTmue0zi3weVhg&#13;&#10;bYT8dFAdf+mehIu33vpliX9TvOFvzWXg77p4/fqrTV0mji4gMlk4N/5ZeJpXTJJmJ5PgLbkwuJYL&#13;&#10;BhNMHewmL7RmtsviwIpjgvzB3TnHgokoxGCFXrDIO0EaGuGxgc4EugF3FztvGeBkzZEJmt7AN5Xw&#13;&#10;8HTECiWZeHPOsoM8AMeJPUk2WJCj94B08p8yQEBm0dTiRQdpmpzJ0dLiFie0B/VEiNAhf4VL4ZFH&#13;&#10;7LzN5EyHq7mDV9j6W5i4M/E0DI46Q5KMm7TYWd6khu7mA2eg5UdWfFcWnRpPZs/ydxjEEiMbfT75&#13;&#10;5BN1rt6Vu5CfygWr99hH8GJ086E4SzoEGyX3tMPhxl7sOYyk2EfZ0TFW4S1e2cvhYhtEkLo+3JqG&#13;&#10;fS6GvR6BU+TC5XHG1JEYkG13vBpPnk2Nypq417bIn7YW6qvOyqfiD5+drsSTNbIsHVyIX+pd32Nb&#13;&#10;IAuMxJ8eIlAvRBfchoFzrJNTrMjYsgUfoU9LG7+hfJcuPjdAb1znVQm7bVeOE16bDLix3w2UpviF&#13;&#10;eMhTunipXfh0Ft9GWew3WHUvHPzURXmGTGklr8NVLbG1XbQWHyy3LiWKzmKyMcCIpw08n9dk/Kl3&#13;&#10;/siPzAcXFHyB4Q/8ga996gd++B/80ziP3syJyPHOUUYDbcxF2JynzxjbNbnLl+eihcOpd7cGg+4O&#13;&#10;7VvgxNLV4OiPLKzd2aDgQHJw6tWBeBjnduGiPzrzChGESy5PfDxweN0b3lBHoU0DTiaOorE7p3ec&#13;&#10;8P6Sf9ttIwNbkqf9ZBGqQ8yFXWRyATgtdeSt8z52qDOQkywyy2OHOqUCbfODzFeSZ9PBHc50fSb0&#13;&#10;OKriXQtPm5aZw5K/L9qGzryuihMO3nt/611xvj3QV+A99dGn8qHju9sGOfXvTV1wsnk1DdzdLljD&#13;&#10;67+MNXfGQekOcM5B77P/xZ//ucNtoX09vG1wcGC6uEXPOE13MnGIsvF8EDL2NlaRNXVTmc27qbd+&#13;&#10;ByRjO6ckGbSFK1fUJKddXg+WMt9iiHAdozgsj7Km3tje5hZ7kf903NrtauvFXi1P3Ty8XuviCZaW&#13;&#10;B7fyag7opt7dUR8xkhFp8I1jsRfyKWdzMHBa7Xk1hov5tqvwgZiWWrnhXAh85YvO+sGL842GZAQO&#13;&#10;v9jphH8z/SgPbggfHQhb1goJJriRoGJuej2Tq8Vz3nnaaVVaeIXJz0giQm6hUBMjB3oO8Ry7tA5k&#13;&#10;UOgpX+E4VslPHvhTGUqrWep19N/lQBsW3+LuvJxLT5mwz5v3Tk9pigOnbPOQv2ET1W59a+Xp3Plv&#13;&#10;rtVnW8fs7gCes7bbegzublfKWm8FOqnD8JzxYMoVwylYaOHjqSbf2PGqq/f81rvab7phGNw68QKs&#13;&#10;bRvDbskYtttHpKmMHPmcUA4OL+OJMv3A66CeT9+H48mIfieomzA2Xm/PR8dnM7Z9MXg2MdHb4+on&#13;&#10;8rSCb4agZ/zRv5Trt/Ro/01cwNdGpnWPcVFwM4g6vRpYmwb02k83sK9NGOMLO6BlAaNPoO2gQ4TP&#13;&#10;OD78SjQ/7W8504FeT2dzGxzaoVh96Wyj5krGuY6h4R2goR16+rA7c70az7eDrPeNt8ZVvI1Dn8rT&#13;&#10;giHTp7LY15Nt+OGj7Wnn2gJadG57Sb7NWWVeV+ibSl/+lV/VTSItlVyIto8Eht5otY0lXzn7f/Sx&#13;&#10;j9QuNlCsycg0YKstBrd2DjnwU+9JhFg/9B5d6Y+dMbh8g8MGdJmnhDJ2hbaxz+Z87PyrT37guu8z&#13;&#10;Cv8ox4/n+K9y+Jju3AmQyO8s0LP/7WZnI0VFVMSAtcUZPbmTN6NP0oHp+FkrnVE5lie/tPo7+rEt&#13;&#10;vReTRgZG+UkABwhwZZmy4i45mj+EBgbIDWROEifRgVkZPeUn84forG/V9aJV4XYCg88UAscr+llD&#13;&#10;OX1WqM8LICJw3rb9RyM2HM3GNG1r8qIgKVyniJzlD26JEOCojjVdYKmY+ZGBpi7m5qlSS0YdxZD8&#13;&#10;FzftO/2jmyokSaZsfVrfn66jX83acEqDm74LxniCn/Gz37JonnXL0Bj5ZrwdmYxV5oclQJkNvWBU&#13;&#10;oZaFDlx694gg+rO+zn4CWffma+3TfBLCJdfg7zofVvmlFAFH0wXLZvlf7eyab4hm7QjEhk+4lh+8&#13;&#10;PdfiaTxDjw2MR8/35jY6BpEAYsGZeY/ecy0JXs1b24EFczEbxLdlrJ35yNO3W/6hQ8CSrIz0LPX8&#13;&#10;KJ8xDq3aomX5YS+2TCh82z/OI1dptnT9FBRkIXomhwAV19ZH5H8uept/pCtNUDTXvmIq8cKX1BDY&#13;&#10;9dIKTHntuHSiP55bdvbyTctrHYfTFjO37ZsC9xqRTF6RHaRKWynEI9dz8X9k0wPIn8jxfSLn4dwC&#13;&#10;X2wLnG98fLEtek7v3AJfoAVycfbxkPiJdfz5vRGSKeabLzx/6VszMf2uTDQPzMRx5vBoOhPbmiqP&#13;&#10;UuwJ8JiRSeaWOIVNRBxaXXBlCrRI2heAnRQXYuOZ0NA3q7tjILEJ8o5R5Tu7S7ZddFzo7IxOl+gv&#13;&#10;mj0rPBF2U3aeRcgm3ql2cFNIPpO1BR0IC7DmoRdJF9ZKJV2CTZbu8E5mAf2UaNNNga/Gs2gp+pKd&#13;&#10;XHgVIufCK1t6SItvOhYRR/gsniwAj7DQgHdxaV1mkeUizh1yY/PBR3SF6l4uyRg5hldkWTIgWj6B&#13;&#10;sBA8gUpOCtEge+Ush+YtDj1VT7ETWAtaF+BXrtx+uPelL4vT4fHc/ez9zqGpvewQfdh8NLDoSRkh&#13;&#10;U18jC0AZK5XoWEzeZGujz8Ve8nuhID986qwBnzgdOBMt6pBjv+oU/hb6MqsnPknWQYNG2r2+4DHk&#13;&#10;Ol5OZMXPH0n9iR8DcU+S8jkYL185e9KDvchZUPEdVl6Tie+w24b0aXyXO59Bn8GU/gmdDdf8JDbn&#13;&#10;U9zKBjDhZl7girPqmw7HsONLN3Q2HzAgj/jNGKuxwjEf7gneCfXmK5s2N5TbJ4IPjWRztxDnxrpw&#13;&#10;iEyl3c4N5qaAXrJKLbDGikmlPabOskD/oUff854fuQnrC05evHzph9Mevzt9+Jbb870KTxlMWz0j&#13;&#10;XedVL1bpNe1WpPbKBdeum+LtNp1ybVW73g6itvWo5QkEfNzRf8kFVCm1GRa29Ep/jQexjQ8Gv+6h&#13;&#10;Nx4eevNbDj//0z91eDyvQ3pJ7soGy8Yc8cYh38Zwt+zUTWTlxEp/1g8FsvRVMrG0d8kzOFx3Y3OK&#13;&#10;efIFTfCcZYKacJcxJ+L1a/P0gjt7Cxt6dQwGR+iYGHnqcGOs5Pu2D3oOzsY65lNG3g8+8oHDvbnr&#13;&#10;m3OPThyhl/FPmY0L9LyeZpyQyPn4d75Toj6imzu0H3n84cMHP/hIXuUSR2qcZV4Hs+dJF4FssTcW&#13;&#10;bEw886mxFadi5TnZ8JB3e2zNQWf85MjrnYexwn4FDmep9kl/8zMH7GwoXctYeyVPieSJk+Dfeded&#13;&#10;dYRq2Hpg68mGxQp0s0VFJxflYND54AcervO5GzfBrTMk5mWvjrNxAnDmnm64t23hE5riJlz0gtDO&#13;&#10;fjl9iBOmm9+qqjAjk3qpQzJ5d7/4RdVr27v4ZCRzaO0zHHI3rHO4Dl3nXYaPkLPYwmjWEb+p+SkM&#13;&#10;3AXPRtXnBAaRvYaoHimr3mDwO8VPXBtoWDKVXvI6v0SPYzjBI+dRXrApW1SO4C1fOFuOU/4AN17P&#13;&#10;WzYFLyDTpg+2Muf84jz18eT75i57aNp8+1Lw28dKinz63tzF6QkG9QeuOMuG4NtOkrnL2ICNd33i&#13;&#10;rW8/9KY3H37tl37x8IGHHz586JFHDq958HWF0/7abtOevIqJo788kr/vc9GnuonMkZ8DTTc3XE1f&#13;&#10;slFoTKwT3/eOsj6xsbrr0yaGdn79+uXSh+vVgMYYSrJLHfo5gxNswNBj2nv6SfhbM1y4lu/+cJ6n&#13;&#10;T7EH3Y3lfX1SxnrhqWysGi/0aTjjrNe+Ml6FH7lmjJgxQ/5z3QTVQsIx4wB+xljj2t0ZM+ncgF/H&#13;&#10;D2v42CDxPnkRueWXAp1CU7m6Ffa4exsHVcYL+pObjmjY8L07c4cNKuMlvVv3kaHjfWg9mxunyGE8&#13;&#10;obcNJK/m65N2aWivfd3rW8/o1XbBEcZGaUeJXyJn8mvn4Ngw6aaQNpA/sL05YMlNh8lznWLNFqTA&#13;&#10;aNfGY+XJyDFwSrSnEGlZ48m7/c7b84TLnZUveX//P/2ub346SDuI/4Ucfy/HH8vxh3J8jn6SWKzq&#13;&#10;RoKI03YTImSXXSmngKTJEXKu6Ds9cAu6NIrvQqdYaA3sWACN4VS9JRsGakyzaON9XP8krlBe8EeG&#13;&#10;k7S8Y9hxNPEKp2SNSHA24DECopClvYud54Jg5Wy6G2Cnz+h8Gv4Nci28pcKmUnk2qWPm5x9BShtL&#13;&#10;b0hsMcupeSkcaUXS3sgHYYUx79is7XgXLDhjHgR1DJajfW+sX4iTuP0vvEO6dJ27Jga/5uKxdZ5g&#13;&#10;SJ9rWwlNY6F4aacfXFjj64zVydYOqkN6XJ5gINseL0ov4wNYTSSk2h+t0/RL9f5cxgHwF/MUzDVP&#13;&#10;QMBP3wQvwO3YKF67YEnPZORcW1Rh+eEYeVqWn56BpZ+HTN4wvfo4/G3/3ATTJy+GXMeBIoaXTeYK&#13;&#10;Enj2vZr5i75s2evhjCviDeRdDGubJD2tULunXuhubUMHdC96oiPwt2Z+mnkicoRPGJYl+dzc0vrE&#13;&#10;IPjWR/iiNeaZCLaDOyLUJl3GjZ7sXNK0TnyIaUuJDaGJJ9F6h5Cc/WuT5lr07pprCJWEn9II3hI9&#13;&#10;WeGRTDJMWaiot7bP3a7HL0ESQdmlXHfDMX6jezVztzZsrbDH3ZGdZEUa+aInO9koue6wIXU4/A85&#13;&#10;/ieR83BugX8TFvgcJ/R/EyKc0zy3wLkFPpMFbtoI+XN3P/DAS2555pkvz8zyLZmmvuWWixe+OpPJ&#13;&#10;/SYWE3wnrXU2zey5bniYHMU4iixkTNjmO5NqCwomhs6aPRs/5oEAm/LCNPnp+MB2KOVhNLi7wHnl&#13;&#10;n9K3SBCOeafpZHLndWpPfCCjex65n1kVzZWfs8SaxhdsMxWUt8VMw4n+K2Oy84vXyLLpDo2tP8Bt&#13;&#10;vy3PkQv9Wt7TEQ6lWQQpD9aCO9o12S7ELSzV66ZPF9Kc8i5OYCvjkRkbBXbzT/6SpPnA0CjWFjrn&#13;&#10;LnwUCjfbRBq9le+C85lP5Y7oOAs55O7KhflHH/1QL7yVFWyYbuY3yl2BI8HmH5YDvpBaHnYx1F7g&#13;&#10;9yIhxXS7vhD33THP9qObaQebYOBmIY5eMCK7Jzvg7nBt3YUfpPV/IsxgbdAb8GpsJUgFxQK4d7kv&#13;&#10;3qf1U4rJdx5JRBKTRyY4J3ZN6QuGjV96geh58XshhL1Jqe2caYztyGJ9vWFO8Tcs+my8+RWGnDeF&#13;&#10;ts2lB3obB+TICEHMwj8XJIlO6pgNIGFhkLd8AuVDe8c0GJjMNWPd4Oxf8KER+E8L8pS1vATSrnIh&#13;&#10;c8ulJ+6650V//LGHbzDRp6F/Phn3vPTFP/WxDz/2rjiZ3njl6bwfPg4wDqLp09t5aPMi/dBYvC7M&#13;&#10;6lin8xrHewGZuPGArfWBPdaTqxef0eVaaHBGfSJ3Pr8kfDj6tHU4LlYFvOByuLXein/h8EBed/Wl&#13;&#10;uVP3F37uZ/rufa94al8L7AWOvbzSReBUw49sx+9JJN8mwbOh6QLLk1ReD1VnX9Icct7pb/ODI699&#13;&#10;Jc7Gzd9mysce+2SqRv2n+j7lA8a3Hm6Lg4oO1Sl3Y6PTzc3IUKdc4DlS8eSU245QmyH4XI6cj3/8&#13;&#10;Y3U+3u8kc98AAEAASURBVPki3/xY42lgY4A6PG0SCXTV0tl+037/w/NNjxfd/aI+DePCjszk3E5M&#13;&#10;uNJ78wMPtqUKh+KWi33g1xGQeuJAgIevMYgevruwHZTK2cl5HJPP12FnE+f52IHTFc7UK5nOmn0v&#13;&#10;VDlPoid561DMuKcOPPFxXz4u3m+uBIlDFTJZ4Kkz7U3/Yg91XP1so6BVe7tjUsuKGfEJTN/XTYbV&#13;&#10;NsBqz9euX+2d5epmf1hZS0LzNEi1hQWvjglpcfKteJCaV0z0T9Kb3gvSXrxKP/GRvKnqVNxFi9zT&#13;&#10;FsIUHrDFq3Is/ei5NxCUb5i26UWLPZtGCvJpgIN+wg04SW95WlgZzmBv4FOAJSI8aXQTapvG5qdl&#13;&#10;5FImK/G70ie0sfafpKvPgLftoDHtehxE+hQ8OELbV+wgryFnsfKOHMaJyhs71BZJw3njW760fcRY&#13;&#10;+M7feHu/MYQ2uzv0H0+l2cDoBiD80GYn/dMrp57J4QkNsnvlkVdL2XTQL21kaG+P5x4iYwYZ8J2n&#13;&#10;nMzVaeOPe71SvpmRPukJMU6XO/LqLOOLdbGxCq0tE8P1po3oZ3xjdQ50HzPXzrMoLY9nQuuQ/ZqN&#13;&#10;S15P4uVZ1Opwah+8tXU8yGicRTeUkpf6iBxbF7k2njtPJM7BKdyZsZNdbgthsDZf9Wn82aZPdQRG&#13;&#10;8I0TsDZTlZ1utj57bV4bdW82wzrOhhabs8voN3WLbmq4T8x58uNL8rQgvh/J9zkeyUbW/a96IDfC&#13;&#10;vLRPrcw8N0+y4GuTyLkaRsaZty50XPpknsAb3ddv4Nr+bNpGDh9dZg+bwTZs4KJTaGOUOohc2z6c&#13;&#10;luUf2P0UHlwbOuabjKlR7sKPl8Sn/7wjWX8kx9/J8SdzfE2OzzHEXuSmB0zyjcDEzP8ay8AoSDnb&#13;&#10;SMqxEGepkuh5waWouPLASU2kiO5+Pw3HskKHTzLKp5j5Cc8bgvRGUpTro1h9ZSnbOOG7yicTFYU5&#13;&#10;FBT0RlnkFaQR8J8plFEAzs5jn5tolgRmN+XflPxMnD5b2ZCa32OdHFkmpzZXQkGirBpKUi2l5Y7a&#13;&#10;4sbEk6DdarNs1nm7ZTMeaMPmW/RaTfnRbxErp5wHP82nY8i63tG3MsbtwDTtF84IFVnbmjm+cie/&#13;&#10;PMgSmWrO1a+6xkiGvi+/7TrE52kRT6+tvohAecz6oW069AYeTcgsYq4JzurPkFoUmr7nZLNjGhc7&#13;&#10;JFNe+u623ebfPMX5M86G+sCEmDJjPpuyWW1Lnx5VItATjBNwl/A5k2FsE0ErN0f+rZljrqzx1nWM&#13;&#10;sZssgSj21qPX7WzhaCBhpTv5TUHL1a26GhtUBlB0HuSOY2c2nJuNSnmTZzwUiha81J8bBUd3a5AM&#13;&#10;dSlTtTEQTkunZKQ+ZMsT+hvek5s0xAZ6rvJVWpkKm6cE1yb5s5k38f1/2XvPoM/O8z7vbN9F7x0k&#13;&#10;CgESYJXEToAi1CyRUiY2HSca27HjiSMnH/LBk4w0aY6cfMlkMuMyTjTKRKNIpBqsRkqixCY2kRQr&#13;&#10;WACSIACikgSwWJQFdhdbc12/+7nP/7zvLkQSEkCQeZ/3Pf/zlLs/9dzPKdt2ufmPLEO2qCoX6Enb&#13;&#10;G6KOHnaeYsPjcDbz/abHz3P8O46NsGGBZ8wCGxsfz5hpNwhvWOCZscBj997rS7o/PI7p1IsvPnvH&#13;&#10;k0dewjT3BiZwN0NefmzLsYucb3qSz5kJpychJauJiMWHs9n60DPcPOcRGRNcQOfJbDWxrSch6nrS&#13;&#10;8m/SvfhuemGlMCV4C1jnwa83RMQp0CEgiSykyDdn5gNexT2LVeTnBTR4ZndamhWw4hBFilksSiDl&#13;&#10;owCABg9pi0dG8TTROIEgPfIGl8gUupYvyshzIet7lr2GkMyKghnrwhC2YRTEOjeEsumRCjb0o9MM&#13;&#10;MeAiEJkrRRKPPqE5cwimRt2skw9Z9+Jg9G7Cs8+7cHr8sUfy+it51AK8ZA724NE2l9Acl+8sQ7GY&#13;&#10;jSycCUl5GgtoobxAkEbdbS6AZEpHrtvRveTO9UlWfwJwNK1cmNg2tdNKx2VcmicM0PBd2t5Vrd2q&#13;&#10;7ov0evhmGQ5D12WbFr43ImabNJGFbUJHOw1+nqP1yAvKiJc1BO1Y2abJijvDz5lEBu0Za0mb4tYl&#13;&#10;+JaJkt+155KVAtb2ARsXieKpq4QK2wgUQsQc68Osuigo0oNDChZteJat8qwDF/hNuXUf2IMuInkx&#13;&#10;s2PHv7rri1/8UtH/m/1982tf+9jb3/kn72VcviqvNsKJr7OpHON9sVP91I8gHuOdwcqugyYw2CCO&#13;&#10;aHRJu6DMiz/10fmoldTJtOOFzkIdX/XUxxPTqWxG+m2IOJLFhY7vZJdH2ql06L9e0J7DNz6ueMFV&#13;&#10;0wUXXjTd9pUvT1dcdTW0dXl44VSWa6f3ps3eyeUYVfaOLKR9574OyUf4jsShQ/ujg3J5Uerd2HGi&#13;&#10;g+Od0Do940gdtOubJOXQciPVIxe68uHw4lRHqHy1jXTT78nXAeeHetXPi1wdkzrjhBPPjZDdDzyQ&#13;&#10;V7foNHVTxXzvKNcZpxGjA7LpyHzk4YexLXyQ+9zzzgN2SzZPTuEVMTpEzVd+HYw+MeITLW5aSHfL&#13;&#10;lrq4tiUhKjqAmzu+axOj5Pai3PG9ZFQn7wy3Htzk0TGpruqi41IBdeq6cZanJ6Cbi0t0UY+uS/U3&#13;&#10;jiHkHrvtwAbqJl1fJ/Pg/Q9Mr3zd6/KqI3Wwbm1HEPQ3wTajTQzH8A+m3pHN+qvqGuMN5b6WR1Dr&#13;&#10;SnkTB6jHMeVRZmm62aL+g/TgG+6yKrmBT3vjHF2SDb2hZ8O1ziV74ZgXHIUk3rBzfNAqmCTW8CiE&#13;&#10;WfWyjXRKqdAMroDJL9u1rr1x0BvZ3W8Eb52MtzxK2LbQsEPiNXmCC2NZl8vHuGf7RpfLI2nOLR9g&#13;&#10;qziwytbwrpm8W9/NQdseDUVB07ZsM9W2qv+3Lm1jaYSf/bvrRptAvWFzx7/yQVMYadtGzuU7H+fy&#13;&#10;kfNv3HvPdMdXb53e8MNvCk/7hH1a3rYVv8Vj+88Ygqw6yqTlnaT2F+Es279v/+zMVz75xsnN5qAh&#13;&#10;+PC3fxzY/wR4o0+wOWsfcBzrscLNEHWzvziWai35ZgzgaQHlVxedatJ13MpYDV83FmMT4o4/0vEJ&#13;&#10;Dsc/Ny8dn40rt/1X/K5T6UnXMfHYIce7ouEGTmoevZUt9gBWHd3IkU/B8JFZxg3pysty6bk5o0y7&#13;&#10;Tqo5Qp3sj09C17NPBvpEysGDfiOj6ig2Ziyz37vZYp3EXYZethO/TXQNmxsGvxGizdXJ+nrV66+b&#13;&#10;x2cIlj2Q13g7J+f6AF+ejs1Nw/ZjUIaqS5y/jmHUQcYf2wBDVdvOzRDnzk20ncM40hzfHZNSR5mf&#13;&#10;Qi7wfgTdJ1rc+GB9fPfOXZs/U6VP+ftHlHyQ459x/HOOCzi+s4Bt1EmtnFNWaxz1SybFY/wK5YK0&#13;&#10;sHr2wBsU0mAA0TaYaIYpVOmX7UxLvsxZ+VXor2nrJjGhEgZnCZAuGBpURBbAUcfxo/ApjwBj3iBZ&#13;&#10;vIRck6iCKGsZwTVgLmwq+dS/0jHUWZ2LSeenMOXdXjqnzrNGi+wT5S2KTxAVo4N14tPhJQH9hUht&#13;&#10;KlgftaajSWYctowmGDsLqIyp14UtQoe2G9tRbLtNHj+e7aOlm7g15leJazkdyNrfsbEktP+HPLDK&#13;&#10;JWyqkz4MgsLQF2p8EaNbgHyTEi/jgOu76r+5lpR3FANKntApuZSp6FSfYz6wjLFu5TQXR8JBUyJZ&#13;&#10;R86uN2UEC54UIEq1MfKIZ11BpOk5jgijcW0TtYkiEmMq45PyZnyQGOXz5i1UDVlDR1/lLFl1wPcG&#13;&#10;j3xC13GHaztvaNu2fSf6mq/sVS4/pU4W2ZbFFtIMK9djjn2WVf2DidxBK2k0SwGTaTzKD/gBJx/p&#13;&#10;zXatzQ8Jx278RF/gvNHEuSR2LZQQES68I8eIx4gjDkBEjjygmApPoyBbHntKruwgTXnZRq0Tvxt1&#13;&#10;FDtuwW+xNa+6LRKhNmyam3ic593wsE0iD+F2Dr/p4esGN8KGBZ5RC2xsfDyj5t0gvmGBZ94Ce++7&#13;&#10;7yHulfognDymUy+66JzNTx552aZNR65jgmcjZHrZpmNbzmczhInGSYZJK5OQs+8yZAJKRn3/wQXe&#13;&#10;mKw5J26ps908I46kNAd6Tbgk6j8TcIiK2hEprBBMFKF1ebNTWJ6WDbjgmtf5gy4QCe0YUBbXRwYX&#13;&#10;BobAQKcXXMlL2piTuxDoY9IQoUlBK45aS8zzILpGj2Q1Zp/JnMP6PNKhL0CV5RcZXADlIjjyWDzK&#13;&#10;1XkZhk06a66nkREsYDwPkVMSOGgt84tDI45Unwb/0BjxQSi29BFgv/uxb9/j0xlnnZM7QNwAcTGU&#13;&#10;RbX2AyH85EskmvDTmzQpn3+GHLNdWpDKL2oVd+GrhtZpMZA2f+Ez8gc584UNfBZ0ogzazXId7Jwd&#13;&#10;4UdqxL2b2oWxodvC0rmkOmtCFFfOdTwjO5KM81xueoTGWOWMOoVWyhawscV6vOZNfmRt+CFL2yto&#13;&#10;TyEfRk29Bb9hmo6Iy3gIrfLm+lHa4C4tj1YqZv4oVqf0x74wsEyY+TqAhECGlFV7LhmqoEg20IDj&#13;&#10;5MUPi/V7Nm8//d+K/kwF2scfcnH6c9yRvFkH074t9V0J+4R9vMTuC5dy8McxpqrCIFj31cQZx+oi&#13;&#10;tS4Ii87QG2JevOk090kGNwR0lAlTF4+aD15ejBGqPqp/6Gi8/Morpxe9+CXTV750c+Bi3GE6nzxw&#13;&#10;c0+Hmg5+ZWq5mpb05FVPcOyZDnrRTqEy6PSznG+pxFkXJyFOOJ2Q6imM5eoukuXKnwt5KtknHOJM&#13;&#10;BEanZDZGRrychjgUuVBtPbdzoap8foxUmXWe6cTT0amN3FCy7/ZTMV68ueEhvjKcf8FF0UVe6uP7&#13;&#10;8R/nDnP1OwC9vFceWB2sycMpqZPRsUwHXJwEsfEYx8n3qQjpe/Fn3fuNBWXctr3uzj6IPXQsCqM8&#13;&#10;fiTYu6+VX9vUUyLOY9qJbwjw9If50jAYd46PzZCTRO5gDwzxO2+/LTQuv/Kq4OhINFQ9liNFfWre&#13;&#10;qbI4dcHNqyO8hkduEGhDcyesTRScrvMm95AnxPlRH52l+R4K8ciLrMqn5LYRjw4ph4btYjS/8BTG&#13;&#10;ss5TT2EMyZVmEgt7KIvHsJMlobPuLFrsxDkw0hLPMM6Wz0F68JeuIbgNXxnJb9yGFTo2hIvx6Gpe&#13;&#10;Qa9+F7yGFIENzihL/tAt+OQ3nZa1cZXDsi6PXNhO57mbff1kh3WvE8P1ku3akLj9EhrlVCEf546b&#13;&#10;LOrlK4tmWNqFPFJP8kQm6UV/0trLfvKia1+cjQ+fQNqz+6Hp4ktPSr84dtSnpXi6ib7hUwAtR+5k&#13;&#10;lxbU/f7Noa31OSbb1nb6j33b/utawP6ynTn5lFPPGPUy5TVMblpK7/CRJ9O/zuB1frZJaTzG0yFu&#13;&#10;ntp/hNEp4/jgWGCftG2ru3zQLpsCyqduWtV+n/5sS0R+N7odv2ozp2ph03bsBm3LM84pC/288Ium&#13;&#10;+drPscAnRbIBAx1ltK079ho/ibhjg+WmUy/k6fjXxs6bbtSqi049HaSOfbXpW3Xpxm/kpFx4nWbq&#13;&#10;6bjieFt1LblqNZ61rRvcZ599Tl4Dpk19Qu7B+7+ZzSo3zg3CqqfnjCQjbjvpQzhtu2f37rKHMJRX&#13;&#10;qDbV7aoaVZogxUXXDW7rqNaP2NTxX/uii0Gxe9PWtJtlPvHhmMZm0ft+5oYbdpv/LQKXV9P/zvEH&#13;&#10;HP8Tx89yWOnfQRhj1uiM44QaCBjTYiupof/wmEZ2M2fY9pailCj2B6wwZBhQoWe+aeGImddhEZXy&#13;&#10;evykI0OJFTrFLHIVl8FL4y5D1mjkFesq6bg0DUFZh5fMUV5QA3B9XhM4UT5sm8dMw8iJYE+Utwbp&#13;&#10;uESRXsjtHEhIrS3sYDt0/HFcrHLqYKxdtW3L2P1J+WrTRLuJIzxzHnOwtnfN5LhZ/Sgk81P1ZL5y&#13;&#10;tFxK49hLXj6yLsn0PPobdPhDMOAjSXAtDzY6OE5ElRId0HKuu86pzRVlisZhKZ6yuc5Rn/R36fuv&#13;&#10;LrmJR6AiWGYSK5jhF4YWB961MBwEDD3EZb1UY5BjYumX+Qmeadfj/Yc+PbCJw3FOUscYU9THRNug&#13;&#10;xhXtBY95jIEX8D5xIP3YHhtuY/xzc92bTTa7qRqRpQXwHC9VFN8s8aVV5RWFMllkmk9B0KNfgQXL&#13;&#10;9uJ3+IDpdqHts3lkWwCpbAIJSQWO9St0pF7zlWtKN+OqvlMXAsozSOpWYlQZcAqtjTxL15/IJl7x&#13;&#10;xcylsyBmewifADdlc/7D7gf97hRhK9c42zgEtA6UydeR5WPqmad8grCuPwB6mOP/5vhXHN/g2Agb&#13;&#10;FnjGLbCx8fGMm3iDwYYFnl0L7P36113Mv38c0ynnn38e94y+lEXS9cxcb2A+eilPaZ7vgsALhExM&#13;&#10;mdSIz7PbasKr2a506Hmvz+Yy9QlckybnkCC/J/F54haWwjlfGI4ZYUHD7IQVsc5ZwZtzIhwn73Uh&#13;&#10;fFnsdInyi+s5F+QLeNYas0iLbCGHwFIhHt6dlWVPFiEycbmRRUQICJv/BTky5rCUysWRNvRDtzq1&#13;&#10;ZLOEBWl9WjqLvF70tJ2bTXPpdKEV7ebQuA1jfnTpDM4urUJ78CyYAmiHyUO87sqL4fMuuDjOC58G&#13;&#10;qQt3nSC1qMLwmiV1MstKRizZFwumMcKy3cip0saqzNhxQdulHtaWVK03nxOXdW7DdjrCKjRBudzw&#13;&#10;0CEonHJHVssCUT/r6y/oXV9VwQVofJGeN/2WsEIu7G48tht5S74Fmt5ZMKJKn5ANvBEf6iQ/8SGD&#13;&#10;kMuyAIwf88N3mWkc3NRNy2xex13EC5I8f0ZR5BicgI3EAFW2+Y1VtaGd61q+cAZm6M0SB6V0ncuV&#13;&#10;Q6L8Gy2n985/+fVbP/3tOD8G/e/8dPGpuz5632P7b8Oxf7UOJe/y1/FdF5pom4swdEMmbRdHj3LO&#13;&#10;4zOXIcD0hZwSxGnGOXnAdhsrC9VdxgfGXdC+Aib4XHSUkwhG83UH5nBchC+50yXPv2x68ctfMd3y&#13;&#10;hc/lLnDvBpa2hw42nWZHj3pHndAlb9o8aXnYxw3CnXn2WUkro0+5lPOwHG6OE250SMcL6ye587ou&#13;&#10;oh2j6zVXzk39KhqdA3kiwgsneXP0a1rcDPCCVUddZOSCVTz56jjwwtmnDeTl2COseZabp3MxDgHs&#13;&#10;6N3vOkKVxU0WdWpHZDYD0K03Fg5BQ93bUSg977yOM4HqK0dy3XmoE1Wa2jpOCPg6PhYOTlgceE8+&#13;&#10;6TcNvEOduzh1LiKLjklfGaaOvUmhTNtpQ36gOLLZVsQaZ2l6+FFx89TD9qZz4NYv3RKc511+eWS1&#13;&#10;0rWB9rVce6VtkQfy0EX6o1+Tl7u/sWGeJIKHLcd6L72KJ+DgKhW0wVGfvHLInCqIPQQp6YVdhegS&#13;&#10;/iEyZCmZlCs40Jk3iYVFFgvEbbrNS8rBoayDscAJD61OzzhDTuus8yKNsM2viUkr/KEyyqWXehjy&#13;&#10;zHKHbygFu+VNImUl65JH62OeIW1pxOc8C5SBEH2ar3VQ2s+2aRmF81sPtpHqV21H2/Xoq+g/iGrc&#13;&#10;yq+c9F37gU4Yy6RXDptyepgnL/ub7ba1to/4Wr2P/Pn744y/5Yufny553vNir/Qvyrdu4Ts/rIF8&#13;&#10;osq79KMDtGAQGRw/erxRdufhHZv9Po59e/BjDDkCrXKebcqTZpEHO+kQj946GUkr397HHs3ZOtc5&#13;&#10;7qaocYNPSjSd4utmCOMLfdcxRIfnVvql9RFzgCdN+5VjkxsGvgZLvvax1BF05WM70dkkvBsrwroh&#13;&#10;ErrkOa5kI5TNhtAWGhpucKe/Y19xnF+0i3m+Es+xTv7CZYMEGD9Y7tg0nnqIXppVXuK5qZRvq1hv&#13;&#10;pKVBJUY/W5/fdTuJcUpnqLpqC7+fdP83vzm98JproX9KZKkxoWynvpFTHGhkMwI88x9hM1n5spHM&#13;&#10;um+5YeymkbDiGrRZbRrTBrCLc6mypd1BS57GW25t1X1FOo6ZbtowHh0+tunwr4Xot//j66/+Icfb&#13;&#10;OH6R4zUcTyNgbDsCwkW+pmAeQfvo1HVcFbD7bscqX0CVCyESyxAKZFTZGh4LsIIaTOf8RXpB+qlo&#13;&#10;FFrz86xOLeGgNctIOgs3zoCuoTlAV5lzBjSNN4/OL85rfxumc9enO//pnNEpbbBpIoe68B/p0NG+&#13;&#10;kLYXfc11vGt5+6zeIknHYFzcnPIjjZQwzjmOCdO0Z1MQqTwhgc91vDHy3QwYsvlUvGNjjYny5oCu&#13;&#10;LBynj3ktBq4ksuEW+Fo3SaPGL/seAIwDbkTYP0tGyrfSv0VnjCU14Eo3YaKrOo7QuhVDysXxWg/a&#13;&#10;lkmH/5pjMu4YLzel/cAxz2zFdXPA8diE6wsRpVF5NV44donTa7IghoA6iIts6MMPTynwVAdjn29Z&#13;&#10;8Mkwc7UTnDiTwl7+RS9LtZ+YARSOVAwcpMCZqwyCaGbPJUOd/NVG1lMVWm5ezZWBF4ewsl1AJudd&#13;&#10;20fdgCJk8U27CEawRow5MOKt4ORDZQ60Gpe1k4L06/KKojqoa6fkX/WduYHs2iiqG5eEy8Yd86Jt&#13;&#10;y/rwKRyvG8KzJLqf0+9w/BLHLZW18bthgWfHAhsbH8+OnTe4bFjgu2aBx++//wHeYv4+BPDIRsj2&#13;&#10;Y8dezkfTrmO+v44J9WXMSOc4D2bh4QKCCasn2pr8V+LXxE+aOTQwTvaVdIZc4K0mygAIM2Bn+C7o&#13;&#10;czPrs/DEM12PeIPm3PTWlS05L+PiJC1NcELXyT/BKRv5c0E3cloOJ3MXJ4VdhSaBz0JzlLumqkA+&#13;&#10;5cVLMHmVJDPJ4i6J6CheLTxYSLAIy0X1CjhgwnSQWku05qxulgybWHbCQPlclwKMdMlasgd3yJDF&#13;&#10;T2gD23KpV8fN5nCxnAt4HBaH7v8GH5M8eTqdO5f9aPA+7pD0Q6Q6C5tP0xrWgUKFJtvtsPlbWnFj&#13;&#10;pas1N4elwmQHtsuXZcu46Mt0EztBvvTiGOGiO07CdahLMnEoA5+gQsZbMTM77tljtEUxWu/g8tPO&#13;&#10;adOKNdMCL/ApSAkL17QAc44LkWYhk/o0rZkneXN8SUFY+J2Q/tAh9BY4a9PKJ7+hQ6Xm35RS1tVF&#13;&#10;bK6/0syiRfsWwLDQZ309yr90kTABQtYbryv6yDmn7Pg1V+DPZLjuuuv2/tYf/9l7cYxdXU5GHPM4&#13;&#10;t/I6Jh1l/mkP5LLf6LSZhxEEa/ljFgBzp5d1TlxnfC4svGAB3zxp6CjXGfU43/rwSY5cfJHftHRS&#13;&#10;l3MIeGi1Y+osHGsv5E7s8y+8ON+COIMPgwsXWGTZvKNsGRmhZ120I0pnWgfHMZ2GvnJE55WbFDrv&#13;&#10;lC1yY38dUOps+uixvbnbGpcYTrADZE65E139PPz4uZsZOkLl7Z3LOtLth+LzE6eX/NUlNvBO6M3l&#13;&#10;ENSp5h3klilHORt1jm4aztUD2Vhh5kvzsb2Uc7PqxdfVhNeoK3laXpsjbhZ4h3c5Mw8e5IKaoJxF&#13;&#10;h7u25Ynj7TQcuMoanblo9RVcOiTL0Xl42nk23+3AjuqmrHFswkcYHa/qr3PTV5i5MSKMcsQG4Spf&#13;&#10;7/yrpyyUzzan82PvY3un2758S76n4Lc2Gi/OBOB1iBjEjSMY2s55OqKrxPaJQ0B7E3SU5o5UEOJo&#13;&#10;ZvLz3fvOh+lvEgLUdiGsToUOFhlCy0ZACDhxcef8EU9egICCf+Zo615c7TnwQV7hK6f44okzaDVs&#13;&#10;ZBRPGoYF3Ti5xCekvGGSoxOj6LYtAgP4zKsQCxo6y7F7kJhllnv6NO0lQTmMrOOpfMmTnvG/IqQ8&#13;&#10;8ohTgK3njCt96LgZqmPe17WtnPCFI6x4nm0HeR0I7cJgH7PMNmiY6ZPfafF640CbxdlGoe390udf&#13;&#10;xlMel0533XHHdPNNn51e/8Y3xTFtW6q+tymvznyQmyikrYMn9GiT0tHB333H8cW+4VMe4rpZmG90&#13;&#10;DJs+wSuYzPfj4N7FK55PlPlEmuOwr0Kx3LESVqnI5IN/2NdHyR/9Dx0ar4Yj7caCwVrTFm58GLZB&#13;&#10;XxqOM/Zv+6D4O3CoWReOjb5CxvHBvtw213mnHtqmX0dl3zmZ9ZP0HedRu75HkvW5T5bV90yyHqEe&#13;&#10;feJEPcyXvvayjxrM0/Hfr8sLHPrXEy+lv5vLfgdEvpYblN1vZNh/tVuPTXkaD10s19aOyVdcxZNk&#13;&#10;IsFXmeVvX7LuDeaBEEelMpt+8AFnYNoYcXUUVDzt7djk/KI86uMYapkVlM3g2ISxmDIRw6aKQ9O2&#13;&#10;6UfvlUE9fbpJ/Unfe9KuXZ8H6OmEPwPpwxz/Jcd/w/Gdv/4KpLSFslbaG4MEmdXfKi5QwCriiKFu&#13;&#10;6FKjD/Axa34GjbRGgAQc47DRNWGULfPCmvwYsAqWpGn9kLScstAjMjtrja/yFySGGCCI0/DCBqWR&#13;&#10;PI+wBtm8E8A07HHnBZ2UrU8fh/DtZ0RnpEl7t587Bjf9ktH2WcF+R9s3wU82FkaaGimQgVv0Qo0f&#13;&#10;696xwXUJc2/adLLJd8Oh1obSy5hKnnN2uKZPAMNfX7unDzU/V5TwjKM6ktWaTrqhMTY03CSVT29q&#13;&#10;unYTR7jUhfrkT5kJyKLekY8neR2jaxyUV7VlUSMeP5FbPDJ9he0Mk/Gs5NvktSHBMmWzD4e/OBx+&#13;&#10;F0Ids86RN0dsD+/gqfNYy2S9QtzP+fiR+NgfwZV90ybXlj4lzFO/3By0iTFG1Mga+eBPBhbAelE8&#13;&#10;9P2Zr380S6gZEV7V8hv5IQMF0tpeUDKkb035a9BmFSsKzd8y9S2qVWa9uIHgeFo2IV/C0lT9MIG2&#13;&#10;mzpJyE8tBCjeYRa4ygMwRCgG1rqGkAlwtFfzT0MDRXoYWKyCMyku7SbfVaENPcXTHQr1SY63cfwh&#13;&#10;x70cG2HDAs+6BVZXqs866w2GGxbYsMB3wwJuhMD3PeOYzjnnnIuObNrKRsixN7gZwqT8kk1bN52d&#13;&#10;BZRTnxMZE66TW/1k9svEW5Ng5WYiFmSETLiZQCnPpOsMWSGwknFCXh+cWAee52Kb37WQwjRsJmOK&#13;&#10;+yxklxsf+TOtTjeMZ6Uh3wm8ZW+d6lwwkqvFjREXLcprLjaS7qBZOpIevAIz+AhdcHVONgCevTD3&#13;&#10;Aq95iw+VNWEliVJX8BwxTJIIPgRbl2QPWYJvmZkdSojItbyTtottA9JaE8BpWWY+A8YFtGWP7/Uu&#13;&#10;St9Pz13gfEfgABfJcUrgFMgFQuBnydeQN9F0Z3sEAjm8eMgi8ziUAcHCDZg1eEvxW3Chl/lLcuYv&#13;&#10;4NTJi/At1FHbOPI1iWEPhEY8ENVt2LVtJ7kOxrMEHjZr2Nn+MyCQ8LY8IjXdce6FeHQdtKQdtUiH&#13;&#10;55AjMo0y8ZY4zS5yDNpzXkcG/TX1Qt5Sv/AVXvq2G2U3WRLFptEjuRaQGvKVPAXt78rJKFxQAW96&#13;&#10;yQJ1rPqHbM0m8K23VhjthQuiw7tOPuW/u/nmm/NVPfk8k2Hr5m3vwJH0X/lakZ3cLeu70A3qqlNJ&#13;&#10;J5NOHm1gXtuyYTynPzkODx1zkcyFaS4MuRA0iGc/9YLP970/xh3MZ59zzux07j7c9D1Lt+tLx9Pz&#13;&#10;L79iupa7sW/5wk3Ti1/2CuiVw83X2fhkgo5SnXq5g5+8oumYWbIc9VU1E9+oOFB3I+v01rmn0ywX&#13;&#10;8/CL0w2HlMH6tVynn98F8cJZW5gXOUe5zkv52oY0wabNu4bTTkdnPVHihfKT+w/ABxvKZzi9DnI+&#13;&#10;5bQaj3SAeVezGyw6JT3kJc+0PfjZvnQ+xqGmPSlTFsdm5TQurPLYIr143bndpzN0jKITOEdwJggT&#13;&#10;+yGLTk71Ns+/2A1dTJvvRoabHsps2kPZipY23JZXBHmn9q6T67Vf6mkPUF7hcjemvAcNnbPWr7a/&#13;&#10;586vTd/8xjemG37ip6KHfNVbh6h65lVWakN+LmLJS32hkHb1T26RH31td3GMWKZTATxA0vYAEzL/&#13;&#10;/mgv7zS3fWkgx0Z7bI99wSUv4xjyQiwUUv/CJ0U2Mo2CGca00BljpDHSwuogNxS15VhSDiNLU5cL&#13;&#10;mPAeeOIK0/jKjqFnXpaHN/lx7lIsvKHsQap1qez5N3jCcaQtQKPz5FMOCArlaVC3QSsbCE138G6+&#13;&#10;6hNZJAbFzjfS+JakjqFhPerw9kPgBmGUZ6sykJaWG4e2AWa/2FQY21g7pWxjyhdbclY+45Fl2Mvv&#13;&#10;4kgrdU+eDn2fLrvnrrumB755//RVNuVe+ZrXz/z9FpFt3g2NvKKJfqtjrunK081V+6Ny2PbTlm1j&#13;&#10;SK7D/NFHxgfK4Ss/+6+yt7y+uk56OtF17GsH9RTm8b2PZePCPiZ9adtH7c/7ntiXPuU42zJVP2Oz&#13;&#10;g3HDflX90RZeY/IxhnfpuOlRYz1OLGQ9QN8UVjq+FlTerYffDVI+7fAksG6EZmxAFjceTpu/z8ET&#13;&#10;E6Ft/3DsGZtHVODO09lMZYNd2ZVRe8nrCHwdvxwP8/QHep57/vmxqXDK0ME1j3BuFnk+AA3H/zyR&#13;&#10;ga7f/Pp908U8saO8bd/UNbI79kovbQG5eqxVRteBfqBeO1pn6gBKwWIT8RwlfBJHnsppPSrD0X21&#13;&#10;HpWfH0Q2GM+YzLnbriXKYltxPNzFceDAk7/z09df72tWnm7wvS7/B4evv/oFjn/E4eMn30FQQkKJ&#13;&#10;XnHk7KzE/NFpyrnWsqZBKLDCJd5Z+e5dgIUbsAILb3rQn3k2HYoCFJiZ7Ixj3QXUcsNy3d20q6R+&#13;&#10;B505q/mKt55GhF8jyIy2RuZGbP1WUN9mbL1Q3yaaYMgfNZW1LIEexIdeljpLFVT1+UIjf4wnbabV&#13;&#10;bCaEZKTDmAVAxk3gczOJ+lpG2hVazRGuYWqjNusV+mzmAui4bhImOCFMlFdhZR4JKcc1xwckcLgW&#13;&#10;lJTjW9YN6kBGdCDPVxjZ5hzvOqiuT0M4e8tri4RAko6YsUHbBAbZxBibJ3JzTq62FEbRU3xvhPNB&#13;&#10;ld70oMPGbmxLhE/5IJDMemDckLd5ZX8RZe+NQL7mj7Rw43Choa0cq8TxRhpfxeTT+lsZ8107aZfU&#13;&#10;Q7QYNlIlQnQrcUs/dSAfLqvQQDDThkOgjF9u4Hbac42LlRd7pzzVXLYvAuCoR6F6Q4njsXZXLze4&#13;&#10;IgM/Weuqc/Cs47rxJa3RbCmBIzFED5jJVa1h61KZcutQnsHClENe4NMulnhFsuhqW4gezVzGxgx1&#13;&#10;RIaUDN/keCeHGx4f53hWrrngsxE2LHBCC2xsfJzQLBuZGxb4/48Fdu/e/XW09XiXWp/ERgifpmIj&#13;&#10;ZPL7IDwVsu0lrBvOytTHXJaFEJNaLSzGjAleFjSryU5Sc16X9eIihdDKZDrgzJNmJt4A1M/69KJo&#13;&#10;Nbk23z4L1AsI84yPsshCsdNyxwUXRl5xOnd64C3lzp2HLBDEdwVZ5EONPCgMgaNL0xSo/uUgZuCG&#13;&#10;SIm7vN26zTtQ6uK8KBY5abUOsyydV9Tm3/XlwZUdsixlaoTm0+mcW7DmwXmmuwA8Ie4ob3gvmg1u&#13;&#10;eOiU3MYF88lchHv36AFem+AiqdgM+w8bunA7PqSGyB5lw9bLBXfjdNtKesAFjXjs0BXVCJ5PoFAc&#13;&#10;ahS5OPeivdOuNVMnnoad0naMc3Q8DiYX6gMG8DlEm2X+wAu9GaoiXY/RXJwRur3O9EdZ6nvRfoNh&#13;&#10;uvE8D96RowuW54HfcF2kfC1B1/OyrOPiWd5cZxkBCIUhz0o3qQrNMfQILZPJ86JjlCkDlVByiEMQ&#13;&#10;Z6FjFQ6aQ5fNXvhs3/4b99x6i3dtPith26nbP/rkXl53tX37C3S+eFdwXcjWnfnaqC8WckGLHnWx&#13;&#10;Ni46oz+6DpuobVSNY8gE7XPEY2/o+WoUn5R4nMOnHWqzqKyVC0cu9tzArYvt2myQvh8evvZlL5u+&#13;&#10;xOtn9rJpuWvXyZFVHl6Q68C3H8unnW1l2nJc6ayXph/PLeetH+ndzsfT63sWPvH1GE+j5F35wKmL&#13;&#10;dXIqd2OnlsnTGeY4qA6xA7JKV34iiKUOOs/Mc0PGtDbwwjIfo+QiWCeYeXtxYspvB47NnYw/OhAN&#13;&#10;6ZuchZGX/VsL2arcfE7+cABaP8J0XQUWXgefLCewztmyK47L0GJTBYejjttsZCOfDtbZKQkfn9zQ&#13;&#10;ibfLzSFspDMzd3vDUxnP5Ikb7bB92jF/pFjp3LjpV9poe4N2sP603cN7HgreRZdcEnt44fyFmz4d&#13;&#10;+a6+5prYSxw3RAyxK4qrtxfSPabYl3R6K7NlOijlYf2SjHOi60Jb5W5PyvMHHcfM3CnPHfiWa1uD&#13;&#10;Z8VOGniIxq7yM8hDO49E0paZZ9kMV8ChlSg/gbEtCMtftbAUrOCkL8IiRJ5Bfw2fwS/lzXucIws0&#13;&#10;1CP8yNd2RcuCSns2zDolVXita+slpONrqECoMCU1aFDece0QePPQ2bS8m59R83KyxKhp5ZIHcdus&#13;&#10;fdq09Wywrozb94wLYxBdfuYZzG9bNS3zj1E+j1+D30yDtPg+DfbSV/zg9LEPfiDfzvn0X358etkP&#13;&#10;vnLavgmnNmVHhaEfuGG256HdOK7rFU5H2RBxraSm9iud4dJ+lO97mDbYd7JRiJNcqd3k9CmQDvYz&#13;&#10;Q+ttX5aG49XhQ+W8Mi2d1Bm22eVHwsERV0ehMh5kc1dHoO2el1ORv3Lctw1rDGTzkY1o10Lq4Wa3&#13;&#10;TyI4PsnHNbXy7TyJzVz6thu56mcdaAPHhIKrdq1tsgGKTOrWG532Yx18yiieT+wpq3c8268Pw8sg&#13;&#10;fNmIJ0p4ykVZs6lAXBvWuGAbcWzwlVI8vQeO33jytYTqoWxx6nF2g/1Vr3tDrV3hkTUSyMrshoM2&#13;&#10;FD7jCnHLt3G4YeKTfNrfeoqsyO+H3d2I/eLnbpo+/YmP51swyqucvn7xhde+BH6vz0aLr97qDWL5&#13;&#10;aAOf1pFWB8fK004/I3UIHcxw+B1d9tc83w7+P+XwtS2/yPE6ju8spFvnp/om2DU6kTdUcL/AYJsI&#13;&#10;ZBaflSdM4LH3DGeegMLlTDyIIbI2LhnLODBfRdfgjDFXRgEQcIWTeNOYiQxi5oeiCCM07c43/VRh&#13;&#10;TdlIrMl7KsQT5T9tRIiVYbAwccfNnsuapmlrAVsJqvGjsuNroZsMtOuuiqXAPmK7de8v/Qn4zKMD&#13;&#10;3v7cT8hbqelb6cZhkPkd0Hxnqccq274iZIynz0SewTUyIgOEOEgZJ4hbGqgDMjJe+D22oXqakj+O&#13;&#10;HebV055ilF7OP1FbmvCkw6tQ5kXXZIHKWW6QAMbNFfnmUBzysg6mPHMAujs2Zk3CGkk9ek0ZGuBi&#13;&#10;rdgn8Dj9q2sot7YnzeaJsvpUh2ObY1m9Piu1gVjKPeLSY7Mor2tLXqyV8togcQ1UdiJTLYb+4mEL&#13;&#10;8Je0Oq6U4UDEmatQGR/JjO6jbtSp24ZrNnWN7uZKQB5yxFbFnXOxVt3CjRwAkDIvthcZw9Q1gNHi&#13;&#10;QnFCrfekXTCxsbpQKg351vqm9Es9yA0FtPsR5qfUfxq7WEH16Y7f5HBs1L+0ETYs8JywgLdZbIQN&#13;&#10;C2xYYMMCswUO7du398C+x287sO+J93P86kk7d/wGM+IHmALv5cLOefpUzju9sHUinSdPJ9dlADAX&#13;&#10;8Jk5q2C5MMiELwzHvEBo2EzUTXlJ9ATxxrHI+FOhpYzCltN08yEuWiZ6zw0jzWUIHLAu2ji8EFP+&#13;&#10;8AWuolIyXueZX+Xmt38EcSHlxZpPEcQBZeGQa1Bo8LUyDvrCRF7SM/wSX7gB24Ta5p5nnC6U3iK+&#13;&#10;LG/7zMXDTrOuFpyAZvDM5/C1MXl1DIR1ROaumyzUVwvQ4/ggZWStVe3MviPqryb+rQlLQsYNgETe&#13;&#10;daBdFlrRoXjazr1j0otz63sOwsA3ji7ihjUkT5TXyKN+CmmBFb4NxLnhBq3ZtgNOzNhF/U8AM9O3&#13;&#10;fMBKsxa6ySgeRgP8FD9Nu4s73fJ1vmlDlxNts8dZahpGW3DuRN65fqrmtL2LaPuB8TjzwkOiBOiG&#13;&#10;ND8+Tp27kIGdw6zEiMy4lZYn7W3Puede9LO7v3lv3eI8Iz9zkd/6lV85+Pf+wT++Ckfba9w8ePIA&#13;&#10;r2LZ/0RsUG0KXZHVsaDTNRiNNuiFtheiyG95O9iUuOwobo1Hnvti2rPf+NBZVM6leuVJaTpoYz9p&#13;&#10;NG2dSKSmu++6kw/+Pjqdx0aIdNJCkFHHXF5pAB/Hfy8uu7xl1zGW72zo7BLT/o38bnrAKk4wN2Ry&#13;&#10;YQeAbcOL+9o00Sl6OHdci+uGgkR00OnAkr/v/S/nVj3N4HjiHc2G3pzIdwGQ0aB80jl0sL6VYR3k&#13;&#10;tTbke+Gm7sKkzQHvxX3sQH7Tk47Ouzj8UlflUOjNgzj2uFDVmWlr8yO6fbGsAvIURgei9HU0ehE+&#13;&#10;WmZ0tr3rAFVWNzz8uLk2tT60oU/NiXfWWTzFA271LmyHnOrgUz7elW1dXXTJpak7dfLDzTe+7ddi&#13;&#10;ux9/y89ETy+ILTNkPuOc+oGPtHouEsJ6Uobul5YDVPqhm2l1UmbtmfaJ3Oqr49SndZ5/2eXhIz8I&#13;&#10;Bl/+oUWWdog8I0++ZRvOox5n+IEfOsAlRB4wjisL5fCzrPkRaczQb1uYnxLLG16ahJap7ZXMJZ2B&#13;&#10;E9oBHrQEHHSL0kK34Jdc8l1JVfaY5Q2JVelMB/yOy0ZRTYeWZUN2y2Y7GqesnBk1djzKd7gM1Yer&#13;&#10;fNbfgshZNMSVR77LAP1lu7CsxoPBg/HFOVQ5zA99YWgbvlZpNx/Fvv+bX89r+S646KLp/IsuLiWA&#13;&#10;qbWRT0HVhqF9MqKgXXRk/DHiGGQ/dHNzP2ODfcz+tyNOrhoDnnji8cDYn4XbzmaPzvA8uQZR+614&#13;&#10;6uLGg/R9gqG+kTTuPEYHNxoyLyGf8uRVJfQPx1d1VA7PbQf1tK/JN2MMlHvMdENDvm5UiJOnohyH&#13;&#10;HCsZL6SlLG6S+KSGG6W+zkoZq//XWGW/rX5XGxg+ueIGu+OlY+Uhyn3Kw3EyYw6y2xZOR3/l1CF4&#13;&#10;Eq8766dClC92xr6Ot24QeeOKOH6npDeh1Hn3gw/k20Q/+MpXp77Uow9pRH/rHT62IW2n/D5ldsdX&#13;&#10;vxq7OG6kTYGb8YIx7Ld/7VenD73vPdP+xx+bzjjj9On8c89Fxl3TPjbdb/3yl6bPf+bTbJafmnFO&#13;&#10;G6pD271o6fSrTRg3X8497/xsBFEHn7vv8P7/5V1vf3spGU3/2j93QEEn34McvDp44p2Gf51A69Ne&#13;&#10;PRqksQ96xg0Wd7zTZrjAWqA2icrr9WsT5Bw+EhihcZe0ZyIjcw1O0wJ/KbN0EowMmNBuwg3Q6QF+&#13;&#10;otOS7kzzRIDfKi8CfCug48vhH6e548+YiwSiuabdRhPXOGTUiF86uYHR2tkmhaNrZy1wiH69mZsz&#13;&#10;ch0dWjVmSEM71pxb9GWUtUTDIYPlsAy+5XHIew5u0ajrk5KpyFr/9E9+lWcZRm6yIoPEBTTkLM2K&#13;&#10;9xyRjEFG+j22hzbpoA2L0PFzg4tyqp9nxxNxtIw8HR/d6HEtMZ8Tr9fVlR2ABt8xQzqzHjKDtPaM&#13;&#10;PThv2cpNJYyXO3jK2iNrYOVVhMGTFDHsMvJNpx55itVQPg6tU/WzBFzDW7xsLkicI/1Q+UJGSuOw&#13;&#10;uPKVAcCkBVR/14nOQ8YraEjpcaY9hXSwhsLE53UmYCWT0mrXCtk4I116yVG4IlkpM7SBmeL4A7z6&#13;&#10;mBy/4vvUjGtvnxg8wqsfa9ODoVT5psm3ifw2x89z/CLHX3Ds5dgIGxZ4zlhg44mP50xVbAiyYYHn&#13;&#10;pgX27NlzL5J5+LgiTpeLLj26+cgPsFi4HmfM63lX57VMjmc4Nzv5OWF7cZNJUoSaEI0dF4TJZHtc&#13;&#10;ySqjJuuafle5TxE7Ea+e4ZvXSIci8ZrnV3IkLXnKZsc2yci6oN8SuXhLfJQ1fi6OB57LEP8bJ3Hx&#13;&#10;4JGFnzJ5LOm3vIoinXGsgQOm76KjOCFyEmuc0JT2uiBvaR5fUoAz/jq8mf6S5pAjOAu5m37sOOjU&#13;&#10;whQnGw6BI0d5nz9A5u3cxUd4WfDFsUhZORdWekjW1MpMyRh2VZda4K8R90TKtVADcNm+akE66sRF&#13;&#10;OXKtFvlWz+Aprjp3emkLimJbyjzPYQm7zJeUOANwGZ+VHfDasUPH2raNb3k2Ywag+fNGx7qy8IK2&#13;&#10;ejS9gVYn+S54rikz0eWDxizDwAn9wEmGFHANY2zFVci+KAdWnPUSVSa6QCb0F/XdcghjvHETlxbZ&#13;&#10;HN7phVP+X3/5po/fad6zGZ48dPDXtxza8p/jaNvlB2B96sGL19zlF0FsT0ruxWs5CtuxaLHOIsca&#13;&#10;+4VPDnghnkszkDZxEWjf6XYnvPbWcea7+3U868QzVBtPLDBeZOn867Zsue/fv+YlL5v+4gPvnx3y&#13;&#10;fXGlk0mHnzLoYDNE7uhSjs2tWzfhdD8/Tj0ddn5f4uDRuutfB6C6nH3OudFVvj6ZIpFctEPPs841&#13;&#10;q2/L4KVT39eEie8Y4ZGnLMDzY7z2U+nq7DPf14npsDOu7L1poiMzF9XgR3D4eTcxifGqm7Kxzsh5&#13;&#10;8wMbGffpjbp73A+S1weIM2ZxMehFtXeZK0eNGV7IepdibTbp0FOnbPTCTXnURTq9KSJ9HZM2Y99H&#13;&#10;75MslunAO8K3Q3wqRmdl36kuoDZyzrVP6ND11WbWi3bV2aktb//qV/LNljf9xN8KXx2u7iH7aomM&#13;&#10;UcB6me145yuJ5D+3J+JmeAd2nC04LHKBfqhexWWbVMnZ8RiHSQnmnZZeJNvXLbfO7IcRGhxDjfPJ&#13;&#10;LVmSC8g4L2HNi7zigW98brfCD5pEFmXLeOHNNDVe0FYwzdez4+ZMX1jpj3Pnix85hG++ZhIi4+iz&#13;&#10;ods0LCMeHoNm02taIdA0gI0sncm5dW/7FV7pYX0Zwl+ezXfYJ7JQXnfi1thi+7ZvN90+2ybkIS2f&#13;&#10;zGqHjH1Ne7Tc8ggMZ3HtA9Y3CMUffsEpwQqGfvmKV792+uLnP5unJz76oQ9ML3rxS9PXpNXHqaee&#13;&#10;Pj300IPltAdf+dtpZr+zX9lf7Nv22/Rn8OWv099XKslbeubZFn2tnLrYZzxb5mat45X9zQ1Gg3fe&#13;&#10;qsuq3/OUFPrtHOPBYcYunXBxVkFbOuqvwz8ywtd+bZ9zPDa49gEk465jr7jiOFa58Zn+Lgyw2l+Z&#13;&#10;/Q6LsNZRjRnVt61DxwjDSTwBYht048TNR+kpu2dpqJNjR+RjbHCDWvv1podPdLQs0nPMEl6bqKNj&#13;&#10;qufeuPG7Rg8/9ND02uuuz1N2OsOUJw5GziqZOQveCJIZ3qapvd2MfYJvvjlmajMdodramwL+31/+&#13;&#10;v6bHHt4zvfaVP8TmGq8pO/v86bLLXzCdxLx59z33TJ/+2Eenh3Y/OP3eb/9mcF/yih/IWZkTMJz2&#13;&#10;7bvSHQ996nE7dcYrGN/5X7/5zfXIX8P/zZx9/dW/5vBpkn/B8fc5nr6PJfaDwrBj9+kxaFAwlOwC&#13;&#10;4arQwaWi5HRxikwnVHlejdVZfW4ygKwJM31yhcnPAmiOUujkkgtCwJLPj/hznpnCmT/iknyqEN4W&#13;&#10;Niy4c/ypkE6UL97TCUNWUFVN1s6FNOpqd7ZzZdR5rF4BdzwUxhAEX1SEyl4v9lpXYgRw/Qse/aDH&#13;&#10;kOAlkzzHUYI3QNDJQifYg0dujKmpuMwKXvpeaAeTH/OUpcZo5ZMGOfktvnbVkm9ldqSjb0Z25ZNO&#13;&#10;sIgpF0TEET84PjECUccZqeeXb2rUmL3gjR7Nw75/hLH6mN+wgKY4s84hgN0Gj5h50JaAfxECpm7U&#13;&#10;bjmJg3HK8a1lgFigso5190maCcgTu5EhGX4KJ4noJE5eR9bw0gr/kj+k+LFeK5v1VNJBKCzJq6xk&#13;&#10;Z4Sq16z/0Dn2H+VhmTrX3to+BHggRXv6Z3sIoaJPPPVZxkl7FMend+TZdk5zIT+YqOX1hxwEWnXb&#13;&#10;qn9hIjNn5wVfM2Y78EYE7TmCyJ/leDvHv+e4m2MjbFjgOWuBpz8pP2dV2hBswwIbFngmLbBnz9fv&#13;&#10;gb6HC/xNZ5555qXHNm97JQ6W64+yEcJ7P69huX+qM21fUNaEXxO7smVCpnx5Nt/Jt3+djOfJesCm&#13;&#10;cP2PQB5ZcYzCsUhIqoks8MK30wM3nBd0sjAYdEqqRlh3XkPfBUXJknekUlZLCNeqLjBK91DoxUf0&#13;&#10;XMshvBdsLPVIPnRm6NZ5yFCLsUKMzdeVN8nQEmeUN73mu/7c8OvtZlrbB3+cG0YaobMob34WuPxP&#13;&#10;YCHnx0W5DodU3fEXJxuLvlzQQ9wPMLeDmOgqFOPo4UVcSC7LG9I8insRV7DU1RBBmXN4ce6BsyF3&#13;&#10;a1m+YNi6zXkS4Ah54RZpWQ+2RqusYpXkt+toiLEoTeFMby6QvmEhU9f5ktYcBy4yKCPxYEvDfM6m&#13;&#10;Axuia3/mMnk13wEy62XZCKFNvHM6neKBEBkGrYaD+JCLnCBZgnzKOOgXrOVF1XowmG+s4cyrUOUU&#13;&#10;dAYXN24cbLntpM1H/+2c+SxGLj5152cf2H/w0zi2r9NRF0cjDqmjPp6fi5USJhd7yoqOXmy0wy5t&#13;&#10;b2kT4rZV75z1rLMpfYQLHdu3eeLv3/dEXn/k3cLSKNtp27qQte8dO8omCvjaURydRC9+2ctzV+2e&#13;&#10;3buns88+J+OXDrvNXPTs4MmDw74+ZcjAKfR0iMW5ifm5fo3zzxqwPz/x6OPhrVzq7vv2rUCdfObp&#13;&#10;0NM5F52RxQ/xKhOEedXNQ9xxrIMSnrlAnOruZPTZj+PSTRhlEX4T8he9J+PIFN7+rM11BnqB7R3A&#13;&#10;OjxtRtvIPwzvkrvsk3fqc0em85cOTEPVQ71Gpl4945jE5gsbMvL2CZN5s0C9KHPjIpsM4G/jDnTl&#13;&#10;cyxL3bjpge0d43x/vTKdgs7qqw0MuSCm3Du65X/GmWfmSZXZAYACWCQ21JbK4p3N6ioNX8WjrW/6&#13;&#10;1Cdj+2tf+vKhj+1jjFv0oCO2Qf7cJMl3TZDBejPYk5qfdWWB6W3bmdmIW2c6SKtdKX7R9cLYMVSZ&#13;&#10;zjjrrFV5qNZPeqmVMII8O6VNraA1G7vCRrYqEyZ8yW8niaQKdxCd04OydAftwFGu3h1vmspyomC5&#13;&#10;f9orwbRixZlCpLMpjLi0IYNyzjxMc8TBgy21Y4IIhbTKEw4eg+wMV3IOVciVRGRSN+GblmXIMNdP&#13;&#10;4FbySNf6tM3YB5XJEFmHzOkHTtCRDX3lYZzQdJMiz/Zg++7yARQZxLOsZfP1T5df+YLp0suumL7y&#13;&#10;xZunO2+7jW8LfX56xQ+9MvCxD+OZY5uv3PNpg130I+3hpq82t1/o0C9YNtiAtY/7jQ6DvNRrF5um&#13;&#10;J/FtHINPm3X/t58os/3PMce4cvlKJzdCevNAOhmzsLT8HVPcYBH2CN81csxwY0M5NkPTJy4cD7pq&#13;&#10;a/yozRV5uvFZ436N1eI5DjjeKIP8Tqe/y8fNHIMfS8/r8obMW+Gx076O7I5tNhL7vNWDddIeMuZY&#13;&#10;RnBjpJ48cYMGr/zWo9MpjFs+aeI4od2UQ0KOD46N6mof9vV6tdnta9H8iPv2jMt+b+h5l1+RevUV&#13;&#10;XJtG+7FNCWh9HEOHrh/10hYP8qSPdMw33XXwjht/e3p49wPTq697Y+rkihdcNX30Qx+avnbn3dP5&#13;&#10;F1zAU3BnTW940w3Tpz7+0em+e++d/vSdfzg9j/ZzGk+FGKRvO/NInDZyMvq5acQm2EGuQnIDV4Cf&#13;&#10;mZ+vQfYfc/wGx7/geD3H0wsaKMEzlYtuMZrx1K56VlHKAsvPOrRkZH3cwFXHYBey5BpHGhKVV5eb&#13;&#10;F56N3+fKXyNW6IAruiHpAR+S/MxCzwABrZ8ALdJPFQ3hpyr8G8+3H2gTuebaZcRrzKUdLw0IkHC2&#13;&#10;v5q/CrdMYp2t5oS0UaD9ThadIWNa+GSuZdzWkPRFT5ljaM+OodXGK08aCdYxtOLMNo9D1KSNWEYf&#13;&#10;TyAdeiQyntpP4Z/+b9eVD/jVRhzP4RkS5DjuAq9sWR8BF8sUC5BJZ5yPCIgBPvwshllspQ3kVWq6&#13;&#10;2VFO9Xkel2Zkdpyqb53VmrV4OrxI15s3HPscJ7ft2IVci5vVNHtYqrMJkAxmctTGX2qKjNEbIvtI&#13;&#10;8dqrwnMs1eYmqZPWRZJuLDAbIW7qRN2b4oqHZcJRljtOSFMP+dYSepeJyr+IAABAAElEQVT1arym&#13;&#10;BDj4eiIo6poE+SWpbYZYmJk5dBSRTKk1asGbgpPZ/KT9BIqMgIJfhVWWiqkbBY4y31jPbnzMstTT&#13;&#10;bX9Kxts4Psyxn2MjbFjgOW+BjY2P53wVbQi4YYHntAWOPfzww3cjocfvcWw+/fzzL9tydNMPMo2+&#13;&#10;kQua1zAHX8NMeqqLJhc1mXA512KtJmk1zPydidcJ3RyDEUv4dYanYC5KbuWvzwN4lJ7glEUB+YNJ&#13;&#10;+ArWOOP8V1Ao3IaHjrKVDIXVjoZ5QQr5+QOM8jKAs4aH9Nbpt6IL/JA3uCbX41sgjWVYl56tuR5X&#13;&#10;uCX99elBM9SHjKkP8tfbvvMbdinOzN9M+Q35apE8FmPKRvuwLB/NHXe7bM6tVmZDWeKekicd6UlU&#13;&#10;skUncTPN7zIitsOsPV28unA2zSrahXMcNoDLoxeq0jG9pCuSJFtXYULIs/IZhn4jNaerELCOrDsP&#13;&#10;UVf0FuXh17zJD6yyyqvTifFj/iIeeU0r35Btltn8zjNuWJ82b+DW3W1QPAFMSSLwIgjngURrbVYw&#13;&#10;JWkv9rWtdbjCT9qkeZARvqAqa4aMPMIskYuv9bt16/b/+e6776h3usxIz07khhtuOPzbf/red3IX&#13;&#10;2nU7d+2M4/6Rw3tywVftri4yug3a3tIvvMLDGO04srzbonlJq0LsW85m7ZOLWXTWOefHYffjMOrX&#13;&#10;pKxvz9k8gYf5XkR6vuKqq6YXvPBFeVrgrLPPDv+to4yPw8YJqFPQJxSOHKl34bdcimP/kY4X2l64&#13;&#10;6rAy7gVuOwgLri6iderp/NJRFjrSQD91NM9X1eiAU1+fmjBPneXv5o53EOfiFwee53Y0imPQseud&#13;&#10;3urnt4VsOTpTK69emeWFvrzdjNIxmScWkMkNCO2Yu8ApV37pa0/hO7gxgMo4COs9+NngyYV4PYlS&#13;&#10;Tkd0Ak6s1lNdfM2MjtKG0Rbia0OPc9jQ8K5vHY7asPTzYrc2ZdwAcsNKW4srjvR8skgn4aWXXc5r&#13;&#10;YS7Jhoh8s4mF04Aaj02FN1hmu5NGlNH5MLpT+hw4lSEc7gDqx40Z7VimkO+Qj34oH52OoZ3fmVyT&#13;&#10;ncuqpw6gdafIVwxCIGMA6aXcERM9lF/Z277RQ/3EXzCxLYk/1CuOg2bTnWEGfs278BV6ziu7hcCg&#13;&#10;JxuBZhlSWOmFCCs5hRVFmiE+EDiF1kha1ONvO66SR37QwJenofMTH/nNOzQCVTL5PZqsW2jXhnLK&#13;&#10;23974682IbVh5mdgIitp20qcWPDIeDT46xzLZqA6kTfTIl9ninm2/dde96bpjq98GQf/4emj73/P&#13;&#10;dPU11+YpLp3om3EsSd+n5HY/yCvuiKdOcKC1YeyntjHlyUYG/cP26IaB8PZlx1zL7Se2Y8v8PoQ2&#13;&#10;NF/neJybpX1kPcjTB44JtmG/8SEdXx3lRkpvRsQBqG7wdGPBsSLtDzrRH1xlkoe6bkIutjxQvV5N&#13;&#10;55hoPbkBHYVC62g2arxjWV795JeiZTOU/iYP+7t333Z92+8Mjnna2ifEtIubOvK3jsRPHL4+KXf6&#13;&#10;mWfUk240DOU0IELGSeXNk3M8seI44pgjDQ/bi9/o+MFXvQY52IyCn3S7/qWlXMv+Y9zDTafdPLGR&#13;&#10;192kqYLHWuzeu++aPveZT02XXX5Zxkif0Lz9ttsQbN/0wL33TV/90s2R75JLnzf99Fv/o+kdv/s7&#13;&#10;04MP3D99/CMfmt7yd946HWOMVjaDZ0eqk2k3p/CaRGU8ePDQnx/98Td5d/KzEd4Nk49w/FMOX/1y&#13;&#10;IcfTCzaQNYMCGfVf9CzXjjmPiHEzqZNUqMmEFKxgR7JLZzrimZBchzku3c60/wy4oPDj2TyDp7k8&#13;&#10;ACPTfI6ZofFvFYLwrYCegfLqr9kM2Eo/gkPMmh8SOtRjr9LvuF/nUMeZmElaJaLjqH2m7OA4UPH0&#13;&#10;P2iadi1jW5a3/Una+SES0/LbePmmFv26g2OSzKTnK4qyOWph0hURxzG6xuaCbbpuVqisDnY3GLLx&#13;&#10;ID/yfbpL2RyHogP5kc41AXnyzLg0ZO61XPnTdaJjR9ZZbgD4QW6FEr/wsCcR427auEEQ/UOXMYQC&#13;&#10;dXF8dTPa70bW012ahr8YSTuEoopGJmmZV/mDV7dTYSxz0CD4YXivI8RQP6VTHn+kn6j2aYQqCizR&#13;&#10;hL4ZTygr3/nFutTW6h6CQyTn2/CRfriCE17yZk1ekoRuBFAC/lftx6SySXCQzjpT7tpEfaUy2qrx&#13;&#10;tCkVNh88/m0zwvoqYecW203P99IlOH76OiuPOzk2woYFvqcssLHx8T1VXRvCbljgOW+Bo4/ef/8d&#13;&#10;SOnhY4/ZCJkOHfshFk5v3LJ56+tYTLyI+dVn8muSdQJ2NURYTdq1uHAmzuJJYGf5+Sz0ImRFskgb&#13;&#10;NW8sAqoEGpLp0AsE0w3XdEx3XsN7bppdNtJKtgwlMzkNZ7RxG3CZNj7CcZqOshVEAcZWC7zkym99&#13;&#10;ngVDjtzlT3nb2Xz5heeIzzqSv1poL+g23KB7QjksI1gWuZWp8TjLIzwLqNIsCM13IR2nTMOzUJNO&#13;&#10;HKk2E9uKRDlY/kbcWtBKMWyyMFYz5Z/rwsKks7xlIQyBLKQlZlGdZ9uM9LIsgOOndYseyif80C04&#13;&#10;/Mx5ZlAmh0i5gDM/9TJglNGj6ZudMOiHxpKXtAbtGdSIMAbpV+w4HaOr+E1vwBXawKJslrtp9lnA&#13;&#10;xu0zWWKGe9MWLoFc4CynVodcpMIqP4GyRHIrkpZ5kDnAIjv1tzY0DeFmwHGBtuUDN7zuh37rxhvv&#13;&#10;WIvyLKa27NjyDhzbv4AD7UzvsvWu5IO8wqg3CXR0Gbw48qIuTjcuSnVAeTGpTpbFsUZcG5iftoKx&#13;&#10;2tkvDfuQcDqgfN2VziYdZQ0jjhc56ePQ1EFomReSXgj7hMhLXv6K6c47bsurYnSi6bDXMe+3Mny1&#13;&#10;zBEe69gOXy9C5wsmaJpW5kPQsy6N91NcbhrkTmnOXlApv69T8ZsbBi8KH2ET4+B4vYrwOth9hRMi&#13;&#10;R06folAOL7xtEOroJoH5OvbcIKhWOyXuBZ53b2/yvdrKRDrfBNEGXHhrJ+XIhoZyQ7s2RNzkqI0a&#13;&#10;+YlXjkO/4XFKZPWC1Tw3U8RrO+7c6VMtbgZUvVimzT1rK52R0jCkLtA7d48jj3oYfAJEuayX07mj&#13;&#10;WSdm3QWpo9X2bRuwV1RbdyNG/gbbifw/+8m/nB7hw88/+lNvqbu2U17wwsk76MiZJzoYXuVHDxod&#13;&#10;MFxMpft50mbKVRs41L82pW14x7ivENrEq86sE1wTcUicy2vPlCdc5UdoCeRjPHJYgBxRyjiw8xhK&#13;&#10;fmQyO2A1Rgpmvk6F0PIsDY7wkJ9pQl/Ap1zali1C6A54+57l5jVcUSl+0kzfafwFreCSP8uzoCF4&#13;&#10;09SGkUD55DV4CzOHIbtp5Y/sozD8xRl4kW8B3/mz/vIAV/k6hD/5biA2nG3IO1mtV2Vs2doO4kYO&#13;&#10;6My6DpppO7YNaMR+WdvVnNv0ewxz9LadvPDaa6crXvjC6dZbbp7u4ttCn/3EX+au/myaQNc2fwxH&#13;&#10;lE88PbJnTzYpfFpK2TxsGbb1HehhX7Rv+cSFZfa3x/funfbxuqvaNKSdwtO+5auP3NTwVU7RDXzH&#13;&#10;Jssdf3fO7brGScdQ+6bjtJu9bvzK140Jvz/hBnL6nf0HuX3FVto9dN00dfNV+zhW+XRHxgL6TD+1&#13;&#10;5+awtg4d5HLM0j5kRT512rJFBz5PYEDLAsdidU77h6ebL9J1zO3XVFlfjjkGbWL9KrffVPE1UOa5&#13;&#10;weJGhra69LLLprN4ys8xz6AONX+wbIentPc++lg+GHzl1VdHV/tp6oKzMN1Ota9xy9L20P8bX/86&#13;&#10;Nq4nxaTlWKYD9qZPfzK4vAyS12A9Md11xx3TfXffPZ1zztl5zdWTqOC3Rtw0cU477fQz8yTgrV+6&#13;&#10;ZfqRfT8VHtokcqCfcqif84F2P3p43+//vU2byhDR7Bn/6ddf/RGc/luO/4zDjzM9vVCdFdzuv8lY&#13;&#10;pc3W9q6uuK4ag8s4D5aUz/iLaMGKL1wIGRnpAZiy9UjAtjiFwe8iQ37Uv3JV6LSpJa1RPAvS6efC&#13;&#10;uWSnd/PEpqOWNh7jv+MbR83LFqnf0ItTMGnfwqdulqaRjrbhHLj8aC7mYsYFUTJ+jHHfdUo2CmYa&#13;&#10;NWcIXzg07fBXRvNY3yhfysFVDop67SCMG9BZT4KxqiNwoyYCKR+nXKMbVUZ+7K9KrV6+klUaHspb&#13;&#10;8gjH/xgTPTuuinGM8Sr0AgCLbCBAxz4bvYFhvAp1eTp2IUee5kCwHbt4epn+nI1T6eUPfnObBxP4&#13;&#10;PH1q3USZMprii6dZEkZdCa84CZ6TP+ZKNi0yPwBTVCzniDGIiErc0pAxbiQgNSfVPOAmj7nCsXYd&#13;&#10;PMI48ox2kPIIIfDQbqQlENKu3yvPpLGiqyx1mFNyp2SUR9jAxEbUS3D5cR6xjuopcASajTTtAfld&#13;&#10;HD7F9gEOx7WNsGGB70kLbGx8fE9W24bQGxb4nrHAciPkRqTeeu65515+ePPmVzEV842Qza9lEXI1&#13;&#10;a4STnMTbAZjJOguWmrh7MaHWa+OrxcXSIrWIqaWA+b1AW8IcFx8LlawIurDzOl2rlk4pXOJZ9KyD&#13;&#10;taSkG+DrcVdUZjpRjvyWPHYYdNY4xxt3Hc3Gi9MTeZJuGOUjXguhNZKNdRTQAybnxh+8WpaZtXJJ&#13;&#10;WxxDx/tMVkpMGxpu0A1u5y9w2qbCB9+z5d6Zs6V4+SvVdgRlUSktA7C96Gyewmdxv5ClaTSO9AKn&#13;&#10;fA2XwqEH8aGJVw7RJ+kB2/Q8G2ZY6LVOa/IEssyTNIyPdPRKQVMjMfhII7nAznIaH3TiKJROy9Vl&#13;&#10;0jN0vlHhOixwktUykWienht/TXscdFIOyEx15M9pKVGPphs2WeIsZQkb26pwdUFBVgWQe5wYAMVQ&#13;&#10;gjNR4tFHFBw127Y9cdIpp/38jTfe+Gw6PWS+JvzdG2748u+/94PvZ+Pjrd497KEjzQszHVM6bKLx&#13;&#10;qKNcUC5sqHo6cHRaCVsOyrJuO7yFaXtrU++E0ynvUx9+THgnd+9qGx9bX/90QN8ZHDyeVLjqRS+a&#13;&#10;Lubu2ocefHA6k6c+DvBhWducF47eCeyrY+Qbp9aQOU4s3svu5odOJ/umjsUD+9is4MJK2jpUN3k3&#13;&#10;mbKSlobOOuVunR5DXuWzZfvKFZ2NkQtcnXCP7X80Dk4dfzrPsjGDDXWo7eMJkLzXnc0UL/b3PvZI&#13;&#10;cKUjH+2qXMpxCOel8sdhq13s28rBBeARyi3zA8M+ZWJbFM+7x3VIulFh0CYevg6GbaE4BK3bftrk&#13;&#10;yJHaGMo4lXmNbwRgG2WxDZvf9ZfX2ZDvh823ob9G8XU03rGs87T7PKImrl10kHr3theuOnelJZzf&#13;&#10;Jfjge9/DJs+p07V8s+VJ5HVjoh2t6iODcgQ4bpbDTCeqf7y2csBWi9KWeH5SJn3hxF3Wf8ZZ9NFJ&#13;&#10;oRx+d8HXDK3kxsbgJXhWEYJ1a65l7Zg3bumacUpgQsOF1oAzX1kM4SD9DsIMXs0zRQuYLi+JBuIS&#13;&#10;r2lBRxjrrXGS4Q/wkclyjpQveLRc0ct89RZHWI6EyEmO/5R1fmhZtshLociE8B3loTcQPbVMTath&#13;&#10;kwbH9t8wcRKjm7bMxoY0rVPajo40+4iwltsGSKQveQ5fzmkboatjezjDkKPnYXWp/kC/YaPiuh/+&#13;&#10;0emu22/PExUf5dtCfuvjLBzewniwRZLxQGd+bzikj0JHHezL2ayYxxxf+VR31wqhE1+8ciiy8bnz&#13;&#10;NGS1v1e7cMMjd+IyhtgvHU/coJC3Gxg+4ZGWj26+8smy2mTg9WDbqg8Lm76HPI5d2mvrtrKtTzSI&#13;&#10;5+GTJtVnACTI1/4rvnxKXzeF/C4IjijytZH9yHHH8U4ZY395cqirMjvee7aOHLfkJ7715Zh0Kt8I&#13;&#10;Es+NbccV7+R2zLyHDSe/seLmx/U3/Fg2ntx8PokxdDdPVYwmFjrW4d3Av5SNcV8Pls1jm4j1z2Gb&#13;&#10;nvsF6fRn8iyzDnY/eD+2wVGKTWz1zn3a4K477gieTlXt4KbHrp3b+Z7HQ/m+jB8zv+qyS6adjIUf&#13;&#10;+/AH0YO5ELs8/NDu6VE2d30qjudrHKKC79jj2OemOuPqN7adtO1PYvBn/+d2WP4zDq+B/iXH03z9&#13;&#10;VdcCFGz0rom7ZizSkaqdzUt6VTzDiRg0ASxvGst88xYhSWmuyy9Cg7T4HCHbzJvG4DUn16U7/zl7&#13;&#10;dpxwDCsBbcelKnqMzGr3lq9sZD049ljGCFF9nlhrz8xZ/UU0SWUDgKhjEn2MSPiO4ozBsrM/17xi&#13;&#10;ifTFNWa/Y96lPwUujJJbMFbPzLzk9BWwZna2iKXL0IOyjPFyov5tAvL2cO5Xzt78VoIa1+pmFCdA&#13;&#10;+7a2s3/DaOhT+m3ezOu15LzgX5vctQZTOxVzrHVTZDtju31e3is9QnYopq6lS5ebIwvD0ChnNwbd&#13;&#10;GJmfyhAGfaqugCUNmyGbSkuhMsv2xottikhIwrjlzpNHDjt38RSdwqBHWkMBE9c4wldG2XzIFNmk&#13;&#10;oy5SHSSKOOTGfKq8WZNRwLn4Q5GbFpJfjULsqrfIkVTp6bwAnu3pKPOJNzKRCL/xcxPn3+LwJlbH&#13;&#10;sI2wYYHveQtsbHx8z1fhhgIbFviessDhBx988KtI7OHdA9tOPeecy7du2vwqpuvruYvjNZyvZprW&#13;&#10;U5IJeY2TE4QsEDi7KDFei6A6k10T+rp8FxcuCzw/ZQCnFy4zDHkJxWzOPi6SFdLa3L+CUwtfCCfA&#13;&#10;nSlRJp3I1bLMhRVJ2ZAvPIce2m8Z2lbmJb4sNL6UYx3uetDwHDhLumt4SmPQnGFG3uzoh8ZSfknG&#13;&#10;oT7gZjwLCJ1uzdqJ4mJ7NIgVvUJZ+zvkiU1bR/PGIf0T6kB5ypoa6a4Xs9oxF/s3TJ+bT587v8/y&#13;&#10;JoT+oJuFdWXONgzQgJ3hkwnIOMcu8pEOh+nkjfKcpAGM+dbDXL5evgUv8Wa4gR+ejeOZ/JYjfMZP&#13;&#10;+MwZ1Q8DLnRFCo/4bOOZWfXZqheIyCBl8qIs9U6ei3/lmsuFM09HKK8Z2rr91++59eZPWvzdDoxq&#13;&#10;v8pdsH+bu/c3eyeqTnovHL1grbFM0bn4QHwdWjq5DDr5ypl+cLrrq7dOX7vtq/l2h47Aiy99/nTl&#13;&#10;VVfFyXMMJ5YXVWlD0LVv8EFX7pR+mG8tnB3nfN/JrV1DXzjtR/AiqDYBNucD5Ne+9GXT+/70XXH+&#13;&#10;ueHSTs++E1nHmk8u6Kgyr2g4HpdjVGedzi6d7uJSgNN/53QqTjcvqHXWexe3uMqqg1KZzrvgwmzO&#13;&#10;uFnihks776QlHR2BOhm9UBbeC2sdnzrTrHNff6Xj37g8lNEPd+fCHHxfedMOXmVXpq1uLFCmXZRD&#13;&#10;PHnrSDjpZF6vhf4GZTjwpK/dGa+IQKc4HaFvPamjZx2CXvh7d7j0/Ygwz4qkCediE5nVoXQvGqYt&#13;&#10;s66l71MebrT4DZF5XIBKmjd8lFWdsmmho4S07cc7wj/JK67uvOP26YYf/1u8A/+McqqKaNfAbp6t&#13;&#10;g/nOQejpoNWhwYv5IwdZ2MT6JMKR1x/AX+dk8iQ3LsR19KpLnBzAVrruGhc2sik7B4nCH/H1Y6gw&#13;&#10;jZNzUMgdciBN0Rn5kWWR1+XyDC/HimJcw4T5i2BKnA7Bk9eQc4Ye9AIfWQDhtR34sEqfgRM5G3bQ&#13;&#10;CG3zloF0csxHRvmWLq1B0bWejpNvQWfWXzoEYWuUHHHkWtG2sHSL3UGxD1W/B2vIYT1mPhaWYFs2&#13;&#10;2N7Et68sndqWyUNZ3Vw03kccZOR1P7XPyc+xyKcNrrj6RdOL2Jz7/Kc/Ecf4X3zw/dNb/sO3SnI6&#13;&#10;EllxZh+rDQk/bC2e/HXK72Zj1g1aN2fto35M3L5n//dpDGXwCTVOtQHiWETcjcveGIju8FJH+57B&#13;&#10;zRD7urY1v147Va918+kqLX30yepv6pWNTPLsw25a2m/Vewd98QCyHMnTfWUT6Z/GBkVsjR72G+XR&#13;&#10;LuKr307GToaNlOn8M18ZlEX5Ux9UjbzdGN22lW8XsQnq+KFe1qnjkHKpn5sdGU9wIJ58Cq/5YwwV&#13;&#10;bvcDD0wfev97pztu/Up4qrevx3vla16XTet6neHR2uzmiZKv33NP2tfV11wz2qrjeo0H2lrhPMtz&#13;&#10;bmeklef+b34zdByX3fwwaF/HeXV3HHPz1jI36l/0wiszDn7m05/n7vRD01t/9mfZILtteucfv3s6&#13;&#10;7cx6QqbHbMcheao/QqQd5DVXyPzE3r3v/js/ccM9Yfjd+3kfrD/K4euvfALkEo6nEbRxo1XfTKrz&#13;&#10;Osu6WIZOJn8GGhAUZmPDfAGX5cSbFtFArKHRJLS7AMIPEtIM35FRyAPBUwoX6edgtOXnnPatzMlT&#13;&#10;VyOMhRyq5uFy1PzKGeN54MVnbUZxQoAB5YYuekxo12agMBTSF6SjqYPDT83FpLGxsjiP1/jkWEy5&#13;&#10;fAXmGKJV3DzgU23iQVv8/CGT876I9h1B/VnBJsfc0WflKbjn3vweaw8d6YxHjjvqmqc1ykSha//0&#13;&#10;1VQ+HXqEjV2LsnESu6CTfGlGW7d5Y9D2zImuZeY5SdmHLWO1EY9w/iiTZ4UnHh2iJVn8WVp5jlfD&#13;&#10;VjINUukluiHw0pMH54E4SsgMC+yWc62jsn5zXZg8UapPKKv/4aMAHZdv+JOhvBm7lI38APFbRXM6&#13;&#10;JbEXcA6hpdCivPRQ/qI9ZEcR13q+xspXbR1lY8anbzKPzDSmhyDk0x1v4/gQx8a3OzDCRvj+scDG&#13;&#10;xsf3T11uaLJhge9FCxzau3v3rQju8XaObaeeffaVLI5ezZT+Ri6OXsOS7AVcPnH5xxzOosCL6iw+&#13;&#10;s6BwzncFsTonMX56cWhyGe+05ywea5VRax8z14fVomB9SdJZo4ySJb31wEpa65nSQZmyaOmzCEOW&#13;&#10;Ob9xLFsXlvQsShr8dmgv5QqqtrN8Qadxwq/zhzxrYNsGg37LucauwHS69ZRk9GzaTWekZ7jB8zjZ&#13;&#10;B/ys65KOOB2EGzTMOg5+wHV7meUfsOp/HA70zEudcm49TJvfYZZiwJte6rGEnWVcyk58tsNMlBxh&#13;&#10;hl6Wt+yRU16WGQZM62Q6Dq1lWcMu+Qb5qX/C50TF3yaN6LQG3/aRlTq5S6s05MjrZOOa7QUe56jq&#13;&#10;FZ50FjoJsv4CRV6MIdwuuv1/A2MQb6LfnfPhY4c/fOzgpju5e/8KHVF7H3sMZxyvNsKmuejEUebF&#13;&#10;oRdMXoya54WhTyt88XM3TX/2R+/Ih2GFsT2K613Bp+MEeuOP/Oh0/Y/8WBxMbkF0+xDOJygef2xv&#13;&#10;HIB5f/FQv3luximl863pOta6kfCSl70ifL9x333T5S94QZ62KPl4fRR3LuuQ13mms1BaddTdfTq3&#13;&#10;dJJ6Z7SvdsmrU5DFcFCdR9DJ98Tje+kDON6J98d2N+EAw/OGHvsp9+Po5YzUsSmM+pnvxWY7ELMx&#13;&#10;gu3cENLpqWzqrxzOHTrffFrFTYVjfJS4NkvgDIwX7DpMlVPabnjo4Pf1X5Zp09z9PWS3fvww+Hbe&#13;&#10;dy997acOcUxygemfefL0aQ1to6w2RfnokPSJH3l557S6y88yHQc6Kd0cO+0MPnKs/OArp/AeW7bw&#13;&#10;yhzqQKenT4robBVPQ+n0ffcf/WHq5ZWve0PgEY0L3apX9TFYG7k7MNKSDp9kDhw1Kp46WWyHPsnS&#13;&#10;zlSv2TezSZILdmVDRvW2LyprPyUkr+ggX2SPHuTJP4G8DuqWYB9vgM4b58YXrm3iWdqG4YJLPOUL&#13;&#10;20lTqCatvRJvHtIx6FwYfTC0zUrBCjeOKMcjQ+OPuLmzLuZ1WMgZeo3HeanDzNP8xh2wkX9Jh3x5&#13;&#10;RdcBa3vR5pFBHTmO01sa1lfOzYS6oi1al2kP1Jnl0goN+Nh+hFFn+Rhs2/Yngzxti96p64jfvHvs&#13;&#10;EC9ySWfQ/eEf/8nptlu/PD360J7p4x/+EE+cXTO9gA2RwLnnSH+0L53OUwuPPvJw2vjnP/uZ6b57&#13;&#10;7p7u+tod0ytf+zo+gH1h+r44PmmmnPZf+bopsol+6EaJ403aKnC2ZZ+wsu/ZX32izH5uOk/kYX2f&#13;&#10;fDiVjT3HF2EOeeCo95sf0lXvtof612YBT40xNjefcorVxuYOxi/HpradZ7+VYz9W5pMZ43wqLDZE&#13;&#10;dseU2nipsUk7+I0i6yfjH/Vjv3RcM63u6roDGo6FtYlCnDHFDdg8hQVPv4303nf9cTY9rCNfXeWc&#13;&#10;8ie//3vZrL2GjW/HcZ/uU+89PF3hq6V+7M1vmc4+97zwonKrjjgb0s+h3bopY7WbKU+UCGPa8SRt&#13;&#10;DDTHufMuvJC6eSB6uLHk5vfd93wjdhbnsccen37jN35ruvLKK6efeMtbpo/9xcdiZ+eDndlUrjZq&#13;&#10;fWp/ae5ybDx0iAa+5fel8RwIOhL/DccfcPyPHP8pBxPd0w3dozlrf9pzOTuh5+C8pscL69HBODAB&#13;&#10;6zITjTfggmIegXglScsrYQk/AFqWudyIZcAG3J8OTafTz7HzrN6YJ5gTOitjE3rZnlWvRkJ+eSVW&#13;&#10;tCI7o67F9InU0VAvaca1mFG7EMnGCLScQ/NPXvcdWdi3vCHGuMGT6wVDrteAd73oxkJkCoSFAUkk&#13;&#10;/a4zzA+rBpBz6SltaToOOga0rhWvjQ6faJC/ZW5yGM9TDnr+pYS8YaDs2M35QKe7T7NRONbsbII6&#13;&#10;z0LDTc9tJ/OEL+Obc29kgEKLq2RS9lcWtfFeOcmFRpD4EdfQZ23XOpRNoaLc/Akdq5Muu8FSsvkZ&#13;&#10;1xoS0vCyGEStL8c5x+e8taJpWT7WD8RMhG7WWqEjDfmbqPqzbyjjiUMIRl41KlzJKqTnSG8kso1c&#13;&#10;QK0X6wcu/Dgf+SqrfFMK+Rbh88R9uuM3Oe7k2AgbFvi+tACr1o2wYYENC2xY4DljgaMH9+/ffeCJ&#13;&#10;Jz7HHbvvOLDvwl85eecTN+Ku+iTXSHuY0bfxwcPTWRzwnd1yqjnLz5P8Qo1evPR5UZRFgwuE9Xgz&#13;&#10;bK9qGmmRdqE0w1G+THdcui5T5jDwl3lLGuqwDGvKlgWLuDBLrNZlmZc4cMuyzmtSppfyzrDSR9dl&#13;&#10;WeN4nuGISyPH0CM019lJHMNT0avS+m39c4aOofNGohb5VWBhHYPnzENcywYN46Ez5Awtfwaccq8P&#13;&#10;nbeUJTCDhvnWu6FlFKdl8Jx2IUAvasVdytbyeF7Gl3KDLv3I0/KabpyGlc+S9sCLhMJ2mXCm/4rw&#13;&#10;lKVLXuvwl3qLHxb80GvyR860BadE2yoA0PMCSadsOXp8PQp3tWbBDsWZkPHS2YuN3O3GBZnhOFnJ&#13;&#10;8AINp9T/+uA9t/uO7edEuPHXf/3J//gf/qPn4YB6fT3NsD+bAl7FaRMdWm2b3oQw7/3vftf0u29/&#13;&#10;G6/zODcOwfMvujhOvgsuvrRe8cGF5Gc+8fHprju/Nr3kFT8QOtqwLaPTagd30LlRoSNsaa847IZ1&#13;&#10;5G2ZvMXxrludaLd84XNxlm3HydSONi/6vBPZ5uDZ0BeBxmvjiYtmaJ3Ca0pyJzX0fd++9eyhM28b&#13;&#10;DkU3Muo9+LwuKnc118WkMsjAP/mmTrFHbbSQiwzS8OPnbgLomNQR5seKdfL51IHOQF8vox713v36&#13;&#10;4LZPgaiv/dM7pXVgCuOmgc5BnYZuJlguvk/n6BT0AvIM3sefu6zBEa8+BKkTmIt6HW/w9k5FHXDa&#13;&#10;25CnSNBHndxUUV8v9H16RZkt12kXfeHhO/+9i13b6FCwZrSDMscBgj3sN8atM50AcR5A71Mf++j0&#13;&#10;nj/5o+k1110fh3DsKD502wHTbUDHhqEclLJ3U8VvzNAn9S4AmN5L2jqwbRRP5Sjn94yLfPWKLpCg&#13;&#10;4ybTBbTVaifWV/XhMBxxcqJTt/uU+ePuSRUmK9FRGNgFfsDRfw6WEbp+Z9rACBVI4xyRCfjELXOc&#13;&#10;Jk2OJJI/IiN/0B11kbLx0/Qcm5Yh/JfyUShf89t2S3gKwit4C9i2wUx94Ad36Cxu026aTafhgi+u&#13;&#10;fDhsH34Lpuk3nvWb1xI5PpNZG0H1FIU2aud2b4RIV5rSs51kPKe/Wm67U1fbqQ6w8NbWpC3zOz4H&#13;&#10;nzzIR66/Bt4RXnH0IB86vyZPqamPbU5c+5RjyKc+puN7W7754BNtvu7otNNPi8Pb9ubh2KNMmiYb&#13;&#10;AvRtNzOkJV83MHSQb4WO5fYzx5DV02LlQHSjQB2EMeQbHWw02EoMblLUeL05Y5Ob0XmFHOOTttCO&#13;&#10;0nDMcCNYfRzn3OgwbnBM8xVZvqLJscPy2hwpuYTT3uZLy3HHsU8bm68sGVORXxv5KivnDscWxzKf&#13;&#10;8pB/f0/pcTZ//uyd75hu/lx97/u8Cy+annfZ5dMnGTsc777MN1fcfDjvggsyLmr79737T9mMeuH0&#13;&#10;uut/OLTkZ7421j7WadoC9u20eT4B5Cup7rnzzjhS1bPmCp1v1Cnj4GFeW3jLFz7P90UY89gIlvaj&#13;&#10;jz7MZos3IVdQ9x/9yTdPn7/pcxnv9z3+2HQuMr7m9ddBr+pHutrSbwudxiYZNrzl8MPbfuHGG/8f&#13;&#10;966fK+FRBHknx19wXDYOTk8naP0Oy7h5pJOV3lvpgJrZsNX+7A/0lJRW2QLGsbjhe1zu9MBYlUum&#13;&#10;ac+FK/xkLXk1zIlwuuxbnf86uN+CNqR91eU8ZqF3zQ7Mu4OtfcD+aU9wjHTAyfg27Fk9BD7AuYY4&#13;&#10;zNjBtew81/j0gbb31VOOka6FxfeIKR0jUgXF0PyML1k3utaVA1JVd8q4Zz8IX3ErNhRd2SqbIENW&#13;&#10;5c98Hh3AdJ5nbVDzUyiVbNDNa5wcL32dk5ut2bCle1Gm7uK5zldm8bdsZn0YHVfjRGSiTNvucJOS&#13;&#10;YztrpXwnbJZ0bH4ocvQQi8BPNka0UeUkszTT9tQBzDMNpz66fgpXUsEDQQ5F09+uN6PkI98gxXnM&#13;&#10;JbFzrUdro5nNbfGEFy1yjoqonBIdnnkip24FEBAs9Qh3YmTlB1r8RUaK8sorEjOYdOQHbOEKRFqV&#13;&#10;5zxgaBsZY70ByDbHvHD0CPNNrgvC6RHA3YD9Hzj+e473c5i3ETYs8H1rgY2Nj+/bqt1QbMMC3w8W&#13;&#10;2HOEV5I8eGD/47URctGFv3LSEwf/PYu1TzHxP8LiZgcLvjO4O4TrqtUCTc11iP1VwQXDarnRkOSR&#13;&#10;mcVIaBAbq42CzWJhLDYKpxctWfSugW2aq3Ows4A5nvMMdUK51vJK6lvwctWkbCUxGCPtQsgLynov&#13;&#10;9NCH4tajONWvUq6XNIu6BW8pNMwyrt2Oy1/kNZ/gDHqd5zl3Ly0zGmacm3ZA0K2DeIb8Ek+9JGMl&#13;&#10;TwD4Ce/GbfpduDg3rUVWRQfuGlkskdY6usfZt2UbfOf2M/Bm/Ud54y/1m7UGZo0MAydyGG9ZWoFl&#13;&#10;uXmWL+Cad+zTON/mWTkaL2fpcnS+NeNj7HVhMohaSND5FWcJfTkf2Gu5U86PBL3Ag56vvdiM86Tt&#13;&#10;EgLzDzBcpOD0+tKmk3f+3P49e+pjDHP5dzfys//kv3iAb2z8E9TYYn/UyaRuXsxog9w97HgGgM6t&#13;&#10;mz71yen3fvPXs6GhE3k7dzB7B6/OLR17vhLgjDNOm84665zpyzffzDc5dk8/8OpX56JnbleYT17e&#13;&#10;AXsKDv/cUYcZ5JELU+gYHEd14CmLzioAcHCdkg2Ve+++a7oA55iOQ+vRPx2B+V4FDql+qkE+zbed&#13;&#10;5PNFWByLB3NXr05+q1b8OP1wBFjFbj7o0HMM98LSjQE/Rq7TTnr72OSQhxfXecIDLJ2J2irzAFeA&#13;&#10;yo7oOYcW8IboRrvSsagNhZeGfNRLunVB7UYFmxTIaLnOS3WyPHcY41hTfvV3E8N8XykmDW17MrKa&#13;&#10;J46HdKRRr985HOejzr9sdCGXdAILjnBn4QQ+H1vvQi9lTNuIdarOdFB4t7lPihzYx6aNjsTwqjvH&#13;&#10;f/WX/k8cpE/yaph/kA0gZYmx/dHoXKRrP+cC619jJRsaCJJDe9Z3WcrhHINqREJBB43sagdpERrd&#13;&#10;0pyn3Jl/8SWXZiPIuq1SKdje/al5Strqn/YorkcABCKQbpqVYZYwOjdqnpP2zMP6PwGeeeKF14CX&#13;&#10;RuhbJg7pWTZtswgtQ53bCisA6TYtc4ULPxOUNb4wSTf9oJFXAqZMFMNxduk8ceXnYd7gZVwyjWda&#13;&#10;ft7IMMcrFlzr3/b52KN8C4d825Z9T1ltN7nDeMCnHdKHHXcM1TYdlmmj0E+ac/eznIGLHeAj/bRF&#13;&#10;YCIf6cZz7L/wkkt4jd+tvppoeniPDm+fQngh5+Klo05eH3jvu6d3/cHvTRfRtk477YzI/ijy6yS3&#13;&#10;T7hZaPu1f8kvGxr0B58QU0Zf/ZZxh7HFfmOedH1qwv7uq+vcXPBbNeogjSrzFV3Akie8tnN80nHf&#13;&#10;5SlDTscHxz3HdPuxoTdO3NDo8QYL0EfryQx5NT9hhNehr/2Uyc1cn24Qxr7r2KbdlM885wTHAsfK&#13;&#10;7tc6WH1iw02AfmWeG0d/8oe/z9zyiej+E2/5mdjtizxB4/egDNL9CpsfZ/DEmfXyqY9/bHqAV1X9&#13;&#10;+Jt/erriBVdVnY42pw3llzrVlhyGnCmzHr76lS9n49k6dGMV1EGj2t/Fz3ve9LlPf2ras3t3nv7Y&#13;&#10;ug3bUod+6Nz2aVCv22+7fdq7l4+rMw/6TZK//Z/8fTboT9OMsYMynEr9n3X2uRlnccr+m7/7H7xR&#13;&#10;p95zMdyJUN5lfR/HyzlO5/gbChkF0vdDUIMfF1IJI7fLB156q0UYNpU14nP+QOt00KW3Ln+VUQVz&#13;&#10;uck1iUZ8bp3p5z4Raxu2jylxpB72zJiOicasEdlt437nIWWBZ84BidEr/fkQG7COE1mHBbZo+srT&#13;&#10;+pi3SI510JUPbVqmYUlfN56bEsLN4ghgTVHmvMA5OPD15gWessh4MOBTHrrShBjBcc3xTtk3cXZe&#13;&#10;jaJB90aUce2YjQ42Wx3fcKQ7TiSoL7i1vq+sOOQTLeHlpY5bWX/laTTGWNeN8lW5SOJP4IxEIzP4&#13;&#10;Y4xx00C5TFkUBM6UZewho/UpHYUBqOuCeOAW9ItE4c0kUy5d0WtcE8/x2M3q3OgCTXnkWibCFKvS&#13;&#10;UXmVGJkD49w/6iVEJWwBZ3AjgzwrBiyxbBQpuyD8WCaKYytRcZJvxJAGVu0u1/jMD0eYH464rqXO&#13;&#10;5DPCFzn/a45/zvHLHF/hqAGWyEbYsMD3swU2Nj6+n2t3Q7cNC3y/WWCPGyGPP7h/3+M3Hdj3xB+c&#13;&#10;c9aZv3Lo6JHf3XR0E7esbXqUiyxvJT+diyr8XizcskDoVUEtFE5skrGoGIVZfLiwyEKETBcmxKVQ&#13;&#10;5xNQadgTFPVCa0VnBbSW87wwWQHItw9zO+4i5kQ8xwJJnqEt/AhxvnFXnSW5s4eiLJzEEdhVdodB&#13;&#10;P4ulwafpCdWQfbbsW4aFvKHVCMv8RbxpN1jOlLdMOa8p1CRZGleutGIPkuIRmu9cJ+aPsmV5gE/w&#13;&#10;EyoN77nttB52AbPEmfkO+G5PS5iWZ5kXOHglbz2v9emWaSmf8ZZJ+C5r3EVZ831KXutpDRpH4KsD&#13;&#10;pBywdSESVl5I8de6b8FJ1HrP7OmrlntBEQcKzh7TCSVQg8YGLuy34PgwlOgCAe/FBVH2Qv2Q68/d&#13;&#10;/9VbPxeg59DPW9/ykw9u2nHSq3H2X13O8Hp1kPJn3EKhXNygv86xX/vlX8LxdOn8ahGdW09wJ713&#13;&#10;0z+Cc3DnTt/XXheSp+PQ+yzOrOdffgWbFBeXoy129PsMh+PscxNBZ13sCy/HSS/ovbCPxcugcYyb&#13;&#10;r7NNOW7CKeVHeN088QLQuwy9GFbmvqNfZ6OOujz2z4WhPKShIzXfkiDtq2fioANWB5jjkXQ8HKOU&#13;&#10;Ie0IHtkEAt/a9S5wdfCD5jru3ETQuagDs56egPfijm0bwuM4yGxr6lwf/R1tCnpebD/JtzrcsHAj&#13;&#10;xDuh/UC5Mntxa8PySRDD6Tj/vIPaTQ83VbRHfz9Ax6b5uVsRnfKhYmTP3dicLVd/HZIGeXnoMOB7&#13;&#10;L1UOjI4Qeeu0vfBiPuLr3Y/WCWUPP7wnzbs3iPxwsTr7Sgtp66RwA0Zn7Uf+/H3Th//8vdMbfviG&#13;&#10;6eU/9KrUVZwZ2MO6boeJdq9+aLsbjhpg1jtIpG/9GpRZGsoqrvJ6uIliMN592zrTGX3J854fXQIw&#13;&#10;YLStoWGTaNxBUxihrLHwwg6Bl28QUhD9Ayn8oCtuDmkN2C4LPXSwXPqV79haMgm+yh/IyazyplOO&#13;&#10;oRVOyxkMdSHSeeIkbb68OTec8aYZ+Cqp36FP4ze3wI+yAErftHQ9j7Il3SVZy0MrZ530B7N5YP0p&#13;&#10;tXVcfZs7cmmD9scE2xr93ZB+baRxaBMG8cwTI21+4KYfkNcyCdvtxbN4jjWnspHx5Zu/EGfN3V+7&#13;&#10;PZuAbnC4EWA7/PP3vHv6xEc+GPlv57sUV171wuA5Hjy0+8FstrnRcBobII4zjjGOV/YPg/3GulPn&#13;&#10;HnP85o/0fc2VY5gO9v6Qu2OOfVmTutlh8FVM7bxv+urlBqpn9c7BkyTKIK4bI+rZMPVUGJvXwsPT&#13;&#10;uS+bJdhYufrw6ZF8iBw4+18fzh3K7ObkNuooT4bh5JTv/8fee0BrUl35vXU759wNooFucpMEiAwi&#13;&#10;CVCWbKGMQLI0o5mxvfykN55neeyxl7VmZnn5vbHX8nKYWW/eIEAEEYRmJCEJAUJCAZEzDZ0THQhN&#13;&#10;p3s7933/33+fXV99t28TRo3UNHXura+qztnp7BPq1N51zqE9U052Gqtfmzh5kvs/ZMP5c/cdP6ge&#13;&#10;feB+y3Pll/+w+tQVX1B+hlT3//Ln7oPJJyWI3p575ikvccVSi2x8fs4FF7ivhBYyUs7oiHxQb+L5&#13;&#10;jRGUuuMPELyk48J588zDBkDhCNy6Sr0xU+yY446v7r37Lju+pk4YpyXGxlSTtaTWZDkxpk6frn54&#13;&#10;SvQl0uNyOeJPOeNsyXRxmckXOsMJNQ0cLf8o/WzUa8G/uunaq16h3PbRQMV8SMd3dDA98EQde2kp&#13;&#10;clo5JcSZkNcoP/TvqEgsvwFbeiyA3J59BsIFlwgBa2LmAX0C8XnNbcKVtPq2viDhTQy/AR/JPpT2&#13;&#10;rHELdTXbRmaJcQ3X1ldhk2mu67pJ7nQfLDeUjo8ebfCtRmT9BF2qAs9VnIbC4gI1+ohnLTLQj/j5&#13;&#10;k5QtALIVXoahr1Y7ZjZA6bd0FRjQVuC5DT3GB56BIjg+GpJQEkv8NL5gTEWfxcdGtPNdOvThjmUz&#13;&#10;nuA9bhUN9/ElP/RTBJbkxF+BDukLR6lvpu9jth74CBTSRHa5JrshczxHIl1yOl/xvHT+0Y/ioECa&#13;&#10;nQm6izgu8jJgoGYNkGfSDBDvHk4zjURyqnQdH6Ns16xq50n3YKvUGvJAqBNSTnKSz0unWlbJoHyH&#13;&#10;BIUGZVT+nGPly/nR2bqww0cULBLjIGTu8OPS5aTx8E6Nj+3sYA8VP/MMyEwOZpj9Ox3/QcfdOjpT&#13;&#10;6XTThlYDbwcNtI6Pt0Mpt3lsNbCfamDDhg07tCzWGi2L9YgcId+Zmo6Q/p7H9KjfoA8gRmnt0In6&#13;&#10;Wkd2GnV3DHY88JBC8mzdMJpgcBADHUdxJxgGmIQaz3fdP8D4ZQ+47qSuu8Fo1HFFnqTVhZg3wLwO&#13;&#10;eQCHblMWXqjZ1Gy4vg7HQIdBEZ1gwPLLquFj4Gq8xIcn9PwbP1xbK8jSSCfecEVGQ5f0wOz8Jr0a&#13;&#10;pyRlfJNus2TMt8g2MN66TN6D8S141qHgzAu4zAdxA/H2RC/hOOd1J3txlfF5HsCzzmviFVrOV8qU&#13;&#10;aYOdBd8lb8EHNGl36aRBI9MdBZ74WbcN3IH5ct0ssA1SfgFoziBqpoGDcQRaKStT2238Q4giCCde&#13;&#10;MHaqnoYBuOH4gKCVUoB1ixE8lh4gUfVWf1njbXAZMfL2NUsW/iclZrYA3CfCLbfc0n/5F760q39I&#13;&#10;z2XacLsHYz8Gdoo8jInxUksbfeyhh6qnHnukOuKYOW6ntOMVWtN+xZLF/qJ/1Kh4mWRWxjaljRs7&#13;&#10;ys6QV7Tsy6lnnOkXUetaxDFioSeMehjJeHEMtYbByg4rykphqF5mkYWywyjHV9TPL1+uZVEeqw47&#13;&#10;4kjT8ou5YHkZZpkCDInsAUEp2SDHC7L48pLmvsZGMb72DScLBlX6HoyOGBxZxgQZ2fQXJwXL1hBI&#13;&#10;o+4gCzxwMlh+vTxi5EsZLa9e0O1MEF/jiT7GPy/vJRrIhXzwtONEPJER5wn5ZGNfCgLnCs4FaGMo&#13;&#10;RVYMjbz45ka8lAUGAQyf6BS6Wcfjq8BYegVjAIZY6MdSDqFX44smMrGEGBvx4riaPmOG9YmRAP2s&#13;&#10;WLq0+tF3/15G3ZfkEJnp9oHOMb7i2MEYnF+XsvfBVX/9Pxz3iSs+b7nJH8IhJ+tru0wkK4YN6LO0&#13;&#10;BHE29OqMnFKVy5V4YNCDv04teYyv0BsGfDHwDCGlwytps7TYQZIZ/VsOy1KeM6JrWWBmvDDcxGWn&#13;&#10;v8g+rEdGmnTaFIxSf8MYnXAWwClBVkzqcjFt/ZhvSfYpGoLLMO7RWXIpgLqFh0EVlflx+wKEvClk&#13;&#10;HQiSpVcqeKZZ5AEuj4LY4a+IoEZKyE89ItQ4ma8BcqZOLUfKZMzGT+Eduhnies+MD+o37Yh26PJW&#13;&#10;G6PeOK/BvBjcIv/UizoUXgkb/bgM4+7+pTel0+dQnxKGdmWyiiMQz14PmzTjY/GC+TLC76iWLFpY&#13;&#10;HTL7MC2FNb365c9+Wt3/q1/oa+PYu6O3t69apr7wQ5d9vLrgkvdWi+bPr1avWlW9rE3PcdBOmjzZ&#13;&#10;s8noA3BqUg/pQ7znkNpQ9jmxLJTGQpKH+k+boACYjYdM6IK8ck17o232be717BA7hjAQKqPA0Cex&#13;&#10;VF7OxsCg6CXylGYaancjtJyVl6sqxkD0Tl/CswDdIwOzM2Jm2mjXC/oL+iDkx+HppfzkWEBW9iDB&#13;&#10;seJlZ0RHtUR9EvsDTdKSeZM92wPZmU135w9urx598H5/FPLpz39Rm8h/ws+fGQcc6GWtVixbZscv&#13;&#10;smSZrJFOZx9+RPW+j3xUM3DmWB7qJzQpTw7XG+XRBkmlcaZtYNClLJmlkXDg6V8h6gPGQfrBaTMO&#13;&#10;0NJ4B1UPqIxXrlzlctqusmbpK/SusX61Vs7+5yUj+4984nNXqp/vc5twvRJ/nkXT1IfGMlc7br7s&#13;&#10;kvOvgtNbIGCcvF3Hr3QcqeNQHXshZP+aPQodmcjmrTkQUeB24zhIfFcUNxDj3JUw4L6ky8jbzVtg&#13;&#10;+3ig/Q9Tm0+nR1NcVXNlO/MeenDf21By3IOlcYzq+XaNM4bYKRj9X+oj+vaAi+t43lhhpT3BizTa&#13;&#10;EFwZN9POuKZRuV0Vw7rFktE82hv9b/Sz9M2k0d/FtSlBwM9YxheMsetlrHRvI7raF3i1w4MPHpRl&#13;&#10;OzBgDH2lx6yV2BMMHiNHsd8Oy/PFmAYgOJqfryNPdTxqJEQGnF9fO3PARrK1Xa7NuOY/8JkPEPrS&#13;&#10;2cglvegjqClVeiMwfqE/9jhOZ/rtLA/SoWPnA/oiIpRgGMthXRR6urbY+oE6PGJvD8Yz+fx0Sk3N&#13;&#10;gAENp0JfXKAh+c3TRDVOwzGl8SrLp+3Ss4HlrEQYoQjP6vhfOr6i4290MLuDKdttaDXwttRA6/h4&#13;&#10;WxZ7m+lWA/unBhqOkIflCLlt6qRJV23buePvNVDQxl39mzTFdrSumRGidyS+bGHwokEFRxlBeUw0&#13;&#10;QD2GacTloKMZH8OWDhADFAIweXRSX/0KWhksVt4Mdk6BC7+BIPCOL6W36+VdL/QjtWa9BnVkmJdt&#13;&#10;BnToQj+SswzEkHl3QkKJPFlfzfQCX1JDnykXcM1r0Ui91fDQHcAz+Q/Uq3GhAdlBZGhG1Xzhz1H4&#13;&#10;mJfu4V/TSJgk0IA1LumDhDo208Ej5H3cdf3mUlJdkdyAU/Ch2wVX5CG+i2fyM3oHX7fdcI4ITH5T&#13;&#10;900ddNXThiygEoxNfCNv1HOcHq8V6vYgAwfGcRMrQvDq4JcBjD962bLBTNfGcf7gWTgkjr5kwiDX&#13;&#10;SYh08qCX1C1jxo6+YuPatateS67fVfplV16+fGjP0E/JaDYFYxaGeDsmSnmSd162f3XvT53GeuV8&#13;&#10;Ibdh/frqHVoCaWvvumqjjH4btTktS1vhDHDe1Y55EVqyaFF18mmn11/ap3EWYxYGNxwZzB7IcvHL&#13;&#10;r5SRL3gYsbJu0D8wGwJj4ROPPmxD03QZqJjx4JkC4gedUWNG27AG3d6NmzTz5MFqzepV3ozYxkT1&#13;&#10;P/DBaI6DAaMj9T2XiqJfio2IYxYI6/2ThgOD2S1b+WJadc1fbEsmXqK5xxCI0Q/DGc4fDPA4BZjl&#13;&#10;gbEMAyS0kRGe5JGvgnFWeHaG7g2j9JjhoVkXMjrirGA5BhRhI6DSKSuMAiytxYwMdOPZM9Idhkkv&#13;&#10;0SZe9KVUWZoKecdQalz6XNFBBgJxGE4nYqBVu4AuRkyMd+iGpVy+f9ut1QItE8PsCcoOx9DUaTOM&#13;&#10;u2WL9ksRTYSkDtx24/X6Wv6p6kMf+3h11NHHCqazuTtw8WUmxo+QAfn8RaLOvOw7szrRJu38wjAi&#13;&#10;IPe7SsW4a6ej4ilH9JpfjZJhvjrEMRTGz347j9gEmaW/0D8cCAKtaXJDPHGE5FVulBhY4KdR1Ypt&#13;&#10;yAUs6cT7T2fT9L0pBW/DDOChZHgmf0MnfqCadv18BF7lXutFNPlryl1fiw7yQ7s+inGlkPbJmgEO&#13;&#10;eAXywrXzmzRKmhJc70lPvRm+gZd0TEs/NR1g6ntdiAZ9L/WeWWTWsY1iRW6lx1JXMthRf6jXigPP&#13;&#10;YwfBevyQdKUX0vPwWEP3fCHsnJEmWAJ9ASHzSlsGT1n3LKFli5d4Bgdtc+H856pFCxZ4aSbqEn2c&#13;&#10;26D6nFO1qTn7PuAYOUoO4kUysr+4Zo03ygZmijYuZw8P+jTySqC/pX+hfUAPhwh9BW2R/oa+jvyF&#13;&#10;Q0LOWO115PZeZAaGdAx85J9l86BPu8UhQaAvsI6Kzmgv7i/k9MBZwVJ0OHaIz6+q6WfQB3J7lg3i&#13;&#10;6p5r9IC8wNDX0l+gQ+SGD87acDiGHDhJx6sPRDbS6SNZ3opnyg7R+tSVX6g++olPh3OHvKhtjx0X&#13;&#10;z4XVK1dWmzZscD74od85/9L3Vu++8D12OtMHohvy7KByo0643CPGzy/u0RVlAgjw1kkZewcaZR4z&#13;&#10;iVhma5ZmK86Wc32lHO1rVI44c+kHOVgGi37s0g9+pPqwnF3oIvq/wlQnluZivxjpeseOXTv+9OZv&#13;&#10;XrOwk/qWuFosKW/UsVrHCTom6ngTApWLgzDwHLERT4+hQGE5NM6OG5hewHY7CQ/UAr5b8r4aoTym&#13;&#10;Q5T2Sw8Wf2Qn/txvkjfBRh8WmeS3RPuKNM/swvGhtpB9oLoIhYB2P1j4QDfj432VWz0b6MeQS/3I&#13;&#10;bs8e0hqMaVu0O8aTsV9TcTbqPgAZC+jYqUPt2k5a2rfbeOzb4ecdMtFumeHhPi36cMYPHl9KHoL5&#13;&#10;aKzH+GmUxmH0rYyBzIvlmCScQfnREVhgFt0hPHyIcbruxQ9VEJsf3AQdQ0U2TMgQ2p+Es/6Mr2eV&#13;&#10;aKXMhRPEYMCtTywtxXjTTh85D9Bb6N8QLrdw6KAHF1jBhUY8r1G7hTHdEudIC295DJHlWvgXYcyv&#13;&#10;Fgs8k47n/JAhEeGxrDJkpxTPhG16Vum5oIds8NZHn7pgX8P/qIMZHnfoaGd3SAltaDXQOj7aOtBq&#13;&#10;oNXAfquBjRs3bt/a17dKs0Ie3NLXd+v4sWOukqlGjpDqSR2bNIDDETJBX11rTMQXMJ0BTQw++I3g&#13;&#10;8Ude14OVTGXgxMtbDnTiTBwh4zvQcVUPqgSXnBInYSN+D3QaPD1yS6TGmUGxX1IlG4NPDCDwZbp1&#13;&#10;vmQzwLMERQgbOBoDu0Fpk7c84OeBnM7EEbgfJH3w/AlesGAytCNwXSj5vv4pcL7XdY4NTVc8fQ9f&#13;&#10;Qjl3ORAyjWQDlZ8GLcc04LhPPkmzYHXyWUeUi8RPvTTSm3xruo301EXmyffN8mjCcl14Nenudg1M&#13;&#10;U5ZSPk04k025C49B5StpnFje6vUGtwPlg2WZmvWNa/KKQaRfxiKvc8xLB/f6C1jkhxNtiz1A+CI5&#13;&#10;XrgQGXwOXgTl4PvbF5cu+bvXK9fvLThYrgAAQABJREFUAo5NzvW16lQZlC4g32GI2+o8YHAmDoPW&#13;&#10;g/f90gY6voTdJKNQn76aZTaE3nSqjZtkvJMx66CDD/aXvTu2b9UsGBnDpI/VK1domaMzvAk3ehRh&#13;&#10;06YvQG/MEOGLaJwEqTtejrkGlhd8H7ww84KuOBwOa7VB7S/u+YmMU0d4SeH8yp8vicO5IcOhjKgr&#13;&#10;li+t7vv5z7SZ7WI7LJjFwF4kfA0tDs6fDXUqZwyPOCFwMmBEx1DGOvt8bcfLN8ZEZkNgeEQ3W/Wy&#13;&#10;h5ws70If5r5bVNEFdZwX8VwHn7qDgdOOEb6GUzo08mUcxwP1ki+7w7CoWXF8lag8Z/8MTDhXYkYK&#13;&#10;5TJOZYAMvOQTcvYH5UYdxfECnGfXQUvxpHFgqMM5RL44cCqRt3RIoQvCyy+9KEfGDdUCLeeDPMcc&#13;&#10;f4Jm+iyRc2dbdewJJ9p5hM7T8Idz5NYbvmnD4Ucu+4SNpDbUUCGiFelM+ylGAMpef5ZLhmRgyY/z&#13;&#10;LSCcHMbTNU0POOtFd8ASSXm5XYtmpMcX3jYMKJ0v96dMnaZl5ybW+tSFqHUHJJQoERCQAF/x5EwM&#13;&#10;vykb9+abcAYXhHE79E2JuKRhuSM9YCHgrJhH5MVYhVakBRRkoBVnYEMeogIHPg7wS54lrkk76SEJ&#13;&#10;GBhlMoCXOTC/1FeJB742NCnNfAoPl0uHkOhEf0mU+YPLUeCJR2aM3BvkRIUuOncudA09yyI+6SAz&#13;&#10;Tskv/TDBetDZ8EUvtDX6DeI4oE39AQf4HIvoBgJul4qEmtsD/dq8p5/2snb0CS/IiUo/A93RMvxP&#13;&#10;mTq5OuW0M6oP/tOP29lAO2AmGMslLV28qHphzWrNfnvFbXBycSy6L5MMo0fj6BhmpyX9B/G0f5a9&#13;&#10;40tf9IOctH3aJ+0s9h5SH6O8A0MgHUcHDhP4ozvylfsC0SZ4XnmJQJwixcGCA5YlrHBkwId4nK04&#13;&#10;PLhGX/Rt0a/oWad7HKyUFbLizECH4WzFcRJOCBys6OAAbfiNcxu5MZRt0ZJ+P/j771S/Vp9M+KRm&#13;&#10;g132mc+5r0Vu8steGjgZ2AQd5+qCec967Aj8CSefXF3y/g95bw/XoyxPneFdl7vySzr6oLxx8Cxf&#13;&#10;Gg4sPlRIoyW6hifPAwJ1Czxg0B0zVd51xlna3P44z97A0X7UnGPtePnARz9WHXnMMZId51TUP5eX&#13;&#10;eOMMmiIH2GQ5u7Tx8tOTh+76s2uuuSYKy5zeMj/I/ICOW3XIC743l78SNYdoa3k3+BkYjmYYeN9M&#13;&#10;2z+vhw7Tknl8uEG9p6+WCqKPRhf0sdxFnx/xoYfQVD2KFZyek2ovnvGhOj9ES12p2jtQh0l3385H&#13;&#10;CKYJ2Xge2Ils2ILAGJlntJwJIUXGQ8NSub15Zgm89KyO5wzPrXheI4udrvqIZaeWRuK9MD7egG44&#13;&#10;oplZzbKylq/UBTY+p98ElzYND/qaERrDcbCcldt2KMBtm7yFhIIPAZ1vXxtOenR2GZdw4eTIjDDp&#13;&#10;V4nryAFAOUjTNWnJBWz4uWwUz7LHhUOUowHCqUw/nk5U+iEhCRlaXAZNxqJb9RzaqXGmZ5vzrMrC&#13;&#10;S2G5Vx1phshf0KDumH6tiZDZ7FI60eUZR3DJCtXYKhLG7zimYu8OzfCwwyNgBZ6zO76q6/+tY64O&#13;&#10;HlhtaDXQaqBoIN7YWnW0Gmg10GrgbaCBF198cZOyyVq6HP9z2rRp4/uHDZvTv7P/HI1GztPXLKdq&#13;&#10;oDFLL5Y9Hnho8MGLLAMVD1bKYCQGLqEwBkXNe65joMSYKAZQeR8YJT5vODNuYWRTQpNGRNUDmwRh&#13;&#10;NNYZdBW5Oom6Kryhzdc8DKBSDn/RogEuNDygEgwDP146lXUNZnmxx7CsRwT5MbkiQ/Ilnrwn06RV&#13;&#10;7omv99dIGJ0Nn/JCi1DONS1FGb+cDcLPwFBkS3ySTRH6RTbuU46kad0kLXgXeTww1n1NowFTxwl2&#13;&#10;T44Ul5twzAc4eCf9cq5lgDa8mnDE6T7l5ZYAb9clzuXeMkOTIByCxsUhu87JO/FMV/Dc1zRAeo1Q&#13;&#10;OAwKRRup6Q8KsXtkGCqKBCF2ySAnuDm3dZ5MwVGRu8gqiJkLZACN+qgXjiE9q/Vl1F8ab1//2bnr&#13;&#10;2/qy+I9l/B6HwYtlgTCIkZ006KSxiCXqNq/ZpC+ZV1cHHXJo9cqGXs30eKH65OeurM445xw5GX5e&#13;&#10;rdbGs263qEEvpSy3QghNRXvF8LheBk5mjrAMDIZ3jGcEcAnU2ewrbJykD1T8NK2x/s53nVo9+dij&#13;&#10;1SMP/ro698L3eCYGescYx5IjY8ZMqx6+/9c2OrIuP2vwP/HIQ+5Hz3z3eV53Hdj4KrrHxkTut/NC&#13;&#10;p8OGbjHbomWmeGG086B8QY1sO/RSyReTG+VcAQ9DFwZBDG27do0txslt3gCd+sQXfB1+7DkwzE4O&#13;&#10;6BLfp/XuyStfRmMYIKMYK+1QUb3jWgDmk0ZhnBbbZIBFXkLqSlfSIYZQlmmXM0RlCS4tzjMhytfJ&#13;&#10;zNxBbvCQhwOnh2egqDyo7q9ok+Zbb7iumvvUk+qHh8ZmwqLz1BOPecNhDIHv0lJm7HVCGVF3bvnm&#13;&#10;1cb94D/5WDgweCmGe+kYXJZqLGGMLbpRPUEO8saZL9DRTSx7xXNBS8+pHMAh3oZdwWIwIci4aDzq&#13;&#10;B8G0JQW0iOOMU4kzwU1Z54DXb/kC1ImBEH2i5ATWbZo8cC8aHC6TIq/xgMsLdwZBP+Oyj/J9oQMr&#13;&#10;x0MTXMUH+yJ3xhV6lp88cM9/MQpJIKQDOgL0JVvytNy6By91UDglhs/0pc3ygS5yJR3uoUEwTc76&#13;&#10;gyaxzoPj9FPOjjNKQz6lpRwG5F5/GKLhgWEP/dpBoTN9Q513OVszmC8ykzcF7h1XALgmP9CkziQ8&#13;&#10;eUicAlrjJh2khS97w7xfdfnm666xMTzhN8g4T5s5VIbx8y6+1E4F1zvxwplKv3bl7/9Bdct111ZL&#13;&#10;5Xh96L5f2WCEs5C2iyODto9hDofmOi0LGDO9xFf1nXqO4R8HI8Z1NI0xnoN2PGy49o9SOjLiaGBv&#13;&#10;CmbF0GdHXxozPtKYzyw29IDzhnpDnw4sfQVyuw9QXPT9lKmcHupbkI10xm84TjC2YVwkjjrgsano&#13;&#10;MMuNfnzGAe+wc5lnCX0JeaRP3yaH+J23f99OD3Q/wTMipluWrBl9WkIKpwfy0zeR52zjOC7POPe8&#13;&#10;6rAjjzJN10nlhzLNcSJ07cwQJnUn6w90V69a6TxTfq67yl/yQAepJ+dJ+YKu/1R9WF7rcPGlP0q9&#13;&#10;0UcxY5D8hS5Ygx9nmmYBKd+xDOKQ/q39W//moosuogDfymGFhP/nOpgB8p90XKTjNw/SsRQmOjq7&#13;&#10;BykkfTsgLrkRDXxWmoG4CVefB9IxgcKyJlJD7/liIJ09Q75ZKdYUOlOeqYvudXXv8QqxTov6rZvQ&#13;&#10;LenGoK0oys6MSNJviKr4BA9geKgNyPgNhNuL+BFIqfGUGLQDn7LM8Us8yzsy4aCgbdBWQIpz+SBO&#13;&#10;/Yf7EeoC6Yyj+RN/PqJxmpBYJhm6LJU5RP0deWHpSWbdso8Py4BxOI+Cx9ng6lWkdh7JQ2TCsiNM&#13;&#10;5DZ4kp8Cblz6FOS20CLGn4TQra+ArnVnsqnILh6hR1wpUPIzVnTQAQf9F+eQzxKYLqzMl1/xo3yH&#13;&#10;45BWn7NZHx9t7d1UjdKYEZ1YHumDoYzHK6WcIzOMnembgmxcABjkkzZn8xSfiOO5KpqixTOHcmAZ&#13;&#10;YDul0ElN0LM77hbwdTo4r9fRhlYDrQb2oIF2xsceFNNGtxpoNbD/a0BGo22bN21aqXWD75fR7ubR&#13;&#10;I0dcrS/Yvysz3jMa6MiiNESWw56JGuxo7MjXORo+MdBRKGOrOJdBjOOdkIMXhpCMUWLgRLoHOFwo&#13;&#10;+AWPEVeMsrriEs7JhRvwDPlMNRJKilG7fjDOe3CkE0uTEHBk5EAtDavQ8oDZEKJd8sjXLR35nIjA&#13;&#10;ccFZB3eO6QzCCqBOjTx3IgdcpYxEF9o1vXLvPDg5BrBJN8eRhm+QtVOi0HVaoQM8+alDXue5JOwR&#13;&#10;puTRZVkT0UXiZ365L3ENbhEHDaV1xUOiQc9y6r6WF1rCy/havsLDqE26zfikS3ojwC/pNaJ9WfMd&#13;&#10;ADMYvB0fAwm81r0IsbFhtiPrSnHky8Yg1TvaWb6cmVwqCDi9kBFi5oK+Fs38KpqvS/Xy9WdrVyy/&#13;&#10;00D7+M/N11+75pNXXHms9pc4iRLhi2JmfrgNqlbQXnFQLFowT/skHKwXzBGx9v3ChV7rnOVbWG8d&#13;&#10;R8aLL6y2YW6EjGzr12+w/i7+wIdUdcLQiGEIHaM99sDgZZUZH3xlDEzCYUzC6JZGL2RA11lewGNk&#13;&#10;Z7kU9sWYpA1kocsSChiz2HD2Jz/8gQ2OGBp5YXtl7Vo7bNgzY4qcJxj5MS4Cj1GfPGNwwwjGiyiO&#13;&#10;A2aBYORjBg91AaMgaciGjMhDPHLzNTTXzEghcI2xHecF6cwMwWiIkRIjIn8bpVeMnBgXQ3a9uMNP&#13;&#10;tHCW8OV3GB+1dJZkwFhqB4t4oxsMb+jFuhK/XAoHnaAPpwmOOo3RgK+4mYUyUsvcsJ+HZysJjtkl&#13;&#10;fL2eTih6g7XF6fHMk4/bwDr7iKNkrJxYPf7wQ5En5XHuk09qw9+p2g/kAOvltptu8BJX51/y3urU&#13;&#10;M8+WXOGwsAFFOkh9IVsGytaGBbUrDALxHIhnlxIkSfwBD34aQeJe7VX5Ix9+LgoWB4mNttI7cYT4&#13;&#10;InSIvkA/0Pf5YynEtytIhpQOOSk75Pc1gNwjP4dCMy+GBYf4cgCToQlLnGEKnaSbMEEddt38gDNu&#13;&#10;kQHdgdORGsLlrsACD5063hH8EFVgoVeC5c/4jNQZWNMpcZRHB0vpis+8A2KnQ+FLijnV90Gkzq9o&#13;&#10;0YfY8F7kTl6UI2Mf6jOBOpNly5k6wDMXGALlX+stIgJGdGkrjjKcJBae8Rs8yUM6TOA589BD7RRd&#13;&#10;qn0+qH8ZcGBc/sXftyOV9m5dih6Bvo72ylJPTz76iGecvfLy2mqkZnmw4bUdDWp3XvZFONRh+goO&#13;&#10;dMUSLVDyjDPlz/2O0nJJR5wQ9FH0WakDrkOOcNZigKc/8bJ80knQoA+LPIBPux+t/oK+AZ2hH/dZ&#13;&#10;6qPIT8yGYPaE+krlF8MXz4gsa+6hy+yPmQcf6pkazDSDN3KRhs7YzHz+s3PtJJ00ZUp1mJaR+sU9&#13;&#10;d3sD8RNOfle1adMGlz/6pm9dNH9e9Z2bbvTzBDnOf8+l1dnnna99VmZbrmbdQhZgwIUnR84ihNZy&#13;&#10;zVB7UfutoHPqTgbgqCtRX8IISVv319HQLNfoNPSCkyj6/ywnQZk36eiP58l07VPC/h7q/1YP6d/+&#13;&#10;lW9de21v8nyLn5dKfpwfK3RovLC3lr9yCYrcPzaAPzAMFjcQJu9fC5Z0eoXfbaB/i1kP1FlkiWeN&#13;&#10;GyN3dTZ0IXGpvxnyinZCoM/Lzc0940NxnScXuI13TNVr96c4L/RnGsHCWEEznt20Jdpcti3DC8rP&#13;&#10;bfU78KWdMqs6+g6Nj+hTOaAtmWNsxbJYzC7LJwqU1C+LdvDTWE/jGPotDmZwM4sWoI4eyFPkN/Md&#13;&#10;zyARygBwQYA+wTCOBpfnFiD+rWFrHrrwn85AEs+BvtABoYNPmlwQ5F06oG9nnJc8IqeFDxuJi6L1&#13;&#10;LoLWW+nr81nIxzc4enDaAgsnlQLMdReOFKKdL4QKSfRLpI6M05lUgqN0JpmxRSxRTVkxEyf2b3Ki&#13;&#10;ob1XB7M6/g8d7eyO0En722rgNTXQOj5eU0UtQKuBVgNvFw3o6+utmsq6Qo6QX+u4afSI4d+Qaed7&#13;&#10;Gu/N1ahki17rxuilD0dIGSBqoFMGMJ3Bi4Y2jFwUcsCX1xmf95x3C42BEGnQyAGY7z0ocwK3nZCj&#13;&#10;phLjoRaDPwZiGkRBA7k9KBYMg7kMGLwY8BoG/sLj2vceQJKfzGFiETVIXFey0gfAQLOpF4MDo3jD&#13;&#10;ciZkXNzFy8AgadYP4InDdYFrSp2SNuOaPArXbtkkQxd8g4cv8178anz4C895JA/NUO6J3Y1uA66J&#13;&#10;lbqq4wbSBG+wuAa9+lJwqf+kW6eVC/OBno6ap9ISvim3Z0UNJPA67r3BoYzJaC3pwo86yUEd9cua&#13;&#10;y1EcLXcQDqniKygbUiwrxjIMdMMfG92z61+yxN3rEGOfAPnsFV9kasPlenHswVCFE4C8oxeMPrMO&#13;&#10;P7x64Bc/9wa1O2UQY/3yF1Zr/XXtocGXryuXLakWzZtXTZVBi6/BJk0cW81/Zm51+jnneTmkXFKE&#13;&#10;cm8GjEcY39hbgpdXAnpP4xRGO4LLR7K4f5A8GO8pI5aduffuO6ujtfwIDidmpLC0DPtRsIktRlQM&#13;&#10;Xkcfd5ydHOtfWed0LTko49QB/kIZfhjEkA0HBPnnBXrs+PgiG4lJ2yYnhDpm5xej2lgt5cJXzeBS&#13;&#10;/KzHj5x2juilFqfKKC9lw9eI8TV2vrSTDxvj3edhjNPLvP7CSCiDhL4YzzrJmRdbvtgGx4ZQvsCT&#13;&#10;HoAP53EsywNdjJ/IS/lhjENP6BmHC8ZI6JE/aGJkwOmBgwenCXkiM6xh/x05MdhEns15v/b1P6/O&#13;&#10;v/iS6o7vf9czfMg3skD/mSced7+4Qs6mu394uwyaR1Uf+8xnw3Ds1lv6cMmWbRljL84feiAMmJZJ&#13;&#10;OiA/NiBK9ngWsGSPjDyUkfRpY6PglUHnMXWEYwpjbuiiOCR5logOeUxZD9YsJRuOhe9ggUIqYixL&#13;&#10;pJg+uoBH1lsgk6evC2x9IhJC4JVI+qcmDrTyPq9NS3LmPajJs5AxDniG1ZmQ1yU31ovjSfd/GsgG&#13;&#10;5M3Y8ePnLLTAQS8Q5ZQ8dLYsnAtc0yhG/2l4lVFT/qAOSRMTWQiLrvKJng0rHMeWe+rdVjkmKXsb&#13;&#10;wNS2DAueDo8bBFvj65r64j5DOBkwLEGf9kbZE8hPwiUdRbq9ekyi6xpO1+RVFcp1COaHH3G0ZkC9&#13;&#10;5D0enCcl8yUsm2BT58PhEPXFdJS3dXK2/vj279kxm7OzGOccqP2R6PfIh43xqtuccVAQj/HcxkHl&#13;&#10;gX6FPgVYNhqn3dJf4PigL8jlCT0TSvCZb9o7ec7nmfOq/g056aNp98x48/MTXQkWXeIYzmcq+xNh&#13;&#10;XIQ2B4E2SDtFx8zwwImB45llrXD04ADBQYIc+fykviDPgdownmX3WOLr2aeftH7mPv2Uy5oZFb1a&#13;&#10;ko6weOGC6tbrr7XjmPuDZ83S/ikfqE485V3uw4jLMqCu1PfiST7hl3WU/vC5Z55SWcYyq+iEfKIH&#13;&#10;6kHS4Z5alk4PaFJ33CeLLnxiiSzqCW0YwyRVhD64PCsFTz+KI5hl9VSGf/vR91x4mwH3nx8G7Q/r&#13;&#10;IF+yTFfv1NHxJunmNwoqnwh5blLbUxzl3oR7rWuA3xDCaxH8raTznHO7Vh8S0tOPUuWj38FHQH/s&#13;&#10;/tFXiBU9L/E9ng4AfHyIhuODGRP0f6rEplOakPs2oRjbVV045qkf2oxaittY9Knx7kaba/albjtl&#13;&#10;rEI/5NkCtBf1HbsYp9AGeb5LBoJpMRYTjntgCTqkh/YN58gj/RbLWI0epw9XRsjh4fEX+BKWgC7i&#13;&#10;ghvntUT7Pj8UsD4UU7CAFGzoFX2aCGddAGMd6+xAsnTpOOnC2tBzLRObZRKEUK/GSxor79C+Hdmn&#13;&#10;ZLklHrCFm2hClee2xjHS3ZZNG2PjcPUxw9Uns7wUHwbG8me8N9fso08jL42ZrM6TQQQIsMqK6SHJ&#13;&#10;x2eS+KOsRJvNynF47NLyY8QVJjhxf6Tjz3T8ablu9+6QItrQauD1aqAzWn29GC1cq4FWA60G3iYa&#13;&#10;wBGybXPvis29vfdpn5BvjRg+5eqeodu1adiQeVLBFg1yx2qt0wm8UDNw5HDwoM0jmXKrQY4GPI4O&#13;&#10;iDf0m3gxwIJODvSCDAOmMjBilOhBWzIwrBD9cik0ZEQWBsMJaSNVIcnA1zAiwOCO64H8kvZgZ0li&#13;&#10;/q+GQ1rC7Uaj5M36Sn02gUhHEQVuYH4B7dJOga3jdD+Qv2fHFB6GSxl0rvEa6cQ145HVYSB8yqjE&#13;&#10;AqEBsa4yXwNlgy44hU7NQ/eJH4wKXINvHZ8XzTP40BS8aeraIc+6gb71UuACQPEFBgzDZILOYbBo&#13;&#10;RLzOy3R8QDHoljLRixkvRxiYdmlZFYxArgeCSlHRBHL06yWEr/ghQCnpun/4qOFfXrNixTOvU4x9&#13;&#10;AuzjH/2/lg0fu+VCGZdnoU+WXGE/CnRAYCYARrlf3nOXvn6eJcMR69hPsO45zzz44GrmIQdXI2SQ&#13;&#10;myqDzwsvvFCtXbeh+vwf/JGMc/rCulnHpMRszxj0MOhP1FrqXvpFdTKWN4q19ikXXmyz1KkbHBig&#13;&#10;MALyFTEzEvg6mDX1cYT86Hv/YIMZL5e8hG+SA4S+5Qt/8M8l46HV0zLUv6TlueSYqg6QIc57jIgH&#13;&#10;MzL8Ei0ZWHcfAx9GxzSSoQdCOgtwziB/BEmqPDLDgxdG9IaBAuM+ThJmxeDMwPiJE8hLpigenZIO&#13;&#10;bBoUwcWoyAyPcVof33uPyMDISzP8vJyK6qjTpXuMj+zNQfBa/eKJDISRNqTKcCn6NkYqLZwD0qGe&#13;&#10;FxhPJ6q84EM5otv1WnLntm9dXz31+OOe4fHH//4/VCe96zTzOeTQ2dqwfqFnnVA/MCqSr3nPPO2Z&#13;&#10;HhMmTq4+96Xf8xI9uewOBkPKgjZC4CtF2hT5ph4QOu0rgNz3q8xocC5HwenScOC5jxANdAV9WiOY&#13;&#10;GCqzbjnOSJDp0ZfmvdUhMqDCK/m6EcdPimeelGVhaPlq+CID9DK439U9MfEb/Einj7ARqtAzVoEl&#13;&#10;3XR0D5wD14Il3sZbRQ6KU8AtY4FJmZKmHUthCYNRYvicdwnr/EIHvvwhR6GbiDYkN/NR0oFP+qaX&#13;&#10;CHl2chmT1HHGMp5lET/q7Cuqe5Q3dGwQ05m6AkyXXpBP9SPrEfDUC2BorzjJTLfoMtnaKFfg6Ofy&#13;&#10;2eH6VoBcnrpOnk4THZx1R2mvh1XacBtnKgFZn3z0URnjx1RHzpmjPMSHHFFf+qsbr76q+skdP0R4&#13;&#10;OV+P97J/s2YfVk3VjDP6ER/iRFtEZvoUG9h1T2BGF/mhDrl/VLo3/ZXsNqKpLWVbp+8ChraOcRCd&#13;&#10;kD/6DPREbWSWG/0AjhWWukNeHB30G+SYvCMDuMCRL2Z3pMOR/Maskp1KG2cHDjDeF0R7cjDTDPnN&#13;&#10;T7RSl6lDnNs4BR598IFqhfbcyDD3ySdM99gT31ktWbiguvnaq73JPenQu+jS93vzePZbgSb0qB/I&#13;&#10;43Ej9zqQm4CThryjk+VLl2oZsbXus0ijb8XACbx1XfDyWcezPx2oSS/PWTddbyRH3rvPli7RPTM9&#13;&#10;eJ6pL9o6pH/Ev7jhmr99Ab77YWA5mx/ouFfHYTpm6/gNQ5Tf4ERIa/ZKrwX7WunJ5dXgEmbfOLO8&#13;&#10;01C12+zrmD0Q0tNnSzfUf/2rauqSC+T2DzZuH9yCxbtXzPjQDFON2wYP8SyK/kMQGPfdduQEVB8V&#13;&#10;R/mQTfzgybsbsxhYfhIHB897P/N57uveG3MjAfi0PZ15GtAmaXsE2iVSkw/gh7nPGlGN8ozXWOqJ&#13;&#10;fOrfgT4h2mj0m1aDEqGfIdKhGuNHzhGnKyMACUXBFMIZj4R6can1KlELLvHlGhnML/onSKZTdIcc&#13;&#10;B8xwzv7QDhalG1kE8iM5Cgg8/0gX8AdnSxnDGkM8mK2+czs61pKAzO5VuVBGlhfxhQcZxkDGMR30&#13;&#10;CU3HwNUwiUPm6M92buNDGZwdlJeeC6VMhDVfx/+rg707/rsO3nHavTukhDa0GnijGthTj/tG6bTw&#13;&#10;rQZaDbQa2O81sHXr+i36YnnZlr5Nv9zS13vj8GFDrx4ydMTtGqEsUObZrXGsXsTGM32Zl/XmCyHK&#13;&#10;0fjmVUImMgDTCClGSTW84+q7GGDFoFORHnAVFF/HoC3BocygmIGUvwzSAC6/7IYugzRoIR8bEBNs&#13;&#10;3NBgzC/jpDk2+JZLx3ksB3zJXMoZsmVqYsQZGN4VPPpzVOfGdEgn/3kkOvfNAJzuEztlTJAaugFH&#13;&#10;WsqY6Zzz2rjKS8L4vvwkTPLJ+5R1IE7KBXrNo+TBuEWuJg+ukz7XwNX3CQ+NlLHQA7YrlPKwDoFV&#13;&#10;YtIZeA0ecYQ8c22nR6FDfKZlvt7IxubQy8DUeL6gS3qUIrrjpQ2HBnWUly6/jKXQRtaNmavOYqDG&#13;&#10;yCYirGGsF9Pvrl2+7C+qr3892bwlzrfc8r93fvaLX+qVMf2TZA7jPEb6fJnCeDbn+BOrhfPnVwuf&#13;&#10;m2sHgvodfeV7gDb3nWqjErMtpk2dUq3RWuqPP/F09S//9dfiS2fhEtJwir4xHGHMwwGwQ4bzMWxk&#13;&#10;q5kFI2U4opVjkKPfyq8HMaIP08swgTiMuhjRoPnyiy9Vjz90v9dwf1Dr6K9fv86GPdow66zzNfIH&#13;&#10;tEb/7COP1FfbR8noOKN66rHH5PxYo+VVNnnPEJaVwZGAocz7fqh8N/dt1otfMYKJFpv0YljEQAlt&#13;&#10;OzB4UZRhEj0xC8KODBknkJ2XSAJGisyvI1x5ogphfIAngZfXNFJ6o047QJj9gbODL9h3yRCqF1KM&#13;&#10;CtJHLtEFjTQC44xAHnhjuMQpAn+cfDwL0rCAs4m9V6ZJF8zySAfMei299W05PZ54+CEbPb/6p3+m&#13;&#10;JavOstOAPM/QLJmDtJwN6+Wv1dfsW+Ugy0BZfOQTn6yOkXHYTjNZB8KAIUMAlgLplPZlg7xoMQsG&#13;&#10;wwkNkDInjQM+nOnzLa/SMSzaGY5BpLyIA2NjhJ8pxZlBlP7ABYc6ZuOy+LNx9sGHzHLZIHPQEYKC&#13;&#10;afmK+Ea/G8khV6aXs0/QRw4FfsH1tXRBoFwyAOfUQr+LTwLpDJ2k6Rv9FDFCDuGbTzDswEID/g2Z&#13;&#10;glqDHhKEiDVeygw6uA5JRzeA17JHag3n+AILb7fxhClnP2MHxNW3yKob6GBgZzm6HK9QfnAnnfrs&#13;&#10;/qDolcjkjY5rGZGFgCyiiZHedVDRZM15VRpQ/uhCkaQ7FFz4hH5DtlhLHynCoM7ssmVLFlfrtBQc&#13;&#10;AdintN8QeDhfCVzfJOM9+wzhlFy5fJn31rjg0vd5ZgR6Qj4OC2Ys+orY8wPDPU6E7I8wqHNN29+q&#13;&#10;/gCe/kPmkgccuMRnfwFJnBrojv4iaaSjBOMbDg2cHs6v4Onf6FfoD4ZJRmihw+zLWMJqyrSpXt5u&#13;&#10;6tRp6iNiHw87j9V/NvMioi4HdA19+gBmqOB8OfzIY6qXXlhVrZcO06iK83rBc89WD9z3y2qj2mqG&#13;&#10;OSecWJ33nkuq4995UtesQOoAcpm2ytC6FFLqlfyxH8pzc5/284R+O/MhiXStZxDPkkIDOpQLZ+BI&#13;&#10;j7qTxsKgTb+BPtE/6fChXLifqJmQPA9Zykx99u0fufCs//n1r38dFezPYZky9y0dz+s4UcckHb+F&#13;&#10;EG2ym9FgcQkxMC3vOed1wu6bZxwfPLvpG6nnNDECPRVdSdw28kIkgbrtv077wLDN5ubui9zXFlCd&#13;&#10;4ukFbDyf7YTW+CQdx/FMxYGgMRpy6BnMQTug3XgJK43r2KjcMwUUn8IyFqnp4vQo+GTA8ZKT9kV7&#13;&#10;HaX+htm9zBLjPmCiL6G9kfOgS+7o88lD0QJ0raCAizQA0EXmMEgEDmmhR+uKvBOETh6tQzt+xFlx&#13;&#10;oX9oKcCLNPPjHSI+UokZYxq7QTfAghU4LhOlGC/ug5iliFyILqx3uM+PsQQ6HzZSs/009uL9ZLj6&#13;&#10;6pAh8JIG5ZHlFOMoch1y1DCSAV27vBg3ig8zPOyccl4q9iO9Q8d/1MHsDtkZqv3VkaustaHVwG9H&#13;&#10;A63j47ej55ZLq4FWA/uhBvRV4GY5QeQI6f25juuHDx1yTc/QET/s79m5QMOc7Rq0jtPgdlwMWsvX&#13;&#10;ORo8OcTgRpcxOGToFEck7+k3Xi5J9ZDLg8DmQLwbD9qC9AtiLHcFPw+aJcdQDYQ9cGYgqFFertcO&#13;&#10;jl8wNTAL40TQSZ5BU/wLXgxy4eOUMrDUdUQILOjXeDVYxkdeMj3vjEdkI9S0oJ06HHgteL7k8SyH&#13;&#10;IkNNonEPH8uuuORZ04RGic8zNJqlldfEmxbnBv2MTz1wT0htwqsJX8cHWC0TtPMwLfINboFzPrkm&#13;&#10;voTB8m5emacCV9PQfVMW+NQzREhLuuUaTmk4KUmv+2THBy98hShiwzucbfrSifqKUYQXCMEEGBy5&#13;&#10;iTvSc81lGc43jR874YoNX/1X8Tnw65Zk3wD88CcuWyln6cfkfJhKfeQLeQxHWZ7MZjj9rHOqlc8v&#13;&#10;rx554Nc2xo9Q28V5hK4wXD6pWQIbevuqfyGnxztmzvQ+HBjeCdatznamKA4eOBswvHHGsTB6tJaO&#13;&#10;kjGJvsE4+rFxS+fYEyS+Rkb74IPD/iMvrllTLV24wLNLbPiX4wTDP3s6XHDpe6tTTjvd8Hzte9gR&#13;&#10;R/jL/6efeELL1qzwDIep06bbSRJGgDDYU8Q4HOiDbDS0rOFUwHiP3OTZ+ZC8OBmARXb6KxwjMbsh&#13;&#10;lsshDoM8DpsR2rATpwFfbScO9Q+DI4ZSlrsBH51Bb3uZfTNOhkkMot7Dg3gMlzqQAbhclmYERgPR&#13;&#10;QnfQt750tjFB9KEz2YZLvhDHcaeZHnIY3Xr9ddVjDz3g5Vq+8rV/X51x9rmexUI6YZscL+PloMK4&#13;&#10;t2ThQu0D8pLj+Tnz3PP0Zfb7JJMcXcit/NKW6NV48c7yx7hrpwbtSq/ibr/KO3lwPoQX+RZmGh/U&#13;&#10;W6HzlINy8fJgbqMYFgIfIzVfuxNC5GJEEU1m+EybMV16YS8DQxgurjv1Ez2SHDk2iOWCIHHIkGkY&#13;&#10;Flx+wczAmc8aBngdSbO+bsaBiSDAYgjh1j8lzjHxg47qYNCQx/HCJ/DrqwILT+j7bIAGDrCkFxgQ&#13;&#10;wwAcZZZ4wEAzaXBN8L1l102DH1IaRnjIBlxITrkrpQFLWl9vb7Vhw3rDUQYE969qM7QdaFDupqO6&#13;&#10;oIswSAkOpwDp4JGebYprnAjh5BKg7tMZlfITxzX11TShAX/RC5qqj0rnmkC7OmrOcdo3YrFnqDhS&#13;&#10;P3OfetL7Vxys/UBuuu6a6oFf/cJlyf4ZB2jPhwve+97q0NmHub1ivCRAE6o2rEkOM9KJ9kHfyn4g&#13;&#10;9Af0P8DQtzn/wsJxyUwt8p7LUJHv1AP06SfAJZ3+MPrG0ueYn/KuMw5IHBJc06dgrLQ+iozgT9As&#13;&#10;hmmaqQIdHMrMEKMvgz/6sY4Kf2RAFgljXXKNMxTHCfjIfuQxx9p5iqM8wytrX3afmvcnnHRydda7&#13;&#10;z9eMs3d53wz3J5KRvx3qywnwJyB78qMe4OhduniRHOMvimfMiCM9Ztul4bjTJlJeERJNzBLSNx82&#13;&#10;qF7Y8UpelEafnW3UzyYVIPULOaZMnV5NmTIVnC27dvb80ZzDD1lm4fb/H7z8D+m4RQfK3rvLX7l2&#13;&#10;iSpnynmwsIfowUAd90bh90jot5fQo3rJHmvun2DbzIOuVUUdFSpyzyIgIumDgecnYJh9YceHxjUe&#13;&#10;w1G/S//Jc3fIsOhL6Qeo75ztABEfb1SuPjgcHTgfmd3BLLQwnONUiWd/8KL9xHi7PAPEx+NqScvY&#13;&#10;T4TNGx7D5XjFoTpS/ZE/YFC636MEGzNcyIszU+eF/HXGCqGU6FPhT1rgOM5Y2e517lApmkl83AQR&#13;&#10;FfjcgMfHhNBDP0VnSmHDdcaEPtR/uj8KdBAlSJE5y8GFxDMmkqUAXUCTcgy5oMHhMR7OI4Xh6tOH&#13;&#10;6qPGbRqPM1tmuJwgyGlyXAk3SIKra56VdVC6y42Pi/QckJw7cI6XGR71c7KqFgqF2R1f0cHsjqd1&#13;&#10;bNHRhlYDrQb2ggZax8deUGJLotVAq4FWA2hABjMcIUu29vXhCLlu4oTx127v0Zqcu/oXaUS0Q4O2&#13;&#10;cRq8jWMw6i+H/NWNEDUmYpD4xkMZZsXI61XQOwPQGLgyWCv8dGbQzcujjWJQ0QBup14ykYqXTwv4&#13;&#10;BuQz7Zo+BAfL3e6ye9BZ8HaTEzIKtdxxO/hvzVt5ZCBb7p1j3SuixnNaxnHOAEzGK66DEQB7um/G&#13;&#10;c13ng+tA7fyKh2E6Mb739OuS1kjyJTTMo5GePE0fuUlr5kU4KQdEEj71YprCsf4BGBASPuX3vej/&#13;&#10;Ro4P16tghMjIzNdOvMQhFy9vvAw05W6KRTovjby8yXD031YtmX9DM/2tdH3bDTds+dSV/6xfxqwP&#13;&#10;8kKLkRHDPiHrJ0Yjlj2apY1pN2rzcpYR4ev/Xq0/jFH9kg98uPrkFf/MxkHtTxRliWJVTkmDM6q2&#13;&#10;TklTYEkXjHQY5GnrHPDyzA9dA8aLGoE06gD44UTQvh5aembVyuU2VGG4Q35mkZx+zrnVUUfPsfGP&#13;&#10;vgUcjFWsGT9beZg/d65nqLz80kv6knlaNV4GPRvN3A8NV5my5j4zg7R3hhwR23hBdN1gVlrMqCDf&#13;&#10;GAahmzIisJejkKTklr6Ne2Akufs4DG28JBMHzaYBL41wfb2b7PRgxgvOEMMoDzYM68zX3/AkX015&#13;&#10;0Atx0HE9FlcMqZO1Hj/OItafz/1JeE3eIKcHS4Q98fDD1u35F19afeLyK7TcjD74Ex1obNMXnP6a&#13;&#10;XOdJUybLyfVYter5FaJcyYg5p/rYpz/rRk1eCJbRBU39wdGlSApSFxhakS/KkfaFVuIPkAIcNCCm&#13;&#10;ND+rlEieMGqCTN5rveEwECF4eTmbuoexWP7a3DrQ19jwJSSvkA9cRSqRE8F1VmdkzeuQzWBASK6A&#13;&#10;BoYAnMlwD8GCm/jU6zCcdKeDaxoWwjdEddHgFi25TsFHeU26PhdeKQvwhC6YlAnjEzIWHChnQH7q&#13;&#10;LDHgAhe5DCjnj7SCAEzKJISI7ZIFWRXdiEu6TlDiK1qOaIv2FuIeUPNXWbt/VxzlTlnTFln+0nXb&#13;&#10;nKCdkiTrKC/io82FMwEo6mXSD2ji4jXUdCQjATzGIs04+nv4Ypg75vgTXP/XaXmuNC4xa4ENu9nE&#13;&#10;G1lxhk6eMi2cr6efWTsKejdF34gs0OMYGEjjsNMCJ4jWdaeNMxsWujhUMtc4E6kX0feFwwEHDfIT&#13;&#10;6KMwcpmXzsxqZMYVfQFLVuGI8Iy6onvwcJhMlJOTZQ4nl1kM8GVZK/pFygHdZF3jzBH9GUuYUtzR&#13;&#10;R9FecdLYeaO8xgy+YeqDj6hefullOa5XW87mzwknn6JZekdpdshRFQ4Q6kOWn+FEG/4xNozyUoTj&#13;&#10;Rkj2LZu3ePk98uK+WHwpWXSFHtAt8MjINbRS5znjkOcIDlfKUsnWIXLUcMX5Ag1me0ydPs26kg5+&#13;&#10;veWF5X9xyy23dBpVM3P77zWbtOTyV4fq+vC9l1XXqD2QI23w4PbblQRsE7553QW4z90MZcYHHyqU&#13;&#10;tkBvHE8DV+WQl+yoPjqPGL65ol1Ei9QdBnbai/ab8IyPcGrwLKGS82w2/dIevCQVlZ8gYrSd6AcZ&#13;&#10;76h9qC/mORzLWWmMpucbrJgJTduD/wjtxcFHUPDu9BuMTXSPM0f9mz/60Icv9HHmTx51mGmR3Vnz&#13;&#10;deQmnRsCct/C2XkVIM4a+uVo20oIRQBBNn32BbCmCS79AM8DAwjFifEe43ilg6pgp4LOO7Uc1Hb2&#13;&#10;7WDpKfJuauINtokBLebwL/Qonma99L3TDBS4QKuv4h2Y2R2E4RrXjZBDiHucFexxQj8dofTF4slf&#13;&#10;lLxSKFcF7ikrf8xDeRUnlWd3KE2hT8fdOr6u42s6vqejnd0hJbSh1cDe1kDr+NjbGm3ptRpoNdBq&#13;&#10;oGhAy7n0be3tXSwnyM+2bO795oTx467VGO3HGrIt1qhohwZgOEFYHssDTa+5GiPDQXTIACmHfplc&#13;&#10;Blx5W868DMbgrgnPtQ6lMUj0Vz8eqDFwjYF3pvGVCy/oDJQZvL6egNjNAaVFLV+8RLyHo+bfpNfE&#13;&#10;yWvkz+AcWCeD5b9ANXTmvCdynklPmrqGpumSTnwD3ygFphmf8APPwGcctMhDyK/YOgEWOcQ3hzop&#13;&#10;QbrORR7iMtd5Trig0sViN5oJwzl16+tGAnQtd4kbSL8BavqZDl6znJpwr3UdS111Dz940cJw0y+D&#13;&#10;NNfQdpH5p0HR+hVvvQRiVJLjY/nwsSO/uGntWl4e3rLh45d/ZqFMSZfJ2DYVo89mbQJeG+WoV8oZ&#13;&#10;L0581XqyZlGcqa9xz73gwuq8iy72l7kHHnRw1ScnCC/VXW221CUU45dK9Cfdxf1Q0+QL/vETtMG2&#13;&#10;nB8YxugP/JItvhjlXKeFgAxuX/QJSsN4h+PlJTkvXly1RjjhtGGJlFPPOMsv8tBhJkAayehbDp01&#13;&#10;20vrLFuyREurrPe1N+gtzo8wdoVhDcMdXyzjoDEtGR8w/mU74+w0GxXVr+nM8lm8lEIHw9tW4YPL&#13;&#10;yzXnNIzmV9nIRF9nR4byyFfHODswCGAMIM+eRSLa6exDL8zYwPGGsY/+FMdD6eVch8kzvNiEGIMt&#13;&#10;ctsoKhwHKXTpokXV43J6wH/24UfYIcPyPBgcKScMqrmEDvzu/MHt1T13/MAyHXjQzOrKL/+Rv0xX&#13;&#10;gVjfadygfKLAwmBCfKfcw7DOfdYV8hFtDoNF9GHkiXbOPXnDWZTliPymCRvlA936q0XdQ8fOJtUH&#13;&#10;KCAK9XnmoYeEAVMIlBt/wJqAFRI/wVXXhokztI0BswxCdWjGNa8zWWf4NJ9zJclyhAwGCiOOaUg2&#13;&#10;/TW4GT/7JvBJMy43Cs6TcF03uY9I58NK4J5AnnUkLeAJPnNd0hVRx8Mn6IIrWNqgQqrAOAI3jTpS&#13;&#10;AIVeFw9FZ7mj11deXus6BjdQaUM2nIlnzbchE+VOAJf+JmGIgy731K3gGf0N6FCn/cDHvIApfQn3&#13;&#10;tE0CdQzDGnT04zhocUAXJ8Axxx+vJZterNZrpsJOjzPC+QAwMhz4jpnqF8+rjtMyTSGfZmXpi2b6&#13;&#10;ONoT/Rb5ABa+cEkdmaF+wCOd5wyzMvgSGt7RP8XsMmSlTePAyKWqvFyoRY8yI55yAI++kH4Tpwr1&#13;&#10;mT2NcJbi5KV/wLkxUQ4P9v9hL6Wx45lpFjyjvUmHyCvZOOdB32VdiQ/9Gc8KltJDbmZoAO/2rzMz&#13;&#10;w+zUEc+n5ESFRgZmj7FJOH3axe//oJ0JqQfywHXwiZkd6Ix2hZ7iPLRatnSxZqS9bB7mi3aRV/WF&#13;&#10;ekXI+mG9c690kbKe0AtOD2iaH+lOoh+KPpj+t1/GZfIxVbM9cH7Q56uf+neXfej9jwv87RqWKuM3&#13;&#10;6liu401a/oqCeq3wemBei8a+k96j5yMOBeqkWoEEo/9VHfUv7aK7/6Ceks5zMWYc6MS9nqXp+PDm&#13;&#10;2JpBgMOD5y8NwO1IMO6LRNPPYNoO9d5Hx9nBWBnjeY/bFctXMlbDgSB80aMEeI9TY9K92gti62e4&#13;&#10;xjYj5bxljwr6Joz84LhvFlLNGzqlGDnTLn3vOIhFXJ4LKNk2DdPhhk1OmHVRAIION9CApq5DgSAq&#13;&#10;hvjsD6BONLHR59G3cfh9AbKQ5/BfwkMy6JNSAMxHdwVIpQgi/HSCPv9c+6yyRldD1Gex18kuOUK2&#13;&#10;bu4VKT1LNMYE1Y8eXdR5BR1a0NEPY2IcKH6n1vJjnpGj8iphoc5/p+OPdfyVjid0dNYw1U0bWg20&#13;&#10;Gti7Gui2POxd2i21VgOtBloNtBpoaKBXQQOnRdon5Kdyhnxz6Ngx12mQdZcGSov1hT6jYs0I6RnD&#13;&#10;IDhf/o2eA7EGrbxkkBWhvugahGUq5/iiSOMxG7Q0zJMxy1/WaSDGoDq/GORFmIEcL/ydAV2HfpPm&#13;&#10;q117DFkLyF2EoNm5zpfbTOecMHmO0WgTonEt1SUvwyfPPBdQ8/GItIHbuKxxC4zvuR5ABxS0UWuk&#13;&#10;Ae9cAl8Sa5ogJW/STDaG+OUWiE4YhG8h6bx2AOMq05rxTbpd6YU2cV3xIEv23eIKUeetXHMarNwa&#13;&#10;yXu8HMbLhF62ihLq/FAH/SKnFwvOaUi13rrKgLqrL2dlMOoZMuzfvrx86b17ZPYWSbjluus2f/oL&#13;&#10;XzpEBrBzaZ8YvNVPuB1knaJdonO+8OPFj5dk2izXbIpOoL5xYFgCj7LkTDun2NFxGvyI4MUPo/44&#13;&#10;fX2MocyzLESXYCO/YPILPpa84qBvQg6cAhPkMFm/bl31wppV1YZ1sUEyuEcePcdGQhvmhBNOqqFe&#13;&#10;quWu279fzdea8gfOPMgGcTYyZ9NhnB+ue+KPgYz88ZUwxkIMccSxETpGeJwh5JE43qnjpRVDWDg8&#13;&#10;nH/JiLGCTcAx2ocO+u0oQH70gDESoyF7jgCDsljOAIMa+eQgD7y4goP+WPsa4yWOk5zhkfom76NU&#13;&#10;vyconWVp+HLby2TJqIkzBV1GvyJWoochdauWPECOGdrw/YmHH6zYL4X4Y7W3C5vIU744PX7yox94&#13;&#10;/wLkmaLlsq7UBvZTNVvGRk/xTQNGGKRVztQDBEI/6uPRp2/9th4G5tCTXsQFg1zANB3j4CEnvQJ/&#13;&#10;pKNr9IIBwIYD4QlI5RFfaCvBOoMmAX2wlA4btBPMQ3oEziDC9UWQEZeQhXSC+Zuvb+ufrOuNiMZl&#13;&#10;A7fQiUTxUlLimrbS/ccZWORRCAqBRTywmRaxKVvgOd2IUBskZGTNL2DMs+BBv74vcUZryGWsGq6U&#13;&#10;jdON4DqGPqHTYRnym3aJJw2n4Xq1Wxu9pGPKlZB5ob5nGyDOZUffUvjnGEG3YLmuUn9s2Kcfz/oj&#13;&#10;Zu6/hOtQZKD/QlbzVVzSRc6UwfkAXkcGnARHa08b+pxXtOxbGMEshPFwCJ906mlut0L02Af+0Bir&#13;&#10;GWnMumJmXLY94rO/S1pNftQG7u28UFvE2TFWzkwvDaMZITgYiGM5N/KOXjjTR44eM9qODPoMNt8e&#13;&#10;pTj6KZbSYtYH8TiecThwEEe/En0mjoIw+KEP65AY5QV53X7RqWSjn+C5AS4z6Aju85RueOkaxzZ0&#13;&#10;Fsx7rvr+bbdUm7QMHYG+8Ixz322nCxuSf+Aj/7Q6Qn2423uhDx6H9aIzOISMI7+bNXPoWS09Rr+c&#13;&#10;+qZsed4nHP0VdDkUaZlJMz2d08HqdCqHAvjkxfKoTuGsZ+mr8Vr2a7L6QGbUqa4+2De8/2u3/N3f&#13;&#10;xRRFY74tf2hkj+j4tg4KieWvtFHD3g6d9tihPFhcJ/WtehVjBS17R51VFsll9q6qstEmSl1lrMA+&#13;&#10;bfrozYZu72en576DYBm7stQVY5NhmkUGbWhFu4r2tJMNypnVIaclTsBdnvGKET2Ww2PWA20CXDbc&#13;&#10;Vqcv7vEs4DkcfVcIygd1+aHGSDlR6ZOy36b9kRng85AEFlVRkSzaIV/mk3O0feMoVRImsGEjs02a&#13;&#10;xJiKcIODegDFWXnhG0EG0wo8MMgRfQPOW/o3xr471f6DQshDOrQzcEWUY3UTKRFhDREh/QVaAHBt&#13;&#10;uAA2MmM161h9DWW2Vc8LFYadHiyZaJwaKfpGZOC9mj7ODmiVs8tMfVcwtGPjLoF9Xce/1fFdHbtP&#13;&#10;u1NkG1oNtBrY+xqInmvv020pthpoNdBqoNXAa2hge1/fJg2OF27p7b1HRs5rxo0Zfd2OXTs1KOpZ&#13;&#10;qlc9Pr3WRulDx+QAtzMwbRKOkVoMwuI6UpvXolhuMVbx0kjgRZJgRwgvtxDxABCnRxgeDdAYVMb9&#13;&#10;nn4H8ox75G6G5n3zGpiB9914IaIHzpKTYHgGzE0e5TpftAMyfptwkW4qTvR9DVwzCKaKNy46ymsu&#13;&#10;yn0Mvol49RA0QEPR0kueQSu0HJ/5yTglW4uK9znxdM48FYlrAWo4cAs94jIfnMFJuuab9zoTkqZh&#13;&#10;IsrwxL/ePBe0+pR7fCRv5whZ/JKHcUNGDgxmpX4mQ8NLEIw44Mjx8cCGMSO/Wq1bt18YOj772SsX&#13;&#10;7+rp+Zy+XB2D0WjjxvV6gcLwGF/TUj/89b1ebJsGyixPlwntWIFrjNJ8UR3ppdyJM4TuSxovaGCw&#13;&#10;DjxGel6mMf6BhyHN9aTUQ+J5+ccAiDwY7TBU6RXRX/lu1NJN69a+ok2Il1SzDj/cX1jzwsoa1Bip&#13;&#10;HvjVL6sbr/1G9bxmNeA0mXXYERVr82PExOliWSUNZ+SrDYg2FGqZF72MevaF9ELNRZaxE8bbMYLh&#13;&#10;Eecu6WxKCV/qKAZGXvZxVEAP3aZhjvwQN0LGTBwTfDUMDQJfhksQ87SRv+QbwyLBOkIG4IHTwZJO&#13;&#10;4yfKKWJDqAyb0ifwdtAonYBMeeDQOWjmwS6TH/7DdzwDBl5PPvqIdDzcesH48bM7f1x965qrLDvG&#13;&#10;0yu//Ifev4Cyq3VWWiv9eUcmvmiPMiPZThLLilGaWhJGTxt0kIu/Ur/4MpV6FmWh8rABRFmVHtA9&#13;&#10;dQZY6KNDEbQeIsWXkHcazjGW7sGhQ/s1OomFZ9bKum5KRqTjPvPnfBXHUcoOicEC6ZZbdCwvsikE&#13;&#10;LVEt93vEdR4TvnMOIh2soA25Tj/cSS3xhVbES2eG7eBk/mo86kketZwlrgbqvuiiEVntBtAdhpwM&#13;&#10;Cc9+QuzVk+VsY7p4hjEuoLO9u46oRNx+9HFG9EXhTFBuDAzdYeXr5ein4as+SAezgMAlAOf4Mh7B&#13;&#10;wUKZEI9+OAi0MeKtj4JHPHRoO8ee+E47b9ZoryFg4Rn4u9z/4JBwfKFnXF2jiwlySlJvmY3kPYOK&#13;&#10;bMhS8xWCUV1lUvaQnxkOtGv6DA7aeczcGGPnBf0p/SNOFuTwrC9mfo0d436RvgEHDnh2lohWrfei&#13;&#10;B/LJs9DnkjfaMPJRmtKU91eiH6CPY0ZL9nHoAjhw06mLo+veu++qvnvrTdWmspE5bfI97/uAaa1e&#13;&#10;ubI65/wLq9PPPsfPA5i4jsNLdDIgr8tQclIvqD98sMMm6c36RCnCn4C+wEGhnOmfCTxLHF/qEPCM&#13;&#10;AbIOoP+6DxM8sOSL8meZRJy/0mP/lq2b/83Hzz/vURNtf9AAO9X/SMc9OmbrOFxHG/4RGohlocqM&#13;&#10;DxqeW1+eiFAl1T91k9kVfNxDVWc/CAzfzBzg+Uno19iFvcOGDo3ls7K/o067zSo9l6+y40P4+SEQ&#13;&#10;NO0w0X4jMAinisbLela7faqxMJPEYz/JEf0Sm5Rr7DNspHhKPohI1ujYdEZ8BdonwXtolGeFoJVO&#13;&#10;f6wE4YEaIZ939EAl0u270HBsxFsW40ILbDAiLfqWcld4GEJ9HvrAuelZhfQhEgKQoAcUIkEnaEG3&#13;&#10;vpbMjq3T9VxRhJ5eBnM5dTIjPOFafp0Uj6Njm5y46HSHymqbnhFcs88HG767bwKusCRtl5xV/ihJ&#13;&#10;48ZwVPEhDQAOS/V7lY6v6vivOp7U0c7ukBLa0Grgt6mB1vHx29R2y6vVQKuBVgOvooE+HCGbNy/Y&#13;&#10;urnvJ5oRcs3Y0aOu11DvJxqtLQdNw8MJeskcxcsxL5v5Qsqw0YM1DbJiLMeQL0ZkjLsirZsx03cB&#13;&#10;DkgD6V4GVhnx2DSac47ZwB8sNKPzek+wIQ9UUrbmddBnMJn4eV1SCh44ka+EMxUx90AUqBRkwDVw&#13;&#10;zi+wXBdeg+URGp2hOcC7B9MguvBr8k3oyIOBLF8ThuvmfdJJXMta3zQu4JdCKxoaoZGAaerBugMe&#13;&#10;GPJb4BvUOpfA7SkkvwEwyWtPaHuKZxNFDBsIbvmRTbRZB9cBeXkJzC+7BBevPKRKTn1Rpa/Ydo4c&#13;&#10;Pe73Ni9fOi+Q3vq/37rumrWfuuLzB8lAdhbLkTC7ok9f/KOnNIjhCEFXfvlTH8DLIYE4AkajvKZe&#13;&#10;ZCAuy8uQhg+9Y7Ri1gUGOAxnGLUwgDK7Ahx4AMPLHXTod7zUiIhDi5kNL6xeLcPbCG+UjOODJawW&#13;&#10;z3+umjlrtmc9sKTCYw89WN38zWv8Igvmau1TMeuww21ow+Fi2iUfyO17nW1UwzgmvrzIe9144uXA&#13;&#10;ZakYlqbymtdFPi8NJZnDgDbE+cKJwEE9YuN4DAUYIsgbhkLyTN6hjeMEhw95J88jZZxkBgfL2dhw&#13;&#10;r/jUM/0whrtJWmoFIydfbGPwZFYIxk6MwGnwiN6WfMkALL4uH9HCADhdmzC/9OIabXS+3vWeOJwf&#13;&#10;7AGyeuWq6qZvXm0cjHyXf/H3q5mHHGrZcwZJlq1lFk3yCj++lOTrcnh6yRs5KlAxa3u7PCU/OKU6&#13;&#10;mIedjopjXfMoAyHIEMKXjC5wtUvybR0Qwb/oI4ud6RGlaAwzMoSUPO5Q3Z2hTe9TVjMV42jnlLjo&#13;&#10;iLYVs2sAAEAASURBVG6QFJHQkE/IQXx8lQ8/Q7s8AavrToEDOChEKzA+KAq+lkzB3xGWUVqIKGQo&#13;&#10;cClr4kPNrBPfkIVmAwd46lqNV+CRKuPyXEgE3chYRIFDcFzn2jJJiDBU6SIyWuAKPHEcjQBvyw+9&#13;&#10;QhuHVO4nBCj9Ln0NPJEPIzvtj7KOvkd86zoTDFJHwAALHvWbM/wMrzSuiU98+KUzJuOMI9lMQzic&#13;&#10;9RO0Snzy4wweG57jQFixbJnbNvFsrP3sM0+7PU6bMUN1XaWheGhxNl3pgz6OmW7MqEIPOEFcbpIN&#13;&#10;HPph6rT7WfCJ15n+dyftoYQ06iMPdZgz7Y6xFDqhf0ndkGY48laCZSvX6JHAGX3RF8A/D9otbXnb&#13;&#10;1thnCIdt9ttGlHzQY3YHuKnzpYsXVd++8frq4fvvcxyw02YcYKcHjhOc0ce/8yT1xxepfzmk1lHS&#13;&#10;RHcEZM/ga6u1xzP/Fjw3184f60vwYLhMJQtxtHWe/cRR9uiEEOXBFTrGmUJfAg7w0Mn2FLzJH87l&#13;&#10;qdOm26Eqx87yIUMn/MkN3/jrdiNg1NgdVuj2WzqW6WD2xyQdb0LI+pznN4HF74gkDgbGGVlfqaNx&#13;&#10;RJ9AtfVzvTwbqa3guA6rD6FP5ZkLFstPsccHfYOQ6nbODA+cJBjP+9Vuaef6KWxEj/cylsaibagt&#13;&#10;wQ++wA2RQ4O9POCDYZ7xBzNBGHdFe40WFAiSQv92LoqAW5funZOSHbGIfhJ9w4dUORNAVFK0V90a&#13;&#10;3NHE+k5n0S5t3zeZpDgj6yOZbO/AmSYnJeLgoW/bzrJQO+nHyL8SO4yMW3MyHiBFRiWYts7kzL8J&#13;&#10;AwuF5F3uBAeS7kyUnxi3oNft3oCcpVDl4NbMPXQaGhA4xaMf79+hWcU77fAIJ1UhRl90j44/18He&#13;&#10;Hd/R0c7ukBLa0Grgd6WBGHH8rri3fFsNtBpoNdBqYI8a0LIBGzUTZL6Ou3R8Y8yoUTfoq5WfauDF&#13;&#10;iwyD4PEa6I5msMvAL1++uwZxGtCVcV/Nh5dGjnz5Bt8HL5gYqhSU3DVAjMEieM34GCTWhOuLweKR&#13;&#10;IiXpnDv00hgRRDweFjxy5nVJ8SkpRBy/g/GMuMAHRPemF9hBO647g+HCT6CduEGoJx2hN+mkEc8G&#13;&#10;ScvfodOk15E7rnaT3oN9YrvTTSMzNAAGSNK7dFNg6riBONw345rXhfduJ8GQ5450u0G8agQvgFFn&#13;&#10;a6ksN192sYwRugvHR+GQYLolf+hYU+1v2fjyC//3qzJ6CyZ++su/t2jH1u1XavbCKHTBUiQYolEB&#13;&#10;OqesrIPMG3EluG7ompdiDPi0b5dTqasY5Go6xuHVMOhh4IQSXyfbAaA+gZd2z+yAJ8YuIW/XF3i8&#13;&#10;EOIsgB+82FMDGZnlYWOf+pCXX3yh6uvbUi3UkioY6ZcsXFDdduMNxfilzdFlqDz+pFOq93/ko5Ef&#13;&#10;yYhx0Lkp8ma7ynxhdODwV4x6AcXgh3w4iGw0kFzMjsGBE/t3MItDazOTjuFTfzhsoGEdig/4xIVB&#13;&#10;nbYvnUkP8EZ/6RDRrWhgtBV/4bi/JV2OGJazYgNkeI4dy3JhsUwNPEJ2+s3gj9r5+ho6GFVxsDCD&#13;&#10;Ax3O0dJWLFmGE4kZMuAsXrCgevqJx3w9XUZKOz00Q2Y7xhHl18JSqDrgFUaOcO7Ag3TXA8HS5lye&#13;&#10;Aqdsoc/bO+hC5td0hsvhAaLpO05pgoUetMCN/Iu+8KAThpioJ+g3cTF2Uo/RyUsvvFAdMnu2acMI&#13;&#10;jmglrmBk9j7X8QBxlMAzLnQZER0dIyIlp8BZOKZLVIl2WQRTf/1JfM3bZWVs6zHltxw2qpS0OAlR&#13;&#10;mKkz4oqMGQfLmrbTO/AJwzllzjjjFRkDTTeZL2iaZ6fdZuagQ1LScZ6b8gmXvLguAKt76h7LRFGe&#13;&#10;IFsWpdEWSIcW8HV5UvYqz+QRPMll5A3YTHN/Ad1CxxehFPclNowVnlGfghf1Jem4rkoWhKEOZXzK&#13;&#10;lTLzPJglB+pBBx9SrVyxvOpVn4lsLGXFHhYs3TRdzo9xmmFmg7z7AkkkPERCM/RbOHBph/SFm/Wl&#13;&#10;Nu0TXhyux8oPjgRou78EX3F2qqDdkt9sW+g7deqzOKFXeAZfLkLfpEPHuKKDnu3AVRkRhxMDnjht&#13;&#10;cVLT/phBxz4g9HnGh1bBxZEBvkR3Xu758R2a5XGz2uAaMY1wzHHHV2efd773WFq18nnTO0t7Rx13&#13;&#10;4onuN8k3uoU21xm4pk5EGeq5UNLZYJ4lCHkWkMHE8HNHdcM6EC79EPkj5DiJa+ojeqbcRdJlDhHq&#13;&#10;l/tnEaUOpMMJh5aXEpTDeee2HX/14fNP0/55bdiDBlA4y1/drINdmU/SIct7G16PBpidwcdi1N1m&#13;&#10;e6CeEmgTODO2aO8g+gHqPMZy2gEzBjgP04bY4dCTYV+w1GtqN+2aDa8xoPf3U0walwxnjKJnNzRo&#13;&#10;A2rvjLnApw2IAWwFSdvkYzUtB6rxxxiNPxizgBxOBWDVbnQPnIPZqm3rj8At8CXabVINTlHAkEa7&#13;&#10;cyp3JXAfMNAVqAM4kQImPAOP2RYhD2CK510zQNRnxVJW6WSO8W7QDHoCDALBJ5WuuELCvKEbeerE&#13;&#10;Og8Jb6giKHGWjTxYoritKUlexobDtSwhDiTpNsuecaBnd+h9hTLfuV19nsZjKviCXS3VxTd0/J86&#13;&#10;eEdhzyGtk9WGVgOtBn7XGmgdH7/rEmj5txpoNdBq4HVqQI6QDXKAPKfZIHfqfNWYSRNu0IvpTzVI&#13;&#10;XenxZk81UdOsRw7TV0Gs967RqgabZbDb4BGDUcZ9MQj04LK+TkAGrXldxoi6DRwGlgQAOoNMRxHb&#13;&#10;RMxInzuwMe7MgTGJDWYNnCCVaYPz7WaXsBCJwbNfuOHQDej7hB5MBwmf+ClWxvveg+rIR8CF3nKs&#13;&#10;3YRtXoNb00WugjAQpuaZF+XslyvhQQOcPeHVaPBIPnnNOUPGca9r08v0ZlpJpyRq+Yl7A8HLAPDy&#13;&#10;piBOPvNShONDb0F+KSJ/GHGAIDiPui48N2hj0yv1hdVLTtyPfm76xjdevvyLv3eQvmA+E0PQNn1x&#13;&#10;hrEry8N6QCUqAMqAl2B0ksbJeCkWAGVW6ka+iKeaDKM0G8ZLJC91WzS1HwP+OBmScBgQmP0AT8rH&#13;&#10;hm+dWS4FEeDJSypf5jHTYZNe+jHUTzvgAK93v/all6ptysMTjzws4/3jKs/44pcvdeccf0L1vg9/&#13;&#10;1HgsUUXZb+7b7KVjMk8WoPxkXSMNWXE4+LAxgDicFPq6Wi+ryM7XmRgAgCcPWY/QCfzGSAbkAIb0&#13;&#10;kEFf+OlLQ5w/9cwNXniLsYH8QhcHB0ZSDi/fxPI1imPDUJwo8IyXdwx2YTiEL3nwoRd99haw00Qz&#13;&#10;RTAu4lDCWDLrsMOUtrlatXy5DYGpg5lydnzuS1+uZmhmCMZB2g1Ly9iAoDLx1/g2TkSdQAbKDZkd&#13;&#10;dE2ZuSyVhhx2XimOcsWwbADd0+5szCDfPD8EG/kRLPnTAQz1ijRC0MDJEbO2yBM1FB7AIiuzCyZP&#13;&#10;0XJX0juyZJkik4MjdaWzpW3cYxQmDsMG8MiX1+DWjituCp7pck0UPJIP9/wVfQWAf+uf4FFwSrmZ&#13;&#10;RoEYKDv3me40eDXiECNxaia6sFG4EWEaodJGbOAmfaQfGDppDdgEs750w1mIGd2nNejXaY8MAu3b&#13;&#10;5a66kXWH+IEyk8bRDPAGl3qBY8BB986b0tyXWxel/lD/VJ7UKeonbRbjn+uU4Ajgpv48lnFsM29B&#13;&#10;N/UOLo5BZn8wa+MVba7tJVJEb9Xzz1fPaN+JhIk6GTModsnQmI4LVSjVV80AkTOBPTeQjVkg9Ivb&#13;&#10;LV8Y63EqYLj3TAziuSZOMiAPB9d82Z3PsYyLs3h7OZuybr1w6etxVKSzA9mhT1+LDPQXBGaTTZoy&#13;&#10;1f0TH6kkT/OTHDaiCg8tEvfME09U377hm9VTjz3qNGjgGGYPlHe+61Q7Izdqyast6ntPPu00LXF1&#13;&#10;rvYPmuo8UK7Iyzn6HNp5eW4rLtqT+gjJsVZ7+CxaMM/9qR1npBN0dh8EHcqdfsHXii+OWZe4wJHX&#13;&#10;gps2qPHMMb7JhTw8R8bJ6cPst0mTp6CzFdu29P/hTddd1RoXQ+uv9qsppNUPdfxUCj5Y5yNeDXjv&#13;&#10;p5V6sfcJv6kUtZdcNVRjDveNPDuUDZ4/EeT0UNvdsmlDtHu1ZWYuDFc7U1X3rAHVZt2zlCfLTcaM&#13;&#10;DxLDiB7ODsgxcwMnC44MA6vN6Emu++HGgx7OkKGaocbsD5bxZOwyQh8WeDyAegXjnp5nJG0Npg6R&#13;&#10;yL32lFR8vB+ZT0mHvqEjg04K7PLLCXydwcchoVwUOEU2xiBBMmERS+0Z6oKhX6RPod/jQxC3fSGk&#13;&#10;Tgv7kAWnB5kSNsEyEqUAHEDkM2CIU4TTieMy+h3nlwiPTSSD4Phz4No0gj7RHnNIVuj5GYHMLL21&#13;&#10;jaVb5fDQWNHL8QaevFtqU1X1lzr+jY7bdKzS0YZWA60G9iENtI6PfagwWlFaDbQaaDXwRjSweePG&#13;&#10;DdofBEfIj3VcNWrChBs1cPyFLAqrNeSTvW4IS2ONZKDMgN1GLA8KYzAHr86gOK8jDbBmaMKV8WHB&#13;&#10;TUBe+JNGDDi74aAGLGkd/sRGiPhIJwbYPLjPdA1CRbgpD6ndsNwLPtmRqut+DaAH5gtIQgyc47r5&#13;&#10;2+EzGM+UqYmx+3WoHGEIoae4HuRXYJKyK6GWTYQypZarETe4XrpIvfoNgmahvTqk9UXu/zFhmJcr&#13;&#10;ktGW3JQMYRTxJoDSD/G8GHVeKnRf4sm36vNfbdm4gS8X98vwqSs/N3/Xzp7L5YQYw7R/vvDlxZDy&#13;&#10;teFJikf3zOqgQqNCXiJLJdcp2gg4XNtwJBiurW6d+YKYkAZGrtH5Vr3Ap+EPehj14IVhFP4Y9gkY&#13;&#10;5aCL0YsZFywBxRr2LM30nJaYOeLoY2xgY713DJwY5Ai8nB8559jqvR/6sOHJCV/84azgJR4jH7AY&#13;&#10;Q+FPfRysXpMPDK3IwIs/B44H1n0nIBfpODbgia5Y/sn7fQiGl2C+lPbXkdJKvHj3ezkrHB85MwRD&#13;&#10;6EgtF5Fr+bPc1TgZRslvrs8PTxtEQrnOr+uw8obs6VSAxxZ9SU6ex4+fKJlHyWgXXzl7+Qt0JPiD&#13;&#10;D51VLV+2tHpxTayKMOvwI6rPfP5LNvJZF5LXuleemgZk+ndUJsXxY96UXTghuChx4gEg5a0KoP8o&#13;&#10;W9KzTNFd1DUoKDciSTlxJm+UEbLAKg0KMZuk0Cp07ZAp+PDBuXXgzJmhoxAWAuLRCVl/g5PFjkTz&#13;&#10;Ctiotw0cXRIHLnhZZ0qNd3zU/w6vgO3QQA5yK2TnHRo1nZSxPqd0odOaltJDAsRIXqIaqirydXgm&#13;&#10;/U5MXEEPWZJC3EffCITTkr6ATIcE+OdhvYc8ycdpKgfKZb3aKkZ9l1/BofyBbYbmPXWCepxn99OC&#13;&#10;hy56IwSPMLqVCMeBBzzjEfrzrJfEuewSV7SY8Ucw3XIGP+WjXyIN2Tho3/RDOCNPPPkUt5WXPOss&#13;&#10;1manX2H/iXnPPqM2P0IOuKmmRb8JXcsm8aFLeyU7OOjYB4SlsNgDCJ2FE0JGL+GAC29w01HBuaaJ&#13;&#10;c0MwzM5iBpdnYRRD39YtW2X0w9GhNJwcMqhlOv09Dg/6WNoU/JGXmWE4LTCWbuML8S7+MUMk2nJV&#13;&#10;MfviH265qfrZXT+uNzBHn/Qt7/vIP6kmy7mxZtWqqrd3k51Eh8yaXZ1xzru9pxB6JU+Epo7pEwjR&#13;&#10;10U9cz8tHTz79NOlP+nUN8MWHF+Lrv/cTqMe0e+5jqN7XYsjoDXfjixlRqCeJWyszBJXOGh4VklX&#13;&#10;//ljl7z7DiO2P69XA8sFyPJXi3ScqGOKjjbsQQPet0NjCcYV9L70xATXT7XfPu3Hps7AcY5XvccZ&#13;&#10;QTvarvZMuxyhjcUJtFtmChDcltQeoOulJeUMjFn30Ff/Jnx4MzuCfUb4wGC4lhQdrpkIjJnc/iAU&#13;&#10;4ujEhYDdN/rkn4yP9hzx9F3wt9x0eGD7THpc1/dOC0Z2XpgffEAjRn/Ko6PNn7Ep/+jEQO4r6Q/p&#13;&#10;13B20PZjdiHpPENM2efAES7dkJLD95FaVxRxkh+nRuo9ZQ1aAjAQ+NAGQdcOOU7ICKU5hKyMdVNs&#13;&#10;yi+WIKN/1tKCGh/37+zau2OFUK/W8RUd/0XHozpaB6yU0IZWA/uiBvRm2YZWA60GWg20GtgPNNC/&#13;&#10;bvXqJcoHx7d1DJl4wAGz+rdvP1UD5/N0f7Y8IXOGDhk+nvE5AzoMDwweGVxn8D0ACp2BJGNLBo+c&#13;&#10;A5LrzkiSGwbKGeeLxn0MKIEP/DIQhUKhC34EzoVJjj6dEEYOZGrKFbCJo3MtJINwht1BK/iS3+RT&#13;&#10;2JVTN81OGvJFGIg34J5bg0Yem/Qyzx0dJX0QuumYTOGZNAwRyk3E+pzYoce4251qDd59UeuqO9p3&#13;&#10;ya/IshvNV8MdhFxXlPWEulQPcEZRTqlnM0KHBch8QkvO45CeRcPGj/1v1fr4UrmL7n5y87GLL154&#13;&#10;2933Xj12xJg/wcjeN77Xximy5/qhM4Y+a0h6op50jL7xYu0Xal6YlUb7Ttim8cr00K8O+gPSWCaG&#13;&#10;5VAwtGHkx/C2hZd08YFmvw6Mbz0Y5vQSO1TxLP0E/kEzD6lOPvW0atG8efr6d3512BFH2hDJjA8M&#13;&#10;9MxeGTNubHXuBReZBsuiEIYN07I0MgjCiw1/WeNa+x3Z2cIa1chHHmojQcn7EMURXGUUh/OjX7KN&#13;&#10;lgPGXz5LPuQaN171iS/Mdc2BcdJGQ2PL4iMDJ8HOEr1881JOXcPIgHEBxwb6DacAOpWhAhn85SCq&#13;&#10;ibpqXZdrjJmur8guuK2bY7P12Ox4jIye8TU3wtvpwVeiwsUw8MiD91eLFy6wTCefdkb14cs+LofN&#13;&#10;GMle9lopPGg/fL0eeWXGiGQjHzJAkE9uKF4cFgRo2wmkco77cEaRH6Lgj9w4UKQt04EVusfAwgu/&#13;&#10;HV7KO/rAQICxI5w3O6SrMPQYVnnGgGzOut65q8eOLoytGI8pa+S3Hi1N/KQuScPYY3wyVfRIX8F/&#13;&#10;l+5JFyB5Larp0CWCBOOLagLoHjQH4wWzLEP053YFrgJ43MMAmWrsBh2n2DkUOKZV6FjmIBR0Ci3k&#13;&#10;imjRL3UK2ubnlPIjMPpKB1/ryrKgJ2FQJo5Cuni+W15g+VM6wan6YZYTM8kI0R586faNUT/bWuiA&#13;&#10;5YVkhFddI/BlLHXJ+ZP8lGUYsIIvMOATss1lOVM3oMX9MG3CS1ujXZEXRRoHBwB9UZaV67JSnB/O&#13;&#10;/BW9mS56AF9xyMX1qWeeVWHMv+fOO7Tc1aPee4h6vFqzP269/trqvnsP8V4WzDxjab9tkgk+0EOe&#13;&#10;Xbu0FJ2cEvAhboxmWjDLANrMyqAOb9aydOGswAkRYykyYL3oTDukbaH1SFedEq1OX4SsIAQOjln6&#13;&#10;GxwdnDnQA20O2SkzZOQaOUK36ahRndHf/Llzq/t+/rNwRJT+SRzc35565tmeaccyXiw7h4Olr7fP&#13;&#10;/eaxJ7xTzuqjPQuN/sT5RnbJRl9JGSsy6px4uy9Uf8N5mfZW6d200deC8JfUyAcNHyUOPZDdyDQX&#13;&#10;GchLlCE6qIO+fieP0EAQypYDZ5SXB1S/vbm3d6lc3/9fjdNevBEN8AC4RsedOv61jj/QMU7HmxRc&#13;&#10;O94k2m822dLHlAZLTqiT1HOWbh2purhVS+vVQRWdtHhO0RaiH+jXczAaQYEUzAjh7tDsgSFy6Hl/&#13;&#10;D/fnpKtvFe0YswlOH3bQ3uj/3JKES7uhf4Km25bJFunipBigSyq0aZf8pShc6D9m/QUh4N3udAus&#13;&#10;gR0namU8IfZKAS6SuSfPRHhGCZx1jQ7o/xhbhHNTIP3RtwgVIuZhXUFMNLg2f+M3eYRczg+g+nMo&#13;&#10;eNlXQKOOb8Agr2eHRqp5QUUds2IY9+gaeZVH+j1/4IHcujZc4DGF+Fc6rtdxu452ZoeU0IZWA28F&#13;&#10;DbSOj7dCKbUythpoNdBq4I1rYNf6NWsWC43jVh1DJ86YMXvIrp2na0x3vu7P0oD5aB1jGQh6MFsG&#13;&#10;nDFg1wCQYaBOZUyp+7j2RfmJ8SWwu6cFCEPbSA8Y7hUTiL4WZjm/+gk5IiQ9IhhYx8DYaQ26HR7A&#13;&#10;N2FrQkHO8nXHNfNcgBoyA5syNEj4Ml4oOulBN2REn4nbza/DI6+aOvKrR4M/umYIr3w3dNfJr2h0&#13;&#10;lNUhqKuEiZeayENqR4kdWK4bNLqkJV4Gid84iIWWrDIZf2XFlRk1uAFDPi2OjFD9PX++YcWKtb8x&#13;&#10;732cgOrJX8sx8AXNKpiOwY1lafg6G8MP7XW4XnbRkg1DfvFFSwpKCwNqWf5K96FhqRajm+7jJS7u&#13;&#10;qQfxshgKAebFNeH44OtgG/6FQ/nAG/rQA8e89SLOMjA4YjBqYkA78ZRnqzXap2LN6lXVgQfNrM7U&#13;&#10;uvGPPfRA7PuhzdrnzX26mjh5kh0mGEGpTsi1fUcYVKHD2u189Uy+4c06y0N4Gd7JjJ8wuO1SPC/9&#13;&#10;4KIL5OPeh4y0LCUV9aq8fAsO4eEJLHgBj5FVRk/RI/9h+MQIGjNarKPSzpx70eAFnnhoZOAaQ2jG&#13;&#10;oZ9ctx7j6iQ5kuhn04BJOVCWGDaRn6+vf/j336l+/Yt7ZagcLYfHJ6uzz7/AOo9yps0rFH2ZNWuC&#13;&#10;Sw6CDQdKTD2Aw2GHDnoRHDYL4Nh0vV/GBxskaMuQIE0AQ0ag047Bk5Zup4vKBRoYMAq4ztKXZsWg&#13;&#10;a/KOLOiX4LIRUfiYLrNwJMeypYuro46eY8cZTh87WmBIPvSP/up+zVGh54yDFn/cuwx0HbzgKjr8&#13;&#10;Wjm+5C7+k4dhMIAYMFF0Q07ja9BI0i8yIY/kxuAMP+5jmQwuoa10xWPcchno2rCiRoCWsHyVdSZK&#13;&#10;MmJJSbrhdCJGAdoKxoEKrCW09UAaPJNykYE4eJdoM0dXDgUHmXvVDjF8W9eWHfnRsyChBd/A0m3k&#13;&#10;G9g0ugNL3SK4bhZcysH1WucghpjQDR1FXNzv2hX1BJZ2dBT9hpGdGQHRRs1X+NCmbkNP/3GvtqOL&#13;&#10;0EWBQR7aHXtAfPwzl6tPOrG69yd3VcuXLK7b5/NaSu4WOUDeMXNmdcrpZ1bHaVPvqVOnVUjkvIsm&#13;&#10;/PKIOh/9De0JBy0OCgLyuU/RDA9kji+aw/FJeeVyWghNP5l9DP2MD9oVvKg/+qNN4nzy8lrqA9EP&#13;&#10;eQrdh9ODfS64B69XfeRiOZofvO9XmtUy1zLlD7o6Rs6d0+T0mDh5smfkbdkcyyfi5NaSqdpr6SQ5&#13;&#10;RI6XM2GK9Ut+aOfkE30joxUOUeLFUyA+b9PMlRXaFB0+6Ijlq7i2A0OKzDrkmSiqLq6bkCl6GCJC&#13;&#10;UTdYZkz7RhkjngPQoK/kbPoqa3QUeyKxVOHoavOmvr/50IWn7XdLXmb5/ZbOK8UHxwezaP9Sx8U6&#13;&#10;3oRATX7rBlXr7ElpBtG/qf6yPChtpOn4cF1WHffeDwL1bA45NvyMyUbBHe1cDlQI7ipjYUUraMyj&#13;&#10;jz5GiDbtrW5JUuFOPfNpDxxOQRho8kCzXPpB1UP0w79kBJYoIhg55jUXoIPoDyR0Hc+xwHOK0+Mp&#13;&#10;QvsNJw7tv9Gvi5DbrojxB7Q/6CgfkUC7R/lzapGXPoRAH6mEEKTEIS+yEjryWxAiFGtu5hNAjjJs&#13;&#10;EIMc2qF/IU244sPrV5CO/BgGAD3joo+N8TH9eT+H8tsIz+v6ezqu0fGAjq5E3beh1UCrgX1cA6UX&#13;&#10;2celbMVrNdBqoNVAq4G9rIELh02Y/vRhGhWepuHzeRqqnqXB5tFiMpbhKQNBv7TrRZ7A4LN59k35&#13;&#10;8UCyXAMWg1ZDN8Hq64RJmoGfj6PgE8AZV6OWi4QhvXndhCM+8GPg3EzL64H0OzjQTTkDOtPynDQG&#13;&#10;nhMv45MHeBk6cckDHcR1wHCdIfVpfYHaSGMU36EWaVkezjdRBSb1HQSEVwBNzswTv1AkXfGkJw9d&#13;&#10;OmCw5fjHhNHjJvhF0JQLCQxf2/Qlql809ELFmsnsF2CZLYBfme7dvHHdJeIpC+v+H26782f/z4RJ&#13;&#10;E/9kg/ZGWKGlj9atlb/HZRYlwsu2v8LOstAZg5KNVcWw5DpQyjleoFWkGMyEmwbyuh64PDHE77RB&#13;&#10;8PAjj65mHHhgbXTDGMfyUBii+BIOAx9LRzHzg3tkY0mYFfoC+NYbrqseuf/XXlIFgxv1aN6zc6uF&#13;&#10;zz0r49t6rcV/bHXRpe+rpos+FWyolnHA4WGDmx0OYRR0vZDxj3X7MSqy7JSNCuKFQTaWh8BoGPXZ&#13;&#10;eWleq5q47iouDHa0T17Co0bnGSjoJQy1K+GAqV/OSzzp/z977wHsyXHf+c17+8LmHJATkRMBgkQk&#13;&#10;EoMCybLIs0hRpgKps0snu1y+0519Zd3pyqyzfSqnq6uSXao7ixKTSVFF3ZEiQEIAkUkwACQIEiDy&#13;&#10;7gJYYIHF7mLTC7v79vn7+f76NzPv7YLCIm7ofm/+M9P9S/3rMNO/33Q3wYNl9KYjjZPoIzZGHtSy&#13;&#10;WAu95EXUY9pMGC4pA4yzGZ54jKVpvtw8K4MsmzR/6B/8upcL46t86GKERE/QQcaU23SLHJEl5VNl&#13;&#10;awN8yZNbjvCn+epS5US9SRrcD6nMWM6BAD3SMVTaWEGcjmz/lIH3XBAc8VmXLI/isk5xzvbNvijQ&#13;&#10;SllZguja974/0kUDY6bzqHyBk3BwdZ5gpJD0zAuBFJ96MABR0m8aZoCHNsEkJF8YYAtBp3Q/0Eq4&#13;&#10;jE1eQrUOkC155nXKS9uTAEadIWsS0zlxIoq8xlXwjhvKa7+gKOqg4QoScOE4DoyWRqFpGiiwL7Mi&#13;&#10;2S9i47PP2uhNXaG8s9ycB8G0zlHhd2VT9J15TOEF7zpTYJkRQf2SsJY36VsOyrjIM+NcdJf5Y2YS&#13;&#10;bYWQskAz21jkNYzvxHFPcNZ79OFJv4ID9Yff+25z3/fvaV7Y+LxmbcRsFyPphz09WCLrnAsuUN93&#13;&#10;gpexQ35Knb6FPKAr6hYGP0K2IeAi/1HXQoqA6W883tZLyQsOddXtRPfITVtCJxz0tXlP/sgHsISc&#13;&#10;ZbVJM/MefvBn3r/j+eewXffDgJa1Oqm5XJuX43ymH8GRzGyPndt3aL+drd7UnE3f3/erH9TeHlfK&#13;&#10;kRCzyvr6hK+dFJLXdYS8Sp/om36YJbWeWrvW93AnzXIrR0K1o4e8Zh44k1eXpfLDPY4uaEPT6SAK&#13;&#10;imuXM3TUh+zVDBz29Fh1zBrPSFQ5rNs9vuPyX3vf+7od2xGihteiAabc/I6OP9Jx2mshdCThDmrm&#13;&#10;xYgcbSyNSe2M1k0tVR+n+jquGU/exFxpw/poYa6e+/TXY5qZTP81f/HSsm+H3q8mdzfjLI2VQfWe&#13;&#10;voElYPmAgFketHE+vNAFHUNpB6X/p124D4p+n2cNTSb6QCSjH+EdQZc6OCFz/MQFmI7Tb7SxuAM6&#13;&#10;6HBf6ItAdMXAFjqcM70jLL70afRVvLvTbwlKSGrN5awoCWseSjZBC088NKGqo7x/QKDNW3GcAEMc&#13;&#10;KmAM0s8L8FAIyY1teioKswKXdJbRpV+DDuXDPbNtPDNP160wMdb4jpC+pOMbOmZ3tIqqoWqgauBw&#13;&#10;0QDu5xqqBqoGqgaqBo46DazbNzk2tkXHz/Sl0g368u/Ph+fP+8r01PT39Sb/opbPYOH6JXr51nL3&#13;&#10;GvT75VxvmvzzZurXyU5pGUVavqhyJsSLdV7Hfdx1v93LdocfqUEkafYwukteZAXQp9GXL2TSq7AF&#13;&#10;BxYZQPdPoRMv2D2iBaYfk7L14/o0iO/z4Rr5gckjYPjtYHU1iwz3M/MTGDN+BRRoRdElX6mrwE86&#13;&#10;fczAynQUwrX/ZgtiKcl36peI0Hfh2if8iq75ks2DulQNWKJpR4cGdQ4aNGFA6cK01h2Z88m9uyfW&#13;&#10;dnFH9tUnfutTj2sJlk+MDA/PZxA55hkfzJDAqMi//igL/bFMAmVkw7TSabOENM5xJiQ82GGsgxCU&#13;&#10;FASTRuhx8ZqvgT6b6eaSK/QBFFnw4Avf+CIbIx34GAUwpDNbAz4vaObIxuc2eDCPIZOlZ5YuW2GD&#13;&#10;//q1T3rjXeitPuZYDfbD+EUeIIZENoKJNktpsX8Iy14h15hmRqRR1PkRjPGEC70wvMWZuk2IQS5t&#13;&#10;XPc6jFfgnd7nWWDQS8InP2gzUMZQh3wxaA4DJsZFvlBG1yzHwn4D8GEwTYAG8OEYiWV02PD7xv/4&#13;&#10;1eZrX/krf4V/1bXXNR/+jd+0sZJlgMgQ9JynIreNHopP40c4UFgDf8TydgaHMEiTB/BxnrheSCZo&#13;&#10;66QQhl2u0HuWP5rEmUUeM2B8DG0ilnQIiuoaujAP+KA7dEkdVYh6F3UUfGRkM2VmwLCMWwb0ZIId&#13;&#10;g7gXQKmdQRMe5g13J8bZl6U9CAa+bRlzH5k1VOKbZ2JnOvKXYLh+fLlOvKxTgCdNXxcaAWdlWBbS&#13;&#10;Uqb90kTby4PobB32YIVk1eS55U+89Ox71NGJDquIR5aC72Td40Blxgfyo6csP5j4OY/uhE986tEE&#13;&#10;9cM9dQme2X/MkJc0wXjWhuCpP+AQiAePw3QkSzgT4BZGc86kuw7r2vilL4NPypNn4JGDtEznDA0C&#13;&#10;eWYmEs7aM846uzn3gre7L2GWBDPogNWPHQNPr1/X3H/fvXLOPmLnLHTp+zgjh529Wu6N9sw9zjwM&#13;&#10;fFx7ySu1qXQIM/uBvjAP2qgP9Q+k4RglDXj0nG2Na+CSTqYjJ0sFbnr+heaBH9/X3HrTN5vbdLBv&#13;&#10;CctMdWGgOf7Ek5vrf+mXPVtskQyulLXlEF3a3pju2d+F/uOyq672smDLli93PpJO6g/DIvlHLkI6&#13;&#10;nYlDf+znxDUhl1+0/ktZE8895QnNpIvO4c89PChP97Eqtii5qAfsq5KOEcpwiRwfLBdI36qlxv7k&#13;&#10;w++9/iZ41PC6aYAOn30KmP1Bwb5dB86QozqwzwYbjPPeGl0Lz7QI7kPKHY6LuXpnAmhSfcyU2jmb&#13;&#10;oo/qXcrtQrWbPiOdJKZAu1D9H1T95iME6nn0j+pvC11BRLsANq6UQj9Je+nSzAMY2hFHmWHONcGw&#13;&#10;uo6nNzDBAX7BCoJBkRxmHkF3+4UC6SYYz1Xar/tA9X/u08pMvsLQXPPaH5DA3VMvkAe2cIGnWRuU&#13;&#10;fDmYl64MmHyBI+/kQglFloJQ8gFO6Id44PwBmHDAg777XfWJ+8reHYw/9HALMk3DBmuf1/GPdfwb&#13;&#10;Hffq6He0uq2haqBq4HDTAF1JDVUDVQNVA1UDVQOzNHDeyMLlz50+NDDwLr2VX61300v14niG3iXn&#13;&#10;8uLIm2Ma43wvbF5g/X6q5HgxhmS8ZPJuCtrfF/KFGriXg/d7bnASlDnOOPuFuDzdkkbgQJUQL81x&#13;&#10;/fK/LyfzzLwF//1lCrohS7yABz3paIYws5VSBJ8lVtIPg1DIn3F90H5clkumz+aLbohLOF8L+EAS&#13;&#10;ZD6Slgc7qdyMfIXnuZrxwVdtaUAzbQ28mPLPAIo88PUVRh9VH1cEwfzlxK4dn3qFLI4YsL+55c7/&#13;&#10;c3R05A/HtH4067I/9+wGlw8DVZwJHrBKXywxYt0pnnLMciWdAR7GqYzjDCxp/XI1HnFKA2epZmq8&#13;&#10;TUsSHXPssXJeaJZHb8YAsAxywYcORn/2BLGBTGkso3LzjX/b3PZ3N3nD9FWr12hAP8dr5WPYe+iB&#13;&#10;n9hot2P7Ns9wuOr69zSnn3lWMaJhVO3yl1+lwwejAP2M1nbXPiC7bIT0BuTaXwLjAXgYJm1IkBzg&#13;&#10;gpd514WNu8gdAV3pSj+cMpa07N9I45pgHQuSZRzCKInhUzoQnwVyzmDQx1A3pk28MVSOyHBq54j4&#13;&#10;oZvUOzpgRswt3/yGv7w+/vgTm/d+4ENalud8w5FHyhQc8kJnSB7iHlmRVoYR8aVPYHNk0gk4GAI+&#13;&#10;vpDPeNKSRpZ76ga5IAnd1A10UZMdWhgFSCt6ADaN5J6JwBeaklXCWp7QnW7Rqw7qn3WndAw/OzTr&#13;&#10;50o5eZKXZRTNMIwgaQlkiUIhbwiT944uho9ybacNMIFg0KAbSJlnEym09osrtIABC/yUUbcdf/Ll&#13;&#10;iPgx2/JFquGRVyFhkk7QIh9KQVRgCg/K2fI4lkTx9q8jIq3QNVy5dmqhQXmiJ9IT1/QBUhz1jj6E&#13;&#10;9hpRAYs8c1SGzKByHTN4COiy1L1p60w65ck9fHyva+oifQKBa/ffXCsNGYCjbYBDSIM39EkHLupI&#13;&#10;qecFJw3rRlIcOjWc4MkT6e6LANB9Omi5Rac4JYSmI/o2HO9bt2xufqy9dB748Y80A4R9Z7SkVGf0&#13;&#10;AtWzF1ar3zpZexWddsYZ6gePs9GdvWzQLpJkXpDf5VfyYiGBKPIiQNt2RDs0oLPguYYO+QIevXBm&#13;&#10;5sx2OSg2b9rU4JRhdsWzG55py07gbcDgimP5okve1ZwqWdEBS5mhF8p6Qs9WHCAvbd3aMIOQ6wvf&#13;&#10;8Q45SH7FS4ElIfcDeaMzZYizAzkp0yxLdP7T+3+smSMvtbIDh+OX4HxLBs7kLfsS6NB3ZkCHAnF5&#13;&#10;Uj/8QYS1K4iiJOoM+0EtWbrMTvJw0kw/Pb5rzyUf+8A1m5JWPb8hGrhCVP+ljg+8IdQPE6Jz9L7K&#13;&#10;jA/6x6iY6qP0jjqouklboxJTt/2sVp3mXXYCh6TiF8j5CBxtgPZAfzSu9x4HGj31XH0Ty3kOiwfL&#13;&#10;UNK+/PGAn8HqD9Q3C8jA7sfoq+Q8wJgvxrBRUH8oGbgJeCW5DenH6Zxoj4WUT9wnPrSgGeCBAm70&#13;&#10;83CAD3ngnYelCmmzHJEmXMV7FiJowoMZ7BCfc/SXUI4+DjwLVACA4Vsx+iHPcnWyIozS4fmdg1sl&#13;&#10;4DD1JbC64j1gWsuBkU/00OpAF9Bldiv4U3JiM9OjAECMh9f3dXxRB7M7ntZRQ9VA1cARpIHsK46g&#13;&#10;LNWsVA1UDVQNVA28ARoYWbhixdv0mn+paF+jt9rL9Ep7ul6ktfswA9uZBy+T8ZKrl8/ekyZeQkM6&#13;&#10;XqAjAAsc93ldknqvtIkbaC8HK0IOkc6LcUezi0M26CTNgvT3nvoy7w8M/QMFZMq0zF/cp47A6mj3&#13;&#10;afTzE/HAzcbr8kO+9OKvP/4dehkFDuNFXyezaQVSyMl1J1cn+2tyfCxYVAaQENchOQdksN6jL0ht&#13;&#10;JFYcX8rZkBogm6cHBy6d2LbtSd0eVeGrt9x12pyB6e+rzFZiZNqoJU0840EDuO7LwNjkujQinXBq&#13;&#10;xBI2fUMW5Z5lnXWIc8bj2PDSLNKwy1x1hX0+Tj71tGbx0qUe4FJc0GRgTvWyYUyDetajBwcjFTCk&#13;&#10;Py5D3d/d8LfaSPgOzYBYYsMVTop5WlIFOXDk8MXw0+vXyji3uznznHO0NMu1XqIl6mjQIS/ghVEs&#13;&#10;DPE2DCg/DLpZxgYnAwYF2jODXWYWAIM8SUti2XgH78w/cZlXjBZhfMNwEM4D0oEnz9DHkAgMOHwN&#13;&#10;zpecC+YvsHHQMDKG+ItwlcFOfV3NRvAE0pAFfPY4ueWbNzbrnnjc+wS86/Kr5AS4Vsu3LNdX1BNR&#13;&#10;HsJBfmbXQA+D4sio8iS5kMeHYKBJGXDPMjO6MA/kw3AAXwoqeSN70NVMGpxZMgIoM45DzixfrjEo&#13;&#10;hBFB+pJOW4eS9GS6IgwtsbQxE9wwrMTX8BADnzxHI4/6QTlibD7znHObNXKquSLBkCBZbEDizC2/&#13;&#10;XIsJeTJ9xXFfABwHquO4UHCZIpDRuegCspMf/voheRAHPvf8BU9k6eKd3kszDj/G4UJBCH3c/eQL&#13;&#10;qBm/5BmhZ8uWQJ2MQHbyd/FFD9ZVYKEq3TpsfnGTjd9ZfmFEC67WbwJCnfZA2SnOzgQIZYA+R494&#13;&#10;0AypbACEltJ5VjAbgLpHoHyhCT7OWxxhfd7Wu3BctwXr5wA0igEeXOtZcQQM8sBwJpvgc48MtH2c&#13;&#10;PYbTNTLCHyM99Ldu3eLloh78yf3NU+vWRd8q3MyLEcsPTs2VcoQcf+JJXgpwxapVzaJFS7wsFg7O&#13;&#10;7EeRL/JYdGFDHLLqQHZCUSW36VCelLF0uwyiW17c7JlyLHvHElbM0ni5wP5PbEp+/tsvbk485VTp&#13;&#10;c9Abr7NcIUtbsaTXmJYJnNASVywxiMMDZ8qKlaua9/7KBzzbg9kT2aehO3SLnOgAaVOPKQMz7za9&#13;&#10;sLF55MEH2zpC3l1fVJaepSH9UqbQS71kuafTjT6d+uc6Bh/Dow/qnMoVmopjk3lgcTytXLXazqeJ&#13;&#10;ycnf/9DVl//7lKme31AN6GHY/Bc6/ljHGW8op0OUOI6L4bnzPXtVjZvKKQO6Zm7puTxXz3/qK322&#13;&#10;97WQE3VybKdzwuwPnBnsBoFDgbbFM31cbdBdAG2NoHpu58p8NjCX40PPSOq/qQqPdkRbaANoZTZ5&#13;&#10;pNFWFKf4dFwA6/aMcAodOjLo3s9AnvPKjgEMBqT+ePIpIB/tsNCgX/VHH2qjHW1DFuQiRIFHoFZ2&#13;&#10;gbVLM4KS2REPU5CAOUHeH0CUdD+jcKiU5bLMqNUbdPReq/Quf0KEl3/45Xmgfp9+3QcODymgCyxf&#13;&#10;haPjszrYu4MXlhqqBqoGjkANZLdzBGatZqlqoGqgaqBq4A3TwCmnzF2wbfyMwYGpy2T8uFqG60v1&#13;&#10;hnuaXs61QG0M/Hm55KU3XpA5d9J0L6l6QZ0V379PDOAzPgbIgTTzGmgea0kwH3Ed7xw85Mt4yCas&#13;&#10;Qj/jU77k2cmRNJEnZehk6+Daq548xHX4M+UMGYPvbJj+fdLd/9zXxf6pB47pcBg4hEMEGTNviZV6&#13;&#10;y/vX6vhgxkcEdKgBjwZXbA6ZBiOMzEw99xBssPkXcnr8r8n7aDt//fbv/C8yuv0RS9Rs0v4Im57f&#13;&#10;aD0xQKZcOBgkUyY0EhsAswJbu1HTgEsDYerQ+AywwVU6+ieOQB3A2M5eHzhAbIjUwBEDu/kxCC73&#13;&#10;4FOSUX5h4Ob6e3ff1Xz7Wzc2D8vBgZF7rta/ZtkqnDMLNfOH/QaeWre2eVTpbIYOnTNkEGcz3hNO&#13;&#10;js3VQ7TIJ4b2XGPe17175OXL4D1yokyWc3xdHPqJjYVZm37ExjbywEF+weUgP3nteOWKOsi1HR1y&#13;&#10;ZODMwPhHnI0Amm0RfEJnpiOjyKS+uMbIsUD5ZGmbJx59RDNgvtU8pr1ORvTV+AUXv6O5/Kqrm5NO&#13;&#10;OcVGRmh4AF+M8hgmoBUDfywnuraRV8ZgNjjlTzAZuLexUnLhbEA//bx5qaooZuNmfTEP9CBCLMND&#13;&#10;ORNsDO3xwIlBeeFUSsNwrnmObGImLGqBztwrmIZkRM9JD1zqAV+xv/v6623oAQX5Z4agFTqQLkgU&#13;&#10;3byfCau7QoOa2NIqJFM34NjgI1n5gyb00rDf11dHz6Q7XZY8+kvfgp+w0CdQvwPLt/6Bdks/o8Wb&#13;&#10;uH7oy595DU0EVMbNwOnRmZ3OPYF9cnCcUsf26mtX6gdZoR4gAf1GwhqBuCy30k5SUvoRytv5ARge&#13;&#10;5EPnbFOkQds0STdY5LeVERqKN6xoptYsi+pJH4dr4s1b1ylz1sW+LEmfNA5kavMCIQXiee5Qh3Es&#13;&#10;MhPmwQfu91JXL6iPZSmndCoGxsxf6M2XYXPBwgXeGBznMLPe2HR7ng6cIe4r1W6QzX1F6RdwSuCw&#13;&#10;Hdczb4f23MAZwZJVOCZoJ78osBfHcSee2Jx7/oXNqaef7mX1KEj6W2Z54EQmb7RV4naK5s4d2z07&#13;&#10;Y6d4kCecHldcc60dIOTDuqD8FJDVuixlRhww9EPWofqp+3/4g+LQlB4lL3UWhyZ4PLvtdMWRrr4k&#13;&#10;0uWw1jX9ErzII/0M5UTNgHOWB/Jlv0YcMMuWr2iO0ZKIy+VsUh4f2Ds1ce1Hrr/+JWSr4U3TwBpx&#13;&#10;+qc6/pGObp3CN439W8doUH3EyFw+cIgPPqLPGvTeHjhA5sgxR0We4r1V7YO2MiKHyIiec/ms7qTX&#13;&#10;3h/aY4e63Qa1m8EhZpXQZwy3zg+eUNk+/B6QbTKaaqAT5zbLbb4zxNkAhQBtM8MMMiXaZJIb7xUJ&#13;&#10;JCTaJEuaRr9fqECvBxO3YmbPS6RJDQWEe7VlA0V7j5yVa2RMnpY3ngu0fXtlIKtrZ6EQzXelpIZU&#13;&#10;4uIcMCMFfvQz7G3GJvOUS09eOtnv6viSjq/r2KCjhqqBqoEjXAP0ETVUDVQNVA1UDVQNvCYNnHDC&#13;&#10;CfO27tp1xtDAnMv0cnqNXjvfKYJv08s6c8P1vhkGCF48PdjtvTDPZhwv0LNj4372gDyh8qU+X44h&#13;&#10;75fk9lUYyHgtTtYdHwE7LagFXv8deWY8d0kjUl7uN+iGTPG4TZ6Zj+4eGgEDfD9E3voy5nX/nPiJ&#13;&#10;+/c93kMXfT6v9Bp5vPnqK0WYBTdvweJmkIFiBomMQWWSzc1L3qf2aFNnvtIaaB6ZmDN4mT7N7e0G&#13;&#10;mYhHx/mrN954wuiCpT/QUgjHbtEX2xuf26h12ndoQM0XuWFUxoCHIdP6kw4pI+Jm1r0waLnuYXzS&#13;&#10;0TozElcqzTKAHl9L85UtS70sX7EyvnjU0NJf/4sHhk0btnS2IUtplCWjT/BZWuW2m2+y84MZK3y1&#13;&#10;i+ODYMOgYDA8sub8M+vXN089+YTy95xk2NecfNrpzTsuvbQ55bS32ZiIEY+ZGMDDw4fwnVfRs8NH&#13;&#10;8cgBb+IxLiArXxEzCGZvixgU4+RQ/eIrQnQoeALGbK7hwWEjBLz0JTV6ARdaDLrRPzKhRwen6x7D&#13;&#10;HYNzNTGW43r84Yebe+66o1n7xONynsz1TId3Xn6FdYozAbmsM/H21+9FnjQAIl/8U6a6lm7hzTnL&#13;&#10;FyMCtCyTy2SfnDPhXDSMyyT6XmQFni+zoWc8dFvKk6/GM5APlvTAWRSGA6UgJ3kUTXoRy6Y45xne&#13;&#10;OuAQ5WII3YWBNGehsEk9jq5lqlPnXnCh9IjxFP13vJGRvOdZyW3d5Br6DqgEQ4cpIEdccZvXAYsx&#13;&#10;KMoKui0+RMBBbshwK0Tf968FM1se4GzA0tnOE+AhgNTw7+kd0uksMQhQBjK4EaFPSLoph2N7Mhkm&#13;&#10;aevGvEXLZS04AvwCLwxXGzSDYLe+nnc5Ki3aKdoNfikLZUC9Jp52RP1EDmhpyy+3oeSTxmt0YJkF&#13;&#10;q4u2/UHDitDJ6chYYKEBfc7GFwx1B5oYyM1TeaR/AY5gGXXmPvVOfOLD221YeNBIOYGBnoOEAp6c&#13;&#10;Zzo48EYnzIxYv/aJ5tlnnmnWqT96Uc5mnBR83W29RKaC1pvwi4N7ofa1OO6EEzS746zmpJNPaZav&#13;&#10;VF+s/glHB7mS6Hb6kmfkpN/GmcOSgxNygDBrJJa42tFcor7n2ve+3/1Qv8ygE223lJV0hJ5Tbzg2&#13;&#10;hvXcflwO3Oc2bGh1hw7dF0t3yIGarV+3Nd1kpOjTb7gsBcQ1dYt7nELUO/oj8uDKB57ucZKukdNj&#13;&#10;qWbEqU+bHh+b+Mg/eP81X3sTVF9ZHFgDlyj6X+v41QMnH3mx4ZTQMlRqcxHoBOIZwUzlPTgZVd95&#13;&#10;BjJzY1QOUD/rVIezT49KrTs1iTG971D/u6B4tZ8R4Q2zbKdghnAkKs5tIR+LOBUU0dIc4B2ENhcf&#13;&#10;vkRbjWev+zYzkJyaSsFsioCLdwdmWUMbXtBQL6xr5INHvIvw8dFe+kr32cCDANF4lkKPfrSVp6T7&#13;&#10;1MIhj1BQmUL0s5BSpOLgyzmdnchNgLYTfMcl8RDS4akhkdDmU0x4D6BP8XJWfudjn7SgF9DN8zrT&#13;&#10;d3xex/d09AtBtzVUDVQNHMkaoAepoWqgaqBqoGqgauD11YAcIQt27jxrYGDOFXMGBq7RW6wcIdOn&#13;&#10;6qVaFgxeUGWQ1Nt2vOTqxZT/mS+oBy2PX65nYOUjLl98ucfYIQlK0myWxM+Om0Gy3MyWNQYLB4J8&#13;&#10;+bjZMsy+T8yID9kj7kDXkSEPAkoeXo1MybN/RntBvXCXQFMaYPD3asI8LXXF0gGmWrKCsZkZHyif&#13;&#10;8dBeDyR1PTX9WxO7tn/x1fA5knC+essdv79kyZI/42vajc8+q6VGnve67R4cSmfozwalkmmMhcS5&#13;&#10;3FReNnJa44pxJC1Bh9phpqW+qDcMHmkkzJIgnHTKqQ0OiAVaFoWAcY32y3JbacDCEOeGRRmWg9kR&#13;&#10;z+jL/hv+0980d99+mx0YbH4O7Oi8uTqP+BoZGOTz1fNTa9d6FsimjRvZwNbOknNkHGdzYgx+ueY8&#13;&#10;a2GD5xkgOmO8hAbyc5hmXksX3BtGA+oYZKOIMBKQJ4kc4lO3lTcbVumruC75CbiSPwwCxCvSX0Lq&#13;&#10;DEV0x2wGlvFiD4EXVVZ8GX72eec373jXpV6ShqVbGKQjEzRwyKBLBMDRELNa+BKb5RkoI8kh6kou&#13;&#10;XGQuUDwykoZB2rR0j/PEX19bFyEbuOTVjgUR8UaeigPHAT3pAqMj9YiyJYY6JAEDpqSj4zCEIG7I&#13;&#10;Dx1w0Tvlgz6sY6Fad0VXxEWdm2PHzEM/e6B5zy//qvdGQQ+UD1q0Vs02eSs+smAdWSZHAasgXHjn&#13;&#10;M6XNF2kEgEoefZ8/LQ0B6B8aBGSBHzrgmnifLX/cWx4DG2XGD/JTBuT1ZQO84KMwg29EmHzKkbL5&#13;&#10;3hjxY7xCJ+XsJbdy019s2bzZbQ24PKg/WU4oACM7IcsS+hxZt3RjXJwTWa6z+VH/gc8ySJmd08Lb&#13;&#10;dcx1VV/+q76knvp6oO559gD1jTLQOUonygdY4qHFOYzt0aaAdZtEdh3OJ9fUbfElDZ7IRFsTAbfb&#13;&#10;lJX8IT+ztnB8bHjmafdJLM+3VXrEEUIa8PQPcY6y7OvjYK6Rjbwgz3x9Lb5Cfd0xxx3fnKSlBlev&#13;&#10;WaMNvRc7nXJCxxzwRU76AmZzkCf2K9mtGWbs64GMyLrlxRc142OraXmJq0svs+MZPNfVoiPKN/WK&#13;&#10;7OiOeky7QjaWWfzp/fe7HLJPBD4PcKxbLhSQz2UmmCxjeCjB6VnPKJOckZZfZgMC6PKVq6WLFc0K&#13;&#10;OeAnx8fvGl+19H0fO++82EzEVOrPW6ABOgqWv/oXOs58C/i/qSwH5+hDCC1D5Xec6Jl7/KMfcv1W&#13;&#10;hcXh4eAqjjNB/RMRrtCcNftu5/ZmSu9QGWg/PG2GNZtreG4sm8f7TddWeOaILoQAFS1aFn03PgD7&#13;&#10;Q/Q+QYj+XDIZgghiE5FL2iupEdzeuXR/GO8GvEP4AxGg4Ft4cgFl5KJtRwLU433BRAXrJG7i330I&#13;&#10;/SQhJOvhChiqzutMAoYniZA0iwSOdi6UgKzu/9UnenaHzmZuzIabH+pgdsd/0vGUjhqqBqoGjkIN&#13;&#10;lO7kKMx5zXLVQNVA1UDVwJungVWrFi7ZPX3m9OD05XrBvVrvzcwIOUUv3UO80KbxgLfb12pEYAwB&#13;&#10;zRhMQG//bHqcoeh+mgfpmTAL5cBpQTv4QCte5hlU5IBgFplfeAu6bBgOXHf5IIrHNXQz5H0OQBSv&#13;&#10;KA8KSqYiK8D1Qydbl6dkBlyX3vIToT5doGz04OJVhHkLl9i4E/oKLhhvdnvGhwZH4rdXSxVpIHmP&#13;&#10;NoG8Tiy6EeKr4HckoHzlttsWLhiad5eWUbnoJa1Lz9fI7CHB0kQYptCfjcaUFQWvOoAhLY2QxGWN&#13;&#10;YYCO44n72OOBehcVz4ZBDxophjAYUk6sb3/qaac3x590kr7Anesvim1AFC2MjPDjHpw0fMObTXeh&#13;&#10;/YPv3O39Pn6mtfRXa8krloLBuIjjgyWkhoAruPDj62SW5XnmqfXeD2L7S9u0xNSo9xs589zztZHv&#13;&#10;yd58PYyerjLCDycIcYQ0lDrvkoGz4zlziE8/kI6sbb0s6WClkY+0PMBNnWPs26INkx/9+UPNg9r0&#13;&#10;d+0TT9hYuGr1Md675Ly3X9QcKyPmPBlPWLMe/rJZKET7hablVRwzUUjCEOhZKZRXkQsZ0TP3GCPJ&#13;&#10;M2WGIyp0EUZRjC9heC/LkcmI4rpg3WBoCP3YMGHekkPGgzQYp6HTKvCPRTXvXH98jxw0BGTJjdjJ&#13;&#10;B+XPngLM6MkvMOnfKW9ISYP82IjE0j4vbd2spXc+GIYLJbimKp9Wj+hDsw1Ellt0YVokEmfdYOOg&#13;&#10;XFQnBQuV5Od7cESvow6e0Mk7PHVkMFy59zUFZt7BNWlYjiIj+gOWNmZakBMOcVxgvAp43dpiFdyS&#13;&#10;L3pPuk5BpgAJuaEv2pkWMkY+ibMaIjXghc+SR48/+qjbLXUng3mrkdGqAABAAElEQVRKLmYscU05&#13;&#10;ErIdZ50TITFQuupOiBz3NnCTVx2ULVJgtHZ9ECzGKBx6hKyb1o3gs41mXSYe+pk37gmtDL6b+YPR&#13;&#10;fkj71CAfBnRkBN+4iiNPrs/kT6jmqTgCfF1GyjM8uM98Qw88AjQyHro4eZkRwl4pOERwhDCrbceO&#13;&#10;bV4aC6cDeaatURicwSdEmwx+2ffRRlgea5H2QFq2bHkzT7PhTtAeIku1tNMCXXvWlmTAAeRl/HTO&#13;&#10;sgoeLFuGc5TZbJrtofRYQmvM1zu0Z8hWLZGI02Oe+OD0uPr693o/IeOXPCIfcpLHWBIw9t4IB2zo&#13;&#10;AJlx5NJm0WXmC31l2SFL9IkuFus2yxD5wEtnB3ieLYd+lEdosFQQheU6qQtkZonExXKWjwwPawXD&#13;&#10;vb/ykfdffTvy1nBIaGCVpPhnOv4bHTGV85AQ6/UVotvjQ/2NexM1broo9ye0b/oVHarTxMUTQlHc&#13;&#10;K542WxCcNqV3gAk5P2YEPV+GR7RE3gLt80G/JIcJM1yhlgEquCrdxpIn6eKjXsuw0zz7fM9zkOdd&#13;&#10;LL0FjZAmno3qABUTctEX8C4Z/SeQZCPz4zvH8RwPBwxSKJ3/5A0pBd6V8qkVmiAhOBvA13HFb5Ha&#13;&#10;V5GLiLV8plkIJwmyy5+dHZz1jiNHL32gcUCPsEmnb+j4rI57dBz14wjpoIaqgaNaA6U3Oap1UDNf&#13;&#10;NVA1UDVQNfBma2DNmgVLJqbOnh6avkLGlGs1Qr5Eb+in6KWaN3X9y5Cql2zO/lKIl94Zgfh4OQfG&#13;&#10;4wrewmeF9t09351n4UDjF4Wg3dFNesQTGBz0YfrXSbeLA6ejlen9c+RD7+/OUwebciY/cFIWrhmw&#13;&#10;2HChwQAsgGfQ4YGTVIrxYXYwLxMxBf10/ERhFng/LVIZ4LyaMFd7HvB1u8u18MTQtKcsdaWSxQCi&#13;&#10;DO394K7t27/1angciTjfuPv7vzt/7ty/ZHkTjFlsfMs69DYsKcPUgdwEvK9b6hIhjY1h4I7BOANe&#13;&#10;0m2UFn4Ybqk/8YUveDb6a3CJEf/k0/T1sZYdoYKxoTkButRLvi7mGlqkIQ8baDNQ5kvhb3/rm83d&#13;&#10;t92qtfSf8dIlrIWPZMOqCyx/BR55AR5nCHLx1TJLIrHRL46QrZtf1Lr443YgHH/Cic3Jbzvdm6Gz&#13;&#10;0TCbpic+NdQDdNGninPtM/RLnbNjwAN5WkoJRVcAYzynLrotKhk9RDuSsVH7evCF9eZNm7xJ+ZOP&#13;&#10;P2pnFGv3Y6RjTxSWBzvrnPO0Ga9mOEkvMEG/bkmiz7k1PioenVpIxZNm3rTncg0GhkjaeeLZSIms&#13;&#10;ou9NnJERpwf5FU0bnkXCX1GjgCAXdUH3zC4B1/vFiA+0WSKHbhhnBoLAF37QBQ6a6MFOMxHEeYWs&#13;&#10;4AKb9c1dueQPWWM2AWngZh4wbD728EPaq+DM5pzzz2/zFUYXZz1+ir5cFrqGn0M5JaTlFH3jtwDO&#13;&#10;hCQjxG+gdQaadCKBN8P5ADjA5dzHAxY52jwLJusMOJl/ynWKegYZlwsYpc5R5r1gmr24vM8zoFwT&#13;&#10;jFlgnZ5pikNPYYBqvDSRy8uGoYjnHhwbxhJP5yxDiSn5iyPCcDw/KGPaFWnhgMEgT52kDmF4Ap8+&#13;&#10;oK0DAoaP6YKoYPmRjxudfe/L7rqNKzCcUCB9l+n34oHN/NLncG98nS0feVVe+IoZXKMKThXR/MHl&#13;&#10;QCeRGDpCNnQc/apmttEGRDPbIPC0BfoC+ikcmtyPe28QHI6xlFOrC7Up9gbiq/E8WEIORzLOQmTD&#13;&#10;seKyUn9LXskz7Yz2K3F8Rg7yRzz9NM4G8knfw8bhuY/Hzh075ZCJJa5wfl15zXXNNe95X3PG2We7&#13;&#10;PKBDudAPihkFo7N4lD4RXdAnR9854Fls656M5fpST+gn0/fK+AhNZI7Za1xGWeDsIF/Il05Z6guO&#13;&#10;cRw61Ksw5lIkpY+QHKvXHOP9PZYuW0a//7VFze5fv/766+vyNC6AQ+rncknzL3V88JCS6nUSZkDt&#13;&#10;YMQfa3gLQ1FVJaexuM3QfwQjbon2DIwSByjtgHrtdIHQ7ib04Yqfy4EqID1f9b7EZun5MQt9Arj8&#13;&#10;B+EAjr0yYBD9spPdW5Ge8BHbFy75IwttjvY6tU/NSfchrnCQs+RNl22ID7rETwM2901OgxdtHB0Q&#13;&#10;Ac/Qh2epuj/WsyKijUt+6Nroc/SmEnwHFcG/aNAP0D3zDHKcfrKPNw8hoz/6SvZXwbGDzCXwWLlX&#13;&#10;x1/p+Bsd63TUUDVQNVA1YA3wiU4NVQNVA1UDVQNVA2+uBp5/fpc2bbhPTDn+dPny5Yv1+n2uBvJX&#13;&#10;6MX4ar31Xiwj0sl64dUHRThAYrAQL8e82/L6HC/b8VKM+O3Lb/uiDFz3Qg5MoeMrXth90Xtvjnt+&#13;&#10;wYM2MPleHeeID34dT3D2pxfpIYOpmiZXBwodnxCszzvgk18MLsjflAwvYcDQMEJfiVtmgIWM0cYD&#13;&#10;HA1uMFalcSfljIwVJVh/yRe99SXMm0jv8tOHeYXXItyWCeRE2mXYRx8YuEFOj5v6UUf79fLBqa9s&#13;&#10;HZ/8LRnK3rdQS07t2rnYBi8MVSyLgMHaRjINIjFYeVAt3VJyNrxzVh1gvecsv6wPGKESxu1N9WZa&#13;&#10;sNQhAnVhi5wOOChwWCxZusyGuhik8vVffMG/WwY4aGKQnxIS9XLOnIFm8eIlzbuuuNLLxEAHxw3O&#13;&#10;CpweDJAxjCFTGNrYmLfxDI/F+hIaXief+jatU/+SNnZ/wQ6QzfrS+gUthfXkE49roDzYsLEwy8Ec&#13;&#10;J2fI6mOO0WyQ5V4XHweKDbMsxWADnyRVnqhvYYzL/iHqoDNbftCfjYPSLw4m1slH9o1a356lrHDI&#13;&#10;jGsZGQx/8D9TTg5mopykpWlWrV5jPcGHAbo0bp7oy19FK8+M7NEbMIRsw74nTvrASOhB/p5YOmpg&#13;&#10;CieH4jTWd1lCWYYAdIcxlXIkX/xxH3mkTwhDN+t6Q0/goi/DQzEEg0e500fEMlxYHvgXP8qyGGL3&#13;&#10;TsvQjRFZ99A3GUiJIPnE4In8llmGWWBtbFYcfREBWPhCF0PoWede0PzoB/d4Rswi7WUAPnkKPSBm&#13;&#10;fIUOTaeRZ2cA3RXriAnjhOM+9InO7YgQLPkANw2z1p2EB4ZAOv9JlzgbgEkWng00ajcCCJhgAYEw&#13;&#10;6oDANX/wIw9FRkgQOFPsEY88EedEpyZRxXAJvaRRaAKbcVwTUk8Wr+iYOC0x6eWZXC4yrttQpHR0&#13;&#10;D42oP0Ejf4lL2dF76Ik8dTMi7PwocoGHjgVgmpQ1tO1kKHWBfFhGwVKG0CTzlBT3inDdgAdfOdMu&#13;&#10;3K/oHrrguuytFEUVPOqTaZV74Pgym7rMdT7vgFdpuB5mHVJU4RF1ET44D3BWuS7AF13ovE/npInc&#13;&#10;1CHo07YQBhlYmmpwUdR18u8+VGmu++JFHLzpF+1YFD73KQ95YS39jIMPQWhu7+iTa+hAE944DDLY&#13;&#10;6aL+n/YErbFdY3bGjGl2BssHnqON0M/XrLOTTj1V8tP+oy3CxUvr6fkBbeut6Nn6LP0GexU9+/RT&#13;&#10;3m8D+uhGP56ZSX0CFueNZ/vROYmG80aFV+A68XI5NeLtrDW/6J8tj/TLUl30+8w0xDEknY+J6v9U&#13;&#10;nR5o7ZAM7Jfwn+n4hA4cIEfW8ldY7jlUz6OdUMOjjiuvCtRcNdCG/kt1mWvaMAcN1/ecA58+g1mu&#13;&#10;u+UwNQzpbuC9PlJxycskhB3BPRQdWLC0XJECXLCMtmyOiGGJ6IM44h3B/XjKqXRxDjguuQc5fuLe&#13;&#10;qYoRDQfgeOgoSFKn2tkuAQbzHVPX5CHoBE3urB/JT5rv6eoLf8tlGQAUDDKrT0D/9IMs0zmte2Z6&#13;&#10;9MKLur5Bx+d13KWjzu6QEmqoGqgamKmB7Fpmxta7qoGqgaqBqoGqgbdQA3aEDAycozfjKwem2SOk&#13;&#10;uVgvwSfp4G05XpgZTJfrEJV43pX3f7TFy3ekcT0bpp9+oGwH26TfQRyIVpe6/1XAE7+/jI5tBwr7&#13;&#10;486MCVkYEGBUwJgwKANzGjjbgYaQ4MkRX2hraFacI7Nln3kfw5OZPLs7zwLobg/qap5mfAzKKKaR&#13;&#10;i/Bi8INxut3jo2km9+zbc8345s0/OCjCRwHwjXfec5UMTbdrKZAhllxh7f6xsbEwIkqfHhKrDuFA&#13;&#10;wNCUA1H0jFHYZaxBN/VGtcKDSn/xq+vZbQJ12sClc9DaZwcGsxmYbcHA3YZO+OggUGswIPIlr43M&#13;&#10;tDUG+RjHdH7ogQeam274WvP9u+/2UlUYuoHFmULdHR0dEQV9GS2HBXlhxgjGdGRHPgxrGPm2a3PQ&#13;&#10;zVq3/gU5H3CicL9D+kAX5I0lYuZqNoEdJzhP5AhZJOfLXO0rwn4bI+KDUR4nAnzsLNCAereWqhkX&#13;&#10;DQx9LBOzY/uOZpuWFmPzdYyKfFWNs2ahaC3XuvNs/I6j5djjTmhWrl5tQx35TqdTGmYlPA1RWXMJ&#13;&#10;2XHAFYZWluwhUB421FsD/EQfge5xNJCvYX0xbqOq4vhaHJ3AC9JhLKYcYaUI2FHWgsXgiuy0fXjk&#13;&#10;V+umTV2g/IRIvZFYrhc28Eo+6gd8KAMMlWkQd31RPFLiJIAfOGnsVbRp+Swo8DFqYLBg03gCsiHv&#13;&#10;7sndzaOa+fHhj3688MKAHnqBiHkFIdggoH6ECHMCeRUh51s3ZD+SE7fEGRukADAO1wU+z24n0E3e&#13;&#10;ZlXom2fkGwjzzHTdUw7EcVD+tEEE4o9/txniyDhnhU5237b5Ne0AaGED4gC/8LU+I88svbZem3Mv&#13;&#10;WLgo2nvhRRuCq52TKi9k7Mvb8iwsXIeFS1mRFzvYqC8E8SS/buu6pf5wnfRQlQ3jpazaePGk/VHG&#13;&#10;1P+B8uyyikq50x+4XsFGRz8gC7Soxzh0OBNoIzPqSskzcRzUPwqBPPV1Di1oEqjf/Nmxp3i3g4Jv&#13;&#10;AP0Ql3qDZ/KXUG2bI97ZJh9cK0A323i2ucAhh6U+FF7MHrHMwkUXODrgG3QH3B9x783MpQPO4aDd&#13;&#10;5uWodmpjc5a4Yl8k9tG54upr5UxYahoWRj/Qcj5KBHpIXVFPI49N89BPf+IltACLNhslknprdSEd&#13;&#10;uv2n3qRn8ufZgTpTF4CFL3z0Y7mjeqiMSn9Iv3Xc8cd79hyzPdR3/cUHr77894qY9XRoa2C1xPtD&#13;&#10;HX+gY/GhLeork857fDDjQ3tzqcfzxyN2NKs9U4ep43FJuyhxOtPf0D8S3P8L2/2O7vft1QcVWiLP&#13;&#10;8eCTpvYxqvcT2tAw+4Apjo9aumch7LLvUn8Fnu4FpkugIaN7nAJuX8WprHbZzkADxpQ586zyiZuC&#13;&#10;TxuPfkBXigv6tHs7uYVrPGjYeSFq7jvJm5IKPej6WVh4hXTKrRwYA2zKDkP9QKPZZ8kd0epDaUCx&#13;&#10;UTnODm9YTr4Cs2D7w7kv6+Y/6niSyBqqBqoGqgZeTgPZ07xceo2vGqgaqBqoGqgaeMs1sFRhamDg&#13;&#10;PAlypV6ntUfI9EV6ZT4xBxF+8dbLNy/TDAAIMYjnLEg/7eKRl+nAGF8AHoT3cJRCcqHRPSoL6ULP&#13;&#10;IC2DpNvRJL0Yywpol9bRjCRkjjhkTT6kRT46+LzH6MFsD4yZ/ko7st0i50ADQ0MGjETg51eawavj&#13;&#10;DVynq5nxQSPi+LVBLyIP6neuNjdPw2ciYlydHNtp5hoWffalF579ZKbV8wwNDNxw5z1/LkfBp3Zp&#13;&#10;toHXmn9hkweGQGEwol5gtCPQLryRPAXWDRjD+ER7oS6U+iG9M1L1PU6ydraB6gwwNlgJh+VHTjz5&#13;&#10;lGaVZlhkHHTsZIGNKlAa9VzfhRPR0Ra+e9cdzS03fkObfz/kWRrDcnKw5wcboePkQHaWhEnZcGLY&#13;&#10;4KAB/ZDqOvfUX/gwGMbZwb4nLOvykpwg7H2yTXuE4LzAEMgSXBjsMSSim2zrcVZ+ZZBHXvhl8EwU&#13;&#10;8xq1M4Mvj9lcmK+Qly5bGmetw79Q8cgt5NZwShmw7IuXq0BOBX+lKPIYhnGywIqZLsiQemONbYwc&#13;&#10;dkpITmBwakAvDB/Ah4SUFbpH4nB8yFxQjBU2PJZ4Nj3ni24MGRguSONADxQ3dMi3jQ/CSbqko+M0&#13;&#10;2Jqm4DFSO436oHT0lvqM/WbQJQZp0oKu4VV28EneGLS9vBb5USYo82c3POOyev8HPiQe+poe2fSH&#13;&#10;sSV4YDRRdD8UfKLQjZMLDLjkh38ncCkg5GrjklYfRokdLvrBwBSAxoduKYioM+bS0rQuBd/SgD2C&#13;&#10;W8AgZDrWe+glnSVwCTxwQt7gnL993gGdS1IhJ0YxOOCke+inD9jxR91P+q7rSVcMskyQzX1FqR+U&#13;&#10;s+mpnAlRZ6OvAI46isooW/JCHY16K10pgXqTtDkbRrJRrlGXVO8FY2Ma9dgwXTkDj9zAkpb9D9cE&#13;&#10;zhxtXRQNcNgbAomBIp04zn0+fvYpnThC1mHgnCYc8uv2pTjLKzieneSTAycDARgxcJwj9GO+nHW4&#13;&#10;/YgechDgRYC344gXPjiKcFr8xmyIwGMPk1g6CwD6ZvbXQQbo0M+xtwiy4Awf1z1OD/YeQYrr3v/L&#13;&#10;zbXvfb82Sj/O8KkLzpZVfPMMfXhyQI8yfXrdOs9wQw/Ov2DQD/foH1zqF2noKPJBvqgLkRvqElkE&#13;&#10;liMCeN1sMngqVdVnoFmu2YAr5bDBaSciT08P7Ln6g1ddtb4g1tPhoQG9ozf/WseHDg9xX15KnqMs&#13;&#10;deX3Vuo61Zq6XOq3K3dBdz2mOQNSDsAKii/ymr3sJrUMqIOAeGcY0QcbtDv6ImbA5UcfbjuiaOeD&#13;&#10;YN1vBaLbnp9T5hLkuKedepaEZKVdteK6H9K93kHs5CAtujLBRPukmYKTbdLt1jM5iFXQD3HIk2MB&#13;&#10;6BPX6iAiLBB0HBQX+efeVxFfbnk+57PhZWZ3bBbCjTo+p4PZHd3UN93UUDVQNVA18HIaqEtdvZxm&#13;&#10;anzVQNVA1UDVwCGjgZcUJMx3yvG/L1myZJkG7udNDw5dqdHC1Rp4Xyzr6PEMNTxAKIP6eJeOuHjp&#13;&#10;j5dvXswTtp/JiO/HcJ0v6N21BwEG00t8EC4v+8GLpPhqSq/2Jd3YZVBg1PanT7+NbC86/A7OeYQW&#13;&#10;hmoNkHIAQbyX7ICnjhxgYMSADl/7YjjBQMF1BKDKlS+NlVE6k6dMD9gu/z2wV3i5f35EHx2b9PSO&#13;&#10;OUMDf/IKSR2NYLLE7fv05OTuD2kZp1UssTJ/vtZyl7GfIuKljgEvA0cMUTbkodoywMXYZeNoKdCo&#13;&#10;FxhLKWPVJy8ngDETOkLUkQYu4oBnpgUzMpipsXzFCvPZKyMcadDBGUEZYwwDn0CaDW6qqxe/813a&#13;&#10;FPh5zdTY6jOOlD1DYeQ0sH6QnS/S+ToQA6jvVc2np2V0xOiGrPpDNmZ1LFu+zDwxxLGUDE6hSTk9&#13;&#10;dsmogFGQOIzBsZ586Mcb68KryIqxAXrsWcEMFGaFsG8IThnuR+cqTnkm3+BYXzqn8Zf8EZjdggOH&#13;&#10;9NB35EcRgUNZKA/T07TbMI7iKMDZ4j0DZNRkNge6DCO6jAvWRRgEoI3hc8ilLdr6gw9yEMBz+xYc&#13;&#10;cbRzdEAgfy5XXcMvcUjD2I0zRqVlGsS5rRKlwBI5GCLCIEO/p0j9QNP5RA7BENj3QLciWuRTnYQW&#13;&#10;s04yL3umtJeIYNA38SdombCf3Htv872772wuf/c11gWGoJQXfOCdw6hW3ERQfBpfiDCsBejSTcdV&#13;&#10;OupOP5k09NjnFfClDApNZt7Y8AQd/YEDryz7oCFg0SPksnLG4d6x8QOejVXQcr5AE83IpDIR0AFX&#13;&#10;6PUJwF9GJwxggYfJP2ZcPfzgTz2jinoPD294a35RLMBTDrC13sq986w4lkTTWnWuR7C0kU3w1Jdo&#13;&#10;l8JXubMUFOKaBvWPe/1lGQvV1+iHtdhpYwQbyHV2H1XoYqCjroYOMajpqsgI3db5Ir6kpa6sL+5F&#13;&#10;z/HQ1UFwfpRGHSU4z6IJPRvXLH/pqwRHSLrAcE2ewSOP9Ds4EgWluJgJZQUoBjmAhUqbL7Xz0IXq&#13;&#10;v/6gZxkEi/NvaI76CekG+CxH+jccgTg0aevkm+t0osCbZ7yf44pnthSy4vCdkBMYBzAbkE9qGZ3L&#13;&#10;r77G/S2z0qIMon4hh/lJVnCTP3mxfIomfyyV9cxT66U/lRtGT8qR/CE/1zrm8GU6zkTi0ZPikJE0&#13;&#10;rilTaEU+6AcEJwjej/ZO058o79R1EhQ3qll5OJSZmSdcTRCb+r9+5crq9EC/h1m4X/J+WMfHdbD8&#13;&#10;1dk6DstA7XYNp+JSt11dqa+69TNTEfEf9VtJtLFsW5zpGR0UTeBueHSu28lu7W8HPn0M7Zo2wz3P&#13;&#10;f4NDSxi0TTUc0HVX6AkCXtkmPTuUPkMwrQzQ0iwLsPywUVtzf6T2lv2TWSg2WHW0jWJ8RBIWMkmG&#13;&#10;5G/eFkhAns0BD3MKOOunLy+0Qxtoxf+8s0qWcHowu0MzSxUXwkDcgRngX9FRZ3eEPupv1UDVwEFq&#13;&#10;oDo+DlJhFbxqoGqgaqBq4K3XwLZt2/ic8e5y/G+LFy9errW4L9DL/1V6xX63Xs4v0jDhWAYDvJjn&#13;&#10;AMAv0xZfL9wzAvf5sj8jwe/ejMkJSS/u+IV2d5dXwHWhg5kdfyCeB6Jn+U1QzMgTgx8NFLoQ12l4&#13;&#10;hK7/DKvBlPb4sNFJ95wxMjHAwuC6fwh5uyzEQGV/uNcaI7omXXQlhjLk/fvNz254+LVSPpLx+fL1&#13;&#10;67ff/afDIws+zV4flCWGYxwE1A0rFV1qkEx947BBTmcPnItysi4aRnFUJxu9RAJ4go2bvlKc6tyg&#13;&#10;Bs+MvZlpwsbUzITwDIxi8DJN8SFg9DI/3TOg97XOzJy49IqrvETVXbfe4tkay+es9CB3vgxkUwP6&#13;&#10;oln52SuaGMUhR7sdlZHA8ikew6mN4mp/Q8HOhkHq9lw5KNiLhPpPq0gjK4a3zDM6wxiNkdEGVhnf&#13;&#10;gI/8a4ktGR6iRUluwaU+wEeWKS1ToVbiNM5pTKAzIN1wKEHX+2RADr2QD2DlHIG+FE58GBIUqXy4&#13;&#10;jQIivFgKiLarsrDNgozGV+3QQb/g5iwRG0NVbhh5wRVxJDAfL31m2ZA2/tBHOi2gx6wa+g/o2gmi&#13;&#10;sk7ZpmS0jrxLFMEMyfGFMZaAE4b+CB2l/Oic+oc+oW0+5AmjtXRN30MavNjzBFExsr7j0suau2/7&#13;&#10;tpclO+f8C5yeNJCaMvK/y0GKIigqdGnV+gee1jnJgsXI7HtQQi1gRrDqqSuSU3rLGTQJmEZdgEFt&#13;&#10;5fA1P+KFcYdy0x823ISxvAKxriQHdYk8E5CHPztHaHxFLmRvg+JczsDqmJEGrmAzr5wpgwcfuN9G&#13;&#10;Y/CyLuxT+ZGGoR1ZYWW9CMbPEtF2EA2XicqPkPwoy5ihE2VOmstbBnE7Wcl3yldo0a6AofzaMhQ/&#13;&#10;4oClHoQk2e/EXeaHvkcCOA/0PcRnfd2ra2hkHnDAJA9ko78xD+pYD886KfIJwE4caEI78wo+uJSC&#13;&#10;+wZdIzOycEYWnD/Jv4/byke+Bd/2n6XcU0bLpq+5aSc2cooXeyIREsazw3BwqJ1Zj8ipesI+SghH&#13;&#10;H0GbR8YdcvTi7B2To5el+rbrO5HzLryoueiSdzannn6G85a6xlnmZbTMTT/Cz/xSC9ARTlHy9fij&#13;&#10;jxR5MEIiG7M+pBvBEKwzvHb6T7mhZRqatQcf6of7BREAjxmIPjs/QdeyiR94PB9wOJP/iYmx727e&#13;&#10;t+fPzKz+HI4aoMP4oo6bdPwTHf+tDqbxHH6htE/aiy/VHmZs6u1m0PXHNApa9EB5ztNGAk8wuibQ&#13;&#10;noc1Y5R2tIf9PlT/cRC7z8LRyHNLH3vQ7gxvgjDK1qw2owT6ETs86KfMFeho15bXsaJlmUwEAJIs&#13;&#10;A7B+cAnXoglE3AslYsDhxLmPjy4yzVSMz9sR/Qx9gTLVoSu11ZnwQKV/oD8gDyyDOWvvji0i8Lc6&#13;&#10;PqeD8V7du0NKqKFqoGrg1WngQBaPV0epYlUNVA1UDVQNVA28RRqQ4Xd898TEeh13acPALw7PmfM5&#13;&#10;TUP/pgYOj+vlm8WyF8p4s5Cp42kQ1kV5MQ+h8/3dg4HyLp/ZsWEgATLyZc8xUIiX/gDiOu7jZZ/Y&#13;&#10;vI/hAjHdgIK7/e8jNn8xEjCQwYAEDQ8eGPhABlk96IiMpOiy1zjAG+NvJ1fE82u03rlLiSvSg+rs&#13;&#10;lFd2z1duOZCT2A5hJNu7cXjvnE+NjWljhRp+oQY+/pHf+9Heoalfmz9v3ioMkpOTEzZ4MQjF+BZ1&#13;&#10;K77+TuObjZcY7DAGqu5ghAWe8mzLo5RspIcjgLqDUYvgsxCYPcH1vPnzbKRqeSoteUMYOOpia1yE&#13;&#10;iO5x2LDx+E59nbx+7ZOqw0N2NvSdcSxrZTmUH+qH63jSQn4McNBTgCfDdAbb1M4YjEeb4BpZ88Bw&#13;&#10;h7OAmRuxh4iWlVBFHNJ+IqQhKwY7Gx1EjSWcbKgjTcY4G3p1jf7cfnQdeRYNyUybxFDJAB4Y+GLI&#13;&#10;gAZwIUcYWyNXzoDltlNBThHikYMLnJOWQZlFZvSHURA60ENHGNYpV+dbcM6HjCXkwTpUWhpP0Y9n&#13;&#10;pAiP4DyIjvlopkboPGiTjo7dzxR+6UQhb0K2PKl3DKamh+ySk2sCZ+BDFs2IId0J1CkM0OEQ0Uym&#13;&#10;5vgTT2ruvv1WO69WaMkb11HBoD+RDPqiB02Xrei67OHDX0mDvPVBvOJKRgxjmrpyaE/FQaJ48tyH&#13;&#10;7+BKGuScP6eYJlfwj/ggClvH5wVEFWd5gEdWIhQfOuQqHGpteQLPn2BdFtDK60IDHuj2Zz/5scuW&#13;&#10;GVmUt+sF8Aq0IWi7HuoeWtQP4ihTYKmn0IGXy0rnkC7aPnXShioKggCc+ACTeXK9LXTgybr16AR6&#13;&#10;nCOvIZPzpDiiqbMIRb0GijT6NstT7olze2ppQU79S2kP5JlgWYpsOUOFL4oJyBBfVEvn+oM+AX27&#13;&#10;3Srd+OXs8lQ6MxtYVgxdOYi+g+CQwXAlDl1m+4QrPFKOQOK38JfMdso6hr4q2kbMdIs6yZKWktAz&#13;&#10;1ojnGNcG5vQLns2mJXNY8mqnNjLH6XGc9mC64pprm0vkSMQRTH44KGv+EdP3kpvyIt+cicu+ZYM2&#13;&#10;M9+yaVM4b0qZxLtG1CXqCsH9JLSLHomj3EMHod8oxzBw2iAqepFe+oKiSmZ5LF6qPZm0F4kI7x3Y&#13;&#10;O/2PP/aeax6EZg2HtQY0paG5VcfNOtboOKxmf9A3sc/H4BBvCr32o+to91z0ruPW7cw/6mcF6D7O&#13;&#10;9V9EaD20Q354/+E9zX2d4lhSCzj6ENJpaoD6Ny4EG7Pg9mhZTd7laYdBMN6BjFRQgptFCCqiQVsH&#13;&#10;PshFWy43OhGrw208IALRv05nmS+n6IdzXqv1x03KjPyRGiQ9c5SPK/S8wWGD/Hs1M1F9Zitz0/xE&#13;&#10;JP+tjn+q4zM61uqIzl0XNVQNVA1UDbwaDZSRx6tBrThVA1UDVQNVA1UDh6YGZAwYkxNknY47teTN&#13;&#10;F0ZwhDRzvjUwOP2k3r6x+C/S4HyBjcIaXHgwUrLiAcEBssU44dUGcIudwAOOjkefKAOcYnQxoy6t&#13;&#10;g+8kwEjKeAKDTQ5i+sYH4jxwYtjB4KPQTlrT4CsETMg3O499uYHN9DJMIuqgQzg+GJwpZBZFWMur&#13;&#10;/M+bn3vqW5FQf3+RBr785c/s/ujv/O4GGas+pvLHOuZZH/6SV7rEiJXlTcXD0E1gAE/5W+2Gw4gX&#13;&#10;dQOjWOLYUCU87hmh0z6cLj7QwHHALBOMZBjWRso+F/DCwJdGMdc7MxZPBvEEaCqs0MbgGPRYl/6p&#13;&#10;tU9qaal54fzQIB6maQxkD409gmNGgoPQWfeapZdcd3VvI5ryjKzpEEEHNiSQZ+exwNNmlHfyxkFe&#13;&#10;M9/gZzwGSPJMeuqTdIJnVOjMrdtTibdxHixoAxia9q+/cJcewcLBE0YOjB7iw6CfckEuGRCZoQAF&#13;&#10;YKBhx4DSMHA46NrFLh2A4zwI1gYaDCbOO8ZX6gEs9WUpS3SBrPvoM/hSVDCChYZnRUhXNmQGk1Z6&#13;&#10;5xEYGSu45utSzjZsl/ucJYPcinLdiDJHH4UxFElUBHWEfAHPH/1ZGodPOPmU5q5v32znx0rtJQN8&#13;&#10;W38MLXrODOSK3hRPFKwob4Ll9tXMn8SZESuUwLOwQbfQQT7Ssp6YbmHGdfCEd+AmXfId6YGvm0JH&#13;&#10;ZVXombZ1UuTNTIBMQC7SCY5TfC+N6D279zT33/tD6xynIsZwHE3UJeou+OiP8qLNcE1eIG5DvvmH&#13;&#10;QyDqHGnhMOxg5QSUoYp70xMOX+nidOA+6zOycY8xPeGQ0bpDBsnT3gsuHAmhn7YuCjedGNB13ZSs&#13;&#10;XEPHeRAuAScG98wcmtZheZBRacQDH7IZHGW6HvdpIGfoo3seAk08AW2gT8MVGYBHv+gDnuiCAAz1&#13;&#10;OGHTqWBZBK8E5417QvL1hwiOCT3DVSwMCwwGTvTPwb5Fk3J2sIfRhK7HNNuDfY6YNcWSfFddc11z&#13;&#10;6ZVXNivVxxJotxBLfThfus+yJJ6+wvGCH5NT5cnHH3XZoLvETTzHScOox/VMcpqWuZU4yQ9fZLfT&#13;&#10;U2d0McIyfqJJ+0e71hMa1v+KVSubJdrMnCUcJ3eP/9WHrrvq33z6058uVOvpCNDAs8rDl3X8XAd7&#13;&#10;9q3SccgH6vbQ8Kj70hA2+gX3K67Fii0zn1yfVZcJUfd1QV9slHj+k0b/z29e41gd0iwp8Dl4x6GB&#13;&#10;0XYIfifQewFtaO+U9iyT8zP4O7n7YcohdCHty44P/X9hGfAkEXQ2qJ7/DrrhKnrlSOeOpUedgIwt&#13;&#10;G+LKUYiDS59BND884ySsn/G889nZof6sXdIK+KZhOeOv6/jvdfwrHbfrYMZHDVUDVQNVA6+LBqrj&#13;&#10;43VRYyVSNVA1UDVQNXAoa8COkMnxtXKC3KHj88ODg1/QO/zN+mppnWZiT8nozoyQBWmwCIMA7+x+&#13;&#10;hS9ZK2/65eX+YPKbZDhrPBADgkKHwVHwyTMw8OpCDIa6e64ShgEUhgvT9letyAw+hg6PPApsGKVN&#13;&#10;S/F2nAiGvGYIOSPPKWumvV5nL19keQsf+E9PP75wcMnvv/TSxonXi8+RTufLf/mZRx969InzRufN&#13;&#10;O4/yZ8kh1ntnYEwZE0el4DoMVcUQVRTjr3dVz5ymooiBbJQJVZN65WqkHw+wS5l1dWqfDazMmmBp&#13;&#10;qblyUPT3zcC4RUCONJirnF0XbUiQAXSV9vfAWIfR7rkNT9s4j5PGRnCWwtGgH2PoHNVXG+kxApS2&#13;&#10;EW1C+TQcBoI4LLvgMBBGuwhd8LU2xgLnS3J5mTc1E+jTWoiHJvrz1+HKvuUueSDNA3jUggOo8KMd&#13;&#10;+mtLqEBIwbJJZp/Bk8EiDRjEwQ15AUef4XhVHMYOReLAsPMJY4F4YbwmBC4X3TVxaYBN42XWAfTI&#13;&#10;NU4JzgQbUNxPBJ/oB5TQ6pVljfLrU67DgI4cGGfZaBmeNmDrTJljvPa+HiIDLvWQXGagvKOfixjw&#13;&#10;27wI0vmDpg4lOO20M89sbr/5Ju8nc8yxx1uHdsAVOaGXOk0+/bOoWL/IEby5LwXUAzQd2kobwAzp&#13;&#10;E8/3JhR6TzoZDxx/xpT8viYvBJ0CjnLKPj7gkZ+jjSfv+kt8ztYJRCAFbek7dKdUZYd2ce/3vus9&#13;&#10;aZavWOk2CQz1Kp0SiEIbpj24vgsRijY+K9GGcd1TltCmvrjtlXKjUtohRvsjCB/aHEpq9Us5oovs&#13;&#10;b6ABbTu5qMOFr/VFmyh6Tz1zJmS8b/hRPEkZDxzX1kdJt3NEshPHc9yh5I24PIh33dU55AiDPM7T&#13;&#10;lN+44uEl6QpfO31Ex32c0qjTyOB2hXAEeCufOEHIt+XUveEUByxx2ecmv5CDMpKDw/uy4Oigr6JM&#13;&#10;AgeatCuc2zg+6MtwfLC81Y7tbGo+Zvrsj3Pltdc1J51ymnUWBtOod3bOFF2kHMiEbqxbZYM6xx4x&#13;&#10;Kav1VvSJPOiBcgc+aIAfjk5kirxQPtIDS2zKcYxTCmHQO/SgTRnR35Fn8JcsWdqsXL3GG5rvmdz9&#13;&#10;/OT07k+dd+qpL6LWGo44DTCLh/0aeChdqGOujkM2uC+0g5X6G/1GnN3kLTfthvYBLGn04izrRH3n&#13;&#10;TrE6Rz8GQtvPE6e/CNGvgsNzOdsofUkueUc/RYBaF9Sm1C73qF+Y1jMafNqfBTGQ6CuOv+Ds5qg7&#13;&#10;Grx/fU03hri8fyBR/EKg3JuG7oRj/rpHRtL9AsllBqXRz/EssvzqG6bUt+3z7A7eDVtgZnf8qY4/&#13;&#10;1MGydo/r0Hp+NVQNVA1UDby+GqiOj9dXn5Va1UDVQNVA1cBhoAEZFXZqH4Endo+P36alsT43NDjw&#13;&#10;eb3A36Jjvd78GckvmjMwZ358Qa2XfBsn/aofA4NXmccYBGmMUAYMOpXrJCheJS5hPajoBgkGjDQG&#13;&#10;UTGQwghhI5oMEgwyclCRBijuwcFYk7idYQYjUeStlcK3EYc8XSiDnC7ioK884wNjahn3YKCTSeSf&#13;&#10;P7v+oe8eNLGjGIEvYT/6O793n0a6v6PNt+ehCoxSWhddxS3jmu4xrHHtwWkpSL6ydx1TOoNjp6ks&#13;&#10;wgBfypyBrgyThKyHFFffMA0kS1nZcKbrBVqb3cZ8+BW8qJ9R97imnuZgWCDeH4TljHZo1scmLavy&#13;&#10;0pYt+mJ5FKaWG6MZ8tuYoHpCnQ1HR6nH0BQsMjLAphrDB/g01GL4o23YINniRz6Rhas8085FIfiJ&#13;&#10;Jk4YGwQjGpEDVvnIEEZmyUM9Fm9C0Im2bGUozjrROQwa3Zfr8CbOckJXgGmsTNrpxLHxVTAuB+CK&#13;&#10;Y4ON2K0D8ccwAs0o2zBkkxbOh1hLGxji0IkNJMYLCYNOlD0laeOsjJPkLeBD961KyLMOly11Rrfk&#13;&#10;P8uOL9WJwzkSRlblEd6lLrjMRJ88YSCP/guS082Z557X3HHz36meTXj5HmSjkH3SlQsvxPZlRJX6&#13;&#10;AFNkEXCUh1LLfXuGhGS1PlsKUAmiwY9rQtL1FXdctIE6FlGhmUIhYJQX4DvdwjMMx1lnXM8E19Hg&#13;&#10;suMxs7+WngRL+7v3e9/z0nHLli/XckdjYJS6FAZ36pLpCN6zInSGF7KYp+ApV8owjfkY3ekP0Ivb&#13;&#10;lanSR3R4UZZR511mgsUo73KHtmgSb/3rPkNqk3toR12VA0F9l2HFw0vNKQ1YeOIYkjBOd91VPLIS&#13;&#10;UiYl+t5a0zV6zYO6xzUyG16QbvMFjnymM6QQEZnUT9Dh3o4D0UnDP/LamSpZEt8wIkIagTP5pJ75&#13;&#10;6MUbXzLZCSAahlWuLTf5V7bRBc4QZrjBa1xLWpEPljdkI3McHru0xNXOHTu0kfml3tD8rLPPtfzu&#13;&#10;wyFSyq+Vx3EUedem0Qf1YN2TTzTbtFwWeuIgjnJ0XRC8dcVzQ/DIlnDwoK2T68Ar+REO+UqdWQbR&#13;&#10;jZk+UQeY1ccG7J49qK/exyfG/uQ/f891bGJcw5GrAZa/+raOb+o4XsdZOg7JMKAlcll+io8l6MlV&#13;&#10;+S2nnyueBUFfQQuIficzwXuIG7Ei3LbdFmgX5b6cO/i4yncXNyb6A/o/9xu0ZR3ciiH8xBHqapfR&#13;&#10;XvfIGTql2WCDOK9Lnwlv2iWiOoBiIpCNfpQY0xOMk4GQvPAFDRpAZForjmP1QwBEOMjLLNZ9csrT&#13;&#10;Z+3z7A7NiCt6E9R2Hczu+Oc6/ljHrTo266ihaqBqoGrgDdNAdXy8YaqthKsGqgaqBqoGDhcNtI6Q&#13;&#10;yclbtTzWZ4cWLPji4L6pWzXIeVp50MSQQS2NNTiPl38G9R5IlAFBDgQEJlDe/A8cwPFA4sDJig1K&#13;&#10;AQcQBoPZwMlNCbps6enagxzxt3w+h2EzKTDA8RflJQJDBzQ8gNIAKQL0NdDpMU4elktpQLyWMDIy&#13;&#10;Vzzjy08PHJuBH82dWv1Ptm9/JtYKeS3EjzLcr3zuL7Z+/JP/cGp0ZPSXKEzKZnJi0gbR1pipsrRx&#13;&#10;qpSpy7Z3Tb0gji9vKWvfqz5gjIuBsMpcaQWFStfWD+hOjE+UmRpDzfyF2lRcgK4zgnNdNJ1wyvhe&#13;&#10;6QkDHLNFFi1e4rXpn16/TgPl3Y6jKJGBL9rzy3LyFPJjuAxZkQ265B8jPgfGUQyw1C/S0nEAbhr6&#13;&#10;w3AAl2g7nMMYXYyUyn00EKWXzId+RKPkAQMkxhCnR9MJXYknfNPw2883ZMkHbZFZEpDmmuXDXIC6&#13;&#10;hw84+YU0stJewzgc6ckXOIgUacmN6Af/vnHdsooveoF+6sQCkHfhZD7dNygO/VsmXaNT80GnqjM2&#13;&#10;QDtdBmXSgLeRNL7kR1bXQclmfQkvywpcrg2PYV66s1Gmp0PkxQB/5jnnND+857vNM0+tb0457fSo&#13;&#10;C+KFrIATnHsUkNeclQ4AJyDIM0rKOk1shKj3AAf7WXTB7UB1lW2hZej8zYQxl8AKAZJC8FBcypz9&#13;&#10;NtwdZ8i+LKKs/4TjGmcGezncc9edzYqVq+z4iPIUBZUJTot0sNGeCREf147gRzpBL5R3K7+iXS4q&#13;&#10;H6cpnXv0SV0jjmtwOGfZcx39RDx3gKMMqSsEaHhGia5dZ4kUDHUc4xgFZRhdK9qBmSeEgCdPQQ84&#13;&#10;4MlTtIlOc56hJALwF1ArqwkRA17vCKdE6QNF3wb5Uk+Q38IUgSxWyqk05Ea2dKyE4T/qSxr63QcI&#13;&#10;Jsoh2gKykG79qi302+k+fbENTcqT5axsOJSuaQssaYXecXrs1FZYpOP8eGnr1uasc89vLn/31c2F&#13;&#10;F19i5zH9KHTQjB0gJc/wDN2EXg2jNJy8OJ6fXr9eM34kG/2r+gRgs+/gei9OWsnsvpVyKPThYVri&#13;&#10;SR8beDFrxfwKX/ThctY5cDTzb9WaZuHiRer3FzKb5b55uxf/oy984c/qV99UlCM/PK8sMvvjER3y&#13;&#10;2B2Cy1/R5tVe4xnprkdi0jWoR9DRPSFo505SPP2h3rHd7kocJ/ctCdOLJwlkdzL+aRPbeNOm/4I8&#13;&#10;MPA3YtsePbNV/QLtbEj76UVQm6e/5qalAZGSTJyu/RES7ZRb/dB30M7JIQD8WZa4cv6B4R+fBn0X&#13;&#10;fD0zFGctszt0b2LB6qc6Mbvjn+n4f3Q8pqO2cymhhqqBqoE3XgPV8fHG67hyqBqoGqgaqBo4zDSw&#13;&#10;Z2xshwbgj2k2yLd1/MVgM/+Lg0P7btVY4Bm95csRMrBIRpd5NiZp8M9ggKEBI5IYGPziDB8YxhRa&#13;&#10;RGAYfMwMwBQ4TjJOEDCEOcAfwwNGTP31DR7EEaCL8YQDUhgrGKQpmlR+FDgH7TZeUfuJY9iD+xnW&#13;&#10;Xg75dayNeUNz/uvn1v/kZwdHpUKnBj7yiY8/ODg98Mvz5s0/FicBAaMZdSeNk8RRopS9657ODIQ9&#13;&#10;MFepYoginjoSSxsxwA3jti4cTz0Jx0IM7lnyyHHCxSCHkVIytPt9ZD0zPwkDbYyxyJH8MBwg4/IV&#13;&#10;K+Q8GfXMj2eeesoDZZaZcR0VBvV4eEizGhiEl0aRG2RD33nD2Cs43RrGhjndYLQDIvlnm4gvl8mL&#13;&#10;UsGVHL7WfdTz0AEEiQff+i380SmBNGSyUcCyBjb0CcQTkCPbqY0Q6Fd4IWd3bWB46J+2THmEEVv7&#13;&#10;dEgn8OryVF7joQM/0Uza3MPP+2gonesow8hzey2GpOF4afULfwXnq1xTH9A5hg23X0SUzjD6upws&#13;&#10;cocHfUI6idCDjb3CIXPIxwwEO1HEw+VKHnRNGvhokPjTzz6nWffEE819379HMz9OsoEU2lHyUBOO&#13;&#10;qQa8b0gn0j9xAt7lgZiKT5yILwQUmXT75/aafAk36UADDP8WXnHTyeX7A/0EmvPo8gv1BTlf6wc5&#13;&#10;oavL5Ilx+if33duc8rbTvRQYX95He5WOJV/WkZjdFUwoN+hwYJhqHVclzvo2H3FRGVE3CcbhXK6J&#13;&#10;c1lxoUB6tmcVWjg6EFc0iHfd0D38BdzSIZ76AH7SgS5L9mU/Q7zrqehEvRZ+yZ+EmIELLDSBhw60&#13;&#10;CQO6dk7EBxpRr9Q2FBuyRV0j3u2KPBTHvNNNRT+iQ71Hv9RbpOYemujTjgKlkWcCuKkn4oDr08s0&#13;&#10;w4oebZB0ZBArz/LA6cE9551aEhAazPDYuWNnMza+y8tc5WbmV157XfPOy69oFi9Z4uXOUq/knvzD&#13;&#10;z/mjDHRYD0X3yEcdevjBBykip1l/QiRvpKN38FK30KQ0uSeeP38Rj55KPx3O9NBD98xHv6KlA6cV&#13;&#10;G5mzRNsoRtqBgd17J3b/wQd/6bK6oTkV4+gJVCeM4l/SManjYh2a+nloBPrWQWZ88HGCWxOt37U/&#13;&#10;2kRfTBqQ24OyxFkH7dkYpOWN40jjvaM864AC0AGV5E0/vovlija0V44Ot0H48S6jOJwQzFKJdida&#13;&#10;8IO/Lzip3QrWIWUSvXiSRryX6hKAcyp8gyOWgnsV4dH+3W/J0RpLWWmGh/oSdVYB2DTbdHGDjv9B&#13;&#10;xx/r+LaOTTpqqBqoGqgaeFM1UB0fb6q6K7OqgaqBqoGqgcNRA3v3jhdHyMQtdoQMzPv/Bufsu11D&#13;&#10;gg0METSIX6zB/Nw0DqTRMwYaM3PMGKMNXItAwuV5BkwLXC6MX4wNMM+BiA0nxEPSPzYuYGTgIJi+&#13;&#10;iGO0br/OxQjhAZFBej8QByei5O2Ji9fyKxosdeUvyaE3OPjtF568SIOhh/paeS0cjjrcv/785yd/&#13;&#10;+/f+y0f27pv+jdHR0WGMnWwGjiGLQNkzOCUwQMWoV4atNkpHGoawKF++yoZGqULG81fbKi+M/x4s&#13;&#10;l7oADoN2vkbmK2S+Gl6wcKGN4Xs0+IaiD8lgp4fwovrql2t4YVTT9fLlK2xs3akvmDHsYngjjZB5&#13;&#10;wBiLERD4HLQzsI86zlfGYWQDj3wRH4P2GORzzR+8p9CP6ah9KA8ZsiKSL0BpJxj/bOREj6DzV9pN&#13;&#10;OlDIGHKlgQ/aEkIyhNHTeREMMmEQTIcAvDFI4uAAH+eK6QiOeOhgpHZeoKmDcsDImDz3Sj5w0Cfp&#13;&#10;guJknaMH60I4wAd/GVtUdrGfSnyhCU1kZRYK2cyyhlrUEfqWqEvZd6Az6pm/eBdx8pKyYxgBjzrn&#13;&#10;eodA8a98FSMwjlvFD5EXgm71bzptfokWndPOOENLOe1qbvrbr9nxwRJpueE9+XWGOZsIVAguKSTx&#13;&#10;FWf+yw8XRSZRIN6EHOsbysg4Jco6lizWcI8O8X2aycd8Q7igg2ING+BRUkVK4vWfuOaFFMggHVK3&#13;&#10;2bScTcyZ/XLO+Rc6LRwK0BOmYCgD6iB41FFCyGfycS9GWeddH8iT4KmjlJVuzDPLgHrIzA7qR/Qh&#13;&#10;Uc4m1v8RHXAoL/MXHeC5Tpm4z/Q0xFsG+CqwBxQBHMsiWpyzLyCP5CTbGTSSHjDgcW+9CBLdWQ/w&#13;&#10;hbAC6S5bnXXj/KacvlccMAQXX7lOGYijL7LziDYh2pnvlAv8lCfzD08cHAhCeuYF3ca94kWLNuWl&#13;&#10;rdSHUuZsYE5+cAqNs6G5jl07dzXbt211f3vVtddrM/N3N6vXrIk2LwbwpowzH9a15LZ84o1Mlksw&#13;&#10;tN9H5PTYLeNlyg28AKwn9Je06PNxgKbjmTzQV0cZCoe86S/rdugs8kofR7odvqKNs2OFnB5z58+X&#13;&#10;03weswf/7Nfed/W/Q+81HJUaGFeub9fxLR2rdZyj4y0PPPcG/T6SjtroG6jlEeLsOq96rUZE0/Gh&#13;&#10;yy4A5jS9E9AQFPyeUa4dQcsBmbTy5+QywwN6YIJHn7Bbe/zgaMD5MSjHDA4anCHMtJijvpTneP95&#13;&#10;Hbg814K+GiMX0R/CFPnKuyBAwDEl088LyUX/YGeyEuAPr6k9mmEiGei7wC8BR9b/rYO9O+rsjqKU&#13;&#10;eqoaqBp46zRQRhpvnQCVc9VA1UDVQNVA1cDhpgE5QrZrSaxH5AS5eVIzQgZGR780OD14pwYFz2k8&#13;&#10;onGLHSGjYRjuDWTKYCjzawNBGeRkHOcDRHk84XjRaIcWYjYjkDZz8MGYxgQZRGF0sUGjDG5s0CjG&#13;&#10;sRl0+jfQPJBAfZiDuB6RsQMjiX72ymDyD3duuWPdQaBX0ANo4It/8efrPvpbv7tiZGT4iixT1oJn&#13;&#10;wDvIutSUt8qQM8Ff6TMwZjCvssDoh0HMdUfprjOCpZzAo960g/FCh8Ex1JJm62gRnQXzY8kr+Lgy&#13;&#10;F75pdHP5w0e0iMOZgcFzjdZ5x6iH82ODZn6w9jvyMcj3zAfJiVPGy1hJSBsNPCgPg6eXv5JcyGJD&#13;&#10;HfLpD36ZN0Upf+gj8g2E/4uOkCmXg6LNgE8ew1ER+rDcNHR4yekQgS+e44tQ9IJR1HpNHdIuFaDH&#13;&#10;P7DAiZ3kYyZFN3sC+pSjz+CQb2ZkAGxZpA/hRE4iL5k/l5lwbRAWB/KAgyDrADJxDb348h/DMPqD&#13;&#10;dNGVzggHP2be2GCLgUQBQ6Z1qjTkDkCcJpKXO9G300vp6CfLzzMIICvaLjfBxtfk5DOM9eBa58AI&#13;&#10;l7rhPIswGzuvOfbY5pjjTmhu+sbXm2c3PCNDr/YFmKel8+AVksw6l3woTSAlT+WGex3mh564LyFk&#13;&#10;BNwCF2QlhgoCDwTTgALXUVdCFsWYns7KRwbnG90qpA64JsY8RSeNVK08SqReb3r+eS1tdYfb7mmn&#13;&#10;n+G9HsDlGdPOvpIeVViu+7QX6gDlYsedz6UOugyQMZwLUW9jVhJlgCzEuUxbQSKdOOoAbZZMcp9w&#13;&#10;4HFtJ6fkcNkhpAJpziM40NR9GsCts8LHdUA0EteyUOeQS3RwCKRGiUOG5Et+2yXcBDuDrvgRLJ/w&#13;&#10;Um4M99CzTIWWAfXjNiRYt1XwdYDXxrv+qz+ljSgeedy+wHE7iX6AMrWcikcm6yH1ZFXEbAz4Qhtn&#13;&#10;B/0H12xkzl4u0J2YGNdG5tu9mTl7ejBL64qrr20u04bmJ596quQTP8kozTsLOEoIdkwW2eGNnMSl&#13;&#10;jp9av7bZ/OIm9ynUS8tX5AQu8aGV/TD9E/0sNNx/SY/QzfrufOre/aZgpQCnQ8NlIPiVq1Y3izXj&#13;&#10;Y2RkRDNcJp8bHRz55Bf+8j+w/n8NR7cGNir7LH/1gI6zdRyj4y0LtImYPVHet+lKdOn6bocEtVuB&#13;&#10;LkJ/2a6IipaoeLoAR/BLnxNtgqg2QDf7B8BAIiQRXfi9QGdmdEwyC0ztKINl1PveFA5M9R30SwPq&#13;&#10;hyDA7A2C26XotuSTtvgaJnkGsOJSTuWMDxb0Yca+vew3pBke5qM+psOh7X5dR+7dcYuuX4RUDVUD&#13;&#10;VQNVA2+1Bqrj460ugcq/aqBqoGqgauCw18DeiYltcoI8rOMmbZj+5zhCBqYH79JY4jkNHAgsjSVH&#13;&#10;iAx5HoQwyIjjlWZe4L3ATUT4l0T9Y7Bw0BljSxo5OaexxumAC6c1LAbWgX9nMj4wzEHEjs7VUlcY&#13;&#10;XZqBr2584pH/4yBQK+gv0MAnPvnb9+3Zu+9jmvWxlLK10UyzMNIQyD0Bo1PUvRjERx2QsYtRuwKG&#13;&#10;ahvtuBWd9k+GzDSagU+wgazUQ4zrzPqA3sjoqPb7WKhrGQk1UIY3fA2KbDKaAgd+fpkNSW3S3qxc&#13;&#10;vbrZqrXmWT5r47PP6mtg79vuujysrxnFNQyRqtMY/5EEYx+0MMq5XmOo0HU6SJAVA3HmHUFSdvLn&#13;&#10;f6UbDrloLzI8ohL0Ah5fUyIr8NyHvophHyOviWDckxETx4tkG5ZBL/FJph1irEQvXGNUSHrhXMJo&#13;&#10;HDM+LIuUQnw6PbjmQGDLoGukdlERqxupIQwyyKQIHECUQX6xHTNmZGBV/qBBIL+UO7N9vJyX4oJ+&#13;&#10;GEgwcCIvcdDEsG1c8aMckw7lQVljKKUOWRhkgI9gUx7OBAzKXGHYJ99J3/DKiDdGB1Z5wqCKAZj+&#13;&#10;44KL39Gs1ybMd9xys/W5eMlSfT0+aiNrzKbBeAv7ztAPP+i63AvNKEOIB49UpssSBILTBOMMIArX&#13;&#10;REceotwVEdGCUryTVBf0F3BKTBLoAuEMFvUQeq0shTZ46JyljX70wx80Dz/0s+bEk0/2JtAYw9Ev&#13;&#10;vCDFtQ33wnV7V5lHfaI+lnZCfUjegnP705lydzsUIb7ezfJ0toVL28pyQaboGyIuMw0+MMaHh3LD&#13;&#10;fTpAXCdU7+FP/XP/X/QHLjTdP6Em3VvnouL2ojri/kPw/lM+aA82Oope8s76ab69uioyDshOGoev&#13;&#10;i45IzDy5L4KPDnhSjK0+dJ3xH2TnQQAAQABJREFUyAdf2lBIFXJbFqWZHgVe8kM9d/6URkB2EnFu&#13;&#10;kF0Cs+bYxJw+FOcOzo+4n/RMD8ocZ8e4+kXOe3fv0dJWVzaXXnVVc8ZZZ1s2ZLEzwpKLqIijc+RC&#13;&#10;dgL5p52mLrZu3aINzR93+wmYgEs89Io8rke010KvZM9lAd3st+AFLPXGofDl2nIIH7kWLlrcLF22&#13;&#10;zHyHRkb2Kb//3Yeuv/LOQKq/VQPWwMP6ZfmrDTou0bFQx5sf1FcMzpFzU04FZjvgx6T90l645Cnu&#13;&#10;KJqO0qPKl3bUi5tmSVmDBFbMpFBEL3TPDEX22k7XpIO+26H6D/dZBV/tyP3VlPZ549nH7GocH5ZE&#13;&#10;LIUpSPDpEyAffTXoEWfuepYUguDQljl4j1MfhbOD9xs2L4dWCQ/pXGd3pDbquWqgauCQ1EB1fByS&#13;&#10;xVKFqhqoGqgaqBo4nDUgR8hLcoL8fHJ8/CYdn5k7MvJX+wYHvqOB0vMy4A1pkLFYA5eRNMKEwSGG&#13;&#10;JV2+GVTEQCXOkZJGDMZEPojWhQ0aGCYYrDCqAdfoRMQtoBn6vJNmpuXZ6P3BVya8hvPo3PkanA2O&#13;&#10;7Rse+OSuzZvZ2LKG10EDX/rsZ8c++tuf3CBD5q+rbDXeZd12fRVYlkmhjmB0Z3kjKkR/gB3D8ag3&#13;&#10;rhcyToVBDwNfGLEwloFDYNCNUdPLLamS2BjvajZtfvCer+VLvBRRoLhOQhsSzAhIY6ON35KNOsgg&#13;&#10;e57w+BKYjXa3btlsJwj7fyAR+DZ6CjYNiTY+SMbID4ZN4PR6y+Be9Ox8mGUAd7tQPpABfC/jILkY&#13;&#10;4PfbAoZJ5IVmOBxCc+apBIzNZA+54OV2pzgv14OMNkzguECe0C+4NggrInQQhgXTxGlSDAroBXlE&#13;&#10;lPYiOTFWhNODZWZ2ywiB8YGyIETZRHlxn3ysX8G4LZNQIJE96kJXns6vIIZH9KWo8xYOCXggK7KR&#13;&#10;T2Qhz+TDMgqHawLxHGEET+M8WgqZrC/RFhHDQNe0lDfqHNcZbDwNVPPxl+XFIH3amWd5mZ/bb7mp&#13;&#10;efRh2V0Exwyh+QvoX3CqISe5JkTuQ39WaUST0sIUMFIKWqapCCRXGq3imrj9AnHByucOvwN2PQdZ&#13;&#10;R8a6zjnvUXcpB5Y0WvvYY81377rdOrngootd1hjD0XU6ssiTnR7KB+VE3ejnHRk4iKPs0LvraRE+&#13;&#10;6yzn1D3wNnYJByHJku/RPWmKj7qrBOFFPZVeqCOCwZlCSN7QNR9gdRDAyZkE4HjpJDEi3g5T5RF8&#13;&#10;1w/qvv6Ac10hHwrk1/kqsgvcfLJOwTNki3qccqRcpGVxJW3STFtnri23Y+IndEt7jLSkBRzyoAP2&#13;&#10;ADFfUc9+Cd3TJoCn34SfiKuPDlgMmDg/cDJQxjgwxsfHHIcTmFlwY3KCbd/2UjOmL73fcdllzbuu&#13;&#10;uLI5X/Ui9/5JR2HOuhAzyx8yqr2iW8pGWaQNa5ZF89BPH5COo68JfZV6EGpwnrIMqAuutehVdYAy&#13;&#10;o12wtCKyUyfTqYu25rQzzYq+hA1f+uRly5c3ixYtkrN7vpbt2vHXD9x9zb+6/fZPZ5PoabxeHuUa&#13;&#10;YM+PH+hgn4hjdbz5y1+pztJmaQe0KTegUlN9S4Nqa67qentNvG4MpLYBptGjb0k49zGKp51C2yfh&#13;&#10;GVVIjAxI4QcYnPvsp8aZJa6cpPghPf8Iu+U89bNAjg8jmYLoCN60DcUP/ShEdaKvjwud4h2FPok+&#13;&#10;a5/aNjM8ppndilARdurEkmT/o44/0vF3OureHVJCDVUDVQOHpgaq4+PQLJcqVdVA1UDVQNXAkaOB&#13;&#10;6cnJya2aCfKQnCDfxBEyOjz85X0DA/doaLNJdoM5MgbYEWLDiQYd3QDIw52eJmLQQboNLYxiOEog&#13;&#10;HiMxxgWGSx5QlYENUKSzrA3GD/MouEEvScGjo9mnX9i86hN85i9cLIPJyP/73GMPf+ZVE6qIB9TA&#13;&#10;Vz77mZ//+hNrT1ywYME7on4M6svhSRvZsrwpWRvAVBY2GmJgbGdKUD8waPM1Xxh4OTPsxuBlGmXc&#13;&#10;G9eKw5CmYGMlg+RitKWOLVi4yHWNmQQYZzHY5mwAG/5AtBwY98srqe6XLVvuL4K3bd3abHnxRS/t&#13;&#10;Mjp31AN9Bug4YbJ+Jx75jSV9MCrG8lPISB7JgQ3XpV2YbVAotIgxxfgiXY0SuXBgkA8MDBgT00FC&#13;&#10;XLQt9iTQhuPKHwZddEuaEo0vldlYEnIoChrQk0xe/qZw5YRR33mBTis3KaIKHTtzAl/JhqcoKCvo&#13;&#10;YryEb5QHskYfUSgETeQseYFmODGKjnRPOTFbxzNEVCfIBvJi/MAg6yWzLFHIgbzIbXjypbK3sPq1&#13;&#10;HnQmr6TDy/CSy+WksgAm6mnUL74qJW/0X8STjrGJ+kq9IVjfEh6ay7QvzDkXXNi8+MILzV233qq9&#13;&#10;YdZ5qTRgFyyIvWbAiToAXUqIgOa45yquXXjE6Sgx7ZXxkIs/IaGXgG+xfRv9rtIUXD+A09HmEUQj&#13;&#10;wzvaTeQ36DKjZYcM3OvWrm2+d+edzfMbn2vOu/DtMctDaSm/ZRDhvixRDqr3Ikg5RjuWoV06dJ5U&#13;&#10;7qRxnXSy7Vhe4YCXjkh0P6SvnDH4GR5cxYXxXOUOH9U9skg8eDg8SKfMwsgf2U1+pHFNOnh5b7mk&#13;&#10;D+oP9Zm8CMyymhZ8pDfoO2/C5etm4nAQAE+gjpqX4tPJQH7BIVAviAePw/wVDy9COneh0XeEOJ+i&#13;&#10;gU7AseNJeXA9Ra8KmZecYUdcOqfgaX26DodsKMAODn9Bzf4dbEgczhH6bBzWem9wf7RLjo4dmuWx&#13;&#10;S+v54/g4XzOecHpccukVXuoNWpmnqFfoJZws5IWDdOsGuayv6eaRnz9U+rusiwHrMicDogtO5gPH&#13;&#10;inWo8sgQemSPoljmD11xTX6RgUAcxNx/qlRxerCpOU5uzXDZPD255zf/4L86bYuB60/VwIE1wJJJ&#13;&#10;f63jQR04P9gD5E0JtCn2zuj6S55XEbJN+c6dqxuNanm0Ob83pZROB9cNVrFEqF2WK7VM35MM3XBg&#13;&#10;QslNUXE6qx3T9zJzbmLXDiLcgY3OXyhH43Czhw9d1O6G9O4yxAcMwoVeywsiDuARrR/6R50h5T5Y&#13;&#10;z1b6LGZ37MPh0XuuC4NZOP9Bxx/qYD8e7nfrqKFqoGqgauCQ1kB1fBzSxVOFqxqoGqgaqBo4AjWw&#13;&#10;TwaNLdoj5Gc6bpCB4zOjI8PMCLlHw6tNGn8MyWiwRMak4TA6hDEi9UAcgx9GLYxZZgQGLjL6eixk&#13;&#10;Q20aSkVZgzcGUj5AnIU8YwAXw6UgPQtuBr+DvMHgoiWQXhwemvu7L724cdtBolfwv08Dn/5087Hf&#13;&#10;/I0f7psa+PDovLnLKVMMg2xYzeiXAXMaFTGAYxBmMJ9FjJGREANgjKdR97Ju2FCuuDC2F+O0cDBy&#13;&#10;AQN9/dqgRx1luSkMXPDAMAhh4DwTxHxi0O940YA+1+CuXL3GRr3tWtOe/Q12bN/me3hhZAUGQ2EG&#13;&#10;6BKHkY21rTGS0kqQtTXe6t5yqh6GcTaW4QLeQQhhaC3OFdG03G4uNLZsT+i1GBaL3MiUy0hF64RX&#13;&#10;MWQIM5wMYexHRhtRJC9NDa1hcAAew6I5QVfplAFnUfCB/FyHkVeXurf+dUkgHVrWU37JbVxUO+3Z&#13;&#10;HHC0Mdh0G6+xH9hhrIVnGCnDWEydiX0MZLBGzpRNvFIeO37oY3TgZII/ATroBqMpsMgAPedN9zhB&#13;&#10;TE9FOTgkw7Z0A3+U4PLVmTKhrkIbPB+uv9AabE457fTmrHPObR57+OfNPXff1Tz3zNN2IOBckhPQ&#13;&#10;X5gnbxGxftFmhOAloigoIy0rN23M/8/emwB7dtV3frfV3a+7X2/qloSW1oJAAiHQhpAERoDYF5th&#13;&#10;3yRsY6cm5crYTiX2xFmnSCZrjVOpSiqpqVTGYzmAjTUB4xnD4MG2YhhsFi/sSGhpbd1S7+tbe8nn&#13;&#10;8/3d839PY2KDEJJaOuf1fffec8/5Ld9zzn19v7977ml6W5nxQkisVq7lhUiKCyVWKdanHNoqqXa0&#13;&#10;ZebozLDzoYeGu753x/BXX/nScO/ddw0XX3rpcOllLwg2IaOQqT9iEfKdc/uKFupRZIGF++DFdT/P&#13;&#10;ZpmQ8pTkUvCy7bWl2qLayYvWc9PW0lHjo4J6S23a2qDdO9TpODMlyIX0jBvObVvb07aMjZbVtrF/&#13;&#10;pFzDlPLa6zWzlO+YMpmn3e6VqT636pf40GTgo4eWCQ7Utd8Ed3Q3vdqSROHYOPpgvv4ppOWn3Fi3&#13;&#10;7p/12TXza4YN7YLdGdfoDdCpX34vx8J78TyfoglemOB9xM1Ah29qGyj0c1YuaG4gbH52bjh44EDW&#13;&#10;93AW3PMuu3y45rrrhxte/oph46ZNuQ9or/Ucawny6f9or/umXzz03/12+pifzPJ6KxvfaKvKsy/h&#13;&#10;oL+QN/7KNc/E1DzlVXtaru6/wY6rEzw4VqfiphmPm7fyiSte0HDG2cLC4n/xjjfe9Bku9dQR+EEQ&#13;&#10;8LNKH2dzqsM1bGvYfryJMbDST13Rh53OkfsDGr3vjoOk9FMu1+zoJO97/rTyqTGOTes5tBxr5rv5&#13;&#10;F6LOrd2ujcfscp3fFm/3ZMfhKscSmwuMM9M8FaZYZy0KchalVKMiY9Th3PT6NyX3D4Ou/C0+zv1p&#13;&#10;ae2Oyf+vjlLls2z/JZszPD7N1mdrA0JPHYGOwKmDQA98nDpt1S3tCHQEOgIdgacnAgmE8KbWN1ko&#13;&#10;nUDI7G9MrVr1uzw0fYnHkz08q0zxcLMZgsGASB5m8piUByafY3yMMZGbJyl2chLmWN795Jo1Kc+3&#13;&#10;hs3KZgGSD0LKKrFeHNOop50+5j2yfQNt/YZN/2T7d7/+qccsp1f8WxH43Y985Mh7bvmZnQQX3gkZ&#13;&#10;x2epV4U0k4SqvjI+6EIi2gEk7vyEUc0oKNHO3qjna3uOxBlktKUl1vgxqCCRZf0EK8Y+0sgwr83N&#13;&#10;1wO4RKZk1yrfHI8sH7CLUE1wgn7hQ7xBE+u1/iwx6OLVGuKnXnY//HAIQ9dysH6ItJGk02rHhsSd&#13;&#10;htYx2shzdHhuoEdZytcfy2m7RGEFUOqa4yCBEMpNfBtJReuXqzXmJDtDYCpX+cgsjEqnZWtM5ULK&#13;&#10;eq5OdUjqWk879d9r7VNX1EibRB75SewkGTNWrRdjiti0XgUUiqxAS/RUReyh7YoYLR9s97o/jGQl&#13;&#10;BdN+mspPgieUkciuRDmOxaoI96AZ+2PeaKMmGZSRJIrv+MZB/FWfNkvSqsPr0UY7mrRZMtR8/Ywe&#13;&#10;ytfb+yO21uGf7V/tWHIMtjzvBS/MGjF38ib7XxJAeOC+e/OpND8b5Vvoa/n0h/0QI9CuWa09o37p&#13;&#10;F9ebDcmkXNSO+xigtRM/9Kfkea38KnEe66Up7SweyLftDx88ONy/ffvwra9/bfjqn30xM1bO27Zt&#13;&#10;uPol1w8bWCNHQrzZqL/W0xCxzdgZ+0DaUQPVxL1dAiv1yEmQY6yTfmM5z9MWsSrjyWv5VBLXrFOB&#13;&#10;Q/GpoIHBQ1PVEx/bp2Y7qdnPO6kzs4Kor63eUxLE4nr1VVWXbk2NLNveY8orR9tC1LM3JZiKrfpU&#13;&#10;Y7javt0DLKNMS6cN0K1c5ZjfUq6ro+WP17z3mNSZ8rnuGPN+UnqVpR8WNZCsLa431GzTV/toxubY&#13;&#10;lz22vjLVIS6OncoHa9bosH39TJT92CCHn4viZYgEPWZnjiYvn7biE1fOfLv4uZfQN64bXsZi5q6F&#13;&#10;VIvao5v65VeNuzauG+b6Z/9pgQ2DbI/s3JGAYLB3dldrM8cVbdnqKlfbtNtPVCWwRV7aDowyBpHv&#13;&#10;WE1gijwbwuvps1xThvIss+WMM4Z1fJJnirE4N3v0c6evPP4rt956a00N0dCeOgJ/NwL+5+J2tn/D&#13;&#10;diabM0B+jIm/F/z9MDDvPaZuVHXgmh+V6v9G+cvSssYruYfmvsAFxgH/JjJyqIzke9+qa46XJiZH&#13;&#10;npDn+Gv3Jv//Uet6eG/hXsJ9Ivdl/84xVpNQMLHZg1HPyePcl3I/GoPbvJjwfdbu+B41nN3xq2z/&#13;&#10;C5tBJwNOPXUEOgIdgVMOgfpf7Clndje4I9AR6Ah0BDoCT1sEXOhzL2+Afp23t/4VRMg/m1o/fduK&#13;&#10;Eyu+zLPPPggYAiErNrOtkqD2AcnNpyR3PuZk52Eelsb8MTNXJ8cW8npltPqVO/4erz0q77GcIAcS&#13;&#10;/p7NZ2399/fu3DnzWET0Oj8YAh//v3/zO++8+ZZnT69bf00Rjyvyffgix+wUEn21d1aGhJgEljmS&#13;&#10;eabUIyPkK9emIKusHzLPkpJZkFvZ7HPUs2qT6963mCUo11J3HQuXW0AZkmimIq859sGf1Ppys9PP&#13;&#10;Gp1z3jaIN8nA2eGhB+6PPAk4yTmJNCnPVl7blKUv9nN9a3KdqRCyTps1FJUhJDymbOpyJMHbiPuQ&#13;&#10;epRLIKQENVNDFLaZK43kVGfhXb7oVSMRPVZTMBzHbYIPsaU+TRP7NA3s/BFbA1eSGQYtJrKRpBzf&#13;&#10;HvceIE7LgzeaajtWu0pCm1N4e+KpupThSZPtPoSyQSpJzZEAbfhKtKROpBVZXPcg5UGsSprStroU&#13;&#10;kpWDpeCABHAFvWIAZbxmeQn01idsG9u1yFsUYaN5ksKc5M36SeBEQeP11necKXQlnwLauHnT8ND9&#13;&#10;9w9//RdfGe6+887h4R0P8UmsR0Iq64Of9PJTZmKa/jD65DWkjn7YnhK55iylSV50k8/1JsOSk2Py&#13;&#10;DSAEa/LnZmaHvbt3Dw/Sj+++447hL7/8peGrf/7FYdcjDw+XsED1tde/dNh6xplp+8JRufah8fNR&#13;&#10;tofy1Mdesj3toZ4R+zqXiK4AkoS212xX7fLcdsrx6Gv1u9yfIzeEdWTW58Xsi+ahlaO6JxhIUlbW&#13;&#10;s0C211t/bv1AuTpgufRo+rV5yVcaviU44sHyZJtQzlzlm1q9hovnrX+mrP2V/tTaz7z0jVGf5cUg&#13;&#10;+CCvYWGZGEKePmh7fS6yZnWZp89JlPXYuuarzwz3zQ8xSiZl4ueIsQGT3GMpqx0GE+z/HnufNADi&#13;&#10;wuaZ+cEaH874OMInrpyVsX/P3uH8Cy/MTI+XveJVw7YLLsx9ORiArfaY3McvdHqtnbf7gHnKu+eu&#13;&#10;7+Weoe3tnlK4jvfLSKsxrM2OxynfKMdWy4uhedZxEXb7guMz96zRb3V73a1sOY2gx9b8HXBhc/L3&#13;&#10;Lx6fv/knX/taF67uqSPwWBDYSaXfZfs622Vsvinx+CdmeXg/8d7AoGIrFbkvOOY4zX0n+Tmrchbz&#13;&#10;JaO/kaqOouqO4jj0fpV/Ke34qXvTWJlT/yb7fwPX9TAQ05JrcCywHlDu9aumhin/r7XcSOrlHBmO&#13;&#10;4QRpCZRkoXI/ZcW9yXvRmPy/ubM7/iu2/5TNtVUeZuupI9AR6Aic0ghwC+ypI9AR6Ah0BDoCHYFT&#13;&#10;CIE1G7ZuvYQ/4DewvZJnpethXp7Lg9KUD2IhmSAmTCF5OM5ZZbXnnzxTtWejPGSl1N/8b8FJH8Ae&#13;&#10;j4QciNVfPXpg3//8eIjrMv52BD71uc+dPaxY8/npDesvlUSTcN3HYuH2D8k2U7X7EuFXsw8kKn3Q&#13;&#10;p93pOyE4eSjOQ799yb5FWzbS0eu+AU0FCC4f6CXGJDqLPJaUP/vc84bzIevWs5itvUmSTN2NGPM4&#13;&#10;crkWEh8bPXeTjJ/hof5P/vBfD1/6wufzdvz6jRuGs3jjWd3TrOVggMN6yslC6JAIBlsMWEhur+Zt&#13;&#10;6yLiNVPiuEhBSXvLSCxHF9diC9a7jy96kn/OdJEE5Qd82hvwsZNzHbO8//zVSEnPEB5yVL3qNLDi&#13;&#10;zAOhtD20SSyiE725EEwkDSFbKOjb1KPo2NtOfNPTtpGINRASYhJ7lLcWAsTAlSRrW+S92qf8i+34&#13;&#10;I5FuoErb9M38ZotylJ/7Cq60YJJuec03UMXePqXP4iOxYh3fik8ZyNP0KfSEIKV/NPnWFS/7THAA&#13;&#10;G5P4WtcFYPVdf9OGXNNO/QopPdqb6+BrHYQn4KCuPbt3Dd/4q78cvvutb+YTbFvPPHM47/wL0ifP&#13;&#10;Oe+8wfMz2DZCxrrQcvyjvpgHH/QHaxvLNF7T/oZTsvE9iXJiKdEtiX2YT7UdOXJ4OMB6Nfv37skn&#13;&#10;rR7euXOY5e1cyeznXvq8rOGxZi1thb0J+mg/+Pkmv31TLIMFCtJGmOL4E+9jtj976wF92Uy5EPNg&#13;&#10;0fpX9R3vwTXuxK/aq97Wjy/Ua+6mzfWZ8nga/Uw6ZG9bjhhro/cSylleoOyPmRmwLF+sEkClXBvf&#13;&#10;FE4faLO9PNcGcauxGosDvZ/sSr624Gva2Aqk5p/HIfXQb9BHu72mXa2vKb/VNYin7RU8WgpcWM/k&#13;&#10;b22LfGWNee7FTTne99q9JPmUi/xRdwIxI1baZpDA9qwAyMkENxyzcwQ82oLmc8xOsm8cYjaQfefA&#13;&#10;/n3Dudw/r7vhZcPLbnr18GxmfRRGBi4xRp8YOyZbqmaMYSM2iJW+5xp72+Db3/gGp0vjv/pR3deq&#13;&#10;pRHqP+QWRtzb1UPSX+XZt0zOxMv9Ex/12yCf+FmmcHYMVV/cuGnzcPoWPnHlbA8C18zC+uV3vf6m&#13;&#10;/y2C+q+OwI+OwGZE/BLbf8jmLJDHNbnGx+o1BBTs4vw4JHLHp687Vkwcpr/7N3BFZlWPA4fydd09&#13;&#10;1xgnVccKjl32GTe5XLGSyHQs+XfW8bqkd5F7xPFjfjpSOXWPV/5K/6/D33yKPir5t7fuZfX35MRx&#13;&#10;Ah35O9vsS/E7+f3/sH2c7WvJ6b86Ah2BjsDTCIF/9974NHKtu9IR6Ah0BDoCHYFnBAJrN2zYcsmK&#13;&#10;lStuWLFqxY085FzHI9IlPFGt8SnMB6z2YLb8+NHI+N+BpYe3PIiNBR63wAezVU4urLh2bu7A9kfr&#13;&#10;7mc/LgR+5w8+91PrN0x/HFJ0WhLWN8v9XnxrbYksgwe2/SreFMxbfzxhS5rZVyT4GnkmYdc+1yK5&#13;&#10;XsRWEWzt8VlCwAd0+0/rcxJx6yB1z4ZkvvCii4e105LxftKF9TBhtRvJmW/5qxudIW3RLynXSMvD&#13;&#10;LOr7bz79B8NXv/znwx2Q2KezQO4GFk+XMJ5mkVy+6RXibY2feUjAY3XIYMk7Z5sox3ztkiQOYYku&#13;&#10;ieTowGaJUDHQpsxugMzTV39M8ZP6EohiYb2GkxclPEwpzzVrWb99ksYrpgQGJD/4SeAIeR47u0Nc&#13;&#10;JTJ9wzpEI3UamVn1JUGkXLAD0lSRayXNkYHK7LmEDxKUtC2ZLSgh4apV6gh5ix4DF5KRBke0Vd+z&#13;&#10;mKlBGgVqL7hYXu/EJzM0bBvK2y9aG7n3rXXLSlZb2zJW1D/1SiQb+NFeSfAKNEDgQ/onmETZ9C2r&#13;&#10;QdgkAEJ5+4QytF/5IZ3JS2CAc/tpAge2sRiqix+DL7blDG/PO9PCvuMb77ME0wyabSQYdxafVHOm&#13;&#10;yKbNm7PwskEQg3T2K0l8/c2n2kbcxYFGqtkOYGp7uhC1i1K7XoeEtYuUH2KsOeb2Enzxc1sS36dv&#13;&#10;Pn249AUvYIbHC4YzzzwrdQxeBCvki6H+2bC2YfokZ/Efn0yWkciyPVtZm8q2s3wra99sbWOfsqyY&#13;&#10;khl97mnQnFtW4nqRsWk/tM/Zz5rc3BuqVmzwV/RQL3i7Z1OHm3Y4fhPI4Tx9jvYSqwQ/aNPYhAJ9&#13;&#10;SeAGmQYAzLfvKid9gesaEvmWB4f4xXXtq8tghez4YVCDY/uENtqPDZ5pTyqgx/rBVlmUa33d6+k7&#13;&#10;5Cf4w97UMG/+2ddyr0C+aNrX7IvtvuFnw+wnqYdeg3CxjzzLed0gh/n6LO4GPOynB7jXuc7HQYJl&#13;&#10;W+kj1//EjWw/MVx+xZUpn3Gctqn7gPYFE+zwmj5op7pb8vw73/xmxicFUk5srOe9UPv9V1XwiL7X&#13;&#10;MIoj0UGbWh5ZYr583Z7gLtb0Qe/v1rWc49z707POPTefbxPn2bm5z5yxevh7r371q/snrloD9f3j&#13;&#10;hcDzEfRhtvexLQ0ATn6U5AyL1cwS9F6h2OVjy8HgT90HSouKk8fYqsR16qaMgyepDbgq3YytL9HW&#13;&#10;/a7ubdEYeTmn7rHF+eE4n8ure9CqLGy+MgFfLiLW8ahd3ktPHPPeZ7Cj/n9TuvPbT4b9MdtvsvnZ&#13;&#10;sL7uHiD01BHoCDw9EWj32Kend92rjkBHoCPQEegIPPMQWLNhy5ZLeTC7fsUJZoSctuI6+OXn8hSU&#13;&#10;RSAlLnwYag9geUDKg1wB1R60xjN2PIAtI1AeG5x5iPvnc4cP/vxjq99rPVYEPvm5P/l11lX5FQko&#13;&#10;P3PyyMM7Q7jZ7hKWPoLnczyQVh5Ltkpe+dDsw739RRIyXYBfklm+gShh7bV6wK56PtgXsS35akCl&#13;&#10;HsAlUTfxxq8zP7ZdcAFk8mrIviLHQtiP9dSpInVIIHotebHrNN7e3z18+lOfyBv8d93x3WHT6VtC&#13;&#10;VFve4IafL1KvbxQb5MjGueuCKE+9jZCT9JNsVaXHdPOJzxK+GSPawrH255NTIOS4kayUvJWwNt/6&#13;&#10;4uD5hHTI/7D9bFORgZKblpNs1V71SUKHDBnLek2cY6M2gG8ykF3jFBvHshqujZPggGXHpP22o3Z6&#13;&#10;3SCN5H3IYBSkndmHnKaeuNluljcQVN8Rr09ONf0S++Ilqdk+EWXgRZ+0t2x3nEtKF/FduEggG2jK&#13;&#10;PSA+SShLQodcx6H26TJl6Kcupi8hK7NjsL/hasBDnwzWiI9YKkc8zI+91kefW8inSKwgk3rn8GXH&#13;&#10;gw/k02kPsMaGs0KcFaUsZwqtJeBh0MMg2nqCI2vX8am2rFPj7BTRMxgEXgQ6xNS6bqzPlKCHQUY/&#13;&#10;zWbfMUB3/kUXDRc/99LhHPq/C1K3GStt/OVejNxaE4N2x0aTfTbBL/xQre1dyTESlGKzZHfrH+rU&#13;&#10;D8/d7JMGfySyOU1SrzbUiXKXAg8qSr18S76CKZ7XWDHYIuZYzD1CfLVVecoI3to46tF+N/u+mQmq&#13;&#10;WY4z21ob7EsGy9zH7yaTMo7j9GFk2n+bT7nvjG2fvo6cZoP3svTFEQPP7Uu5zyBbG3NdiyY2l8Ge&#13;&#10;N+wS9BjPLa9O67rZrwVTmdbRN3Xot+Vavy48xMzAh4uYE/CdJyBivwZf+4kBOPuOOo4QLHM7euTo&#13;&#10;sJ+ZHpvoK9cy0+MlL33ZcNU119IYBFHHMS12pbv6evNFnWkj9hiLbZXuu+eerHfT2j3BIHTGl7GM&#13;&#10;/uTeP563oGMFWkqudjaMvCc4XtSjXYVPBaMU0fzfdPrpme1hAIT23MX/R1799te90vUCeuoI/LgQ&#13;&#10;eCeCP8x2xeOigPuqC4ivHP8W2be9kTn8M8o89u9PS238Te4P3uW951rBGm7195uBzf2jVawiKUeZ&#13;&#10;jOvxXm+etTLuU8F7df3fK39LOPHc67kve9/K30v/biyzbRjuJuOTbL/D9hdsPXUEOgIdgac9At4/&#13;&#10;e+oIdAQ6Ah2BjkBH4GmLwLPXbth6yE9hXXfayZMvP3HytOtXrDh5CQ9H0z4l+ZDUtgaBD095Nhsz&#13;&#10;fvTAx7AfMuiVC0eOfLPp6PsnBoHf/YM/OWfNulV/sm56/WW+ke5iuY+wULhvG0t6hdDDFInLIrQk&#13;&#10;NgkKQOybJMiKgC3Cyzo+9Ic8ZO+xMqosZFwezs2zPAQhSaLPYMlmPnXi4s2u21EkOgtyQor6NraB&#13;&#10;BGU1MrHpsW+G7EOOAQwX5f30pz45fPNrfz24iLVrImyBXJYAXc+C0AY3lC1RKqGeN/ax2TyDIqvX&#13;&#10;sK4Derw+RVkJCIM41ef1R/KySALxMFleO5RRwQb9pWBYCImHIiEtk/JjPYWaZ32TOIqFBInEqvUq&#13;&#10;OOFb5+gwn7yGt2XlK6xveTE3TwoliV0+b8X19mkodSZQhbyQsBD0kiLxAWG2pyStenzzPO1FnqY3&#13;&#10;Mj1lqeM1bfLHf9Zxm7S9OpChPAMAkqpF2pd9nmurhK99Qflia5tkIe3yogh/fYEMbmRrw1If2rG6&#13;&#10;MZVtidzXliJ1SqfHwXnE0rotiKVfLfjj4srxk+u+ab+Pz1DZtx7esSOBEN+8l5iet39KcI8YaLI2&#13;&#10;AEcCG+oy6GYgxuDI1q1nJNhx9jnnDmee9axhA+S1a1/Yr02S4gY42l5hWm77tlkEdizlap/jSIyL&#13;&#10;sKasyi0PFvYF/TfYoRzzMp7H4zZurNHGuvja1raTedazXPVH5S8Fkmwz+44GejwZ52mHsiP4Istr&#13;&#10;ZVP197SBiqhcfTaH+WXNSX+mXuSSafEEKrCpBVIoWhf0SVvj77inP9nXYyN6MkuBvdhWC+mefabG&#13;&#10;r/aVOPt13bOCMYpt44ZH87PdgzzXZr0x2Z+9f1RfryCOZdU7sYUKzvBpySCB/UlZ6nLcez5D37MN&#13;&#10;Xczcz1vNsD+wd29mHF3DIvcvvuGlwzXXXhfbxNqftLntTx+3b+e+FBu1UjvrPuKxvWvHQw8S5HuA&#13;&#10;AGfd+7QxmHBdTOMfe5PtrH8ZY4zfBK3Ga8oq6TUzJ300teo864BgTwVQarZN+8SVwVXqHp+dm/ng&#13;&#10;+9/8RgnXnjoCP24ETkfBL7L9R2xbf1Rlfu7K4If3mUnKmPSsxkaNEc+9DzJGc8hvxlDu4Y4lxkgl&#13;&#10;j+ta9mbmuiO4xm7unY51y1k0t7D6v8KokkwDHVxkXDuWDXbk3jTRE21z/P5/2W5lcw2PfWw9dQQ6&#13;&#10;Ah2BZwwC3HF76gh0BDoCHYGOQEfgmYPAtas3nnnfc1YcH649ueLETTxMvZSHtefygDUtBiFXfMji&#13;&#10;QnY54tdIfnD0Qyeoy38wf+jQ//FDV+wVHhcEPvHZz71+9ZrpTxIUWO8njXzDff++fSGoqlnrAVwS&#13;&#10;TeJLUsw3sO0DnucBm7M81KdokZuWy8O4/5v0IZ8OwyM5P0V2FqlmX6rk2+uSwRdefHH2XtEeiTyD&#13;&#10;GgZAJAV9aFe2xJrbImWSyFPVLgI3n/mXv5f1Plrww88USUZOQz4rS5LBcwlJSTffHpeYc/ZD82kK&#13;&#10;H0NuhhDVmiKPzfNMEtYkSetgkNjULn8kGCwXooFjocgvKgYBMgoPyVkwVRYytEvSE03YUXKUkbLU&#13;&#10;qbJVV2LTejUmq22UIV4pB+bHT9QsE+0UP0l27ZAwt5x++3a5Nkmgozi4KDN6Rz9aUEfH/exO800b&#13;&#10;SlcFu4IFuvIWOMLKNuxs/o57g0m+5Z525Bh1+CJ5PZI44kWyfh0o0098TYV41VDxlng1Tzn2MQXV&#13;&#10;MaecS/K0+krymnJCwusM5T0uQrfe0LdMu149irb2U2mQ6K2+fVDy3foGCV2Hoemx3QwMOutDPwkq&#13;&#10;ZuaP/gU36oq9yb0yo5O2kXQOQY5o26r5H5uRlb1+UqcCBvjDuNTORjRbv+FoeXWalJX+Qp7t7T/9&#13;&#10;jA3axlj2vPWp9JEEmxhnXLPd040pY2XdL9kGRxaKYCdTbLRFWSHYUpoa2mLAhp/yEQHIyXjTNuxs&#13;&#10;Y0q71WU57dTftAnlDMSIVzDmfjDBToNSdBxblAlJjyT1aosltNn7iH019o2yzTe4lk+5Uc6yDY8T&#13;&#10;6sEfMbSObW/7TLBW71hHYBq+yrRs7lv6hC5luGmbgUn3NUOoPmnleDTAYeDD+58zPpzp4eyPwwQ/&#13;&#10;vE9dfd31w3XM9LiaoIf3swSE0SpupvSTtFP5gDp0ln6vq98+4r3+vnvvSWCu1ePiBCftVZabfdkZ&#13;&#10;KfkUGWX0N/lgax9q+IqVF2u8iNkYvBJQ8hsG3otdP8fFzMWJzyz+1nvf/LoPcd2SPXUEnigErkTR&#13;&#10;P2RzFkj+n/tYFDvLbeXUWu413rfrnuw4s9MzjNL3/XuZ5C2cv/G5TpbXvf9517FoVbBMjVVzI0N5&#13;&#10;HoxyU59z7ir5cWylFsUcm95zs2/j86T309EG9QzDdrbfY/sY21fZHnWR8546Ah2BjsAzAoH6n/Iz&#13;&#10;wtXuZEegI9AR6Ah0BDoCw7DzxMLMzN75uZlvLMzO/suFudl/NrVh/cd5P/PzJ1ecfJAHqxNs61es&#13;&#10;WDmdN2h5zvKx6zEmHsFO/jcEPX79Mdbv1R4HBD7+kd+65923/MzU2rVrbpLcc7Fv1xzwgVnirwhH&#13;&#10;yXfIWAhdz02SVWl9SFMfuCUX86AN4VszKJZmf0gG12yCKhu51FGmOr3uj2/6S/znDXnelJdEyJuR&#13;&#10;FmybD/rU0b7oxQ4JAHuhT+1+Luhsvhm/Z9eu5D/E2g3a5kwCy5Xdks5FADf5khXWV6blYhN6Wu/2&#13;&#10;s1QtKUNf9cPy/ILcXIwBRUaQJVEN4WAwQ3I3sx8sq8/81Jv4I7lKvv5IICrb4yi2PBUSpJFgtAz4&#13;&#10;AEDyLaSdtS9btMn6EtfqCNbIdB/f8c3r0U/NEM/oEIekEUuJ4SJxTqZNQuRjgwSoPui/vqu/Pm82&#13;&#10;EtfUr6CMvjqDg5kzHEqea5NJXVVX8keSpt6Gl8S3DZLJrmb4jIQtMsRHYfav4JOiNYsFpWk3BGdv&#13;&#10;e+hz+kbwrU+FUQX4KAMJ5fXW3vEVn9J+Yu5sAY2jbnsL3/NGdqeNkGW/Mvjip6+mmVXkm/N+PkqC&#13;&#10;OJ9owjf7te0vCW6wxk9MiYdA5rNQtiHX/Glyyy7xIE+91HcWUtrW+uiwThLVlRXcsdfxYVbzXxkC&#13;&#10;xqXslaH8FgyzvMn+ah9JYAJ9GX/UU39SCYhe68dWrqnHMvYJlWQscewMDOWlrNclBCkbXDm3jiLt&#13;&#10;g8ow+KmfrbyBgchGVpUt2frS5E58RJb3jvTxsjYY5F6BHfZn5dZ6NegagxkWrTr6U/2z+Wv5lGMf&#13;&#10;m0bc1Glq/dhrJvM99qf6kVAVdvGDY2fWiUOCBaNfZKScC4JXwGNuOHrUWUXzfB7tYIIerunhmkVX&#13;&#10;X/uSbNcy28O+ljGBevXEDtTlb7NWOKaVHevKvrLxtMi8l/Vs6lN2FQjRV697v7SS7Wvb4E36r9cy&#13;&#10;249rx1gXQH2tHQxIeawdbvb/5uOoPuWjn/6+hdlPfipOXXMzM3+1YdO6Wy698ELXFeipI/BEIvAI&#13;&#10;yvy00+1sV7Gdx/YYEuPN8c/mmEtyQY7cKjgfsyb5OecXRRyn/gngX/2y3pgU5XiuZCEz6rzGOVci&#13;&#10;yxL1fw7HrX//jvN35yT7vADAPWdMvilyO9uH2f4TNn3fwdZTR6Aj0BF4xiKw9IT3jIWgO94R6Ah0&#13;&#10;BDoCHYFnNALHEwiZnfk2gZDPEgj5jZXr13901YrhX588edqdPK/N8hC2FlJ7IyRIezoL8bHs9PsB&#13;&#10;eB/0yC/PHTr0v36/iz3viUXg3W/92a8eX7V43bp108/1IVqyWtIthK0P0ZCRElaSWSEQOZY4l+AK&#13;&#10;kTWSffYAN5/Dzfd6yDDdGR/OzfdYOs4O00hCH+J921liUuJAIllSWUI7BNwyUs167c1vFbZPsqjG&#13;&#10;x/vNfDf+zGc9a9i3Zw+iTuRTLo3ID1lLmUbq+oa3eRJw0QPR1wjFKfyVjK9PETnTxXUsfKO9CD6D&#13;&#10;GpK9+tKCDI0Y1xZJkBD+4oT9Ert6HsJUMmPEJHmcT8aMeIYMwTf9ppZ11bWKmSjxXeSCsZosUUS0&#13;&#10;gQhxFHdtl8z2cmQjN+eoTjtQx0CG5U1Nv3s3y7q3HdkFS66krvIndSyDbaYqqy1LRKxtoH22cQVa&#13;&#10;lvpHdJFvMCNvkyOn7K4+p/H5vFgMqL4o3qY2a0fZ/66PIW/Jt03LnwpApeKIR2ay5HpyR9uKzF2E&#13;&#10;BE67grF2G1TQZ2UZMMDRqM2npriuCSHOyQ62nJsXUh+MMw6oZ58JIa10caWYezdlulNOkVpeRQw6&#13;&#10;7eOxJ7Jq9kmujeOJQlVHWxTFxaZT2xUsFrapQTzb3P4s1uKgjlxH90nGe4JLsQ4f7IvikDL2CY5V&#13;&#10;Tord6ubY/qj8BJXAalKHPO0XEMtrl7qcNZEAHNda/0kd5bKZHE/KNd8yHpckcEJW8tnHDitwLBbO&#13;&#10;pGjt5TXL+qNfnuc+FpvKh0l9hDtbIXgrixSd2mg99GtdPPY6+Q079ybvmzni3E9a2RcNyjR8xd5j&#13;&#10;AwMee80ZHQY93JxBlMXMCYQYDDl4YD+fTJserrz22uHFzPZwXQ/HSt2XUKhebIl8ZKq74adNjr/0&#13;&#10;hdF+bbrzu9+ZBPfsa7abmCAsZYM77Zx7FsIyg8O+RUoQl3JiIa7OujP4J7b6ok59rr8bVUfsygbu&#13;&#10;z5tPz7pOlplf4C/NscWfecdrbvpOhPdfHYEnB4EHUHsb21E2Z4H8kLM/vAfVvcIx5JCsX0v3ptwf&#13;&#10;ajhwkTQOUvO9x2Tg+iuVvazAkpV7X+qOAlRG2dzXOHZ8Gbh0O2GgnfsfN8wlJcNwHye/yfarbP8T&#13;&#10;29fYZth66gh0BDoCz3gEeuDjGd8FOgAdgY5AR6Aj0BF4NALHZmcPz8/O3kMQ5E8X5uY+Nr127W/C&#13;&#10;aPwej2dfg6jet27t9KrTVq3cyJPcKp/fJoTSMBxB0jd4RPunKxYXf2nu6NEvPFpyP3uyELjttlsX&#13;&#10;3vK+D34JOvLtLN68uQitCjj4UC4h1shR29NHb0krr/lwns++SOpblgf49uZ5C460T9gs9YVG5I4P&#13;&#10;9zqO0CZP8k/yd+0Y/Ig9EHMpho5mk+cS1BJq6s4by+wlADdv3jKcdfbZwwHelPbcmR8upF2fIRqJ&#13;&#10;2PRPST2DBCOJKtlAkmiQ4NZX9Zsk9SQc4wfFCguFjH6wt6yEJFbGJ+uZF+IX20IKixE/2tUwslyw&#13;&#10;RH57U9pzj8UP84pwVJ31CNAUkVizFGoGQZVpWEpqZ2YAclxHQBv0X59iO+fNN23RYGWapw7LtHL6&#13;&#10;kzytJF/ZHMa+9AKO9Ts2eWFMJWMMDiHX1HS2gILtaXCjSPma1aCNNUun+oXXTBSt9oKc1xGJY2fB&#13;&#10;tPZTdgsaWDZBE+pJ9muf/bjIdKy2zQkkaG7ZIAa1/kL0aK8YYFuCXB6PQUDbxYrps+SLj4SwSRJL&#13;&#10;2Yt8Gkg5BgrabAKv2w62X/NJPzy2nOMqxLvXwVjdrW212zaw/FLgT4VkkNqnnbInD2uTrz3i0hYz&#13;&#10;N1N/tKH8LiI+/iC8SOv6lNhSAEAcyj/LpY/go8n8Is1jWq5po7bnmjhqz1g+dUbfGn7qVG6tS1N4&#13;&#10;eS2Y0CeVU2UoRd2ML2oEhxHvKo+e0R799p6gbhFasnkMvog5ZbyW/kM5sTflHL1eU24S9jcfzHPM&#13;&#10;pA+NAQFONC67VidjnOv5pFVsqXHivSQkJX0mszsYn/Vpq1nOjw5HDvF5K9f04P7lWhiZ6fHilwzX&#13;&#10;EPhw0XDrm0qP9i21RcPJa9oX6+1btLd96I5vfSv3nfR9ropnC261cV19rwJlFegtzNPPKW9/9l4i&#13;&#10;1s5acnaP16IPTG2XlHFm0thfvDds2LgxgWkDJeYfX1j8tfe9+fW/zUlPHYEnGwG/WfinbL/Pdibb&#13;&#10;5Wzj4Ofo70re0yjTxlVuBJM6jI7xK27eJkwZu4zR2quojVcLeJadv0mckZ0xndc7atz6d8MZHccJ&#13;&#10;Zh4/xgwP/x/WFPCnjIr682G2X2P7BNtDbKMFHPXUEegIdAQ6AnW/7Th0BDoCHYGOQEegI9AR+EER&#13;&#10;ePMv/dKaB7/41YuPzh65lsDImfv277nrxOLJmZMrju+YP3z4XuQsrer6gwrt5Z4QBD7+6c++fXr9&#13;&#10;xo9DDk9JXLnWh4vq+nkWSSueukNs5Y1fyDzz6uEcQh3CcGH8pI/kcj6JBNkmMeZzdiNfdUTSePKQ&#13;&#10;74N/iMH6/A+0YX78TJDfgL/gwmdnnQRJtJBqow2R4bHE22hHyGge+iXkJAQ83/HgA6z58aksdn73&#13;&#10;HXcMW844Y8iaH5RZNz2dN5UlO13fYy2fktEniUM/V+Qnt1BBsGOqyAzoguVBIMtqk6kIQwjV8RNE&#13;&#10;IfW5FtJazkISmB9xVZ616jNRELqS3COJKnYeW19SX/kh8zHEfXRxvQVwvB6ZEIliZNs0m5y5oyxx&#13;&#10;sH1sLMlur4tbNgRKphRBCwkspsmrQE/al3ODRmIqSapuCyWAgNC0Abbpn/8kfhJwQE9IHeqr0+NG&#13;&#10;PntcPrpOg4ECy1SwTfxLZgUTLOub54U3wkgNk9hNfWX5pn2c1AjsqvLlv34vxy/2UKcFK2z/tBE2&#13;&#10;aE/ZXZ+YQj3yJcgLDXXFVXH0h7YV+/ZpK3WZ0o5WHlPDOHUw0YCWNomjfSDraFA+wQa1UXVxwcWy&#13;&#10;CTJSLiCN19P/xz5igKjapgI0kuL6bhBB0lpSW0yts5p9FgGnbsPcvi7RbxJnbTJI5Do31imsSr+2&#13;&#10;Ky/thy3turXLbvtrYa0M23T16jXskQNOSTqGvuCjXyR1tn6p7KbTfH2JnrEvBwvqmKco2yXkfNrB&#13;&#10;oCD2UQcFwS2yKChGyhbPOQINyjXPZuUf/VoyvtrNfewYdTru1afsyTV9ME85tKHj1TqWK3tqtpj9&#13;&#10;yaCG4922ERfbZp6ZHQYkvSbuBjxcx8M81/U4TPBjE7PXXnTl1cPVL7lueMkNzPQYx7n9r9kijrZL&#13;&#10;62/mN18bVua5fevrX6sgKMfe9/KJPmy2TQUhfZk2s330Q6xstdyXOHdcG8TxHtD6mXLFuOp4/6kx&#13;&#10;JE7Vn+wPFXT1E1eb+Byh9Y8cOvyZDcPCO97ylreMCzVZo6eOwFMGgbdhyT9ie/EPbhFjib7t/wMy&#13;&#10;DhhUuY9EgGOk7uuOKU4YF/X/KoYg5ca/obkbeZ4hxZmluX85rjhysfL8reQ+YtCjrUukxDHdz95P&#13;&#10;WP0O21fY6q0BDnrqCHQEOgIdgb+JQP2v/W/m95yOQEegI9AR6Ah0BDoC3xeBu7785eO7dj64Z//u&#13;&#10;Xd84tH/flxbn5r53bGFuO2+k7aVCfwD7vqg9NTL/xUc/8t13feDm9QQAbvSpW3LKYIYknSSYxJZk&#13;&#10;rTMhJDkl8CT9JKlTHiLNh/wQw+NTuw/r9XCPj3nalyj3gX+JPJ1471M9aQXkgCSeC0crbz0L4bqX&#13;&#10;nI18daQgJENIR4MrmlcBFssoX3s3nc7Mj/GzV+Y588PrjUx1j0GpnyCF3ATnRSKWTOWq23z16V/N&#13;&#10;wiiysXQtkbc5R2KIVfxYsqcIRN+8b4tXh3jHGetYLrqoY111mYL9uJfgpGCCHebHptFXbW5yDD4U&#13;&#10;GWnxku1163vOxfhoGUlaSVvJ22CDPAlO29iyteizAQ8/EyTxUj5FPrZHHvaFEAcbk/K0xTJel/hE&#13;&#10;KfuaeaEdsYfr5omn/SkEPfuWtMeU3Xict9GtlwBLtZ2ygwd2p3NQrRFFykxQSHIa2y2nPSHqaVMJ&#13;&#10;4OpRtrHENzjwo31ujgPtaHpD+GKzeQYtUJ3UMK9ASNnV7Femqc1ASR9Bmfh4zX3GSfIQiV5t0GXL&#13;&#10;ummLKcf4oGx904A2prxu+9gW2m0dfRXFSX/kLP1G4aT4wH7Sl6J37DOxr97w15jopF8qV7ftO9Ex&#13;&#10;sUXc9LVsd+/MhvQVcpXhuXLa2PVYYt2Ua6OvIfXIS3Bi3BdO9F+S7aeM8qvuDc3Gk7Yx1/TcvqaO&#13;&#10;2DDuPSdjlIOvYOR1cY9cbPBY32x3/TBfvK0bn8j1+gTn5Fe7lL7qa67rYp9ZIIglNh5PAh4njuVz&#13;&#10;VkcOH679kcP57JVBj9O3bh0uv+LK4drrb2Ax85dPgh7q1GdMim1lX/WL+BWvqr0de44t99+74zuT&#13;&#10;BdJt69Zu6S+UUZ6ptZX9MTChzz6nz/Y1F1i3v1UfGnHKmGr3Ge8l+m4QbSV2rw5GBrKnWdfDBdnn&#13;&#10;5mbumJ1b/Ol3v/XNu6O0/+oIPPUQuAOTnI20n+1qtvVsf2fK/YbB5D2l/W1MpfHvxGSgObhI7iyX&#13;&#10;zYzcbyzFBeq0+5Lj9AR/V4/xf7Ks38H44qI1TEb9b2f7MJtrdzi740G2SQGOe+oIdAQ6Ah2B74NA&#13;&#10;D3x8H1B6VkegI9AR6Ah0BDoCHYGnKwIfuvk/+MrM4pHXrlu/fpsP1RKSEtK+jd4I7xCAkMUSiyHl&#13;&#10;eXKXGPNBP3vOfVgv8m8kdCeA1XN41fVtRcpJuvF8XnUheH3wp5hvFjubQQJyLd+4dyFe9bm1N5kV&#13;&#10;6/Wmz3P1Sry5ebx5y5bhzLOelc/GSE4/eP994fjyNrNkp+SBNlPeCyFMOU+AR7/aNYVjWJNrNW02&#13;&#10;rVjZfPakCIsQ2jkte7Q5pLAQjGSHGCdgQEYIjmbPKFvSMsbySzuKICky2LdKQzyPgYgQ7xL/2Jgg&#13;&#10;DkfaoozWTuIqISk5o+1utkEjj/OmuCQwefHN+pKsJO20XsrSRs2eRvQUcU5ZTSCl7Eie5hzfFmhP&#13;&#10;xOtN/G2y4yP1YqvEue2AbWJtHwiJlEIRrVux0TMOhTGzd8RQjMU6b6njR9o11dCK8sywoQ9pZoIu&#13;&#10;Icjpb+bhl2uH2Ae8bln9tO+XbGYwOCbEkLLaZwpWWCJ+5iWIIQIIUU5hFcdT3l/mPVpHzRTINex0&#13;&#10;BkvNDiKoM84mcGyIUfrRiId2NZLNfG0RV/3202xiZdGMGU7S3zjPuB4Dm2Ll2g/WMRDk2FOO/a0F&#13;&#10;d5RZ5Hf5a/DOoFiNF1XYPysgqj4xKFwMkFRgo81EqABCPC0cxFGwtC96Ndjj8qMwHcea/lkGjCjC&#13;&#10;Rr+krvWq/1bbK91kO6VMjh1vyB3x0Q7bwF/u9d99AhvaY6K8+kzpSyr1GpuYiGOVt2gbxxX0cNzF&#13;&#10;duuQDHjUAubM8qCtDHjYzlnTY2Ymwd79+/YOWwkSGPRwlsd1L/2J3PsstxwHddqmwQvAbVf7hzY0&#13;&#10;3BNgRe89d9057N29O/1Bf9z8MZjpsbi1OtZXrrP2xKn5aL7+iGdkINcgjmX83FxkUsa2P06w3HPX&#13;&#10;kTFtPcOgx/oEb+hnRxgZP/v+t7z+q7nYf3UEnroIGFD4Itu/Yjud7UVsNZg5+L6J+0LuObk/+feb&#13;&#10;4t4uJoXrvpVTrtXfNs8sUf9vskruHbl/8H8expfrdpw4zjjz7+OSNIMbv8X2H7P9D2x97Q5A6Kkj&#13;&#10;0BHoCPwwCPTAxw+DVi/bEegIdAQ6Ah2BjkBH4BRH4KMf/b/m333Lz37+2LGFN7PA+FYJML/HLllX&#13;&#10;b+TXfw8lACXCGjFcRCBkJySYD+0SdCHgODcpJ6QhxyEo8/BuviRdBQbMl08ssrPeGvdzMCHXICin&#13;&#10;p9dn4XHfsF5OwDbSM8TdSEg2Ik+9Hjvz4+xzzx0OsVCweTsfepBPzBSxrHxT7ILUU96E6OTY8ibJ&#13;&#10;U37jI3vsNIDgG/wSgwnWSIfoPEn/JZBNIabJ1w7rWT68hbYuvy5puYxTUWYVqbqKlgA3KTvyyNTu&#13;&#10;wl0cISYl+ykj/kXkSgr79nvDXvIeDClbOkayBTkGUmqdBdpWUhg/lB9ZSA3pjlF5S3zEwT6gfpN+&#13;&#10;q8g6+ulnzbWmBc1yZp4yKBsfqFeBmapnn6hAQ/Wh6iMQ4NTJ7AXaIbaBj20neWs7+CN+eQOfQEXp&#13;&#10;cl+4SAxbP8QtedpoXX0zKd8AgKf29SLMvYZkrjUsLKus+MfljAGwEPfqDzXDpDDzes1miR7FsTX/&#13;&#10;1GPS/4ZzXScIYhtnnJSt4pB2G8uKgca2sSaW6ii9hYfXtAsX0o8dN+oUpyrL+CagGGxpr6W+bUCj&#13;&#10;+vlyHUpNf7ft7J/stbNhplz9SD/EL4/9PJNjRX1FnDdyr2y3MubFD2d5LNnGEfWFLGOGfWSlbVhD&#13;&#10;BSKwBT28njLIUrd1Cg9nWRHI0ibwyXiwLbluPzHAY/L6pH3tZ8jTZm2zvtdM2q8f5qvDc/FsQR4x&#13;&#10;sW+kvyBHvC1je2uvi5V7TzNg5BoebkeY5TFz5Eg+dbV/757hnHPPS9Djupe9nMXMb0gftZ83mWnf&#13;&#10;+KAX1f/SFnhlmZbX2u+B+7YPu3c9PLD+FnjW7Br9tVNoW46Vx1b3Pe8b3vfAErvtQwZQ3Ne4oyzH&#13;&#10;BoYNAlJRAAtz8vQ/NnDNvjG9fjrrlIi3Ovi013/2nje+9qMp1H91BE4NBPZgprMo/oLt+Wznsf2t&#13;&#10;yfWgajx6p3CrlPuHd6B2H2G8VJ5Dqf5WOrPDIMcJ7h8GPPI5K8dZJf9ofIHtv2X7h2wuyv4gW08d&#13;&#10;gY5AR6Aj8BgQqCeYx1CxV+kIdAQ6Ah2BjkBHoCPQETg1Ebjto7fuffctH7xn1crVb4M8m2pEm2/r&#13;&#10;8wQeoivkqeQZz+KSxT7EF51oER74cX15gMJn9kYs+sa1BSzfFgsvYlPCTUJt6e1jSTlJP992VnUG&#13;&#10;CqIAAEAASURBVIbrcjSSIIRiiDbeMg+5KJFfBF6zuRHrynHmx3nnn5+ZH17fs+uRYWZ2Zti4cVN0&#13;&#10;qFc72meatLCCHUXU2pqS4cqSoJBYLEKwiFZlSoIn8OB1CQ3KSrZrvFTpSt/AV47CSJK0+R44OY0w&#13;&#10;FUvWx4l8UU1gATmN3BcjsbWcn71w38hLZUpO6kfzXZwlIGMzciQ0bT/X/ZAwNVmmzZDQ3BDOymUL&#13;&#10;eY79kqAmzwtfsaiAhLrEQ1upnVkakr62h7YEF65oQ/kvpqUnhDTXJPUbKW8ARh3BVF+UE13oDCGv&#13;&#10;xYWZGLp4OUVSnuzsg1f02waQ+shTv9e1Sf36YjI/1zj2c1glbJTDtZC5Y/0ER8Y+kMoA5k/GAcLF&#13;&#10;Nz9izY8KDSYlaJNz20h7ivDSR32yDYO1Npm3jBBLGc4xPeX0vfXN6OVCCz6lD6etaqZI+mzafwwk&#13;&#10;YZJ9PdhiB8owEVIbjDJmR/2S2mJrMMJkn3C8tvYPaY5csRdrk9cyPrAv/R7ZFSAsnNNHxB5ZJrGq&#13;&#10;8VT1JNPTX9Bt/9F2z8VDe02Wd/PcNlOP7as9pgR6KKottSYG9xRkqVNiv+m235kvzglYjNfsg0KS&#13;&#10;gA4HrW9YT72m6rM1JtI25Gd2GvY4U8LP9BncMLDiOi3ew44S3HBWjXjMz80mmOxaHrNHZ4YZAiAH&#13;&#10;Ccpuu/Aigh5XDC+78ZXDlS++Nv2i4a3eGm+FlUYGu/SFR2Oj7aadOx4aHtm5I+sXeV+z3wVLruVe&#13;&#10;aYAjfa3JcuZTrQ1jvn6q3zq5F4wYW9cxol+Wa8n2VI/BIo/Xrls3nL5la4LnfuKKdUw+8p21K//z&#13;&#10;22+9tTpEq9j3HYFTA4HvYaZrZxxhu5Ltb//8Ffcvgxb+zfae0pL3bwbI4F8I/z54j8n/Z7j3nPDT&#13;&#10;ogY7GIfe/5alHRwbMPxVtv+OzRlT2tFTR6Aj0BHoCPwICPg/4Z46Ah2BjkBHoCPQEegIdASeYQjc&#13;&#10;9pHfuvNdN9+yDrLqlQYVsr4DJNmiRCGElsSWyQd4yUPJyZCCPMCHAvW5nmf6IsLrWGLWchJlkwd9&#13;&#10;CIEijM2ToKwZC0tEsEGQleOME9/OrjU/QvKiS9pAYi5vv2sQSf0h8yAj2xvKIecov4GFdbedfyEL&#13;&#10;t+8NsennX2YJfvgdeglQyQeJS8k/ST+lSfiH20OwxG8CNyjWh0ZmaEMjX0uXlhRBGgJbwjR1Kj8Y&#13;&#10;UKeRsCHKVcKm3qm1axKYWE5sqs9yLYgh0o1sx5iyHWLTcrEHPyR0q4xkN5+Nwi8Jc/XnWIm0Z0h0&#13;&#10;5Ud/vanqsdeCZ5mdNtamtLXYUEd9tlcCPuhQt3VDvrLXNglSSXQxKqyWZKhDJcEzmFXAhNzITJ20&#13;&#10;gXZiD/0wP+7VPcpMfc7tr5LQtn3e1ke29ko4czkkVPPZtg2Bjw32a+VWe9EOKVxBkoZn8Ei7YQs/&#13;&#10;JnWFtJLkanVohxaYsOG1xXOJ8EYKu9BtEruaGWPwQmKdDGS1QJd56i/bbJNqP21vgSLHjtftOxLu&#13;&#10;rd21UXwcd5Z3n/4QFWI36qOcOkz6aFlnKGi3QRJNMjBlX7B+vA9m1Bdzyppiq3ooI9mnTMl27ToN&#13;&#10;Ml59dokk6rVyniu79U3vKRY0OBe/9J/yaQfybRuDGtY6bYXBxhbUKQKfoG3qpT9zLYEenbD/pJ1s&#13;&#10;twV8YWF460JBJigQQ2osxZcJrvrCvYkffbeO9ypnwylPPfaBFgiYyww5+4VrFc0k0OF6SQZBDHrM&#13;&#10;zswO+/buziwPAyIH9+8bnnPp84ZLL7tsuOHlNw5XXPPiyMTNMdGHRuyqz1cfSH+jhPpNtnXahj7z&#13;&#10;yI4dw8MPPZT+ljrk1TioAFEbS/aVwt0xXLM7WhN5z6jgUPmnjqpXfcW+4P2w+mQFhIMPMtcR9NjC&#13;&#10;OiXMHMzfDz7n9c3h+Gk//Q/e8OpDyumpI3CKIjCP3Z9n+xTbFrYXsnkj/f9PDGTHVoIgJxl/470s&#13;&#10;gWUCHfmM1aOCHZOBb9TZT23992y/wmbQ5X62R0VEOO+pI9AR6Ah0BB4jAj3w8RiB69U6Ah2BjkBH&#13;&#10;oCPQEegInOoIvPutP/lvT6ycei7fZr9CYsxgw+IC36aH4AsZBhEXIhVyMkSg5CYkmOUaEScJJtnW&#13;&#10;3qq2riScWwuCwCWGUKRSEaNF3UVG6krmwcQ54ySfnwFYvxdfBC4auCgRKlnX9IZ0JU+CwdRoBPcb&#13;&#10;NmwYtl1w0XD40MHI3btn93Bg794QqSGlKaNtymj2qksfTRLv4hEin3IRjvK2CLyEqeWLlNTXVItX&#13;&#10;yaNs7JNQNhf785Z5AUF59Yy4gZ0ktG+KWy5EsddHmWItqRzylbKS8DqVT9ZEj1RtEcYGIpY+JYQK&#13;&#10;/KBhJrK0MgtKm20+NlRbFbGrXzkHh6ztkHbVzgpmFIG6ZLd6tcM61o1d9o3RN30WB7GeWrs2+Opj&#13;&#10;6ZSUB1vNsz5yWtuaV/2v+kXKoasR/o2IPk3CHfnWV3f6UvTrevlUWBfRXW1SulIHBOy3VUaYuIYc&#13;&#10;yWv1a0/1CfsDhdHjzhTUR936Z7Js9Qt086MO2y51x5rJp5yEubOcQkhT171tX2vtEJwbMdcnCfgE&#13;&#10;cpBRWNiO+lezFhIkjIzSafBSO82vGRC+pQ/5NtqrXW2c6a/wSfDbXp5nZgMemtTjGNG22MH11obu&#13;&#10;9d3rphwjw/Gj3QksIUe9FZigkIZFhn2wyiQYihEGFcSvydcwbXMcWkf5XnMr8/BDfSUy/nIYXM2s&#13;&#10;WREqrGBO7KD85FwMGQcGfNStrio92oZeg1Pqd3yaDMbMzfp5vgpyGBBKEISgm/3maBYvn82e2Q+1&#13;&#10;tgeBj8teeMVwCUGPl778FcPlL7qyxgvy4hvGtvuneGcscc12sj0yE4X+Yd/xn7jt37NnuH/7vblW&#13;&#10;vdEKbKT0aU7012BPZktxLIZJ7CdlbLvkK9t+Xvim/6Onfb7K9lev9xTHnZ9Pc4bd2rXrIp8+s5tA&#13;&#10;04fe95Ov+1Yp6b87Aqc8Anvx4JNsX2bbxnYx29+dvG853tqWv+fj4Fyq7ewOgxwuVP6P2b7C1md3&#13;&#10;AEJPHYGOQEfg8Uag/pf+eEvt8joCHYGOQEegI9AR6Ah0BJ7yCNx2223H3/X+n/3iiROLN65Zu/b8&#13;&#10;EIpYLfEp0ZdHddlAkyQcxJdk3AoDFfxIrHou0dneKl4i7opAC8Eu3zbWj9Dwb0skW73hX2Xam9QS&#13;&#10;tn5GRZ152ziX1V1vNceOEHZcGMm65I3l1rFeyIXPvpg3ro+EAPTTNHt27Qp5qsxG1lIcmXx6ikWJ&#13;&#10;W5BBkk8WsWazSAwXUS3ZXaBYqx2KA7hAckSm/CH2FBlemKUs/vvJq9gKdhLBsYO9/jsLpZHIIcHB&#13;&#10;1rL1Jj14Y7MaQyqrj59Je0Hmeiz2tZhxzf5o8kKAUj/2I0XSUwI99XHJeh7n3D14WLcCDOJf18RX&#13;&#10;myVfxSbldY6UNgSDBKiQUXUplzU2aiYE2UWujwS2/iCZ35EAfgaElFWBA/WoU/uOG8jgmoEridwW&#13;&#10;DDGvAhoVALHvlv01I0Fj1dtm0dQxZL2kVPNnLNNw0B4J+EZA2x6m9EUDFODfPpdl/7bda7bJ6Ak7&#13;&#10;sTavtVvagHotwKUd6pBYllxXtuR79IiP7YV9bUsbYGc71zaxs50cewkeiBuCLWuSVFevbeO+BYO8&#13;&#10;JoYj8GlPy7Q+YNulnaOhfKlAmbw318RDBxCg7ekr4kleBVq0javq1gd+xFASv1Lh1Pqh+qwrHpFL&#13;&#10;ncihuMEYMdK25nvGGrKTh2z7ROsP83PzscdruT+1ciOWGla+YZ96CBa6IHm1rW1Zcg1oiFn5WIFJ&#13;&#10;/bR/eU/RLoMD3q8Mgnh/aUGPI4cODYf9xBWLmftJu8uvvGq45PkvGF5x02uGS9nrY9pl1J8glxiQ&#13;&#10;WmBL+ykYH9P/PAU28/cRxL337rsIVq2xSvzQ12Cce7P348Kw3aNLX419MbDP2pbi7Fa+GhABZ9pU&#13;&#10;G8WkBXzKHrLpW86K28yaSs74sM3A6tjCwtwH3/9Tb/rDGNR/dQSeXgjchTsfY/sm2yVs57I9ljRL&#13;&#10;pS+x/Y9sLlb+22zb2Wrwc9BTR6Aj0BHoCDz+CPTAx+OPaZfYEegIdAQ6Ah2BjkBH4JRB4LaP3Xrk&#13;&#10;ne//4J9Bn72Xt3jX+0koCTRJvfZ5G52R9Csirsi3ELuUSXBAkkzCTLItpLSBgPrsUerJo0GYNeJS&#13;&#10;Qk3i9vixIt4kedVZBOmKkIkLLBAswTbN7I3QzsiXnJP/K5KuCL+WZ77Jc+W7N3By4UUXJ8iQb/JD&#13;&#10;Wj7y8I6Qi+pMUAG9knraFjLTzyVJ/I2kY5HAEtFFQko2SiinjqUiB7v0T/uQFSJYspef8tl8bINs&#13;&#10;zDnX9C06+G0q/80pYtZy+jDxB5JS2RKj+sflyFKHhKjlvb569VRkKa9hoo0SnSGINST/xNO3vRsR&#13;&#10;XGSp5L9JX7wYUtpzFboXG/4tEhhrRH2TIYlsPygif/w0GnVClFuJgvETWZKtfgkqZDdX9FMCWd+0&#13;&#10;08906StFgrHVld3IcfuKKcGmlCIHuat4I986yjPph3I8N18iOEE9/LQNJLrrrXtxoIT/0GP/b/XN&#13;&#10;1Kf0AY4DBWWUpz/K1mbLmCqv+oiy1a9tfgpK2W7VXvTsVDHwUZ+Xq+vVN8U++KcMdfjxOox1ZHlN&#13;&#10;KyJLPONr2aetXNCa9McE2rA1QboorestGGK7pt9qJ7IM/tlfmz/ZI8trsV88sSVBILEa/Uoboqcl&#13;&#10;+57q4heZmmTb2w7qVkdrm+hQjuXY0p8oW21sW9d6HZ7HBoQF61FGYUqfYgx4LB5iVuPa/l+ztFrf&#13;&#10;ijGUW2CWW93fqj8pO0Er7bBNOXemlHoPE9Sw7xtY8J4yT2BjhgCHez9pdeQwC5kz08MgiPIvv/Lq&#13;&#10;4bl84upVr3v9cOHFF5dd5Kuj+r59qwJEOq7vjpf4wpn2V66YnGT9on3DvXd9L/c2gzDaVoFaja2i&#13;&#10;GbsxGzn8BGN0riYIaZFgow1jFX2xTuEz5NNd0Q/2zgTSVseeM65sE9dMckFzZ8qoe+bokf/65re+&#13;&#10;5f9EXE8dgacrAv5BcTaTAZCvszHAB2+Qa9nWsX2/5HVndvwR2//O9o/Yfp3NGSR9dgcg9NQR6Ah0&#13;&#10;BJ4IBGpVtCdCU9fREegIdAQ6Ah2BjsAThsAll1yy5vzzzz9+++23F3v3hGnuik5FBN77ltd9+7bP&#13;&#10;fu6XIUs/BrG1YsPGjSF+Jc38rMvUlG/1ShxKVsq1FZkqASihWt/pl54rIlLCT8KTYkkTos16yJAw&#13;&#10;j4xRHqxbSDvzWjoCibjjwQdCNp597nnJLsK/AgJmNKJW4rARlyFRRzkSfgZObnrtG/JJlkaq33fv&#13;&#10;Pby5fcaw6fTTI1cf/E69+hfxb+XKhRB6EsstP7Zxvd5Sh5gOceindoq0XlyQqDeYUzM5YpPEPXUw&#13;&#10;L8R2cADAkI/ZF+FYb2uDHgWrfBGhTad4FUlfsiV7Jcr1j3etaRcXVIes5dviEyI5ep0JQHAKwtP6&#13;&#10;9f3xCjZI/tpi+bFs/HEPlq6pwGdv/LQXBQZXfGgEfDDHA0lSy5p/QlE8VZw8Hs/wQeK22uQYwS1W&#13;&#10;pRiDF14v4tX+cRLbmCthjpm8QT4dfY2El7AO0U4JTKRNat0Z7ZJwN1MiVpy8bnn7oL4oz8z2qZ7M&#13;&#10;3tBHcNMHt+orWlR9tQUs1LlmHZ/mCqFexLltc9ppU8ikzSLe4EN9ekyZkuLBZvS75OtbtZOt3oIp&#13;&#10;XlOH+s2vwMhI7NNnXCvCfpb2TwnxHoMnBnHArLWHBL1++pM+Yb/Sz+i1P3EZ+yILu7WzBd2c9WKg&#13;&#10;TD9XiKdIYNvoYOwLGU5+yfSAf34SCZm2k8Gr9B3yUZk2cjwpQ7/cS46LX/AuEQNTBNKHxFDbJgEY&#13;&#10;yqtLWQvz+MlPvMMuifYK3KATmy3X6tkPMubGvdck6036YHDD/mFgprWT5SuIaVvYVlEb2ZZVxir0&#13;&#10;LtLfHIMGOJJPPYMOM9yjbCtni3m/8nyO9T0O7N+f2RCXvfBFWdfjVa97w/Csc84JFumr6NErcWvj&#13;&#10;1f7guMu6PCsrwKR+jrBDznWI3O333D0wOy/2pK3ID66jr+JscuZX+zSZetLfIo9xAnae2xfsPwav&#13;&#10;HSf2T/O0cfWaqdzXgynXLWdQfD33042soySGlmPx9t9fNXfkn0Rp/9URePojYMDDT1S5yaX5CazL&#13;&#10;2a5im2Pbx2YZAxsH2baz7WLrqSPQEegIdASeJAT6jI8nCfiutiPQEegIdAQ6Aj9OBPbt23di+/bt&#13;&#10;xYD8OBV12U8bBFjs/Ftvf8/7jp+2atVNkGIrfNNXUk+iL8QZJJfkoiRcCEcJMsgzU5GXkIaUKbKO&#13;&#10;TI6Xp7zFDFFqylvU7ENoQqBKwqU8shtJJ7E2O75RrahNmzdTpN6EV4a6Jf4k60ImUiikXS4u0w3Z&#13;&#10;J/G67YILQ9od4o1tCeJHdu4Ise83+yX38oY38kNJUj1v+LPXn0ZCq188Uma0O9fGY2dLOEtGklSZ&#13;&#10;4iKhKnlrkgg2v4hnxVQQx+vKEQc3y+iz/i19hsb6hXc+/YQd+hVyGVFiEDXsABYZ6ES+upTd7BEj&#13;&#10;U7C3iv5pV2tPqnmsbOsncBBS2JACRCx6JJIlzZu9qhYbUyNpG4GqLYgJFkvtXuVis76jXzuWE+aF&#13;&#10;QemyXPM9RC24pu3Bu9ptiTi3nrLEAtVJtrf2JZtfBk0sU4GbskWMrFS2tHqn5TNIyhEP7dAv6wYD&#13;&#10;sURPJUtV/eojJdeybtpbPnhe12yDulbYKWfyuS8KNQy0qXyxfK2/MvENuc0G/VGPyX6YgBh9xrUn&#13;&#10;LOOYWY0fjjHlVB+o4JBBAvFXrnprpkrhFF0abbKxx7rVBpDoZBnQbPZ6n0g5iqd90Ct2kvoJpIx2&#13;&#10;5pgySrZ9EkzRTsqmz1KuzUCiSLBKsIXjFvgQU2dhWUcsTa0f5Yxf+iKu1Q/qPiamVKCesuhHlHEv&#13;&#10;Rh7bzm3tkVmCv67XoU6DHAZ8DzOzY25+NoFh1xKaPTrD/WpmOLBv37CJwMALrrhiuPyKq4ZXv/6N&#13;&#10;wxlnnhl52hiM0KHXwTUWgx/t5nWTWLQ+aznrHCSYcu89dxGIXZN7nqBZx5T+QdVgiFTHaca54iin&#13;&#10;3Mjnmvn2T/Ns89YHvGeZb0BHPMW18HSmx2LOp9cvBT28LxDk+TbxpHfd/O63SfD21BF4piHg/7Ht&#13;&#10;+3exfYHtz9m+xvZdtnvYHmI7ytZTR6Aj0BHoCDyJCNT/lp5EA7rqjkBHoCPQEegIdAQ6Ah2BpwYC&#13;&#10;/+JjH/nTd77/A2exYO31WrRuejrBAckwya9GHoexG0nGCVlnJv8aQS0pavkQfI3Qa4TfSMRJ1Ia8&#13;&#10;CzkHAYnMIqBLjrIX5hf4jMxsSLi1zAgwECB5px4JwZCXHMvxodDfIfVyMB43QvS88y8YtmzdOuyH&#13;&#10;nPSt6T27d+U7/L7JrCzJYMliyVqPT0KEWrdmR+iJxLYkrlvpkTA0QCSJW58JKzKxghM1C0CZyhEy&#13;&#10;fdJ+/VZeyGrygq8McuRK1pYuFfnWeQWXxqAI5bIuADYrR9tzncrxVT0jAJK4lg0xjT+Wb/hRDH/q&#13;&#10;be7yaSTgqdyCFMdt9/hcZHTDNf5gv1gpz/pFkErwq11bkC9QSUW+hlDVb/zLFa6LSbD3bX1s1OfW&#13;&#10;Bsr1mmR6CO3Rx6mptehzhofFCw/VeBwdKBd3U2FfQZumK3txQ74Y2PdM9lsJbt/cx8zIsCz/SGMZ&#13;&#10;8Ggy69Nu9UglzsGfctaxfGTTBp5WG8U9rlVbheDmuDBUX8myvn5Ufyv9bb2FCh5U29n2rawWTvBY&#13;&#10;LsdZFekzRbzbJravuuMHMsRYLMTUPNvcmVzuxSP2458H/oiXQUfrqVUb9MG6lrfPapvtpozMmCHP&#13;&#10;vUGzzB7DBusnSCdm/Oiv9aIHe5y5EBloKXmPfnw1IJWxhJzJp5+QoT22jcGLQqX6gTNcojNj28BZ&#13;&#10;BSa1uWGpX3OsFSI+7pXrTBHX7DC4YUDWz1zNzcwRADnI/Wk+n7fyM1RnnX32cNmLrhiuveGlw42v&#13;&#10;es3g7LkgNuJTtlY/au2m3tz3Kjt6q9+Lz8lhP2t6ONPDhcS1V2zsA+4N6mg7StI9bWftn8JPg7r2&#13;&#10;uehEh7P29EXM0m7Utz3UYbuLs+VrllT1K20zeOqaSZs2b2JR86nUn505up3743tuefub7kFzTx2B&#13;&#10;jkBHoCPQEegIdASekgg8+n+OT0kTu1EdgY5AR6Aj0BHoCHQEOgJPFAJvu/kD//bE4rEreev3eRJz&#13;&#10;kl6SYhJgjRiUUJRnaySxxKasm8RZSFMJNcg0fo2c40iwQk4mn9JFtBdhWrJHol+5I/kpYaci37CW&#13;&#10;XFxcnB82bNgYYo5iRfgpyw2dJuUv6Sj5nksOyiue9ayzh7PPO284dOBA9PhZmoMQlvopQSmRqCzr&#13;&#10;tDe/rShZGz3IsJxBC/O0MXWpIzEtBniZUkXa1n+3lelWGI7QmBepFGcff0f5KbvMF4lmScvMUNGX&#13;&#10;XCs8DZ6EKMUe8yUvYwKyPFdHCFNlj3aoVrLVwE0IT8lirieNdmmPW2t7CVHrRzcKWnnbyzfRy7ci&#13;&#10;nTVAcrXI1Aq2NJJZe5x1Yf8xKU8iV9kK9Vwy3DfPowQ4zdMnbWh11Kuvfvqq2rcFGtA7BiEkduMz&#13;&#10;hHBr2xDxo0yxM6m69FY/t00NWpgnmdwI87QXef6IjddTZgTDYIt6TNqn7rSr8rGlSP4hfUY8HEu2&#13;&#10;gTp0FrPG42rHhrfXWlssBSMqUCAw2iA2aQNkeK7+RQJXJvEwtUCSdTIGKROMm27srfEcqchh9gj2&#13;&#10;KVd5jShXvvbbxy0UPIJXtbnXDQTqUOs/Blz0Xzm2WQWd1K/vFGSvHPMNcJa9Ea/l1Ct/lW2SwC/i&#13;&#10;3wCG7WwpsVCafaj6gfrsJ/YR8WyBFvfKCmaxYRhmWatDKeb5eSwXPnf9DgMf7l3M3DU8DIIYHJtn&#13;&#10;NshMZnrszWetnsfi5S99xSuH63/ixnwmL+NO90jBb7Rd+aaJbsrkWD8dv9qAvbseeXi4/557Mz6s&#13;&#10;7zjJfVbb/YkPYs492T5OHdc2su9qc8YcZVpAS5By/0bfHHars9bxMMg2GsquxkwFv2zH07dsqc/+&#13;&#10;YReB4DmCKx/6wFvf9Pk40X91BDoCHYGOQEegI9AReIoiUP8Dfooa183qCHQEOgIdgY5AR6Aj0BF4&#13;&#10;YhH4xEc/Ov/W997yZ1Ccf29q9eotamfR8xBoEmnt+/AhEyEofTNf8uw014WA1JMwM4VwayQfpKTl&#13;&#10;cw1SMm/i51qR6Oa36xLLJa+IT2V5zcXOF5n9odxp3j7OjBIvUrf0elKEufWbLW1PRohC92eceRaf&#13;&#10;vrogb25LzvsW9+5HHpmQfZKokqrqleiViNRGSUa9qwAH3+PnDWrJRolaCfQQ2+wlHUN2U9YZDMrR&#13;&#10;pnpT3zflmbGCTOsVhauPSi5ftNkfyV/LCZWyYwOlzJfwTeCAa9pAzcItpOkSyRpCHdETHKLR0tVW&#13;&#10;Y3NNzrU1duGH/sVO/DHfN8kbqZ/ZF7GzPrkTnChnUlf7tFDIemTZbsFTTVyXdBaTpj8VsdNypuDB&#13;&#10;uT7bx2zbXBt1aodyFCDGrmMifpY3pQ9hTyPxqZ5rjRxuJK8+tk9faavtrpy2PkLh1Gaz2B+wG38s&#13;&#10;E+Ld9nV2BbYYSGhJWzUl66TEztYmRVK3mTjpU7G5AgLaVf2jMPczVa3f6G/aJ+0PdvzwabqoTB+w&#13;&#10;P4GpKUEbnTa5EyevYVPkUFasEkQBS31P/019fMSvFoxqOq0bUyNOnAm2tGAnNiVYYYFRrX6o0zGW&#13;&#10;IIv6rEaB6rui6ym/rYYdK2gz+1kb3+JUs4AsRh8Y273wLXnqKN9Yo4d7lMfanFkp4/2pICib7TvW&#13;&#10;V27GrfpJjmvvbwY0EkzDbgMbynQz39keLmLOgt4JgBw8eGA4wqeunveCy4fLLr+coMerhquueXH6&#13;&#10;RvtElLKDNc4322w7k7i3PhucaZfcT7Bx18M7hwfuuy8BB9szs2Swb/lsDdu99Q8lVnDSsVqfpzI4&#13;&#10;a9Jn21r89d2ZdOr2XmwZ+536Ux48lGPfdPxvZi2kttYRco7Pzc/94i1vfbNrHPTUEegIdAQ6Ah2B&#13;&#10;jkBH4CmNQA98PKWbpxvXEegIdAQ6Ah2BjkBH4IlH4JO//ZEDb3vfe74A//Um3h52cY2QaxKSbiHq&#13;&#10;yJOIlOyUN5TQC7kHodfIPAk8/iVJoFlGolGSzb30u0RnI/5SEGJOuSFykZ2E/NNY8Ne3ln3rWuJu&#13;&#10;ev36kaSuIiFCLU/d1B9JRq96Ld+z15jR7o2bNg8XPec5kSmhKdH68I4dIWLbJ3Ik3EMII/M4b6gX&#13;&#10;4VhvXddMiSK81Smp2PQqRBKxJf2WWjWviHQJ28JDLCQYtctU9ZZ8sLzXg7UzbSgXOZKSyPNcW1pd&#13;&#10;y4Uoth7HKpbQbiS98hLYGGVaRjkhgcc2jL3Uiy1clwSW+FWYftYb49pbNivD9lJXCNZmY5SbqY6y&#13;&#10;W8K3dFZddUnq6oczC0IIx6YWPEI216zTAkEGTVofU6n9QlWW49+IJQf8OzEGb7yWgAVymq+e55NM&#13;&#10;1FW+b8ubIidtlbP4Zh+qdhKXeoTSdoMm4t+CFeV/tX3hTgCDtvYtfWXEKI3V0xEzZ/FU0CC5+ANp&#13;&#10;TR2x0B9tK3LaQJgBNwNBXKC+mLWkPoqOl6xYx+4NKrQ2sHzrUx6b7BeT3+BbGFSbGUDQBu0J7mID&#13;&#10;dulT6BQ3yXd9V3n6pUfYp5wam/FmWMXsAe8hzTavt3sDFXAJuzUduSYO+VUBg/RdsG99wb3+a1Mb&#13;&#10;C5kNkXuMfQo5lLGdtLEd67u26vGx9Osh95V8Siwy6/Nt+ZwVQVEXNZ8jAOJ94ghre+STVzNHWWzc&#13;&#10;dYwH1vO4kvU8rhxuYj2PS59/WexRn77pgXttMLV+W9fKPo/LB/pVOTzsfOjB4cH77899TrstYzDR&#13;&#10;6wlIcu5YtC/qu/04zT3qarN5lGuyDbRB8WLmLA/Le135/Eu/ykwnZPh5P6/5qa61fBbQAIntefTw&#13;&#10;oX/602/7qX+szJ46Ah2BjkBHoCPQEegIPNURqP8JPdWt7PZ1BDoCHYGOQEegI9AR6Ag8oQh84mMf&#13;&#10;2/m293zgXsiud0JqwssW6SoBJwkeMk5SDzJM0jPEMOyZezfzZNYa4Wb9RuDpSD69gywJt5SlsGUb&#13;&#10;CWgZj91yjC7JYMscPcJCwxCX61lsV8IvZDz7kMcpLTmtbUXqhUi2HNck/yRt1esnYS66+DnDOvZH&#13;&#10;Dh/K54z2MPPD4Epba8E3wMuGIgdr7QkqY1fWSkCmhGxIRW01H18lDcXGc4n69vZ3ZKlc7CxfR2Mg&#13;&#10;SBJYO8m3CEmSu+GbPOpaffUUnxVDrr6oT1kh3Uecla8sRYnPMWYOaI9EqW/NK9P2mCSOJTubry0Y&#13;&#10;0a67Jko+VQQeta9AV7WrhCz6uaZc/RW/FaN4dw2f6gMlVftrJkCdNxK24WJZTTRQYbClzTZakqFk&#13;&#10;+5CzE1xHRXKZc9tYsLApbUBufEWYfkUu1+1PYhT8yoTokWAOMT7qb/qU5U8R/vhKMENb/ZG897j6&#13;&#10;Vvlvueithit9aR99KiI67ZDr1eaS7dbRJjf9CcGNrRzWNY6jF32mBCO5KKGtPO1xnCTQQVn7kAGB&#13;&#10;BF9o+/K7gjPmKSZtgX9irS+2seXEcfmYUZY+2sbiYb2WgiOyxE6XgjO+lI7CzSCa/cL2NKnP/hgU&#13;&#10;kWeyH1jffPdpf9otfcgCIz5iEHsopC4xjTMUsazXrG9ebLKumrSb8vrhzAfHpn5Y3s/qOcZdzHye&#13;&#10;tjhy5HBmdhjw8PN4zvRgfQvWCdpLUGDTcMVV1wxXveQlw2ve8KbhvG3nR2/zW225j2CDedWeZVsr&#13;&#10;o8ea6LnJtn7gvu0EPbZzX5qO7dqkrwn8iQN+rvYzcHxUT9ziK21vXdvfts+9lGuZIQMWi/hmfX1z&#13;&#10;hpLXXehevdZf5LNe1jdpirZu3LyZe+z63BcRNRw9dPg39j9w7y9/5jOfMcLVU0egI9AR6Ah0BDoC&#13;&#10;HYGnPAI98PGUb6JuYEegI9AR6Ah0BDoCHYEnB4FP/PZH7vjJd7xrJyTYGyFxTRD0RZRJthZhWcSd&#13;&#10;BF59ZkXStch6SVPpvOUBiZC4EmxUkHQrsnskrDmXCG8koESkBJxSJPhSB3kS2xLEvmlv8MI35r0u&#13;&#10;mTchv8MjNqJ7xA/y0LrtLWmPJafP3bZt2Mrnrw7zyRoJRUnNg6z9YTntU64EeclWVr2hHSwgbuMn&#13;&#10;svJm/LjXNglbCVdluEZEPns0MUWSUfK9iFjxU26CCsiQ6NR39+LhvqXyEweFZCTBnRGgnpDzluVf&#13;&#10;BRZKjkS1KQSqvvhDnj6twjZ1JQigjFFXiGaO3R8fidUW+Kl1Tcoi7bNvGAioOkW2BzPqKrvprhr4&#13;&#10;jN2Vqo3UKWbxP/2igkfxXUIeWy2jaVwOSeu+9RX9mKx/Iq7q1GUKxefRBnGSjM51hFkv12O7QS71&#13;&#10;ahuK/E0ZyzY9RQ6XTGWZXzbSVv6MftlGEtS2R9muOQb37OtlX4I1HGcM4J/YGiSY2Jca9YZ++i12&#13;&#10;RVd0FK4JKmgr/2o2VQW7ErTAN8srP75giz8m+2ICIGKA7viY/uCxuLC2ju2B78FKLLFHm3FyErgw&#13;&#10;13FvBQNnFBnlLeEXLMDKMspq95A2NhJkU7pK9QM70pc5UW1ro/IdD2JffT7NPJEXW+0ymacot5Zs&#13;&#10;R/20TbxvGSQSgwqWsN6FM8nIT7Dj0KHM8jDYIQYV/DDgMZMZH94btl1wUWZ5vPTGVw4vY02P07ds&#13;&#10;Td+fjDnaKDNZvAeM7VA22P6autSvMpuC8vr9IEGPR3buyEwPy/ipM+WIh+1lCg74a19L2+C2roqj&#13;&#10;90XPXHPHNUpM3n+t4/3UcapPbY0d+4M224YV0HNtndXDJj5vNT09nfZ2rB85euSPFvfv+uAv/MIv&#13;&#10;lNBI7r86Ah2BjkBHoCPQEegIPLUR6IGPp3b7dOs6Ah2BjkBHoCPQEegIPKkIfPLjH/urt7zjXXO8&#13;&#10;ffwGSbal4EYRuAZAJLtDwI2WhuCDaHOfH/YchJ3zUKKtyEyIPM4NELgPAQxJ2JIyJfckSNvb54pR&#13;&#10;rnXmWffjCN/bd8bG1No1yFUOhKJKSNbzsAIdEHySoSNhKBEoAZs3oNFx5lnPyrofLlxsQclBv7Ev&#13;&#10;eV+fvsJPBSgXglcy17qN1NX24IAs89Tkvt5sL3ukZ8WDXexKkACyMldHm2NX7K46+TwT0tqMAvct&#13;&#10;eCNRWx7VG9rxh/ZwTZbCWJyrHWqva3Uu4Wt51QZPsCuNBJB4A76t0WF5ifBKkrU1Y8I6YqN+Cdsi&#13;&#10;+bWt5Fd/EO0lIlsZTb/17QPL+43H7bo1o5ty4mh5dRW2HKXPlf70EfpD2doeb7SDAMz4KaOQxpGh&#13;&#10;FWVHlVcndbHbJKY5xu8igmsNkNIvzgEsZa1vG5qyV8RoZzJzvISd5Z0tZRDM/mL/ETt9Ej+vG8go&#13;&#10;HKova0ve9Kd8XR9ncDhjAn3aq00rCUhUwAYTYoZjy7Z0Fo8EOT2Pc3+Uo2kTPckzALQUbNIfSfIE&#13;&#10;bsbxWW1vP3GMOS7H9kOeMiXIY6P1+KmFzzUTQwte6oyTBYSRvlTBmgp6WS46kBtMRmwb9gYrnK2g&#13;&#10;3VmDBZ8qIGSb63UFTJzB4XnGdvoU8vjkmefax6+Mb21RpzO89MV7yVGCHX7yys9aGTgwGDpz+EiO&#13;&#10;DzLjwzU+/JzVC150xfCKV79muPLalwzrCBC0IK3t2vDGiPhnnjarI7gaKFqW7H/asv3uu4fdux7J&#13;&#10;Gkb6MvmkFY0lLgER8w2MCWdwoN+Y9L5hZv/y/tUCSF5fYJF28yxT9pSM9AVwbG3nmF6/YUM27/Vu&#13;&#10;BID+evHE/C0/94EP7FFWTx2BjkBHoCPQEegIdAROFQTak8GpYm+3syPQEegIdAQ6Ah2BjkBH4AlG&#13;&#10;4OZ3veOrM8eOb5taPXWNpJkL3UrUSsxVAEOSE+JVck5CE/skPk0T0pzTkI7kKUPibnIOkZegAoSk&#13;&#10;tSQofbM+cvxl4ZB/9Va9ZKmErGSj5KTE5dp1a2MXJUsusuQ4TRK4IfiQsXyv7SbLSa5u3LQpn77y&#13;&#10;WJna+cjOnQRY5jmuRaQlWhOMKAciTwMlFP1u/uRzMZQLYYsstAYUSWzrNswkM+tt7JgRGRRPPW2S&#13;&#10;lG2fU5K0LFtV7LXC0YNGQCtf0jUBn5TSNzHlR8HsWwBFCfoXrMk3SZTWjJOa+WDdlIGUtW09tz21&#13;&#10;TXliYV5LBqPSblwz4JMAAnpSnnpRw4ll9M3rsU9Z/OiH+jS1ZstU+4iBKbizFzfLUIUTSWGIfTIM&#13;&#10;AsSHMS+yOdb2apfSUVgs+aI8cVFOXcNU7cXgkMzY7LXoM1e9XLZPNPtb3ejCFtvBMrZ15CdviWBu&#13;&#10;AYCltsEVbAiu0cdYEivrxR/tMY0zcOhvkQ1ezlxYIAiofWKkLfZHZcduaiGqxifHuYZck5jrQ9qO&#13;&#10;PMdUS9U/INYpmmCi9mDL0ripWQTqsKyyNMIy+qdd2h8b0O8nmyTlm02OSwMoLSih/YU7e3S2tkiw&#13;&#10;D90lp8aacrwHxTh/U375bBplKdfgqGOH09hnmRYEqPvHQsocPuTaHUdT9tDBgwl8HOUzVwmGsD+w&#13;&#10;b1/WJ3nhlVcNVxPsuOn1bxief/kLa60M+nFLrf20R1zdTC3fYJrJbANVtpEzZe6+884EWQxapk0c&#13;&#10;iyOuDT/HyHJ5BrXE3TzHSAXBqu2TZ4CFa4u0g23mmNSOjLH0Z8d3s0c7vQduzGyTFpybm5n5+vzC&#13;&#10;sff83Lvedk8M7786Ah2BjkBHoCPQEegInEII9MDHKdRY3dSOQEegI9AR6Ah0BDoCTwYCt9122/Er&#13;&#10;3/j6P9w8teZ83uK+WrLONR98s1ry0Tek8wY45JrEmkTdItdC2FHWvUScRPlKyDg4wZQrohOi3jfK&#13;&#10;x1T16/NSeeNcBjFJ0q/qSSqbbVnJOu04AnG5cvWqrPsRknZSb6xuSfKKnF0mh/rmh1Bk73f1L3j2&#13;&#10;s/N9+5mjM/ncy97du4dDBw+EOPaN6Ar6+Kkv39SGoITANNVb1kXeux5FI5MbAR0dlNMP7S5fi2xW&#13;&#10;jv6aGhnZcIt8XFXeaj5DI4np2+96rz8tGCGhmczIl0iX0B//u5/6NXNGvWIYApS9dpmXGQ6QsNGL&#13;&#10;7AQm2KtHmyqYUUS5NhhMUH/0Wi7tUlg2X8meyE/AI7b5Sxv4vaxvrF7jgstlS+zGrui0o7ClP1BP&#13;&#10;f9O3qJ/gCzZUvfbpH2wgz2Q5yXRJ7hYM8Nz8shs7OLe8ctM/tIsf66jfVP3DI+12qz5o+bQLRLw2&#13;&#10;VlCh7Eg7Yrp+LgU1nM2AruBOFW2hgHKaXOWM/5JvefW3oE7ZUL4luIT8tE/auoIYbewo07r6oW3B&#13;&#10;DbUe24bV57A7ePGZI4h3y7Tr2q5ttkd8o24SFyTegxlyYj++aEdmmYy4o4RgjGPXGSEGipbuEQaE&#13;&#10;bFkJe8vpl7ot22xQV/QGwwo0mRe/qG3Zkllj0HuBARdleq380oeaQVGzHo5l/LiuRRYrZwHzo8z2&#13;&#10;yCLmBDwNfHjup62OsqbH4YOHhmedc+5wOUGPG17+iuFVr33dcO5522J79Oeo2kPbYr/Ajanujfbr&#13;&#10;stvsHLM3cHvnt7/NJ6pm8nmqusasHsahbWMfFVtl6rN9hcNgKi62i33AvhpbOLZc1SPwgz/mK6vh&#13;&#10;VGOr7CzU7Z8V0Ha2R/oObTk3M3dwbn7+5p9/z9u+pl09dQQ6Ah2BjkBHoCPQETjVEOiBj1Otxbq9&#13;&#10;HYGOQEegI9AR6Ah0BJ4EBG7/1KeO/eLf//c+e2BmfhvE2DXSepJrknAScM4cCFs7kpcSjBJwbpJy&#13;&#10;jRRfelu+SPqQcZBsReotkfBFDEtnt1RvkVMwpKhvlEvo+da0xKBvvM/NzHK+KkEZbWskr+WKPC0S&#13;&#10;OIv6Itbr6s1sE/barz2mc887fzjnvPNCjPrJHgnE3Y88PMrBTnSG+EV/iGvqtcBHCEnkSagnODBe&#13;&#10;81h96tC+kPG8lV5EY83UkPzVa2rmR9tNwWckhc3zXHkhVbFFfJs/XjMZoPFYfExNRrBQ1rJ8deqH&#13;&#10;RLY22LDJ41xMQ75S3jz/ISx7Cf3ooU6bkaEuy2tbUuQuEbj2FWVqjzboYoIPylU8m9hohrOKxEqr&#13;&#10;nDFgkdSjUPoVVyZ+c61I9sJDBLU3srhWOss2yeKS47nEu/14qV0MAvn5H5PtJXGuHRrV+l4u8ksC&#13;&#10;31RBHHTz4z9TZtTEzyAX3+yztqH9Sowkv5fPhLCe190k8tXb2txr+qFO+5tSlVHt5tVqh1bffcZI&#13;&#10;+oLXa00O2yzXCIhIep8AZ+WIScNXWWJru9ZMlmobdbY+YUDF/mu50mkAaewTyLOcdlou+Wnv8kuc&#13;&#10;7Iumdn+wIWIPOpVnHbHUpsnsJ/pBLdYt7hXo0SZxtN+5lWz7EPcf1smw7wQvrjluZwk0uB7GYdbz&#13;&#10;MIg4N9fO+bSVMz8of2D/vtR5ziWXDi+86urhla957eCaHhs3bU5wJf0dG8emjh/iqk7TEo6cpOPW&#13;&#10;PbPhfPTI0eGuO7+bwHHra/Y7+6tjEQAiQznWFwvHW/ssVZRQRpxMtkP29CvtWGSmmmWVZQDItUTS&#13;&#10;VxGXvkx+xgFyLbeJxczdW25hceHg8YX5Wz707rf/cYT2Xx2BjkBHoCPQEegIdAROQQTqf+mnoOHd&#13;&#10;5I5AR6Aj0BHoCHQEOgIdgScWgVtvvfXYe//+z//R/JGZV65es+ZCAwirmIFg8rMyEn6NTJdYk4Se&#13;&#10;fKYIcjkEbUjfIvGKKC1yL+QuchqJF6E5LyIV4ckKYTeWa4Sge/5BIC7mG/3KcNFzZ6UUsV6kteWa&#13;&#10;niJI65NO5rv2guRrBXDUtmLYvGXLcP6FF6EN8hRy1M957X74Ed4GPxxyVqLRz+YoS50SqiG6CRY0&#13;&#10;P/J2v4SlBC7Jz8608hLoEsLSlh6H2KRubBsJYeX4oz31Tx+UBSmNvea1lCASvqQOxLHJuoUZciH2&#13;&#10;l8soG9UufqU3MkZ7taPI/CJWmw8GKdqnrxAf+ZPAhUpjKnbwI6a2gWaqw2PleJwAEQQ+h8iQtB19&#13;&#10;jTqO8X1SB5/FQGJY8te6krbxAQEpp+7o9FzC3qAAWeN19WbWhArNJ7X1M5Sr7xVoMNDjZ7OqXZXp&#13;&#10;ps5gYn2SOrU7dnqusuBRQQDLWN48y5SOaktlTc6RU/6UPjFXv/KLiC7bGqleMyqqT1qm8LSPFZbu&#13;&#10;DYTY94ILfrnnV8q67ok6DLxoVxu7zWdtaTISkAAsr1E0cg1M2M+jN9fsJ4WJOt0kz11g25kXJa/1&#13;&#10;yzGYMeIXPG1XZCoPQSHtAzm/ohO7tdO2q+Aa+fapSX61i9ftE20ML8wvBH9nT/i5OtvWfdbtYDbH&#13;&#10;3CzBUtbycGbH4cMsaM7sDgOcnu/ZtWtYO71ueMELrxiuuf6G4dV82uqFV14dncp33E76ELZrn6na&#13;&#10;YuyP5DUbxTH3HoqJiZ/O+t4d38l9JH6Lh/6T2j3KWWOFcbpQ+n3JMwg4P6qvNrUtWzBLf71fadNq&#13;&#10;Pr/nuAeZ4Gd92yp5XFeXQbetZ2zN3v4GJgcXZ+Z+7mfe8/bfj0H9V0egI9AR6Ah0BDoCHYFTFIEe&#13;&#10;+DhFG66b3RHoCHQEOgIdgY5AR+DJQOC2W29deOe7b/7jxePHXkFg4bxVIc5Wh5CU4JRcbTMoJFQl&#13;&#10;qSVKJdQk30K8Me1DQs/yIcZDGjozpN5uV4aEtNdkF+tY0eb5Fj31vO5VSDxlSfJ5LKnoAuUSf1N8&#13;&#10;Osl1N1qyjuVSdszUnkYyQwmW3PgAWQiJOs3CxedfdFHehnZGiZ8Cmp09Ouzfu1fTIA5rNkQRuAhF&#13;&#10;vm9sS9AamEggRHnYbJno1gkqS06vhiBuuEg2h8z3KrZO7KK418Qz5OaIo/qLAK4AiHXV0YhU5frP&#13;&#10;cvpmwKTwl0jWVIMjIxGaeqNd4u7WsMJOBbUgjrMwDPrEn5GApkBsOUnRvGEO+aptysi6BZCvHqu/&#13;&#10;dBoQKXuVLS7a2toyJ7EajKNLbyifPjYGLMQkfcgAQxxKDUWpR/3Waf0vM3TG/qK9lfDfslTSH21r&#13;&#10;b85TNX0qASaOtcOy7s0bXaEuJDw/1re/BZfRhgSIkGq+5bLph/0juIoXYySY0ycYK+krktXYZLtP&#13;&#10;fOZa+hZ93PL63tYUcdFv7fUzT/GbYzO0pfWH6CDX9vOaOGmHdbQl/Y9MfUEBdW0vsXTMlZy0Avmt&#13;&#10;H6e9kJXgyaizZBtE8n4gbviAHcEFzY7T6NBgkgHFBHNQVD7b92v2TbVv9deMB8aFQrXboKN2W9Zy&#13;&#10;J8FF0t/rbXFyZi7kXtBwc5bHUe4PBkUMdLiuR9b3IG+eQMi+vXuGGT5ztY2A5xVXX8OnrW5kEfPX&#13;&#10;DtsuuDBym9+xM31A2wz8YNdocwU4lgI83r8EUay08+EdO4bt99ydwFCCNcCwiuBDBTRtw/qMnbh4&#13;&#10;z9M/YEybq9eZK44xry8eW5jYJYZeF9Xq/x6VHXUvdZbR6sg333uX90g/b2Xww36v7NmjR3/t5973&#13;&#10;jlup3FNHoCPQEegIdAQ6Ah2BUxoB/w/VU0egI9AR6Ah0BDoCHYGOQEfgh0Lgn3/yM89es3rFJzdv&#13;&#10;2ny1xJxvJ7sOhutiOHsixKCEH0ScpGkLfEj+ScpJBJr8nTeoxwBCIw29powipSXEq3wjY9s15YX4&#13;&#10;HMlcSWmJXAW7WLmE5ebNp1NGEljCt+S2+hJ9koBFDOZq9OZzM9rvVewwPfzQQ8Pnb//j4Xvf/c6w&#13;&#10;48EHhoceuD8LqjszZGpqTdbfWMPe2Sa+aS3hvyb7tbm2du26kJ+S4JLMkqWSnSHmCYCIiX7qs3b5&#13;&#10;xnyCA+h3kW2dKuiqjCRq5OCrGIuD5GXhi9347Hnsp0wLNDTf3bsZnJItbVjqu+2gvJC6kK+ZHZDz&#13;&#10;quM1rB1WrIT4jd4iVCW1TdpTAYTQsJyPb6/jgPaFoMa+mr2BHmRUYKHwLvlowA5lars/kvdek0x2&#13;&#10;bRnbWfLfT/lQCnvxQ0zTL5be/ld2fOSaxLL+eW6gLH0M+e4tVwGKIobtm2JUM1LKNmWbtEMh9h3L&#13;&#10;1LFEeJXPLCLbzHZma6S8dcUz+sFFHcp0lkTps0T5ok2S3PHdNgFXERYT+3lhVpirt9leNpYtylBe&#13;&#10;m52S8YafYimGCSyi3zZSnp+Ns771UhfXoo/rKEhft6x90nZOYIPzIvHRQ90EYtCqvZEL7rZh+vW4&#13;&#10;PpC4tGCM46Cti+MY0FbrTYKhyqK+eSfAqwh826Y+Q2Y72odsEz9T5cwOy6ov+ZSbn5tnm621PAiA&#13;&#10;OLvDz2PNjscGMx2b/x97dx71W3bWBf7UcOepqu5Yc1VqyFhJSEIIYQiREIMhYgDRKMhKCCsCLqQF&#13;&#10;ulsRiEKjiCKNHWhcjmivRsEoMijYtP7R7QyGDpmqUnNquLfqzvNQVf39PM9vv/cq4Y+EWlZS2fu9&#13;&#10;v/ecs8/ez372d+/zW+/9fs+z920vfGFtXP66L/qS5cUvu2vZFPGTvUtTj3fgMAeCUwmY8K9xy5xI&#13;&#10;4RJDcmxByRx/ZnnogfuWxx59JGLDtvKTHd8TnpWK0kj5nps9H9sS8eKiAKZ/xkdf4VDPRvrX32Ua&#13;&#10;NmdWz0l9b0R4i7Bh/ikzxlZfe3mrFj3OBI9EkvzAN33tV/9gxt2EnmkiMBGYCEwEJgITgYnAZzUC&#13;&#10;/VfyZ3UXpvMTgYnARGAiMBGYCEwEJgLPBQI/+09/5bZl/ZU/v3Xb1lci3xCX1sX3VnURjiH1kNJL&#13;&#10;ODQkuYSURqY2aXzRa2QcohIB6J4PwrfJwyZuYwinF9v9hrraTc7WWdeJHQkpjKxFSNqsfOeu3WXL&#13;&#10;W9FsIxzVRU5La+Rk8qXhQ/sRn2OLjzZD/i//+T8t/+nf/b/LIw89tDzyiYfyhvjJZftVO0Jmbl82&#13;&#10;biSAbMgm6ZuKlOwlf9aXEELI2LxlWxHFlgmrt/v1M3a9cY2IRGQW6R08sadNUsIM54wAbaEE3sWu&#13;&#10;Kp1zRHpHWiDjCQ+WJgpJrrzPighFKrOjX03Yj2PnIV3Hck/qSV22SXDn7sPL/WGryNqQvmwi1iuK&#13;&#10;ILa8Ua5ORTGs2kylwlPZEdUCduXYMS76lhbTevvlvuzR6dHu8MEdqedWC1z6nGqFSwksEcdqabHC&#13;&#10;Dg780v9uD7HeUTFNGpefuWfslSEIab/wzDzWJ3lDsOi2G3++WOZN+8hx48COsRpjAENY6XdhncL8&#13;&#10;1Ib+SdpApivDmPkxnpHKqLI9hux67ogGusSE/rQpkUjEiY4WGfN51UzKxIdgrw3n5ac+rtrlv3P1&#13;&#10;EfXns6xc96NFHP7WnIwB/WKIvXoOC7ssFZc53894IsRWfXbNV8lYiBazCbq50eJjL9lVY2Xccp/v&#13;&#10;6qumDNGLP5Z/IjjapPxCxAGijudbGSLH2UR52KycwODahuLK2Mzc+d5sWH77nS9MpMerli/44i9e&#13;&#10;9mZD83pG61lK2+VjR5s51375EWz0DQbdn4tRQz2Ol6XtM8sD9358OXrkSL4bNpfgxoZxH2M0MKn5&#13;&#10;uMJRfdewbdFi1ffkiXoZgpw+SY4bI9T0tXlb2fkFxxbY1PGcET02bNpYc4yAFcHr+9/5h9/+g6PG&#13;&#10;PE4EJgITgYnARGAiMBH4bEfAX6UzTQQmAhOBicBEYCIwEZgITAQ+ZQR+/h/9H4ff/Aff/q+feur8&#13;&#10;lybSYR+OrcncfvsaiYodRMIhTptURx434YfQq6WAQu4pW4RmEaErcnlFtiL/kILIT0vqIK+bMLy4&#13;&#10;tn4RrSFcR1m+aB6xaf1+5Tdnzf7xVjoiEXGIXK9oAOXTjk9Tmi0y5KIJ6+TrB+L5uhtuXK67/voi&#13;&#10;WIssThl7f9Qb/iFs9QvR2QRyiywIUW9qjzfTq630qYSheFo/aaNsxNcizXONCNd3SR+GsOAaXtXJ&#13;&#10;/II715sM7WiNQaDqEfJXQnCyof1Bfhe2wcP4yO92IJiU68pb3ZOrfo1dfCsRBLu6YlhbyGixpfoY&#13;&#10;35D3ZTNYO/Knjy2M8bvI3/SzhZpu24bb5a/y2veD/E5ae+s9Y6hNqUSTYOJd9TEu2pHg3uchkXNt&#13;&#10;bCRtm6PwIxwR74yVqAV9agyVFIXQQgXQzSOYql99WfkFG9FNBQnDKctG4b127PZ6XEXliPSIf8FT&#13;&#10;XefSmKPa5TSbhYNnIZ8Wc+KDn/Rn+KKcc21K/JRXNowBe0na1+8eS3Omfa3+pG5Vj4khxnW5jhSp&#13;&#10;OZG6jPYyVS3stMBGdDPXzLmem9qHTYsl3e4Qfer5SwWiBzc5W3XVyQ//S2gJPvrKD+M/xFXPuPLw&#13;&#10;OmuD8+AnimNsYF77dkTYsDePc5uXW+JKmSOHsmRd1me7/YUvWl7+ea+qZa1e/4YvW665Zmfho29j&#13;&#10;DlX/0+caH75mjtSciz81Hrk3MNeNcU5U+diHP1T+jE3s1eOveo76qR35Pd7V+cIWHvKMl7Z73pjv&#13;&#10;xNNgwkY3WN9lQ9xNtfKhxjMllFfOHNtx9VUlYLELv+Dxg9/8R772LzAz00RgIjARmAhMBCYCE4Hn&#13;&#10;CwL5c2imicBEYCIwEZgITAQmAhOBicCnj8Df/8f/9LXrNm38F1u3brsGMWdZGOvnn0gkhHX3i5Rv&#13;&#10;aq5ISwQiMs6xUtg4JDwSbhD0istjr4j2IvmL3msyLyQqUhUpWMRenxYpiBhE8jlqAkGq6O69eyJY&#13;&#10;3FhEbt/z9jSSuYlphTqf2NBLIPFvzaec1/0ckZrHjh2ryI8P/Of/vBzY/9jyiQcfrI2Rt27flrep&#13;&#10;V8RiyFCbrI8IEFEdPps2b1mL8NBv/q7LRvEDlyI1g5FrQg9iVO+VRfLCDmFaSyYlvzDIsSDpQ/mo&#13;&#10;//DjLyzVhyvkWwTpurUvSxpAoBsviYhSyyylbv4Vlv3W/sWoBvYR5hKbfg0C3T2VHNSHHeK7x11/&#13;&#10;WmSBr7f9FSoy37mOtNkaL35VPyof2d7igLoIaJE9pgQ7qpkuT8Uv/WVI+whiJDv8EPQcg8GwzTeV&#13;&#10;SxDj/Kr9wi31LO3ETr1Nn7JNdpuHUr/lLw+Wa/1c2RniDJv55TosAABAAElEQVT8LWLfee4bO9iU&#13;&#10;aFX3CEBwy0+uOaKMZMz5rfzFseh5a87Awzzix6hfcyX4FVbpt6Wi2K25FXz0SXsMe14rGbd8RnvK&#13;&#10;smceDd/gwjdHNiRzm3hnDhCzJOPGJ9Ef6vtc6kP1Pf7yv3BJHXnsmn9pMON9vkQp4wwnwof+aPhM&#13;&#10;7fVxRfLOZm+PM7H9VL57jtceIL6LlC0RJPfO5VOiSIQPewHt2btvuePFL6mlrV7/pW9Ybrrl1vJX&#13;&#10;H6qvA4fRwepPIQuu/wqTyggeNabBVX8PPnGg9vOAH4GLz55Z87KjMgqhesadGVNllYMB/GEiykZ5&#13;&#10;zwc8iRvm8vCRoDOw3Zjvm8a0fTEXPBBsEz0sAWic+Amv06fO/OC7/+jX/ECuV6PIk5kmAhOBicBE&#13;&#10;YCIwEZgIfPYj0P+r+ezvx+zBRGAiMBGYCEwEJgITgYnAc4TAP/u5f/TIm9/6hz4QAvmtGzdt3LRh&#13;&#10;w8Yi74rgDEnZxPLFN5qLlCvSNA6HaqtlmlZkO1IPIVfkc247D91aR91zVcsVJQ+52uS5t6FbqBjk&#13;&#10;n3qMu5aQf4hOb3sTIhCJZRkpWG1UsSIMB4E5bLlTfrAZeyz62L/jxltuXXbv2duEZojFGF0O5y1y&#13;&#10;b5Tri7frkZSD6GZzELbIe29bi5oYb/q7zy+kL4IZDtpUp/LKhSbC2UeGwgOpCdfqt/7kg0DtvJCu&#13;&#10;K7K13mBPvWqHrfSDCMC/0ceKOokPBJASEtI+Ip+t8kH/+cXTtNNLj7HZedoocrz8CPmdRgaRyycb&#13;&#10;S7OVztURuVtEfdookSztjX0nlDO2/FCXH3xAkkuIcX3XP77AqwSMnMOtCP20n6tuK0ftKdu5EY9i&#13;&#10;ixCwqrLW9oiu6DHgbnzhR8hnvqhXGCffmGkPrso5ss/XMf+TkSziQd8fgmDVMXb5MZZdJphXOx0Z&#13;&#10;wBc4FI7xAYlu/Ec7/IBJR870s+G8cM4AqKfPsFG2sNJm8grfFSbsVb/1xbjoW8qbq7Cs9tK1mgd1&#13;&#10;fVFA8zxqz9gh5ftZbh+10XOoxzo361r757JMVQly8vJZazfnlrEyn+zPoc/ad+5o7lvWSpunTp3I&#13;&#10;JuXHqu7RI4drSTpiwPFjRyvSw4bmnsmTEWMPZwNz7d12x53Ly1/16uVLf9+bli/5sjcue7K0Fbs+&#13;&#10;Na6xa26NvJxUvusxv/Wj533mYmHb0Wgivh5+8P7l4QceyPJ3GzM/O5LHmMCz28hzm3lbDyFMg3Fa&#13;&#10;r3H0PDaWXWaIJD0WxjJzED5r36M9p/WLbXWJG4yrI7l3VfYjqgibXJ/JZu6nT57+oW95x9dO0aMQ&#13;&#10;mr8mAhOBicBEYCIwEXi+ITCFj+fbiM7+TAQmAhOBicBEYCIwEXgOEPil9//cvW9529f+Zl4a/qoQ&#13;&#10;wpuQbPa0KLI2RC2CE6GJUBxkHaIQsVhv7+OhccVr6eJFqLv6ufRWEdwhESWk+SCblUQeSshBRvmC&#13;&#10;7NM28ePo4cMRGq6stfYviw1EoaWQENX96fr95n7u8/uStqovK3LR+c7du5cbb76l38oOiWszZCTs&#13;&#10;oYNPhHD2lvZYpgaZiRjPJ4QlcrLIzuTZeLiXCSIe8B2h2t4grUcqIjb1LosogSTXD4kt7XSNyqr+&#13;&#10;ujYGJSzkHAaSY/mVsWngO+Jm1EeW8qFxTW7GqqMqYNQkam3WHSfZStFYr19ry0pV/fTzXN6eR16P&#13;&#10;JZOGcDB84bv2hrihnjJsIvPNk8YDubsijY1bfDfW494ADMZFzKc+rOt+8riHpO59Z3IZW/3WPHGl&#13;&#10;xQiYS3wTKcSOfRBSteoXbrlnvwx29W1NOImfwx/FVehN6Vso0Bdzre6krnnF8BBT2IGp+dpzt5d0&#13;&#10;apy6H+655g+fnbBojlS5XJSwUvNZP1q8yuQqmzXXVwR7P489h4Zfyg//9L3b6vGocaqWq0iwaYHL&#13;&#10;3FJf2RYn+rr7oKx7PTeVKzHFGCevl6vic/Jjx3gR3nqj817qzPyVSgzImHtWT586XfPaPUtJiVwg&#13;&#10;IlrOyrN3OhFnypxF7kccEeVxPHt5nDpxYrnuxhuXl7z8FcurXvu65fe9+Stz/vLsvbNlbQ6MuWCe&#13;&#10;1Ln+pX3PnjH37Er8rRsZA/nGl4/2/Ln/3nuWJxPtYRPzdK4EHPiM7yE24FP2YifVC7+175nUUcYz&#13;&#10;KmKFeOLcmNT3ZRrW3yrDJzbMyzFn891rzTfPgrmyPsLL1kR6EFjZORfxKHt6/MV3v+PrpuhRozl/&#13;&#10;TQQmAhOBicBEYCLwfERgCh/Px1GdfZoITAQmAhOBicBEYCLwHCDwi+//x/e9+asT+fH0038gbxtv&#13;&#10;HkQo8h8BZxkdJB7iDYFrvXukL1IdgTfIamSg85FKuEh5KXxg/UKyy0dGjqQe4hlh2W9kd/kidVOv&#13;&#10;RI60501w4kfuRvzYEjvEAERsUfdlrvaEwEYmVf3VcZxrq5zRZkjHjdnM/IYQqrv37Usfs6cJUj1E&#13;&#10;6JFDh2rZryKBiwDNW/shJ4dPhAV9dQ0DxC+7lmCyvI833vWTr1UHQRrbtVRQtQ0QxGcTxzBngnts&#13;&#10;uJYQozHhX5HkbFYfcl24pZI6bFVUSLAoslpm7mkTIc1AiS/JI7zAeggzfHWvfUC6tqBgLMqPmNKW&#13;&#10;8Xe9dj/5Tf6LjsmyZLnuZbiQ9Sv/yvngEoIfDvLhZg65HmS6HvCV/YvY9VwxHtqpuZX6vaxTxk//&#13;&#10;zJnUs+k8WwMr0Qtlm90qk4qV4kP6BUdtIepLUInz+ljYxm51xqHPdC32/GoyfYgeVUfd/NRYVZGM&#13;&#10;vfmdSoWfEyXMU21oNyKG+dtzpPNTqMrphLIabPGoBSsCVJPuysWZ2OI7HGCDvK+68uvZ6LnVfjVW&#13;&#10;5jA81ONbtZ/6hIj2RbPBsfrDj8yfLEVlfJUnusjzuSK493dEfwdomy/8Muf4ZI4h/M+cOV1iSQkM&#13;&#10;ETGPHT1S904cP16i5tncF9VF4HROFCGGiAIhHrxAlMfndZTHG778TYny2LfW755H8SvtVuRJee8X&#13;&#10;3DsV7rku/5LlO2XMAb6eOHZ8ufeej9WSWr4TuhstVBlL9SWbsDsfouqV9V0oqsZ862dHSZizb8qY&#13;&#10;K545GHuG1Pe8jTng2ZDkdTvmQ0SPRODZyFyb5nPt6XHy5A+9+x1/eIoehdj8NRGYCEwEJgITgYnA&#13;&#10;8xWBKXw8X0d29msiMBGYCEwEJgITgYnAc4DAL/38z937lW/76t8MdZllrzZtRrIWOb3yBRnab0r3&#13;&#10;ki4jUsNtZF2R6Fi+FdfYhGoTv2tkIzYvqch+J82RNqGdS3aQq6H9cs/b1CEYizp009JavWQO8YMI&#13;&#10;sjERGpaFKcKxyFqkLSfaVjVQtvrNba27P8o4Vhs5XrNz13LzrbcuW7ZsXc6H5BX1gmi0iTJBpGzG&#13;&#10;luV9bMRcKfVGdEHbzX4MIZ+LaI4bQxBBNiNXdR9xXW/Ax98i5/WvyoZszv0heqjr2i+kKnJU/RYx&#13;&#10;iEQtjPBfKsEhefCrN+0bhhqzIrhXxKu2kd6jHrLVWKmvzTWRIPUJDsppovvXogX7hLANGxMZBPd8&#13;&#10;1q3fUHbNk3pbPZUcEfeDOPZWPGwac0JGL/2jzhBh+FpDvhqnHqsmivnJJ3l8NTecD7JbRcRyC0D9&#13;&#10;Vv4KhvKD30OwKMwQ0WlP/8qXldhQJHb8ZNu5+3wuzEucgYkoiUFUxxobIfglmPDJD/K/hQRzrcl2&#13;&#10;IgJ78OEzn0Zf5HfK/djpNnqsz2XewbMwSdUu24KGdkrQCD5sxvXq28Bb2f60D+0TH3qeuSfqAx5n&#13;&#10;s6QZA8STXpapo5JaXMleQHn2KuqlWup53gJIY2ZuGE+b3Pd8aAFEvROJ6iCCWOrqZKI4iB2WbhLt&#13;&#10;4XMmER4nI4YcOXyohMYbbrp5eekrXrm8/g1ftrz5rW9bXnLXy+t7iS/6NsZ/CA/yL02j3/xt0afH&#13;&#10;reZZCoqgePyxR5f7Pn5P2eq52iIG32FiHGo0VxjCVrsdtWX+EYDSXz7lY8xqXsW+a8+WMeGjseYT&#13;&#10;P9UvrHPX901urMYswm6+27ZlzyF2WrzM8mAnT/7FR+/5yHvf+MY3mjgzTQQmAhOBicBEYCIwEXje&#13;&#10;IjCFj+ft0M6OTQQmAhOBicBEYCIwEXhuEPjF9//8fW/6it//n8KqfeWGjZu2oGAt+VMkY8g/RKMP&#13;&#10;8n28/V+ermi4WuYoFOEgFZGNI1KEaILwQ+IhARGCeOZ64371FvTodZOqK4K3yMbiYftXrsM6FmF6&#13;&#10;5NDhIu2RhJ143GKG6+EHnyulHlfXyFK2Vok/3vS+/sablmuvv37la5aJCiHp7XSkbIsPTSCfy+bL&#13;&#10;fGeBfZsxV0RIzkuESH6R1MFAv5Gl3uLXPjvwIKzwsYjsGELsD3Kep2NvBHnqcbfxgzHyFPHb0SEI&#13;&#10;as5YdkkqwhfAyVTXOBANxkbfylRb8UNZqerkvExlnPSr7UcoqZ7GUjpSdmqpriZwEb11e2VDP9Qz&#13;&#10;b/hlXlQf+ZL65s4Yg9H/EgpWgkwJJCsxgE9I5fIxNgdWw2fXfuAxbNV8JXKUu42P8uUnR1c+EDIK&#13;&#10;21wTJZ6Jv9WRFNF3/YCFcxteOxK65COt5THnevhIfLAsUXnFN20hr6stBLpkTNpn9ytKKfelij6J&#13;&#10;30P08CwMW8beOfKcY2zWkmwr2/wj4FRa2dUv5YyZ+3DQpn5LxJoSquKTSBv5VXblNyzT5HI5kSd5&#13;&#10;NYdX9dWFh8gFc1E75nQ99xF3iICEDM+KJa2OHz9a909mOSt7dxA9LGcl6sPzI9rjeJ41G5rv2rOn&#13;&#10;RA7LWr3xzW9ZXvuFr699LvShhZcVBukPQQH+krllXGt+rDCqeZg5aMk3c4ufnkFLat338buXJ/bv&#13;&#10;r6gSdfrT4lAudb3mDdzrog7BIfny9K9xzTV8Ukn0V42bYz6iPdhprDOHM6YEFliPect/ZaXNW4ge&#13;&#10;21swhOnZs88cPXr0+7/1G9/xg//m3/ybLlQl56+JwERgIjARmAhMBCYCz08EpvDx/BzX2auJwERg&#13;&#10;IjARmAhMBCYCzykCv/LP/9kDb3n7V//f588/9aoNG9Zfj4i1oTgSs8jFFZmICK/ogRCNSHzkHwI4&#13;&#10;zF+ReUUghmSU3EM2Ivwwhs6LfCQcYBcrdT3cH9JXuTrmXpORTbKH5ax2ELoEGBuSIww3bd5S5fhQ&#13;&#10;BGLy+DXOtSe5Zg976L7kHh9zQ4EsL3NVoj9esFyza1dt6D02VPcWur0GlGUHcQmXp0KAF/md/siH&#13;&#10;E2z62ARzlc/9QXBWn6r19gNhjgBXTsSJIyf5yS3lEdK50aRrjuVHMEX2Vp8qr4nrestc2cIL3r3v&#13;&#10;QS/nNTBfOVCHfvsfSY1I1jKSW9SP9qXhVwk6q/ZLGAseJeYkD6b1ZnsR6P1fli6f8Uz/+czXEs/i&#13;&#10;U80jZUNKa7PGTJ8IGXxf+W2JMKlEgvTXMkuwYa/EnvjoXOK3Nowr+/yvvSdyH/4lKKUNhLiuVfmq&#13;&#10;2KKANvShxiznJQzEJvtIbLZLBKt2vMWfMV5h1AOmrxd90Q+4El7M6fSybBPK1idSRl/VK+Eh941Z&#13;&#10;ZcSoNgvT5OmHhqr8qkHLfilDbBmJf9X/4IToL9t8XLU75lYteZYylZ97ynbbyYkf+lDPfbA3Xp7f&#13;&#10;ixELLWw9w/W0r29ED1gQMXzO50PU4B+xgkhwguhx/ERdEzgIH8QT+3gQPURc3fGiFy0vetldy+u+&#13;&#10;5A3LG9/05uW662/o75Z4avxaJGtxQ1+0L88zqK0SHsz91RiaB+7BRHkChGf5vnvuLj82ZCkt4Fa5&#13;&#10;mm8dPaP8iI5it0TH9Nc5+JVvATjtFl6iONatRA3jCMd+XuFavmes1SvMTeCkspM8EW2+xxJwV3OS&#13;&#10;gHPm1OlnIhR977d/0x//4S49f08EJgITgYnARGAiMBF4/iMwhY/n/xjPHk4EJgITgYnARGAiMBF4&#13;&#10;ThD4pZ//+cfe/Ae/7tefuXD+dYmCuMHbybWk1IosRooib5HpdSzydOVqyDxkHzJvjSzMLQQ0ohXp&#13;&#10;WG/0x5bEhhSOsMo0yeuq36RXrwSBkI2DvEwDRTi6dn70yJF6g3zjxk0pY/khtGJ/+MEaUtYN+UhS&#13;&#10;PlbKEcFZlZIh34ftXbv3LDfecsuyOUQkknxzSElLXSFNEbnVQszw70LyiR381yCSGPnrot+ubzKa&#13;&#10;v0XOIlLTRr1RX+22eNQkckcMuOfDFz5XhInOJJXPTtL+OB+iSmVWr+Gb9kNgI/dLqArexlNS78pE&#13;&#10;LliSSCo8V/VgIKLBWBdoabeXQgrJG5/cZ7vErNRFfBMgoFpCQI76V3MlWHC75kPGQ75EVEGo88MQ&#13;&#10;VF8Rz2nTubGX2Oi55kJO+pQ8d4sED6lcYoUaMVRlc3/MJYJC+9ubeMOhMeuxdu4+e8zrFyyMm/na&#13;&#10;/sV28uuHMJGCVUfdqtNiHiPy9XXMh/PBsbBLvfZjtb/Gahx6fnS9mKo+6aNGKnoktuAzNmavOZZ7&#13;&#10;5ra201zdHxuyI9krusUN/2CR8zFW6rBeEUo5siONcb30vPLqbosOIkzOE/Z8zE9CROobR+JOR26c&#13;&#10;yHNytp5JS0mJ7Dh+PMtYJcKilrTK+amTx2uZKdEfhw8+WQ7dFLHxhS992fKa131hbV7+8s97VW1e&#13;&#10;ngaqk/qgowSN8VxXX5LXc00f+7nisjHs+ZDvInMoP2fPnlkeefjh5YF7P1734TSeB301d3w/VVux&#13;&#10;EYuFW2Ok/ZVoUePbopt5Aefyq+Y8cUWE0MqftFG2DWJSz6fVkneZY2wTPexlsjHfNevWZy+X2Msy&#13;&#10;WE+fPnPmz37bN77jR6ri/DURmAhMBCYCE4GJwETgcwSBKXx8jgz07OZEYCIwEZgITAQmAhOB5wKB&#13;&#10;X37/Pz78xq/6ml975vy5127YtOEmpOn67OkwlgdCmjbhF3IvhCRKT5QBcUOSR4RA6o239hGDGMJB&#13;&#10;gCtTb6RXjRCvyOyQg0jDJuFzI4aLGAx52ORjF1ZOQgwjo0+FQD0WAQQZa+kr9dlvAr3rFGG8qseH&#13;&#10;srG6VnbkDcKcP5tjy/JX12UD9LHHyIZsOnz2nI3Wj9QSUqx3/RY7SmQJcUmo8Na7e95qRwYXGZ57&#13;&#10;CNZzSP/U9YZ6E+X/dUTIlcj32CjCWsH4g2CVLg/Oqbaq36IJ4rtEheTzvYhXtvNBfo/xqGiL2Bv9&#13;&#10;DRCxqAzL+ZUTuBlLmI9swgqBYRDFog3cayKewNIkLly1yVYt75Nz8gDfNIXoV0a/RhvKjWttI6TZ&#13;&#10;jVctGoSMNueMa80NbuaHnV5yLIarG7khL2KD9vgPC3XY1TftqytP/RLjlEt76pbfKSsag80WXsxj&#13;&#10;tvQr2cjuJMKLSJg6z31zXZQEu/pWQsmqbEUHxW7dS9uEAu3BdeR1VAHxhv3gaJ7mvDFpMUa+ftUY&#13;&#10;xY5xHZgac+fq9fxvAl6fzMvyKW3CRFt6Y9zqkzpEmp6v5zK3iXm9n4sjPy1ZxTM4nI2ooS1Yn0nk&#13;&#10;hoiOEcVx8kRvUm4PC3t2HD2SiI4SPE6WHyKnbFzO5r7rb1he9NK7lpe/6tXLm97yB5Yv+KIviei4&#13;&#10;u3yDiyXIahxXfTIO/OE7/I0z/6usuWYckqcfhasxiY9Elvuzl8cTB/aXiKmc+2wbN+V9XHs+K6UR&#13;&#10;4mCLZcErPsDOXK3516Uas+CrP/19122XDynj+bdJORFS3hDfhki1KcvsEW7545N9T56+cO7cn/mT&#13;&#10;3/BHfmzVxDxMBCYCE4GJwERgIjAR+JxBYAofnzNDPTs6EZgITAQmAhOBicBE4LlB4F/+0587+lVv&#13;&#10;f8cvnzp1/DWJ/LgFIVfLPoUYLNov5F8R7blyb5CoRfaifIsbzjHELbIPOTkISQQgErZTaqZsLSmU&#13;&#10;SkhHxC1SU70yrGBO641s7Scf+agtJDEBBLl4JBufn84b5vbrWJ+IgkrK5oPQbHvtb/mc/HHswvk9&#13;&#10;2h0Z8c3yVwSQPXv31n3EvCiYQeAiidPDVXNIYRtAt7iCcPYmvLb163wEEG/Og2f4VW+IBx/iCvLU&#13;&#10;nhxF7qYOzAYmMB12AIKEBV6R+cFDYqNs15VoDAR/v9Uvi72qkzEou2lXGkKD8SryOOPAh8anRSZt&#13;&#10;uy7ckcshvuGqQcS+VCS0ErFjzPjMHh9dyzB2fGfHuagM86HsV5EWBEr8SZvqtXASAURkTfLU03a1&#13;&#10;l7aK7E9d+FXEA6fyTyqSf+W7Opelb9o2DyViDptEEHXHXOF7YZCyXC9XVnZgCjOpbOVcn8bSW/zL&#13;&#10;jbpHMBoiXRH38bHuFDipnXJsd/nVOcNplbCRhurmwN+cNw6cGthenMdtrMe5cUP82+NC/Y4Aypjl&#13;&#10;nAgmggO2xoBdc7PajJnev6P38qj5kTpsED0IQsSbY8eOJKrjVO3RYZ8OHwKIzcuPHRuCR6JAUtbG&#13;&#10;5gQPxz179y13vvgly12vfNXypV/+pkR5vCUiyPU1P0tgSjv1/ZKjMdWu7wRg5XddO0qNQfyvud33&#13;&#10;jKM54dl78okDFeVhLIfAUN8x5kHsEWCNvQ3dtdOpj76XfLcYV34QLQDPF892zcG04xmuMVjVNv+N&#13;&#10;tbz8q/k6om/U4atnlVC7ecuWqsWPUydOngye3/Xt3/TH/sbK1DxMBCYCE4GJwERgIjAR+JxCYPwv&#13;&#10;8XOq07OzE4GJwERgIjARmAhMBCYC/30R+MV/8rMn3/7Wr/uV42dP3hUi8XZkIgLXEYl4IcQpohAJ&#13;&#10;jODD8BUZjOhLPpIVyScNAcQ5QrDzQzpWPVW7HLI79GrZQ2qXnRCLKZHzFhOK5EZQFjfZpHRFIiTP&#13;&#10;vgLHsmcAYrFITuRjPuoMopTvg+Dko/bCWnOt+5GjqyIy5ccuIvnqnTuXW15w27Iz+38ghYkf8PA2&#13;&#10;+4ljx5v8ZCQtIUIRvNpVH5mrTR8kcAkcIVThVcJHkdspuuqrvDhQ1hDq8OL3iOSAZ/mee7XMVOzy&#13;&#10;t/b3KPxDxKe8PBizN6IXiBAsq19RHOmbo06PKJzytVrnEzRiPz/qSIWP69SDtfHr6IPgXMT8RRIZ&#13;&#10;duyXz+kfv9TxKQGk/EUm91gZL7aMC9IZDvrQvpkHSPEe0yKRjXF8Kpshs8ec026KlrejrepJZxae&#13;&#10;2tAn9nzKdvxw1Evjx5c0X6nmOs9yW1bP+whMVaZ9M07K60dFcVTJrsBuU/dElRZpenzlZpzSXkd8&#13;&#10;EAPNDVjxZ9VWjoVlyo55wbGaZznq+3jW5I1IGXUIdDWPCG9EjhW2JWqkrIgOdWCuPcKIkyHcjTl7&#13;&#10;hrCRCArzXt7YpJzgcepk9u5YRX8QP0Q9EQKPRwRx76qrr1lecMcdFeXxhV/6huXLf/9XLrff+cIS&#13;&#10;VUcf9KfncuZ72i8BIf2q1EDU89hDcunv7n+JPvHfMlsP3n/f8ugjD9ezymaPa4S8PLu+xwqPYEMo&#13;&#10;TRUNFzaN4+p7I223MJe5G3zaxmXLhkTBmcueZ7Z8ug/mZ4SNXMMnRnuuxXd5vjN8XxE8NmdfE2tb&#13;&#10;Gftguj+i5x/5jnf9iZ+tvs5fE4GJwERgIjARmAhMBD4HEZjCx+fgoM8uTwQmAhOBicBEYCIwEXgu&#13;&#10;EPiFX/i5U7/vi1///ss3btkaAvZ1fED4I2dxkN4mlxDIdQxJjtBFHEqDUEe0KlJEcfIRyIh4xCaS&#13;&#10;GGGoThHDuMyUtaRTkdexqczFt+hFMtirIvnshjTMzeRFlMnSNIjaQwefKMKV+CFSRao3yXMsUvMS&#13;&#10;EhTxPcQRnRrl+Mqv4Tvfsun7snvPvuWmW26pt7UJETZIdq82aT5+tAjl8jd58s9lyZ8htrCNLHXN&#13;&#10;fxEMRTTDLQRsblc+4lRd5ZDfygKhhZH0hc/jOlg2diHKU77zm3xFmkv11nq99V9oVX8rSiNm9RGe&#13;&#10;6pXgkHb1ma0ikcHLr9yHdmGibVn5MfZ8VbbEj/imDLK4lvjJ2OiDsvyuMU1ldcrX3LdEkLI1J4JF&#13;&#10;98dYZS+S2NHYIPr5qi5RQR+IOojkuFQeadv9LBkko/rmWtv8WJ8xHD7Lj1tla+SJemBDeyV6aLyM&#13;&#10;8z/REyHJa94ynrpwUpd9fhNBzEOkd9lPscIj+IwEGziMPsnvKJYIPLFRdc37mt8idZDwEYJEGeQc&#13;&#10;bo7mEvGJffUqusVckh//uR3vy48i99Nf4hhf3VHP3NAem65VqKXZkkcMYVcZeUQOIoZlrAh7rk+e&#13;&#10;OJ7j6YrwcH369Mla+orwIcJDFMjWbduWm1/wguXW2+/IPh6vX77iD7x1eeVrPr/I/xL54o12nPPB&#13;&#10;82iuy5NqyavgVUPsOvf0S8aYuz2XWiw7+MQTyz0f+2iJLbWBeYqaI8bTPhpwqufNXIPjag4yaRyM&#13;&#10;X0dyZa+VPDcag6m2YGVengs2RJ4SMmLXmPZ4mGe9Dwp7/JKMt3N+bN26Ld8lGzIu6WN+jh8//kjE&#13;&#10;1D/6p975Df+6Cs9fE4GJwERgIjARmAhMBD5HEbj4F/PnKACz2xOBicBEYCIwEZgITAQmAv/9EPjV&#13;&#10;X/3VC9/w9V/7r46ePHtFiNgvRcI2idikZO1rEXeKXC7yfvWW9mBdwxo2WdgEfRHgKVfkY8hEIkh+&#13;&#10;FSmICGxRBK3pg4xf1UsZbSBDWwQZdVJOPmIxhCTfJJEfiFduIKvH0jPtZwsHytdPClX0iYrI8LSt&#13;&#10;nE8R2zkq5xZhxxI1199083LzrS9Ytm/bkTvLsilvcCNWbbh+ImQwAn3U9Xa9zdFL9AgpigBFJrvv&#13;&#10;HiK3zld1iswOOV3tJ09/61OYNGGNrEWGr5HfiPfYbVL+oiDBb6RsjVP8r/txuESK1TisEe3pxxUh&#13;&#10;fS2DZSkr+CN5qx/xEZgdycA+MrnfbDcmfAGQH/+ayG4hBulrP4wis3OOWFaGcDEIa6LEILu1B9MS&#13;&#10;BxD1K1+SVb7wayTEc2HwlE3Zey+QmiNpgG1EuvrOL3umN3VXF/7s99v+Gee0v0aAxzwBY13mEqGA&#13;&#10;P2MpJPjVRBgOsJWx1SFzFzmuvDIw51/hkbYk42GuyjS+7hlb/knOkfFwlFeiUY7yJXlDeCxhUV5u&#13;&#10;1RjFnj5oW7+7nV4CbNwXycFGLXW1moM1/8xBhH3hlQiQiBhwJVwQPWoZq+TBzb46lrgifti0nOBh&#13;&#10;nw91SgQ5miWwhuCRZ+T2O1+0vOYLvnB581vftrz2C79o2bZ9u27XeFcf0+Zaiu9jnvSz3s+q57cR&#13;&#10;6Lml3qUfWGrz4QcfXD7x8EMlLNT8gUPqEkbNV0bMB+U9//roPltdvqNcjGMlw5KPMjB95hnCZT8L&#13;&#10;Y++fp5++sPYd1z4pO+Z+7PA19e0RtCmbmG/YtLHavXD+KcLRfzlz7tw3/ul3feO/XcNgnkwEJgIT&#13;&#10;gYnARGAiMBH4HEWg/yL+HO387PZEYCIwEZgITAQmAhOBicBzh8BP/oOf/TPr169775YtW7chDRGU&#13;&#10;lrDxdneJFiHMvRWPZC2iMQQu0g+5iGgffDVyUFLffSKII7IdqViEZxjKQUiGo1Q6dpC5ljZCvDdx&#13;&#10;XORx7g6SE3mrLf6cDBEqAuSaa65Z9l13/bJl69YiIJUZ9YrM5EeSc74VeSwj7a6R84jnuN2kdu6t&#13;&#10;yFA92f/YY8tv/9YHlo/f/bHlif37lwP7H18OPflkkZ/eOEd2bvSxSXx8I85UfgQUhG4LSVdUnoia&#13;&#10;fos9RGnqwsBb5yIiGiuO9XI9JVAEHGXgkk6VsAFXYg9BQycQtPqijHGpqJxgDkMJdjAtAUTuimSX&#13;&#10;rwxC35DBxlgUqZvyMPQGPYLfPX4Ahv0aY+aTTzTQlDfklRF1ISH14YmQ5jNRYQgH2hzkcfUn/RcZ&#13;&#10;MqKI/ttx4b/E37IZ34kO5hOM+VHLO6VMzV0dSR2+iVyqfrKRf/rFT76I2CnCPKX5K78Es9i7OHe0&#13;&#10;3Th1tEdHYYw9VpSTzDtjwEZhnGoVpZH2YKZxeBIRzAn3CEbK64vxKcEqmBHWJOKGcubswJytVfeq&#13;&#10;z5WfsvplE3PCiWfS5vB8go0esG9pKsf2Z6lr4yaPsDDKnD17ZrVs2/kSfkSjWO6KPfvi7N63b9l3&#13;&#10;7XXLC1/y0uXVX/C6xTJx+gB140OkGzgPMWngVHMp/ZK6Tz2vnfObiGBsev5HpIl/BMeHH3yg/PO8&#13;&#10;jTkIu/ru0XLqm9MtJq38yJyiHMnjT+GeOnys8SICJt+4GjOC0fDBs8pnYpDnjX+NfWZT6phvHXFC&#13;&#10;7Lp82bZte7WvX+5HIP1XT104843f+S3fsl/eTBOBicBEYCIwEZgITAQ+1xHwN+lME4GJwERgIjAR&#13;&#10;mAhMBCYCE4HnBIGf+of/59s3rN/4d7NG/Q7iQvi7XvYmAkgRl/lrtYSOEJNNFIdURZyvhJKwjEUC&#13;&#10;IhGL2A7JKCFvEZqIRefIZvaQifL9Eeya7fEmu3K9RFQT1WwWqboil3Gd3ky36TmSck/I2F179qyR&#13;&#10;x4jQaoPtdKQIzeQhJeWzJbXvTWZyZCzx5V77qM9PLweffGL5yG9/cLn7ox9ZDkQMOXzoYJbderLI&#13;&#10;WJuuW9ffW9+ECCQwspQIQIyw9I126n6wI3SMcyTvEEcQtyVIxEf5bDnCiA/uwZVfLbL0EjxIYuR8&#13;&#10;ChbxXWR5yhkPOEgEhkHw8qUiSlKG4ACTSlW8xaoiouGUMrDn8yB/EeTI7SsILTnXBAvKsV0XuUZM&#13;&#10;u8mDys8ZUr/yk4c81rcimdO/EjyqdG4mFcG9mh9cVA/JbIxKZEh/FR+imaPrnivZZyNj0EJOzwFj&#13;&#10;MeYBW8QBuOiPMTMve96ZmxGNgo35KCpCqv6nrEaGYKJ3MHJPKlI9djdlKTbn/Rw1vi0yBYOIFzXO&#13;&#10;8Kp67pubIlgQ9BmTFR5F7Cff3jP6VqKRuZtz0RjJKFtaZ6WjkfpZInSwqQ5fCBoiWMbSVrD3/CD3&#13;&#10;iUCiPZzDg9hxLuVrWbEYF8mxZ9+1y9591y13vPBFy6te+wXLbXfeWXO79goxJzNXJX2qHuXIr8bB&#13;&#10;3Miz7l7KSiXsJE+SZ16b8+aDpbiIrp946MHlyKFD9SxdcUWWssr8ajEi5xkb4+Z62IUr/z037I1l&#13;&#10;rTyD8pVzhHNOy8aYE54D+3oQNNT1/A7RhD0ioHmjvXo+k8dfYgw/1NHXRMr82hVXPvMN3/Gudz1R&#13;&#10;nZu/JgITgYnARGAiMBGYCEwE6u/CCcNEYCIwEZgITAQmAhOBicBE4DlD4H1/9x+85cor1/9vW3ds&#13;&#10;vw3JKFniBlk63p5HLiJGEX1N5lpyal0Rm8ojFRGuSGRkok8RvbnXJHvnqV/r7HczRX6yh5FErF8I&#13;&#10;oYwcL/I/fyor7y9mJGm9ER56FdntrXD7EcTn5brrb8hm5buqDBISUake0aVI/lWdjjhACIcMTRk2&#13;&#10;aymg2BNFgMxmG2FfhH78QXwSOz724Q/VPgMHHieAHCoRxGbPG0J2WyoLcboxn/GGOWyII+vXbyii&#13;&#10;lH1CwqbkIef1CT6WYLJvSRH8KeOoLnIVlgjzkVDK7iOYa8mw1IfZ6AscRSUgaY0HkjgRPdUXYyAf&#13;&#10;wQ6TwpXh+IEYhhsymLDB14xWjUPbIcI0rtrvSiGQ0x7MHNnhGL9r7Fc22u7FMeSjcTCWhAx4i4Lg&#13;&#10;A7+GiOLY/ngzv0WA6nv6oexaeyviXZvuF9GtburEkZRtAQDWo76+FQbqxJZrBtlg2thL/EtW+1t+&#13;&#10;d/QS22W/yvY5nzpiQd0W2rTZ/e1lzlrA8hz0HjbulzCo31WfoJI5GZJ+EPbtc/swInG03eJTj1s9&#13;&#10;l3G0cMp8QeRLnhF14EgAIVYQFhD7xBLXngXPuDpEE/3fftVVy95Ed1x9za7lzhe/ePm8z3/t8oLb&#13;&#10;b182b87m3enb+fin/UuJf8IF/BrJFGNI6fhqfvJ5zFX9lm9+mh/6zld7eTz6iYfLxoY8N20tNmK3&#13;&#10;5kbGw1F+z4mVmJR22NYmO57FKheczV+461tFa6SM7xe4VrtZ3quWQYv/MCJOlq/mr3bj4xDXfCet&#13;&#10;z/0SBPUtH7hlibD3bX56y/e+5z1ffzRZM00EJgITgYnARGAiMBGYCKwQ6L8IJxwTgYnARGAiMBGY&#13;&#10;CEwEJgITgecQgb/y0z992/ZN2//Bjp3XfGGRlSEIz4Y0PRsiEQmLLEQ4It8RgkhLf8giD72hXmSk&#13;&#10;/BVhKN/PWLKnSFEkZMhIZKJUdlK+yM9cF8mOkCziOrRiyiKkmzhFsLcgMWyei7BRy3LF7s7de5Y9&#13;&#10;e/eGnM2yOCFV2c6vOg4ik5DDLwlp6b42kcDDJ0spKYOcRhCzpYZ+HXzywHLPRz/aESCPP5630jsC&#13;&#10;xBvyIis2bd5SIggSGCaWORIFQoxocaOXvyIsjLfcCSPEEm+aD+K8SOR4iLxFtrLBieG7/vRmyrrA&#13;&#10;3476UNZYsdN90EsYdF1j5J++sFd2k4G8FSHDr4oySB5SuwjqlC/xhY3cDzJr48SYtoyHRmAuwiKN&#13;&#10;RyQLqR4/kcrK8VH7+oRsrzf3gxNSHoke8ynrXo+dOcBPc0NqO+ZIxgVZnvvGpebVqk/8M0/5XlEr&#13;&#10;8QcOhJnuH6GgCXf5HSnRETDscaLFjniaeaEBdeXB1X1tWMJtzNWKWEk+DHLgUPW12iWcxE5FC2R+&#13;&#10;yDOnan6nD2O8iR9VPrZLnApG7MIGbuYPAWOIGNpxT9+V7+O58u9UojngAydEPlGjojoIHZmnRBL1&#13;&#10;tXnuTMQOgkhEAfPxqiwht3PX7hI9XvzSly2vjOBxc/b0MK98JzTu/OnIiqeDSeGa654rhUCNi/wh&#13;&#10;RvCVP/pobGAo8VvbRw4fXh5/9JFaeotYqBx82ez9T3JePvQcq46mPmxStMam5z3RkADTz4R78NH2&#13;&#10;+F5Sjv/a0P5Iw7/KZzsf9/kgj8++W4iccIBrlgJ7Onh+3595zzf/8LAzjxOBicBEYCIwEZgITAQm&#13;&#10;AhcR8DfVTBOBicBEYCIwEZgITAQmAhOB5xyBn/qZn9lz2WXrfzgbe3/zukHUhuSz70cvsdNEMEIQ&#13;&#10;qdi/kIS9DBDysO8hrFcEvF7VX7wplSPSEPMqYgFxWYQxAjL/3O/TFlCKVC+SuUnTJkRznp8mzy2/&#13;&#10;1W+uE0BEXFia55qdO2vpHLQmIpxhxG215ZgPp9hwDzErFTkfB/ioHz5NvOZmzhHWiGxE7b333B0R&#13;&#10;5MPLY488kmsRIIeKYOaj/T9EdhA7mjgV7WH5KxEhV8TPTUXkumfDbaQuIaPEgBC3yGF14VEEcIhw&#13;&#10;b6sj6vlU5DFCPv6oO9pwf+CocosjK3EiOEqIX7Yd+TiIeW0jqmHTH1EByhCSWhxogSNjmGtEssgd&#13;&#10;WCHRJbbWZ9+TIo9zLrEhmQKEj87tJaXgSQhh15gOclopgoMjX0oIij2RIfqqTfW0O/pevmlDuxpL&#13;&#10;IjI4J+iUOGdMk+92R510JIIInBL2cl8+/5WHf7KqPZhrY7SLCOevaACC2hA0CFn1DKRvJdQxEEPE&#13;&#10;HeWdDyGAJ2OerQlFmR/EGeR8R26kTH7ORSAoO+Zs6pn3hBBYEA8IDfowIjfYPRNRQwSEJaTY52vl&#13;&#10;V14EzZQnNFyd52VnIqb2Zt+cF7/0ruUVr371ctMtt9acY9sYaotP8B79AI7xMQcd4VoCRfKd800y&#13;&#10;t/S/ophWuGnbsnWPPvzw8sSB/TWnzXF2pJrXKcvfaiM2iHKeoxrXlCE2WtbKvDdmRLe+b08T++Jc&#13;&#10;WVEt6hPhYmjNP3b1xfdCzYnUZwPGZBl5cJZHlDSu5oD76mQ/j4PnT5/99u/69m/5R1V0/poITAQm&#13;&#10;AhOBicBEYCIwEfgdCPibcKaJwERgIjARmAhMBCYCE4GJwGcEAj/90z+97tz6rT+6efOmP71x08Z6&#13;&#10;09neA8ePH29yGCUY0lBCJiKC6w32nMtHCCMLx0e5EjBCgjbtjDtsgh3ZHVozJRDN3qzuN8EJEkha&#13;&#10;ecjmJphDdiMqU7qWnskReYlhlY/gDRlZAs2Oq65ebrzp5mVzNj9HeiM+z4r28JO2S/DIOeEAOcuM&#13;&#10;PPecs1vnqVcRH/JzXu3xNtf5tZw4fmy5LwLIxz7y4Vqix4bM9iY4fvRI2dkQEUAUyBAy+LkmbiTa&#13;&#10;gTCB1Ne/UQZ5i9DlqyV14k0JFVdmrwOiCaz9lK3CGqnvLXykbBPGyGD1JOW6XxET4Jd+wLnaqP4S&#13;&#10;RiJUrSIR1IHJ+ktIXoRztZ0GSgSJnTKf9mCiPKEAGd9jErK43rzve8QE90UxDDGAL/zSbvtonsRG&#13;&#10;yrjWjuTc+Ck7Pkhz/a1IifheRHzKjvGp+ZI6dcw8got7xBT4yRjig36xnwKdn/mmb2NOmz/soPL1&#13;&#10;Q1JedIoq+lT+BoMW0NjPTM/NEksixDgOcUhdQgI8hr10bLkQYYHIVWOV+soYK3mIffVgA69B9FcU&#13;&#10;iKiNzG2RHPLliUCyj0ctZRU71SZRJPdEePBzS54Nz8k1ifC47oYblpe+/BXLy1/1muX6nFckCh9S&#13;&#10;Rz/4UdE76YfeSTDh4xgTbYxzdcb3gPFmD87SiEA5dPDgcmD//gg1Z1bzfGmBC/ZppHwAcDVIREpl&#13;&#10;N/iTz2jPUeIPsYTAohzfpfI/5UV+EBnNVWMr3xjU/dggVmpLff1QznwhxngOjbE+EIKyDOA9Gbtv&#13;&#10;/a4/+e5fr0bmr4nARGAiMBGYCEwEJgITgU+KQP0p90nvzMyJwERgIjARmAhMBCYCE4GJwHOCwDOX&#13;&#10;/dj//nfelciPH9+6bVsW9m9CdhCtWeIlOb3HB/eKhAxrOJYEQhJ6OxwxipDEKBZ5TMQImVjLA4Vc&#13;&#10;RKgiKxkjiiAh3UeyEiUkxKk9BdxD+GtjtJfLEkEGWazsyZMnbTRc5XfuylvsiQDZun3b2pvhJcKs&#13;&#10;3uovEjR1qnU+hGSWN97s59Pa0kspVe3oOIf9Rp7Gf2Tyw/ffX0tg3ffxe2pPkONHjy7Hjh2t5YQI&#13;&#10;E4hVm6F76x0Rrh5MLM0jAoMIMvYIYZsgAkNvmiNqEf3KwcxRXaQ4caWxbQGjxaM+LzxTLm7mA1Mb&#13;&#10;qfd4wFBeCS1pZ+Cvj8Qs2MIDOd9dbjKbT5eSzXwdQhTcxhjCiC9FMl8yzuzBFInc86MFEPkjgqSI&#13;&#10;a2/xxzbfh/ilbderXzUeyrY4Yn4oG5+R1kVuJyOJiFLLaMUPdRHehBdt8hEOOjkiSLQBD1gYh7IR&#13;&#10;m/pmfjyVZY4uC441H4PvpSKNMtqAibJIc3hpS3J/4FeRC3FaOVjw0dGn5iHcKi9RTavIC/dEdair&#13;&#10;3YqcyJw/HeFPfvabKJK/OhRXLH0lWgTxb+5t3bY9gsdVtTTcTbfcsrziVa9eXpQoj127d5dYwXdt&#13;&#10;8LPwDwaOI/UzEMPJryiOmjs1XUBYyXyUHI1Zz9VESeS5PBpRcP9jjxEPgk1EvtV8qnmXc/0xPoQ5&#13;&#10;Qs7llxE7G8+2q5VepkydNX9WeS1QXFyaS1+UkRxa/Lq8xCIOszkio6pQfsFqY6KzPGc+RBzPHXHp&#13;&#10;5MkT/9eZk0ff/ee/+7sfHOXncSIwEZgITAQmAhOBicBE4JMjcOnfkZ+8xMydCEwEJgITgYnARGAi&#13;&#10;MBGYCDwHCPzln/zpt27dsvXHt2/bcTv2swjEEKIh/yrCYo00zk1ENrIUaShaoOnJEJMhoIv4XJHd&#13;&#10;RRyH6B1kZEeMiBJpAp0NP02IrsjsELzJLltgGOLFGiRuyg9JXPVDUh6L8HAiUSqIUEv47N6zp9/A&#13;&#10;D8ldxHNVaSKbL/KqbmwV6Rx/+U2EqcY1kHL1x/vqqM5Y8ojogoh+Im+x33v3x2ojdATv0SOH63My&#13;&#10;vkg2R7ZPQJGqIcW1wUd92rR5U4SMLIOVa2SsYxHHORJL1kUEGeURw+6VcJF7YykhdfSDn4hufRv9&#13;&#10;co3AleTrJ3uSewZN2bKRC0IE4lgZ4sCFlK9Ih5RHIEts8KPaXGEwBAyChfOqr07mgvLDHza0VXgT&#13;&#10;H1L/svjQ5TMLIrwo67rFjxH9kbmSfsivyI8Q0hVhkDZGpEEqdoSJuhlLdthfdTJzpSMutC+JRCis&#13;&#10;EoGk3RaJ8oZ/oik6dV0zwPxscWUIRO1L208z7AU3c6f2TdHnfGwcTwApQQmeyuQjwUDSL7Zd1xJa&#13;&#10;OSpvmS+iQNVJnqXnLGF1OqKHe7XcVWzrq3q1xFXEEP0muF11zc6IHttqD487XvTi5ZWvfs1y2513&#13;&#10;Ltt3XFVlhh+EI3PEseZBziV24OPDx5GMgX7Xs5BMgp7+j3HwfJ+KUHos0VAHHn8sS8IdLBFQPWXM&#13;&#10;HW07b9HTHGshrq5FuaS/7itHiCqM4oMxqsZWz7IL4pX7ZVe9lc851Hm60eKKdnO//BidWZUlVtlc&#13;&#10;vZ6J5BE8zkZQytJcf3Xnxit/4D3vec+pUWUeJwITgYnARGAiMBGYCEwEfncE/F0400RgIjARmAhM&#13;&#10;BCYCE4GJwETgMxKBH3vf37p93eaNf3vL1i1f2vsX9JvsZ7PEjrfLm0hPREKIeAmZWET4irRGTCJQ&#13;&#10;kbnISwRqEaqDrMRHJ9/9IpRDWrqPkBTRUERx6gwSFBnZ93ppHUQmUp4fRW6nQfeR7Jb6sfyUt95t&#13;&#10;TLx333V50333WtTIxTor0QWhXXbSkRjuCIacyktWRaGU37koklS5JlT1wSbU/CTAIHgfuPfe5UMf&#13;&#10;/K3lkYcfWo4ePlJLcR2LEIKk9lY7AWRd9g+w5wehA0l7aSTIEEg2EEhic0SK+A8E4h5Bq03kchHO&#13;&#10;qQ97ZSW+wJTIgjSGS71NvxKpRA2McasKqU/AUeai4NEiFDuFSY0J4jv5QyzJOdtwIoaZA8ZwLANV&#13;&#10;4xVCnh8V+QDDdGJtaafUU4ZQYCwbw54rQ/zgH4zjXvnRfWxRR9/WllLKuTo1B+OXvrDZhH0vG4VY&#13;&#10;b/I8YkMMVsRK2dWKdkQjdeSDCKOynzp81G+E+4jyGBgTJdgcRLvoKONiDqVKt59zz82IdoEngUJ6&#13;&#10;Bh7BzZgg79Vns+ZKxrTOM59di2o6EzHBGMHRanEXLpyrvXhGvrmydfv25aqrrynRY+++fcuL73r5&#13;&#10;ctcrP6+ioNznq6EwXnwZafTB8ySXX4Wn63wahy5tTOAjmYNlp+ZQP/P23nk8AuCTTxyoeqI8GIVh&#13;&#10;PU/pANxEIsnrZ7jbMR+IDtqz5JR7NlSvdtIe39wXNWXMRLyUr+kbnESMEBr7++ai7/qrHDs9d/q7&#13;&#10;Sx+Ji/a+cd/ckLKE3tEzp85855/7zm/7+8HmIlB1d/6aCEwEJgITgYnARGAiMBH43RDov6Z+t7sz&#13;&#10;fyIwEZgITAQmAhOBicBEYCLwHCPwvve9b+uF9Zt/OPtVvCebIa9HjEo2T0Y2FukbUtLb8MhMZCgS&#13;&#10;vMj45DVT2KICYjT/irBFSLI1CGNkM6IYAekeErjIzuTVUj3JVx4R6lOErVbZCFEZy9UuwtJ9dpGi&#13;&#10;9uI4mg3J+bsjb7jvvfa6kMFXF0mrjPJVXx+cJ6/aDVkvVV58kMd3/Qy/X8fRN/5qU5mOwmhfEbCP&#13;&#10;P/ro8pHf/uDy8Y99rAhge5FYCsteIPpFwCBy2Eh8Q0hXpDRbWoBFLXuVPIRsCSSrvhGitFuCS47q&#13;&#10;tTiFFI4ffKr7fCHItMDEpnz9tLwWn91P19OuOt0PpH7hE0+UGZiyPuqzVcKBPMS1n5QdYtEYY7Ys&#13;&#10;CQabgSdhgIDgukWCiA21UXpHEKlTETexqYwf/7THxxIdtMX/YDKEKXVGBE6qlkBjjraYY3yNWvtL&#13;&#10;hECem0v6V77oU2yYf2Y6H4k8JezUuCRPhEjmujrq9lwkSGVOp46IDFET/OBfiXgpN5Z589zIJ84R&#13;&#10;g7THP/PQuXnjWejIDc/ZmUSftBgSJ0sAMHf4TlwglsDAPBLFsS3RHbv37ltuecFt2bvj1csLbru9&#13;&#10;NjFXBhbtUws1nlMRKVApYZH9+KCMPOdwGc+0a34W5slv7Htu6T+/7DHimTuw//Fa1so8K3zTvvr9&#13;&#10;3ZDhTH11aizTmjG2lwkserz6WVeXiGXc1K/5B8+UM++rfNotMW7lM1GD2KYffDIXYV0zqez1M9Bz&#13;&#10;a1k2bdlatpRPpWrnyJHDD5w7f/7dP/Bdf/rXY3amicBEYCIwEZgITAQmAhOBTwEBfxfPNBGYCEwE&#13;&#10;JgITgYnARGAiMBH4jEfgr/3U33zX+g2b/uq2HduvRiJKtWHyKvrDH7ZFkIY0dJQQ48jTIq1zhlN0&#13;&#10;ayylo1yRzoh3okmOKVzkNnIVwS2Nt+6Rksox6jhIWdfuPfW0yIYmUi0BhFAtuzFKcDj45BNVx8bO&#13;&#10;e/bsrbfii7wPIVqEZ9pyZFdyrKiDNMBW5SNrEbj8y1GH9Fb0hP7UvhyOIV0R0pZ7QiFbBuv+ez8e&#13;&#10;EeS3l4cfeGA5cuRQ3tI/WcKM/Q+Qt+oQQCx75W11QoE2iuhPv4YIQgDxKUI+/upDiwyJPAkRDOgr&#13;&#10;4s+mEM5Id+IK30a5wjH9Qfz30kKWAMrb9UjotJOilZR3UT7kOPpvCaeRPwQMZD5yuqMcgldsGTdt&#13;&#10;ydd+R1/0GPMXmV5ChT7Gnx7vLldtXTLORAR5Nb4pjyCXXBehXfXb5hhDotBluU8gMGks1wUbA2Zc&#13;&#10;+WD+wYhw4lyfq0jKaI9QoC+pvmq/BZJclg/GbUR3ENr4kmWR1voOD2KNvj8dMYWQgognejyTfP1g&#13;&#10;ix0YtnCQ+ilnKSv5cII3X0rsyHJzjsbFUlabQ9o7btuxI5uV37jc9YpXVoTHtVnmzdjrUGGS4xBj&#13;&#10;2FWfCOG+vtZzDefgwKcau5SpvupnysJIOXOgxnX1HBpry8sdPnSoBY9Es2zaRPBoMYhAIrE59k5x&#13;&#10;3WNgea0WW2DAL2VgoZ7+y5PUH8KHa0/fhacScVOCGOGu513PN/01r8wpEGaM4ZmLek5y7fnkA5y0&#13;&#10;QaCDbfrx74+dOfGtP/7e935AOzNNBCYCE4GJwERgIjARmAh8agis/kvxqVWapScCE4GJwERgIjAR&#13;&#10;mAhMBCYCzwUCf/V9f/PzL1935d9N5MRLizQNYYgUPRUi1lvuSMqSAfJXbhGsnEQ4hhxFlCIckcwI&#13;&#10;d+SqhDyVX+fJl5CwFUngr+Wq30Q3grKiF2IPcau92kch5xJiU90RPcJH/hAe+IO0tfm5TZa1bymg&#13;&#10;3Xv35i35HZqpNtVP0SJK+VUulN8thox2xrGXiyIOiFQIwd83ikDXHuK1hIe2VET/Jx58MPuAfGS5&#13;&#10;9567s9nz470PSIQZeyGczJEv3mRPhE0Ejk3Lxggh62JbfxDJHFyfZYOQvAhigsmG1bI+muc3XDdk&#13;&#10;Ka0iqVPXdQkZuc9P5/oZY36lvd4/QX+Qw3CQLMU1xCbjJvFvCBGEHgnhry1GEfRNqPem4WPM4EGw&#13;&#10;4d+5c3lDPz6UaFH9yhinXfaIAerwAa41P1Z2EdYw5dP52BhtD8GHbxL/pN63Qi5hLGObMzhWSpkS&#13;&#10;X+IX39hbH8yqb/GxiPeU4YcImjRa0QyFXWyoY36xd/r0yZozSHOihTzn6vLfPiKWhyshJfeIMOag&#13;&#10;vTqU8/ys7euR8lL7ZI+JMxX9YfkmuBDGtmzdVoKHzcp3ZQ+bO1/8kuXFL7trueW225bszVPtetaq&#13;&#10;w+ylH/rOF/NGv/lWYoB+xKeBjfNOySFIqKds8ms+ETNW48Jvm5UfORzBI/t42BeFmDaWp1KeH4Qf&#13;&#10;Sfvm8mXwTNL3MR6e6ZpD7Wn5VvM9HqinbM2r1IOJCBdL2RGehtDhKCnP75rzORkiqraG6GPOmI+e&#13;&#10;DVjA/+TxE2dOnjj6vx44duQv/c0f+ZGjZWz+mghMBCYCE4GJwERgIjAR+JQR6L/KPuVqs8JEYCIw&#13;&#10;EZgITAQmAhOBicBE4LlB4Ef+xt+47op1G//65s1bvx7pjjhEglpy53TtWRCWMf/WRAikY8hGRP54&#13;&#10;u53nJUSEbBwRA+5LritaI3UQ3MhnZCgak6CBtK0GQo5e3L/hoihRRla/iqyNDaQnUtteAmx5297b&#13;&#10;6chapOzV1xBA9i3btm+L3yOaAOlbra6a67fFcbL6g0ZGBCPmXfO1hI/6C9+9jv6oN8zjj/4O0rk2&#13;&#10;Cc+1Tc8ff/SR5aMf/vDy0P33Lo898uhy7Fj2A0k+PAlKllyyN4JIEALKho0bSqRwXvaCV+MbMSPi&#13;&#10;hTFBFhMp5BOGxtvs5Xf52UtjGSMbqsNVG+yN6IkWJSwXtm4tiqTI8VU/CpsVuVxktfOMtXbZ1RZ7&#13;&#10;7iGWgejaRzp3FomdcVUnXyz+cgAAQABJREFU49ICRe8F4q1/qaIFgicBgB02n8qb/cqzM8aKDXjD&#13;&#10;eLzxj8huGxmr5BsbooM54fzM6V5OyvioAyftmXuVYpQNYol6ZSPlRDmdD0Gu/RLxkieyh4/ykOoV&#13;&#10;MZHzEi5WbWbJpBJ29M2sIoQg2uu66omyaNHOc3Iq42+pKzZE/mxI9MTWiB3Gi/CxJ/PVRuX27XjB&#13;&#10;7XcsopjMc+1f6kM9L7Ev6YOzmos5lvCRI2zhX2l1VE9/fOCurDnhXPIMmaNHsp/NgUQzWd7KHhm+&#13;&#10;DyQ+m0vq9zVBTR87aquEzdxwX1kYwq3nT7dhvsnjt8SHjszJ2KZe99Vznf05Mk+Nq/FRXh9zUiKM&#13;&#10;aBLP57m0IQqIyCeial1EPv303WBMs7TVfRmP7/mhP/c/vb8anL8mAhOBicBEYCIwEZgITAQ+bQT6&#13;&#10;L7hPu/qsOBGYCEwEJgITgYnARGAiMBH474/AT/zET2w4ffmG7whZ/gNXXXX1ln4LPxsMh9xFgBIr&#13;&#10;BjFZJGTIRYRpna9IVISn60FS4ke9KY+URPwWwZo84ka99Z2ySGpkZnKLENUuYlTeIGcLjcHhplyT&#13;&#10;5+rGJ+3lx14LiFEk+sEnDxSBq54IEG/PiwBBojY52+Qvkh1p3ksztd98Rxqzk9MicEVM9PJRaZvI&#13;&#10;kPtDMChCPD75h2jms3bYPZ0Nqz/x0IPLxz70oeVjH/nwcvCJJ5bj2Z/EclhIcCKIKAEEfUV4ZBkr&#13;&#10;ESG1JNZoo8SY9olt+BTJGzGEIFI4cTSfup+2na9PuSL/QyAjlhH6HVHSRLc+8FEd5RHQ0hh3933U&#13;&#10;K3ErfWuSXJRECupvxlZfq16I7hIhDLr7SWybE0jsGudUghu7yH82JGQ34UOq5aJyHBvA93JHBKa2&#13;&#10;x6a6xmlNQMt8Su9jR8RJiz18HiKF9iTXPsbMvDRvqlzIez4QWiTixJjLSHe+a4/9C5a2im1REdp3&#13;&#10;n8h0/jzhpIWdINNiSoQg0QuiGtgjVtXeL5u3lJiwZevWEjtuyX4dL3vlKxf7d+zcuWu5ktCV9tSB&#13;&#10;x0glaiRfMnaNm/HoPL9B2s/BKvoq4wOzwmslIJg/xAo2lOf/8WNHl0MHD2Y5qIP17Ix5ZlzU1Tfn&#13;&#10;nhX14GycncOgn60WRQgWxJ8SICJMbEm0ir4UxrHV9jKvgmuLM3n2g2vNwdwnZBD8+A1n867q6Fvy&#13;&#10;jJ8xNZdG3zpKyv428SdtE+EOHz70K+eeOvvdf+X7vu8jqTrTRGAiMBGYCEwEJgITgYnA7xGB/qvz&#13;&#10;92hkVp8ITAQmAhOBicBEYCIwEZgIPBcI/PCP/cQb1m3c8JNXXb3zJd7URvgjhL1Nj8hHOiJjkfVX&#13;&#10;hOAUzVEEaIhN5CTyctRBqCLHEaBIZv8wrSnWhGvqIE4JGRUdsHqLGymrqDykZ5PmyNeQ86lcZGdK&#13;&#10;1B4CaaN+tJ86fCBoWNf/WJa/OpINmfl81TU7lz379i3bt++oSAgEuMTHjlJogp5ng/RG2LONSEYW&#13;&#10;64e2JUcfZC4fi5ROPjJcOc5UHeJK/D4WYvmh++9f7o4A8uD999Wm6AeffLKI3TPBtYj0ijropXyQ&#13;&#10;5JaksryQc0Rv9Rs5/4ye9lv99v1YH98Qz95294Z+3YtvQ5wZxDFcRIEUaR280rEeKybZyzgYj8uQ&#13;&#10;3YVm9xOmwwfl0qH0MSR4yOoWFWDuRrqddmu8kjEEhvVXNtFeRHV8KNOxUftzpI5yqrsPRx991aey&#13;&#10;n7LmgnIaqvKrBosAj02kvLFQ1xjos2Wo9MM8QYQjxI21JZVgIL/Id3VC3qvLp5rHOSL0zd+qm7EB&#13;&#10;knlFDIKT+jVvc95k+5nyocWQ7gNBi5i1MdE9xnPzls3L7j37lttf9KLlZS9/RZaxun3ZuWtX/O/n&#13;&#10;zCbr+mjOlD/B2Ljqm/bNR3MXPnwwV6Wac86rroKdXzeT18JSsEgd2KinzyI8CB5PHNhfuNT8yHPt&#13;&#10;uSAmtJl+Jtga8905G3CUZzhg2ctPGceLS4OJaOG5tvk96hKSCIz2oonja/0SAVXfCbExumFMCGvw&#13;&#10;hI25bH7w0XNmHogw8d2UZ/6Zs6dP//VdWzZ8//d8z/ecrAbnr4nARGAiMBGYCEwEJgITgd8zAqs/&#13;&#10;+X/PdqaBicBEYCIwEZgITAQmAhOBicBzgsCP/uhP7Tl/5YUf37x12zu2btsWctMb8/ZfOLdcCBmJ&#13;&#10;OHaOeOw/fiNGFFneYkWR2AjuVUJKIjx7WZp+A90tRKg0hAZv97cIkXuI3hgqQjcniFSpSekmfKtN&#13;&#10;jGvY0SKAnSc5L4I1x/OxcySbM4u28Kb+1m3bl2uvv27ZnmWExhI+GmJXdX1CrA9C3ZvvrCKca9Pk&#13;&#10;FWmszUHyO6rPAJHEOXK68sqjFjPqNPfOhpB/7JFHlrs/mj1B7r57eeQTD2cvkMO1HBYBZOz/wF+J&#13;&#10;D0XwhuTdlGgBxHVHveTmqk195nOLBb3fh3OkOVKdjRI14mv1LVWJGVIJIemf/MIxeeoOglxfEM6u&#13;&#10;S1zIOI05wUZFJ6QOf0sIy/kQMdiDH3vwQF7zmS+VcjNFSkhTlpgQV0pQUF60iusi/DOWyvAH2Z3b&#13;&#10;+fS8Mh8luPDDkeEqn7kjioM9hH5FbsSG+5bB4hMCXisEDAS+6/MXMt8jRIw2q37qVGRLyl7Ickq9&#13;&#10;xwfBpcebX5awsj8LbGxQLurouutvWG67887l9he+aLnplluXXbv3tD+xp24O8bmjGaojOlepBQPP&#13;&#10;BgzMDdheKiAoOfDmu3EaIkPZjHF9GEvPsSHy6NDBJ5cn9h9YIhL0cmsRzfgy5r66bBG4RFSxaR66&#13;&#10;P+Y34cf4E4RKKNRWytVzk3xYX3F5izp8IETpR2Getjxromi00+3281ODm/IiTGovFljEnnLsKEsU&#13;&#10;rPE2XrEliurJPOfX7Nx56K67XvXyt3356x8pCOevicBEYCIwEZgITAQmAhOBZwWB8Rfqs2JsGpkI&#13;&#10;TAQmAhOBicBEYCIwEZgIPBcIhFy87Af/2k98y6ZNG/+XCCC7BuHJF2+018bPIZGLYM5fwIhZhLNy&#13;&#10;UpGzIaURpJhvUQlIZuQxsrrW9Q9h6RzhLLGFFEWwFumde97eT5UiPYvsXZGhiE8ktnJj42mE6MpU&#13;&#10;ta8ev0SsILCPHj28PHngQIk2m7P8zu69e2ofkM0RE5RpwQMBa/+S1fJc3sSv5vM7Bokl5Yd2y39v&#13;&#10;51/0WT8uJZ0HWS4fuw0Xtosoz7llr0SmPHjffcv99368Pvsfe2w5kQ3RkfAI+15WaSy5FOziH5wt&#13;&#10;B1T7IAQLwgRMCuyAAMtauiltak+dJo1bhBiiTwkL6aF7UgkUlxxFQOhvRxRkCapsFI7sbkzaZkUj&#13;&#10;VJv9Fr4x0B4cRoRAj3tjzEfjbOyN0UjnE5VhmSfEufoId2NrDGu5rrQLQ/0kaI1xqciMmmdNmvMX&#13;&#10;uc+4Mu4Pol5UgHnDrvETIUA0caw2ak6X5TQlIqSXYELgi/xA2JuTJpo+wXZ97dGSPVuyMbe+bdu+&#13;&#10;fdl77XXL9TfcuLzwJS+tz569e2vj8pqveU50RdJGzSeYrIk+8lrAUYbvllgjCulXjWPyu16iMDwj&#13;&#10;6fOIhHGugTEfOoJnqXlEBDx06Mnl0JMHS5QY84itIYyYzz1vtdFRIvbMuHK9JdwIHca590bp/mQT&#13;&#10;+eAKbW0O0cM9n+pDcFSnxNPgrr2O4sl3RkQibaqrD6Axd2rfHECt7LCl7+bNRqJHyp+L4GLsiDhH&#13;&#10;jxxZPv91r1/e9Ja3XDh34em33bpj47+sxuevicBEYCIwEZgITAQmAhOBZwWB/svuWTE1jUwEJgIT&#13;&#10;gYnARGAiMBGYCEwEnlsE3vsjP/bavN3/l7fu2PFGAoH9LrzVbxPnkyHtB/mPlGzCtCMKEKbemkdw&#13;&#10;Io2RlN4Ml7zFLfX1iqxeEd21jM2KhEWy1nJCsYNoLpGlaFF1mhxFkiJcm0jtSJAiZ9krwnhFvq78&#13;&#10;Q7weC0FqL4NTia5AVl8XghoxPaIp9AMhzGb1KUfJOTK2RIDVtTLacU9C+loGDOGvrQ1Z5ig3i8hF&#13;&#10;SMMLwetcXfeUJVxI9v149BOPLA8/eP9y7z13L48+/HC9xU4IIYLA8myWHYN/RR6kPjveti8SO0tZ&#13;&#10;IbAteSW/BJBgVe2tMOi36L05n/GJLyI+iD3KN2l9CQleIoQy8TmEs9TtEanivvup59wyTeZHI9Hl&#13;&#10;xtv/2uKj/hZeKT+I8YGdo/IG17nZwjZi23Xhrkw+bCDHYVn1kmeuiMIY9x0R8kQvuHWdFlKcw2QQ&#13;&#10;7WlqbSyIUrBtkYNI0fN1kPqwRcDDStQBEj774iw33HzzctsdL1zuSFTH9TfdmEiPnY1H/GhbNmK3&#13;&#10;1we8OyqDHWOkTT75dF58S//Kl8wPaTxjMBrPUJyrOjWnPBQ+ybs8dsc8JK4dOZyopyytduzo0eoz&#13;&#10;4avGmt3gQPBSD2ajHW3ywRjwSyJ6SETMMQ+IMcSgTZnrZUeBTIIS3jydccl9S1pdRpBLBtzHePKd&#13;&#10;OAUXy4gpn9o1ZtrjZx+Jkh2JpIRnwDMsmovoYc+Ud/7Jb4uYuXc5cfTY192596p/otxME4GJwERg&#13;&#10;IjARmAhMBCYCzw4C9Wfas2NqWpkITAQmAhOBicBEYCIwEZgIPPcI/OjP/MyWk/uf+N6NGzf/D9kj&#13;&#10;YyOyF3kp2fdDZEKRtCEzkaiIWwSl5XGUK2I8hKrURLnIBCkkZ8oPorWXSUJgI71bsEBmI4v9jDYH&#13;&#10;OavNca4NdSR1inhN28hRb+XLaIIZ2d8CBBL44JPZcPzYsSJtd2cPkH3XXl+boW9KH4tcji/8Qc4W&#13;&#10;WR5LLRasCH6+ph1lLoS8XSN+U07+pR++1lv1yXdeS1khiHNdkRY5Ip+7jmiXRNaE2N3/+GPZF+T+&#13;&#10;igY5kPMD+x9fTh7vzdGJAkh1R0JL2Vy1zab2CBvrEqlh75XhXxHlwUx7hUswKzI6efqHNB8CRsxV&#13;&#10;XbghoB3Lx6rf4gTo2SnhajV2KVxjMvJSqeYCe8ZL0oY5MQh27ZaAkQiBIvhXc8o5zIhEjmxW5IXz&#13;&#10;2OC7NAQE4xFDlTfacNEke89XSywZM9EfxBF1R9I/S1XBjpizPmKHuvzesnVblkq7arkxQsftd75o&#13;&#10;ufnWW3N+y3L1zp0lpFX000o8YY9gRHhZR1ww1hkHPZc/2oRdzS9zoBKvO9pCWWOch6X63bd7Xhpz&#13;&#10;PtX8z5HfzpU/kuXTDiey42j2lyH2yfdsen4dR1JHgivsx3PEn2F3zA3tKbc+88lz6RnRFpvjGem+&#13;&#10;XCLWpAyhZK1/qS9aiYiovu8Po6gtdTs/YxEIrowYUqKHuZwx4Kn22TsUIedQnl92zWv53/Tu95QA&#13;&#10;deLkqa+9c9e291fH5q+JwERgIjARmAhMBCYCE4FnBYHxl+qzYmwamQhMBCYCE4GJwERgIjARmAh8&#13;&#10;piDw5//SX3rLlVdu+Mvbtm1/RW3YnE2LEagiP2zQjXgsQhy5m/wimbM8UO3bEZJUVEEJBCIDRBCE&#13;&#10;6ERoI3iLsHU/10WCh+T1xniT3y1WxHzKQSO/coEoXTGhRX6O+5eHWK5yKc+nshfbw79BTJNKkNr2&#13;&#10;OzicDZ4RxfYj2Hvttcu+665b9u67tshvfUHuak+f2j99XFft8334PcYKUYzgfioEbb1RvyLNOaZ9&#13;&#10;xD1qG8nr/khI3jWRR3+DgXb1jQ8iQg7s3788EQHkkU88tDxw3321MbUx8Gb/6VMnU+5CvUFvLxHi&#13;&#10;AF/4JzXOHX3jTXofwlDlr/onbwVstT0IcPj9bqkwSJ90Srkem6bQkdkIdRE+/GDG+Iwyyhvni/Oh&#13;&#10;xSsRJPLUUZ41Zc0h04AAg3x3zVb1M+0oR1AY41xLZgUDolDl5TjS6Lc+Gy8E/hCnHG1ILipIRND1&#13;&#10;N96UzchvW27NhuR7I5BddfXVJRLFiRJkCCmSsR0kP7/MGc9J3KxzY1L9z1j3Mm2XCIElbsA5fYo/&#13;&#10;hUs623uQ2Fw847kay8Ii54VjaogmOp2oIEKeiKYjhw5n/M+m7SzDlc3VgQajMR/5WsmY5QcWWh4D&#13;&#10;ZLy0b7kzUR36MfaFgT+xzTVRSJ/55eN5Obdaasw4GCO2la2xNn65ZoPtfqZ635byI07UGKdMYZdx&#13;&#10;gB/bbJ08ebz2JjkWQUe0jUgndk9EDPzj7/zmWlosEVJ/6I5d239Bd2aaCEwEJgITgYnARGAiMBF4&#13;&#10;dhDw99tME4GJwERgIjARmAhMBCYCE4HnJQJ/9od/ePe5M+e+7+qrrnlP3nBfj1StFOKxCdLTRUIi&#13;&#10;NpHJ/ji2jA1S2fJX3nJvIh2JjQhGbF8UJwgB7CCoJcR/L9kz3j6PxSJG+z6hoAjtGEOS+iBHEcQI&#13;&#10;4SEqIHHrDXsELdsxww/tIVk5w89DEUC8RS6y4Jpdu4rsvva665ftO3bEGwR7/FstPdT7atjw21v3&#13;&#10;yQ+hXe3zu9pr4th5kfM5esMdSawPyNxBkCtTb7THL7aqQH6P+9oUEQMPZfVNe7A6EaL7wIH9y4Hs&#13;&#10;DfKJhx9aHqnlsfYvxxPRQgw5ExIaHrXcUJaCqn0u0t9PFuXAroiPOq5I+zRaogUsta2Pjj5F6MfP&#13;&#10;kar/sc0Gkp2dQdAro47UIkUvHZbMKmMMBjEuzw+/61yZYDfG2hgrjwyHUZHiBIfg5Fxia6TuT2/+&#13;&#10;XpEr1TdRBKI6WqQj5mVj7NqMnOhlCbSbbrllufb6G5arrrmmxANl9YFgQQxg13XP4V7yrPusfZuB&#13;&#10;9xJm/Kie69fqU/7Hx4Enf/VFGnbZMG9LwCLmrPpmPsBYf0VhEDtEQBzOklYnsywaMasiO4gnsZsm&#13;&#10;C8dhz/wyz/gycHKuHYJPLcm2mp8VVZK29N2zQ8yAGx+MifMxT9mSr37Z1myG4Yp1Xb/EoZQp3ysi&#13;&#10;rKNV1B99rjmVMmzV8m35joH36RL2TlUfzWsRNvVdEB/MExFc7/imdy2vePXnRfQ58hdeuPfq96b5&#13;&#10;mSYCE4GJwERgIjARmAhMBJ4lBPov+WfJ2DQzEZgITAQmAhOBicBEYCIwEfhMROC7v++9fyxvkf9Q&#13;&#10;xIFbR9QA4hKh7a1zBDXiEokpITqLpAyR2wJBL/dDECkhIKQrApgNCXmaG/X2OJto47IfkhOJ6743&#13;&#10;y5Hj2mFjrY2QpMhib4+zoa4yIk+8/X9pWfnEBOVKJAmhfi7kL/L4yScOhNw+W8tgiQLxIYZsycbo&#13;&#10;nEAIS1Uv9Yu45X/OJcIIMWVcqzP2Xai+pr/luz5VvY5igMlIfHWNbO5okH7rvzDU/9gcHyR7LY8V&#13;&#10;/E8eP177Oux//PHF8liPP/Zo3pJ/PJEth2p5MqKHcbIUGJJaO3ztiAgbf3dkwRCFhj/jOMZJ22v9&#13;&#10;zs26hr3/FQUGYpc+Egb0uROC3zimUP8riJQLk67aWmp81G/SX50qt1aiT+BH3CLEXZEoHgKBuVei&#13;&#10;gnv5INFrM/KMy47syWET8qsjaBA59mRsb0hEx87de2q/DlEeJZalXosR7TPRxLiXH2lDMu/MN2mM&#13;&#10;1zgOfxH3lhrj18BBn/g7xAz1tcVv9czxGneiWsZDv/VDeT6cyBg/GZHu6OHDJXwQYvhtrwx2lR+2&#13;&#10;Qd3zKvil/jNRIwhp7nfkBpGysSVkpHL1y74yJWrENz6V8KYkP4gVq6gb1555OPBjlDWYhUE9i2Wk&#13;&#10;cIXZmEPswMf8VVa+pbA8K/L5cD7zlLjzxAH7eRyOKHVdtXXu9IkIPJvyzD5dkVt/7J3vXl7zBZ+f&#13;&#10;pb2O/b3bd+14J0xnmghMBCYCE4GJwERgIjAReHYQyJ+UM00EJgITgYnARGAiMBGYCEwEnv8IfNf3&#13;&#10;fu/NV67b9J2bt2z+1u1XXZ39kjfWW+Zns+yVSATEa4kDOV6Rt8iLTC2ytd9qhxDilXBSb4iH6ETO&#13;&#10;ImmRn00wN6GMYJX8sd17bzDXS+Y0ud7Xo5yIgCJ9VQj5ikS2vJa33EuUYQvJiszNpyIIHGMTaS3P&#13;&#10;5/Sp0yUgHDr4ZGosiQjYteyxF0iiQHZknwcEsza1VYSyviL4y2aT+PIRvYj38qks9a/xZrz7hcWK&#13;&#10;rOcvoUOHi7wnJsQvb8zrL2wIK0jpgQNSf5D0jZQ2glF+LDXlLXmkdBPIByqy5WD6deTQoV4aKdEC&#13;&#10;+qvMuUSxWK6oIg285Z/6fPWBoTbh2Ms7rbBO3ppQssKy4C9MW86AKWxi4BIUciovyXg4d6WEeVDj&#13;&#10;U8V7vMdSVAq4DzubdTsSDSx/hLwnAmzfftWyI0tS7d6zJ6LG7mXv3muXHRE7bEa+4+qrFlEeQzDR&#13;&#10;LhIe9vrHA/3jizGovFzUvEy7/NA+EcfYjAgKIkUv/9T+9rhdyB4fPVfG2MBPlI/5QXzQDr/1A87q&#13;&#10;9dj22JsfhDgCFlHOht4ns/QZe5s3b8lzpP8RMNKPrpcj3ytKqHGseZY+1nzNvTrmWv5INX+NWewS&#13;&#10;xtiybBpfzWFzzEblw3fiRI1Y2oWN+voxloiTN55Ldc1r+/+wxXf+GgP4EW2IKPIIcdol8IjmuPfu&#13;&#10;jy2/8e//XY3nK1/z2mXXrmwef3lEoNg6/9QVJfZ9zR99x/Jlb/qKlD/+t+/Yvf3do0/zOBGYCEwE&#13;&#10;JgITgYnARGAi8HtHwN+rM00EJgITgYnARGAiMBGYCEwEPmcQ+B+//y/8nSvXr3+nSIit27YXIY/8&#13;&#10;RKqeO3umSF1gIDY7NVGOHG3BIRSzpYtQrSE81XVEgCJdB7mPHMVH9/JYxIkQpEjd/BTRm3NlXfe/&#13;&#10;PrYgkfYjULjXpC9aV3lEPoHBvRXRre1UlV9epR/sEg6efOKJHE+UjwSQG266uSJBNm3akvL9X4F6&#13;&#10;+x1xrUepqz0ihT7xs0jeCDyIbYUQ7Uj02lhaw0kiOtTfELJ5RAsgi9kaGFUkSPxCUROd3GsxoqNl&#13;&#10;6q3/slImC69qMG2sj0iifzaJ5qPlsLxZT/g4fuxIxJ4j9WY9keR49lJAPiPZRZKIFNEWgeRMxhdJ&#13;&#10;z18Y+Uj6KS+grlIvi4XMliX6pvpSYyBCJ7lVtssV+V7lLJF2ee21wRAct2zZUoLF5hydb868s+wR&#13;&#10;8t+SZJarMg9FdCiDaN8QgaMwjt+I+DhYuGoUZt1ezZwi5VvcITT1/Bi+dnSESJKOyiE2SdXv2DT2&#13;&#10;lk+DqzExxucTXcO+fvgY57GUW4k4qU9gGsl4Kjfm6pmQ/0cS1XHwyQO1t8WJ7EkjGV94EBDgLfGr&#13;&#10;57Q53PuLyH/skUeWuz/y4eVU9oCxmfju7Fly8623ZRmv66uuPEtjjfHjjzEhBI3lr4hKnlljKLKI&#13;&#10;f/oFG6mewdQxtqYd7CQCiDl/PtfD1xJD9DGfISDpMxuEUHPLPiXmJN9/4z/8u+Wej36k7hvbl7z8&#13;&#10;FVmG7sZcP52IrC3VxhOJbvr6b/wTy1e9/WtS99DfftG+nVP4qBGYvyYCE4GJwERgIjARmAg8Owhc&#13;&#10;jEt/duxNKxOBicBEYCIwEZgITAQmAhOBz2gEvu27/ucNv/pLv1DkJEJ1567dtfyMN++LAQ3pSdjw&#13;&#10;JjzCd0RIIMwRp0Ww4r1D1IZLbUIcgeo6SRm8rmV/esmf3i8ESfpMvW2P9E15Pylb5C0uNsv5jCWW&#13;&#10;ELj1SZ1aMiqEqVpIWeUvtxFBEnJXO3xiX/0iofNmOVJ967ZtRRwjoh9/9NHl4QceWDZt2Vx9vi5L&#13;&#10;JdkPZEfKrcvyO4SKfnM/kS8hktkp/0IUJyetNXEMJ2T4ussT+QKfFQHMLyQ4slh9dcuX1GtCPtgR&#13;&#10;W+K6soOAVk6et/gL2/SniPb0EVmt7Nmnz1R5/eWHTbwR9VdfszNE9K11j72OxrHMEiK7x+9sogDO&#13;&#10;hpBuAjx7hoQIP3XqVJHUIgQIHvp+LtEJ/K9+xIA+wINPPmzXfEgfCAg2mjcHHF2L4oANQh4GG7JB&#13;&#10;97r4q15HdkTMSIRAiRRpR98Q893Gai6lPVEofLJHRN2HK/Eh/eOHSAw+lmCV/IEle8NXGOUiUSSb&#13;&#10;ykf4iyDSp2TXXOG74bAp+ZU5unHhfG/enau01/NKn9mVahwzTuYmrIgZOZTIdjqY2q/lyGrfDuKE&#13;&#10;cdgYHzZmrGqpN23EF2JHR5m0IFgRFcGRaPBrv/zPl9/+rQ+0EFWt9i/1X/jilyxf8da3ZfP2fRG/&#13;&#10;TlfbHeWR6JPgDC94O9fO2RK6OmrDXDQHpHqWg0ftUxOszpw93YJHykjGoJauig3zckQrleiR63ru&#13;&#10;ggHsjx09UvPJfju//YH/snzwN39jFdlSpiLCHVseeuD+mh/aJ9wRQzwL9ZyVvnp5kJppIjARmAhM&#13;&#10;BCYCE4GJwETg2URgCh/PJprT1kRgIjARmAhMBCYCE4GJwGc0Ah978snrsx/EmzCmogO8pX3TLbfm&#13;&#10;Dfxd9cb9prxpb8khwgei2RI5/QZ8CPGQoBKi3gdZa98B5Cei+Zlnch0ydYgllxLbqZUyuE3kdM4w&#13;&#10;wkkIbgS2JEu+/SyQ6VU8PiCYh8iCNEVBI575gJxmsJfcQir3m+9jPwR9QNruve662hcCCWvJocce&#13;&#10;iQjy4IPLlq1bl11ZUumGGzsSxFJK2QulowtWVCzhp0Sb+KavCOUSK/iR9jty5LKK9kAYK1OCR4h1&#13;&#10;0S7qbkREp6+c59PTT/cG8vqF1B/iEoJ9EPwEgurjOUsorSJacrwsggjXOjohokjIbUk9gkhhkmu2&#13;&#10;ENTI8B07rio/hkgziHzYN44dWUG8gCdf2UO28x8JLulb5eWe8xQtXwrv9MNRGmQ8gt88GHb4pi9s&#13;&#10;8uVMllnrKKIWrpD5IkFg6v7ArASHXMOrol7UT8t8KAfiBwwR6yWk8DftrNuwufDhP3HGff1Vjw/K&#13;&#10;wLEifZaeU8h9uOh/2a8erfqeujoAU308lOfn0WxQb6Nyz5NInIrq2LC+yH0AsS/Bwr4h2hdRYQz4&#13;&#10;oA3z97FHHl7+1vt+opYyIx4R7nrvEs/a+WB1ZvnwB/+/5b6P37P84T/+J5YX33VX+WBSbY64AmM4&#13;&#10;8Zvd6lPOay4GT89lRSmlPAFKec9SzxPLekV4yzV8a56sRETPFOz4PYQP4pkoD8+Sfj9w38eX3/yP&#13;&#10;/yHi4iO6+jvS4SzRdnciQPR7d0SbW++4owTJkydOxN/4cPll2+JzXFkpmr/DwsyYCEwEJgITgYnA&#13;&#10;RGAiMBH4VBGYwsenitgsPxGYCEwEJgITgYnARGAi8FmLQOj57VnOahvCkghw/333Lvsfe3x5QYjI&#13;&#10;fREH7ImBdK03+kOM9vJLTQ4jnb2lbT+QsyEsiQbnz4036L25jtxFw6Z82MwidCOElLCRmxW5kXtV&#13;&#10;LgQtQhW5XwS744ogTu0mvJVFdrMXItdxJOTyyUQEPJ435PUDecuf6xPFwX9v7qvj7fecpI3Uj+/b&#13;&#10;8qa5t833XXtdvaUvEuShRIHce889tY/EruwtYTkh9zfHXpHgsY1QlrTjoy98R5y7RgpXWylDiEAc&#13;&#10;S0OE0LUi8kN+66/0zDNNMDsXOQJzPiPBi4xPpQsXWvQhoOiH/VK0nVZDXK8iHwKMevIHprDiM6Jd&#13;&#10;aYICu8OvZFVZkRmEAkISfESC6IukX/Kls0SbJHnSWP7JGK+LSHUue2sMUUN9/lf0Tc4JH8rJ44+l&#13;&#10;wPjPVLhup/7VWLfo0YIHEUk+nNetS2RJEfvmW8SP+JPb5Q/cCSSFQXDX/sCYOEHMUZYwQthicwgE&#13;&#10;yurT+kRk8NE9dbRJCKj75QPRJZERiZw5eNCG3Uey8fzBxV4y9vEg1LBtXxLlSpoqUcW4BM/kFS4Z&#13;&#10;P/5fyFH/zC++Hjl8cPl7P/2TtfH5DTffsmxJpBIRksCwMUIcwcAyZTZ5Jy783D/8meVd3/anlhtT&#13;&#10;lth1PsKI5aw8j3DwDAz82M9srXz4EmDq2UwfzafCksd8ylHfR0QIQNZdaZP5CCXBwz1LqJnjxB7i&#13;&#10;ob08PviB31ybK4HrdyTRL5ac84wePnhg+cSDD9T8tRTZ+XOF+2t+47HHNqXiqd9ReWZMBCYCE4GJ&#13;&#10;wERgIjARmAh8WghM4ePTgm1WmghMBCYCE4GJwERgIjAR+GxEIFT2q7N2/8YnD+yvfSAQoPsffzT7&#13;&#10;ETyR/S9uWm697Y5l157dif7YUYTxhpCqCPOnr/DmuKVp8gY/wjaE+UUxAHmMoA/BHRJd+VDaRZYW&#13;&#10;GRtSGuHurXvLCiHYBwGP2i5iPGQ4kh05jWxt8r/J2NocPRa9oY58tX/Fr/3yLy7/8d/+P8vB7OGB&#13;&#10;6JWIJESLL/6yL19e+/ovKhtIXWS7pJw2miC/ojZdtpE2wccyRUePHF4evP/e5eMhci3ZZE+QvRFA&#13;&#10;LAXmvKIhYqdI9fjoiFzOSfchfedDCQ7x9ZlnOvJD2/pVb9jnPtEAEVyY8C24hXVuu8GtBKaQ4y0W&#13;&#10;iKoQGSASpCMSCucIJSMNvPVLHePkXH6JDKlPNJDkjyNCvSIqkN3BVd2K0Eh5vo2yyrtufzImsRGP&#13;&#10;y+0i81cEP7/1mZ/G1BwQzSEKSBefeqrrIs/LduqNJZNgY6xEEcAZjpaf6jYbX2NH5KgZE4OFf7BX&#13;&#10;RnLUZ21ZBozYw29CXc2xS46Es4rEiA/KEBZyUjaIUCVORHRgzF4xT+R5sUm55+R45l8ql7hAYNi6&#13;&#10;dVuNbYlEKd+ile63UJX9dFa+wsa4dL+JVCOy5tf/5b9YnjxwYLnl9juysfveenYee+QTy0P331cC&#13;&#10;HEFS9MfW7duWmze+IMLBg8u/+pVfWr7527+jRAhzqiNn0g0+BBeb3Xt2LDf2TBr1LI4xrTkcTZDP&#13;&#10;Y08aIkTv6dFLphkb2HjWPdf2GyHyEHuIHh/+4G8tH/3Qh0ooqr7XKHzyX9q13wws12VT940RYPbu&#13;&#10;u678bLyeuey65dpPXnnmTgQmAhOBicBEYCIwEZgIfFoI9P8APq2qs9JEYCLw/7P3HmB6Xdd57p6K&#13;&#10;KRjMDOqg984qkqJIiqYkWsWiOi3LKi5xYkV27mM79zpOfH2T2M+9N3GN48e2rHaVRFacWLYsK4xj&#13;&#10;2ZZMiSqk2CtAECB674PBoAwwM/d7v/XvwUiiJBb4MQSvDf7/Of85u6z97X34AN931lqJQCKQCCQC&#13;&#10;iUAikAh8byHQ2ty6Tm9eNx07eqwc11vrhJWCoIYU3bLp6bJ/396yeMmysmT5cnt/dE89ZxGA0DgQ&#13;&#10;7hDSkKZNIkIhQ4OEj6MJcdVx0REylvr1jXtuQXKOyouhXQT2BeHEN0y+B8kfBHntj2sQ0JDs5ED4&#13;&#10;xEf+QG+abzchO12iBHk8sAWC+5iI6U/94X9WYuUN5T0/8ZMmkCFlbbvobwsqmi9hfxAfuE6/9EFo&#13;&#10;IYQTQgqRp+HAvn32BuFt977p0+0FAinNW/0k4o6E40HAB7kOkhJ85IlBvyPnI5+CvWZE/DIfiGSC&#13;&#10;+dCn80OAvq4LKEsFzBPSPcj86hGgtsKcemDmPlSHwlqEJ0QIHkH8S4Cw+OAqrlMJbYQndaRrCtnV&#13;&#10;8JIwNhoXUcGeJW4WuLBejEm/Fik0HuOztpqq64Nv2ETS7wgl5bBJEjq4DsFf5x7za+R2YK6eV3gd&#13;&#10;tHdMMbmP+FJDqNE+xI/wRFA0NdseYxMyqmGL6rVI8OF6HZM+8KJhfrVP7AAz9gtrhSiG4ILwQjuL&#13;&#10;L/Jm2LfnsMPAsQ/IXQFhz3ohmHQrOXtHp3J2gKWKxQNhQEHcU/eyS14y8hxhLyCO2fuiIfyMaH6s&#13;&#10;MeNxHa+jxx56UHPv9jOH58je3bvK9me3eK2GBgcLH8rKNev8TM1Ubp5tuo/nBOKcQ3gRZk6eN4hs&#13;&#10;eO6wXlOE6Yi9QFi3FofiYu/xIaQVaxPzQMxseHXoecA2PtqY5Yz6ov9jwgI7tso76rGHH5ToeNA2&#13;&#10;Pd8viy0CB7zsJaNxsJM14bO37Hu+XWW9RCARSAQSgUQgEUgEEoHngUAKH88DpKySCCQCiUAikAgk&#13;&#10;AolAInCZINBcrjmit7WHTgya+HfYG5HAkMMQk4cOHFDOgl0OXXPVddeXlavWKLxOn8P4dInwhQyF&#13;&#10;tIXQhdilDW0dJqdxPgL57Xq6LtggpyHQmxTyx0ddE8/pfiDgKfSpbix+QIJS6PO8376HYG9xaKGP&#13;&#10;/d7vSJDYKwJ4rbww5pqsR1jhDX8I+uMKo0P+jkceuN9j/KMP/DOT2mEfBKu8AkQI2+tE4X8YF7ac&#13;&#10;OWAswgAENEIIhDI5GyB7B5XA+dGHHvBcnBdEIbFIME1y+H6JIoTPCmEgbK9iC0aQVNtT0pf/MI5I&#13;&#10;aAh92niuVABHHUcVtgi7qojRrLzP9u8QFvawkNfAWMObxOS5cOI6WFZxgr6YUmuLwmchcggb6kD4&#13;&#10;U4LU1pgaz+uHbeqH9fTaibnHWwDBhLbYRT33r3PR4poLokgkfddQblvnU+2KdqrdorbClv7pD0yY&#13;&#10;H+2dPByS3eYwTuTqYI3wYog+JZbggaFKtKP/EC+YDWsHQhJrIP/Vhj7aOiLMGblo2IN4NuANwdgx&#13;&#10;f6bPnhizJwd5KA5q/+PZcXKI3BPhQeL1lthFOCwwoh/moYBZxjS8UDT/Bkb0SXG+ExZBv8Henhi6&#13;&#10;TiitKhYxNzw7yHUyMG++xmi3uIfoQT8EHRvXXOtzNnj8qES4GcIyQnSR74OcGeB4lvwo3d0NMRMP&#13;&#10;GJ5reb/IK4WxCVFFCRHsgkAXwgfbT7k/JIjU/cCY9Dl4fNBeHgf273Py8gN7dlogcmcv4gt4CBnG&#13;&#10;eirsnuepbsZHcAnKkggkAolAIpAIJAKJQCJw0RBI4eOiQZkdJQKJQCKQCCQCiUAikAhcyghs3L17&#13;&#10;hojk9eQIgMjn7XxIaIhZjnwgZB3aRwTwLuW+QGC49oaXKwzW4tLTe0ZhfSR+iHStb43b00LtIEsr&#13;&#10;YQoJDqkPuQzBz29IYYhYCGjeSIfUdQLrlrY413WIVohu7KCOvQYapC8E8V9+9jMWPVatXVeWrlhp&#13;&#10;AWNQb6Fv3fyMPTDIX9Db11sWK1zXFIUFevTB+8vX7llfvu813y+KWjZKLDBJ3vhukm2Q25Dk2Gvx&#13;&#10;QG/MY+/IWRKRK2+DSGNyLeAJAlFLXhGSOeN5sv3Zre6uRyLJTHmCzJT3CW/iExqLa+3tU0zEEzqJ&#13;&#10;ou6EL6Q8IkHMn+smxTVPMCHcEPawJlQEU3AMfKNdi8hpCHjsNOY6ViGA/lgbMDQBr37oD7Lb+Oo3&#13;&#10;a+wQYMLUIpDGYB3BG1sg0cfPh4cJ4+DpQFu3V/+0p5iYlwjBsXqPMHZlr6lP8TqLwsdL5Bz5M9wm&#13;&#10;+mN/tHSoD+ER/YUgJKNli0J1ac8ABUds1aju0/027GUu2li6FFgxHmNHGC/CXil0lvtrKadFuEPm&#13;&#10;48FA+KojhxA79tnLx4KE2nVp7yD2gVn1BGF8Cv1iM0YZD9ldmmKvY7+GCRNlA8KNf7CesnuUOepD&#13;&#10;Hg72M4IL3k/VcwJPD+4jbrAe9IUUgCdLh/bS7Ok95aSEOJ4lwmeBNXsRRNib3r/aa/xGGPEzJFvp&#13;&#10;Cy8TcsJ0dkZeGO6xHlX0oC0fcOJZwBuKkHJHJAbx/4ttW7aUZzY85bBaPT3dGgHbtDaNNfaF5/2l&#13;&#10;fa55nJbYwzownpZu1vSOjkXqYtPz7iYrJgKJQCKQCCQCiUAikAh8RwRS+PiO8OTNRCARSAQSgUQg&#13;&#10;EUgEEoHLBYHx5u6pImt7IHxPKMwVeS0okJ0UCG3IX4hkyGMI8I1PPu6QOqvXrS9XXHOtvRxIAE6+&#13;&#10;gSkiY8kB0ipS1US7wmaFkBD9QWjy2+IHY4iwHZX44LwTGg9C3ZwwY4uEdV2Rr4TcgVSGsKVAzhJ2&#13;&#10;ivA6vNFO8mfeskeg2b7xUeVcOCmRJpJvk2j7xlfeVpYsW15ODw2We77wN+WGm24xiV1FAuZJ//4t&#13;&#10;mzS6x6nih39AXHNLdtd6rQqbNK231aS4hRDhNKwk7yeUG2T3zh0Kr7URAtcJ1BE/+mfMUL6G2T5O&#13;&#10;nTrNtkMuQ4K3Ks8Bng41x0Ml2CGzscOij8YGV9pAqvNhXSopDpHNNUhuCm/2u57O65oiiECys6bc&#13;&#10;o682rRvyBB4d0WfkH3FbjxHjYQeEf+DS8DrQffqmXwpt6J9+wdTX6FcfCx5au/CyiH92NU0Jr5Zz&#13;&#10;Sj5PH7QXwrJFXiDCl3lzbYo8HziOjUXIrVqXcTjHBu8R2YiAB25hE14fGlPjh+1jFvkGFU7q4P79&#13;&#10;zmeD+MHeJwcIXih4C9UwW3hcUJgTxeKB7BtHoNHYfCjsPa8N3iPaxK0SV2SU7WdNwRubWiXsnZcH&#13;&#10;DwIHXjqalPoI8W8UkU1zCUGnrpkSrWt9WlVn7sCMsmffYbUdLVdfe00Z6O8qX7734XKOXBzKK8L+&#13;&#10;AQM8dHgeWScSoDMf+sW+ViVKwR7GYJ/wTLNJEVgQi/B+mbye4DJ8csjJ2w/LM2zTU0+WZzZusEcK&#13;&#10;zxReYJpm+eyn/rv7oS3r9EILnlQjZyW8Nval/h8x7eyZUZJ8pPDxQsHM+olAIpAIJAKJQCKQCHwb&#13;&#10;BFL4+DbA5OVEIBFIBBKBRCARSAQSgcsLgea2crXI7r4D+/b7zW1mB4nuED06h8Ak5wcCxGQykzA8&#13;&#10;jynME8m/X3vHm537gDwX0xVyB8IVgpe34yGAIXx50z3Ied4eD88Dk9IQw/rggQABy6eSrowHWQsx&#13;&#10;HIKH2FXXhxhukQDzhEWGZStWeKxTJ0+UB++7t8zuaStzFswsT2w9oJwFEUZp5/Zt8lK5UTk55pbH&#13;&#10;HnvMb/QvklgiXrgxHuR6JFxnjOrBgC18HHqJo3DgPrYF8T5ZLAnPCjCYMXPmxJvrp0WIHzt61GPu&#13;&#10;2UVIoBGLQ9SZ1tvn0Fi0Iak6HipTlCuiXaQ6mPGn4m47RGpzNDY61nwVvCUvdIwtWHLfNorYHtck&#13;&#10;VdX2YnOIF6MWk1TNgkQVmMizYspaN7wH6Ef9ImkwLuJSFYlCcBBpLwKdsbiOOFAFJAxS/hiT7dSF&#13;&#10;dGc+eCsgXEF0t0qU8jXdHx2NOtStogwk+HnhxZyYRBV46vxllseTAd4rzh8Dod+wCaxPkA9DYdxO&#13;&#10;irw/eliJyE8M6dpx7x3uIxb1SDQgfFVf/3SLRQgHFoEQEegL3PUHgW5UIgP2WwgBP/54fPBhPhcK&#13;&#10;Id7GzkR4MLDHs2O0mfXgOQgRkLkZN4kWzJ3PjFmz3QnePtwjjwi6xP6Dx5iqy5anny7Pap8sWbnW&#13;&#10;QhvtsG/+goXGArGE57RDQiRjMyb7i3Gx2uKj1qKMM7MQkyy6qB+8L6iHBwZh3Y5q/+7ctk2Jy58Q&#13;&#10;dsfKspWry5XXXiePpplelzl6ru695x57goR1F77Bo2HyhYvPccY6n5VIgwhFwd5z56UOZUkEEoFE&#13;&#10;IBFIBBKBRCARuGgIpPBx0aDMjhKBRCARSAQSgUQgEUgELmUE9Hb7wMnBE00QwRDRELgmRkU6QlRz&#13;&#10;jSPEL/e+ubzhzW8tb3zr202IbnjiiXJQAgqeD9PIASJvA5I+88Y+fUK+mvyG0BTJyW/Rmyb4K1nO&#13;&#10;GNUGCF/bAmnLR39sR4NGJdwOpVueE5C4hw6Sp2SoDJ8oZapCJVGfgpfB6ZODfqO/Y2qvxz0uIneh&#13;&#10;hA+8SvDikBOBC/YFIazxZEv1IKj5IEhYDsFcS2CCxwPEMvPBa0JzHReZjWeD7O6Qlwd4EMaIcFaQ&#13;&#10;yoQjOnHiuPNH4EGDp4s9ZoQZAlK/CPjpIpVJmN7b1z/hvUB/nZ1dHr7ixDVsmowh5xZpVNMEsgh3&#13;&#10;jvpyW86d90K/mDPtuYPYIUPd12Txi3VAzIr5Rigu7ptsN2bMH2EgPDuox5qNy2vjvLwTsAWRhgKZ&#13;&#10;PzoahDyCEiIHa+2+JIpBfte6zK0KLRYVVI+6DsGle7TFNsY9J2+NIYViwvMCbw5Ct7GvDx865LBP&#13;&#10;2ERb5oFX0uyBAYk/ER6KfYgg5zVUvXMS+9g33Dce2KExsIe9wJPAfBFmuAauXMeTw8nidZ86rOvI&#13;&#10;KPMN/MaaQojjd4TNir3k/aP9QWH/rFl/hfLJzFUOm8Nl+arVpVcCWc+0XguNrqSvE0PDFh/OSihA&#13;&#10;GEGAQdhYuXatbR2VbXj8RAg1rY/sJAcP3iJ4sfB8MG67PI3qemE1Hh6IROzRI8KOpOqbFNKKpO6r&#13;&#10;160rr3n962RLv+c/ojHwFDkqT5Dve83t5VOf/EQ1b+IIDs+nYAPhufh/A+eIT224p2RJBBKBRCAR&#13;&#10;SAQSgUQgEbhoCKTwcdGgzI4SgUQgEUgEEoFEIBFIBC5lBFqamm88JkLz8KGDjt8PCQ7BC/EIORsE&#13;&#10;+nOLHuTVuP0NP1B4q33VmtVl6fJlCoGzsTz15JOlRcmZSczcJy8G3qQnlJL9BtTvGCRxS6eJ9niz&#13;&#10;PwhliFlIZghkyO4qQmBDS4NUh4zGNgQQSGwKJDhkOd4I7XrjfuH8OWX33oNlRHPp6Ggvt95yo+za&#13;&#10;ZEI3wv/E3OgH0hpmFeLc5LUFgCCxx6WIIGUYD8ZRXch5CudcN2GtDvjNXLAfQpx6586TeDsEJDfS&#13;&#10;OSGNuhWai0TpeJ8wLm/l09YhskTU79j6bNl48nHPC5Ie/CyAgKWEJM4RRbq6pprAxktjinJBgAdj&#13;&#10;82FuTU2Rw4Pr2MM1xsHWKIgcIufVHjxZb99rzIFaYFvnRL91nsYaDFSXMkFu67e9MnQP4h1vHuYg&#13;&#10;XxiJAiEqIWq0tMSaYxMCAH17nSUW4alA4TfjNynMGSVyP5zXOg6XvcqncmpYIpeEDjA8eviIRI8T&#13;&#10;5exphUvSfqQteTwYG/EC4QAcHaZK+6uOR78IAew39l9LmxZTHhCtrSFugAnYIYI5TBdzJhyZ9pZx&#13;&#10;0X70OR0xVwsljT0jG2LO4KSk4BId8BSpONI3Yg7gcQ0Mq10t7a3lHT/83vIHv/2byhuzuaxYvdb2&#13;&#10;7VH4NMQQxAz2MliA53SJZU8++nC57bWvs/jBOuOp4vWU2EJ+DuohdiCGaDjMn3iGEHBYLzw8EDHA&#13;&#10;cvfOnc6Vs1/P8tIVK8pt3/86hWmbpTnFXqETnp0mJak/qfBuC5cs02epQsxtA40XXNgL6s1CCnuo&#13;&#10;RetXn/EX3Fk2SAQSgUQgEUgEEoFEIBF4TgRS+HhOWPJiIpAIJAKJQCKQCCQCicDlhMBT4+PtTYOn&#13;&#10;ryL8EkmLIT952xpCFhaWt/QdlkoE7nOVt7/rPfY+OAVxL7JYDGhZr5wfvHH++COPORQVng6zlOR7&#13;&#10;msj66tEAOQzZjAcE5CmkMyW8OeSBoLfmTQTrPnkfePMbscR1bBfEc1Ppnz7d1wiPBTkNyd6lkEWD&#13;&#10;xwYnCPkffu97FarneGnu3Os3/HlrnXHJtcEcaWPCX0eIVwhzMcw+5zrDVmGgEsWQyYT/YkwKtkJ+&#13;&#10;m7RWJTw9eGs/RJGG3e7XtV0v+g4hoUtiBm3JAQJhbRFC9S2IyFODt+937dhRtmy6kOqga2q3x2cs&#13;&#10;hBBCNIE1ggoEP+GNSIxNEvYQhNpLBzlYZDNhwoKyDjHBMggikmyvQgeChq/LLoQF5uycEKpHf3XO&#13;&#10;2Mo5RwsVtZ7qIGAh/tQwYWDNh0TsrDkYYAtYet6IA/KGGdGcyStDXgnCHhGqCi8EvHQQuKiDSFSx&#13;&#10;x9sBgpx9xbpO6UDwQFwJsQdPiBZCh2lsixQsW2NLs+Zcpw/WjN8m4LU3SECPvXWfcq7VjvsenT0b&#13;&#10;ob54doyBjdKX+qmCCCHLWhTyK/ZXJAlH3HF36q9FIosx0jnPH/sGQWfdVVeXN7z5beVzd/25bVmx&#13;&#10;ek1ZuWZtGZZHC8IAog4Y8nnswQfsJXLrq2+3xwuCCn3a+0j9sR8orGP9YEAVGI/LQwYRhZBWeHhs&#13;&#10;2/yMc9SQP+dVr3uDhM21mo9stydM9OEO9cW86ZN9+ro3vrF8/A8++A0Y1Xrf/Yj4pfBaWmtwYE3o&#13;&#10;/ru3yxqJQCKQCCQCiUAikAgkAs8XgRQ+ni9SWS8RSAQSgUQgEUgEEoFE4HsWgbGDB/tH27sX7dPb&#13;&#10;85DLvFFfRQgIyCDhG0TwN81yzfory8tvvsVtID0hekUhm4QlkfLN3/d9CiW1uPzRxz5U9otIXbxs&#13;&#10;Remb3i+SvtcJvSGmSfIsBtc9Q+TygeWcIKz1A0Ib8laMqMlVe2ZoLK5d+bLryl1/9qfl0IH9ZfHS&#13;&#10;5RZWBuYvKE8r90ct93zxSxYylq1aY0J18PhRCSYzylx5ozBHyGh7FUBwN8h7iHALIOoEUpk6Fjkm&#13;&#10;6kgg0bWmBukNHW6yXPPHXt7upxgXn8kEkfD0yadN4Y8IeVTr0JY+Yix51+gPpHZrKyG8mi3YLFqy&#13;&#10;tCEKKBQQ+TxkC54NhHVCBDh44ICJ9vCIwVMjQmJhD3U7FQKpq7vLpDpCSbeEk44pnfa2IOwRHjmM&#13;&#10;j1BiTwGR5YgSFDwyKIQAo449HzQfCgKKQyhJkKh7B4GAkGAIFMwFYYM5ImacPXPWpDb9nJGogeBG&#13;&#10;QnE8EthvNUF4FQAQHdTUeCCA4a0AGe/wX/IEIZwaQgF4gRVig3eirrGfmD8F3BmTdUQQAB/a6Ybb&#13;&#10;se9iDdlzEhRE8rMm9NfWrFw1VFU7sGS/sP+Gh09qXO1jjcHYrJxFL+1pBIJRhbgCu9aW8LxhIow/&#13;&#10;tWea15A27Llhzd/invaT+2/WHtF8CNf1+je/xWLP3X/9uXJYa7xwyZIyVesnM+yVQXL2E8qzc+Mr&#13;&#10;by3v+pEfdygsRBU8TeiLMfnDWDrYdmwAG553cD929IgTl+/ZvdPi2gGFkOPespWrCkJKt8S0s0o6&#13;&#10;TgdgNMqCqLh/n8UX4s/MOXPLFVdfW56Q98nzK6Ac/XHEHvaDcRd2p06evFkVvvT8+spaiUAikAgk&#13;&#10;AolAIpAIJALfDYEUPr4bQnk/EUgEEoFEIBFIBBKBROB7HoGWpvbVY+dHZ5Mrw4SziHSTvyJMIYrh&#13;&#10;NyGzuVZJYSYNiXrne97rN/8hsxsBb8SEBoEJjQ+JvUjCx0/89E+VX/2VXykbJEasWLVaAsiyMnPW&#13;&#10;HJG3PQ7JA5ENyWsyVoQsIXwgQINgF1mrYqFA9rhUW/R7xoxZ5bbbX1s+/5d/UfBaWbJ8ue2cu2CB&#13;&#10;35hnTkePHS/Xv+JmEc3nRJi3lM1PP13eIU8VvAMgaiHzmSjj4jnCuS5qKK6FJwpYmIiVnRTIeDxh&#13;&#10;gkSPOtC3CB7jJIoWfpUUrseKn3FV3yai3Vd4mcBRIyNwHUKe+lwCB8amHzwt2kT2NzeHIEIL5qCb&#13;&#10;nLoNggHCyIiIas4hsHmDHq8XvF0QI7hvzw61YTyEDMacyHEh+8AHW3Xq87pGvqbh8ObgJvghAtGv&#13;&#10;bde1Jnn+RJgvZhRi2Dm8cqirPhmfVR5D9FI/PSLW8YogxFRvf5/FhJhvq8NVER4KMOy1oXqMDS7f&#13;&#10;kPxdGGCHcVMdeyF4P5HEXSGeRsMODev9Rj0+zFlSh+3xIBqoCkvYwBijsv2c6iLgtEoMQhjSYLbH&#13;&#10;e8D7JLwV2Efc7+rGG0MhpvR80B58Gx4Mse9kG8tWBRbwsGeIrjNf7GIN8Xh5w1veVhboWfrK3V8o&#13;&#10;O7ZtjTXHao1DaKk3vePOsu6KqyQAHmjk9JBA08CddbOHjurXNUdYQHQ6Ju+OQwcPFMST7c8+W/bs&#13;&#10;3O7nVlW9t2+46WbNY6r3EGuLd0sNR2fjVU9T0LLxDa7tFuBed8cdZcszT3vf+cZ3/GLm6qfRB3ud&#13;&#10;PcvzCrYaUdnTsyQCiUAikAgkAolAIpAIXCwEUvi4WEhmP4lAIpAIJAKJQCKQCCQClywCU1rbFuIt&#13;&#10;QPJnQggFGQypHYT4+JhIdVPCIidFTJrkFAG8ViTrtde/3G9mB1EfxCfEdCXDTaiLmO2dMVBufc1r&#13;&#10;lST5cDl8+FB5dvNmkbfby/yFC528eZo8QAiBRSgeCGps8Jv1iA/mREVOiwz12/oQzir0DYFOPoK3&#13;&#10;/tAPi2TdVB576AG/7U5S6BtvudWJmSF4CfvULkKW9l/6/F+X9VdeXW551avL0SNHTBzDt0JQ17nV&#13;&#10;vk3oa/6Qy6LIpelAgONNgDgRIkS0QZAR0a5v3to3WcscZB/kO9dNoDOCrlPHc5HHgX5aWIJMpi7C&#13;&#10;UQgQ4W1AkxAlwrtCXfmNeAU3mkRmgwXtYn3Ia8GnpTe8M+iDEEX0T/gjCGXPEa8UjQ/BjhcNpHYI&#13;&#10;OuGJgf3YiYAV4Z5iDNrWueLVwXpxnzVk7iawVWFae68xoD7X8aLAs8S4qA0kOcISJD/EPJ6jC5MA&#13;&#10;AEAASURBVP3ICBPrrD/1qrDBvPGwwJ5WhYziGHgJF2Hm0F0SFhCuAssQoxhbKxXzZCyJFogmFrh0&#13;&#10;xG68Izy2cLLoJjuMpdY4MAG/CL2GiIBdYEiddol2aixBIWyifVubktprz7BXqNNq8p5qkWwejxcK&#13;&#10;gmIIEeMWK0j47v2i/pg/AgBrh8cIzygJzpcuX+m5DCu3iYUn2dip56ZF64rAQmgzMFXXFlnYB8wN&#13;&#10;W8CCMfBSIeH73t17HNJqUN4iW595xiKZDWt8gfHXv/qVcsfb7ow11fW6T73Gsk1dx/6WoTwj/MGu&#13;&#10;7p7ecvvr31j+52f+dHKX3/E8+lSnKuxk9p3gY1F8Lb8SgUQgEUgEEoFEIBFIBC4OAil8XBwcs5dE&#13;&#10;IBFIBBKBRCARSAQSgUsYAfGWV+MNMHj8uEMQ2dQGoQn5amYT9pEPBKQaQNa+/V3vtkgxqrfGISkh&#13;&#10;VXUwYRtkcxC7ba2d5b4H71fT8TJrzpwyMH++36Y/LrJ17+7d5cBe5d2YO6Ak35EEHe8PiF6Ict6a&#13;&#10;D9I23rZ3aCkYXbOhYQcJz7H/p37u/ygf/A+/obfWt6jPPWWJEjFPlzcIthIuaL9Cee3S2+wve/kr&#13;&#10;yo/85Afk+XDMb/1z3/PUxHlr3aKF5sm40K3+rXOGhMyGnOUen3oOGQwG1IUU90d2CirXgcyH7Ibc&#13;&#10;BxvIYUQUdeF+gvxWXbWnX24gdljMUL+IMtJITPZTl3FMQFNXdmEoBD74uNPGuBDnMT+JBdimOvyp&#13;&#10;4lJrk+YjexxGTE2xzWunPmOOdKTuJZr4qLkhyti+SaKNLnqe4EF7SpDvJAyPBPTuT9eZF2ZSEAJE&#13;&#10;z6sOIgVk/3nPeUxiU9gRnh306741JvbTN/MadXvaMW/+Q2hATEI0kJeH8KZAoGM/bT2O58dvJXqX&#13;&#10;oEFbblng0jnrh0BCO4QI1gG7EWoY98IcQyxDOMLLB6+k2hfrIQeThuAQYpBFJItO2MHoCoslG8/L&#13;&#10;K+eMErLTj8fQWOfkWRKCF3VjHxICCuGIORIuDhzAEpuYG/uCT3hQISA2hCt5TyCK4DnCs3BQYeF2&#13;&#10;Kvk4IcYG5s4r8+wpst8JzT3YpC+ep21btxTCrOEFU/dem54FvDJkjOYsI3TAUtaZ55f+b7rtVeUr&#13;&#10;X/pb52WZ1OVznrK+9MUf+mDv2utGtdklWRKBRCARSAQSgUQgEUgELh4CKXxcPCyzp0QgEUgEEoFE&#13;&#10;IBFIBBKBSxABEYxNW4+fWgkROqgQSLzVDukL8TgqsheituaqgNyEnOT32nVXlGtvCG8PmF6uNY9D&#13;&#10;mosUboGsDvISIplQOtvl3VHfPOcNet78nz1noMxUIm/eQD9y+HDZu+d+JUCfbSK2Vwm6yUdR32SH&#13;&#10;nCdEEG0hhym2UeQoRKzfZtfxp/75z+sN80+Xhx/4etn4xIUcH9SfI4L3vT/xk8o78ioTvm7H/DRf&#13;&#10;Sv0NqY0AQv/MjTmBA2+xc6Viwm8LHJDkGpu6tOM6uRXcWn3gzTA+Bmku0UP1aANxXYn9+pv2FDCG&#13;&#10;cEfEEP/NlQmRg/b2ctBVeyKIEkYU4RyRyOQxTVQsUDSHQGOhRWNSJzwXCKUVI9qDhfVj3rINzw+E&#13;&#10;EOw2ka2+jFHFRHW5wbi0rfizLvTRKnEA7Ca8WoQfvy0O6eiE8OQN0XQRRRzaSb859/4J3cRjItDQ&#13;&#10;L2NA3NMPIgS/NZR+i/SXMSPnzkrMkYcLF2UboocTe2sujIO4gEjg/YvdnPNHcwKnJu3Z2jdHn6se&#13;&#10;A2DTefXfolw07PPW5vD4AD9wYc4t2s/0BX6MxTnEvcfTNepxr64RXjJgR0H0sSAmexAMXFfjer+o&#13;&#10;b357HM3Z9XwtbIywX9pL4OG5aJ/pOanPX82VQSJ0PEa2bHraIa3w+Oie2lOuuvZlxor8OCvXrC/3&#13;&#10;f/Uez92GTfp6QF4fixYv8fjed7LpHPYzpup5bYWj/18h28EXXPAqueNt7yj/9eMfm9Tbt556LVTf&#13;&#10;BRzVx1mtN95aDDDeNH7B3elbm+eVRCARSAQSgUQgEUgEEoEXiEAKHy8QsKyeCCQCiUAikAgkAolA&#13;&#10;IvC9hcC9u3d3DHT3r923Z3cZFElJPggKhK0ZYx0ghiGNKeIj/Vb8ne95X5C6ENeuKkJ7VPH4VQHC&#13;&#10;06S9yFhyUdz7lYfUPt7g5m123kLnTXGEDN6Qh9zuVKLqkycGy/atW8uzCrlDQuU5A3NLb2+vw1RN&#13;&#10;USgfRJQighrb+EwIICJhGROyFFHiTW+/s7zyVa8pR48eNslOPbxJZsya5XwiQydONOYS5DEENMSt&#13;&#10;yWUdIazpK8h1EfJMWqUeObcIonERCTxfjQsQJrN15Bqw+J6woz/GgIRvkdeCxYpGv0GOR1grRACY&#13;&#10;XkIvmUTWryp0IIbUeQYG4akBEa0hjUmdg5pp7o36FlToN4h6BA0ZZKywiT4tH6gTe1JovSmsU3g6&#13;&#10;BLFehQPboDFBhTWpY7a1K8SS9wPro/GFu+1kTqrM2/sU2jMXiH3GZ32Yg4sahqXaR8ZJuU3kITHa&#13;&#10;EsITdRkTASBEBoSc8/Jw6PRYDMQaIFZUu1hHCj1X+wiVVfeLjZNox33ElVh3/ZYtTnCuMfGgwG7s&#13;&#10;dc4U5d1ApKAgYlTCvwoQE2HDZA/9uW/Va0IwEA6gx76vAgV988Fm1oZz8Kce17z3wUbhrGgDDogo&#13;&#10;tkm/uUbBPoSUc/pULy5yuvB8413FnKbPmKGQWascVo7cHuT5mKbnjGeHZ27/vr3ua/IX9Z7e8GS5&#13;&#10;6prryhmFw5NZxo/+sDdWT/tQjSwaymb28N5du8r6q68pc+XltU8eV9QH98mFa+5HF5kHc+D3GYWw&#13;&#10;I2eMvXnGysvVTrebBFCWRCARSAQSgUQgEUgEEoGXikAKHy8VwWyfCCQCiUAikAgkAolAInBJI9A7&#13;&#10;1rps5Ny5JTu3K6GxCFnyFlDgJiFQIYr1S0SkDpCqIpWvu/EWJQp/heoGSQyRCQndJLIZ5tNeDWoL&#13;&#10;wb93z66yW+GlKnEL5QkxHW2C1B1XmCJ+d3Z2+w30//XZz5T/+elPKQH6ChO0CxYuLjNmzixTlfw6&#13;&#10;yF5C+kTIKEhliGeobQhi7ICGReSYqbBaEKn0zT3EliGJK+RkoF4VeWy06kAmQ1BTeGN99Ly8TETe&#13;&#10;xrkIdxHVtINsNtOr4xQR8OGdofnL9wDyGBsBsBLA7lBfhC2CpA/PmCD/PZpsNHFtW6nNDPQH4luA&#13;&#10;UYffEOWsCcRwJYjLeZHkyidBPWxzOCsdXUfYMHdEAIoFHnXWhPChYu8RjUFibRPo6pf5M5aPaovY&#13;&#10;My4s7BWhNqyfPV2amW9cMHGttogX9IkxCCbGkvE0L4QA19O5iXzZwN7i3HNi6zQENvpHALLtYCNv&#13;&#10;EAtNGh2xAQxphzWM4fBSdZzzVQSzGTG25hciDvsjBB/bSXuLPAp3JSGDhOVgxV4lzJSmIXGm1evp&#13;&#10;5OPYLvwRORBt6l5jrtjK/PBmAb/YJ+Cu8dQPzwLrT/gsQntxnTbgMmWK9iNr3cBMEbMswGBbW3uI&#13;&#10;ACEUEf4tvHrawUjjVZEghBLNQ8/k4MlhJbEflKfVEeXR2Woho0N7ftGSpaW3r9/7mYTpu3bs0DM1&#13;&#10;1aLRUXlcNWvec5VzB5GDffzN5aGv31fIL2LBhz2oDyCN6sN88bZhTjLM98ChS7l1jh+V18db31Y+&#13;&#10;9sHft/0IaNSrmNU5MB+EJo7cY854qrDntMzd/v5mo/J3IpAIJAKJQCKQCCQCicCLQiCFjxcFWzZK&#13;&#10;BBKBRCARSAQSgUQgEfieQaC9fa1Iy3bybJw+dXqCjISk5Y17E8yQwyZlS5mixMlvfee7ND0IZMhh&#13;&#10;ka+TiE7mDTlMgUR+6rEnGmSniGqFe+ItbgokvshME7wm5nUOcYo3Bm+Jn1IoHt5YP7BvXzmoT29/&#13;&#10;fxmYN9/hsab1TnN7RAlIU8h+k60iXyFj8XSQYbZDoo6Ja4hUCG0IWgs2JrgjmTYJ3bEBQpbQQdjW&#13;&#10;1tRu4pX8D/RpLwDNk5lBCpu01blJXGETngEIBEH6MhdEAxPlGtNFpLcJeDHh9IndiDHGgrqq5/a6&#13;&#10;zhiVIIb0h6jnHoWjyWC1Yf60s8eErjMmoaywBxstXDRIdQQDBIVmCQ4Vj0aHnqvJeQQJCQWIN9gO&#13;&#10;Xk11H6g/E/caR714/Wv7Kiw0UUe22j59Y9f5cQS0CD3FDbyA8Hgx4a36XhcaaHqR90T3JkU2Yv4W&#13;&#10;pTSuLLJN/EY4wZ4qZuj2xLxD8ELUUZ/CCDyZf6vm532t34ynW8ZiivJmYLcqWyAiTBa2Es6J2VJq&#13;&#10;GDiEDvJshBgicUJ1Eceoj12sa4u8mbjPGnq9dM9rwnOEoWCoa6wDBD/7wXV1ZA8icOARNer9h+DC&#13;&#10;/pBAJY8nDKcP2tCeuZ2xSHDSuTT27t5lsYOcPX16blavXeeE5zwvTIXn6oTukYiePDfswS6dn5F3&#13;&#10;BeInouHB/fs958lfiCkbn3xCoudNbhPik7tk6p5TFb6wy/PU5SOHD5YVa9eXFatXl61btngvWyzS&#13;&#10;fKiniVlUrGOxPuH5VOyNQj/s+C9+8YuxELViHhOBRCARSAQSgUQgEUgEXjQCKXy8aOiyYSKQCCQC&#13;&#10;iUAikAgkAonA9wIC7W1tK0SCNh08uF+5Ns6YiLT3gYyHk4R0hKSEZCUM0Kte+/py1cuuU5LkYROd&#13;&#10;kLSVgIXEhAwdFdHNG+Y7t291EmXu1zoQq+G5AFmvN+clMnCEPuUN90ceuN+iR1f3VAkd89wOG3h7&#13;&#10;nTwkff3TJX7Mcb4O3l5nHHKH4BUAWWwSnd7Uhn4h3D0HiG7ZoR/u06QtE1Tx2/s6Zd6QyITXqUID&#13;&#10;bSmQ5wgqFiTUjnHoi37sfdGoB7FMHYQA5kw7iHCwwR4EFu5ZhFCbINjDU4J2jIc4BBa04T5tuG4x&#13;&#10;SniBIcX5RCRkNDWJsDeBH/Ml3wREPHSxOrENnGIz3gr0W8UAVdBcQwygPvNhLGOnuvy2IKB6eCcI&#13;&#10;YRH1I8aVfsAcQt5hq0RYMwf2Se0jMMAOebjIbgsq57AhhA/mYeFLR9pO/KYJnkDKUVJDZtlu2RZr&#13;&#10;0ciPMRJzVs0QFnT02soWmcevMjYSIbeYv8N/yWb6MJ6NNaKuFlTzDo8Owms5LJv2PpjR1t5QGh+B&#13;&#10;CNElvDDk8TMSbVgznhWiMTU19gBiB4IJfbNIzMFWyTNFFY1TPBtq0/iDEKFb3occ6RfBEUy937Tm&#13;&#10;7B+H3FLdExIkjh45Uvbs2ln2S8DEPkTCFavW+PnATuZLSCusIKE5Y5ySAMK8uG7xT+MwxwWLljgv&#13;&#10;T91najJRnnzskbL2yqvs9cGzhaHYhdBH3+wb5lEL5+yfI4cOlde+8U3lQ//xt2QL/89QHfaX8AAT&#13;&#10;PoQv04LZVuPkNdFv+hWsz/T0XOi4DpDHRCARSAQSgUQgEUgEEoEXhUAKHy8KtmyUCCQCiUAikAgk&#13;&#10;AolAIvC9goBI1ysPSFDgbW6ITohW5yuAvuQHxKYmA0E5bVpveef73mfytUU5EppFuEPaUnjTHRL8&#13;&#10;QhkvmzY85T4gXR3WCLJb/UHejo9Fjg/IU0hciHNC7Dz1+KPuYvbAgO3x+Nih0q78IMeVKP3A/n16&#13;&#10;c3xzmTlLidAljsyaPceJ0C2CSAgJol6mN7we3FjkK3MI4jjCBEHkw7Tqso94FlCwEQJXE5TdIUpA&#13;&#10;7jOHSlKTkL1NpDFzs9ChfiDwI2wR5HfgRhguSFyHmYIcjsHcP/ZA9kI644lg3HUtxITwZjCZrj6q&#13;&#10;aOAwWrIRYQZbjKVwhTCG/McezrwukMjGjrXUuebT0hReL8zT5DJH5qpxEVLOS9TARAhx+uFPJdsR&#13;&#10;qSzOqB/maq8LjU0/rCF1uU9b963+qMe9uj/AkALxzTo5NJTaYy+eIN4nwprrXg8wU30ENsQS+jeR&#13;&#10;35gX4akIe0Yyc+bKPc9HWgOCg0U2zQ8Bwh4VWmNw8J5G1BgLAcXrpYunFVoJIYh+WRe8LlosCEhs&#13;&#10;0n3sxlulpTXsZ55gThYPPE+YA54c2MHcw1acGhCQQtxh3qwfIkyLhC36qHiqE2PBWITwoq6xFAbM&#13;&#10;i+fl9KnhQtJywkCRu2P3zh323OjR80my8lmzZysx+IjrMC57FZGEMQaV74N+eqZNc794VGEz+CD4&#13;&#10;EU4Ooal/+gx5fexjqb6hnJRH1uMPPVhufOWt7oe5V/u8yTQXg6sDYweuTcrfM6TQdcvK+quuKk89&#13;&#10;8aRDyMV6CDe1AYsqnumC5t3I40J/Kl7ub7AkfyQCiUAikAgkAolAIpAIvBQEJv/L7aX0k20TgUQg&#13;&#10;EUgEEoFEIBFIBBKBSw6Bp556ql0k5SpCS0GOQlRCM0aYoCAuMZrQM7zF//1v/EG9Db64DOmNcahj&#13;&#10;3iyH2G9tjdwDlehEgNi08Ul5aBwsXUpaDvk5AvmtD+eVzKU+RHYl8R976AET/BC402fMtFCBUHBO&#13;&#10;RKwNExlMkukeJWIelg2IHzu2byszZ85y8vKZInz7p/e7TpvC+lA33iLXrCQwQK6aFPekRFbLFmyC&#13;&#10;dOcT9iEmYBMCQggGVIeIHR+HwA97W1tJgi5yW4ZdEERE/cveiT5FWte5NjVEEiZCfSI5UZcPogek&#13;&#10;PnOEnEbcGMX7RqHBxuQ9Qx3sM/Eve2WWwlFBgovQ17zqnCD0OQ/xI8Qo8I7QQWrv9Q0imT4Yj/tc&#13;&#10;US2maQKcY/QlIl/zZJ30H4NGfbwaZM+YPDeQJXxfuHANOy1eGKfACPEGYp3i++oMoQJRQJPy+jNH&#13;&#10;rDCmiBOyb1QKgtAwJtwn7wbEP/vLIhY4RjPVYa1kiwUQzUVt2/AEUl8uqmgsvG7hoaLl8fr4PuOp&#13;&#10;LevM3EO4EGYaA0mHkGfktmA89j2eEXgaYSi4en00FOIPJvGbeswJfNSl2uKVEv/E5D57CYGHfqlD&#13;&#10;XT6E0WLfcM2Cko6Mz2+8O5ysfLcEDz237GlEwmuuu750T+3xHAlxxVocl5cUewnxZvjkWYWcOuzx&#13;&#10;EYMOSewc0Rw65UmC4HaaEHSy75iEEUS2nt4+e1k9l9fH4488VJatXKkcOgNeD3CleJ4al3nWaxzB&#13;&#10;g6nt37uv3Hb7G8r2bdu54vmH+MgvPYuaX7vsxZOL+bOmiDDRX/PY+7duHfunVM2SCCQCiUAikAgk&#13;&#10;AolAIvCSEUjh4yVDmB0kAolAIpAIJAKJQCKQCFyqCJxs6Z7fMnJuNW+NE/4GyjZEj2CTg7yEqB+X&#13;&#10;d8Ws8pY732mytCYxhuikDkKBQ16J6I1wP2Nl41NPmbyEEoWsRgyAxCTPAEQmbSE3XTTcvr17yjMb&#13;&#10;N7g/iFxIYWhkMbgmdxEEpnRMKWeUh2R46KTvMxbE7G6F+Nn27BaHwZo7X3lA1H6GxBDeaof0naIx&#13;&#10;IZwdZknELDYxQwsBsoEjxfPnvjxZTGBznfnJbsYnN4hDc8l+Cm/kE1KKXyN6o57fcMCQ2hDPFkl0&#13;&#10;ZP7uD9GCMzXAnioUUB/cwSR6DgECQtrEsRpAClNvXEJIXMMCeTWI+KYdJLzFANpovegbnClg5LEQ&#13;&#10;FOpYqud1kx1q6D6oa9tlC+uFgMGEwAdbwIA+qcOcyK8RtsQ928f8sBVcVRexhvBRdV5ciyTirEJ4&#13;&#10;RBh/VVC3E+PHPiJslrwiGgIC/XNunFw/MLMAJOzpm/BUzEunWucQrrDbK65rVYBhroQRQ+zAG4W+&#13;&#10;ESGcw0T1CLEVezDEEfplzQhlxXXnFtEgo8I/sI7nIJ4HdaAZ0wYhB3uZD+k5sAnPCo+jWsyHNuxN&#13;&#10;EKEuxlMHu5j/iEQwPJ0OyiNqrwSPwePk5ThrsW++kpHjacI1xKTevj73RWi4Vo2vm+XwwUMWS7qV&#13;&#10;aByPHrw8mO9U/T5dx9ER8ZNi4U1j4/1xTCG0vrmwn+7/2lfLG992p21mthMF4BuF+VCYHx/mNEth&#13;&#10;6l52w43la/d8SddYb3BjyvJMUcitG15xs9dxr/6f5P9XGDvtwfHxgcdues2AutvjTvMrEUgEEoFE&#13;&#10;IBFIBBKBROAlIZDCx0uCLxsnAolAIpAIJAKJQCKQCFzKCHR2dA4oeXI7oaMgbx1uqY2E0BF+Kghb&#13;&#10;vf0u8vb2N9zhvAEkRg7vB7GVoj3jzewgb6E8IYd3PPusQuoct7cH83c/9K8/FAhqffk6BCyk6IP3&#13;&#10;3QtD6hA7HUq0zJvuwaqGlwXtGJswQ3gwQApD+tOG/iGjSepMngMIW8JfzV+4qMxRKCzI4M7OLosD&#13;&#10;eIFUm8fUlvGbZTM22TtA17AHIQLyHzuZL4QxXiQWLDBGpG0Nx9TkhNOqqj94TthjQOSw50lVkbv0&#13;&#10;yW+OeCNgr+/rJ8S171OX2zpC1rdIgOG62+ga/SseledL29ofcyCUkYvqg48FB9eHXA/cGbNZ7eRI&#13;&#10;4jERCGKN8cwgVJnaeXRwCU8LhJ1mhTVDCqIu1nlsaorM55pFDh1HlEsDIpu2zMPeCpPsxD6wn7Bb&#13;&#10;7QlvFO0DE/BljBBr6GuSgKQx1J3GDKGNQRiP+hzZG5yH+BHCGsIDOVbY38wfnLCB8zOnCbFGDhXm&#13;&#10;ofmp8yYdGZtreGJQj3vYxTnjs57sD7xCEG28/FoX+gWPmtgecYI24ME4xk/mtuHRoWvgw/zVpRbE&#13;&#10;q6s6owphddJCJHaQu2Pvnl1l3+496uu8vZjwhkK0Yd8gYuABg5cU+xxxAQGDvUt7xAOwQbgkkTlz&#13;&#10;miaPKeqcltAwfHIo8NPaT+Ci5wy8+vpnOP8Hz903l53btpYdW7cofNVyY8AeBTOv7aTK3teARtHc&#13;&#10;j0nAufGWm8tDX/+abBB+ukUbCsnWTwwet2DT1dXtMHZDCq2FsNnR0Tlr7PzZ2aqWwofRyq9EIBFI&#13;&#10;BBKBRCARSAReGgIpfLw0/LJ1IpAIJAKJQCKQCCQCicAljIA8KK44c/b0FN4mh7Tkg/hRCUze6ucz&#13;&#10;Rx4UP/CWtzaEBxIaa1LiKiFiKZC7FAhMJUsvG558PJIxq7+oHIQ3QgN16N+5L3QXQnn3ju1l6MRg&#13;&#10;mTt/gT0q/OY94gbhnEQE0wbSGKLdoofezIfU9XXd4zxIaZHHqsfb7ocPHiybNz1tL5AFixaZRCUU&#13;&#10;Vl/fdBOseEgwtkNhyQ5sqvkgPBZkOkS25lbJawhv7oVXjCFg1iaM8WZBOKkJ4quQZNFC88ZrBGKe&#13;&#10;MS0MqCX9ek76VwdeC8Dqo+qPjgb5DunOH9ohelic0JztaaIj88Ubg3YQ3BYjlNAbbCwMqVc8LGro&#13;&#10;JiU+YWYxD82PMWmDnRVD9VKXTW1rbowacqohPsh2iwq6Dwbj6kPqSGNO9BphvrAfbNW9aumqCH9j&#13;&#10;qPXFZplp3MaaNX/Nj3liB546LrRjvsaK/aNwSCLzMZG5W6DxXokwXITDYnTGYu9QHC7JGpbsVF+a&#13;&#10;9kR/3osSCegXwUInzMbEf10L6lBoixcFawm2DjOmmGXcxz7bSD2tA/2EAMSc5Bmk+26vwcNmiSHs&#13;&#10;C82B/YsIghBx5szpcvTwIeWx2e9cNjybiHbdPVNLT880j8meRMSgLWIHYAxKMCBMVa9CVCG4MBZ9&#13;&#10;nRo+4LUFE3AI8RDR55S8lBSqTTZMVb9cJ8k5e6l9SoefY4QgvKaeS/ig/4e+fl+Zt2ChnxP2jHFT&#13;&#10;f9zzbwZVmSx+8P+Mltap5ZZXvab8zV/8heoiVhWJpJqfBJkTEjqWr1zl53b12rVlhgSbjU8+UZYt&#13;&#10;XznWpzB2WRKBRCARSAQSgUQgEUgELg4CKXxcHByzl0QgEUgEEoFEIBFIBBKBSxABceCvGD4yJLJx&#13;&#10;0DH+IeuniUgdFKnK299NCi1Fsuc7FNJm9sBcvR1+0mQrzDIkv+vAaPu/Jr+NvvmZTX5LvVO5PSCm&#13;&#10;IccpkLQQoJDEEKMQ0xx5A//pp54sc+bOMznPm+qE9oEpryLM+VG9Gc44IklPibB1e7VFZAiSPrwz&#13;&#10;6hv4ELa17716WxxPEML8TJ85s8yTuILAMn3GDL/5DunLW/DV8wAbmRftm8dDEDCxLbsIN9Wi1/vp&#13;&#10;nyKL/E1dvAx42x6xhPrYBdlNSCN+j8nNwp4fFk/kBSD8bKPevCenA6GymC8EuCZqgjsECUQNeSqo&#13;&#10;Hh4nMTdEkuiP3/TFb0hkcAZdrl3wJkB44p82uqP7kNvMEWKfQu4SvAfqmnCs/Zmwp50Ia0QnKrEU&#13;&#10;IRixfrG+gYFEFd0MohtxgXFC9GAu45rHeeUJsQ2jQZTTbmws8MYWeyuoHpg5NJm8jzhHEMHeEIBY&#13;&#10;e3k1EJpKng/MM8QFxCf1K/uw+7xykDiElG3C7rCf2dWQa4zPbw7gDC4dIv5Bg7VgbCZNf3hCKahZ&#13;&#10;2KIG5PlgfQkxFc9CCCDsC8QN7KrCHXbTF2vEWIgd5NWgXxJ/HzlyyGLdIYWzwsuDSn39/c6lMUX2&#13;&#10;8Fyw1nivDEmkAFe8l+gPjy1y6cxbsEC/Q/CqogbXES7YX+fOjnjtSYzOXsZThLU6fOig9w1zaG2O&#13;&#10;nDHMfcSCYuSRCRFNE5tUDuzbW7ZvfbasWX+ln2N2YX3O2evsqVpiX8ReQODBLgrPS/XI4tryVWvK&#13;&#10;ilWrSr+8WqbouSCnyQw9tyRwb9f/j7IkAolAIpAIJAKJQCKQCFwcBFL4uDg4Zi+JQCKQCCQCiUAi&#13;&#10;kAgkApcYAiJIm549OjRnx7attgzSF9KSt8v379ljDwwI1zlz5yqp+R1B6ou4hcDkrW2IYYhciEtI&#13;&#10;WohwRA7ezkb04B60erwrH8LHBATqA5IVYpjxIc87da16cSDAQGDXUEE1+TPkK+OHOACZ3yKRJLw9&#13;&#10;uKZbKDJlXES0RRfZCQHrenoL/qDCAh1VgmfC9PAmOQmcp0+f7rBYfToSamdKR6fJ5To3bIScZn7N&#13;&#10;wochoHNN2DMhzd3nuhceI3jJNMQFvDRUwAshATECjC04kHZCPUGc85v5Yn8IBZDGEo3UN+uig+uC&#13;&#10;B3NhvCDrGRtBKQhmk8u6AxHf1EoopvAaoT7tmiV+mEBX37TzHIX1uLwWzklc8pphnwhrY6m+KpHN&#13;&#10;/GkLFhYQvP6x9lTGbu7VtfGcGJOOtAncH+BBhusHJD72AijEPP0jEjAetnJ/TMQ7vylcQ2hAfAkM&#13;&#10;dE34sj50EnMlpBUChnKeSCRijzIG+4p9ikcH2JzXb9aKdTl/XntXHhnUo1979YCvMQuxgnutbeGp&#13;&#10;gi0IAlwDV47ghQ2xCuHFVIUtxsWDCWywg7anJCYiehyTwHhYQgcfPDjAl2dnmsJWIZS0tbfpuTvr&#13;&#10;PY73htddg7BO/t3Ababy2SBs7dm50zgSCov5kZ+jxfhEG7DkWXMScd2nbzw/sJ25s1b2HlLIslOy&#13;&#10;hQlxnf5Ihh77DgQulMcefEDizCrbG/bF80CfYEPhyAdvH8rmDU+Uv/2rz8nWVidkJ0zXoiVLy7or&#13;&#10;r7LAWp8B9tkZzbEhhrU8u3Fj/vvcCOZXIpAIJAKJQCKQCCQCLx2B/IvVS8cwe0gEEoFEIBFIBBKB&#13;&#10;RCARuAQR2Dk42LfhiSevIob+shUrLQhAyB48sK9MVXgbiGRC35yRF8PpYcX8158aSsnhj/zmut6E&#13;&#10;hyBVIW/Bhkcfs1dIkNhBrEPgkyMEUhjCFgKUN/9hVSGDNzzxuK+TnFlx/H2f6ya+G6R3EP6RI4F+&#13;&#10;IFhNsovEDbI8QhpBQPM2e7xVL1KauupjRDZ2dHaaSIYQxj5EHQSVwePHnTC6XW+/84b9DJG8hNzp&#13;&#10;6+uP+qqLYAApbJGHoz6QyMyHMkH46tyihu4zNthYTBBWqmRyOoQBkcOyFa+ACMckW+lL7ZifCWNI&#13;&#10;dZ1DPEPWm1ynHxXGYxyT9LKD0bhGXRPYEntYPzxIIP8RT84IK8h4hAMIZbxTat/2StG1UYshElbk&#13;&#10;lTGKfYgZmgNiGMc6BkfpZhYOsCeS3XNW7EkRuITHRNjIeoWIYWQ0MfBjDhZ+JHiMygPEe0N9s7as&#13;&#10;G3ZC6HMO9u1TQCQwRrTAYwEMOac/7GLsCYwFJuQ6/TAWc0A8wSbq0gYMGJe5Ms6FdY31Zu9RWsci&#13;&#10;cb2aqZBHRHlPZBvYNrUGruCri+pD3iBjEYoNWxAbwPvk0FA5qjBshK9CSCDfBeuEtxCim4xymCkE&#13;&#10;nWl6ButcwINn45RyfyACYC/n7GHCX9E3XlvdChc1QyII5yO6xlzO62iPD82Ddh2dHeUUYoJED3tj&#13;&#10;6RobjTXESwTBxcKZLjZLlOM3zzveGHh8fXPBQ2XThqfKNdfdINvkqaU5sJctyNGx/mN+XCcU12MP&#13;&#10;fr08/sjDWpcpzhlEHp7Va9eVBYuXWMTCRgpH9i5zP3VyWCG3eobPnRk59s3j5+9EIBFIBBKBRCAR&#13;&#10;SAQSgReHQLyS8uLaZqtEIBFIBBKBRCARSAQSgUTgkkXgupfdtOD02TM/I0J1CuQmb5l3Te2W2EFy&#13;&#10;5DN+E5u36Y8oDM62LU+XRUuXiRCNsDfUN8EukhcRgN+8zX7f175qwhIymAKBC/HLhzoQy6qgEEWR&#13;&#10;H2H7s1vkffGsCU/IWIclMmkahGcFzyQ/hKjIU8aBDGUMiFvIXUIQ1THdRvXgp7mGgAIhzfhNIskh&#13;&#10;kMkfQQL0foW7QuzoF1ncpvtnTp12cvT9e/d63kMiqiGVEVNMaqtPk/I6QkqDgYUUhBH9Zm6TxYHg&#13;&#10;fUUg6x5kMFPgnBBQJnj1myN9Q97TFmEgPBPit8driEyMR6EPizDMzcS/yHeR+RTqu0/VgZiv/XKP&#13;&#10;caotnNumhgjAdUDzGNjUEAIihNSoQyWx1thomyRW0D7mw5gNstrCAKOFuBH1L8zFCxO31SDasO7M&#13;&#10;g3t4OUzY6P5VSdfZQ8zHuOmC19ODxry8d/gNgpobewXvBcwhPBSFNgh0rDWdQsizUxD02EfYypFC&#13;&#10;CC3qIGK4fcNW8qVwXVVtC+PSTmg678eIhBUwR2wgz8whffYo3Nq2LVvKxqeeKJufftq/ERyxjWeM&#13;&#10;sFtVjEEQQ6Ah5w1hnth7Fig8nualwprQFpwYf2johEU8BEvEFcauIchO6h62Mg792ONDewRBh2us&#13;&#10;IXl5qhcLIbFYF9YfD41zqufnV3XCO8QmfMMXXlQrVq/xs8AN7GI9wY19evjg/nL/175cvvrFL5Zd&#13;&#10;O3ZIWO0ta9atV5LzV5arrn2ZPK5me99Fu9hTYMqzwDWeQYlE//5n3v/jf/YNA+ePRCARSAQSgUQg&#13;&#10;EUgEEoEXjQB/c86SCCQCiUAikAgkAolAIpAIXHYIfOLTd/2aYub/AuTq0SOH7d1B8uMh/d6+bauI&#13;&#10;2s1l7tz5pVfCwP1f+4pI0tZyx9vfUWbNmeeY+/3TZ/jtcVhV3gZ/4L77/OY3XhSw4JC3kLIIFRQI&#13;&#10;TL9RDwurAoF916c/pT66XAeClGvhCYE3QSS4pj3kdL3HsZK3NX+C32xXOCGEjkpeT/b6aFLfiB0m&#13;&#10;mS16TLNnx8D8+a7PHEy0qm+IYOzkzXpIZEjsrq7uQiis/v7pxgMPCDwJIKBJkm6SWKQ8hX7qB0Kd&#13;&#10;6WKX7dc8CHuE3ZDz9EGoLsQG5sg8EBdCsIi50Kf/UaIvexioLWQ8de0tov4DUcjtBgkv0tmYiOhm&#13;&#10;zlRABIgSZHJ4muhKozHEO7Zhh8NAaf2wHRxZS9YHO2MeWk9ZxX6BnKZvriNQUR8inzVCaNANnePV&#13;&#10;ILKeDlViPiE2QOzTL144tkU3vVdUlz3A2CTbBkO8Q8ALXCHWPWZjbLwUEIwIk8S9mG+IcrRzjgqw&#13;&#10;1T3OsR37gvCPtfCEZR/YWQCSpcyH/sKm8EJBQGAu2Edd9guCB3XZM36mJAaQt2Pw2HGLGHhTMXGe&#13;&#10;D+91/TA+Gq/uH3K9MFc8dVgf6iFEMk/AAVPwpgzL44M6eH1Mk4cSe5Q546WFrTyTQ8odQjvsZ56c&#13;&#10;h5CCR4/ESS0Hc0BY8HPLBfXPnNgPiGN4a7EG2HpGXiKnNe5zlRtuvqXcdOttspGQc7HHjmr+jz/8&#13;&#10;UNm8cYOfJ8J4LZaAuu7Kq8vKNWv87FDXz4L657w+O4zB/z8k0Bw/c/rsv/7Vf/OLv69LsYGey4C8&#13;&#10;lggkAolAIpAIJAKJQCLwghCIv1W+oCZZORFIBBKBRCARSAQSgUQgEbi0EfjMZ+7uO1mGN4jknstb&#13;&#10;6YSzsnfEBKk+6hBQ+5W8GBJ79sBA2bV9W9nx7Jayct0VZeGixc5FMHfevNIvQQDC93999rPRhwhh&#13;&#10;iHP+Ik0uAZPmkJsiYyGcYS4JUfTU4485H0ivQkrxVjrEahUdIG45p0DuQvbiJeFzEbJVSIDMDbu5&#13;&#10;d8ETgTEgoyFRTcKKQObtfvpFAOmWZ8usOQPy9phuwhfiFcKccFhqYuL3rHIqUCIs0BmT94gwhCTq&#13;&#10;7e0v0/r7dOyV58g0hYLqdFuEiToPixmygbflg+gWpazxsdekuYnnEEkYPwh2eX6oTQ2lFQJHENTh&#13;&#10;0QFJXMnhIOTdn3J8gBG2M29sQMDgAmODB/Vc1L61IQy4vr5Mq/MlDBmHMSCweWOffkyEy8bzEjAg&#13;&#10;oyHSsZd5UMCVOhTaQqYjQqg7rznXIPWZD+2wFZIem8CknVBIGn8ih4f6V0fuh/pgSZ/0Y+8D4Yxd&#13;&#10;XPc15iZbQqywGd536pxuJuohqnk+2kuM5zWSjdjRKk8TjswlCgJUiD1V4GAs9gAeUQgdCCAIDcMS&#13;&#10;NU7KQ4PQVYR+GlS+DsJCkceDtWXuiGT0XfsHRyBnP4Ij82J/MyZeSQgXGGlhRfd5jmiAKIJogcBC&#13;&#10;XcJbgRGiCJ8u/e7qDjER8Y6C6BQh64bdhqTo2H1K9iF4tMm2M5oTQgd2YQsJ3k+dHrbQxPPMWDy/&#13;&#10;JxSSrq61O2988ey8/V3vce4cQnltePLRsumppyyW8OwN6P8V66++xp4ePfJMYTIIPoxZC/hSOPLR&#13;&#10;HJ9tGm/5wP/zr//F52udPCYCiUAikAgkAolAIpAIXBwE4rWti9NX9pIIJAKJQCKQCCQCiUAikAhc&#13;&#10;EghMmXL69OCp0T87ffr0PxXp2grhi2cDxH1LCwR6a5mp5N+8SX5UCZJ3bN1KjP1y022vLps3PV32&#13;&#10;791T1l5xZTkr4vTcyCKH84EQrmQu/fGWP6QvVCa5I1pF+kJyN4nEhZDd/PQGh5s6cyZCXIm5DsJT&#13;&#10;BCtEs1hokcQRoijo9SDlnavBngVx1fkvVJ+QVvQBiVw/gM2559ck4likLvM02arq9ibRfchoxAJE&#13;&#10;Aghm2siYIMJ1xBsBgvhU0ymR2af9Rv/4Dt7eb/McSM5MbgVEEQhryGi8DGgDgQtNT56QFp0LYPeL&#13;&#10;oKSBTFZDADd0EKZQlD6DW4GH2ujU59iFVwagcj/qCCqFIAtBQmKBsHZ/EiIsHqne+fNam+bwvoBc&#13;&#10;HxFezBnbxoRHQ/qQaBLCAFgQ0ikEDw3mAWvy9vDqMLaMoTX2emGvRBMKeNM3hWv0B2mOjfRlzxBG&#13;&#10;lQ2sBQJCi8h35/vQ2mo3mmhnLSDtqSeJAytKc3tDZJF2ESHDGsKF8GVOxoSB9dtm60LMVeModwnn&#13;&#10;E/XUYXiPCDeNBbnPfMJTR94RCvOErXiH4BUB9uzrEwpTdVKfwcHjEjuOOIk4Xh6nTw03BAq8Jeq6&#13;&#10;YZ+ECeX8AJI2rTtzGpHQwHqSpJz9hTiAJxG4YR8eIuDPdcbknOujLRE6ziIigoewwzbuIWh0T53q&#13;&#10;3+xz9h/tqgCCNwlzxBOEPvFW4rlhT4fgQZiuwP7kySG1ZR15Ts6Ws+qHPcsef65cHwgpd//158pM&#13;&#10;ha3avXOH8pgcsz2zB+aW1evWl7Xrr5TYONtrCcaBNSvKPmbfhYDGCZjs2b3z/rOnzv3oJz/+B5tc&#13;&#10;Kb8SgUQgEUgEEoFEIBFIBC4qAvE3sYvaZXaWCCQCiUAikAgkAolAIpAIXBoI/M5H/8tbT506+Usi&#13;&#10;nm/gbXwIWZhOk9aQkfpAhPKG+6EDB8qRw4ec+2Pfnt0KYfNwmT17Zrn+plv0Bnq8kY5wAFkKiQwp&#13;&#10;TeGaGHX1GW+TQ84+/vCDZcumTSZpeXMdohnRBfKWsRmXt9c5OgSS2FDyeHC/hhnyfQhlEb8mhGUn&#13;&#10;pXp60LYW7ptYl8AAwdvb21fmzJ2nnCYSKBhTHw1m0QKSmPq0J4G08yk0+mJM8OAepDgeCtgDec9b&#13;&#10;+OCHB0hfX58TxJNHhBBEENqMO6VjisljyGTwoCAK2MsCYh9bdI05+b6mAIFtYcHUsM3U+MIWm9QR&#13;&#10;xDYkMuXCOdfDTvqngB+dhyDBKCE0IXZAfmOT20tsYi7gWElw1gYbqwcK44FB9eCp4xNGiuv8wX7b&#13;&#10;qZFi3UJ0wJsgbMCEILwDYzxdAhO8QejbeMgw2ltMMT4xZ65hNHb7vuZR81aEYIbgFd4vCEE1jJfH&#13;&#10;aMwVO/xHc6vrik0k+SYkFIIAexmPDufcOH68HJfHw7HDhx1qCgEA8awW7GBsxnPINh0pYMJ1jzex&#13;&#10;1+UFIyGBa+xU8Abj+hwgAnEDjxAw875WnfPaf6ztqWG8SUqZOrVH844E6TNmz/Kc/QyqHnNC3GAe&#13;&#10;4Mn6DkvQsOimtiMKXcXY1AmhsknnnQ2PFkKw8TwyF+0FfYwNOT/UF3P6tkWGzZw124LHlY0cHnX+&#13;&#10;kwWP+twZF7U5I8z3SDR55IH7lQdlx6/v27PnF3Uv/kfybQfLG4lAIpAIJAKJQCKQCCQCLwYB/XUw&#13;&#10;SyKQCCQCiUAikAgkAolAInD5IvAbn/hE99mjx/+RiMx/2drStgCCuRLbzBoyFtIYAh6C9eD+/eXY&#13;&#10;MYX00fGJRx8pRyWGzF+4qFxxzbXyCpnmt8vpg/A44fEA+UsYoggDBXH7l5/9jEUPiGPIYojdibwN&#13;&#10;+g1xCyOLWEBf3A8PBAkisoE38Lk+4TnACCJiIXafi5BlDIQPjuTVwDtjYN5822jCWaQrtpqU9fjk&#13;&#10;bFASddsVYgu5JRBFuBZ0fYgL2AHBjI2VPMcOBAfC/9Sk8XiFEBqLnCY1NBZz7OjsmCCiIYfxIqmi&#13;&#10;AdQyNlu00Dn9AgxzhFiXUqBE8XiAQJgHjqpgLwFEhyCtEUDU1r/jnzeVaKY/PvyeCEOl84phracB&#13;&#10;3D/zQ/yBKOccu1gXSHFwpB72IXYhMDAm9td+6nh4Q4TII/s9foTEQgBhzekD4Qys6QOvBwQmCuIK&#13;&#10;BXGGfsGZ+Y2zZ+i3YT/j8qGAFfvYuKkytrN3sId+CQOF/awhQhwfBAJ7digM23FCV+kaAuBkocOd&#13;&#10;T/5i/IoBQodtuCDUxNwu2MN6Yz8iByGssI9z1s2eLuCu39hJwvIQwULoYn8SQgucERNbhRF7gML8&#13;&#10;AIX+mBOrwjODd5Ru2Eb6pHh/CTtyiVjo0N1YtxjXuHv/ID5K6NP6f6cyTaHrVq9bp6Tl1/kZY3+w&#13;&#10;JlX44Jzio06ZN/gfPLC/HFBovWc2brRH2ZFDB0+vXn/lf/yTxx755fVNTRfUpe80eN5LBBKBRCAR&#13;&#10;SAQSgUQgEXjeCMTfyp539ayYCCQCiUAikAgkAolAIpAIfG8i8Osf+tDKc2fOfUn5BeY6BJSmUclR&#13;&#10;SFQIU8hxSFXerCcEFiFtNjz+eDmwf6/CLY2WORITyAcC4Q+hC0GO4AGh2i5ytlO5C5549CGFztpW&#13;&#10;OhQyZ0jhgrhH9xZbNEYl0CdIaxHf2AGJC1kK2e7fsmiUN8/1B5Ic4ps6z1VMMEvwgJhH4OifMaPM&#13;&#10;mj3HJDvjMhZEM/1CFJsM1jwZD6KfUD/QxRZbNA51qAsWF+yKa77euG87sUn/qoCwRwzq1hv6PfIE&#13;&#10;wRuExPF4g0Bcg1mILxFmCvxqwm9joT4gubG35qOAvG+C7NYYQXDjPQBOwtQW888ZPB9EeGuOkPLY&#13;&#10;C8Z4JVCqjRzxYIn1AEeR1Yxl4p3ZR4/0hz1gQ1+0sx2IMOChPUIf1PHUZYLDkOlHEP+0C+ywLtZd&#13;&#10;vaqf6uGBnRZEGvYxBvbGWrFesS7h+SJLqz2qJ8PUigPrFeMgpNGH94nGhrwflpBwWp4chFVCgBtS&#13;&#10;qKohiRwnFQaKxOGErarilzv8bl8aj5HBXvHcdB52sPeahSHrj52AEqJNYy0RPjS3umasccxVHlDq&#13;&#10;0x5T6rcKM6wM60n+ELDGiwhhiD2Et9EJhd/CSwSsEHDYR3hz8NxUTxTER/qzZ4ivIybhMSMxhRBs&#13;&#10;Kg6vRT3ZyzMQeMZv7i9ZtsLYEfaOQpL1pStXlmtveHlZtHipRRnahAeLkXFfXGNvVLu2PPNM2an8&#13;&#10;QXhXEVpv5Zp1ZduWzeWv7vqsLCqlv2/679555z/7Vx/5yC+f8kD5lQgkAolAIpAIJAKJQCJwURCI&#13;&#10;v61elK6yk0QgEUgEEoFEIBFIBBKBRODSRuB9//j9/5tEgV+fO39Bp5NTixyFfISs9VvgkLoqvAUO&#13;&#10;MQ1Rrjezy9YtW8ruHdv11vY+kaTnTezPkxcIng207/Qb6W0mPu/78pdKj0JBHTl0OMhuCGMR2UFq&#13;&#10;Q5aHuAI5yqe+pQ7Ja2JdPXIOrzzut/ZFaqsN7bDTR1t54QvCuZLmbfKoIKE6wgdCBMUijWykEOKI&#13;&#10;uZHYm9wJkL6Qws4lIgKdgsiALZQQQ0KcCREgPEBsn+zkGknB6dOeM2pLfxDiiB3kTCAvA4JIb1+v&#13;&#10;k1MjhlgI0Rv9HR2EyQrPAAhu5uH2OloI0T0KhHI9IuJgH2PgJQCOFLDhY5K9IShxDxspxlf3HbIK&#13;&#10;nBv1IckZ1+IKfQlqbOJazJl9wkrHGPRpolzt6IPk2YgUFkBcK+rZe0NmYyedUpf+OLIm9BFeNxpb&#13;&#10;86jiFF0ganhM1Y2warRlnRCqwkGAtathnhAzIPad1FuCBwIBeTQQB7iGuMX8XkrB3vqxjZqLxQ79&#13;&#10;iHUjX4wEOM+zISB5bcYtOIBb3VeIYNhjHHS9elrYA0Rre0ZhqtqEEV4f7QpPxR7DcwLRAy8j1h0s&#13;&#10;8RSxTeqDdaR/PuDEftJN4U/S9sgVwjqwP8AQYWRCrEFk01pxj73dP2OmPUCGh06WBYsXl6uvv6Gs&#13;&#10;WLW6TJFwgsBiwUdjMnbdf2Bi8Uvz3ypx49GHHjD+p2QjHiI/+y9/sTxw71fLB3/rNwrh9ObNGyhH&#13;&#10;jh6XIDL9A/v27Pww7bMkAolAIpAIJAKJQCKQCFwcBCIg7sXpK3tJBBKBRCARSAQSgUQgEUgELmkE&#13;&#10;+rumfPSuT//pB66/6ab1a5SQWN4ffuMc8rMZXpsX6kWSQpjyF2VI2XkLFjgR+tLly8v2rVvL3j27&#13;&#10;yqBCA23b/Iy9Okj2DWHd2z+97N21Q/kTzpfjR46WMyI7ER7ow4S3idUgfiFKxY2KnG2E5oFQ1rgm&#13;&#10;5iGTRb7Sxh8Q1Tm0/zjMLA2/qXCPYs+H0uYx+Y3nisWBhpAB2UzBJsL6hOjBlUaCbvHiEMqMC6FL&#13;&#10;YTQIaq75DX3Zjp0m5l0vTEKsoQ5eHBDKENlDJ0acO8Id6Yu3+8EK4YP8IwgiPu9GCCFx+lTlDOmy&#13;&#10;fRDc1MUOcGRNwIj5Q7KbcOaofnnrnhOHmFJ9knzjkVDzp9TxEbsgpquYAcnutVAF+sE+z1P1KGDH&#13;&#10;WrS1qU9hwJxb2kKI4T7919Bg2NCEcKTxIeBZKwh3xBBEBxJve4PRUAUi3nZIMKljsh4WpiDutY9Y&#13;&#10;vyD4JXroGiQ/HhwRluxMOSWvjSpsIHLQNsJVkaMixJ4Y7eJ8YycljkH4Mz+wZv29h/GwaODH/NqF&#13;&#10;kRrE3tZuQhgBKzBCpPP+1J6ra0rftGPe7CHOh08Oq+9mexGxJ5gj9xHGWAPacB182HsU9jjiB+t3&#13;&#10;Xlg4ATq28pv93BBAsIMxGJ+90dPTWxYvW+axjhw5XJYsXV5WrV1rAY89R3vm1ySvF8ZljRmHMGZc&#13;&#10;37H12XLfV+7R/yd2e56n5G2Dl8hrXv+Gcs/ffK78lw9/sJyU983P/MIvlHXr1paPfeRjZfuWrRnq&#13;&#10;yquWX4lAIpAIJAKJQCKQCFw8BFL4uHhYZk+JQCKQCCQCiUAikAgkApc4Avc/umG13oRf/vRTT/rN&#13;&#10;7fVXXe23yiFFLVC0iMwUgQsBPiZiFbJ9rDk8CxBAZs0ZUA6QfWXHtq16Y3tPOSxvEIhOCGvCXkE8&#13;&#10;Q8QOi5hVPhGT4n6rXISpCfdzQRxD2ooNNlqQ6RTGN/uuL7xPsANClgLBykdsq39P/oKM9X3VbbJn&#13;&#10;gapVEUVjEAKIMEH1bXjIWfI5QP7SFhHDfagu4bzwPDA5fO6sr0O4cx9yd0TnmI0QMaY35k3K61rk&#13;&#10;z4g3/LEZwtr2TjZU5/R1lo/e3D+uPCq1YBNkOHYS2miKBClCEiGMdEkU6VQCdUQbMGZtOIIzdcCN&#13;&#10;9hNv4GvukOAyurTquol53w+vAurT1vM6D54i8PUGP6V6WVQSnrlQD4EKgcPeDGCBh4vWjTBZzJNz&#13;&#10;RJS6Zibc1S8YGzC1aRIBTl08hka0P2L1Q1TC+wAy3/eN66jDUZ1VXgq8HMCr5t8gBBSiiUUR9V/3&#13;&#10;iCfwd/xV9xrDaEped65ZkNJvxJampgviEffY/4gC3vNjeLjoeZJ4YNEJoQnBTB/vJeONp4v60jXa&#13;&#10;MxDPDvuCda6eWU7mLjy5x9ogMLB32RPsaXDnkWGtWE+8cni+Ym+G2EH/7Bvyh5C/Z8HiJRY5EZcQ&#13;&#10;3l51+2tL3/Tp9maKuuENxDpVAYRO2W+HDhwsj8jDY9OGJ+1pc0piDfsFzxFEm//68Y+Wxx68v/RM&#13;&#10;7S6/+QcfLtdcf2P540/+YTl29Oium19z2+f+7JOfBNYsiUAikAgkAolAIpAIJAIXCQH91S9LIpAI&#13;&#10;JAKJQCKQCCQCiUAicPkjcPfd463vfPfc/0vvav/bRUuXOhTU7IHZepv7SpPH5EOw9wakPgSsCFvI&#13;&#10;TQQDE646QnhCriJwHNi3z+Fsdu/YUXbv2ily+nSZPWeOQ/SQOJq6IRo0wuGIfIWApYiS5cuEMW/L&#13;&#10;EyZKfH2DeIf0ZawggOljcqHfycXksC5ArnKOF8ss2YEHCr9N2IschiBmHuHloTfvJTRAzEOoc7Tn&#13;&#10;AmSzRAD/RrxQv4xnIrkxLoQ7AgvCEKGVTLwzHdnLuUls9ec5Tjb0RZ4zB2xHsAjPjzbnW4CY5hoh&#13;&#10;s8i/wG9EEUJ4IVhVopy2iCohjigXi+rxjyDmhAAC/r4gi0WDT4ggEPEQ9ALRlht31hQcwET7g7ly&#13;&#10;nzH5zfzZG1Sx5wH1LJyct1hBHe6DLzkmzkvAOCdBicTb4Op7wp17rBNtvS50eAkU1gIcONYCtgKE&#13;&#10;DegjQgJ7Ia4DTwgjYMUasB6+5r4Qj8KrB+zYi9RRK+E14rGoP0XhrrjP3kYcw9OFMHDk1SGMF+PH&#13;&#10;vm6IXrpSsYvljf7oy/tXY/MsYiteJwsWLi7zFy1y2DDWcuXadfr/w+zYFlgjm5h32IYnkJ41fXiG&#13;&#10;jsor5JEHHyjPPrNJ63pO3mDHPX/CzTEea+1E8scV0krX3vUjP1buePud5d4v31M+88d/JI+Y9p9/&#13;&#10;4tGH/4MwuTQWWfPNkggkAolAIpAIJAKJwOWAQHp8XA6rmHNIBBKBRCARSAQSgUQgEfiOCIi0bJ49&#13;&#10;MO//Hjp+9F8RiqpXOTjWrb9C5CYeHLv9trjeHXeonGm6N3/BQnsYQFpSTHrrCOHZ1tTmHBGLliwp&#13;&#10;A/PmWQDZtHGDwtVsLouWLrMnCCQtJChvpVMgeumD6/4tlYO35PkdIgeEehCsUSfeVjd5Hi30/dxS&#13;&#10;Apy4unc/CBJ4L/DWO9T0WZHCiAEm5UfCKwEhBVvOKodCDSVEz9g4Oq5754LAp9Mxzb8S/Qg+kNe0&#13;&#10;bcH2Uc2BN/dbQlyRFQDlOTE3iwK2/aV9MR528gmS+1v7w3bmiYiBJwGEM/k1ILcRN+wVovMa6sqk&#13;&#10;N/cQRHR0iCzIbICExGcu+o/1Zh5xPS6zPniGsDYQ5+B5Dpz022S7fnONTwgcEXYqktbHNepFP98o&#13;&#10;an3rzC6hK8KGtajF57pm7xbjrzu6PTZO2KoI72bcaNfA0N4a6sMCgvBta22PczU11uNTNAbYsiOF&#13;&#10;O8+J7iGwcRbPhnLqKCwae4GP+1Kdab3dsZ/Vnutg7L2vZ5C1cXvdQzjhHBFt5qxZCmW30PXwrFm1&#13;&#10;Zk2ZPTC3sd4XPIGYNiGt2BQc8RA51hA8Nm14yuMhqOCZgwg3VTlIEGKOHT1iMQtbKEuXr/D8fufX&#13;&#10;/l3ZsulpRLgn3vSWH/q4cLoArGvmVyKQCCQCiUAikAjW9Mn0AAAmP0lEQVQkAonAS0WAv71lSQQS&#13;&#10;gUQgEUgEEoFEIBFIBC5rBETSNi9csuSvX3bDy29XaJny5bu/UBYtWVp+7P0fKOuvvKp89Z679cb2&#13;&#10;FpOh5O9o0xvmS5etcB0I0giPc4GbhNCtJCyk6tmzI05W/MzTG0wODyvszmGFvhk6MWgCFpKY+vbi&#13;&#10;UDcc6YPr9iqBWeXD3859isAQHh8II9zg97cr9vZoNO7p7S0zZs5SjoJp9iagDUQv5H+LRBFIeuZj&#13;&#10;YljE/nmRsggChPtirBB7GF+meOwLOT6w1ySu7HRyaAkAXKNQFy+J+rvi45vfQ18m67+NvZ5pY77f&#13;&#10;pso/iMuTMeLce1kzZ58hOnkT6xthKMSL+Gcn3kTUobAXq1cIzxD7Bmhj3yDMnXFdnkX6R7DokKjA&#13;&#10;GtS9hTcM+xXxg/3LPkbk45mywKfazsuCGIZIpT2KMDhz1hyFtVoU9XRtoUJcLV6yxLZjR51fiDGx&#13;&#10;v7G6SSIZIbUefejB8tjDD4VgqvrYz1wJwcbzdEqJ5nnGqgBI6La+6f1l3vyF9hDh/w/yLhtauWrt&#13;&#10;HV/4q7/4MnhkSQQSgUQgEUgEEoFEIBG4uAjE3zovbp/ZWyKQCCQCiUAikAgkAolAInDJIXDb6173&#13;&#10;07Nmzfn9619xc7lXQsdn/+RTpVciwff/wBvKvEXLytbNm8uzmzeVvv5+JTieZiIVonT91deIFF1q&#13;&#10;MhTSH2KUt74haaMgBoQAQKgecn/s3LbNb3wTkoffQycIfxO1IWQjnwEEq8hUkbQca84CSFfIWxhe&#13;&#10;rlchwc1rJ3VoHanPh3qQzr2yf7ryCpB3YEShlOiI/Bi8pT4iMpk36Su5Wwlk3k7nHwbMj3NEDO55&#13;&#10;bN3AW4EStsgDQ785txgjw6rgAdlbPUSirpvl12WEQBUFmBJ7ErHB596g4RnBnmbzRt3Yl4gIISSo&#13;&#10;nfYW5wgDPqoue4927CU6HlG4L+cCwSNHYoU6tLBAfbx4EN4QPdjPiCnsN/Y5AohzqOg3YgShzdjL&#13;&#10;PHczFb4KwRNPELxCFstDa9nKlRJgCM91wasDAy7MUzZqfISYJx99xCGqDh88YFupxxhdykWjKdhj&#13;&#10;DLvICzJ3/oKyd/cu5anpKd3dU52UnpBXeLNM6ew4t2Llyp/+yt13/38ap4GcYcyvRCARSAQSgUQg&#13;&#10;EUgEEoGLhEAEGb5InWU3iUAikAgkAolAIpAIJAKJwKWKwKtf//pdz2zc+MMKAzXtze94Z1m9ZkV5&#13;&#10;4N57lZD4YSUo32rCnzexD+7fX4aGTgRZKsJ05/ZtZffOHcov0KFwOn32nKhEvxlaSwYhQEDK9ov0&#13;&#10;HJg/z+QqQki/hIipIj8tdoh8dSgmEa28gQ7ZCsEKMYvYQfvw7ECG+EY+lCvPVYKgDeIXzw/CXHV2&#13;&#10;dblfk8lqRAgsh3fSm+8QyLQxaaxx8QDBkGpHFSzqkTH9Rr7sCa+OKoJAJodAEsnNwyPF7dS/LKJp&#13;&#10;lssUAe87LfGEJ5I2qHdtY08jBCAYOOSZ9lcV0tjjE54gEjpoz3NAwnb2a902tKt904a+6ROhAyGO&#13;&#10;fXZO4aXI54ItCHbkRqHQrl3eITyzjNstYWLNuvUKTbfAicfnzBko19xwg8JaDbg+3idhF/bEvsUb&#13;&#10;hY/EmYMSVP7s4P6993zuf/z5qSOHDi11o4ahiDcIfmdOnbKNS1euKmsURm9QOT3UmYWY48eOOrcI&#13;&#10;7eT9cWzRksX//N577vlPsvvbu3HFIPmdCCQCiUAikAgkAolAIvAiEeDvj1kSgUQgEUgEEoFEIBFI&#13;&#10;BBKByx4BEZpNV113w79QEvNfe+0dbyp3vvs9ZefWzeV3f+3fl0cefsTk6dRp0xyjH7I0WNyikFE9&#13;&#10;Jmoh/wfmzitXvey6smTZcte3eCBy0ySwEYQ0RYQIPpO8AXt27Sq7d2x3ngKElUN6W5wjdRgHwhYB&#13;&#10;AcKVMSBLxbZGH7pPj5WMfa5FYmwnX1bdFiWKRnjp0TwIuUNfeIF0WQgJUhdymHEJE2SiudGprzXe&#13;&#10;ticXgwlr3cODA2JXnbmdRQ61dx0ZNy6b8XhhLOznPnWx6zvZ3Rg2D9+jCMSen/zPSfYtykSsPV4V&#13;&#10;3kO65D2q5wKRwAKchDj2LJ5T/OaZqblC8HyiHvlp2HuEj2JHKQm4vZh4LkmIjmcHZfI+ox3jMzbS&#13;&#10;G54h8+R5gQfGmTOnHQJu5eo1DSFS4on+VMGD/R/eV+GF0tre9sj0GbM+uHBgwV+/+bWv3MlYv/rh&#13;&#10;D/f+1r/5tx89cujgnaofri7cUOmXl9VqiSvk+sDTY3h42M+1LPI4CJJdU3s+v/rK9b/0hbvuekB2&#13;&#10;M60siUAikAgkAolAIpAIJAJ/Rwjw97AsiUAikAgkAolAIpAIJAKJwD8IBD58111dv/q///xfDJ88&#13;&#10;8SpIyle+6vbS0dVR/vBDv1+2bN5iDCBSyeuhGPwNwYPcFSJJRYxCunJOuJybb72tLF2xwm+Fcw3i&#13;&#10;lAKRWgl/jggcJGdGANmza0c5eWKonFTImyOHDxeJMCaAEVB4e/2CEKF26g5xAdbX/ZlB/VauFHsh&#13;&#10;nLHPwseM6Q6tw3WIY+whv4fryT7GohD6h/s1gTn3qYuXCuIFCb8hoymq5tBCEMUxtwviToTB4i38&#13;&#10;C/k93KY25JjlskTAIa0ae4L9E3vMG9XnzXhMNK6zb9hfiGPV46OKa3V/85s67Dv2kxo7twdJ6Hm+&#13;&#10;eC7J9cHevOB1Vcf1o+LNitg3f8ECixHk2+jrn15WrV0XgqD6jaT22BKCI2NW+1pa2nb39vT88tW3&#13;&#10;vuKPX71+/clvXjjVa1dS9I/r+X1vvcd4cySK8kzh6WEBRjeZT2tbKx4nu+bMnfvrf/4nf/KxpUuX&#13;&#10;nqnt8pgIJAKJQCKQCCQCiUAi8HeHAH8rzZIIJAKJQCKQCCQCiUAikAj8g0Hgne973+oH7r3vM0Mn&#13;&#10;TqxF3Fh7xVUiVNvKI/d/vezfu8dkaAUDQhOPD8jbk0NDFib4CzSEKddWrllXXvHKW8sSCSCVnI38&#13;&#10;HxcEAlVTOzw3xpV74KxzfuySBwj9nVYOkIMHDjg3gL0lJkJHSZRoeIEgnCA8QOsypkniaqCOlViu&#13;&#10;xDAkb0dnp+vxVj3hfgirdV7eHDV/hxqZIKYvPggulWi22KHx6I8xGTtIZvPQE+NbOFEdiz54fLhL&#13;&#10;2UirRr+TzMzTyxQB9h/F+1LniBJxTUcEBfZRbAoLHpyTu4NE5wgg3mMSCLzfdI99pW3nPUd7QlmR&#13;&#10;u8OCh9rwXLAfa2J0xmYPtisJOsc5A/Ocy4NxEUoQOHv7+tw/AkeIHA2TvL8lTug5l+fJ/s7uqR9Z&#13;&#10;vmTlR+9846t30++3K6+49daXPfbgg188ffp0T62DCISnSXi0RB6S3v6+Z2bMmPWJm19+63/+0Id+&#13;&#10;e0+tm8dEIBFIBBKBRCARSAQSgb97BOJvqX/34+QIiUAikAgkAolAIpAIJAKJwCWDwJ3v/rH1D93/&#13;&#10;lf8m8eNKCNSeab2FMFckPFYYm0JSct7WRpigQGiiAIQYENOA3FUi8U8rEfrBW179mqvXX3lVu2jf&#13;&#10;lZIKehE5IGijWLWguT5xjRBYe+UBsmPb1nL82DF5gJwoJ44P2tvCooHGJufHqML+RNip2lejRzpr&#13;&#10;lAvEM/kDppRpInmnKL8B/UQ4IRGyDXKa3xY41Lbm+KAnk9M6cp+wVrRlrhZddN1eHYzZ+NdDkM+R&#13;&#10;Z2GiXnSk2uatJ/r0hfz6B4FA3YsIa/zxfmEfev/F5olwV63eJXgWcctbSyfe+35G8GBif7GnJdwp&#13;&#10;Nw2iRof2dbPOEUwQGAjbFl4VbWXWnDll4eIlCpElhwr1SUgrrlHYowge2EE/1cMDYVPltMTNTy5a&#13;&#10;tvjfvfsHfmA7F75bkZ1Nt7/+9bdu3br1ber8+uGTwz0ytbmtrW1cIa2Ot7S1PDxn9ry/ffcHfuGe&#13;&#10;n3nfG098t/7yfiKQCCQCiUAikAgkAonAxUcg/vZ58fvNHhOBRCARSAQSgUQgEUgEEoFLGoEf/8DP&#13;&#10;Lfnal/7md48dPfKmGjaH3AG8JQ5RWsNDHTtyWDk5hkzCTp7QjJmz//zBBw68e8mSQkblpoceKs1b&#13;&#10;Dnxh6e5dO15/cujEj7a2NF8/qn4QDSB3IV0JLcVfwOmft9rJO7B7504nTyf0Fbk/BgePlfNK9Izg&#13;&#10;Qb0xtffRRHB4aEy2Y4Js1sWOzi6F9el3Xg/aQPBCECNo8CY9vyF+ET+wrdoC4UyBYEbUIE8B7DHC&#13;&#10;B2+yW7BRFbxGKPQBsY2XCt4szI8uGAPRhx+1TzfIr38QCEzei5PP2SDhCaK9pD8WHkBEW4U9yF5h&#13;&#10;L3nPqK6fFfaYzhEnlBBc+5iQbW3O+YF4gniIJ9PM2XPK/IULvc8RKpcsW1Hm6Tfj+Xmr/bHfdU7h&#13;&#10;mdBYB3t6e++a0Tf9I//kvT90v2+8wC/10aQAee2ST5qWqK3cRJrObCljcgAb0ViaXZZEIBFIBBKB&#13;&#10;RCARSAQSgb8vBOJvfn9fo+e4iUAikAgkAolAIpAIJAKJwN8jAiIu26+54Yb3H9i77+cVtmZxTbAM&#13;&#10;AQs5267EynhPEJbqxODxYPdlL/fWrLvmRzY8+fAnn8v8v3nwwd5Hvv7QT505feoDYlsXIyZY7IDp&#13;&#10;nVQQCxBd8LLYv29v2bp5s0NfkZeAMQmNhS1V+HAf/KYhH5Ugc/XXev2nXALO70FSZ8QN7iHk6E10&#13;&#10;E8XUx3ZCXiFetEIA61oIGQ1BRv0g1ljsgDxGzGAsSGMdHJJLb+r7hw7U45fnqLq1MC+K29aLebxM&#13;&#10;EUCsqFPjhB0RR/abzxv32ZP8UfLwhlCm2o39FNs6vJvYT4gdiB4dXQrdpjpVjKTPXoV0Q/Bg7+Kp&#13;&#10;tWjJEokeyy2UaNM19qtluBBaGiKeRMDh3mm9fzJ7YN5v/vgPvuWpanUeE4FEIBFIBBKBRCARSAQu&#13;&#10;LwQaf/28vCaVs0kEEoFEIBFIBBKBRCARSAReCALv/9mfXfSlz//tTx85fPDdIlEXnZPHRYgg4e1g&#13;&#10;8WESqd/R1XXilu/7/lu/8Ln/8fh3Guejf/TZOUeP7vsJ9fkB0buLCO2DIODkzvqbOPxsFQjgihlz&#13;&#10;n/KM7Ni2rezfs0dhsI4WCTKugxhRBRDsidwJEM41j0KThI/u0tWlpOwSNBAsEEAgifnNX/whiemD&#13;&#10;axDQ/OZDX+5TdaxvyM4QVyTYeCyIbD4NcYQT/YRWhpCu/XLF+Uwm+pvk4UKbLJcXAogY3jCErELg&#13;&#10;CGHNYpj2je9552mzuF6dPsIinkjyBHGeD+2cRn0/D+wt/W6T8Nim5OCEo6M5Il5vX39ZsGixzwcV&#13;&#10;Jm5g3vyyYtUq73X2PN5NIa5or6oPHjLvf9nXNXXq52bPmv2L73/vDz1aLcljIpAIJAKJQCKQCCQC&#13;&#10;icDliUAKH5fnuuasEoFEIBFIBBKBRCARSAReIAIiWpt+7pd+afZXP3/3mw4c3P8Whc258ezZs9PO&#13;&#10;jYy0NAjVMXlOHJsypXPDwuVLf/dt99131y83NX1j8o1vM+Yffvpzc3ft2vKPJYD8pKjYRcEV60zF&#13;&#10;oaJ0jHfTfckeGQfkAfLMxo1l966dZbh6f+i2QwI1BBSLHn6TPQjkru4uh7uKt+zhmgkVpHwIkMwi&#13;&#10;fgmfpfn4zXlGwqMEohiSmVITnPu3riFo0Jc9TXQ/6slS3eNzHs+QhsjhOvzrQl1VGxlv4ndjDFkV&#13;&#10;lfSd5RJC4FuW5VsuhKDA5lWx0KFTEpV79zT2BPs4Eo+HGFJ7aZb3hn09JHawL6sAR1/eO+qEvVh/&#13;&#10;0w5hhPBWrdrDnRL0EDxIVI43FLlsyOOBl1Nt36z62BL7FBtjrM6Orq3z5i/4lZuv+cH/vn59E6Hp&#13;&#10;siQCiUAikAgkAolAIpAIXOYIxN9aL/NJ5vQSgUQgEUgEEoFEIBFIBBKBF4KAiNPWX/+935v9+MMP&#13;&#10;9x06eLBTv5u6urvPLl15zeHf/n//z8MiVM+9kP5q3f/0qU8N7Nt36EfPjZz9Sb2NvmJscq4NEccQ&#13;&#10;t6JrLThwdk4eIPv37C2bNm4oexBAFALrPAnPJUigH1SCF28QBI6pU3skfHRarHDiZvXJsRLT2FHF&#13;&#10;Dc7phz6qUILQ4esSM1AsJkJ0QXarHgQzZDLkdrQNLxL68AcRRH8iVFZcG3PIK2aj8RpCCB4B7kft&#13;&#10;/v/27i7EtvOu4/jac2bO7Nkz50xycpKeY0+SYpUatUjJxWkslFzEgheKLVqKL1HxBaQgCt4IStoL&#13;&#10;QZCKtUKb0AvRSqWlN4IieCO98KqpWDWaKqX2JDlJc95f5m3PzPb3/T/7mRkPNqU3epJ8V87stdez&#13;&#10;nudZz/NZOzDz/++1lnmQovk/esl54FTgPl84D3culPXzU4kxzjtJiTTj6gnaV7tq2upWm/r8cogj&#13;&#10;faav9rluh+X2VVz5RBlXe/CZaPXnibb0TzKNzzmJj5U8t+YtZ88OJ06u12fs3lOnhu/9vkeGk+vr&#13;&#10;VacfqpKT9dnMbGp8uU3Wyvj5U6dOP33uke/5zAff+95X75yn2woooIACCiiggAJvXIEjv5G+cSfp&#13;&#10;zBRQQAEFFFBAAQUUuJsE/uaLX77/35770s/fvHHr13Jrn+/ut5tKNLniuD1RwZpbSU2nO/UMEK4A&#13;&#10;eSkJkI2NjSRH2jM0mBcJCb4Zv5Zvvy8n8dGD1iQ0eJAz38DnNlrUI0FRz09IoqS9n9/uah4MJ8BN&#13;&#10;EJmfWjImFvri2SAZUbWn7CDhkbbVVx5QTdib4/TbX82qrNWlnP2UUZ+lr2vjjpdWJfUYQzYq2D6v&#13;&#10;043uaOLmawhwlcacsmrxvl+5wbnhs8L5KeujSYxUrMQG60qA5FxkP+eHREYlRFJO0qslRg5vedVu&#13;&#10;68ZnqF0BUuskPOpY6aAnUtrnp11AVZ/bJOy4moPPNcd44MzZ3NLqHXWrKz777bPQ+u23tKIP+kvf&#13;&#10;V3LLtz9857t++FMfeOL85dcgcZcCCiiggAIKKKDAG1SA3xRdFFBAAQUUUEABBRRQ4P9B4At/+8Wz&#13;&#10;X/va8797/frVn00U+QTfhCeaTBCaoDQB3RbabckNrtbgGSBffS5XgLxwoR7qzLAJ+PIAc74Vv5SH&#13;&#10;RhNspqyC0umBQDJ9tn5bYoIA9G76q2Dx/DZYHJttfqhbSwbCw9f7M0VYE1yub+XXFSOpx623Uk7g&#13;&#10;u/7Rx3y7+qnidiUIAet2ZUkKSYKkLnPkm/91DErr9knNIrsrFp/Xsql1vbQ/Zeoh7PNC0kaMoQfF&#13;&#10;j+47bHd3viOhwIw4V82FJBWcfT4pxip+kCzwAWFhu85VtinKzpY4aEmMeo4GdfmZ97eYRBhL3X6q&#13;&#10;+mlu3LaK/ts5ymcjdaouZTSoPlpygTrH88yNPhaSa5xD+qDf5fG4+qFOjSlldcu1ml+6SuJkZ2u7&#13;&#10;6vYri/gs1JKDMQceZn7qvtPDuYffNnClB/Os/0dqOm1MJAbrvzTN52Zv7cTqM+fe9vY/+tUPfeCr&#13;&#10;rTNfFVBAAQUUUEABBd6MAvX765tx4s5ZAQUUUEABBRRQQIG7ReDpz3zuna+8/NKHNjc2fjkR5gcY&#13;&#10;V0sYtEBwJUASaCbIS8CY53R88+WXh+ef+9fhlZcvViLheB4EPR6v5CHPubXVPBhM0JoHQvdgdu9z&#13;&#10;Hl4+vGqkF+SvA+rMw9yVlOgPqiYo3YPyXIFCMJurSBJuLkba8WwPfrjV1S5JkZRRt99Cq62pn1B1&#13;&#10;xshC0LqC2XTIkbOb4Hkt9X5+SyTGlbkzlx4gZ92uHCCIf6xu49XGME/cpD1jYWEe7fZcfbJV/Nov&#13;&#10;DDVjOppkOGhQQfqMJ2OaD52DpHoC/0yCf6yzMM5+DqjSb/3Evhbgz1UNuQKHhA/rOn/VPzXmS7YZ&#13;&#10;eSU1MtdKPqWsXaWRfdlZx0mdeqg9dZI8aGNv4+E9fdCGn5Yga4ksznnNhYGnVm2nfvVBsmI+F/bS&#13;&#10;Pwtz4lZqdVUHPWf8+NOm9uUYrNlPt8cYz3xcdWUR56b20yvjap9XxrkymSR5sjIsLydxku1+zpko&#13;&#10;bTHq55pjTCaTvz7zXQ99/Dd+5ef+rjrzRQEFFFBAAQUUUOBNLdB+w3xTEzh5BRRQQAEFFFBAAQXu&#13;&#10;DoGn/+xzD7108cJvbty+/Yv51vw6wd4K+BLVJnLc/rX3eeUZINeuXBkuvvjCcOP69QSCuVKEB0Ln&#13;&#10;G/1Zr53IMz8SPCZATFx6JwkTEgAEmAlekwigrCdE6hv7CSoTFKeMfVwVQn8kMbiqg8AzfXMcEhkt&#13;&#10;sN78qNsTICQc9uq4LQnRmmUCeTPKt/9p3wP8jIlg+bzrmh/7a9CZdI2HnfkhcE45+w/Gxr7Uo0XN&#13;&#10;pfreqzojbqtUfbfEAXXq2OmjBfXpL+0yF8bFmJhvHZ/K6bWuqJgfm33Mm+D7IoH9rFkY49GFvuv5&#13;&#10;KvNx13nMuNqD5hlDkgR1hUQOUnNtgX/q1Wam1OfKuaOQMbUfjtTecxw8OEyNoeoUVXnQlPn3cbaW&#13;&#10;aZ2yZk6NtjQPxhUbBkFf2VVeKWtja8mO/r7XY4z0WecycyOJwpjohrr0TW8cjcQPZdlb+3v/fT8H&#13;&#10;5Tz0tlU31VsCkHN8uC/JkWfvO33fJ3771z/8F+nn8P5vbUq+KqCAAgoooIACCrxJBfg91kUBBRRQ&#13;&#10;QAEFFFBAAQXuIoHf/5NnfuDq5Vc/nFtM/XRuV7VOMD+hXuLBFQxmqAeB7ASECelvb23VMzh2trdr&#13;&#10;JgSaaUfwvYL6RJFpR1A5PbWgN4kMHlCedZWmnCsPsrWb5yhw5QXxaepSSMCa2xL1skolzAPY1Z56&#13;&#10;8/FUgD6NCMaTAOE2XXWVAsmTlNO2xlK5lHbVAeNkIdBNu3R10B8HpZx+WSr5kPfUITFBKf0THK/t&#13;&#10;GjvHSvm8Hu+rj6yZ8+H42cOhCPhzm7DWLl0d1kkf5VAV2zgqIE/fNafsyHsWVnXO0r7aHBn3QQXq&#13;&#10;9cpZE+jnaMyvX+FThtV/9qXy0fnTlKU8GGjboNLhZ6OV1mtvS/1uUOcj9dkmGdauXml9UcZEjtrR&#13;&#10;Ubsahzr5PObzkCockq02luwpx/lngXHX3qxJ9tTeNKhxVxvKMayzUdU5NkmhvvT9dYVH9mE6Xh4/&#13;&#10;u7Z+4o9/8hee/MIPnTlzu9d1rYACCiiggAIKKKAAAvVrqBQKKKCAAgoooIACCihw9wn83sc/+YM3&#13;&#10;r13+rVx58WRuFzTqt5biGQoEivs35wk6J3rMv1oIFBNkJpRMUV0FkXUFvAkyV2ybKzHyJhstyM0f&#13;&#10;B6mdoDKBfIL/bFfV1i091Dva9YA+t7SijwpO1975e/pNvSrP+5a8ae0Pyvv4aE/bGtu8TsoIupPg&#13;&#10;qPFlN3uo17fpk/5ZKvmQ90e3q37Kjs6fsdJJ66NmPB8bh2/bBPSZI3Xo/aDPg2D8/Jjsp03Man7z&#13;&#10;MdeAeMm+WuWljpdNjtDHw/5KLMz7aVeSUCP/ZV8ff42Z7kgmsKR+jW2+zVHok0RGjZX+2JcOSCBQ&#13;&#10;VkmlrGu8WbO09/Wutvs55bjZOYxqAG3s1GU/x+GzVUmPeb3uxPFInNX2/BhUoR1l/PRjVHInzlwH&#13;&#10;0hM9tKcZ26lcG3xWeJg5O0iGHV86/pUzZ85+7MkPvv/zDz744Cb9uyiggAIKKKCAAgoocKdA+433&#13;&#10;zlK3FVBAAQUUUEABBRRQ4K4QSLB44Q8+8cwTly6/8kvbW9vvSwD4ngo+Z3QEn4kPs1TguwLM7bZR&#13;&#10;2VtBZgLW7QqGO9ZpV7eiqiB7OiDWnBV/IBCgZuGVwHx/lkJLtFDe9reD0y8lJCq4TdL8tlUkT+gj&#13;&#10;+1qwvNXr/VNeCQMSJ0S758c8+r63ZSzMg8QAt22qwPi8rI5NX1TKwnbvox+jJXK4iiD7qMvx+jHb&#13;&#10;gA4OX3OrLlqPzL2eUdG6r7a9H/onkI8jTul0XquNg+PwQ0JiurOd94fJKOq28aVNDWueFGAO+a/a&#13;&#10;pX5fqFtjSzuOUokp+mM++RzQBwvtqj31Ul7/pYwx49DHVNUZf8ZW7Vrjen80UVH9pnuOSV3OJUvd&#13;&#10;VqveMZbDsXcb6lJeS9ZtXO3zVO9rX0aXjuvzEcc0qM8EVwcd1uFYCzdOrt/773nA+Z+/+z3nP/vE&#13;&#10;+fOX54d2pYACCiiggAIKKKDA/yrA768uCiiggAIKKKCAAgoo8DoQ+NgnP/2uy5cu/c7t2zfOT3d2&#13;&#10;30pwuH+jn+FXMDqx5gp4EwDvAees+eY8YegKKB8kJZKc4KqMBJ0JQBPeZk27HrQ+SFpk7yyJhxbo&#13;&#10;b8Hv1qQnNEiQUN6C3emiouU96cBxWXq/rI8G2Gt/2tTzSKhXtatBJTyq7pEy3lbCgQdn0xeB9hyf&#13;&#10;MfRj1FxrIK1h38dQFnJrp/0E2OejpYv80LYZHR6q1aBNtziYS5nOg/ppyHGbAeciz1k5nEX1S+KI&#13;&#10;pfWDOXZtvLRl+84xV4O89DkxR04SHtVpzhlnts+NB9q3M91a1tUZR45D/92dhA6fmX5VTSVTSHHM&#13;&#10;x1HPikk3fJ5qXqFYXOJ5L92kJaN4gD3joz7z7gaUHZ0XI+L4LHxulxaX2rwYU5I48cmFKXsvjCcr&#13;&#10;mxn3P63fe+83J+PxPzz89nd8+X0/9ePfeHA08gqP0vNFAQUUUEABBRRQ4NsJtN86v10t9yuggAIK&#13;&#10;KKCAAgoooMBdIZBA8sKnP/tX93/jv57/sWvXrv3E3s7Oe3K7qXtIXhA87kkPHvzN0gLPBNsTWCeo&#13;&#10;PQ/GJyadsvZMjQq4V/sWyG6B+ZbQaCHuPAMiQfIexKasJw2oS9Kh/rDIDpIRvOeb/wdBbq7qyNJu&#13;&#10;v9R6rPGlIsH3g2d7ELJPfwTruZ1X1WnVq686VsbJuq7+qIekt6siqiwPe+dh5sTWq48E7GlOn4yR&#13;&#10;qzLaGFoAnj7wIgDPuDdu3d5N8H3Gg9+n0+msJwnSJ3j5lweqT6dx4KqW9MctxzJPEgm5BRNh/nKi&#13;&#10;/OaNGxfyMPhb3Y2yJCX2trY2OU/Ju/CA+cX9xcWlWe5iVucug8mcp8PuDseepdZiprGQw+3vLy8v&#13;&#10;z3amOyOOn/GCC2l2ZoajWSon6ZC6OOQnh1tgHulnGJaXV2a7e9PR1iZ5g9HC2ura/nhtsnP96tUv&#13;&#10;DbPRdP2e9UczjrXpdHu2mTqT1bWFven0uZ3d6cWVtN3e3pwdO7Y0WxmPZ+PV1f0k3kZ8no5lfMvj&#13;&#10;8ZULX//6P5PnGS0tLZw9c+7RjVs3L1y7eu3leGcIS3s1h8BybUkGONpf2J+NlybTyepkduP69dlk&#13;&#10;fX126uTJ/ZWT6/sn1pb/80fe/f7Ns2eHJD/qZlvM00UBBRRQQAEFFFBAge9IoH5b/o5aWFkBBRRQ&#13;&#10;QAEFFFBAAQXuCoEEvUef+tO/fPilixceTpLgsSRAHtu8fXtte3trIYHytyZYfR/frE9AfjQjyZE3&#13;&#10;PLScbECC0QTKK+CfKu3vguQJlo8vV5Jha3urvsFPuHphMXWTOEi/r+7u7L6YSDwx7JN59sLe8eXl&#13;&#10;cYLxryaJcIxkw+Lxpb2kLRIoTxV6zcUIuVXR3lISA2QeuGokiYT96e40Y5otZHcC8+MZSY7p9k62&#13;&#10;eNA2VyKkr4Ul2u5PM+ZrVy7/42Sy+sDm5tbF3DbqLZPV1YeOLS79Rybw0vbudhISu4+kj+P7u3v/&#13;&#10;Mh6Ph5XJ6k7SI/srKytDxri/OlkbLWWoPDEi/eaSjCRn9vYW1iYn9jPmjGt364ULL34lGYm9pWFp&#13;&#10;2Nrf3ss4Zqtrx5OcmDC+0fKorkgY7WRaOf7esZTtJmsxWV2crZ04EeDl4eTJ5cxneYjyKz96/vzm&#13;&#10;c01h+P60ebbkh+HRvKc8aYgZ7+9cUq8W9vE+69mzzw6jm49y5tryeOtrlP0j9vdy1tR99EjdI/uo&#13;&#10;N/r7vDyeNkksVEYqnyOyRwuUD3l5/PFUGo1a5owyFwUUUEABBRRQQAEFXmcCJj5eZyfM4SqggAIK&#13;&#10;KKCAAgoo8FoCH/lIgthPDcPPXLmydv3mzdWNS5eGra12j6XxqfFs49LGsDzOt/i3NkfDZBi2t7ZG&#13;&#10;C9u5x9Dy/mwlBdRJWH8YNjZqNbCaTIaV05PZA6P7b58+Pdz6fILkj70wHD93bti/mBTC2WHYypj6&#13;&#10;3xb/Iwj/0Y8Ow1NPVZA98fVZXXSSl6pT299iMn7b/1vAWKyAAgoooIACCiiggAIKKKCAAgoooIAC&#13;&#10;CiiggAIKKKCAAgoooIACCiiggAIKKKCAAgoooIACCiiggAIKKKCAAgoooIACCiiggAIKKKCAAgoo&#13;&#10;oIACCiiggAIKKKCAAgoooIACCiiggAIKKKCAAgoooIACCiiggAIKKKCAAgoooIACCiiggAIKKKCA&#13;&#10;AgoooIACCiiggAIKKKCAAgoooIACCiiggAIKKKCAAgoooIACCiiggAIKKKCAAgoooIACCiiggAIK&#13;&#10;KKCAAgoooIACCiiggAIKKKCAAgoooIACCiiggAIKKKCAAgoooIACCiiggAIKKKCAAgoooIACCiig&#13;&#10;gAIKKKCAAgoooIACCiiggAIKKKCAAgoooIACCiiggAIKKKCAAgoooIACCiiggAIKKKCAAgoooIAC&#13;&#10;CiiggAIKKKCAAgoooIACCiiggAIKKKCAAgoooIACCiiggAIKKKCAAgoooIACCiiggAIKKKCAAgoo&#13;&#10;oIACCiiggAIKKKCAAgoooIACCiiggAIKKKCAAgoooIACCiiggAIKKKCAAgoooIACCiiggAIKKKCA&#13;&#10;AgoooIACCiiggAIKKKCAAgoooIACCiiggAIKKKCAAgoooIACCiiggAIKKKCAAgoooIACCiiggAIK&#13;&#10;KKCAAgoooIACCiiggAIKKKCAAgoooIACCiiggAIKKKCAAgoooIACCiiggAIKKKCAAgoooIACCiig&#13;&#10;gAIKKKCAAgoooIACCiiggAIKKKCAAgoooIACCiiggAIKKKCAAgoooIACCiiggAIKKKCAAgoooIAC&#13;&#10;CiiggAIKKKCAAgoooIACCiiggAIKKKCAAgoooIACCiiggAIKKKCAAgoooIACCiiggAIKKKCAAgoo&#13;&#10;oIACCiiggAIKKKCAAgoooIACCiiggAIKKKCAAgoooIACCiiggAIKKKCAAgoooIACCiiggAIKKKCA&#13;&#10;AgoooIACCiiggAIKKKCAAgoooIACCiiggAIKKKCAAgoooIACCiiggAIKKKCAAgoooIACCiiggAIK&#13;&#10;KKCAAgoooIACCiiggAIKKKCAAgoooMDdLPDfJqztRKelAi4AAAAASUVORK5CYIJQSwMEFAAGAAgA&#13;&#10;AAAhAMGwJJnnAAAAEQEAAA8AAABkcnMvZG93bnJldi54bWxMj81uwjAQhO+V+g7WVuoNbLcppSEO&#13;&#10;QvTnhCoVKlW9mXhJImI7ik0S3r7LqVxWWs3s7HzZcrQN67ELtXcK5FQAQ1d4U7tSwffufTIHFqJ2&#13;&#10;RjfeoYIzBljmtzeZTo0f3Bf221gyCnEh1QqqGNuU81BUaHWY+hYdaQffWR1p7UpuOj1QuG34gxAz&#13;&#10;bnXt6EOlW1xXWBy3J6vgY9DD6lG+9ZvjYX3+3T19/mwkKnV/N74uaKwWwCKO8f8CLgzUH3Iqtvcn&#13;&#10;ZwJrFExkkpCVhBcpgV0cYi6Ica/gOUlmwPOMX5PkfwAAAP//AwBQSwMEFAAGAAgAAAAhAKomDr68&#13;&#10;AAAAIQEAABkAAABkcnMvX3JlbHMvZTJvRG9jLnhtbC5yZWxzhI9BasMwEEX3hdxBzD6WnUUoxbI3&#13;&#10;oeBtSA4wSGNZxBoJSS317SPIJoFAl/M//z2mH//8Kn4pZRdYQde0IIh1MI6tguvle/8JIhdkg2tg&#13;&#10;UrBRhnHYffRnWrHUUV5czKJSOCtYSolfUma9kMfchEhcmzkkj6WeycqI+oaW5KFtjzI9M2B4YYrJ&#13;&#10;KEiT6UBctljN/7PDPDtNp6B/PHF5o5DOV3cFYrJUFHgyDh9h10S2IIdevjw23AEAAP//AwBQSwEC&#13;&#10;LQAUAAYACAAAACEAsYJntgoBAAATAgAAEwAAAAAAAAAAAAAAAAAAAAAAW0NvbnRlbnRfVHlwZXNd&#13;&#10;LnhtbFBLAQItABQABgAIAAAAIQA4/SH/1gAAAJQBAAALAAAAAAAAAAAAAAAAADsBAABfcmVscy8u&#13;&#10;cmVsc1BLAQItABQABgAIAAAAIQC270VSEwQAAIAJAAAOAAAAAAAAAAAAAAAAADoCAABkcnMvZTJv&#13;&#10;RG9jLnhtbFBLAQItAAoAAAAAAAAAIQDD1hOYzugLAM7oCwAUAAAAAAAAAAAAAAAAAHkGAABkcnMv&#13;&#10;bWVkaWEvaW1hZ2UxLnBuZ1BLAQItABQABgAIAAAAIQDBsCSZ5wAAABEBAAAPAAAAAAAAAAAAAAAA&#13;&#10;AHnvCwBkcnMvZG93bnJldi54bWxQSwECLQAUAAYACAAAACEAqiYOvrwAAAAhAQAAGQAAAAAAAAAA&#13;&#10;AAAAAACN8AsAZHJzL19yZWxzL2Uyb0RvYy54bWwucmVsc1BLBQYAAAAABgAGAHwBAACA8QsAAAA=&#13;&#10;">
                    <v:shape id="Text Box 5" o:spid="_x0000_s1029" type="#_x0000_t202" style="position:absolute;width:69494;height:265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0DYyxgAAAN8AAAAPAAAAZHJzL2Rvd25yZXYueG1sRI9Ba8JA&#13;&#10;FITvQv/D8gq96W5LI210E0Qp9KQYW8HbI/tMQrNvQ3Zr4r93CwUvA8Mw3zDLfLStuFDvG8canmcK&#13;&#10;BHHpTMOVhq/Dx/QNhA/IBlvHpOFKHvLsYbLE1LiB93QpQiUihH2KGuoQulRKX9Zk0c9cRxyzs+st&#13;&#10;hmj7Spoehwi3rXxRai4tNhwXauxoXVP5U/xaDd/b8+n4qnbVxibd4EYl2b5LrZ8ex80iymoBItAY&#13;&#10;7o1/xKfRkMDfn/gFZHYDAAD//wMAUEsBAi0AFAAGAAgAAAAhANvh9svuAAAAhQEAABMAAAAAAAAA&#13;&#10;AAAAAAAAAAAAAFtDb250ZW50X1R5cGVzXS54bWxQSwECLQAUAAYACAAAACEAWvQsW78AAAAVAQAA&#13;&#10;CwAAAAAAAAAAAAAAAAAfAQAAX3JlbHMvLnJlbHNQSwECLQAUAAYACAAAACEACdA2MsYAAADfAAAA&#13;&#10;DwAAAAAAAAAAAAAAAAAHAgAAZHJzL2Rvd25yZXYueG1sUEsFBgAAAAADAAMAtwAAAPoCAAAAAA==&#13;&#10;" filled="f" stroked="f">
                      <v:textbox>
                        <w:txbxContent>
                          <w:p w14:paraId="42667968" w14:textId="77777777" w:rsidR="00140F9B" w:rsidRPr="00DB4068" w:rsidRDefault="00140F9B" w:rsidP="00140F9B">
                            <w:pPr>
                              <w:jc w:val="center"/>
                              <w:rPr>
                                <w:rFonts w:ascii="Arial" w:hAnsi="Arial" w:cs="Arial"/>
                                <w:b/>
                                <w:bCs/>
                                <w:i/>
                                <w:iCs/>
                                <w:outline/>
                                <w:color w:val="0DD0FF" w:themeColor="accent2"/>
                                <w:sz w:val="280"/>
                                <w:szCs w:val="280"/>
                                <w14:shadow w14:blurRad="63500" w14:dist="0" w14:dir="0" w14:sx="102000" w14:sy="102000" w14:kx="0" w14:ky="0" w14:algn="ctr">
                                  <w14:srgbClr w14:val="000000">
                                    <w14:alpha w14:val="60000"/>
                                  </w14:srgbClr>
                                </w14:shadow>
                                <w14:textOutline w14:w="19050" w14:cap="rnd" w14:cmpd="sng" w14:algn="ctr">
                                  <w14:solidFill>
                                    <w14:schemeClr w14:val="accent2"/>
                                  </w14:solidFill>
                                  <w14:prstDash w14:val="solid"/>
                                  <w14:bevel/>
                                </w14:textOutline>
                                <w14:textFill>
                                  <w14:noFill/>
                                </w14:textFill>
                              </w:rPr>
                            </w:pPr>
                            <w:r w:rsidRPr="00DB4068">
                              <w:rPr>
                                <w:rFonts w:ascii="Arial" w:hAnsi="Arial" w:cs="Arial"/>
                                <w:b/>
                                <w:bCs/>
                                <w:i/>
                                <w:iCs/>
                                <w:outline/>
                                <w:color w:val="0DD0FF" w:themeColor="accent2"/>
                                <w:sz w:val="280"/>
                                <w:szCs w:val="280"/>
                                <w14:shadow w14:blurRad="63500" w14:dist="0" w14:dir="0" w14:sx="102000" w14:sy="102000" w14:kx="0" w14:ky="0" w14:algn="ctr">
                                  <w14:srgbClr w14:val="000000">
                                    <w14:alpha w14:val="60000"/>
                                  </w14:srgbClr>
                                </w14:shadow>
                                <w14:textOutline w14:w="19050" w14:cap="rnd" w14:cmpd="sng" w14:algn="ctr">
                                  <w14:solidFill>
                                    <w14:schemeClr w14:val="accent2"/>
                                  </w14:solidFill>
                                  <w14:prstDash w14:val="solid"/>
                                  <w14:bevel/>
                                </w14:textOutline>
                                <w14:textFill>
                                  <w14:noFill/>
                                </w14:textFill>
                              </w:rPr>
                              <w:t>MAV IQ</w:t>
                            </w:r>
                          </w:p>
                          <w:p w14:paraId="704C5914" w14:textId="77777777" w:rsidR="00140F9B" w:rsidRDefault="00140F9B" w:rsidP="00140F9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30" type="#_x0000_t75" alt="A picture containing electronics, indoor, sitting, projector&#10;&#10;Description automatically generated" style="position:absolute;left:1784;top:9875;width:66421;height:25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FvOZxwAAAN8AAAAPAAAAZHJzL2Rvd25yZXYueG1sRI9LawJB&#13;&#10;EITvAf/D0IKXoLPmsJHVUXwQEQ8BX/d2p91d3elZZkZd/30mEMiloGjqq67JrDW1eJDzlWUFw0EC&#13;&#10;gji3uuJCwfHw1R+B8AFZY22ZFLzIw2zaeZtgpu2Td/TYh0JECPsMFZQhNJmUPi/JoB/YhjjeLtYZ&#13;&#10;DNG6QmqHzwg3tfxIklQarDg2lNjQsqT8tr+b+MbJpt9b49bp+7neXvPP1WJ+vyrV67arcZT5GESg&#13;&#10;Nvwn/hAbrSCF3z0RAnL6AwAA//8DAFBLAQItABQABgAIAAAAIQDb4fbL7gAAAIUBAAATAAAAAAAA&#13;&#10;AAAAAAAAAAAAAABbQ29udGVudF9UeXBlc10ueG1sUEsBAi0AFAAGAAgAAAAhAFr0LFu/AAAAFQEA&#13;&#10;AAsAAAAAAAAAAAAAAAAAHwEAAF9yZWxzLy5yZWxzUEsBAi0AFAAGAAgAAAAhAAwW85nHAAAA3wAA&#13;&#10;AA8AAAAAAAAAAAAAAAAABwIAAGRycy9kb3ducmV2LnhtbFBLBQYAAAAAAwADALcAAAD7AgAAAAA=&#13;&#10;">
                      <v:imagedata r:id="rId12" o:title="A picture containing electronics, indoor, sitting, projector&#10;&#10;Description automatically generated" cropleft="1776f" cropright="-1776f"/>
                    </v:shape>
                  </v:group>
                </w:pict>
              </mc:Fallback>
            </mc:AlternateContent>
          </w:r>
          <w:r w:rsidR="00D061A2">
            <w:br w:type="page"/>
          </w:r>
          <w:r w:rsidR="00D061A2">
            <w:rPr>
              <w:sz w:val="36"/>
              <w:szCs w:val="36"/>
            </w:rPr>
            <w:lastRenderedPageBreak/>
            <w:t>Product Safety</w:t>
          </w:r>
        </w:p>
        <w:p w14:paraId="08739930" w14:textId="77777777" w:rsidR="00D061A2" w:rsidRDefault="00D061A2" w:rsidP="00D061A2">
          <w:pPr>
            <w:pStyle w:val="BodyText"/>
            <w:rPr>
              <w:color w:val="424242" w:themeColor="background1"/>
              <w:sz w:val="19"/>
              <w:szCs w:val="19"/>
            </w:rPr>
          </w:pPr>
        </w:p>
        <w:p w14:paraId="55C87C29" w14:textId="77777777" w:rsidR="00D061A2" w:rsidRPr="00145CDA" w:rsidRDefault="00D061A2" w:rsidP="00D061A2">
          <w:pPr>
            <w:pStyle w:val="BodyText"/>
            <w:spacing w:after="120"/>
            <w:rPr>
              <w:rFonts w:ascii="Arial" w:hAnsi="Arial" w:cs="Arial"/>
              <w:color w:val="424242" w:themeColor="background1"/>
              <w:sz w:val="19"/>
              <w:szCs w:val="19"/>
            </w:rPr>
          </w:pPr>
          <w:r w:rsidRPr="00145CDA">
            <w:rPr>
              <w:rFonts w:ascii="Arial" w:hAnsi="Arial" w:cs="Arial"/>
              <w:color w:val="424242" w:themeColor="background1"/>
              <w:sz w:val="19"/>
              <w:szCs w:val="19"/>
            </w:rPr>
            <w:t>If you have any questions about the safe operation of this system, consult your supplier or MAV before proceeding any further.</w:t>
          </w:r>
        </w:p>
        <w:p w14:paraId="075013CE" w14:textId="77777777" w:rsidR="00D061A2" w:rsidRPr="00145CDA" w:rsidRDefault="00D061A2" w:rsidP="00D061A2">
          <w:pPr>
            <w:pStyle w:val="BodyText"/>
            <w:spacing w:after="120"/>
            <w:rPr>
              <w:rFonts w:ascii="Arial" w:hAnsi="Arial" w:cs="Arial"/>
              <w:color w:val="424242" w:themeColor="background1"/>
              <w:sz w:val="19"/>
              <w:szCs w:val="19"/>
            </w:rPr>
          </w:pPr>
          <w:r w:rsidRPr="00145CDA">
            <w:rPr>
              <w:rFonts w:ascii="Arial" w:hAnsi="Arial" w:cs="Arial"/>
              <w:color w:val="424242" w:themeColor="background1"/>
              <w:sz w:val="19"/>
              <w:szCs w:val="19"/>
            </w:rPr>
            <w:t>To ensure safe installation and use this product should be used only in accordance with the instructions and should not be modified. Modification invalidates product approvals and warranty.</w:t>
          </w:r>
        </w:p>
        <w:p w14:paraId="26147052" w14:textId="77777777" w:rsidR="00D061A2" w:rsidRPr="00145CDA" w:rsidRDefault="00D061A2" w:rsidP="00D061A2">
          <w:pPr>
            <w:pStyle w:val="BodyText"/>
            <w:spacing w:after="120"/>
            <w:rPr>
              <w:rFonts w:ascii="Arial" w:hAnsi="Arial" w:cs="Arial"/>
              <w:color w:val="424242" w:themeColor="background1"/>
              <w:sz w:val="19"/>
              <w:szCs w:val="19"/>
            </w:rPr>
          </w:pPr>
          <w:r w:rsidRPr="00145CDA">
            <w:rPr>
              <w:rFonts w:ascii="Arial" w:hAnsi="Arial" w:cs="Arial"/>
              <w:color w:val="424242" w:themeColor="background1"/>
              <w:sz w:val="19"/>
              <w:szCs w:val="19"/>
            </w:rPr>
            <w:t>It is the responsibility of the installer to ensure safe installation of this product in accordance with the applicable national regulations.</w:t>
          </w:r>
        </w:p>
        <w:p w14:paraId="7925D340" w14:textId="77777777" w:rsidR="00D061A2" w:rsidRPr="00145CDA" w:rsidRDefault="00D061A2" w:rsidP="00D061A2">
          <w:pPr>
            <w:pStyle w:val="BodyText"/>
            <w:spacing w:after="120"/>
            <w:rPr>
              <w:rFonts w:ascii="Arial" w:hAnsi="Arial" w:cs="Arial"/>
              <w:color w:val="424242" w:themeColor="background1"/>
              <w:sz w:val="19"/>
              <w:szCs w:val="19"/>
            </w:rPr>
          </w:pPr>
          <w:r w:rsidRPr="00145CDA">
            <w:rPr>
              <w:rFonts w:ascii="Arial" w:hAnsi="Arial" w:cs="Arial"/>
              <w:color w:val="424242" w:themeColor="background1"/>
              <w:sz w:val="19"/>
              <w:szCs w:val="19"/>
            </w:rPr>
            <w:t xml:space="preserve">If you have any doubts at all as to the installation or use of this product, consult a competent person. </w:t>
          </w:r>
        </w:p>
        <w:p w14:paraId="3B2639CF" w14:textId="77777777" w:rsidR="00D061A2" w:rsidRDefault="00D061A2" w:rsidP="00D061A2">
          <w:pPr>
            <w:pStyle w:val="TOCHeading"/>
            <w:rPr>
              <w:color w:val="424242" w:themeColor="background1"/>
              <w:sz w:val="19"/>
              <w:szCs w:val="19"/>
            </w:rPr>
          </w:pPr>
          <w:r w:rsidRPr="002C0CFD">
            <w:rPr>
              <w:color w:val="424242" w:themeColor="background1"/>
              <w:sz w:val="19"/>
              <w:szCs w:val="19"/>
            </w:rPr>
            <w:br w:type="page"/>
          </w:r>
        </w:p>
        <w:p w14:paraId="2A78749A" w14:textId="77777777" w:rsidR="00D061A2" w:rsidRDefault="00B41A8C" w:rsidP="00D061A2">
          <w:pPr>
            <w:spacing w:after="200" w:line="276" w:lineRule="auto"/>
          </w:pPr>
        </w:p>
      </w:sdtContent>
    </w:sdt>
    <w:sdt>
      <w:sdtPr>
        <w:rPr>
          <w:rFonts w:asciiTheme="minorHAnsi" w:eastAsiaTheme="minorHAnsi" w:hAnsiTheme="minorHAnsi" w:cstheme="minorBidi"/>
          <w:b w:val="0"/>
          <w:bCs w:val="0"/>
          <w:color w:val="auto"/>
          <w:sz w:val="22"/>
          <w:szCs w:val="22"/>
          <w:lang w:val="en-GB" w:eastAsia="en-US"/>
        </w:rPr>
        <w:id w:val="393630461"/>
        <w:docPartObj>
          <w:docPartGallery w:val="Table of Contents"/>
          <w:docPartUnique/>
        </w:docPartObj>
      </w:sdtPr>
      <w:sdtEndPr>
        <w:rPr>
          <w:rFonts w:ascii="Times New Roman" w:eastAsia="Times New Roman" w:hAnsi="Times New Roman" w:cs="Times New Roman"/>
          <w:noProof/>
          <w:sz w:val="24"/>
          <w:szCs w:val="24"/>
          <w:lang w:eastAsia="en-GB"/>
        </w:rPr>
      </w:sdtEndPr>
      <w:sdtContent>
        <w:sdt>
          <w:sdtPr>
            <w:rPr>
              <w:rFonts w:asciiTheme="minorHAnsi" w:eastAsiaTheme="minorHAnsi" w:hAnsiTheme="minorHAnsi" w:cstheme="minorBidi"/>
              <w:b w:val="0"/>
              <w:bCs w:val="0"/>
              <w:color w:val="auto"/>
              <w:sz w:val="22"/>
              <w:szCs w:val="22"/>
              <w:lang w:val="en-GB" w:eastAsia="en-US"/>
            </w:rPr>
            <w:id w:val="1960142989"/>
            <w:docPartObj>
              <w:docPartGallery w:val="Table of Contents"/>
              <w:docPartUnique/>
            </w:docPartObj>
          </w:sdtPr>
          <w:sdtEndPr>
            <w:rPr>
              <w:rFonts w:ascii="Times New Roman" w:eastAsia="Times New Roman" w:hAnsi="Times New Roman" w:cs="Times New Roman"/>
              <w:noProof/>
              <w:sz w:val="24"/>
              <w:szCs w:val="24"/>
              <w:lang w:eastAsia="en-GB"/>
            </w:rPr>
          </w:sdtEndPr>
          <w:sdtContent>
            <w:p w14:paraId="28B87E17" w14:textId="77777777" w:rsidR="002C0058" w:rsidRDefault="002C0058" w:rsidP="002C0058">
              <w:pPr>
                <w:pStyle w:val="TOCHeading"/>
              </w:pPr>
              <w:r>
                <w:t>Contents</w:t>
              </w:r>
            </w:p>
            <w:p w14:paraId="48C9FDAA" w14:textId="77777777" w:rsidR="002C0058" w:rsidRPr="00824761" w:rsidRDefault="002C0058" w:rsidP="002C0058">
              <w:pPr>
                <w:pStyle w:val="TOC1"/>
                <w:rPr>
                  <w:noProof/>
                  <w:sz w:val="24"/>
                  <w:szCs w:val="24"/>
                  <w:lang w:eastAsia="en-US"/>
                </w:rPr>
              </w:pPr>
              <w:r w:rsidRPr="00AD6B3F">
                <w:rPr>
                  <w:sz w:val="24"/>
                  <w:szCs w:val="24"/>
                </w:rPr>
                <w:fldChar w:fldCharType="begin"/>
              </w:r>
              <w:r w:rsidRPr="00AD6B3F">
                <w:rPr>
                  <w:sz w:val="24"/>
                  <w:szCs w:val="24"/>
                </w:rPr>
                <w:instrText xml:space="preserve"> TOC \o "1-3" \h \z \u </w:instrText>
              </w:r>
              <w:r w:rsidRPr="00AD6B3F">
                <w:rPr>
                  <w:sz w:val="24"/>
                  <w:szCs w:val="24"/>
                </w:rPr>
                <w:fldChar w:fldCharType="separate"/>
              </w:r>
              <w:hyperlink w:anchor="_Toc461522880" w:history="1"/>
              <w:hyperlink w:anchor="_Toc461522880" w:history="1">
                <w:r>
                  <w:rPr>
                    <w:rStyle w:val="Hyperlink"/>
                    <w:noProof/>
                    <w:sz w:val="24"/>
                    <w:szCs w:val="24"/>
                  </w:rPr>
                  <w:t>Product Safety</w:t>
                </w:r>
                <w:r w:rsidRPr="009F7BE2">
                  <w:rPr>
                    <w:noProof/>
                    <w:webHidden/>
                    <w:sz w:val="24"/>
                    <w:szCs w:val="24"/>
                  </w:rPr>
                  <w:tab/>
                </w:r>
                <w:r>
                  <w:rPr>
                    <w:noProof/>
                    <w:webHidden/>
                    <w:sz w:val="24"/>
                    <w:szCs w:val="24"/>
                  </w:rPr>
                  <w:t>2</w:t>
                </w:r>
              </w:hyperlink>
            </w:p>
            <w:p w14:paraId="08153D46" w14:textId="77777777" w:rsidR="002C0058" w:rsidRPr="00824761" w:rsidRDefault="00B41A8C" w:rsidP="002C0058">
              <w:pPr>
                <w:pStyle w:val="TOC1"/>
                <w:rPr>
                  <w:noProof/>
                  <w:sz w:val="24"/>
                  <w:szCs w:val="24"/>
                  <w:lang w:eastAsia="en-US"/>
                </w:rPr>
              </w:pPr>
              <w:hyperlink w:anchor="_Toc461522880" w:history="1">
                <w:r w:rsidR="002C0058">
                  <w:rPr>
                    <w:rStyle w:val="Hyperlink"/>
                    <w:noProof/>
                    <w:sz w:val="24"/>
                    <w:szCs w:val="24"/>
                  </w:rPr>
                  <w:t>Contents</w:t>
                </w:r>
                <w:r w:rsidR="002C0058" w:rsidRPr="009F7BE2">
                  <w:rPr>
                    <w:noProof/>
                    <w:webHidden/>
                    <w:sz w:val="24"/>
                    <w:szCs w:val="24"/>
                  </w:rPr>
                  <w:tab/>
                </w:r>
                <w:r w:rsidR="002C0058">
                  <w:rPr>
                    <w:noProof/>
                    <w:webHidden/>
                    <w:sz w:val="24"/>
                    <w:szCs w:val="24"/>
                  </w:rPr>
                  <w:t>3</w:t>
                </w:r>
              </w:hyperlink>
            </w:p>
            <w:p w14:paraId="31DC6A17" w14:textId="77777777" w:rsidR="002C0058" w:rsidRPr="00824761" w:rsidRDefault="00B41A8C" w:rsidP="002C0058">
              <w:pPr>
                <w:pStyle w:val="TOC1"/>
                <w:rPr>
                  <w:noProof/>
                  <w:sz w:val="24"/>
                  <w:szCs w:val="24"/>
                  <w:lang w:eastAsia="en-US"/>
                </w:rPr>
              </w:pPr>
              <w:hyperlink w:anchor="_Toc461522880" w:history="1">
                <w:r w:rsidR="002C0058">
                  <w:rPr>
                    <w:rStyle w:val="Hyperlink"/>
                    <w:noProof/>
                    <w:sz w:val="24"/>
                    <w:szCs w:val="24"/>
                  </w:rPr>
                  <w:t>About this Guide</w:t>
                </w:r>
                <w:r w:rsidR="002C0058" w:rsidRPr="009F7BE2">
                  <w:rPr>
                    <w:noProof/>
                    <w:webHidden/>
                    <w:sz w:val="24"/>
                    <w:szCs w:val="24"/>
                  </w:rPr>
                  <w:tab/>
                </w:r>
                <w:r w:rsidR="002C0058">
                  <w:rPr>
                    <w:noProof/>
                    <w:webHidden/>
                    <w:sz w:val="24"/>
                    <w:szCs w:val="24"/>
                  </w:rPr>
                  <w:t>4</w:t>
                </w:r>
              </w:hyperlink>
            </w:p>
            <w:p w14:paraId="6FDECF04" w14:textId="77777777" w:rsidR="002C0058" w:rsidRPr="009F7BE2" w:rsidRDefault="00B41A8C" w:rsidP="002C0058">
              <w:pPr>
                <w:pStyle w:val="TOC2"/>
                <w:rPr>
                  <w:rFonts w:eastAsiaTheme="minorEastAsia"/>
                  <w:noProof/>
                  <w:sz w:val="24"/>
                  <w:szCs w:val="24"/>
                </w:rPr>
              </w:pPr>
              <w:hyperlink w:anchor="_Toc461522883" w:history="1">
                <w:r w:rsidR="002C0058">
                  <w:rPr>
                    <w:rStyle w:val="Hyperlink"/>
                    <w:noProof/>
                    <w:sz w:val="24"/>
                    <w:szCs w:val="24"/>
                  </w:rPr>
                  <w:t>Readership</w:t>
                </w:r>
                <w:r w:rsidR="002C0058" w:rsidRPr="009F7BE2">
                  <w:rPr>
                    <w:noProof/>
                    <w:webHidden/>
                    <w:sz w:val="24"/>
                    <w:szCs w:val="24"/>
                  </w:rPr>
                  <w:tab/>
                </w:r>
                <w:r w:rsidR="002C0058">
                  <w:rPr>
                    <w:b/>
                    <w:bCs/>
                    <w:noProof/>
                    <w:webHidden/>
                    <w:sz w:val="24"/>
                    <w:szCs w:val="24"/>
                  </w:rPr>
                  <w:t>4</w:t>
                </w:r>
              </w:hyperlink>
            </w:p>
            <w:p w14:paraId="51B8C46A" w14:textId="77777777" w:rsidR="002C0058" w:rsidRDefault="00B41A8C" w:rsidP="002C0058">
              <w:pPr>
                <w:pStyle w:val="TOC2"/>
                <w:ind w:right="57"/>
                <w:rPr>
                  <w:b/>
                  <w:bCs/>
                  <w:noProof/>
                  <w:sz w:val="24"/>
                  <w:szCs w:val="24"/>
                </w:rPr>
              </w:pPr>
              <w:hyperlink w:anchor="_Toc461522884" w:history="1">
                <w:r w:rsidR="002C0058">
                  <w:rPr>
                    <w:rStyle w:val="Hyperlink"/>
                    <w:noProof/>
                    <w:sz w:val="24"/>
                    <w:szCs w:val="24"/>
                  </w:rPr>
                  <w:t>Related Publications</w:t>
                </w:r>
                <w:r w:rsidR="002C0058" w:rsidRPr="009F7BE2">
                  <w:rPr>
                    <w:noProof/>
                    <w:webHidden/>
                    <w:sz w:val="24"/>
                    <w:szCs w:val="24"/>
                  </w:rPr>
                  <w:tab/>
                </w:r>
                <w:r w:rsidR="002C0058">
                  <w:rPr>
                    <w:b/>
                    <w:bCs/>
                    <w:noProof/>
                    <w:webHidden/>
                    <w:sz w:val="24"/>
                    <w:szCs w:val="24"/>
                  </w:rPr>
                  <w:t>4</w:t>
                </w:r>
              </w:hyperlink>
            </w:p>
            <w:p w14:paraId="3853E901" w14:textId="77777777" w:rsidR="002C0058" w:rsidRDefault="00B41A8C" w:rsidP="002C0058">
              <w:pPr>
                <w:pStyle w:val="TOC2"/>
                <w:rPr>
                  <w:noProof/>
                  <w:sz w:val="24"/>
                  <w:szCs w:val="24"/>
                </w:rPr>
              </w:pPr>
              <w:hyperlink w:anchor="_Toc461522884" w:history="1">
                <w:r w:rsidR="002C0058">
                  <w:rPr>
                    <w:rStyle w:val="Hyperlink"/>
                    <w:noProof/>
                    <w:sz w:val="24"/>
                    <w:szCs w:val="24"/>
                  </w:rPr>
                  <w:t>Trademarks and Acknowledgements</w:t>
                </w:r>
                <w:r w:rsidR="002C0058" w:rsidRPr="009F7BE2">
                  <w:rPr>
                    <w:noProof/>
                    <w:webHidden/>
                    <w:sz w:val="24"/>
                    <w:szCs w:val="24"/>
                  </w:rPr>
                  <w:tab/>
                </w:r>
                <w:r w:rsidR="002C0058">
                  <w:rPr>
                    <w:b/>
                    <w:bCs/>
                    <w:noProof/>
                    <w:webHidden/>
                    <w:sz w:val="24"/>
                    <w:szCs w:val="24"/>
                  </w:rPr>
                  <w:t>4</w:t>
                </w:r>
              </w:hyperlink>
            </w:p>
            <w:p w14:paraId="061EA4AF" w14:textId="77777777" w:rsidR="002C0058" w:rsidRDefault="00B41A8C" w:rsidP="002C0058">
              <w:pPr>
                <w:pStyle w:val="TOC2"/>
                <w:rPr>
                  <w:b/>
                  <w:bCs/>
                  <w:noProof/>
                  <w:sz w:val="24"/>
                  <w:szCs w:val="24"/>
                </w:rPr>
              </w:pPr>
              <w:hyperlink w:anchor="_Toc461522884" w:history="1">
                <w:r w:rsidR="002C0058">
                  <w:rPr>
                    <w:rStyle w:val="Hyperlink"/>
                    <w:noProof/>
                    <w:sz w:val="24"/>
                    <w:szCs w:val="24"/>
                  </w:rPr>
                  <w:t>Conventions used in this Guide</w:t>
                </w:r>
                <w:r w:rsidR="002C0058" w:rsidRPr="009F7BE2">
                  <w:rPr>
                    <w:noProof/>
                    <w:webHidden/>
                    <w:sz w:val="24"/>
                    <w:szCs w:val="24"/>
                  </w:rPr>
                  <w:tab/>
                </w:r>
                <w:r w:rsidR="002C0058">
                  <w:rPr>
                    <w:b/>
                    <w:bCs/>
                    <w:noProof/>
                    <w:webHidden/>
                    <w:sz w:val="24"/>
                    <w:szCs w:val="24"/>
                  </w:rPr>
                  <w:t>4</w:t>
                </w:r>
              </w:hyperlink>
            </w:p>
            <w:p w14:paraId="60A06E77" w14:textId="77777777" w:rsidR="002C0058" w:rsidRPr="004E0F86" w:rsidRDefault="00B41A8C" w:rsidP="002C0058">
              <w:pPr>
                <w:pStyle w:val="TOC2"/>
                <w:rPr>
                  <w:noProof/>
                  <w:sz w:val="24"/>
                  <w:szCs w:val="24"/>
                </w:rPr>
              </w:pPr>
              <w:hyperlink w:anchor="_Toc461522884" w:history="1">
                <w:r w:rsidR="002C0058">
                  <w:rPr>
                    <w:rStyle w:val="Hyperlink"/>
                    <w:noProof/>
                    <w:sz w:val="24"/>
                    <w:szCs w:val="24"/>
                  </w:rPr>
                  <w:t>Change History</w:t>
                </w:r>
                <w:r w:rsidR="002C0058" w:rsidRPr="009F7BE2">
                  <w:rPr>
                    <w:noProof/>
                    <w:webHidden/>
                    <w:sz w:val="24"/>
                    <w:szCs w:val="24"/>
                  </w:rPr>
                  <w:tab/>
                </w:r>
                <w:r w:rsidR="002C0058">
                  <w:rPr>
                    <w:b/>
                    <w:bCs/>
                    <w:noProof/>
                    <w:webHidden/>
                    <w:sz w:val="24"/>
                    <w:szCs w:val="24"/>
                  </w:rPr>
                  <w:t>4</w:t>
                </w:r>
              </w:hyperlink>
            </w:p>
            <w:p w14:paraId="05BAC179" w14:textId="77777777" w:rsidR="002C0058" w:rsidRDefault="00B41A8C" w:rsidP="002C0058">
              <w:pPr>
                <w:pStyle w:val="TOC1"/>
                <w:rPr>
                  <w:noProof/>
                  <w:sz w:val="24"/>
                  <w:szCs w:val="24"/>
                </w:rPr>
              </w:pPr>
              <w:hyperlink w:anchor="_Toc461522885" w:history="1">
                <w:r w:rsidR="002C0058">
                  <w:rPr>
                    <w:rStyle w:val="Hyperlink"/>
                    <w:noProof/>
                    <w:sz w:val="24"/>
                    <w:szCs w:val="24"/>
                  </w:rPr>
                  <w:t>Overview</w:t>
                </w:r>
                <w:r w:rsidR="002C0058" w:rsidRPr="009F7BE2">
                  <w:rPr>
                    <w:noProof/>
                    <w:webHidden/>
                    <w:sz w:val="24"/>
                    <w:szCs w:val="24"/>
                  </w:rPr>
                  <w:tab/>
                </w:r>
                <w:r w:rsidR="002C0058">
                  <w:rPr>
                    <w:noProof/>
                    <w:webHidden/>
                    <w:sz w:val="24"/>
                    <w:szCs w:val="24"/>
                  </w:rPr>
                  <w:t>5</w:t>
                </w:r>
              </w:hyperlink>
            </w:p>
            <w:p w14:paraId="689CE432" w14:textId="77777777" w:rsidR="002C0058" w:rsidRDefault="00B41A8C" w:rsidP="002C0058">
              <w:pPr>
                <w:pStyle w:val="TOC2"/>
                <w:rPr>
                  <w:b/>
                  <w:bCs/>
                  <w:noProof/>
                  <w:sz w:val="24"/>
                  <w:szCs w:val="24"/>
                </w:rPr>
              </w:pPr>
              <w:hyperlink w:anchor="_Toc461522884" w:history="1">
                <w:r w:rsidR="002C0058">
                  <w:rPr>
                    <w:rStyle w:val="Hyperlink"/>
                    <w:noProof/>
                    <w:sz w:val="24"/>
                    <w:szCs w:val="24"/>
                  </w:rPr>
                  <w:t>Product Overview</w:t>
                </w:r>
                <w:r w:rsidR="002C0058" w:rsidRPr="009F7BE2">
                  <w:rPr>
                    <w:noProof/>
                    <w:webHidden/>
                    <w:sz w:val="24"/>
                    <w:szCs w:val="24"/>
                  </w:rPr>
                  <w:tab/>
                </w:r>
                <w:r w:rsidR="002C0058">
                  <w:rPr>
                    <w:b/>
                    <w:bCs/>
                    <w:noProof/>
                    <w:webHidden/>
                    <w:sz w:val="24"/>
                    <w:szCs w:val="24"/>
                  </w:rPr>
                  <w:t>5</w:t>
                </w:r>
              </w:hyperlink>
            </w:p>
            <w:p w14:paraId="65EB3691" w14:textId="54285B9D" w:rsidR="002C0058" w:rsidRDefault="00B41A8C" w:rsidP="002C0058">
              <w:pPr>
                <w:pStyle w:val="TOC2"/>
                <w:rPr>
                  <w:b/>
                  <w:bCs/>
                  <w:noProof/>
                  <w:sz w:val="24"/>
                  <w:szCs w:val="24"/>
                </w:rPr>
              </w:pPr>
              <w:hyperlink w:anchor="_Toc461522884" w:history="1">
                <w:r w:rsidR="002C0058">
                  <w:rPr>
                    <w:rStyle w:val="Hyperlink"/>
                    <w:noProof/>
                    <w:sz w:val="24"/>
                    <w:szCs w:val="24"/>
                  </w:rPr>
                  <w:t>Connections</w:t>
                </w:r>
                <w:r w:rsidR="002C0058" w:rsidRPr="009F7BE2">
                  <w:rPr>
                    <w:noProof/>
                    <w:webHidden/>
                    <w:sz w:val="24"/>
                    <w:szCs w:val="24"/>
                  </w:rPr>
                  <w:tab/>
                </w:r>
                <w:r w:rsidR="002C0058">
                  <w:rPr>
                    <w:b/>
                    <w:bCs/>
                    <w:noProof/>
                    <w:webHidden/>
                    <w:sz w:val="24"/>
                    <w:szCs w:val="24"/>
                  </w:rPr>
                  <w:t>5</w:t>
                </w:r>
              </w:hyperlink>
            </w:p>
            <w:p w14:paraId="2B4F86BB" w14:textId="786D5F68" w:rsidR="00A63546" w:rsidRPr="00A63546" w:rsidRDefault="00B41A8C" w:rsidP="00A63546">
              <w:pPr>
                <w:pStyle w:val="TOC2"/>
                <w:rPr>
                  <w:b/>
                  <w:bCs/>
                  <w:noProof/>
                  <w:sz w:val="24"/>
                  <w:szCs w:val="24"/>
                </w:rPr>
              </w:pPr>
              <w:hyperlink w:anchor="_Toc461522884" w:history="1">
                <w:r w:rsidR="00A63546">
                  <w:rPr>
                    <w:rStyle w:val="Hyperlink"/>
                    <w:noProof/>
                    <w:sz w:val="24"/>
                    <w:szCs w:val="24"/>
                  </w:rPr>
                  <w:t>Preliminaries</w:t>
                </w:r>
                <w:r w:rsidR="00A63546" w:rsidRPr="009F7BE2">
                  <w:rPr>
                    <w:noProof/>
                    <w:webHidden/>
                    <w:sz w:val="24"/>
                    <w:szCs w:val="24"/>
                  </w:rPr>
                  <w:tab/>
                </w:r>
                <w:r w:rsidR="00A63546">
                  <w:rPr>
                    <w:b/>
                    <w:bCs/>
                    <w:noProof/>
                    <w:webHidden/>
                    <w:sz w:val="24"/>
                    <w:szCs w:val="24"/>
                  </w:rPr>
                  <w:t>6</w:t>
                </w:r>
              </w:hyperlink>
            </w:p>
            <w:p w14:paraId="0B9941CE" w14:textId="611CC8A3" w:rsidR="002C0058" w:rsidRPr="009F7BE2" w:rsidRDefault="00B41A8C" w:rsidP="002C0058">
              <w:pPr>
                <w:pStyle w:val="TOC1"/>
                <w:rPr>
                  <w:rFonts w:eastAsiaTheme="minorEastAsia"/>
                  <w:b w:val="0"/>
                  <w:bCs w:val="0"/>
                  <w:noProof/>
                  <w:sz w:val="24"/>
                  <w:szCs w:val="24"/>
                </w:rPr>
              </w:pPr>
              <w:hyperlink w:anchor="_Toc461522885" w:history="1">
                <w:r w:rsidR="002C0058">
                  <w:rPr>
                    <w:rStyle w:val="Hyperlink"/>
                    <w:noProof/>
                    <w:sz w:val="24"/>
                    <w:szCs w:val="24"/>
                  </w:rPr>
                  <w:t>Getting Started</w:t>
                </w:r>
                <w:r w:rsidR="002C0058" w:rsidRPr="009F7BE2">
                  <w:rPr>
                    <w:noProof/>
                    <w:webHidden/>
                    <w:sz w:val="24"/>
                    <w:szCs w:val="24"/>
                  </w:rPr>
                  <w:tab/>
                </w:r>
                <w:r w:rsidR="00A63546">
                  <w:rPr>
                    <w:noProof/>
                    <w:webHidden/>
                    <w:sz w:val="24"/>
                    <w:szCs w:val="24"/>
                  </w:rPr>
                  <w:t>7</w:t>
                </w:r>
              </w:hyperlink>
            </w:p>
            <w:p w14:paraId="117E293F" w14:textId="392249B7" w:rsidR="002C0058" w:rsidRDefault="00B41A8C" w:rsidP="002C0058">
              <w:pPr>
                <w:pStyle w:val="TOC2"/>
                <w:rPr>
                  <w:noProof/>
                  <w:sz w:val="24"/>
                  <w:szCs w:val="24"/>
                </w:rPr>
              </w:pPr>
              <w:hyperlink w:anchor="_Toc461522884" w:history="1">
                <w:r w:rsidR="002C0058">
                  <w:rPr>
                    <w:rStyle w:val="Hyperlink"/>
                    <w:noProof/>
                    <w:sz w:val="24"/>
                    <w:szCs w:val="24"/>
                  </w:rPr>
                  <w:t>Apply Power</w:t>
                </w:r>
                <w:r w:rsidR="002C0058" w:rsidRPr="009F7BE2">
                  <w:rPr>
                    <w:noProof/>
                    <w:webHidden/>
                    <w:sz w:val="24"/>
                    <w:szCs w:val="24"/>
                  </w:rPr>
                  <w:tab/>
                </w:r>
                <w:r w:rsidR="00A63546">
                  <w:rPr>
                    <w:b/>
                    <w:bCs/>
                    <w:noProof/>
                    <w:webHidden/>
                    <w:sz w:val="24"/>
                    <w:szCs w:val="24"/>
                  </w:rPr>
                  <w:t>7</w:t>
                </w:r>
              </w:hyperlink>
            </w:p>
            <w:p w14:paraId="30010C36" w14:textId="1220664E" w:rsidR="002C0058" w:rsidRDefault="00B41A8C" w:rsidP="002C0058">
              <w:pPr>
                <w:pStyle w:val="TOC2"/>
                <w:rPr>
                  <w:noProof/>
                  <w:sz w:val="24"/>
                  <w:szCs w:val="24"/>
                </w:rPr>
              </w:pPr>
              <w:hyperlink w:anchor="_Toc461522884" w:history="1">
                <w:r w:rsidR="002C0058">
                  <w:rPr>
                    <w:rStyle w:val="Hyperlink"/>
                    <w:noProof/>
                    <w:sz w:val="24"/>
                    <w:szCs w:val="24"/>
                  </w:rPr>
                  <w:t>Connect Serial Port</w:t>
                </w:r>
                <w:r w:rsidR="002C0058" w:rsidRPr="009F7BE2">
                  <w:rPr>
                    <w:noProof/>
                    <w:webHidden/>
                    <w:sz w:val="24"/>
                    <w:szCs w:val="24"/>
                  </w:rPr>
                  <w:tab/>
                </w:r>
                <w:r w:rsidR="00A63546">
                  <w:rPr>
                    <w:b/>
                    <w:bCs/>
                    <w:noProof/>
                    <w:webHidden/>
                    <w:sz w:val="24"/>
                    <w:szCs w:val="24"/>
                  </w:rPr>
                  <w:t>7</w:t>
                </w:r>
              </w:hyperlink>
            </w:p>
            <w:p w14:paraId="333E418B" w14:textId="54CDEF55" w:rsidR="002C0058" w:rsidRDefault="00B41A8C" w:rsidP="002C0058">
              <w:pPr>
                <w:pStyle w:val="TOC2"/>
                <w:rPr>
                  <w:noProof/>
                  <w:sz w:val="24"/>
                  <w:szCs w:val="24"/>
                </w:rPr>
              </w:pPr>
              <w:hyperlink w:anchor="_Toc461522884" w:history="1">
                <w:r w:rsidR="002C0058">
                  <w:rPr>
                    <w:rStyle w:val="Hyperlink"/>
                    <w:noProof/>
                    <w:sz w:val="24"/>
                    <w:szCs w:val="24"/>
                  </w:rPr>
                  <w:t xml:space="preserve">Launch the </w:t>
                </w:r>
                <w:r w:rsidR="00A63546">
                  <w:rPr>
                    <w:rStyle w:val="Hyperlink"/>
                    <w:noProof/>
                    <w:sz w:val="24"/>
                    <w:szCs w:val="24"/>
                  </w:rPr>
                  <w:t>Rapier50SD-2.5 Application</w:t>
                </w:r>
                <w:r w:rsidR="002C0058" w:rsidRPr="009F7BE2">
                  <w:rPr>
                    <w:noProof/>
                    <w:webHidden/>
                    <w:sz w:val="24"/>
                    <w:szCs w:val="24"/>
                  </w:rPr>
                  <w:tab/>
                </w:r>
                <w:r w:rsidR="00A63546">
                  <w:rPr>
                    <w:b/>
                    <w:bCs/>
                    <w:noProof/>
                    <w:webHidden/>
                    <w:sz w:val="24"/>
                    <w:szCs w:val="24"/>
                  </w:rPr>
                  <w:t>7</w:t>
                </w:r>
              </w:hyperlink>
            </w:p>
            <w:p w14:paraId="766547BC" w14:textId="33902CB3" w:rsidR="002C0058" w:rsidRDefault="00B41A8C" w:rsidP="002C0058">
              <w:pPr>
                <w:pStyle w:val="TOC2"/>
                <w:rPr>
                  <w:b/>
                  <w:bCs/>
                  <w:noProof/>
                  <w:sz w:val="24"/>
                  <w:szCs w:val="24"/>
                </w:rPr>
              </w:pPr>
              <w:hyperlink w:anchor="_Toc461522884" w:history="1">
                <w:r w:rsidR="002C0058">
                  <w:rPr>
                    <w:rStyle w:val="Hyperlink"/>
                    <w:noProof/>
                    <w:sz w:val="24"/>
                    <w:szCs w:val="24"/>
                  </w:rPr>
                  <w:t>Select the COM Port</w:t>
                </w:r>
                <w:r w:rsidR="002C0058" w:rsidRPr="009F7BE2">
                  <w:rPr>
                    <w:noProof/>
                    <w:webHidden/>
                    <w:sz w:val="24"/>
                    <w:szCs w:val="24"/>
                  </w:rPr>
                  <w:tab/>
                </w:r>
                <w:r w:rsidR="00A63546">
                  <w:rPr>
                    <w:b/>
                    <w:bCs/>
                    <w:noProof/>
                    <w:webHidden/>
                    <w:sz w:val="24"/>
                    <w:szCs w:val="24"/>
                  </w:rPr>
                  <w:t>8</w:t>
                </w:r>
              </w:hyperlink>
            </w:p>
            <w:p w14:paraId="267DFA20" w14:textId="1DA2D4C1" w:rsidR="002C0058" w:rsidRDefault="00B41A8C" w:rsidP="002C0058">
              <w:pPr>
                <w:pStyle w:val="TOC2"/>
                <w:rPr>
                  <w:b/>
                  <w:bCs/>
                  <w:noProof/>
                  <w:sz w:val="24"/>
                  <w:szCs w:val="24"/>
                </w:rPr>
              </w:pPr>
              <w:hyperlink w:anchor="_Toc461522884" w:history="1">
                <w:r w:rsidR="002C0058">
                  <w:rPr>
                    <w:rStyle w:val="Hyperlink"/>
                    <w:noProof/>
                    <w:sz w:val="24"/>
                    <w:szCs w:val="24"/>
                  </w:rPr>
                  <w:t>Camera Verification</w:t>
                </w:r>
                <w:r w:rsidR="002C0058" w:rsidRPr="009F7BE2">
                  <w:rPr>
                    <w:noProof/>
                    <w:webHidden/>
                    <w:sz w:val="24"/>
                    <w:szCs w:val="24"/>
                  </w:rPr>
                  <w:tab/>
                </w:r>
                <w:r w:rsidR="00A63546">
                  <w:rPr>
                    <w:b/>
                    <w:bCs/>
                    <w:noProof/>
                    <w:webHidden/>
                    <w:sz w:val="24"/>
                    <w:szCs w:val="24"/>
                  </w:rPr>
                  <w:t>8</w:t>
                </w:r>
              </w:hyperlink>
            </w:p>
            <w:p w14:paraId="49F156CC" w14:textId="4E7226F1" w:rsidR="002C0058" w:rsidRDefault="00B41A8C" w:rsidP="002C0058">
              <w:pPr>
                <w:pStyle w:val="TOC2"/>
                <w:rPr>
                  <w:b/>
                  <w:bCs/>
                  <w:noProof/>
                  <w:sz w:val="24"/>
                  <w:szCs w:val="24"/>
                </w:rPr>
              </w:pPr>
              <w:hyperlink w:anchor="_Toc461522884" w:history="1">
                <w:r w:rsidR="002C0058">
                  <w:rPr>
                    <w:rStyle w:val="Hyperlink"/>
                    <w:noProof/>
                    <w:sz w:val="24"/>
                    <w:szCs w:val="24"/>
                  </w:rPr>
                  <w:t>Using Rapier Camera set Up</w:t>
                </w:r>
                <w:r w:rsidR="002C0058" w:rsidRPr="009F7BE2">
                  <w:rPr>
                    <w:noProof/>
                    <w:webHidden/>
                    <w:sz w:val="24"/>
                    <w:szCs w:val="24"/>
                  </w:rPr>
                  <w:tab/>
                </w:r>
                <w:r w:rsidR="00A63546">
                  <w:rPr>
                    <w:b/>
                    <w:bCs/>
                    <w:noProof/>
                    <w:webHidden/>
                    <w:sz w:val="24"/>
                    <w:szCs w:val="24"/>
                  </w:rPr>
                  <w:t>9</w:t>
                </w:r>
              </w:hyperlink>
            </w:p>
            <w:p w14:paraId="5A55F084" w14:textId="12E4715C" w:rsidR="002C0058" w:rsidRPr="00831452" w:rsidRDefault="00B41A8C" w:rsidP="002C0058">
              <w:pPr>
                <w:pStyle w:val="TOC2"/>
                <w:rPr>
                  <w:noProof/>
                  <w:sz w:val="24"/>
                  <w:szCs w:val="24"/>
                </w:rPr>
              </w:pPr>
              <w:hyperlink w:anchor="_Toc461522884" w:history="1">
                <w:r w:rsidR="002C0058">
                  <w:rPr>
                    <w:rStyle w:val="Hyperlink"/>
                    <w:noProof/>
                    <w:sz w:val="24"/>
                    <w:szCs w:val="24"/>
                  </w:rPr>
                  <w:t>Camera Reset to Optimised Settings</w:t>
                </w:r>
                <w:r w:rsidR="002C0058" w:rsidRPr="009F7BE2">
                  <w:rPr>
                    <w:noProof/>
                    <w:webHidden/>
                    <w:sz w:val="24"/>
                    <w:szCs w:val="24"/>
                  </w:rPr>
                  <w:tab/>
                </w:r>
                <w:r w:rsidR="00A63546">
                  <w:rPr>
                    <w:b/>
                    <w:bCs/>
                    <w:noProof/>
                    <w:webHidden/>
                    <w:sz w:val="24"/>
                    <w:szCs w:val="24"/>
                  </w:rPr>
                  <w:t>10</w:t>
                </w:r>
              </w:hyperlink>
            </w:p>
            <w:p w14:paraId="2DF8EAF8" w14:textId="2D6A94F4" w:rsidR="002C0058" w:rsidRPr="009F7BE2" w:rsidRDefault="00B41A8C" w:rsidP="002C0058">
              <w:pPr>
                <w:pStyle w:val="TOC1"/>
                <w:rPr>
                  <w:rFonts w:eastAsiaTheme="minorEastAsia"/>
                  <w:b w:val="0"/>
                  <w:bCs w:val="0"/>
                  <w:noProof/>
                  <w:sz w:val="24"/>
                  <w:szCs w:val="24"/>
                </w:rPr>
              </w:pPr>
              <w:hyperlink w:anchor="_Toc461522888" w:history="1">
                <w:r w:rsidR="002C0058">
                  <w:rPr>
                    <w:rStyle w:val="Hyperlink"/>
                    <w:noProof/>
                    <w:sz w:val="24"/>
                    <w:szCs w:val="24"/>
                  </w:rPr>
                  <w:t>Setting Up</w:t>
                </w:r>
                <w:r w:rsidR="002C0058" w:rsidRPr="009F7BE2">
                  <w:rPr>
                    <w:noProof/>
                    <w:webHidden/>
                    <w:sz w:val="24"/>
                    <w:szCs w:val="24"/>
                  </w:rPr>
                  <w:tab/>
                </w:r>
                <w:r w:rsidR="002C0058">
                  <w:rPr>
                    <w:noProof/>
                    <w:webHidden/>
                    <w:color w:val="212121" w:themeColor="accent6" w:themeShade="80"/>
                    <w:sz w:val="24"/>
                    <w:szCs w:val="24"/>
                  </w:rPr>
                  <w:t>1</w:t>
                </w:r>
                <w:r w:rsidR="00A63546">
                  <w:rPr>
                    <w:noProof/>
                    <w:webHidden/>
                    <w:color w:val="212121" w:themeColor="accent6" w:themeShade="80"/>
                    <w:sz w:val="24"/>
                    <w:szCs w:val="24"/>
                  </w:rPr>
                  <w:t>1</w:t>
                </w:r>
              </w:hyperlink>
            </w:p>
            <w:p w14:paraId="415AFEF7" w14:textId="134E528D" w:rsidR="002C0058" w:rsidRPr="009F7BE2" w:rsidRDefault="00B41A8C" w:rsidP="002C0058">
              <w:pPr>
                <w:pStyle w:val="TOC2"/>
                <w:rPr>
                  <w:rFonts w:eastAsiaTheme="minorEastAsia"/>
                  <w:noProof/>
                  <w:sz w:val="24"/>
                  <w:szCs w:val="24"/>
                </w:rPr>
              </w:pPr>
              <w:hyperlink w:anchor="_Toc461522889" w:history="1">
                <w:r w:rsidR="002C0058">
                  <w:rPr>
                    <w:rStyle w:val="Hyperlink"/>
                    <w:noProof/>
                    <w:sz w:val="24"/>
                    <w:szCs w:val="24"/>
                  </w:rPr>
                  <w:t>Overview of Menu and Buttons</w:t>
                </w:r>
                <w:r w:rsidR="002C0058" w:rsidRPr="009F7BE2">
                  <w:rPr>
                    <w:noProof/>
                    <w:webHidden/>
                    <w:sz w:val="24"/>
                    <w:szCs w:val="24"/>
                  </w:rPr>
                  <w:tab/>
                </w:r>
                <w:r w:rsidR="002C0058">
                  <w:rPr>
                    <w:b/>
                    <w:bCs/>
                    <w:noProof/>
                    <w:webHidden/>
                    <w:sz w:val="24"/>
                    <w:szCs w:val="24"/>
                  </w:rPr>
                  <w:t>1</w:t>
                </w:r>
                <w:r w:rsidR="00A63546">
                  <w:rPr>
                    <w:b/>
                    <w:bCs/>
                    <w:noProof/>
                    <w:webHidden/>
                    <w:sz w:val="24"/>
                    <w:szCs w:val="24"/>
                  </w:rPr>
                  <w:t>1</w:t>
                </w:r>
              </w:hyperlink>
            </w:p>
            <w:p w14:paraId="5AF41F86" w14:textId="2747EFCD" w:rsidR="002C0058" w:rsidRDefault="00B41A8C" w:rsidP="002C0058">
              <w:pPr>
                <w:pStyle w:val="TOC2"/>
                <w:rPr>
                  <w:noProof/>
                  <w:sz w:val="24"/>
                  <w:szCs w:val="24"/>
                </w:rPr>
              </w:pPr>
              <w:hyperlink w:anchor="_Toc461522890" w:history="1">
                <w:r w:rsidR="002C0058">
                  <w:rPr>
                    <w:rStyle w:val="Hyperlink"/>
                    <w:noProof/>
                    <w:sz w:val="24"/>
                    <w:szCs w:val="24"/>
                  </w:rPr>
                  <w:t>The Button Controls</w:t>
                </w:r>
                <w:r w:rsidR="002C0058" w:rsidRPr="009F7BE2">
                  <w:rPr>
                    <w:noProof/>
                    <w:webHidden/>
                    <w:sz w:val="24"/>
                    <w:szCs w:val="24"/>
                  </w:rPr>
                  <w:tab/>
                </w:r>
                <w:r w:rsidR="002C0058">
                  <w:rPr>
                    <w:b/>
                    <w:bCs/>
                    <w:noProof/>
                    <w:webHidden/>
                    <w:sz w:val="24"/>
                    <w:szCs w:val="24"/>
                  </w:rPr>
                  <w:t>1</w:t>
                </w:r>
                <w:r w:rsidR="00A63546">
                  <w:rPr>
                    <w:b/>
                    <w:bCs/>
                    <w:noProof/>
                    <w:webHidden/>
                    <w:sz w:val="24"/>
                    <w:szCs w:val="24"/>
                  </w:rPr>
                  <w:t>1</w:t>
                </w:r>
              </w:hyperlink>
            </w:p>
            <w:p w14:paraId="626A30B1" w14:textId="337B5746" w:rsidR="002C0058" w:rsidRDefault="00B41A8C" w:rsidP="002C0058">
              <w:pPr>
                <w:pStyle w:val="TOC2"/>
                <w:ind w:left="397"/>
                <w:rPr>
                  <w:noProof/>
                  <w:sz w:val="24"/>
                  <w:szCs w:val="24"/>
                </w:rPr>
              </w:pPr>
              <w:hyperlink w:anchor="_Toc461522890" w:history="1">
                <w:r w:rsidR="002C0058">
                  <w:rPr>
                    <w:rStyle w:val="Hyperlink"/>
                    <w:noProof/>
                    <w:sz w:val="24"/>
                    <w:szCs w:val="24"/>
                  </w:rPr>
                  <w:t>ANPR Camera Buttons</w:t>
                </w:r>
                <w:r w:rsidR="002C0058" w:rsidRPr="009F7BE2">
                  <w:rPr>
                    <w:noProof/>
                    <w:webHidden/>
                    <w:sz w:val="24"/>
                    <w:szCs w:val="24"/>
                  </w:rPr>
                  <w:tab/>
                </w:r>
                <w:r w:rsidR="002C0058">
                  <w:rPr>
                    <w:b/>
                    <w:bCs/>
                    <w:noProof/>
                    <w:webHidden/>
                    <w:sz w:val="24"/>
                    <w:szCs w:val="24"/>
                  </w:rPr>
                  <w:t>1</w:t>
                </w:r>
                <w:r w:rsidR="00A63546">
                  <w:rPr>
                    <w:b/>
                    <w:bCs/>
                    <w:noProof/>
                    <w:webHidden/>
                    <w:sz w:val="24"/>
                    <w:szCs w:val="24"/>
                  </w:rPr>
                  <w:t>1</w:t>
                </w:r>
              </w:hyperlink>
            </w:p>
            <w:p w14:paraId="1EDAEE6A" w14:textId="4AE7B142" w:rsidR="002C0058" w:rsidRDefault="00B41A8C" w:rsidP="002C0058">
              <w:pPr>
                <w:pStyle w:val="TOC2"/>
                <w:ind w:left="624"/>
                <w:rPr>
                  <w:noProof/>
                  <w:sz w:val="24"/>
                  <w:szCs w:val="24"/>
                </w:rPr>
              </w:pPr>
              <w:hyperlink w:anchor="_Toc461522891" w:history="1">
                <w:r w:rsidR="002C0058">
                  <w:rPr>
                    <w:rStyle w:val="Hyperlink"/>
                    <w:noProof/>
                    <w:sz w:val="24"/>
                    <w:szCs w:val="24"/>
                  </w:rPr>
                  <w:t>Jog Zoom</w:t>
                </w:r>
                <w:r w:rsidR="002C0058" w:rsidRPr="009F7BE2">
                  <w:rPr>
                    <w:noProof/>
                    <w:webHidden/>
                    <w:sz w:val="24"/>
                    <w:szCs w:val="24"/>
                  </w:rPr>
                  <w:tab/>
                </w:r>
                <w:r w:rsidR="002C0058">
                  <w:rPr>
                    <w:b/>
                    <w:bCs/>
                    <w:noProof/>
                    <w:webHidden/>
                    <w:sz w:val="24"/>
                    <w:szCs w:val="24"/>
                  </w:rPr>
                  <w:t>1</w:t>
                </w:r>
                <w:r w:rsidR="00A63546">
                  <w:rPr>
                    <w:b/>
                    <w:bCs/>
                    <w:noProof/>
                    <w:webHidden/>
                    <w:sz w:val="24"/>
                    <w:szCs w:val="24"/>
                  </w:rPr>
                  <w:t>1</w:t>
                </w:r>
              </w:hyperlink>
            </w:p>
            <w:p w14:paraId="4FF91280" w14:textId="4107EF18" w:rsidR="002C0058" w:rsidRPr="00AE2648" w:rsidRDefault="00B41A8C" w:rsidP="002C0058">
              <w:pPr>
                <w:pStyle w:val="TOC2"/>
                <w:ind w:left="624"/>
              </w:pPr>
              <w:hyperlink w:anchor="_Toc461522891" w:history="1">
                <w:r w:rsidR="002C0058">
                  <w:rPr>
                    <w:rStyle w:val="Hyperlink"/>
                    <w:noProof/>
                    <w:sz w:val="24"/>
                    <w:szCs w:val="24"/>
                  </w:rPr>
                  <w:t>FineFocus</w:t>
                </w:r>
                <w:r w:rsidR="002C0058" w:rsidRPr="009F7BE2">
                  <w:rPr>
                    <w:noProof/>
                    <w:webHidden/>
                    <w:sz w:val="24"/>
                    <w:szCs w:val="24"/>
                  </w:rPr>
                  <w:tab/>
                </w:r>
                <w:r w:rsidR="002C0058">
                  <w:rPr>
                    <w:b/>
                    <w:bCs/>
                    <w:noProof/>
                    <w:webHidden/>
                    <w:sz w:val="24"/>
                    <w:szCs w:val="24"/>
                  </w:rPr>
                  <w:t>1</w:t>
                </w:r>
                <w:r w:rsidR="00A63546">
                  <w:rPr>
                    <w:b/>
                    <w:bCs/>
                    <w:noProof/>
                    <w:webHidden/>
                    <w:sz w:val="24"/>
                    <w:szCs w:val="24"/>
                  </w:rPr>
                  <w:t>2</w:t>
                </w:r>
              </w:hyperlink>
            </w:p>
            <w:p w14:paraId="2147A8F8" w14:textId="1E6A3CF7" w:rsidR="002C0058" w:rsidRDefault="00B41A8C" w:rsidP="002C0058">
              <w:pPr>
                <w:pStyle w:val="TOC2"/>
                <w:ind w:left="624"/>
                <w:rPr>
                  <w:noProof/>
                  <w:sz w:val="24"/>
                  <w:szCs w:val="24"/>
                </w:rPr>
              </w:pPr>
              <w:hyperlink w:anchor="_Toc461522891" w:history="1">
                <w:r w:rsidR="002C0058">
                  <w:rPr>
                    <w:rStyle w:val="Hyperlink"/>
                    <w:noProof/>
                    <w:sz w:val="24"/>
                    <w:szCs w:val="24"/>
                  </w:rPr>
                  <w:t>Brightness</w:t>
                </w:r>
                <w:r w:rsidR="002C0058" w:rsidRPr="009F7BE2">
                  <w:rPr>
                    <w:noProof/>
                    <w:webHidden/>
                    <w:sz w:val="24"/>
                    <w:szCs w:val="24"/>
                  </w:rPr>
                  <w:tab/>
                </w:r>
                <w:r w:rsidR="002C0058">
                  <w:rPr>
                    <w:b/>
                    <w:bCs/>
                    <w:noProof/>
                    <w:webHidden/>
                    <w:sz w:val="24"/>
                    <w:szCs w:val="24"/>
                  </w:rPr>
                  <w:t>1</w:t>
                </w:r>
                <w:r w:rsidR="00A63546">
                  <w:rPr>
                    <w:b/>
                    <w:bCs/>
                    <w:noProof/>
                    <w:webHidden/>
                    <w:sz w:val="24"/>
                    <w:szCs w:val="24"/>
                  </w:rPr>
                  <w:t>2</w:t>
                </w:r>
              </w:hyperlink>
            </w:p>
            <w:p w14:paraId="5529FE38" w14:textId="74CEEE36" w:rsidR="002C0058" w:rsidRDefault="002C0058" w:rsidP="00A63546">
              <w:pPr>
                <w:pStyle w:val="TOC2"/>
                <w:ind w:left="397"/>
                <w:rPr>
                  <w:b/>
                  <w:bCs/>
                  <w:noProof/>
                  <w:sz w:val="24"/>
                  <w:szCs w:val="24"/>
                </w:rPr>
              </w:pPr>
              <w:hyperlink w:anchor="_Toc461522894" w:history="1">
                <w:r>
                  <w:rPr>
                    <w:rStyle w:val="Hyperlink"/>
                    <w:noProof/>
                    <w:sz w:val="24"/>
                    <w:szCs w:val="24"/>
                  </w:rPr>
                  <w:t>Target Position and GO Button</w:t>
                </w:r>
                <w:r w:rsidRPr="009F7BE2">
                  <w:rPr>
                    <w:noProof/>
                    <w:webHidden/>
                    <w:sz w:val="24"/>
                    <w:szCs w:val="24"/>
                  </w:rPr>
                  <w:tab/>
                </w:r>
                <w:r>
                  <w:rPr>
                    <w:b/>
                    <w:bCs/>
                    <w:noProof/>
                    <w:webHidden/>
                    <w:sz w:val="24"/>
                    <w:szCs w:val="24"/>
                  </w:rPr>
                  <w:t>1</w:t>
                </w:r>
                <w:r w:rsidR="00A63546">
                  <w:rPr>
                    <w:b/>
                    <w:bCs/>
                    <w:noProof/>
                    <w:webHidden/>
                    <w:sz w:val="24"/>
                    <w:szCs w:val="24"/>
                  </w:rPr>
                  <w:t>3</w:t>
                </w:r>
              </w:hyperlink>
            </w:p>
            <w:p w14:paraId="14A0A6BE" w14:textId="44D08A21" w:rsidR="00A63546" w:rsidRDefault="00B41A8C" w:rsidP="00A63546">
              <w:pPr>
                <w:pStyle w:val="TOC2"/>
                <w:ind w:left="624"/>
                <w:rPr>
                  <w:noProof/>
                  <w:sz w:val="24"/>
                  <w:szCs w:val="24"/>
                </w:rPr>
              </w:pPr>
              <w:hyperlink w:anchor="_Toc461522891" w:history="1">
                <w:r w:rsidR="00A63546">
                  <w:rPr>
                    <w:rStyle w:val="Hyperlink"/>
                    <w:noProof/>
                    <w:sz w:val="24"/>
                    <w:szCs w:val="24"/>
                  </w:rPr>
                  <w:t>Jog Zoom</w:t>
                </w:r>
                <w:r w:rsidR="00A63546" w:rsidRPr="009F7BE2">
                  <w:rPr>
                    <w:noProof/>
                    <w:webHidden/>
                    <w:sz w:val="24"/>
                    <w:szCs w:val="24"/>
                  </w:rPr>
                  <w:tab/>
                </w:r>
                <w:r w:rsidR="00A63546">
                  <w:rPr>
                    <w:b/>
                    <w:bCs/>
                    <w:noProof/>
                    <w:webHidden/>
                    <w:sz w:val="24"/>
                    <w:szCs w:val="24"/>
                  </w:rPr>
                  <w:t>14</w:t>
                </w:r>
              </w:hyperlink>
            </w:p>
            <w:p w14:paraId="5E022DB7" w14:textId="67DFB63B" w:rsidR="00A63546" w:rsidRPr="00A63546" w:rsidRDefault="00B41A8C" w:rsidP="00A63546">
              <w:pPr>
                <w:pStyle w:val="TOC2"/>
                <w:ind w:left="624"/>
              </w:pPr>
              <w:hyperlink w:anchor="_Toc461522891" w:history="1">
                <w:r w:rsidR="00A63546">
                  <w:rPr>
                    <w:rStyle w:val="Hyperlink"/>
                    <w:noProof/>
                    <w:sz w:val="24"/>
                    <w:szCs w:val="24"/>
                  </w:rPr>
                  <w:t>FineFocus</w:t>
                </w:r>
                <w:r w:rsidR="00A63546" w:rsidRPr="009F7BE2">
                  <w:rPr>
                    <w:noProof/>
                    <w:webHidden/>
                    <w:sz w:val="24"/>
                    <w:szCs w:val="24"/>
                  </w:rPr>
                  <w:tab/>
                </w:r>
                <w:r w:rsidR="00A63546">
                  <w:rPr>
                    <w:b/>
                    <w:bCs/>
                    <w:noProof/>
                    <w:webHidden/>
                    <w:sz w:val="24"/>
                    <w:szCs w:val="24"/>
                  </w:rPr>
                  <w:t>14</w:t>
                </w:r>
              </w:hyperlink>
            </w:p>
            <w:p w14:paraId="7CA2AC88" w14:textId="3172865B" w:rsidR="002C0058" w:rsidRPr="009F7BE2" w:rsidRDefault="00B41A8C" w:rsidP="002C0058">
              <w:pPr>
                <w:pStyle w:val="TOC2"/>
                <w:ind w:left="397"/>
                <w:rPr>
                  <w:rFonts w:eastAsiaTheme="minorEastAsia"/>
                  <w:noProof/>
                  <w:sz w:val="24"/>
                  <w:szCs w:val="24"/>
                </w:rPr>
              </w:pPr>
              <w:hyperlink w:anchor="_Toc461522895" w:history="1">
                <w:r w:rsidR="002C0058">
                  <w:rPr>
                    <w:rStyle w:val="Hyperlink"/>
                    <w:noProof/>
                    <w:sz w:val="24"/>
                    <w:szCs w:val="24"/>
                  </w:rPr>
                  <w:t>Camera Settings Buttons</w:t>
                </w:r>
                <w:r w:rsidR="002C0058" w:rsidRPr="009F7BE2">
                  <w:rPr>
                    <w:noProof/>
                    <w:webHidden/>
                    <w:sz w:val="24"/>
                    <w:szCs w:val="24"/>
                  </w:rPr>
                  <w:tab/>
                </w:r>
                <w:r w:rsidR="002C0058" w:rsidRPr="0079456A">
                  <w:rPr>
                    <w:b/>
                    <w:bCs/>
                    <w:noProof/>
                    <w:webHidden/>
                    <w:sz w:val="24"/>
                    <w:szCs w:val="24"/>
                  </w:rPr>
                  <w:t>1</w:t>
                </w:r>
                <w:r w:rsidR="00A63546">
                  <w:rPr>
                    <w:b/>
                    <w:bCs/>
                    <w:noProof/>
                    <w:webHidden/>
                    <w:sz w:val="24"/>
                    <w:szCs w:val="24"/>
                  </w:rPr>
                  <w:t>5</w:t>
                </w:r>
              </w:hyperlink>
            </w:p>
            <w:p w14:paraId="07C1DA2A" w14:textId="3860B5A5" w:rsidR="002C0058" w:rsidRDefault="00B41A8C" w:rsidP="002C0058">
              <w:pPr>
                <w:pStyle w:val="TOC2"/>
                <w:ind w:left="624"/>
                <w:rPr>
                  <w:b/>
                  <w:bCs/>
                  <w:noProof/>
                  <w:sz w:val="24"/>
                  <w:szCs w:val="24"/>
                </w:rPr>
              </w:pPr>
              <w:hyperlink w:anchor="_Toc461522896" w:history="1">
                <w:r w:rsidR="002C0058">
                  <w:rPr>
                    <w:rStyle w:val="Hyperlink"/>
                    <w:noProof/>
                    <w:sz w:val="24"/>
                    <w:szCs w:val="24"/>
                  </w:rPr>
                  <w:t>STORE and RECALL</w:t>
                </w:r>
                <w:r w:rsidR="002C0058" w:rsidRPr="009F7BE2">
                  <w:rPr>
                    <w:noProof/>
                    <w:webHidden/>
                    <w:sz w:val="24"/>
                    <w:szCs w:val="24"/>
                  </w:rPr>
                  <w:tab/>
                </w:r>
                <w:r w:rsidR="002C0058" w:rsidRPr="0079456A">
                  <w:rPr>
                    <w:b/>
                    <w:bCs/>
                    <w:noProof/>
                    <w:webHidden/>
                    <w:sz w:val="24"/>
                    <w:szCs w:val="24"/>
                  </w:rPr>
                  <w:t>1</w:t>
                </w:r>
                <w:r w:rsidR="00A63546">
                  <w:rPr>
                    <w:b/>
                    <w:bCs/>
                    <w:noProof/>
                    <w:webHidden/>
                    <w:sz w:val="24"/>
                    <w:szCs w:val="24"/>
                  </w:rPr>
                  <w:t>5</w:t>
                </w:r>
              </w:hyperlink>
            </w:p>
            <w:p w14:paraId="6795869E" w14:textId="4179FF96" w:rsidR="00A63546" w:rsidRDefault="00B41A8C" w:rsidP="00A63546">
              <w:pPr>
                <w:pStyle w:val="TOC2"/>
                <w:ind w:left="624"/>
                <w:rPr>
                  <w:b/>
                  <w:bCs/>
                  <w:noProof/>
                  <w:sz w:val="24"/>
                  <w:szCs w:val="24"/>
                </w:rPr>
              </w:pPr>
              <w:hyperlink w:anchor="_Toc461522896" w:history="1">
                <w:r w:rsidR="00A63546">
                  <w:rPr>
                    <w:rStyle w:val="Hyperlink"/>
                    <w:noProof/>
                    <w:sz w:val="24"/>
                    <w:szCs w:val="24"/>
                  </w:rPr>
                  <w:t>Presets</w:t>
                </w:r>
                <w:r w:rsidR="00A63546" w:rsidRPr="009F7BE2">
                  <w:rPr>
                    <w:noProof/>
                    <w:webHidden/>
                    <w:sz w:val="24"/>
                    <w:szCs w:val="24"/>
                  </w:rPr>
                  <w:tab/>
                </w:r>
                <w:r w:rsidR="00A63546" w:rsidRPr="0079456A">
                  <w:rPr>
                    <w:b/>
                    <w:bCs/>
                    <w:noProof/>
                    <w:webHidden/>
                    <w:sz w:val="24"/>
                    <w:szCs w:val="24"/>
                  </w:rPr>
                  <w:t>1</w:t>
                </w:r>
                <w:r w:rsidR="00A63546">
                  <w:rPr>
                    <w:b/>
                    <w:bCs/>
                    <w:noProof/>
                    <w:webHidden/>
                    <w:sz w:val="24"/>
                    <w:szCs w:val="24"/>
                  </w:rPr>
                  <w:t>5</w:t>
                </w:r>
              </w:hyperlink>
            </w:p>
            <w:p w14:paraId="71BA1681" w14:textId="6EF7DA9F" w:rsidR="00A63546" w:rsidRPr="009F7BE2" w:rsidRDefault="00B41A8C" w:rsidP="00A63546">
              <w:pPr>
                <w:pStyle w:val="TOC2"/>
                <w:ind w:left="397"/>
                <w:rPr>
                  <w:rFonts w:eastAsiaTheme="minorEastAsia"/>
                  <w:noProof/>
                  <w:sz w:val="24"/>
                  <w:szCs w:val="24"/>
                </w:rPr>
              </w:pPr>
              <w:hyperlink w:anchor="_Toc461522895" w:history="1">
                <w:r w:rsidR="00A63546">
                  <w:rPr>
                    <w:rStyle w:val="Hyperlink"/>
                    <w:noProof/>
                    <w:sz w:val="24"/>
                    <w:szCs w:val="24"/>
                  </w:rPr>
                  <w:t>Menu Controls</w:t>
                </w:r>
                <w:r w:rsidR="00A63546" w:rsidRPr="009F7BE2">
                  <w:rPr>
                    <w:noProof/>
                    <w:webHidden/>
                    <w:sz w:val="24"/>
                    <w:szCs w:val="24"/>
                  </w:rPr>
                  <w:tab/>
                </w:r>
                <w:r w:rsidR="00A63546" w:rsidRPr="0079456A">
                  <w:rPr>
                    <w:b/>
                    <w:bCs/>
                    <w:noProof/>
                    <w:webHidden/>
                    <w:sz w:val="24"/>
                    <w:szCs w:val="24"/>
                  </w:rPr>
                  <w:t>1</w:t>
                </w:r>
                <w:r w:rsidR="00A63546">
                  <w:rPr>
                    <w:b/>
                    <w:bCs/>
                    <w:noProof/>
                    <w:webHidden/>
                    <w:sz w:val="24"/>
                    <w:szCs w:val="24"/>
                  </w:rPr>
                  <w:t>6</w:t>
                </w:r>
              </w:hyperlink>
            </w:p>
            <w:p w14:paraId="7A81474E" w14:textId="2CA82BF5" w:rsidR="00A63546" w:rsidRDefault="00B41A8C" w:rsidP="00A63546">
              <w:pPr>
                <w:pStyle w:val="TOC2"/>
                <w:ind w:left="624"/>
                <w:rPr>
                  <w:b/>
                  <w:bCs/>
                  <w:noProof/>
                  <w:sz w:val="24"/>
                  <w:szCs w:val="24"/>
                </w:rPr>
              </w:pPr>
              <w:hyperlink w:anchor="_Toc461522896" w:history="1">
                <w:r w:rsidR="00A63546">
                  <w:rPr>
                    <w:rStyle w:val="Hyperlink"/>
                    <w:noProof/>
                    <w:sz w:val="24"/>
                    <w:szCs w:val="24"/>
                  </w:rPr>
                  <w:t>Region Selection</w:t>
                </w:r>
                <w:r w:rsidR="00A63546" w:rsidRPr="009F7BE2">
                  <w:rPr>
                    <w:noProof/>
                    <w:webHidden/>
                    <w:sz w:val="24"/>
                    <w:szCs w:val="24"/>
                  </w:rPr>
                  <w:tab/>
                </w:r>
                <w:r w:rsidR="00A63546" w:rsidRPr="0079456A">
                  <w:rPr>
                    <w:b/>
                    <w:bCs/>
                    <w:noProof/>
                    <w:webHidden/>
                    <w:sz w:val="24"/>
                    <w:szCs w:val="24"/>
                  </w:rPr>
                  <w:t>1</w:t>
                </w:r>
                <w:r w:rsidR="00A63546">
                  <w:rPr>
                    <w:b/>
                    <w:bCs/>
                    <w:noProof/>
                    <w:webHidden/>
                    <w:sz w:val="24"/>
                    <w:szCs w:val="24"/>
                  </w:rPr>
                  <w:t>6</w:t>
                </w:r>
              </w:hyperlink>
            </w:p>
            <w:p w14:paraId="06578BA9" w14:textId="233AAFF2" w:rsidR="00A63546" w:rsidRPr="00A63546" w:rsidRDefault="00B41A8C" w:rsidP="00A63546">
              <w:pPr>
                <w:pStyle w:val="TOC2"/>
                <w:ind w:left="624"/>
                <w:rPr>
                  <w:b/>
                  <w:bCs/>
                  <w:noProof/>
                  <w:sz w:val="24"/>
                  <w:szCs w:val="24"/>
                </w:rPr>
              </w:pPr>
              <w:hyperlink w:anchor="_Toc461522896" w:history="1">
                <w:r w:rsidR="00A63546">
                  <w:rPr>
                    <w:rStyle w:val="Hyperlink"/>
                    <w:noProof/>
                    <w:sz w:val="24"/>
                    <w:szCs w:val="24"/>
                  </w:rPr>
                  <w:t>Plate Size Selection</w:t>
                </w:r>
                <w:r w:rsidR="00A63546" w:rsidRPr="009F7BE2">
                  <w:rPr>
                    <w:noProof/>
                    <w:webHidden/>
                    <w:sz w:val="24"/>
                    <w:szCs w:val="24"/>
                  </w:rPr>
                  <w:tab/>
                </w:r>
                <w:r w:rsidR="00A63546" w:rsidRPr="0079456A">
                  <w:rPr>
                    <w:b/>
                    <w:bCs/>
                    <w:noProof/>
                    <w:webHidden/>
                    <w:sz w:val="24"/>
                    <w:szCs w:val="24"/>
                  </w:rPr>
                  <w:t>1</w:t>
                </w:r>
                <w:r w:rsidR="00A63546">
                  <w:rPr>
                    <w:b/>
                    <w:bCs/>
                    <w:noProof/>
                    <w:webHidden/>
                    <w:sz w:val="24"/>
                    <w:szCs w:val="24"/>
                  </w:rPr>
                  <w:t>6</w:t>
                </w:r>
              </w:hyperlink>
            </w:p>
            <w:p w14:paraId="32DB415E" w14:textId="516AE6BF" w:rsidR="002C0058" w:rsidRDefault="00B41A8C" w:rsidP="002C0058">
              <w:pPr>
                <w:pStyle w:val="TOC2"/>
                <w:ind w:left="624"/>
                <w:rPr>
                  <w:b/>
                  <w:bCs/>
                  <w:noProof/>
                  <w:sz w:val="24"/>
                  <w:szCs w:val="24"/>
                </w:rPr>
              </w:pPr>
              <w:hyperlink w:anchor="_Toc461522896" w:history="1">
                <w:r w:rsidR="002C0058">
                  <w:rPr>
                    <w:rStyle w:val="Hyperlink"/>
                    <w:noProof/>
                    <w:sz w:val="24"/>
                    <w:szCs w:val="24"/>
                  </w:rPr>
                  <w:t>ANPR Setup Menu Selections</w:t>
                </w:r>
                <w:r w:rsidR="002C0058" w:rsidRPr="009F7BE2">
                  <w:rPr>
                    <w:noProof/>
                    <w:webHidden/>
                    <w:sz w:val="24"/>
                    <w:szCs w:val="24"/>
                  </w:rPr>
                  <w:tab/>
                </w:r>
                <w:r w:rsidR="002C0058" w:rsidRPr="0079456A">
                  <w:rPr>
                    <w:b/>
                    <w:bCs/>
                    <w:noProof/>
                    <w:webHidden/>
                    <w:sz w:val="24"/>
                    <w:szCs w:val="24"/>
                  </w:rPr>
                  <w:t>1</w:t>
                </w:r>
                <w:r w:rsidR="00A63546">
                  <w:rPr>
                    <w:b/>
                    <w:bCs/>
                    <w:noProof/>
                    <w:webHidden/>
                    <w:sz w:val="24"/>
                    <w:szCs w:val="24"/>
                  </w:rPr>
                  <w:t>7</w:t>
                </w:r>
              </w:hyperlink>
            </w:p>
            <w:p w14:paraId="20679143" w14:textId="123E003D" w:rsidR="002C0058" w:rsidRDefault="00B41A8C" w:rsidP="002C0058">
              <w:pPr>
                <w:pStyle w:val="TOC2"/>
                <w:ind w:left="624"/>
                <w:rPr>
                  <w:b/>
                  <w:bCs/>
                  <w:noProof/>
                  <w:sz w:val="24"/>
                  <w:szCs w:val="24"/>
                </w:rPr>
              </w:pPr>
              <w:hyperlink w:anchor="_Toc461522896" w:history="1">
                <w:r w:rsidR="002C0058">
                  <w:rPr>
                    <w:rStyle w:val="Hyperlink"/>
                    <w:noProof/>
                    <w:sz w:val="24"/>
                    <w:szCs w:val="24"/>
                  </w:rPr>
                  <w:t>Overview Setup Menu Selections</w:t>
                </w:r>
                <w:r w:rsidR="002C0058" w:rsidRPr="009F7BE2">
                  <w:rPr>
                    <w:noProof/>
                    <w:webHidden/>
                    <w:sz w:val="24"/>
                    <w:szCs w:val="24"/>
                  </w:rPr>
                  <w:tab/>
                </w:r>
                <w:r w:rsidR="002C0058" w:rsidRPr="0079456A">
                  <w:rPr>
                    <w:b/>
                    <w:bCs/>
                    <w:noProof/>
                    <w:webHidden/>
                    <w:sz w:val="24"/>
                    <w:szCs w:val="24"/>
                  </w:rPr>
                  <w:t>1</w:t>
                </w:r>
                <w:r w:rsidR="00A63546">
                  <w:rPr>
                    <w:b/>
                    <w:bCs/>
                    <w:noProof/>
                    <w:webHidden/>
                    <w:sz w:val="24"/>
                    <w:szCs w:val="24"/>
                  </w:rPr>
                  <w:t>7</w:t>
                </w:r>
              </w:hyperlink>
            </w:p>
            <w:p w14:paraId="403C7036" w14:textId="4AAEE2BD" w:rsidR="002C0058" w:rsidRDefault="00B41A8C" w:rsidP="002C0058">
              <w:pPr>
                <w:pStyle w:val="TOC2"/>
                <w:ind w:left="624"/>
                <w:rPr>
                  <w:b/>
                  <w:bCs/>
                  <w:noProof/>
                  <w:sz w:val="24"/>
                  <w:szCs w:val="24"/>
                </w:rPr>
              </w:pPr>
              <w:hyperlink w:anchor="_Toc461522896" w:history="1">
                <w:r w:rsidR="002C0058">
                  <w:rPr>
                    <w:rStyle w:val="Hyperlink"/>
                    <w:noProof/>
                    <w:sz w:val="24"/>
                    <w:szCs w:val="24"/>
                  </w:rPr>
                  <w:t>Shutter Speed Menu Selections</w:t>
                </w:r>
                <w:r w:rsidR="002C0058" w:rsidRPr="009F7BE2">
                  <w:rPr>
                    <w:noProof/>
                    <w:webHidden/>
                    <w:sz w:val="24"/>
                    <w:szCs w:val="24"/>
                  </w:rPr>
                  <w:tab/>
                </w:r>
                <w:r w:rsidR="002C0058" w:rsidRPr="0079456A">
                  <w:rPr>
                    <w:b/>
                    <w:bCs/>
                    <w:noProof/>
                    <w:webHidden/>
                    <w:sz w:val="24"/>
                    <w:szCs w:val="24"/>
                  </w:rPr>
                  <w:t>1</w:t>
                </w:r>
                <w:r w:rsidR="00A63546">
                  <w:rPr>
                    <w:b/>
                    <w:bCs/>
                    <w:noProof/>
                    <w:webHidden/>
                    <w:sz w:val="24"/>
                    <w:szCs w:val="24"/>
                  </w:rPr>
                  <w:t>9</w:t>
                </w:r>
              </w:hyperlink>
            </w:p>
            <w:p w14:paraId="35F417B9" w14:textId="7267BDF2" w:rsidR="00A63546" w:rsidRPr="00A63546" w:rsidRDefault="00B41A8C" w:rsidP="00A63546">
              <w:pPr>
                <w:pStyle w:val="TOC2"/>
                <w:ind w:left="624"/>
                <w:rPr>
                  <w:noProof/>
                  <w:sz w:val="24"/>
                  <w:szCs w:val="24"/>
                </w:rPr>
              </w:pPr>
              <w:hyperlink w:anchor="_Toc461522896" w:history="1">
                <w:r w:rsidR="00A63546">
                  <w:rPr>
                    <w:rStyle w:val="Hyperlink"/>
                    <w:noProof/>
                    <w:sz w:val="24"/>
                    <w:szCs w:val="24"/>
                  </w:rPr>
                  <w:t>Advanced Menu</w:t>
                </w:r>
                <w:r w:rsidR="00A63546" w:rsidRPr="009F7BE2">
                  <w:rPr>
                    <w:noProof/>
                    <w:webHidden/>
                    <w:sz w:val="24"/>
                    <w:szCs w:val="24"/>
                  </w:rPr>
                  <w:tab/>
                </w:r>
                <w:r w:rsidR="00A63546" w:rsidRPr="0079456A">
                  <w:rPr>
                    <w:b/>
                    <w:bCs/>
                    <w:noProof/>
                    <w:webHidden/>
                    <w:sz w:val="24"/>
                    <w:szCs w:val="24"/>
                  </w:rPr>
                  <w:t>1</w:t>
                </w:r>
                <w:r w:rsidR="00A63546">
                  <w:rPr>
                    <w:b/>
                    <w:bCs/>
                    <w:noProof/>
                    <w:webHidden/>
                    <w:sz w:val="24"/>
                    <w:szCs w:val="24"/>
                  </w:rPr>
                  <w:t>9</w:t>
                </w:r>
              </w:hyperlink>
            </w:p>
            <w:p w14:paraId="69A99C49" w14:textId="1A47F783" w:rsidR="002C0058" w:rsidRPr="00831452" w:rsidRDefault="002C0058" w:rsidP="00A63546">
              <w:pPr>
                <w:pStyle w:val="TOC2"/>
                <w:ind w:left="624"/>
                <w:rPr>
                  <w:noProof/>
                  <w:sz w:val="24"/>
                  <w:szCs w:val="24"/>
                </w:rPr>
              </w:pPr>
              <w:hyperlink w:anchor="_Toc461522891" w:history="1">
                <w:r>
                  <w:rPr>
                    <w:rStyle w:val="Hyperlink"/>
                    <w:noProof/>
                    <w:sz w:val="24"/>
                    <w:szCs w:val="24"/>
                  </w:rPr>
                  <w:t>Rapier Mono Alignment</w:t>
                </w:r>
                <w:r w:rsidRPr="009F7BE2">
                  <w:rPr>
                    <w:noProof/>
                    <w:webHidden/>
                    <w:sz w:val="24"/>
                    <w:szCs w:val="24"/>
                  </w:rPr>
                  <w:tab/>
                </w:r>
                <w:r w:rsidRPr="0079456A">
                  <w:rPr>
                    <w:b/>
                    <w:bCs/>
                    <w:noProof/>
                    <w:webHidden/>
                    <w:sz w:val="24"/>
                    <w:szCs w:val="24"/>
                  </w:rPr>
                  <w:t>1</w:t>
                </w:r>
                <w:r w:rsidR="00A63546">
                  <w:rPr>
                    <w:b/>
                    <w:bCs/>
                    <w:noProof/>
                    <w:webHidden/>
                    <w:sz w:val="24"/>
                    <w:szCs w:val="24"/>
                  </w:rPr>
                  <w:t>9</w:t>
                </w:r>
              </w:hyperlink>
            </w:p>
            <w:p w14:paraId="05731F11" w14:textId="77777777" w:rsidR="00A63546" w:rsidRPr="00A63546" w:rsidRDefault="00A63546" w:rsidP="00A63546">
              <w:pPr>
                <w:rPr>
                  <w:rFonts w:asciiTheme="minorHAnsi" w:eastAsiaTheme="minorHAnsi" w:hAnsiTheme="minorHAnsi" w:cstheme="minorBidi"/>
                  <w:noProof/>
                  <w:sz w:val="18"/>
                  <w:szCs w:val="18"/>
                </w:rPr>
              </w:pPr>
            </w:p>
            <w:p w14:paraId="5BFFFD68" w14:textId="3F350A62" w:rsidR="00D061A2" w:rsidRPr="00B115FB" w:rsidRDefault="002C0058" w:rsidP="00B115FB">
              <w:pPr>
                <w:rPr>
                  <w:rFonts w:eastAsiaTheme="minorEastAsia"/>
                  <w:b/>
                  <w:bCs/>
                  <w:noProof/>
                </w:rPr>
              </w:pPr>
              <w:r w:rsidRPr="00AD6B3F">
                <w:rPr>
                  <w:b/>
                  <w:bCs/>
                  <w:noProof/>
                </w:rPr>
                <w:fldChar w:fldCharType="end"/>
              </w:r>
            </w:p>
          </w:sdtContent>
        </w:sdt>
      </w:sdtContent>
    </w:sdt>
    <w:bookmarkStart w:id="0" w:name="_Toc461522880" w:displacedByCustomXml="prev"/>
    <w:p w14:paraId="06A960CB" w14:textId="77777777" w:rsidR="00D061A2" w:rsidRDefault="00D061A2" w:rsidP="00D061A2">
      <w:pPr>
        <w:spacing w:after="100"/>
      </w:pPr>
    </w:p>
    <w:bookmarkEnd w:id="0"/>
    <w:p w14:paraId="2AF2EF57" w14:textId="77777777" w:rsidR="00D061A2" w:rsidRDefault="00D061A2" w:rsidP="00D061A2">
      <w:pPr>
        <w:pStyle w:val="Heading1"/>
      </w:pPr>
      <w:r w:rsidRPr="0015335B">
        <w:lastRenderedPageBreak/>
        <w:t>About this Guide</w:t>
      </w:r>
    </w:p>
    <w:p w14:paraId="44D49ACC" w14:textId="6BA19EB3" w:rsidR="00D061A2" w:rsidRPr="00145CDA" w:rsidRDefault="00D061A2" w:rsidP="00D061A2">
      <w:pPr>
        <w:pStyle w:val="Heading1"/>
        <w:rPr>
          <w:color w:val="424242" w:themeColor="background1"/>
        </w:rPr>
      </w:pPr>
      <w:r w:rsidRPr="00145CDA">
        <w:rPr>
          <w:rFonts w:ascii="Arial" w:hAnsi="Arial" w:cs="Arial"/>
          <w:color w:val="424242" w:themeColor="background1"/>
          <w:sz w:val="19"/>
          <w:szCs w:val="19"/>
        </w:rPr>
        <w:t xml:space="preserve">This guide provides an overview to the software configuration of Rapier </w:t>
      </w:r>
      <w:r w:rsidR="0008456D">
        <w:rPr>
          <w:rFonts w:ascii="Arial" w:hAnsi="Arial" w:cs="Arial"/>
          <w:color w:val="424242" w:themeColor="background1"/>
          <w:sz w:val="19"/>
          <w:szCs w:val="19"/>
        </w:rPr>
        <w:t>50</w:t>
      </w:r>
      <w:r w:rsidRPr="00145CDA">
        <w:rPr>
          <w:rFonts w:ascii="Arial" w:hAnsi="Arial" w:cs="Arial"/>
          <w:color w:val="424242" w:themeColor="background1"/>
          <w:sz w:val="19"/>
          <w:szCs w:val="19"/>
        </w:rPr>
        <w:t xml:space="preserve"> ANPR cameras. </w:t>
      </w:r>
    </w:p>
    <w:p w14:paraId="2B4354CF" w14:textId="77777777" w:rsidR="00D061A2" w:rsidRPr="00145CDA" w:rsidRDefault="00D061A2" w:rsidP="00D061A2">
      <w:pPr>
        <w:pStyle w:val="BodyText"/>
        <w:spacing w:after="120"/>
        <w:rPr>
          <w:rFonts w:ascii="Arial" w:hAnsi="Arial" w:cs="Arial"/>
          <w:color w:val="424242" w:themeColor="background1"/>
          <w:sz w:val="19"/>
          <w:szCs w:val="19"/>
        </w:rPr>
      </w:pPr>
      <w:r w:rsidRPr="00145CDA">
        <w:rPr>
          <w:rFonts w:ascii="Arial" w:hAnsi="Arial" w:cs="Arial"/>
          <w:color w:val="424242" w:themeColor="background1"/>
          <w:sz w:val="19"/>
          <w:szCs w:val="19"/>
        </w:rPr>
        <w:t xml:space="preserve">For your own safety you should read the Product Safety section before you use the system. </w:t>
      </w:r>
    </w:p>
    <w:p w14:paraId="511954BA" w14:textId="77777777" w:rsidR="00D061A2" w:rsidRPr="00145CDA" w:rsidRDefault="00D061A2" w:rsidP="00D061A2">
      <w:pPr>
        <w:pStyle w:val="BodyText"/>
        <w:spacing w:after="120"/>
        <w:rPr>
          <w:rFonts w:ascii="Arial" w:hAnsi="Arial" w:cs="Arial"/>
          <w:color w:val="424242" w:themeColor="background1"/>
          <w:sz w:val="19"/>
          <w:szCs w:val="19"/>
        </w:rPr>
      </w:pPr>
      <w:r w:rsidRPr="00145CDA">
        <w:rPr>
          <w:rFonts w:ascii="Arial" w:hAnsi="Arial" w:cs="Arial"/>
          <w:color w:val="424242" w:themeColor="background1"/>
          <w:sz w:val="19"/>
          <w:szCs w:val="19"/>
        </w:rPr>
        <w:t>This guide describes the latest version; your particular unit may not exactly match it if it is operating with older software or hardware. Contact your supplier, or MAV, with the unit’s serial number for more details or to arrange an upgrade if required.</w:t>
      </w:r>
    </w:p>
    <w:p w14:paraId="53D44101" w14:textId="77777777" w:rsidR="00D061A2" w:rsidRPr="00FE3A2A" w:rsidRDefault="00D061A2" w:rsidP="00D061A2">
      <w:pPr>
        <w:pStyle w:val="Heading2"/>
        <w:spacing w:before="240" w:after="240"/>
        <w:rPr>
          <w:rFonts w:ascii="Arial" w:hAnsi="Arial" w:cs="Arial"/>
        </w:rPr>
      </w:pPr>
      <w:r w:rsidRPr="00FE3A2A">
        <w:rPr>
          <w:rFonts w:ascii="Arial" w:hAnsi="Arial" w:cs="Arial"/>
        </w:rPr>
        <w:t>READERSHIP</w:t>
      </w:r>
    </w:p>
    <w:p w14:paraId="10CEB09D" w14:textId="77777777" w:rsidR="00D061A2" w:rsidRPr="0047559C" w:rsidRDefault="00D061A2" w:rsidP="00D061A2">
      <w:pPr>
        <w:pStyle w:val="BodyText"/>
        <w:rPr>
          <w:rFonts w:ascii="Arial" w:hAnsi="Arial" w:cs="Arial"/>
          <w:color w:val="424242" w:themeColor="background1"/>
          <w:sz w:val="19"/>
          <w:szCs w:val="19"/>
        </w:rPr>
      </w:pPr>
      <w:r w:rsidRPr="0047559C">
        <w:rPr>
          <w:rFonts w:ascii="Arial" w:hAnsi="Arial" w:cs="Arial"/>
          <w:color w:val="424242" w:themeColor="background1"/>
          <w:sz w:val="19"/>
          <w:szCs w:val="19"/>
        </w:rPr>
        <w:t>This guide is for users, system integrators and installers. System integrators or installers are responsible for setting up the equipment for their users. System integrators and installers need to possess an understanding of video systems.</w:t>
      </w:r>
    </w:p>
    <w:p w14:paraId="645A2411" w14:textId="77777777" w:rsidR="00D061A2" w:rsidRPr="0047559C" w:rsidRDefault="00D061A2" w:rsidP="00D061A2">
      <w:pPr>
        <w:pStyle w:val="BodyText"/>
        <w:rPr>
          <w:rFonts w:ascii="Arial" w:hAnsi="Arial" w:cs="Arial"/>
          <w:color w:val="424242" w:themeColor="background1"/>
          <w:sz w:val="19"/>
          <w:szCs w:val="19"/>
        </w:rPr>
      </w:pPr>
      <w:r w:rsidRPr="0047559C">
        <w:rPr>
          <w:rFonts w:ascii="Arial" w:hAnsi="Arial" w:cs="Arial"/>
          <w:color w:val="424242" w:themeColor="background1"/>
          <w:sz w:val="19"/>
          <w:szCs w:val="19"/>
        </w:rPr>
        <w:t>For ease of reference, the person using the application is called the "user" throughout this document.</w:t>
      </w:r>
    </w:p>
    <w:p w14:paraId="71268062" w14:textId="77777777" w:rsidR="00D061A2" w:rsidRPr="00FE3A2A" w:rsidRDefault="00D061A2" w:rsidP="00D061A2">
      <w:pPr>
        <w:pStyle w:val="Heading2"/>
        <w:spacing w:before="240" w:after="240"/>
        <w:rPr>
          <w:rFonts w:ascii="Arial" w:hAnsi="Arial" w:cs="Arial"/>
        </w:rPr>
      </w:pPr>
      <w:r w:rsidRPr="00FE3A2A">
        <w:rPr>
          <w:rFonts w:ascii="Arial" w:hAnsi="Arial" w:cs="Arial"/>
        </w:rPr>
        <w:t>RELATED PUBLICATIONS</w:t>
      </w:r>
    </w:p>
    <w:p w14:paraId="6D181221" w14:textId="4089F802" w:rsidR="00D061A2" w:rsidRPr="0047559C" w:rsidRDefault="00D061A2" w:rsidP="00D061A2">
      <w:pPr>
        <w:pStyle w:val="BodyText"/>
        <w:rPr>
          <w:rFonts w:ascii="Arial" w:hAnsi="Arial" w:cs="Arial"/>
          <w:color w:val="424242" w:themeColor="background1"/>
          <w:sz w:val="19"/>
          <w:szCs w:val="19"/>
        </w:rPr>
      </w:pPr>
      <w:r w:rsidRPr="0047559C">
        <w:rPr>
          <w:rFonts w:ascii="Arial" w:hAnsi="Arial" w:cs="Arial"/>
          <w:color w:val="424242" w:themeColor="background1"/>
          <w:sz w:val="19"/>
          <w:szCs w:val="19"/>
        </w:rPr>
        <w:t xml:space="preserve">Rapier </w:t>
      </w:r>
      <w:r w:rsidR="000E067F">
        <w:rPr>
          <w:rFonts w:ascii="Arial" w:hAnsi="Arial" w:cs="Arial"/>
          <w:color w:val="424242" w:themeColor="background1"/>
          <w:sz w:val="19"/>
          <w:szCs w:val="19"/>
        </w:rPr>
        <w:t>50</w:t>
      </w:r>
      <w:r w:rsidRPr="0047559C">
        <w:rPr>
          <w:rFonts w:ascii="Arial" w:hAnsi="Arial" w:cs="Arial"/>
          <w:color w:val="424242" w:themeColor="background1"/>
          <w:sz w:val="19"/>
          <w:szCs w:val="19"/>
        </w:rPr>
        <w:t xml:space="preserve"> Technical Manual – required only for details of low level protocol information and physical connection details.</w:t>
      </w:r>
    </w:p>
    <w:p w14:paraId="4F7C76CC" w14:textId="77777777" w:rsidR="00D061A2" w:rsidRPr="00FE3A2A" w:rsidRDefault="00D061A2" w:rsidP="00D061A2">
      <w:pPr>
        <w:pStyle w:val="Heading2"/>
        <w:spacing w:before="240" w:after="240"/>
        <w:rPr>
          <w:rFonts w:ascii="Arial" w:hAnsi="Arial" w:cs="Arial"/>
        </w:rPr>
      </w:pPr>
      <w:r w:rsidRPr="00FE3A2A">
        <w:rPr>
          <w:rFonts w:ascii="Arial" w:hAnsi="Arial" w:cs="Arial"/>
        </w:rPr>
        <w:t>TRADEMARKS AND ACKNOWLEDGEMENTS</w:t>
      </w:r>
    </w:p>
    <w:p w14:paraId="74E63EDB" w14:textId="77777777" w:rsidR="00D061A2" w:rsidRPr="0047559C" w:rsidRDefault="00D061A2" w:rsidP="00D061A2">
      <w:pPr>
        <w:pStyle w:val="BodyText"/>
        <w:rPr>
          <w:rFonts w:ascii="Arial" w:hAnsi="Arial" w:cs="Arial"/>
          <w:color w:val="424242" w:themeColor="background1"/>
          <w:sz w:val="19"/>
          <w:szCs w:val="19"/>
        </w:rPr>
      </w:pPr>
      <w:bookmarkStart w:id="1" w:name="_Toc135471882"/>
      <w:r w:rsidRPr="0047559C">
        <w:rPr>
          <w:rFonts w:ascii="Arial" w:hAnsi="Arial" w:cs="Arial"/>
          <w:color w:val="424242" w:themeColor="background1"/>
          <w:sz w:val="19"/>
          <w:szCs w:val="19"/>
        </w:rPr>
        <w:t xml:space="preserve">MAV is a registered trademark of MAV Systems Ltd. </w:t>
      </w:r>
    </w:p>
    <w:p w14:paraId="40065417" w14:textId="77777777" w:rsidR="00D061A2" w:rsidRPr="0047559C" w:rsidRDefault="00D061A2" w:rsidP="00D061A2">
      <w:pPr>
        <w:pStyle w:val="BodyText"/>
        <w:rPr>
          <w:rFonts w:ascii="Arial" w:hAnsi="Arial" w:cs="Arial"/>
          <w:color w:val="424242" w:themeColor="background1"/>
          <w:sz w:val="19"/>
          <w:szCs w:val="19"/>
        </w:rPr>
      </w:pPr>
      <w:r w:rsidRPr="0047559C">
        <w:rPr>
          <w:rFonts w:ascii="Arial" w:hAnsi="Arial" w:cs="Arial"/>
          <w:color w:val="424242" w:themeColor="background1"/>
          <w:sz w:val="19"/>
          <w:szCs w:val="19"/>
        </w:rPr>
        <w:t>Adobe, Acrobat and Reader are registered trademarks of Adobe Systems Incorporated in the United States and other countries.</w:t>
      </w:r>
    </w:p>
    <w:p w14:paraId="4DD4CBFF" w14:textId="77777777" w:rsidR="00D061A2" w:rsidRPr="0047559C" w:rsidRDefault="00D061A2" w:rsidP="00D061A2">
      <w:pPr>
        <w:pStyle w:val="BodyText"/>
        <w:rPr>
          <w:rFonts w:ascii="Arial" w:hAnsi="Arial" w:cs="Arial"/>
          <w:color w:val="424242" w:themeColor="background1"/>
          <w:sz w:val="19"/>
          <w:szCs w:val="19"/>
        </w:rPr>
      </w:pPr>
      <w:r w:rsidRPr="0047559C">
        <w:rPr>
          <w:rFonts w:ascii="Arial" w:hAnsi="Arial" w:cs="Arial"/>
          <w:color w:val="424242" w:themeColor="background1"/>
          <w:sz w:val="19"/>
          <w:szCs w:val="19"/>
        </w:rPr>
        <w:t>Microsoft, Windows and Windows Vista are registered trademarks of Microsoft Corporation in the United States and other countries.</w:t>
      </w:r>
      <w:bookmarkEnd w:id="1"/>
    </w:p>
    <w:p w14:paraId="77A2E713" w14:textId="77777777" w:rsidR="00D061A2" w:rsidRPr="00FE3A2A" w:rsidRDefault="00D061A2" w:rsidP="00D061A2">
      <w:pPr>
        <w:pStyle w:val="Heading2"/>
        <w:spacing w:before="240" w:after="240"/>
        <w:rPr>
          <w:rFonts w:ascii="Arial" w:hAnsi="Arial" w:cs="Arial"/>
        </w:rPr>
      </w:pPr>
      <w:r w:rsidRPr="00FE3A2A">
        <w:rPr>
          <w:rFonts w:ascii="Arial" w:hAnsi="Arial" w:cs="Arial"/>
        </w:rPr>
        <w:t>CONVENTIONS USED IN THIS GUIDE</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869"/>
        <w:gridCol w:w="9596"/>
      </w:tblGrid>
      <w:tr w:rsidR="00D061A2" w:rsidRPr="006F1D6E" w14:paraId="26EA28BA" w14:textId="77777777" w:rsidTr="00502C05">
        <w:trPr>
          <w:trHeight w:val="850"/>
        </w:trPr>
        <w:tc>
          <w:tcPr>
            <w:tcW w:w="869" w:type="dxa"/>
            <w:vAlign w:val="center"/>
          </w:tcPr>
          <w:p w14:paraId="3F87C441" w14:textId="77777777" w:rsidR="00D061A2" w:rsidRPr="006F1D6E" w:rsidRDefault="00D061A2" w:rsidP="00502C05">
            <w:pPr>
              <w:pStyle w:val="ListParagraph-Alert"/>
              <w:numPr>
                <w:ilvl w:val="0"/>
                <w:numId w:val="0"/>
              </w:numPr>
              <w:jc w:val="center"/>
              <w:rPr>
                <w:b/>
                <w:sz w:val="24"/>
                <w:szCs w:val="24"/>
              </w:rPr>
            </w:pPr>
            <w:r w:rsidRPr="00634B50">
              <w:rPr>
                <w:b/>
                <w:noProof/>
                <w:sz w:val="24"/>
                <w:szCs w:val="24"/>
              </w:rPr>
              <w:drawing>
                <wp:inline distT="0" distB="0" distL="0" distR="0" wp14:anchorId="1B5036D1" wp14:editId="6F53BE4C">
                  <wp:extent cx="391886" cy="347354"/>
                  <wp:effectExtent l="0" t="0" r="1905"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94872" cy="350000"/>
                          </a:xfrm>
                          <a:prstGeom prst="rect">
                            <a:avLst/>
                          </a:prstGeom>
                        </pic:spPr>
                      </pic:pic>
                    </a:graphicData>
                  </a:graphic>
                </wp:inline>
              </w:drawing>
            </w:r>
          </w:p>
        </w:tc>
        <w:tc>
          <w:tcPr>
            <w:tcW w:w="9596" w:type="dxa"/>
            <w:vAlign w:val="center"/>
          </w:tcPr>
          <w:p w14:paraId="5680D14C" w14:textId="77777777" w:rsidR="00D061A2" w:rsidRPr="00766C91" w:rsidRDefault="00D061A2" w:rsidP="00502C05">
            <w:pPr>
              <w:pStyle w:val="ListParagraph-Alert"/>
              <w:numPr>
                <w:ilvl w:val="0"/>
                <w:numId w:val="0"/>
              </w:numPr>
              <w:ind w:left="306"/>
              <w:rPr>
                <w:sz w:val="24"/>
                <w:szCs w:val="24"/>
              </w:rPr>
            </w:pPr>
            <w:r w:rsidRPr="00766C91">
              <w:rPr>
                <w:sz w:val="24"/>
                <w:szCs w:val="24"/>
              </w:rPr>
              <w:t>This symbol indicates a warning. Follow the advice to avoid loss of data or equipment failure.</w:t>
            </w:r>
          </w:p>
        </w:tc>
      </w:tr>
      <w:tr w:rsidR="00D061A2" w:rsidRPr="006F1D6E" w14:paraId="1ED7B330" w14:textId="77777777" w:rsidTr="00502C05">
        <w:trPr>
          <w:trHeight w:val="850"/>
        </w:trPr>
        <w:tc>
          <w:tcPr>
            <w:tcW w:w="869" w:type="dxa"/>
            <w:vAlign w:val="center"/>
          </w:tcPr>
          <w:p w14:paraId="0029326E" w14:textId="77777777" w:rsidR="00D061A2" w:rsidRPr="006F1D6E" w:rsidRDefault="00D061A2" w:rsidP="00502C05">
            <w:pPr>
              <w:pStyle w:val="ListParagraph-Tip"/>
              <w:numPr>
                <w:ilvl w:val="0"/>
                <w:numId w:val="0"/>
              </w:numPr>
              <w:jc w:val="center"/>
              <w:rPr>
                <w:b/>
                <w:sz w:val="24"/>
                <w:szCs w:val="24"/>
              </w:rPr>
            </w:pPr>
            <w:r>
              <w:rPr>
                <w:noProof/>
                <w:color w:val="424242" w:themeColor="background1"/>
                <w:sz w:val="19"/>
                <w:szCs w:val="19"/>
              </w:rPr>
              <w:drawing>
                <wp:anchor distT="0" distB="0" distL="114300" distR="114300" simplePos="0" relativeHeight="251662336" behindDoc="0" locked="0" layoutInCell="1" allowOverlap="1" wp14:anchorId="7AB869A9" wp14:editId="0FBA6292">
                  <wp:simplePos x="0" y="0"/>
                  <wp:positionH relativeFrom="column">
                    <wp:posOffset>6985</wp:posOffset>
                  </wp:positionH>
                  <wp:positionV relativeFrom="paragraph">
                    <wp:posOffset>-124460</wp:posOffset>
                  </wp:positionV>
                  <wp:extent cx="457200" cy="457200"/>
                  <wp:effectExtent l="0" t="0" r="0" b="0"/>
                  <wp:wrapNone/>
                  <wp:docPr id="469" name="Picture 46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lag.png"/>
                          <pic:cNvPicPr/>
                        </pic:nvPicPr>
                        <pic:blipFill>
                          <a:blip r:embed="rId1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p>
        </w:tc>
        <w:tc>
          <w:tcPr>
            <w:tcW w:w="9596" w:type="dxa"/>
            <w:vAlign w:val="center"/>
          </w:tcPr>
          <w:p w14:paraId="478044AE" w14:textId="77777777" w:rsidR="00D061A2" w:rsidRPr="006F1D6E" w:rsidRDefault="00D061A2" w:rsidP="00502C05">
            <w:pPr>
              <w:pStyle w:val="ListParagraph-Tip"/>
              <w:numPr>
                <w:ilvl w:val="0"/>
                <w:numId w:val="0"/>
              </w:numPr>
              <w:ind w:left="306"/>
              <w:rPr>
                <w:sz w:val="24"/>
                <w:szCs w:val="24"/>
              </w:rPr>
            </w:pPr>
            <w:r>
              <w:rPr>
                <w:sz w:val="24"/>
                <w:szCs w:val="24"/>
              </w:rPr>
              <w:t>This symbol indicates danger. Follow the advice to avoid personal injury or serious damage.</w:t>
            </w:r>
          </w:p>
        </w:tc>
      </w:tr>
      <w:tr w:rsidR="00D061A2" w:rsidRPr="006F1D6E" w14:paraId="12DFC4EF" w14:textId="77777777" w:rsidTr="00502C05">
        <w:trPr>
          <w:trHeight w:val="850"/>
        </w:trPr>
        <w:tc>
          <w:tcPr>
            <w:tcW w:w="869" w:type="dxa"/>
            <w:vAlign w:val="center"/>
          </w:tcPr>
          <w:p w14:paraId="5401F07C" w14:textId="77777777" w:rsidR="00D061A2" w:rsidRPr="006F1D6E" w:rsidRDefault="00D061A2" w:rsidP="00502C05">
            <w:pPr>
              <w:pStyle w:val="ListParagraph-Note"/>
              <w:numPr>
                <w:ilvl w:val="0"/>
                <w:numId w:val="0"/>
              </w:numPr>
              <w:jc w:val="center"/>
              <w:rPr>
                <w:b/>
                <w:sz w:val="24"/>
                <w:szCs w:val="24"/>
              </w:rPr>
            </w:pPr>
            <w:r w:rsidRPr="00634B50">
              <w:rPr>
                <w:b/>
                <w:noProof/>
                <w:sz w:val="24"/>
                <w:szCs w:val="24"/>
              </w:rPr>
              <w:drawing>
                <wp:inline distT="0" distB="0" distL="0" distR="0" wp14:anchorId="7C643D59" wp14:editId="2C927605">
                  <wp:extent cx="411504" cy="401216"/>
                  <wp:effectExtent l="0" t="0" r="0" b="571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4130" cy="403776"/>
                          </a:xfrm>
                          <a:prstGeom prst="rect">
                            <a:avLst/>
                          </a:prstGeom>
                        </pic:spPr>
                      </pic:pic>
                    </a:graphicData>
                  </a:graphic>
                </wp:inline>
              </w:drawing>
            </w:r>
          </w:p>
        </w:tc>
        <w:tc>
          <w:tcPr>
            <w:tcW w:w="9596" w:type="dxa"/>
            <w:vAlign w:val="center"/>
          </w:tcPr>
          <w:p w14:paraId="697399CA" w14:textId="77777777" w:rsidR="00D061A2" w:rsidRPr="00766C91" w:rsidRDefault="00D061A2" w:rsidP="00502C05">
            <w:pPr>
              <w:pStyle w:val="ListParagraph-Note"/>
              <w:numPr>
                <w:ilvl w:val="0"/>
                <w:numId w:val="0"/>
              </w:numPr>
              <w:ind w:left="306"/>
              <w:rPr>
                <w:bCs w:val="0"/>
                <w:sz w:val="24"/>
                <w:szCs w:val="24"/>
              </w:rPr>
            </w:pPr>
            <w:r w:rsidRPr="00766C91">
              <w:rPr>
                <w:bCs w:val="0"/>
                <w:sz w:val="24"/>
                <w:szCs w:val="24"/>
              </w:rPr>
              <w:t>This symbol indicates important information or a hint / tip.</w:t>
            </w:r>
          </w:p>
        </w:tc>
      </w:tr>
    </w:tbl>
    <w:p w14:paraId="2D92C38A" w14:textId="77777777" w:rsidR="00D061A2" w:rsidRPr="0027295F" w:rsidRDefault="00D061A2" w:rsidP="00D061A2"/>
    <w:tbl>
      <w:tblPr>
        <w:tblStyle w:val="TableGrid"/>
        <w:tblW w:w="0" w:type="auto"/>
        <w:jc w:val="center"/>
        <w:tblBorders>
          <w:top w:val="single" w:sz="4" w:space="0" w:color="D9D9D9" w:themeColor="background2" w:themeTint="33"/>
          <w:left w:val="single" w:sz="4" w:space="0" w:color="D9D9D9" w:themeColor="background2" w:themeTint="33"/>
          <w:bottom w:val="single" w:sz="4" w:space="0" w:color="D9D9D9" w:themeColor="background2" w:themeTint="33"/>
          <w:right w:val="single" w:sz="4" w:space="0" w:color="D9D9D9" w:themeColor="background2" w:themeTint="33"/>
          <w:insideH w:val="single" w:sz="4" w:space="0" w:color="D9D9D9" w:themeColor="background2" w:themeTint="33"/>
          <w:insideV w:val="single" w:sz="4" w:space="0" w:color="D9D9D9" w:themeColor="background2" w:themeTint="33"/>
        </w:tblBorders>
        <w:tblLook w:val="04A0" w:firstRow="1" w:lastRow="0" w:firstColumn="1" w:lastColumn="0" w:noHBand="0" w:noVBand="1"/>
      </w:tblPr>
      <w:tblGrid>
        <w:gridCol w:w="1936"/>
        <w:gridCol w:w="1330"/>
        <w:gridCol w:w="6809"/>
      </w:tblGrid>
      <w:tr w:rsidR="00D061A2" w:rsidRPr="001E5006" w14:paraId="0FCD25EF" w14:textId="77777777" w:rsidTr="00502C05">
        <w:trPr>
          <w:trHeight w:val="283"/>
          <w:jc w:val="center"/>
        </w:trPr>
        <w:tc>
          <w:tcPr>
            <w:tcW w:w="10075" w:type="dxa"/>
            <w:gridSpan w:val="3"/>
            <w:shd w:val="clear" w:color="auto" w:fill="013751" w:themeFill="accent4"/>
            <w:vAlign w:val="center"/>
          </w:tcPr>
          <w:p w14:paraId="7264603E" w14:textId="77777777" w:rsidR="00D061A2" w:rsidRPr="001E5006" w:rsidRDefault="00D061A2" w:rsidP="00502C05">
            <w:pPr>
              <w:pStyle w:val="Heading3"/>
              <w:spacing w:before="0"/>
              <w:outlineLvl w:val="2"/>
              <w:rPr>
                <w:rFonts w:ascii="Arial" w:hAnsi="Arial" w:cs="Arial"/>
                <w:bCs/>
                <w:color w:val="424242" w:themeColor="background1"/>
                <w:spacing w:val="-1"/>
                <w:sz w:val="18"/>
                <w:szCs w:val="18"/>
              </w:rPr>
            </w:pPr>
            <w:r>
              <w:rPr>
                <w:rFonts w:ascii="Arial" w:hAnsi="Arial" w:cs="Arial"/>
                <w:bCs/>
                <w:color w:val="FEFFFF" w:themeColor="text1"/>
                <w:spacing w:val="-1"/>
                <w:sz w:val="18"/>
                <w:szCs w:val="18"/>
              </w:rPr>
              <w:t>Change History</w:t>
            </w:r>
          </w:p>
        </w:tc>
      </w:tr>
      <w:tr w:rsidR="00D061A2" w:rsidRPr="001E5006" w14:paraId="125B7F24" w14:textId="77777777" w:rsidTr="00502C05">
        <w:trPr>
          <w:trHeight w:val="283"/>
          <w:jc w:val="center"/>
        </w:trPr>
        <w:tc>
          <w:tcPr>
            <w:tcW w:w="1936" w:type="dxa"/>
            <w:vAlign w:val="center"/>
          </w:tcPr>
          <w:p w14:paraId="4C34FB98" w14:textId="620193B7" w:rsidR="00D061A2" w:rsidRPr="001E5006" w:rsidRDefault="000E067F" w:rsidP="00502C05">
            <w:pPr>
              <w:pStyle w:val="Heading3"/>
              <w:spacing w:before="0"/>
              <w:outlineLvl w:val="2"/>
              <w:rPr>
                <w:rFonts w:ascii="Arial" w:hAnsi="Arial" w:cs="Arial"/>
                <w:color w:val="424242" w:themeColor="background1"/>
                <w:sz w:val="14"/>
                <w:szCs w:val="14"/>
              </w:rPr>
            </w:pPr>
            <w:r>
              <w:rPr>
                <w:rFonts w:ascii="Arial" w:hAnsi="Arial" w:cs="Arial"/>
                <w:color w:val="424242" w:themeColor="background1"/>
                <w:sz w:val="14"/>
                <w:szCs w:val="14"/>
              </w:rPr>
              <w:t>1 December</w:t>
            </w:r>
          </w:p>
        </w:tc>
        <w:tc>
          <w:tcPr>
            <w:tcW w:w="1330" w:type="dxa"/>
            <w:vAlign w:val="center"/>
          </w:tcPr>
          <w:p w14:paraId="27A4D1C8" w14:textId="529B6C8D" w:rsidR="00D061A2" w:rsidRPr="001E5006" w:rsidRDefault="000E067F" w:rsidP="00502C05">
            <w:pPr>
              <w:pStyle w:val="Heading3"/>
              <w:spacing w:before="0"/>
              <w:outlineLvl w:val="2"/>
              <w:rPr>
                <w:rFonts w:ascii="Arial" w:hAnsi="Arial" w:cs="Arial"/>
                <w:color w:val="424242" w:themeColor="background1"/>
                <w:sz w:val="14"/>
                <w:szCs w:val="14"/>
              </w:rPr>
            </w:pPr>
            <w:r>
              <w:rPr>
                <w:rFonts w:ascii="Arial" w:hAnsi="Arial" w:cs="Arial"/>
                <w:color w:val="424242" w:themeColor="background1"/>
                <w:sz w:val="14"/>
                <w:szCs w:val="14"/>
              </w:rPr>
              <w:t>2.1</w:t>
            </w:r>
          </w:p>
        </w:tc>
        <w:tc>
          <w:tcPr>
            <w:tcW w:w="6809" w:type="dxa"/>
            <w:vAlign w:val="center"/>
          </w:tcPr>
          <w:p w14:paraId="7910BE25" w14:textId="528A278E" w:rsidR="00D061A2" w:rsidRPr="001E5006" w:rsidRDefault="000E067F" w:rsidP="00502C05">
            <w:pPr>
              <w:pStyle w:val="Heading3"/>
              <w:spacing w:before="0"/>
              <w:outlineLvl w:val="2"/>
              <w:rPr>
                <w:rFonts w:ascii="Arial" w:hAnsi="Arial" w:cs="Arial"/>
                <w:color w:val="424242" w:themeColor="background1"/>
                <w:sz w:val="14"/>
                <w:szCs w:val="14"/>
              </w:rPr>
            </w:pPr>
            <w:r>
              <w:rPr>
                <w:rFonts w:ascii="Arial" w:hAnsi="Arial" w:cs="Arial"/>
                <w:color w:val="424242" w:themeColor="background1"/>
                <w:sz w:val="14"/>
                <w:szCs w:val="14"/>
              </w:rPr>
              <w:t>Added support for Rapier 50 Mono</w:t>
            </w:r>
          </w:p>
        </w:tc>
      </w:tr>
      <w:tr w:rsidR="00D061A2" w:rsidRPr="001E5006" w14:paraId="0E9FCD44" w14:textId="77777777" w:rsidTr="00502C05">
        <w:trPr>
          <w:trHeight w:val="283"/>
          <w:jc w:val="center"/>
        </w:trPr>
        <w:tc>
          <w:tcPr>
            <w:tcW w:w="1936" w:type="dxa"/>
            <w:vAlign w:val="center"/>
          </w:tcPr>
          <w:p w14:paraId="5B29388E" w14:textId="5E115545" w:rsidR="00D061A2" w:rsidRPr="001E5006" w:rsidRDefault="000E067F" w:rsidP="00502C05">
            <w:pPr>
              <w:pStyle w:val="Heading3"/>
              <w:spacing w:before="0"/>
              <w:outlineLvl w:val="2"/>
              <w:rPr>
                <w:rFonts w:ascii="Arial" w:hAnsi="Arial" w:cs="Arial"/>
                <w:color w:val="424242" w:themeColor="background1"/>
                <w:sz w:val="14"/>
                <w:szCs w:val="14"/>
              </w:rPr>
            </w:pPr>
            <w:r>
              <w:rPr>
                <w:rFonts w:ascii="Arial" w:hAnsi="Arial" w:cs="Arial"/>
                <w:color w:val="424242" w:themeColor="background1"/>
                <w:sz w:val="14"/>
                <w:szCs w:val="14"/>
              </w:rPr>
              <w:t>20 December</w:t>
            </w:r>
          </w:p>
        </w:tc>
        <w:tc>
          <w:tcPr>
            <w:tcW w:w="1330" w:type="dxa"/>
            <w:vAlign w:val="center"/>
          </w:tcPr>
          <w:p w14:paraId="576B8D6E" w14:textId="0F3762D6" w:rsidR="00D061A2" w:rsidRPr="001E5006" w:rsidRDefault="000E067F" w:rsidP="00502C05">
            <w:pPr>
              <w:pStyle w:val="Heading3"/>
              <w:spacing w:before="0"/>
              <w:outlineLvl w:val="2"/>
              <w:rPr>
                <w:rFonts w:ascii="Arial" w:hAnsi="Arial" w:cs="Arial"/>
                <w:color w:val="424242" w:themeColor="background1"/>
                <w:sz w:val="14"/>
                <w:szCs w:val="14"/>
              </w:rPr>
            </w:pPr>
            <w:r>
              <w:rPr>
                <w:rFonts w:ascii="Arial" w:hAnsi="Arial" w:cs="Arial"/>
                <w:color w:val="424242" w:themeColor="background1"/>
                <w:sz w:val="14"/>
                <w:szCs w:val="14"/>
              </w:rPr>
              <w:t>2.2</w:t>
            </w:r>
          </w:p>
        </w:tc>
        <w:tc>
          <w:tcPr>
            <w:tcW w:w="6809" w:type="dxa"/>
            <w:vAlign w:val="center"/>
          </w:tcPr>
          <w:p w14:paraId="541D99BD" w14:textId="3A7C1AD1" w:rsidR="00D061A2" w:rsidRPr="001E5006" w:rsidRDefault="000E067F" w:rsidP="00502C05">
            <w:pPr>
              <w:pStyle w:val="Heading3"/>
              <w:spacing w:before="0"/>
              <w:outlineLvl w:val="2"/>
              <w:rPr>
                <w:rFonts w:ascii="Arial" w:hAnsi="Arial" w:cs="Arial"/>
                <w:color w:val="424242" w:themeColor="background1"/>
                <w:sz w:val="14"/>
                <w:szCs w:val="14"/>
              </w:rPr>
            </w:pPr>
            <w:r>
              <w:rPr>
                <w:rFonts w:ascii="Arial" w:hAnsi="Arial" w:cs="Arial"/>
                <w:color w:val="424242" w:themeColor="background1"/>
                <w:sz w:val="14"/>
                <w:szCs w:val="14"/>
              </w:rPr>
              <w:t>Update to control commands</w:t>
            </w:r>
          </w:p>
        </w:tc>
      </w:tr>
      <w:tr w:rsidR="000E067F" w:rsidRPr="001E5006" w14:paraId="0E7FBB38" w14:textId="77777777" w:rsidTr="00502C05">
        <w:trPr>
          <w:trHeight w:val="283"/>
          <w:jc w:val="center"/>
        </w:trPr>
        <w:tc>
          <w:tcPr>
            <w:tcW w:w="1936" w:type="dxa"/>
            <w:vAlign w:val="center"/>
          </w:tcPr>
          <w:p w14:paraId="1F569276" w14:textId="080224D4" w:rsidR="000E067F" w:rsidRDefault="000E067F" w:rsidP="00502C05">
            <w:pPr>
              <w:pStyle w:val="Heading3"/>
              <w:spacing w:before="0"/>
              <w:outlineLvl w:val="2"/>
              <w:rPr>
                <w:rFonts w:ascii="Arial" w:hAnsi="Arial" w:cs="Arial"/>
                <w:color w:val="424242" w:themeColor="background1"/>
                <w:sz w:val="14"/>
                <w:szCs w:val="14"/>
              </w:rPr>
            </w:pPr>
            <w:r>
              <w:rPr>
                <w:rFonts w:ascii="Arial" w:hAnsi="Arial" w:cs="Arial"/>
                <w:color w:val="424242" w:themeColor="background1"/>
                <w:sz w:val="14"/>
                <w:szCs w:val="14"/>
              </w:rPr>
              <w:t>21 July</w:t>
            </w:r>
          </w:p>
        </w:tc>
        <w:tc>
          <w:tcPr>
            <w:tcW w:w="1330" w:type="dxa"/>
            <w:vAlign w:val="center"/>
          </w:tcPr>
          <w:p w14:paraId="573D68BF" w14:textId="2F6ECCD7" w:rsidR="000E067F" w:rsidRDefault="000E067F" w:rsidP="00502C05">
            <w:pPr>
              <w:pStyle w:val="Heading3"/>
              <w:spacing w:before="0"/>
              <w:outlineLvl w:val="2"/>
              <w:rPr>
                <w:rFonts w:ascii="Arial" w:hAnsi="Arial" w:cs="Arial"/>
                <w:color w:val="424242" w:themeColor="background1"/>
                <w:sz w:val="14"/>
                <w:szCs w:val="14"/>
              </w:rPr>
            </w:pPr>
            <w:r>
              <w:rPr>
                <w:rFonts w:ascii="Arial" w:hAnsi="Arial" w:cs="Arial"/>
                <w:color w:val="424242" w:themeColor="background1"/>
                <w:sz w:val="14"/>
                <w:szCs w:val="14"/>
              </w:rPr>
              <w:t>2.5</w:t>
            </w:r>
          </w:p>
        </w:tc>
        <w:tc>
          <w:tcPr>
            <w:tcW w:w="6809" w:type="dxa"/>
            <w:vAlign w:val="center"/>
          </w:tcPr>
          <w:p w14:paraId="69E843D9" w14:textId="23D461EF" w:rsidR="000E067F" w:rsidRDefault="000E067F" w:rsidP="00502C05">
            <w:pPr>
              <w:pStyle w:val="Heading3"/>
              <w:spacing w:before="0"/>
              <w:outlineLvl w:val="2"/>
              <w:rPr>
                <w:rFonts w:ascii="Arial" w:hAnsi="Arial" w:cs="Arial"/>
                <w:color w:val="424242" w:themeColor="background1"/>
                <w:sz w:val="14"/>
                <w:szCs w:val="14"/>
              </w:rPr>
            </w:pPr>
            <w:r>
              <w:rPr>
                <w:rFonts w:ascii="Arial" w:hAnsi="Arial" w:cs="Arial"/>
                <w:color w:val="424242" w:themeColor="background1"/>
                <w:sz w:val="14"/>
                <w:szCs w:val="14"/>
              </w:rPr>
              <w:t>Multi-Camera support</w:t>
            </w:r>
          </w:p>
        </w:tc>
      </w:tr>
    </w:tbl>
    <w:p w14:paraId="239268DF" w14:textId="77777777" w:rsidR="00D061A2" w:rsidRDefault="00D061A2" w:rsidP="00D061A2"/>
    <w:p w14:paraId="42CDEB35" w14:textId="77777777" w:rsidR="00D061A2" w:rsidRDefault="00D061A2" w:rsidP="00D061A2">
      <w:pPr>
        <w:spacing w:after="200" w:line="276" w:lineRule="auto"/>
      </w:pPr>
      <w:r>
        <w:br w:type="page"/>
      </w:r>
    </w:p>
    <w:p w14:paraId="6E96B9A5" w14:textId="72218EA1" w:rsidR="006D6647" w:rsidRDefault="001C30CB" w:rsidP="001C30CB">
      <w:pPr>
        <w:pStyle w:val="Heading1"/>
      </w:pPr>
      <w:r>
        <w:lastRenderedPageBreak/>
        <w:t>Overview</w:t>
      </w:r>
    </w:p>
    <w:p w14:paraId="4A88F95A" w14:textId="4256915D" w:rsidR="001C30CB" w:rsidRPr="00FE3A2A" w:rsidRDefault="001C30CB" w:rsidP="001C30CB">
      <w:pPr>
        <w:pStyle w:val="Heading2"/>
        <w:spacing w:before="240" w:after="240"/>
        <w:rPr>
          <w:rFonts w:ascii="Arial" w:hAnsi="Arial" w:cs="Arial"/>
        </w:rPr>
      </w:pPr>
      <w:r>
        <w:rPr>
          <w:rFonts w:ascii="Arial" w:hAnsi="Arial" w:cs="Arial"/>
        </w:rPr>
        <w:t>PRODUCT OVERVIEW</w:t>
      </w:r>
    </w:p>
    <w:p w14:paraId="6041945B" w14:textId="3362AAA9" w:rsidR="001C30CB" w:rsidRPr="001C30CB" w:rsidRDefault="001C30CB" w:rsidP="001C30CB">
      <w:pPr>
        <w:pStyle w:val="BodyText"/>
        <w:rPr>
          <w:rFonts w:ascii="Arial" w:hAnsi="Arial" w:cs="Arial"/>
          <w:color w:val="424242" w:themeColor="background1"/>
          <w:sz w:val="19"/>
          <w:szCs w:val="19"/>
        </w:rPr>
      </w:pPr>
      <w:r w:rsidRPr="001C30CB">
        <w:rPr>
          <w:rFonts w:ascii="Arial" w:hAnsi="Arial" w:cs="Arial"/>
          <w:color w:val="424242" w:themeColor="background1"/>
          <w:sz w:val="19"/>
          <w:szCs w:val="19"/>
        </w:rPr>
        <w:t xml:space="preserve">The Rapier </w:t>
      </w:r>
      <w:r w:rsidR="000E067F">
        <w:rPr>
          <w:rFonts w:ascii="Arial" w:hAnsi="Arial" w:cs="Arial"/>
          <w:color w:val="424242" w:themeColor="background1"/>
          <w:sz w:val="19"/>
          <w:szCs w:val="19"/>
        </w:rPr>
        <w:t>50</w:t>
      </w:r>
      <w:r w:rsidRPr="001C30CB">
        <w:rPr>
          <w:rFonts w:ascii="Arial" w:hAnsi="Arial" w:cs="Arial"/>
          <w:color w:val="424242" w:themeColor="background1"/>
          <w:sz w:val="19"/>
          <w:szCs w:val="19"/>
        </w:rPr>
        <w:t xml:space="preserve"> Camera Set Up application is designed for ease of use in configuring a Rapier </w:t>
      </w:r>
      <w:r w:rsidR="000E067F">
        <w:rPr>
          <w:rFonts w:ascii="Arial" w:hAnsi="Arial" w:cs="Arial"/>
          <w:color w:val="424242" w:themeColor="background1"/>
          <w:sz w:val="19"/>
          <w:szCs w:val="19"/>
        </w:rPr>
        <w:t>50</w:t>
      </w:r>
      <w:r w:rsidRPr="001C30CB">
        <w:rPr>
          <w:rFonts w:ascii="Arial" w:hAnsi="Arial" w:cs="Arial"/>
          <w:color w:val="424242" w:themeColor="background1"/>
          <w:sz w:val="19"/>
          <w:szCs w:val="19"/>
        </w:rPr>
        <w:t xml:space="preserve"> ANPR camera.  From version </w:t>
      </w:r>
      <w:r w:rsidR="000E067F">
        <w:rPr>
          <w:rFonts w:ascii="Arial" w:hAnsi="Arial" w:cs="Arial"/>
          <w:color w:val="424242" w:themeColor="background1"/>
          <w:sz w:val="19"/>
          <w:szCs w:val="19"/>
        </w:rPr>
        <w:t>3</w:t>
      </w:r>
      <w:r w:rsidRPr="001C30CB">
        <w:rPr>
          <w:rFonts w:ascii="Arial" w:hAnsi="Arial" w:cs="Arial"/>
          <w:color w:val="424242" w:themeColor="background1"/>
          <w:sz w:val="19"/>
          <w:szCs w:val="19"/>
        </w:rPr>
        <w:t xml:space="preserve">.0 onwards, the application is compatible with both Rapier </w:t>
      </w:r>
      <w:r w:rsidR="000E067F">
        <w:rPr>
          <w:rFonts w:ascii="Arial" w:hAnsi="Arial" w:cs="Arial"/>
          <w:color w:val="424242" w:themeColor="background1"/>
          <w:sz w:val="19"/>
          <w:szCs w:val="19"/>
        </w:rPr>
        <w:t>50</w:t>
      </w:r>
      <w:r w:rsidRPr="001C30CB">
        <w:rPr>
          <w:rFonts w:ascii="Arial" w:hAnsi="Arial" w:cs="Arial"/>
          <w:color w:val="424242" w:themeColor="background1"/>
          <w:sz w:val="19"/>
          <w:szCs w:val="19"/>
        </w:rPr>
        <w:t xml:space="preserve"> Dual and Rapier </w:t>
      </w:r>
      <w:r w:rsidR="000E067F">
        <w:rPr>
          <w:rFonts w:ascii="Arial" w:hAnsi="Arial" w:cs="Arial"/>
          <w:color w:val="424242" w:themeColor="background1"/>
          <w:sz w:val="19"/>
          <w:szCs w:val="19"/>
        </w:rPr>
        <w:t>50</w:t>
      </w:r>
      <w:r w:rsidRPr="001C30CB">
        <w:rPr>
          <w:rFonts w:ascii="Arial" w:hAnsi="Arial" w:cs="Arial"/>
          <w:color w:val="424242" w:themeColor="background1"/>
          <w:sz w:val="19"/>
          <w:szCs w:val="19"/>
        </w:rPr>
        <w:t xml:space="preserve"> Mono products.</w:t>
      </w:r>
    </w:p>
    <w:p w14:paraId="2DA1325D" w14:textId="1664777C" w:rsidR="001C30CB" w:rsidRDefault="001C30CB" w:rsidP="001C30CB"/>
    <w:p w14:paraId="274897AE" w14:textId="4926A087" w:rsidR="001C30CB" w:rsidRDefault="001C30CB" w:rsidP="001C30CB">
      <w:r>
        <w:rPr>
          <w:noProof/>
        </w:rPr>
        <w:drawing>
          <wp:inline distT="0" distB="0" distL="0" distR="0" wp14:anchorId="67FAC3C2" wp14:editId="69E93900">
            <wp:extent cx="4572000" cy="1943100"/>
            <wp:effectExtent l="0" t="0" r="0" b="0"/>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72000" cy="1943100"/>
                    </a:xfrm>
                    <a:prstGeom prst="rect">
                      <a:avLst/>
                    </a:prstGeom>
                  </pic:spPr>
                </pic:pic>
              </a:graphicData>
            </a:graphic>
          </wp:inline>
        </w:drawing>
      </w:r>
    </w:p>
    <w:p w14:paraId="1662CCC6" w14:textId="0E397C5C" w:rsidR="001C30CB" w:rsidRDefault="001C30CB" w:rsidP="001C30CB"/>
    <w:p w14:paraId="123C5CA6" w14:textId="77777777" w:rsidR="001C30CB" w:rsidRPr="001C30CB" w:rsidRDefault="001C30CB" w:rsidP="001C30CB">
      <w:pPr>
        <w:pStyle w:val="BodyText"/>
        <w:rPr>
          <w:rFonts w:ascii="Arial" w:hAnsi="Arial" w:cs="Arial"/>
          <w:color w:val="424242" w:themeColor="background1"/>
          <w:sz w:val="19"/>
          <w:szCs w:val="19"/>
        </w:rPr>
      </w:pPr>
      <w:r w:rsidRPr="001C30CB">
        <w:rPr>
          <w:rFonts w:ascii="Arial" w:hAnsi="Arial" w:cs="Arial"/>
          <w:color w:val="424242" w:themeColor="background1"/>
          <w:sz w:val="19"/>
          <w:szCs w:val="19"/>
        </w:rPr>
        <w:t>Whilst, the user should have a working knowledge of ANPR and CCTV systems, the application undertakes the low level commands to the camera and avoids the installer being required to use low level protocol commands.</w:t>
      </w:r>
    </w:p>
    <w:p w14:paraId="068364E1" w14:textId="060C9BF6" w:rsidR="001C30CB" w:rsidRPr="001C30CB" w:rsidRDefault="001C30CB" w:rsidP="001C30CB">
      <w:pPr>
        <w:pStyle w:val="BodyText"/>
        <w:rPr>
          <w:rFonts w:ascii="Arial" w:hAnsi="Arial" w:cs="Arial"/>
          <w:color w:val="424242" w:themeColor="background1"/>
          <w:sz w:val="19"/>
          <w:szCs w:val="19"/>
        </w:rPr>
      </w:pPr>
      <w:r w:rsidRPr="001C30CB">
        <w:rPr>
          <w:rFonts w:ascii="Arial" w:hAnsi="Arial" w:cs="Arial"/>
          <w:color w:val="424242" w:themeColor="background1"/>
          <w:sz w:val="19"/>
          <w:szCs w:val="19"/>
        </w:rPr>
        <w:t>The application is suitable for use with both fixed and mobile systems.</w:t>
      </w:r>
    </w:p>
    <w:p w14:paraId="3F2D2F26" w14:textId="77777777" w:rsidR="001C30CB" w:rsidRPr="00FE3A2A" w:rsidRDefault="001C30CB" w:rsidP="001C30CB">
      <w:pPr>
        <w:pStyle w:val="Heading2"/>
        <w:spacing w:before="240" w:after="240"/>
        <w:rPr>
          <w:rFonts w:ascii="Arial" w:hAnsi="Arial" w:cs="Arial"/>
        </w:rPr>
      </w:pPr>
      <w:r w:rsidRPr="00FE3A2A">
        <w:rPr>
          <w:rFonts w:ascii="Arial" w:hAnsi="Arial" w:cs="Arial"/>
        </w:rPr>
        <w:t>CONNECTIONS</w:t>
      </w:r>
    </w:p>
    <w:p w14:paraId="43769521" w14:textId="77777777" w:rsidR="001C30CB" w:rsidRPr="00F47372" w:rsidRDefault="001C30CB" w:rsidP="001C30CB">
      <w:pPr>
        <w:pStyle w:val="NormalWeb"/>
        <w:spacing w:before="0" w:beforeAutospacing="0" w:after="120" w:afterAutospacing="0"/>
        <w:rPr>
          <w:rFonts w:ascii="Arial" w:hAnsi="Arial" w:cs="Arial"/>
          <w:color w:val="424242" w:themeColor="background1"/>
          <w:sz w:val="19"/>
          <w:szCs w:val="19"/>
        </w:rPr>
      </w:pPr>
      <w:r w:rsidRPr="00F47372">
        <w:rPr>
          <w:rFonts w:ascii="Arial" w:hAnsi="Arial" w:cs="Arial"/>
          <w:color w:val="424242" w:themeColor="background1"/>
          <w:sz w:val="19"/>
          <w:szCs w:val="19"/>
        </w:rPr>
        <w:t xml:space="preserve">For best use of the application, the user should have the facility to view the video from both cameras (ANPR and Overview) either simultaneously or by switching. This facility is normally provided by either the ANPR application itself or by use of a video monitor connected directly to the video cabling. </w:t>
      </w:r>
    </w:p>
    <w:p w14:paraId="3743E20A" w14:textId="0EAC423D" w:rsidR="001C30CB" w:rsidRDefault="001C30CB" w:rsidP="001C30CB">
      <w:pPr>
        <w:pStyle w:val="NormalWeb"/>
        <w:spacing w:before="0" w:beforeAutospacing="0" w:after="120" w:afterAutospacing="0"/>
        <w:rPr>
          <w:rFonts w:ascii="Arial" w:hAnsi="Arial" w:cs="Arial"/>
          <w:color w:val="424242" w:themeColor="background1"/>
          <w:sz w:val="19"/>
          <w:szCs w:val="19"/>
        </w:rPr>
      </w:pPr>
      <w:r w:rsidRPr="00F47372">
        <w:rPr>
          <w:rFonts w:ascii="Arial" w:hAnsi="Arial" w:cs="Arial"/>
          <w:color w:val="424242" w:themeColor="background1"/>
          <w:sz w:val="19"/>
          <w:szCs w:val="19"/>
        </w:rPr>
        <w:t xml:space="preserve">Before starting, connections from the Rapier </w:t>
      </w:r>
      <w:r w:rsidR="000E067F">
        <w:rPr>
          <w:rFonts w:ascii="Arial" w:hAnsi="Arial" w:cs="Arial"/>
          <w:color w:val="424242" w:themeColor="background1"/>
          <w:sz w:val="19"/>
          <w:szCs w:val="19"/>
        </w:rPr>
        <w:t>50</w:t>
      </w:r>
      <w:r w:rsidRPr="00F47372">
        <w:rPr>
          <w:rFonts w:ascii="Arial" w:hAnsi="Arial" w:cs="Arial"/>
          <w:color w:val="424242" w:themeColor="background1"/>
          <w:sz w:val="19"/>
          <w:szCs w:val="19"/>
        </w:rPr>
        <w:t xml:space="preserve"> shou</w:t>
      </w:r>
      <w:r w:rsidR="000E067F">
        <w:rPr>
          <w:rFonts w:ascii="Arial" w:hAnsi="Arial" w:cs="Arial"/>
          <w:color w:val="424242" w:themeColor="background1"/>
          <w:sz w:val="19"/>
          <w:szCs w:val="19"/>
        </w:rPr>
        <w:t>l</w:t>
      </w:r>
      <w:r w:rsidRPr="00F47372">
        <w:rPr>
          <w:rFonts w:ascii="Arial" w:hAnsi="Arial" w:cs="Arial"/>
          <w:color w:val="424242" w:themeColor="background1"/>
          <w:sz w:val="19"/>
          <w:szCs w:val="19"/>
        </w:rPr>
        <w:t xml:space="preserve">d be verified. At the controlling computer, there should be the following cables available: </w:t>
      </w:r>
    </w:p>
    <w:p w14:paraId="42436550" w14:textId="77777777" w:rsidR="001C30CB" w:rsidRPr="00F47372" w:rsidRDefault="001C30CB" w:rsidP="001C30CB">
      <w:pPr>
        <w:pStyle w:val="NormalWeb"/>
        <w:numPr>
          <w:ilvl w:val="0"/>
          <w:numId w:val="26"/>
        </w:numPr>
        <w:spacing w:before="0" w:beforeAutospacing="0" w:after="0" w:afterAutospacing="0"/>
        <w:ind w:left="641" w:hanging="357"/>
        <w:rPr>
          <w:rFonts w:ascii="Arial" w:hAnsi="Arial" w:cs="Arial"/>
          <w:color w:val="424242" w:themeColor="background1"/>
          <w:sz w:val="19"/>
          <w:szCs w:val="19"/>
        </w:rPr>
      </w:pPr>
      <w:r w:rsidRPr="00F47372">
        <w:rPr>
          <w:rFonts w:ascii="Arial" w:hAnsi="Arial" w:cs="Arial"/>
          <w:color w:val="424242" w:themeColor="background1"/>
          <w:sz w:val="19"/>
          <w:szCs w:val="19"/>
        </w:rPr>
        <w:t xml:space="preserve">9 way d-type serial connector (with RX/TX capability) </w:t>
      </w:r>
    </w:p>
    <w:p w14:paraId="2E927313" w14:textId="77777777" w:rsidR="001C30CB" w:rsidRPr="00F47372" w:rsidRDefault="001C30CB" w:rsidP="001C30CB">
      <w:pPr>
        <w:pStyle w:val="NormalWeb"/>
        <w:numPr>
          <w:ilvl w:val="0"/>
          <w:numId w:val="26"/>
        </w:numPr>
        <w:spacing w:before="0" w:beforeAutospacing="0" w:after="0" w:afterAutospacing="0"/>
        <w:ind w:left="641" w:hanging="357"/>
        <w:rPr>
          <w:rFonts w:ascii="Arial" w:hAnsi="Arial" w:cs="Arial"/>
          <w:color w:val="424242" w:themeColor="background1"/>
          <w:sz w:val="19"/>
          <w:szCs w:val="19"/>
        </w:rPr>
      </w:pPr>
      <w:r w:rsidRPr="00F47372">
        <w:rPr>
          <w:rFonts w:ascii="Arial" w:hAnsi="Arial" w:cs="Arial"/>
          <w:color w:val="424242" w:themeColor="background1"/>
          <w:sz w:val="19"/>
          <w:szCs w:val="19"/>
        </w:rPr>
        <w:t xml:space="preserve">ANPR Video (to be terminated into a single 75 ohm load) </w:t>
      </w:r>
    </w:p>
    <w:p w14:paraId="43555E8B" w14:textId="5F13FF6A" w:rsidR="001C30CB" w:rsidRPr="00F47372" w:rsidRDefault="001C30CB" w:rsidP="001C30CB">
      <w:pPr>
        <w:pStyle w:val="ListParagraph"/>
        <w:numPr>
          <w:ilvl w:val="0"/>
          <w:numId w:val="26"/>
        </w:numPr>
        <w:spacing w:after="0"/>
        <w:ind w:left="641" w:hanging="357"/>
        <w:rPr>
          <w:rFonts w:ascii="Arial" w:hAnsi="Arial" w:cs="Arial"/>
          <w:color w:val="424242" w:themeColor="background1"/>
          <w:sz w:val="19"/>
          <w:szCs w:val="19"/>
        </w:rPr>
      </w:pPr>
      <w:r w:rsidRPr="00F47372">
        <w:rPr>
          <w:rFonts w:ascii="Arial" w:hAnsi="Arial" w:cs="Arial"/>
          <w:color w:val="424242" w:themeColor="background1"/>
          <w:sz w:val="19"/>
          <w:szCs w:val="19"/>
        </w:rPr>
        <w:t xml:space="preserve">Overview Video (to be terminated into a single 75 ohm load) – only available on Rapier </w:t>
      </w:r>
      <w:r w:rsidR="000E067F">
        <w:rPr>
          <w:rFonts w:ascii="Arial" w:hAnsi="Arial" w:cs="Arial"/>
          <w:color w:val="424242" w:themeColor="background1"/>
          <w:sz w:val="19"/>
          <w:szCs w:val="19"/>
        </w:rPr>
        <w:t>50</w:t>
      </w:r>
      <w:r w:rsidRPr="00F47372">
        <w:rPr>
          <w:rFonts w:ascii="Arial" w:hAnsi="Arial" w:cs="Arial"/>
          <w:color w:val="424242" w:themeColor="background1"/>
          <w:sz w:val="19"/>
          <w:szCs w:val="19"/>
        </w:rPr>
        <w:t xml:space="preserve"> Dual </w:t>
      </w:r>
    </w:p>
    <w:p w14:paraId="3D18CEA4" w14:textId="77777777" w:rsidR="001C30CB" w:rsidRDefault="001C30CB" w:rsidP="001C30CB">
      <w:pPr>
        <w:pStyle w:val="ListParagraph"/>
        <w:numPr>
          <w:ilvl w:val="0"/>
          <w:numId w:val="26"/>
        </w:numPr>
        <w:spacing w:after="120"/>
        <w:ind w:left="641" w:hanging="357"/>
        <w:rPr>
          <w:rFonts w:ascii="Arial" w:hAnsi="Arial" w:cs="Arial"/>
          <w:color w:val="424242" w:themeColor="background1"/>
          <w:sz w:val="19"/>
          <w:szCs w:val="19"/>
        </w:rPr>
      </w:pPr>
      <w:r w:rsidRPr="00F47372">
        <w:rPr>
          <w:rFonts w:ascii="Arial" w:hAnsi="Arial" w:cs="Arial"/>
          <w:color w:val="424242" w:themeColor="background1"/>
          <w:sz w:val="19"/>
          <w:szCs w:val="19"/>
        </w:rPr>
        <w:t xml:space="preserve">Power (nominally 15V DC isolated with 5A capability) </w:t>
      </w:r>
    </w:p>
    <w:p w14:paraId="7BBC42BD" w14:textId="77777777" w:rsidR="001C30CB" w:rsidRPr="00F47372" w:rsidRDefault="001C30CB" w:rsidP="001C30CB">
      <w:pPr>
        <w:spacing w:after="120"/>
        <w:rPr>
          <w:rFonts w:ascii="Arial" w:hAnsi="Arial" w:cs="Arial"/>
          <w:color w:val="424242" w:themeColor="background1"/>
          <w:sz w:val="19"/>
          <w:szCs w:val="19"/>
        </w:rPr>
      </w:pPr>
    </w:p>
    <w:tbl>
      <w:tblPr>
        <w:tblStyle w:val="TableGrid"/>
        <w:tblpPr w:leftFromText="180" w:rightFromText="180" w:vertAnchor="text" w:horzAnchor="margin" w:tblpXSpec="center" w:tblpY="10"/>
        <w:tblW w:w="1204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13751" w:themeFill="accent3"/>
        <w:tblCellMar>
          <w:top w:w="113" w:type="dxa"/>
          <w:bottom w:w="113" w:type="dxa"/>
        </w:tblCellMar>
        <w:tblLook w:val="04A0" w:firstRow="1" w:lastRow="0" w:firstColumn="1" w:lastColumn="0" w:noHBand="0" w:noVBand="1"/>
      </w:tblPr>
      <w:tblGrid>
        <w:gridCol w:w="1984"/>
        <w:gridCol w:w="10060"/>
      </w:tblGrid>
      <w:tr w:rsidR="001C30CB" w:rsidRPr="00B3301F" w14:paraId="41A64C02" w14:textId="77777777" w:rsidTr="00502C05">
        <w:trPr>
          <w:trHeight w:val="1103"/>
        </w:trPr>
        <w:tc>
          <w:tcPr>
            <w:tcW w:w="1984" w:type="dxa"/>
            <w:shd w:val="clear" w:color="auto" w:fill="013751" w:themeFill="accent3"/>
            <w:vAlign w:val="center"/>
          </w:tcPr>
          <w:p w14:paraId="005952B6" w14:textId="77777777" w:rsidR="001C30CB" w:rsidRPr="00835E61" w:rsidRDefault="001C30CB" w:rsidP="00502C05">
            <w:pPr>
              <w:ind w:left="196"/>
              <w:jc w:val="center"/>
              <w:rPr>
                <w:b/>
                <w:color w:val="FEFFFF" w:themeColor="text1"/>
              </w:rPr>
            </w:pPr>
            <w:r w:rsidRPr="00835E61">
              <w:rPr>
                <w:b/>
                <w:noProof/>
                <w:color w:val="FEFFFF" w:themeColor="text1"/>
              </w:rPr>
              <w:drawing>
                <wp:inline distT="0" distB="0" distL="0" distR="0" wp14:anchorId="6A490EAE" wp14:editId="0FC50FB7">
                  <wp:extent cx="504314" cy="491706"/>
                  <wp:effectExtent l="0" t="0" r="381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8334" cy="495626"/>
                          </a:xfrm>
                          <a:prstGeom prst="rect">
                            <a:avLst/>
                          </a:prstGeom>
                        </pic:spPr>
                      </pic:pic>
                    </a:graphicData>
                  </a:graphic>
                </wp:inline>
              </w:drawing>
            </w:r>
          </w:p>
        </w:tc>
        <w:tc>
          <w:tcPr>
            <w:tcW w:w="10060" w:type="dxa"/>
            <w:shd w:val="clear" w:color="auto" w:fill="013751" w:themeFill="accent3"/>
            <w:vAlign w:val="center"/>
          </w:tcPr>
          <w:p w14:paraId="7DC6C1F1" w14:textId="77777777" w:rsidR="001C30CB" w:rsidRPr="00F47372" w:rsidRDefault="001C30CB" w:rsidP="00502C05">
            <w:pPr>
              <w:pStyle w:val="NormalWeb"/>
              <w:spacing w:before="120" w:beforeAutospacing="0" w:after="120" w:afterAutospacing="0"/>
              <w:ind w:right="720"/>
              <w:rPr>
                <w:rFonts w:ascii="Arial" w:hAnsi="Arial" w:cs="Arial"/>
                <w:color w:val="FEFFFF" w:themeColor="text1"/>
                <w:sz w:val="19"/>
                <w:szCs w:val="19"/>
              </w:rPr>
            </w:pPr>
            <w:r w:rsidRPr="00F47372">
              <w:rPr>
                <w:rFonts w:ascii="Arial" w:hAnsi="Arial" w:cs="Arial"/>
                <w:color w:val="FEFFFF" w:themeColor="text1"/>
                <w:sz w:val="19"/>
                <w:szCs w:val="19"/>
              </w:rPr>
              <w:t xml:space="preserve">Without full duplex capability (i.e. both RX and TX serial data), this application will not be able to interrogate the camera and will not proceed past the startup screen. </w:t>
            </w:r>
          </w:p>
          <w:p w14:paraId="4D0B32BD" w14:textId="77777777" w:rsidR="001C30CB" w:rsidRPr="00F47372" w:rsidRDefault="001C30CB" w:rsidP="00502C05">
            <w:pPr>
              <w:pStyle w:val="NormalWeb"/>
              <w:spacing w:before="0" w:beforeAutospacing="0" w:after="120" w:afterAutospacing="0"/>
              <w:ind w:right="720"/>
            </w:pPr>
            <w:r w:rsidRPr="00F47372">
              <w:rPr>
                <w:rFonts w:ascii="Arial" w:hAnsi="Arial" w:cs="Arial"/>
                <w:color w:val="FEFFFF" w:themeColor="text1"/>
                <w:sz w:val="19"/>
                <w:szCs w:val="19"/>
              </w:rPr>
              <w:t>The DC supply should be double insulated to provide isolation from the mains earth to improve noise immunity in the installation</w:t>
            </w:r>
            <w:r>
              <w:rPr>
                <w:rFonts w:ascii="Arial" w:hAnsi="Arial"/>
                <w:color w:val="FEFFFF" w:themeColor="text1"/>
                <w:sz w:val="19"/>
                <w:szCs w:val="19"/>
              </w:rPr>
              <w:t>.</w:t>
            </w:r>
          </w:p>
        </w:tc>
      </w:tr>
    </w:tbl>
    <w:p w14:paraId="23BED048" w14:textId="77777777" w:rsidR="001C30CB" w:rsidRDefault="001C30CB" w:rsidP="001C30CB">
      <w:pPr>
        <w:pStyle w:val="BodyText"/>
      </w:pPr>
    </w:p>
    <w:p w14:paraId="4E649FAD" w14:textId="7ADC85D0" w:rsidR="001C30CB" w:rsidRDefault="001C30CB">
      <w:pPr>
        <w:spacing w:after="200" w:line="276" w:lineRule="auto"/>
        <w:rPr>
          <w:rFonts w:eastAsiaTheme="majorEastAsia" w:cs="Times New Roman (Headings CS)"/>
          <w:b/>
          <w:color w:val="024465" w:themeColor="accent1" w:themeShade="BF"/>
          <w:spacing w:val="40"/>
          <w:sz w:val="22"/>
        </w:rPr>
      </w:pPr>
    </w:p>
    <w:p w14:paraId="6D59AB76" w14:textId="77777777" w:rsidR="001E0C75" w:rsidRDefault="001E0C75">
      <w:pPr>
        <w:spacing w:after="200" w:line="276" w:lineRule="auto"/>
        <w:rPr>
          <w:rFonts w:asciiTheme="majorHAnsi" w:eastAsiaTheme="majorEastAsia" w:hAnsiTheme="majorHAnsi" w:cstheme="majorBidi"/>
          <w:color w:val="035C87" w:themeColor="accent1"/>
          <w:sz w:val="48"/>
          <w:szCs w:val="32"/>
        </w:rPr>
      </w:pPr>
      <w:r>
        <w:br w:type="page"/>
      </w:r>
    </w:p>
    <w:p w14:paraId="73CCE090" w14:textId="13426304" w:rsidR="001E0C75" w:rsidRDefault="001E0C75" w:rsidP="001E0C75">
      <w:pPr>
        <w:pStyle w:val="Heading1"/>
        <w:spacing w:after="240"/>
      </w:pPr>
      <w:r>
        <w:lastRenderedPageBreak/>
        <w:t>Preliminaries</w:t>
      </w:r>
    </w:p>
    <w:p w14:paraId="74DD493F" w14:textId="552E3EFA" w:rsidR="001E0C75" w:rsidRDefault="001E0C75" w:rsidP="001E0C75">
      <w:pPr>
        <w:spacing w:after="120"/>
        <w:rPr>
          <w:rFonts w:ascii="Arial" w:hAnsi="Arial" w:cs="Arial"/>
          <w:color w:val="424242" w:themeColor="background1"/>
          <w:sz w:val="19"/>
          <w:szCs w:val="19"/>
        </w:rPr>
      </w:pPr>
      <w:r w:rsidRPr="001E0C75">
        <w:rPr>
          <w:rFonts w:ascii="Arial" w:hAnsi="Arial" w:cs="Arial"/>
          <w:color w:val="424242" w:themeColor="background1"/>
          <w:sz w:val="19"/>
          <w:szCs w:val="19"/>
        </w:rPr>
        <w:t>The Rapier Camera Set Up application is written in Microsoft's .NET framework.  The computer that will be running the application should have this .NET framework installed.</w:t>
      </w:r>
    </w:p>
    <w:p w14:paraId="6A32E3D8" w14:textId="3D5BCC4E" w:rsidR="001E0C75" w:rsidRDefault="001E0C75" w:rsidP="001E0C75">
      <w:pPr>
        <w:spacing w:after="120"/>
        <w:rPr>
          <w:rFonts w:ascii="Arial" w:hAnsi="Arial" w:cs="Arial"/>
          <w:color w:val="424242" w:themeColor="background1"/>
          <w:sz w:val="19"/>
          <w:szCs w:val="19"/>
        </w:rPr>
      </w:pPr>
    </w:p>
    <w:tbl>
      <w:tblPr>
        <w:tblStyle w:val="TableGrid"/>
        <w:tblpPr w:leftFromText="180" w:rightFromText="180" w:vertAnchor="text" w:horzAnchor="margin" w:tblpXSpec="center" w:tblpY="10"/>
        <w:tblW w:w="1247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13751" w:themeFill="accent3"/>
        <w:tblLook w:val="04A0" w:firstRow="1" w:lastRow="0" w:firstColumn="1" w:lastColumn="0" w:noHBand="0" w:noVBand="1"/>
      </w:tblPr>
      <w:tblGrid>
        <w:gridCol w:w="2268"/>
        <w:gridCol w:w="9214"/>
        <w:gridCol w:w="993"/>
      </w:tblGrid>
      <w:tr w:rsidR="001E0C75" w:rsidRPr="00B3301F" w14:paraId="294469F0" w14:textId="77777777" w:rsidTr="00502C05">
        <w:trPr>
          <w:trHeight w:val="1387"/>
        </w:trPr>
        <w:tc>
          <w:tcPr>
            <w:tcW w:w="2268" w:type="dxa"/>
            <w:shd w:val="clear" w:color="auto" w:fill="013751" w:themeFill="accent3"/>
            <w:vAlign w:val="center"/>
          </w:tcPr>
          <w:p w14:paraId="3EA19897" w14:textId="77777777" w:rsidR="001E0C75" w:rsidRPr="00E11267" w:rsidRDefault="001E0C75" w:rsidP="00502C05">
            <w:pPr>
              <w:ind w:left="196"/>
              <w:jc w:val="center"/>
              <w:rPr>
                <w:b/>
                <w:color w:val="FF0000"/>
              </w:rPr>
            </w:pPr>
            <w:r w:rsidRPr="00634B50">
              <w:rPr>
                <w:b/>
                <w:noProof/>
                <w:color w:val="FF0000"/>
              </w:rPr>
              <w:drawing>
                <wp:inline distT="0" distB="0" distL="0" distR="0" wp14:anchorId="40A0D2BC" wp14:editId="74C15920">
                  <wp:extent cx="592791" cy="525428"/>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1332" cy="532998"/>
                          </a:xfrm>
                          <a:prstGeom prst="rect">
                            <a:avLst/>
                          </a:prstGeom>
                        </pic:spPr>
                      </pic:pic>
                    </a:graphicData>
                  </a:graphic>
                </wp:inline>
              </w:drawing>
            </w:r>
          </w:p>
        </w:tc>
        <w:tc>
          <w:tcPr>
            <w:tcW w:w="9214" w:type="dxa"/>
            <w:shd w:val="clear" w:color="auto" w:fill="013751" w:themeFill="accent3"/>
            <w:vAlign w:val="center"/>
          </w:tcPr>
          <w:p w14:paraId="58679E9D" w14:textId="61337C5B" w:rsidR="001E0C75" w:rsidRPr="001E0C75" w:rsidRDefault="001E0C75" w:rsidP="00502C05">
            <w:pPr>
              <w:pStyle w:val="Warningtext"/>
              <w:rPr>
                <w:rFonts w:ascii="Arial" w:hAnsi="Arial" w:cs="Arial"/>
                <w:b w:val="0"/>
                <w:bCs/>
                <w:i w:val="0"/>
                <w:iCs/>
                <w:color w:val="FEFFFF" w:themeColor="text1"/>
                <w:sz w:val="19"/>
                <w:szCs w:val="19"/>
              </w:rPr>
            </w:pPr>
            <w:r w:rsidRPr="001E0C75">
              <w:rPr>
                <w:rFonts w:ascii="Arial" w:hAnsi="Arial" w:cs="Arial"/>
                <w:b w:val="0"/>
                <w:bCs/>
                <w:i w:val="0"/>
                <w:iCs/>
                <w:color w:val="FEFFFF" w:themeColor="text1"/>
                <w:sz w:val="19"/>
                <w:szCs w:val="19"/>
              </w:rPr>
              <w:t>It is highly recommended that you install version 3.5.</w:t>
            </w:r>
          </w:p>
        </w:tc>
        <w:tc>
          <w:tcPr>
            <w:tcW w:w="993" w:type="dxa"/>
            <w:shd w:val="clear" w:color="auto" w:fill="013751" w:themeFill="accent3"/>
          </w:tcPr>
          <w:p w14:paraId="1A3CCAFF" w14:textId="77777777" w:rsidR="001E0C75" w:rsidRPr="00B3301F" w:rsidRDefault="001E0C75" w:rsidP="00502C05">
            <w:pPr>
              <w:rPr>
                <w:b/>
                <w:color w:val="FF0000"/>
              </w:rPr>
            </w:pPr>
          </w:p>
        </w:tc>
      </w:tr>
    </w:tbl>
    <w:p w14:paraId="05B9A953" w14:textId="77777777" w:rsidR="001E0C75" w:rsidRPr="001E0C75" w:rsidRDefault="001E0C75" w:rsidP="001E0C75">
      <w:pPr>
        <w:spacing w:after="120"/>
        <w:rPr>
          <w:rFonts w:ascii="Arial" w:hAnsi="Arial" w:cs="Arial"/>
          <w:color w:val="424242" w:themeColor="background1"/>
          <w:sz w:val="19"/>
          <w:szCs w:val="19"/>
        </w:rPr>
      </w:pPr>
    </w:p>
    <w:p w14:paraId="11D718BA" w14:textId="77777777" w:rsidR="001E0C75" w:rsidRPr="001E0C75" w:rsidRDefault="001E0C75" w:rsidP="001E0C75">
      <w:pPr>
        <w:pStyle w:val="BodyText"/>
        <w:rPr>
          <w:rFonts w:ascii="Arial" w:hAnsi="Arial" w:cs="Arial"/>
          <w:color w:val="424242" w:themeColor="background1"/>
          <w:sz w:val="19"/>
          <w:szCs w:val="19"/>
        </w:rPr>
      </w:pPr>
      <w:r w:rsidRPr="001E0C75">
        <w:rPr>
          <w:rFonts w:ascii="Arial" w:hAnsi="Arial" w:cs="Arial"/>
          <w:color w:val="424242" w:themeColor="background1"/>
          <w:sz w:val="19"/>
          <w:szCs w:val="19"/>
        </w:rPr>
        <w:t>If the .NET framework is not present, the application will quit after launch with a Windows Exception error that cannot be trapped.</w:t>
      </w:r>
    </w:p>
    <w:p w14:paraId="03DC4D13" w14:textId="77777777" w:rsidR="001E0C75" w:rsidRPr="001E0C75" w:rsidRDefault="001E0C75" w:rsidP="001E0C75">
      <w:pPr>
        <w:pStyle w:val="BodyText"/>
        <w:rPr>
          <w:rFonts w:ascii="Arial" w:hAnsi="Arial" w:cs="Arial"/>
          <w:color w:val="424242" w:themeColor="background1"/>
          <w:sz w:val="19"/>
          <w:szCs w:val="19"/>
        </w:rPr>
      </w:pPr>
    </w:p>
    <w:p w14:paraId="3585850B" w14:textId="759361C1" w:rsidR="001E0C75" w:rsidRDefault="001E0C75" w:rsidP="001E0C75">
      <w:pPr>
        <w:pStyle w:val="BodyText"/>
        <w:rPr>
          <w:rFonts w:ascii="Arial" w:hAnsi="Arial" w:cs="Arial"/>
          <w:color w:val="424242" w:themeColor="background1"/>
          <w:sz w:val="19"/>
          <w:szCs w:val="19"/>
        </w:rPr>
      </w:pPr>
      <w:r w:rsidRPr="001E0C75">
        <w:rPr>
          <w:rFonts w:ascii="Arial" w:hAnsi="Arial" w:cs="Arial"/>
          <w:color w:val="424242" w:themeColor="background1"/>
          <w:sz w:val="19"/>
          <w:szCs w:val="19"/>
        </w:rPr>
        <w:t>The .NET Framework is available free of charge from Microsoft and can be downloaded as a full version from:</w:t>
      </w:r>
    </w:p>
    <w:p w14:paraId="2D881E97" w14:textId="1A3BB0D1" w:rsidR="001E0C75" w:rsidRDefault="001E0C75" w:rsidP="001E0C75">
      <w:pPr>
        <w:pStyle w:val="BodyText"/>
      </w:pPr>
      <w:r>
        <w:t xml:space="preserve">If the .NET framework is not present, the application will quit after launch with a Windows Exception error that cannot be </w:t>
      </w:r>
    </w:p>
    <w:p w14:paraId="38FBDA8C" w14:textId="7EFB10D2" w:rsidR="001E0C75" w:rsidRDefault="00B41A8C" w:rsidP="001E0C75">
      <w:pPr>
        <w:pStyle w:val="BodyText"/>
      </w:pPr>
      <w:hyperlink r:id="rId19" w:history="1">
        <w:r w:rsidR="001E0C75" w:rsidRPr="00687A43">
          <w:rPr>
            <w:rStyle w:val="Hyperlink"/>
          </w:rPr>
          <w:t>http://download.microsoft.com/download/6/0/f/60fc5854-3cb8-4892-b6db-bd4f42510f28/dotnetfx35.exe</w:t>
        </w:r>
      </w:hyperlink>
      <w:r w:rsidR="001E0C75">
        <w:t xml:space="preserve"> </w:t>
      </w:r>
    </w:p>
    <w:p w14:paraId="00C152C3" w14:textId="1390A9BB" w:rsidR="001E0C75" w:rsidRDefault="001E0C75" w:rsidP="001E0C75">
      <w:pPr>
        <w:pStyle w:val="BodyText"/>
      </w:pPr>
    </w:p>
    <w:p w14:paraId="2FCC28D4" w14:textId="77777777" w:rsidR="001E0C75" w:rsidRDefault="001E0C75" w:rsidP="001E0C75">
      <w:pPr>
        <w:pStyle w:val="BodyText"/>
      </w:pPr>
    </w:p>
    <w:tbl>
      <w:tblPr>
        <w:tblStyle w:val="TableGrid"/>
        <w:tblpPr w:leftFromText="180" w:rightFromText="180" w:vertAnchor="text" w:horzAnchor="margin" w:tblpXSpec="center" w:tblpY="10"/>
        <w:tblW w:w="1247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13751" w:themeFill="accent3"/>
        <w:tblLook w:val="04A0" w:firstRow="1" w:lastRow="0" w:firstColumn="1" w:lastColumn="0" w:noHBand="0" w:noVBand="1"/>
      </w:tblPr>
      <w:tblGrid>
        <w:gridCol w:w="2268"/>
        <w:gridCol w:w="9214"/>
        <w:gridCol w:w="993"/>
      </w:tblGrid>
      <w:tr w:rsidR="001E0C75" w:rsidRPr="00B3301F" w14:paraId="0677B603" w14:textId="77777777" w:rsidTr="00502C05">
        <w:trPr>
          <w:trHeight w:val="1387"/>
        </w:trPr>
        <w:tc>
          <w:tcPr>
            <w:tcW w:w="2268" w:type="dxa"/>
            <w:shd w:val="clear" w:color="auto" w:fill="013751" w:themeFill="accent3"/>
            <w:vAlign w:val="center"/>
          </w:tcPr>
          <w:p w14:paraId="53BA8318" w14:textId="77777777" w:rsidR="001E0C75" w:rsidRPr="00E11267" w:rsidRDefault="001E0C75" w:rsidP="00502C05">
            <w:pPr>
              <w:ind w:left="196"/>
              <w:jc w:val="center"/>
              <w:rPr>
                <w:b/>
                <w:color w:val="FF0000"/>
              </w:rPr>
            </w:pPr>
            <w:r w:rsidRPr="00634B50">
              <w:rPr>
                <w:b/>
                <w:noProof/>
                <w:color w:val="FF0000"/>
              </w:rPr>
              <w:drawing>
                <wp:inline distT="0" distB="0" distL="0" distR="0" wp14:anchorId="398E4BFC" wp14:editId="2305D38C">
                  <wp:extent cx="592791" cy="525428"/>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1332" cy="532998"/>
                          </a:xfrm>
                          <a:prstGeom prst="rect">
                            <a:avLst/>
                          </a:prstGeom>
                        </pic:spPr>
                      </pic:pic>
                    </a:graphicData>
                  </a:graphic>
                </wp:inline>
              </w:drawing>
            </w:r>
          </w:p>
        </w:tc>
        <w:tc>
          <w:tcPr>
            <w:tcW w:w="9214" w:type="dxa"/>
            <w:shd w:val="clear" w:color="auto" w:fill="013751" w:themeFill="accent3"/>
            <w:vAlign w:val="center"/>
          </w:tcPr>
          <w:p w14:paraId="35442462" w14:textId="5DE3E99B" w:rsidR="001E0C75" w:rsidRPr="001E0C75" w:rsidRDefault="001E0C75" w:rsidP="00502C05">
            <w:pPr>
              <w:pStyle w:val="Warningtext"/>
              <w:rPr>
                <w:rFonts w:ascii="Arial" w:hAnsi="Arial" w:cs="Arial"/>
                <w:b w:val="0"/>
                <w:bCs/>
                <w:i w:val="0"/>
                <w:iCs/>
                <w:color w:val="FEFFFF" w:themeColor="text1"/>
                <w:sz w:val="19"/>
                <w:szCs w:val="19"/>
              </w:rPr>
            </w:pPr>
            <w:r w:rsidRPr="001E0C75">
              <w:rPr>
                <w:rFonts w:ascii="Arial" w:hAnsi="Arial" w:cs="Arial"/>
                <w:b w:val="0"/>
                <w:bCs/>
                <w:i w:val="0"/>
                <w:iCs/>
                <w:color w:val="FEFFFF" w:themeColor="text1"/>
                <w:sz w:val="19"/>
                <w:szCs w:val="19"/>
              </w:rPr>
              <w:t>The download for .NET 3.5 is around 200MB and should be downloaded from a static connection prior to arrival on site.  Be aware not to use the smaller version which then requires an internet connection to complete installation.</w:t>
            </w:r>
          </w:p>
        </w:tc>
        <w:tc>
          <w:tcPr>
            <w:tcW w:w="993" w:type="dxa"/>
            <w:shd w:val="clear" w:color="auto" w:fill="013751" w:themeFill="accent3"/>
          </w:tcPr>
          <w:p w14:paraId="12349653" w14:textId="77777777" w:rsidR="001E0C75" w:rsidRPr="00B3301F" w:rsidRDefault="001E0C75" w:rsidP="00502C05">
            <w:pPr>
              <w:rPr>
                <w:b/>
                <w:color w:val="FF0000"/>
              </w:rPr>
            </w:pPr>
          </w:p>
        </w:tc>
      </w:tr>
    </w:tbl>
    <w:p w14:paraId="321A1443" w14:textId="77777777" w:rsidR="001E0C75" w:rsidRPr="001E0C75" w:rsidRDefault="001E0C75" w:rsidP="001E0C75">
      <w:pPr>
        <w:pStyle w:val="BodyText"/>
        <w:rPr>
          <w:rFonts w:ascii="Arial" w:hAnsi="Arial" w:cs="Arial"/>
          <w:color w:val="424242" w:themeColor="background1"/>
          <w:sz w:val="19"/>
          <w:szCs w:val="19"/>
        </w:rPr>
      </w:pPr>
    </w:p>
    <w:p w14:paraId="255FAB1A" w14:textId="77777777" w:rsidR="001E0C75" w:rsidRPr="001E0C75" w:rsidRDefault="001E0C75">
      <w:pPr>
        <w:spacing w:after="200" w:line="276" w:lineRule="auto"/>
        <w:rPr>
          <w:rFonts w:ascii="Arial" w:eastAsiaTheme="majorEastAsia" w:hAnsi="Arial" w:cs="Arial"/>
          <w:color w:val="424242" w:themeColor="background1"/>
          <w:sz w:val="19"/>
          <w:szCs w:val="19"/>
        </w:rPr>
      </w:pPr>
      <w:r w:rsidRPr="001E0C75">
        <w:rPr>
          <w:rFonts w:ascii="Arial" w:hAnsi="Arial" w:cs="Arial"/>
          <w:color w:val="424242" w:themeColor="background1"/>
          <w:sz w:val="19"/>
          <w:szCs w:val="19"/>
        </w:rPr>
        <w:br w:type="page"/>
      </w:r>
    </w:p>
    <w:p w14:paraId="5540DC25" w14:textId="2413C455" w:rsidR="00876AD6" w:rsidRDefault="00876AD6" w:rsidP="00876AD6">
      <w:pPr>
        <w:pStyle w:val="Heading1"/>
      </w:pPr>
      <w:r>
        <w:lastRenderedPageBreak/>
        <w:t>Getting Started</w:t>
      </w:r>
    </w:p>
    <w:p w14:paraId="51FE32CD" w14:textId="4FC94465" w:rsidR="001C30CB" w:rsidRDefault="00876AD6" w:rsidP="001C30CB">
      <w:pPr>
        <w:pStyle w:val="Heading2"/>
        <w:spacing w:before="240" w:after="240"/>
        <w:rPr>
          <w:rFonts w:ascii="Arial" w:hAnsi="Arial" w:cs="Arial"/>
        </w:rPr>
      </w:pPr>
      <w:r>
        <w:rPr>
          <w:rFonts w:ascii="Arial" w:hAnsi="Arial" w:cs="Arial"/>
        </w:rPr>
        <w:t>APPLY POWER</w:t>
      </w:r>
    </w:p>
    <w:p w14:paraId="1289B31E" w14:textId="09068FED" w:rsidR="00876AD6" w:rsidRPr="00876AD6" w:rsidRDefault="00876AD6" w:rsidP="00876AD6">
      <w:pPr>
        <w:pStyle w:val="BodyText"/>
        <w:rPr>
          <w:rFonts w:ascii="Arial" w:hAnsi="Arial" w:cs="Arial"/>
          <w:color w:val="424242" w:themeColor="background1"/>
          <w:sz w:val="19"/>
          <w:szCs w:val="19"/>
        </w:rPr>
      </w:pPr>
      <w:r w:rsidRPr="00876AD6">
        <w:rPr>
          <w:rFonts w:ascii="Arial" w:hAnsi="Arial" w:cs="Arial"/>
          <w:color w:val="424242" w:themeColor="background1"/>
          <w:sz w:val="19"/>
          <w:szCs w:val="19"/>
        </w:rPr>
        <w:t xml:space="preserve">Before running the application, the Rapier </w:t>
      </w:r>
      <w:r w:rsidR="001E0C75">
        <w:rPr>
          <w:rFonts w:ascii="Arial" w:hAnsi="Arial" w:cs="Arial"/>
          <w:color w:val="424242" w:themeColor="background1"/>
          <w:sz w:val="19"/>
          <w:szCs w:val="19"/>
        </w:rPr>
        <w:t>50</w:t>
      </w:r>
      <w:r w:rsidRPr="00876AD6">
        <w:rPr>
          <w:rFonts w:ascii="Arial" w:hAnsi="Arial" w:cs="Arial"/>
          <w:color w:val="424242" w:themeColor="background1"/>
          <w:sz w:val="19"/>
          <w:szCs w:val="19"/>
        </w:rPr>
        <w:t xml:space="preserve"> should have power applied.</w:t>
      </w:r>
    </w:p>
    <w:p w14:paraId="7751A73C" w14:textId="14507974" w:rsidR="00876AD6" w:rsidRDefault="00876AD6" w:rsidP="00876AD6"/>
    <w:tbl>
      <w:tblPr>
        <w:tblStyle w:val="TableGrid"/>
        <w:tblpPr w:leftFromText="180" w:rightFromText="180" w:vertAnchor="text" w:horzAnchor="margin" w:tblpXSpec="center" w:tblpY="10"/>
        <w:tblW w:w="1204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13751" w:themeFill="accent3"/>
        <w:tblCellMar>
          <w:top w:w="113" w:type="dxa"/>
          <w:bottom w:w="113" w:type="dxa"/>
        </w:tblCellMar>
        <w:tblLook w:val="04A0" w:firstRow="1" w:lastRow="0" w:firstColumn="1" w:lastColumn="0" w:noHBand="0" w:noVBand="1"/>
      </w:tblPr>
      <w:tblGrid>
        <w:gridCol w:w="1984"/>
        <w:gridCol w:w="10060"/>
      </w:tblGrid>
      <w:tr w:rsidR="00876AD6" w:rsidRPr="00B3301F" w14:paraId="35E42408" w14:textId="77777777" w:rsidTr="00502C05">
        <w:trPr>
          <w:trHeight w:val="1103"/>
        </w:trPr>
        <w:tc>
          <w:tcPr>
            <w:tcW w:w="1984" w:type="dxa"/>
            <w:shd w:val="clear" w:color="auto" w:fill="013751" w:themeFill="accent3"/>
            <w:vAlign w:val="center"/>
          </w:tcPr>
          <w:p w14:paraId="139C7411" w14:textId="77777777" w:rsidR="00876AD6" w:rsidRPr="00835E61" w:rsidRDefault="00876AD6" w:rsidP="00502C05">
            <w:pPr>
              <w:ind w:left="196"/>
              <w:jc w:val="center"/>
              <w:rPr>
                <w:b/>
                <w:color w:val="FEFFFF" w:themeColor="text1"/>
              </w:rPr>
            </w:pPr>
            <w:r w:rsidRPr="00835E61">
              <w:rPr>
                <w:b/>
                <w:noProof/>
                <w:color w:val="FEFFFF" w:themeColor="text1"/>
              </w:rPr>
              <w:drawing>
                <wp:inline distT="0" distB="0" distL="0" distR="0" wp14:anchorId="0C4724DF" wp14:editId="205E29F3">
                  <wp:extent cx="504314" cy="491706"/>
                  <wp:effectExtent l="0" t="0" r="381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8334" cy="495626"/>
                          </a:xfrm>
                          <a:prstGeom prst="rect">
                            <a:avLst/>
                          </a:prstGeom>
                        </pic:spPr>
                      </pic:pic>
                    </a:graphicData>
                  </a:graphic>
                </wp:inline>
              </w:drawing>
            </w:r>
          </w:p>
        </w:tc>
        <w:tc>
          <w:tcPr>
            <w:tcW w:w="10060" w:type="dxa"/>
            <w:shd w:val="clear" w:color="auto" w:fill="013751" w:themeFill="accent3"/>
            <w:vAlign w:val="center"/>
          </w:tcPr>
          <w:p w14:paraId="2A05A6FE" w14:textId="44B4ABA9" w:rsidR="00876AD6" w:rsidRPr="00876AD6" w:rsidRDefault="00876AD6" w:rsidP="00502C05">
            <w:pPr>
              <w:pStyle w:val="NormalWeb"/>
              <w:spacing w:before="0" w:beforeAutospacing="0" w:after="120" w:afterAutospacing="0"/>
              <w:ind w:right="720"/>
              <w:rPr>
                <w:rFonts w:ascii="Arial" w:hAnsi="Arial" w:cs="Arial"/>
                <w:sz w:val="19"/>
                <w:szCs w:val="19"/>
              </w:rPr>
            </w:pPr>
            <w:r w:rsidRPr="00876AD6">
              <w:rPr>
                <w:rFonts w:ascii="Arial" w:hAnsi="Arial" w:cs="Arial"/>
                <w:sz w:val="19"/>
                <w:szCs w:val="19"/>
              </w:rPr>
              <w:t xml:space="preserve">The Rapier </w:t>
            </w:r>
            <w:r w:rsidR="001E0C75">
              <w:rPr>
                <w:rFonts w:ascii="Arial" w:hAnsi="Arial" w:cs="Arial"/>
                <w:sz w:val="19"/>
                <w:szCs w:val="19"/>
              </w:rPr>
              <w:t>50</w:t>
            </w:r>
            <w:r w:rsidRPr="00876AD6">
              <w:rPr>
                <w:rFonts w:ascii="Arial" w:hAnsi="Arial" w:cs="Arial"/>
                <w:sz w:val="19"/>
                <w:szCs w:val="19"/>
              </w:rPr>
              <w:t xml:space="preserve"> is supplied as factory default with the IR illuminators switched off.  therefore, at time that power is applied it is normal for there to be no IR illumination and therefore no picture in the ANPR </w:t>
            </w:r>
            <w:r>
              <w:rPr>
                <w:rFonts w:ascii="Arial" w:hAnsi="Arial" w:cs="Arial"/>
                <w:sz w:val="19"/>
                <w:szCs w:val="19"/>
              </w:rPr>
              <w:br/>
            </w:r>
            <w:r w:rsidRPr="00876AD6">
              <w:rPr>
                <w:rFonts w:ascii="Arial" w:hAnsi="Arial" w:cs="Arial"/>
                <w:sz w:val="19"/>
                <w:szCs w:val="19"/>
              </w:rPr>
              <w:t>video feed.</w:t>
            </w:r>
          </w:p>
        </w:tc>
      </w:tr>
    </w:tbl>
    <w:p w14:paraId="6E5024B0" w14:textId="65BEF4D8" w:rsidR="00876AD6" w:rsidRDefault="00876AD6" w:rsidP="00876AD6"/>
    <w:p w14:paraId="6D8D0467" w14:textId="63E42995" w:rsidR="00876AD6" w:rsidRDefault="00876AD6" w:rsidP="00876AD6">
      <w:pPr>
        <w:pStyle w:val="Heading2"/>
        <w:spacing w:before="240" w:after="240"/>
        <w:rPr>
          <w:rFonts w:ascii="Arial" w:hAnsi="Arial" w:cs="Arial"/>
        </w:rPr>
      </w:pPr>
      <w:r>
        <w:rPr>
          <w:rFonts w:ascii="Arial" w:hAnsi="Arial" w:cs="Arial"/>
        </w:rPr>
        <w:t>CONNECT SERIAL PORT</w:t>
      </w:r>
    </w:p>
    <w:p w14:paraId="78A69F61" w14:textId="06CFBE78" w:rsidR="00876AD6" w:rsidRDefault="00876AD6" w:rsidP="00876AD6">
      <w:pPr>
        <w:pStyle w:val="BodyText"/>
        <w:spacing w:after="120"/>
        <w:rPr>
          <w:rFonts w:ascii="Arial" w:hAnsi="Arial" w:cs="Arial"/>
          <w:color w:val="424242" w:themeColor="background1"/>
          <w:sz w:val="19"/>
          <w:szCs w:val="19"/>
        </w:rPr>
      </w:pPr>
      <w:r w:rsidRPr="00876AD6">
        <w:rPr>
          <w:rFonts w:ascii="Arial" w:hAnsi="Arial" w:cs="Arial"/>
          <w:color w:val="424242" w:themeColor="background1"/>
          <w:sz w:val="19"/>
          <w:szCs w:val="19"/>
        </w:rPr>
        <w:t xml:space="preserve">You must have a free serial COM port on your computer, this will be physically presented as a RS232 9-way D-type connection directly on the computer or via a USB serial device.  </w:t>
      </w:r>
    </w:p>
    <w:p w14:paraId="6ACAC075" w14:textId="05FBF423" w:rsidR="001E0C75" w:rsidRPr="001E0C75" w:rsidRDefault="001E0C75" w:rsidP="001E0C75">
      <w:pPr>
        <w:pStyle w:val="BodyText"/>
        <w:spacing w:after="120"/>
        <w:rPr>
          <w:rFonts w:ascii="Arial" w:hAnsi="Arial" w:cs="Arial"/>
          <w:color w:val="424242" w:themeColor="background1"/>
          <w:sz w:val="19"/>
          <w:szCs w:val="19"/>
        </w:rPr>
      </w:pPr>
      <w:r w:rsidRPr="001E0C75">
        <w:rPr>
          <w:rFonts w:ascii="Arial" w:hAnsi="Arial" w:cs="Arial"/>
          <w:color w:val="424242" w:themeColor="background1"/>
          <w:sz w:val="19"/>
          <w:szCs w:val="19"/>
        </w:rPr>
        <w:t>For multiple cameras you must have a free com port for each camera with a maximum of 4 cameras.</w:t>
      </w:r>
    </w:p>
    <w:p w14:paraId="2B3D360A" w14:textId="77777777" w:rsidR="00876AD6" w:rsidRPr="00876AD6" w:rsidRDefault="00876AD6" w:rsidP="00876AD6">
      <w:pPr>
        <w:pStyle w:val="BodyText"/>
        <w:spacing w:after="120"/>
        <w:rPr>
          <w:rFonts w:ascii="Arial" w:hAnsi="Arial" w:cs="Arial"/>
          <w:color w:val="424242" w:themeColor="background1"/>
          <w:sz w:val="19"/>
          <w:szCs w:val="19"/>
        </w:rPr>
      </w:pPr>
      <w:r w:rsidRPr="00876AD6">
        <w:rPr>
          <w:rFonts w:ascii="Arial" w:hAnsi="Arial" w:cs="Arial"/>
          <w:color w:val="424242" w:themeColor="background1"/>
          <w:sz w:val="19"/>
          <w:szCs w:val="19"/>
        </w:rPr>
        <w:t xml:space="preserve">The application will automatically configure the COM port you are using and so no control of the COM port is required other than to run the application.  It is essential to know the port allocation of this physical port connection as you will be asked for the COM port number as a first step as a selection from all COM ports enabled on your computer.  </w:t>
      </w:r>
    </w:p>
    <w:p w14:paraId="664EE364" w14:textId="77777777" w:rsidR="00876AD6" w:rsidRPr="00876AD6" w:rsidRDefault="00876AD6" w:rsidP="00876AD6">
      <w:pPr>
        <w:spacing w:after="120"/>
        <w:rPr>
          <w:rFonts w:ascii="Arial" w:hAnsi="Arial" w:cs="Arial"/>
          <w:color w:val="424242" w:themeColor="background1"/>
          <w:sz w:val="19"/>
          <w:szCs w:val="19"/>
        </w:rPr>
      </w:pPr>
      <w:r w:rsidRPr="00876AD6">
        <w:rPr>
          <w:rFonts w:ascii="Arial" w:hAnsi="Arial" w:cs="Arial"/>
          <w:color w:val="424242" w:themeColor="background1"/>
          <w:sz w:val="19"/>
          <w:szCs w:val="19"/>
        </w:rPr>
        <w:t>You must ensure that the selected port has no other applications or processes running that use the selected port, as COM ports can only support one application at any one time.</w:t>
      </w:r>
    </w:p>
    <w:p w14:paraId="431C136B" w14:textId="77777777" w:rsidR="00876AD6" w:rsidRPr="00876AD6" w:rsidRDefault="00876AD6" w:rsidP="00876AD6"/>
    <w:p w14:paraId="7F9F7076" w14:textId="7AA95149" w:rsidR="00876AD6" w:rsidRDefault="001E0C75" w:rsidP="00876AD6">
      <w:pPr>
        <w:pStyle w:val="Heading2"/>
        <w:spacing w:before="240" w:after="240"/>
        <w:rPr>
          <w:rFonts w:ascii="Arial" w:hAnsi="Arial" w:cs="Arial"/>
        </w:rPr>
      </w:pPr>
      <w:r>
        <w:rPr>
          <w:rFonts w:ascii="Arial" w:hAnsi="Arial" w:cs="Arial"/>
        </w:rPr>
        <w:t>LAUNCH THE RAPIER 50 USER GUI 2.5 APPLICATION</w:t>
      </w:r>
    </w:p>
    <w:tbl>
      <w:tblPr>
        <w:tblStyle w:val="TableGrid"/>
        <w:tblW w:w="10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11"/>
        <w:gridCol w:w="5357"/>
      </w:tblGrid>
      <w:tr w:rsidR="00876AD6" w14:paraId="4BB75EF0" w14:textId="77777777" w:rsidTr="00502C05">
        <w:trPr>
          <w:trHeight w:val="2980"/>
        </w:trPr>
        <w:tc>
          <w:tcPr>
            <w:tcW w:w="4911" w:type="dxa"/>
          </w:tcPr>
          <w:p w14:paraId="72121A05" w14:textId="7BF5DEF9" w:rsidR="00876AD6" w:rsidRPr="00876AD6" w:rsidRDefault="00876AD6" w:rsidP="00876AD6">
            <w:pPr>
              <w:pStyle w:val="BodyText"/>
              <w:spacing w:after="120"/>
              <w:rPr>
                <w:rFonts w:ascii="Arial" w:hAnsi="Arial" w:cs="Arial"/>
                <w:color w:val="424242" w:themeColor="background1"/>
                <w:sz w:val="19"/>
                <w:szCs w:val="19"/>
              </w:rPr>
            </w:pPr>
            <w:r w:rsidRPr="00876AD6">
              <w:rPr>
                <w:rFonts w:ascii="Arial" w:hAnsi="Arial" w:cs="Arial"/>
                <w:color w:val="424242" w:themeColor="background1"/>
                <w:sz w:val="19"/>
                <w:szCs w:val="19"/>
              </w:rPr>
              <w:t xml:space="preserve">The application is launched by double-clicking the executable Rapier </w:t>
            </w:r>
            <w:r w:rsidR="001E0C75">
              <w:rPr>
                <w:rFonts w:ascii="Arial" w:hAnsi="Arial" w:cs="Arial"/>
                <w:color w:val="424242" w:themeColor="background1"/>
                <w:sz w:val="19"/>
                <w:szCs w:val="19"/>
              </w:rPr>
              <w:t>50</w:t>
            </w:r>
            <w:r w:rsidRPr="00876AD6">
              <w:rPr>
                <w:rFonts w:ascii="Arial" w:hAnsi="Arial" w:cs="Arial"/>
                <w:color w:val="424242" w:themeColor="background1"/>
                <w:sz w:val="19"/>
                <w:szCs w:val="19"/>
              </w:rPr>
              <w:t xml:space="preserve"> User GUI </w:t>
            </w:r>
            <w:r w:rsidR="001E0C75">
              <w:rPr>
                <w:rFonts w:ascii="Arial" w:hAnsi="Arial" w:cs="Arial"/>
                <w:color w:val="424242" w:themeColor="background1"/>
                <w:sz w:val="19"/>
                <w:szCs w:val="19"/>
              </w:rPr>
              <w:t>2.5</w:t>
            </w:r>
            <w:r w:rsidRPr="00876AD6">
              <w:rPr>
                <w:rFonts w:ascii="Arial" w:hAnsi="Arial" w:cs="Arial"/>
                <w:color w:val="424242" w:themeColor="background1"/>
                <w:sz w:val="19"/>
                <w:szCs w:val="19"/>
              </w:rPr>
              <w:t>.exe.</w:t>
            </w:r>
          </w:p>
          <w:p w14:paraId="3B7D13F9" w14:textId="6EEB26F7" w:rsidR="00876AD6" w:rsidRDefault="00876AD6" w:rsidP="00876AD6">
            <w:pPr>
              <w:pStyle w:val="BodyText"/>
              <w:spacing w:after="120"/>
              <w:rPr>
                <w:rFonts w:ascii="Arial" w:hAnsi="Arial" w:cs="Arial"/>
                <w:color w:val="424242" w:themeColor="background1"/>
                <w:sz w:val="19"/>
                <w:szCs w:val="19"/>
              </w:rPr>
            </w:pPr>
            <w:r w:rsidRPr="00876AD6">
              <w:rPr>
                <w:rFonts w:ascii="Arial" w:hAnsi="Arial" w:cs="Arial"/>
                <w:color w:val="424242" w:themeColor="background1"/>
                <w:sz w:val="19"/>
                <w:szCs w:val="19"/>
              </w:rPr>
              <w:t>If you have been sent the executable by email, you may be warned that the publisher cannot be verified.  You should proceed only if you are sure that the application has been provided by a trustworthy source and not modified.</w:t>
            </w:r>
          </w:p>
          <w:p w14:paraId="716BD2F3" w14:textId="77777777" w:rsidR="001E0C75" w:rsidRPr="001E0C75" w:rsidRDefault="001E0C75" w:rsidP="001E0C75">
            <w:pPr>
              <w:pStyle w:val="BodyText"/>
              <w:spacing w:after="120"/>
              <w:rPr>
                <w:rFonts w:ascii="Arial" w:hAnsi="Arial" w:cs="Arial"/>
                <w:color w:val="424242" w:themeColor="background1"/>
                <w:sz w:val="19"/>
                <w:szCs w:val="19"/>
              </w:rPr>
            </w:pPr>
            <w:r w:rsidRPr="001E0C75">
              <w:rPr>
                <w:rFonts w:ascii="Arial" w:hAnsi="Arial" w:cs="Arial"/>
                <w:color w:val="424242" w:themeColor="background1"/>
                <w:sz w:val="19"/>
                <w:szCs w:val="19"/>
              </w:rPr>
              <w:t>Windows 7 system may require the application to run in administration mode. To change the default setting click properties and compatibility tab.</w:t>
            </w:r>
          </w:p>
          <w:p w14:paraId="4E42BD7A" w14:textId="77777777" w:rsidR="001E0C75" w:rsidRPr="00876AD6" w:rsidRDefault="001E0C75" w:rsidP="00876AD6">
            <w:pPr>
              <w:pStyle w:val="BodyText"/>
              <w:spacing w:after="120"/>
              <w:rPr>
                <w:rFonts w:ascii="Arial" w:hAnsi="Arial" w:cs="Arial"/>
                <w:color w:val="424242" w:themeColor="background1"/>
                <w:sz w:val="19"/>
                <w:szCs w:val="19"/>
              </w:rPr>
            </w:pPr>
          </w:p>
          <w:p w14:paraId="37D8A39D" w14:textId="5AE72F65" w:rsidR="00876AD6" w:rsidRPr="009B7032" w:rsidRDefault="00876AD6" w:rsidP="00502C05">
            <w:pPr>
              <w:spacing w:after="120"/>
              <w:rPr>
                <w:sz w:val="24"/>
                <w:szCs w:val="24"/>
              </w:rPr>
            </w:pPr>
          </w:p>
        </w:tc>
        <w:tc>
          <w:tcPr>
            <w:tcW w:w="5357" w:type="dxa"/>
          </w:tcPr>
          <w:p w14:paraId="0D099B2D" w14:textId="10F9763B" w:rsidR="00876AD6" w:rsidRDefault="00BE2695" w:rsidP="00502C05">
            <w:pPr>
              <w:ind w:left="284"/>
              <w:rPr>
                <w:sz w:val="24"/>
                <w:szCs w:val="24"/>
              </w:rPr>
            </w:pPr>
            <w:r>
              <w:rPr>
                <w:noProof/>
              </w:rPr>
              <w:drawing>
                <wp:inline distT="0" distB="0" distL="0" distR="0" wp14:anchorId="4D3960F7" wp14:editId="74382C70">
                  <wp:extent cx="2504342" cy="231342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a:off x="0" y="0"/>
                            <a:ext cx="2507603" cy="2316439"/>
                          </a:xfrm>
                          <a:prstGeom prst="rect">
                            <a:avLst/>
                          </a:prstGeom>
                          <a:noFill/>
                          <a:ln w="9525">
                            <a:noFill/>
                            <a:miter lim="800000"/>
                            <a:headEnd/>
                            <a:tailEnd/>
                          </a:ln>
                        </pic:spPr>
                      </pic:pic>
                    </a:graphicData>
                  </a:graphic>
                </wp:inline>
              </w:drawing>
            </w:r>
          </w:p>
          <w:p w14:paraId="4492B85B" w14:textId="77777777" w:rsidR="00876AD6" w:rsidRDefault="00876AD6" w:rsidP="00502C05"/>
        </w:tc>
      </w:tr>
    </w:tbl>
    <w:p w14:paraId="69C3E36C" w14:textId="5FAA4A04" w:rsidR="00876AD6" w:rsidRDefault="00876AD6" w:rsidP="00876AD6"/>
    <w:p w14:paraId="22E66687" w14:textId="77777777" w:rsidR="00876AD6" w:rsidRDefault="00876AD6">
      <w:pPr>
        <w:spacing w:after="200" w:line="276" w:lineRule="auto"/>
      </w:pPr>
      <w:r>
        <w:br w:type="page"/>
      </w:r>
    </w:p>
    <w:p w14:paraId="77D13691" w14:textId="3D65F13A" w:rsidR="005556B0" w:rsidRDefault="005556B0" w:rsidP="005556B0">
      <w:pPr>
        <w:pStyle w:val="Heading2"/>
        <w:spacing w:before="240" w:after="240"/>
        <w:rPr>
          <w:rFonts w:ascii="Arial" w:hAnsi="Arial" w:cs="Arial"/>
        </w:rPr>
      </w:pPr>
    </w:p>
    <w:tbl>
      <w:tblPr>
        <w:tblStyle w:val="TableGrid"/>
        <w:tblW w:w="10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11"/>
        <w:gridCol w:w="5357"/>
      </w:tblGrid>
      <w:tr w:rsidR="005556B0" w14:paraId="3296A29A" w14:textId="77777777" w:rsidTr="00BE2695">
        <w:trPr>
          <w:trHeight w:val="4350"/>
        </w:trPr>
        <w:tc>
          <w:tcPr>
            <w:tcW w:w="4911" w:type="dxa"/>
          </w:tcPr>
          <w:p w14:paraId="48248DEF" w14:textId="05825CF6" w:rsidR="00BE2695" w:rsidRDefault="00BE2695" w:rsidP="00BE2695">
            <w:pPr>
              <w:pStyle w:val="Heading2"/>
              <w:spacing w:before="0" w:after="240"/>
              <w:outlineLvl w:val="1"/>
              <w:rPr>
                <w:rFonts w:ascii="Arial" w:hAnsi="Arial" w:cs="Arial"/>
              </w:rPr>
            </w:pPr>
            <w:r>
              <w:rPr>
                <w:rFonts w:ascii="Arial" w:hAnsi="Arial" w:cs="Arial"/>
              </w:rPr>
              <w:t>SELECT THE COM PORT</w:t>
            </w:r>
          </w:p>
          <w:p w14:paraId="3AABA72E" w14:textId="77777777" w:rsidR="00BE2695" w:rsidRPr="00BE2695" w:rsidRDefault="00BE2695" w:rsidP="00BE2695">
            <w:pPr>
              <w:pStyle w:val="BodyText"/>
              <w:spacing w:after="120"/>
              <w:rPr>
                <w:rFonts w:ascii="Arial" w:hAnsi="Arial" w:cs="Arial"/>
                <w:color w:val="424242" w:themeColor="background1"/>
                <w:sz w:val="19"/>
                <w:szCs w:val="19"/>
              </w:rPr>
            </w:pPr>
            <w:r w:rsidRPr="00BE2695">
              <w:rPr>
                <w:rFonts w:ascii="Arial" w:hAnsi="Arial" w:cs="Arial"/>
                <w:color w:val="424242" w:themeColor="background1"/>
                <w:sz w:val="19"/>
                <w:szCs w:val="19"/>
              </w:rPr>
              <w:t>The first screen will appear and ask for you to select the COM port from a dropdown list of available ports.</w:t>
            </w:r>
          </w:p>
          <w:p w14:paraId="6639523F" w14:textId="26A6CC2B" w:rsidR="00BE2695" w:rsidRDefault="00BE2695" w:rsidP="00BE2695">
            <w:pPr>
              <w:pStyle w:val="BodyText"/>
              <w:spacing w:after="120"/>
              <w:rPr>
                <w:rFonts w:ascii="Arial" w:hAnsi="Arial" w:cs="Arial"/>
                <w:color w:val="424242" w:themeColor="background1"/>
                <w:sz w:val="19"/>
                <w:szCs w:val="19"/>
              </w:rPr>
            </w:pPr>
            <w:r w:rsidRPr="00BE2695">
              <w:rPr>
                <w:rFonts w:ascii="Arial" w:hAnsi="Arial" w:cs="Arial"/>
                <w:color w:val="424242" w:themeColor="background1"/>
                <w:sz w:val="19"/>
                <w:szCs w:val="19"/>
              </w:rPr>
              <w:t>You must ensure that the selected port has no other applications open on that port as COM ports can only support one application at any one time.</w:t>
            </w:r>
          </w:p>
          <w:p w14:paraId="7CE3CD6B" w14:textId="77777777" w:rsidR="00BE2695" w:rsidRPr="00BE2695" w:rsidRDefault="00BE2695" w:rsidP="00BE2695">
            <w:pPr>
              <w:pStyle w:val="BodyText"/>
              <w:spacing w:after="120"/>
              <w:rPr>
                <w:rFonts w:ascii="Arial" w:hAnsi="Arial" w:cs="Arial"/>
                <w:color w:val="424242" w:themeColor="background1"/>
                <w:sz w:val="19"/>
                <w:szCs w:val="19"/>
              </w:rPr>
            </w:pPr>
            <w:r w:rsidRPr="00BE2695">
              <w:rPr>
                <w:rFonts w:ascii="Arial" w:hAnsi="Arial" w:cs="Arial"/>
                <w:color w:val="424242" w:themeColor="background1"/>
                <w:sz w:val="19"/>
                <w:szCs w:val="19"/>
              </w:rPr>
              <w:t xml:space="preserve">Select each COM port from the dropdown list and click OK to proceed. IMPORTANT the application must have a camera1 connected. </w:t>
            </w:r>
          </w:p>
          <w:p w14:paraId="67F353D4" w14:textId="77777777" w:rsidR="00BE2695" w:rsidRPr="00BE2695" w:rsidRDefault="00BE2695" w:rsidP="00BE2695">
            <w:pPr>
              <w:pStyle w:val="BodyText"/>
              <w:spacing w:after="120"/>
              <w:rPr>
                <w:rFonts w:ascii="Arial" w:hAnsi="Arial" w:cs="Arial"/>
                <w:color w:val="424242" w:themeColor="background1"/>
                <w:sz w:val="19"/>
                <w:szCs w:val="19"/>
              </w:rPr>
            </w:pPr>
          </w:p>
          <w:p w14:paraId="64F0DFBE" w14:textId="77777777" w:rsidR="005556B0" w:rsidRPr="009B7032" w:rsidRDefault="005556B0" w:rsidP="00502C05">
            <w:pPr>
              <w:spacing w:after="120"/>
              <w:rPr>
                <w:sz w:val="24"/>
                <w:szCs w:val="24"/>
              </w:rPr>
            </w:pPr>
          </w:p>
        </w:tc>
        <w:tc>
          <w:tcPr>
            <w:tcW w:w="5357" w:type="dxa"/>
          </w:tcPr>
          <w:p w14:paraId="07C47ABB" w14:textId="7CCA1F60" w:rsidR="005556B0" w:rsidRDefault="00BE2695" w:rsidP="00502C05">
            <w:pPr>
              <w:ind w:left="284"/>
              <w:rPr>
                <w:sz w:val="24"/>
                <w:szCs w:val="24"/>
              </w:rPr>
            </w:pPr>
            <w:r>
              <w:rPr>
                <w:noProof/>
              </w:rPr>
              <w:drawing>
                <wp:inline distT="0" distB="0" distL="0" distR="0" wp14:anchorId="71229F2E" wp14:editId="5841AAE9">
                  <wp:extent cx="2316480" cy="2514048"/>
                  <wp:effectExtent l="0" t="0" r="762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324050" cy="2522263"/>
                          </a:xfrm>
                          <a:prstGeom prst="rect">
                            <a:avLst/>
                          </a:prstGeom>
                        </pic:spPr>
                      </pic:pic>
                    </a:graphicData>
                  </a:graphic>
                </wp:inline>
              </w:drawing>
            </w:r>
          </w:p>
          <w:p w14:paraId="17A51155" w14:textId="77777777" w:rsidR="005556B0" w:rsidRDefault="005556B0" w:rsidP="00502C05"/>
        </w:tc>
      </w:tr>
      <w:tr w:rsidR="00BE2695" w14:paraId="40F19668" w14:textId="77777777" w:rsidTr="00BE2695">
        <w:trPr>
          <w:trHeight w:val="1973"/>
        </w:trPr>
        <w:tc>
          <w:tcPr>
            <w:tcW w:w="4911" w:type="dxa"/>
          </w:tcPr>
          <w:p w14:paraId="1617DFD2" w14:textId="77777777" w:rsidR="00BE2695" w:rsidRDefault="00BE2695" w:rsidP="00BE2695">
            <w:pPr>
              <w:pStyle w:val="Heading2"/>
              <w:spacing w:before="0" w:after="240"/>
              <w:outlineLvl w:val="1"/>
              <w:rPr>
                <w:rFonts w:ascii="Arial" w:hAnsi="Arial" w:cs="Arial"/>
              </w:rPr>
            </w:pPr>
            <w:r>
              <w:rPr>
                <w:rFonts w:ascii="Arial" w:hAnsi="Arial" w:cs="Arial"/>
              </w:rPr>
              <w:t>CAMERA VERIFICATION</w:t>
            </w:r>
          </w:p>
          <w:p w14:paraId="2CF2447F" w14:textId="77777777" w:rsidR="00BE2695" w:rsidRPr="00BE2695" w:rsidRDefault="00BE2695" w:rsidP="00BE2695">
            <w:pPr>
              <w:pStyle w:val="BodyText"/>
              <w:spacing w:after="120"/>
              <w:rPr>
                <w:rFonts w:ascii="Arial" w:hAnsi="Arial" w:cs="Arial"/>
                <w:color w:val="424242" w:themeColor="background1"/>
                <w:sz w:val="19"/>
                <w:szCs w:val="19"/>
              </w:rPr>
            </w:pPr>
            <w:r w:rsidRPr="00BE2695">
              <w:rPr>
                <w:rFonts w:ascii="Arial" w:hAnsi="Arial" w:cs="Arial"/>
                <w:color w:val="424242" w:themeColor="background1"/>
                <w:sz w:val="19"/>
                <w:szCs w:val="19"/>
              </w:rPr>
              <w:t>The application requires the camera to be connected and powered at this stage so that it can interrogate the settings and establish initial parameters.</w:t>
            </w:r>
          </w:p>
          <w:p w14:paraId="00D3B56D" w14:textId="62CE0EBA" w:rsidR="00BE2695" w:rsidRPr="00BE2695" w:rsidRDefault="00BE2695" w:rsidP="00BE2695"/>
        </w:tc>
        <w:tc>
          <w:tcPr>
            <w:tcW w:w="5357" w:type="dxa"/>
          </w:tcPr>
          <w:p w14:paraId="54E3C461" w14:textId="2B8AB5FC" w:rsidR="00BE2695" w:rsidRDefault="00BE2695" w:rsidP="00502C05">
            <w:pPr>
              <w:ind w:left="284"/>
              <w:rPr>
                <w:noProof/>
              </w:rPr>
            </w:pPr>
            <w:r>
              <w:rPr>
                <w:noProof/>
              </w:rPr>
              <w:drawing>
                <wp:inline distT="0" distB="0" distL="0" distR="0" wp14:anchorId="03744E81" wp14:editId="3D6DBA9E">
                  <wp:extent cx="2926373" cy="883164"/>
                  <wp:effectExtent l="12700" t="12700" r="762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66735" cy="895345"/>
                          </a:xfrm>
                          <a:prstGeom prst="rect">
                            <a:avLst/>
                          </a:prstGeom>
                          <a:ln>
                            <a:solidFill>
                              <a:schemeClr val="accent1"/>
                            </a:solidFill>
                          </a:ln>
                        </pic:spPr>
                      </pic:pic>
                    </a:graphicData>
                  </a:graphic>
                </wp:inline>
              </w:drawing>
            </w:r>
          </w:p>
        </w:tc>
      </w:tr>
      <w:tr w:rsidR="00BE2695" w14:paraId="6F38F031" w14:textId="77777777" w:rsidTr="00BE2695">
        <w:trPr>
          <w:trHeight w:val="1264"/>
        </w:trPr>
        <w:tc>
          <w:tcPr>
            <w:tcW w:w="4911" w:type="dxa"/>
          </w:tcPr>
          <w:p w14:paraId="685935B6" w14:textId="08E1F2A9" w:rsidR="00BE2695" w:rsidRPr="00BE2695" w:rsidRDefault="00BE2695" w:rsidP="00BE2695">
            <w:pPr>
              <w:pStyle w:val="BodyText"/>
              <w:rPr>
                <w:rFonts w:ascii="Arial" w:hAnsi="Arial" w:cs="Arial"/>
                <w:color w:val="424242" w:themeColor="background1"/>
                <w:sz w:val="19"/>
                <w:szCs w:val="19"/>
              </w:rPr>
            </w:pPr>
            <w:r w:rsidRPr="00BE2695">
              <w:rPr>
                <w:rFonts w:ascii="Arial" w:hAnsi="Arial" w:cs="Arial"/>
                <w:color w:val="424242" w:themeColor="background1"/>
                <w:sz w:val="19"/>
                <w:szCs w:val="19"/>
              </w:rPr>
              <w:t xml:space="preserve">If you see the following screen, then you should check all power cabling and COM port allocation. RETRY until the communication is established. </w:t>
            </w:r>
          </w:p>
          <w:p w14:paraId="76E57187" w14:textId="77777777" w:rsidR="00BE2695" w:rsidRDefault="00BE2695" w:rsidP="00BE2695">
            <w:pPr>
              <w:pStyle w:val="Heading2"/>
              <w:spacing w:before="0" w:after="240"/>
              <w:outlineLvl w:val="1"/>
              <w:rPr>
                <w:rFonts w:ascii="Arial" w:hAnsi="Arial" w:cs="Arial"/>
              </w:rPr>
            </w:pPr>
          </w:p>
        </w:tc>
        <w:tc>
          <w:tcPr>
            <w:tcW w:w="5357" w:type="dxa"/>
          </w:tcPr>
          <w:p w14:paraId="5B413271" w14:textId="610DCF05" w:rsidR="00BE2695" w:rsidRDefault="00BE2695" w:rsidP="00502C05">
            <w:pPr>
              <w:ind w:left="284"/>
              <w:rPr>
                <w:noProof/>
              </w:rPr>
            </w:pPr>
            <w:r>
              <w:rPr>
                <w:noProof/>
              </w:rPr>
              <w:drawing>
                <wp:inline distT="0" distB="0" distL="0" distR="0" wp14:anchorId="69CBD7E4" wp14:editId="4C26474E">
                  <wp:extent cx="2400300" cy="875646"/>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22184" cy="883630"/>
                          </a:xfrm>
                          <a:prstGeom prst="rect">
                            <a:avLst/>
                          </a:prstGeom>
                        </pic:spPr>
                      </pic:pic>
                    </a:graphicData>
                  </a:graphic>
                </wp:inline>
              </w:drawing>
            </w:r>
          </w:p>
        </w:tc>
      </w:tr>
    </w:tbl>
    <w:p w14:paraId="03011E25" w14:textId="155AECEC" w:rsidR="005556B0" w:rsidRDefault="005556B0" w:rsidP="00876AD6"/>
    <w:p w14:paraId="5C3FD753" w14:textId="30D57C7F" w:rsidR="005556B0" w:rsidRDefault="005556B0" w:rsidP="00876AD6"/>
    <w:p w14:paraId="71C6BD66" w14:textId="0F88BA23" w:rsidR="005556B0" w:rsidRDefault="005556B0">
      <w:pPr>
        <w:spacing w:after="200" w:line="276" w:lineRule="auto"/>
      </w:pPr>
      <w:r>
        <w:br w:type="page"/>
      </w:r>
    </w:p>
    <w:p w14:paraId="5F83AEB1" w14:textId="36466859" w:rsidR="00B724B9" w:rsidRPr="00B724B9" w:rsidRDefault="00B724B9" w:rsidP="00B724B9">
      <w:pPr>
        <w:pStyle w:val="Heading2"/>
        <w:spacing w:before="240" w:after="240"/>
        <w:rPr>
          <w:rFonts w:ascii="Arial" w:hAnsi="Arial" w:cs="Arial"/>
        </w:rPr>
      </w:pPr>
      <w:r>
        <w:rPr>
          <w:rFonts w:ascii="Arial" w:hAnsi="Arial" w:cs="Arial"/>
        </w:rPr>
        <w:lastRenderedPageBreak/>
        <w:t>USING RAPIER CAMERA SET UP</w:t>
      </w:r>
    </w:p>
    <w:p w14:paraId="05DACC44" w14:textId="08761B2A" w:rsidR="00B724B9" w:rsidRPr="00B724B9" w:rsidRDefault="00B724B9" w:rsidP="00B724B9">
      <w:pPr>
        <w:pStyle w:val="BodyText"/>
        <w:spacing w:after="120"/>
        <w:rPr>
          <w:rFonts w:ascii="Arial" w:hAnsi="Arial" w:cs="Arial"/>
          <w:color w:val="424242" w:themeColor="background1"/>
          <w:sz w:val="19"/>
          <w:szCs w:val="19"/>
        </w:rPr>
      </w:pPr>
      <w:r w:rsidRPr="00B724B9">
        <w:rPr>
          <w:rFonts w:ascii="Arial" w:hAnsi="Arial" w:cs="Arial"/>
          <w:color w:val="424242" w:themeColor="background1"/>
          <w:sz w:val="19"/>
          <w:szCs w:val="19"/>
        </w:rPr>
        <w:t xml:space="preserve">Once started, you should see the following GUI for Rapier </w:t>
      </w:r>
      <w:r w:rsidR="00B928F4">
        <w:rPr>
          <w:rFonts w:ascii="Arial" w:hAnsi="Arial" w:cs="Arial"/>
          <w:color w:val="424242" w:themeColor="background1"/>
          <w:sz w:val="19"/>
          <w:szCs w:val="19"/>
        </w:rPr>
        <w:t xml:space="preserve">50 </w:t>
      </w:r>
      <w:r w:rsidRPr="00B724B9">
        <w:rPr>
          <w:rFonts w:ascii="Arial" w:hAnsi="Arial" w:cs="Arial"/>
          <w:color w:val="424242" w:themeColor="background1"/>
          <w:sz w:val="19"/>
          <w:szCs w:val="19"/>
        </w:rPr>
        <w:t>Dual:</w:t>
      </w:r>
    </w:p>
    <w:p w14:paraId="0B598325" w14:textId="51EFEE56" w:rsidR="005556B0" w:rsidRPr="00B724B9" w:rsidRDefault="005556B0" w:rsidP="00B724B9">
      <w:pPr>
        <w:spacing w:after="120"/>
        <w:rPr>
          <w:rFonts w:ascii="Arial" w:hAnsi="Arial" w:cs="Arial"/>
          <w:color w:val="424242" w:themeColor="background1"/>
          <w:sz w:val="19"/>
          <w:szCs w:val="19"/>
        </w:rPr>
      </w:pPr>
    </w:p>
    <w:p w14:paraId="7C9731F4" w14:textId="1B78C65F" w:rsidR="00B724B9" w:rsidRPr="00B724B9" w:rsidRDefault="00B928F4" w:rsidP="00B724B9">
      <w:pPr>
        <w:spacing w:after="120"/>
        <w:rPr>
          <w:rFonts w:ascii="Arial" w:hAnsi="Arial" w:cs="Arial"/>
          <w:color w:val="424242" w:themeColor="background1"/>
          <w:sz w:val="19"/>
          <w:szCs w:val="19"/>
        </w:rPr>
      </w:pPr>
      <w:r>
        <w:rPr>
          <w:noProof/>
        </w:rPr>
        <w:drawing>
          <wp:inline distT="0" distB="0" distL="0" distR="0" wp14:anchorId="035EF991" wp14:editId="6D98D4FD">
            <wp:extent cx="4533900" cy="1670923"/>
            <wp:effectExtent l="0" t="0" r="0" b="5715"/>
            <wp:docPr id="46" name="Picture 4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55214" cy="1678778"/>
                    </a:xfrm>
                    <a:prstGeom prst="rect">
                      <a:avLst/>
                    </a:prstGeom>
                  </pic:spPr>
                </pic:pic>
              </a:graphicData>
            </a:graphic>
          </wp:inline>
        </w:drawing>
      </w:r>
    </w:p>
    <w:p w14:paraId="2A1C6FB9" w14:textId="5243BF12" w:rsidR="00B724B9" w:rsidRPr="00B724B9" w:rsidRDefault="00B724B9" w:rsidP="00B724B9">
      <w:pPr>
        <w:spacing w:after="120"/>
        <w:rPr>
          <w:rFonts w:ascii="Arial" w:hAnsi="Arial" w:cs="Arial"/>
          <w:color w:val="424242" w:themeColor="background1"/>
          <w:sz w:val="19"/>
          <w:szCs w:val="19"/>
        </w:rPr>
      </w:pPr>
    </w:p>
    <w:p w14:paraId="594D3E76" w14:textId="57E2E13B" w:rsidR="00B724B9" w:rsidRPr="00B724B9" w:rsidRDefault="00B724B9" w:rsidP="00B724B9">
      <w:pPr>
        <w:pStyle w:val="BodyText"/>
        <w:spacing w:after="120"/>
        <w:rPr>
          <w:rFonts w:ascii="Arial" w:hAnsi="Arial" w:cs="Arial"/>
          <w:color w:val="424242" w:themeColor="background1"/>
          <w:sz w:val="19"/>
          <w:szCs w:val="19"/>
        </w:rPr>
      </w:pPr>
      <w:r w:rsidRPr="00B724B9">
        <w:rPr>
          <w:rFonts w:ascii="Arial" w:hAnsi="Arial" w:cs="Arial"/>
          <w:color w:val="424242" w:themeColor="background1"/>
          <w:sz w:val="19"/>
          <w:szCs w:val="19"/>
        </w:rPr>
        <w:t xml:space="preserve">Or the following GUI for Rapier </w:t>
      </w:r>
      <w:r w:rsidR="00B928F4">
        <w:rPr>
          <w:rFonts w:ascii="Arial" w:hAnsi="Arial" w:cs="Arial"/>
          <w:color w:val="424242" w:themeColor="background1"/>
          <w:sz w:val="19"/>
          <w:szCs w:val="19"/>
        </w:rPr>
        <w:t>50</w:t>
      </w:r>
      <w:r w:rsidRPr="00B724B9">
        <w:rPr>
          <w:rFonts w:ascii="Arial" w:hAnsi="Arial" w:cs="Arial"/>
          <w:color w:val="424242" w:themeColor="background1"/>
          <w:sz w:val="19"/>
          <w:szCs w:val="19"/>
        </w:rPr>
        <w:t xml:space="preserve"> Mono:</w:t>
      </w:r>
    </w:p>
    <w:p w14:paraId="0C05E5CA" w14:textId="49EB24F3" w:rsidR="00B724B9" w:rsidRDefault="00B724B9" w:rsidP="00876AD6"/>
    <w:p w14:paraId="5CF54947" w14:textId="364E4A20" w:rsidR="00B724B9" w:rsidRDefault="00B928F4" w:rsidP="00876AD6">
      <w:r>
        <w:rPr>
          <w:noProof/>
        </w:rPr>
        <w:drawing>
          <wp:inline distT="0" distB="0" distL="0" distR="0" wp14:anchorId="747E8643" wp14:editId="34F1B3F9">
            <wp:extent cx="4516120" cy="1664370"/>
            <wp:effectExtent l="0" t="0" r="0" b="0"/>
            <wp:docPr id="51" name="Picture 5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56855" cy="1679382"/>
                    </a:xfrm>
                    <a:prstGeom prst="rect">
                      <a:avLst/>
                    </a:prstGeom>
                  </pic:spPr>
                </pic:pic>
              </a:graphicData>
            </a:graphic>
          </wp:inline>
        </w:drawing>
      </w:r>
    </w:p>
    <w:p w14:paraId="53B58437" w14:textId="4DABC662" w:rsidR="00B724B9" w:rsidRDefault="00B724B9" w:rsidP="00876AD6"/>
    <w:p w14:paraId="51E67D6F" w14:textId="77777777" w:rsidR="00B724B9" w:rsidRDefault="00B724B9" w:rsidP="00876AD6"/>
    <w:tbl>
      <w:tblPr>
        <w:tblStyle w:val="TableGrid"/>
        <w:tblpPr w:leftFromText="180" w:rightFromText="180" w:vertAnchor="text" w:horzAnchor="margin" w:tblpXSpec="center" w:tblpY="10"/>
        <w:tblW w:w="1204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13751" w:themeFill="accent3"/>
        <w:tblCellMar>
          <w:top w:w="113" w:type="dxa"/>
          <w:bottom w:w="113" w:type="dxa"/>
        </w:tblCellMar>
        <w:tblLook w:val="04A0" w:firstRow="1" w:lastRow="0" w:firstColumn="1" w:lastColumn="0" w:noHBand="0" w:noVBand="1"/>
      </w:tblPr>
      <w:tblGrid>
        <w:gridCol w:w="1984"/>
        <w:gridCol w:w="10060"/>
      </w:tblGrid>
      <w:tr w:rsidR="00B724B9" w:rsidRPr="00B3301F" w14:paraId="06BA8E4A" w14:textId="77777777" w:rsidTr="00502C05">
        <w:trPr>
          <w:trHeight w:val="1103"/>
        </w:trPr>
        <w:tc>
          <w:tcPr>
            <w:tcW w:w="1984" w:type="dxa"/>
            <w:shd w:val="clear" w:color="auto" w:fill="013751" w:themeFill="accent3"/>
            <w:vAlign w:val="center"/>
          </w:tcPr>
          <w:p w14:paraId="2082CE3F" w14:textId="77777777" w:rsidR="00B724B9" w:rsidRPr="00835E61" w:rsidRDefault="00B724B9" w:rsidP="00502C05">
            <w:pPr>
              <w:ind w:left="196"/>
              <w:jc w:val="center"/>
              <w:rPr>
                <w:b/>
                <w:color w:val="FEFFFF" w:themeColor="text1"/>
              </w:rPr>
            </w:pPr>
            <w:r w:rsidRPr="00835E61">
              <w:rPr>
                <w:b/>
                <w:noProof/>
                <w:color w:val="FEFFFF" w:themeColor="text1"/>
              </w:rPr>
              <w:drawing>
                <wp:inline distT="0" distB="0" distL="0" distR="0" wp14:anchorId="3DF15485" wp14:editId="6E444F86">
                  <wp:extent cx="504314" cy="491706"/>
                  <wp:effectExtent l="0" t="0" r="381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8334" cy="495626"/>
                          </a:xfrm>
                          <a:prstGeom prst="rect">
                            <a:avLst/>
                          </a:prstGeom>
                        </pic:spPr>
                      </pic:pic>
                    </a:graphicData>
                  </a:graphic>
                </wp:inline>
              </w:drawing>
            </w:r>
          </w:p>
        </w:tc>
        <w:tc>
          <w:tcPr>
            <w:tcW w:w="10060" w:type="dxa"/>
            <w:shd w:val="clear" w:color="auto" w:fill="013751" w:themeFill="accent3"/>
            <w:vAlign w:val="center"/>
          </w:tcPr>
          <w:p w14:paraId="552EFD5C" w14:textId="42F9E907" w:rsidR="00B724B9" w:rsidRPr="00B724B9" w:rsidRDefault="00B724B9" w:rsidP="00B724B9">
            <w:pPr>
              <w:pStyle w:val="NormalWeb"/>
              <w:spacing w:before="0" w:beforeAutospacing="0" w:after="120" w:afterAutospacing="0"/>
              <w:ind w:right="720"/>
              <w:rPr>
                <w:rFonts w:ascii="Arial" w:hAnsi="Arial" w:cs="Arial"/>
                <w:color w:val="FEFFFF" w:themeColor="text1"/>
                <w:sz w:val="19"/>
                <w:szCs w:val="19"/>
              </w:rPr>
            </w:pPr>
            <w:r w:rsidRPr="00B724B9">
              <w:rPr>
                <w:rFonts w:ascii="Arial" w:hAnsi="Arial" w:cs="Arial"/>
                <w:color w:val="FEFFFF" w:themeColor="text1"/>
                <w:sz w:val="19"/>
                <w:szCs w:val="19"/>
              </w:rPr>
              <w:t>The application is an 'always-on-top' application that will remain in view.  This enables the application to sit over other display applications.  The window can be dragged and dropped as normal for Windows.</w:t>
            </w:r>
          </w:p>
        </w:tc>
      </w:tr>
    </w:tbl>
    <w:p w14:paraId="727C2ACC" w14:textId="1B43F5A4" w:rsidR="00B724B9" w:rsidRDefault="00B724B9" w:rsidP="00876AD6"/>
    <w:p w14:paraId="19336488" w14:textId="63A4619D" w:rsidR="00B724B9" w:rsidRDefault="00B724B9" w:rsidP="00876AD6"/>
    <w:p w14:paraId="3441A452" w14:textId="5549A0ED" w:rsidR="00B724B9" w:rsidRDefault="00B724B9">
      <w:pPr>
        <w:spacing w:after="200" w:line="276" w:lineRule="auto"/>
      </w:pPr>
      <w:r>
        <w:br w:type="page"/>
      </w:r>
    </w:p>
    <w:p w14:paraId="220C9791" w14:textId="77777777" w:rsidR="005A3140" w:rsidRDefault="005A3140" w:rsidP="005A3140">
      <w:pPr>
        <w:pStyle w:val="Heading2"/>
        <w:spacing w:before="240" w:after="240"/>
        <w:rPr>
          <w:rFonts w:ascii="Arial" w:hAnsi="Arial" w:cs="Arial"/>
        </w:rPr>
      </w:pPr>
    </w:p>
    <w:p w14:paraId="11B10542" w14:textId="3DC19381" w:rsidR="003E0BB8" w:rsidRPr="00937AD1" w:rsidRDefault="005A3140" w:rsidP="00937AD1">
      <w:pPr>
        <w:pStyle w:val="Heading2"/>
        <w:spacing w:before="240" w:after="240"/>
        <w:rPr>
          <w:rFonts w:ascii="Arial" w:hAnsi="Arial" w:cs="Arial"/>
        </w:rPr>
      </w:pPr>
      <w:r>
        <w:rPr>
          <w:rFonts w:ascii="Arial" w:hAnsi="Arial" w:cs="Arial"/>
        </w:rPr>
        <w:t>STARTING AT OPTIMISED SETTINGS – OVERRIDING FACTORY SETTINGS</w:t>
      </w:r>
    </w:p>
    <w:tbl>
      <w:tblPr>
        <w:tblStyle w:val="TableGrid"/>
        <w:tblW w:w="10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11"/>
        <w:gridCol w:w="5357"/>
      </w:tblGrid>
      <w:tr w:rsidR="005A3140" w14:paraId="2E0EC91C" w14:textId="77777777" w:rsidTr="00502C05">
        <w:trPr>
          <w:trHeight w:val="1264"/>
        </w:trPr>
        <w:tc>
          <w:tcPr>
            <w:tcW w:w="4911" w:type="dxa"/>
          </w:tcPr>
          <w:p w14:paraId="75118950" w14:textId="77777777" w:rsidR="00937AD1" w:rsidRPr="005A3140" w:rsidRDefault="00937AD1" w:rsidP="00937AD1">
            <w:pPr>
              <w:pStyle w:val="BodyText"/>
              <w:spacing w:after="120"/>
              <w:rPr>
                <w:rFonts w:ascii="Arial" w:hAnsi="Arial" w:cs="Arial"/>
                <w:color w:val="424242" w:themeColor="background1"/>
                <w:sz w:val="19"/>
                <w:szCs w:val="19"/>
              </w:rPr>
            </w:pPr>
            <w:r w:rsidRPr="005A3140">
              <w:rPr>
                <w:rFonts w:ascii="Arial" w:hAnsi="Arial" w:cs="Arial"/>
                <w:color w:val="424242" w:themeColor="background1"/>
                <w:sz w:val="19"/>
                <w:szCs w:val="19"/>
              </w:rPr>
              <w:t>The Rapier camera's own factory settings are basic parameters with the illuminator off and the cameras at full wide zoom.</w:t>
            </w:r>
          </w:p>
          <w:p w14:paraId="3CCDC9C0" w14:textId="77777777" w:rsidR="00937AD1" w:rsidRPr="005A3140" w:rsidRDefault="00937AD1" w:rsidP="00937AD1">
            <w:pPr>
              <w:pStyle w:val="BodyText"/>
              <w:spacing w:after="120"/>
              <w:rPr>
                <w:rFonts w:ascii="Arial" w:hAnsi="Arial" w:cs="Arial"/>
                <w:color w:val="424242" w:themeColor="background1"/>
                <w:sz w:val="19"/>
                <w:szCs w:val="19"/>
              </w:rPr>
            </w:pPr>
            <w:r w:rsidRPr="005A3140">
              <w:rPr>
                <w:rFonts w:ascii="Arial" w:hAnsi="Arial" w:cs="Arial"/>
                <w:color w:val="424242" w:themeColor="background1"/>
                <w:sz w:val="19"/>
                <w:szCs w:val="19"/>
              </w:rPr>
              <w:t>By selecting the Advanced menu and selecting the RESET, the camera will be initialised to the latest optimised settings and these settings will be stored to Memory Preset 0 (the power up preset) as a new default (not factory), power-on setting.</w:t>
            </w:r>
          </w:p>
          <w:p w14:paraId="2F6D9C0D" w14:textId="77777777" w:rsidR="005A3140" w:rsidRDefault="005A3140" w:rsidP="00502C05">
            <w:pPr>
              <w:pStyle w:val="Heading2"/>
              <w:spacing w:before="0" w:after="240"/>
              <w:outlineLvl w:val="1"/>
              <w:rPr>
                <w:rFonts w:ascii="Arial" w:hAnsi="Arial" w:cs="Arial"/>
              </w:rPr>
            </w:pPr>
          </w:p>
        </w:tc>
        <w:tc>
          <w:tcPr>
            <w:tcW w:w="5357" w:type="dxa"/>
          </w:tcPr>
          <w:p w14:paraId="1B08721F" w14:textId="27153EE1" w:rsidR="005A3140" w:rsidRDefault="005A3140" w:rsidP="00502C05">
            <w:pPr>
              <w:ind w:left="284"/>
              <w:rPr>
                <w:noProof/>
              </w:rPr>
            </w:pPr>
            <w:r>
              <w:rPr>
                <w:noProof/>
              </w:rPr>
              <w:drawing>
                <wp:inline distT="0" distB="0" distL="0" distR="0" wp14:anchorId="751A0059" wp14:editId="018C4288">
                  <wp:extent cx="2540640" cy="17526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57411" cy="1764169"/>
                          </a:xfrm>
                          <a:prstGeom prst="rect">
                            <a:avLst/>
                          </a:prstGeom>
                        </pic:spPr>
                      </pic:pic>
                    </a:graphicData>
                  </a:graphic>
                </wp:inline>
              </w:drawing>
            </w:r>
          </w:p>
        </w:tc>
      </w:tr>
    </w:tbl>
    <w:p w14:paraId="45E6D094" w14:textId="0BBCC924" w:rsidR="005A3140" w:rsidRDefault="005A3140" w:rsidP="00B724B9">
      <w:pPr>
        <w:pStyle w:val="BodyText"/>
        <w:spacing w:after="120"/>
        <w:rPr>
          <w:rFonts w:ascii="Arial" w:hAnsi="Arial" w:cs="Arial"/>
          <w:color w:val="424242" w:themeColor="background1"/>
          <w:sz w:val="19"/>
          <w:szCs w:val="19"/>
        </w:rPr>
      </w:pPr>
    </w:p>
    <w:p w14:paraId="3BC31610" w14:textId="77777777" w:rsidR="005A3140" w:rsidRPr="00B724B9" w:rsidRDefault="005A3140" w:rsidP="00B724B9">
      <w:pPr>
        <w:pStyle w:val="BodyText"/>
        <w:spacing w:after="120"/>
        <w:rPr>
          <w:rFonts w:ascii="Arial" w:hAnsi="Arial" w:cs="Arial"/>
          <w:color w:val="424242" w:themeColor="background1"/>
          <w:sz w:val="19"/>
          <w:szCs w:val="19"/>
        </w:rPr>
      </w:pPr>
    </w:p>
    <w:p w14:paraId="0C043DB6" w14:textId="77777777" w:rsidR="00B724B9" w:rsidRPr="00B724B9" w:rsidRDefault="00B724B9" w:rsidP="00B724B9"/>
    <w:tbl>
      <w:tblPr>
        <w:tblStyle w:val="TableGrid"/>
        <w:tblpPr w:leftFromText="180" w:rightFromText="180" w:vertAnchor="text" w:horzAnchor="margin" w:tblpXSpec="center" w:tblpY="10"/>
        <w:tblW w:w="1204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13751" w:themeFill="accent3"/>
        <w:tblCellMar>
          <w:top w:w="113" w:type="dxa"/>
          <w:bottom w:w="113" w:type="dxa"/>
        </w:tblCellMar>
        <w:tblLook w:val="04A0" w:firstRow="1" w:lastRow="0" w:firstColumn="1" w:lastColumn="0" w:noHBand="0" w:noVBand="1"/>
      </w:tblPr>
      <w:tblGrid>
        <w:gridCol w:w="1984"/>
        <w:gridCol w:w="10060"/>
      </w:tblGrid>
      <w:tr w:rsidR="00B724B9" w:rsidRPr="00B3301F" w14:paraId="4FB20F54" w14:textId="77777777" w:rsidTr="00502C05">
        <w:trPr>
          <w:trHeight w:val="1103"/>
        </w:trPr>
        <w:tc>
          <w:tcPr>
            <w:tcW w:w="1984" w:type="dxa"/>
            <w:shd w:val="clear" w:color="auto" w:fill="013751" w:themeFill="accent3"/>
            <w:vAlign w:val="center"/>
          </w:tcPr>
          <w:p w14:paraId="33D9F6D6" w14:textId="77777777" w:rsidR="00B724B9" w:rsidRPr="00835E61" w:rsidRDefault="00B724B9" w:rsidP="00502C05">
            <w:pPr>
              <w:ind w:left="196"/>
              <w:jc w:val="center"/>
              <w:rPr>
                <w:b/>
                <w:color w:val="FEFFFF" w:themeColor="text1"/>
              </w:rPr>
            </w:pPr>
            <w:r w:rsidRPr="00835E61">
              <w:rPr>
                <w:b/>
                <w:noProof/>
                <w:color w:val="FEFFFF" w:themeColor="text1"/>
              </w:rPr>
              <w:drawing>
                <wp:inline distT="0" distB="0" distL="0" distR="0" wp14:anchorId="7D02D9AF" wp14:editId="71661C69">
                  <wp:extent cx="504314" cy="491706"/>
                  <wp:effectExtent l="0" t="0" r="381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8334" cy="495626"/>
                          </a:xfrm>
                          <a:prstGeom prst="rect">
                            <a:avLst/>
                          </a:prstGeom>
                        </pic:spPr>
                      </pic:pic>
                    </a:graphicData>
                  </a:graphic>
                </wp:inline>
              </w:drawing>
            </w:r>
          </w:p>
        </w:tc>
        <w:tc>
          <w:tcPr>
            <w:tcW w:w="10060" w:type="dxa"/>
            <w:shd w:val="clear" w:color="auto" w:fill="013751" w:themeFill="accent3"/>
            <w:vAlign w:val="center"/>
          </w:tcPr>
          <w:p w14:paraId="4BDF46F5" w14:textId="5B6A8BBF" w:rsidR="00B724B9" w:rsidRPr="00B724B9" w:rsidRDefault="00B724B9" w:rsidP="00502C05">
            <w:pPr>
              <w:pStyle w:val="NormalWeb"/>
              <w:spacing w:before="0" w:beforeAutospacing="0" w:after="120" w:afterAutospacing="0"/>
              <w:ind w:right="720"/>
              <w:rPr>
                <w:rFonts w:ascii="Arial" w:hAnsi="Arial" w:cs="Arial"/>
                <w:color w:val="FEFFFF" w:themeColor="text1"/>
                <w:sz w:val="19"/>
                <w:szCs w:val="19"/>
              </w:rPr>
            </w:pPr>
            <w:r w:rsidRPr="00B724B9">
              <w:rPr>
                <w:rFonts w:ascii="Arial" w:hAnsi="Arial" w:cs="Arial"/>
                <w:color w:val="FEFFFF" w:themeColor="text1"/>
                <w:sz w:val="19"/>
                <w:szCs w:val="19"/>
              </w:rPr>
              <w:t xml:space="preserve">Performing RESET is a crucial part of establishing the latest optimised performance of the cameras </w:t>
            </w:r>
            <w:r w:rsidR="003E0BB8">
              <w:rPr>
                <w:rFonts w:ascii="Arial" w:hAnsi="Arial" w:cs="Arial"/>
                <w:color w:val="FEFFFF" w:themeColor="text1"/>
                <w:sz w:val="19"/>
                <w:szCs w:val="19"/>
              </w:rPr>
              <w:br/>
            </w:r>
            <w:r w:rsidRPr="00B724B9">
              <w:rPr>
                <w:rFonts w:ascii="Arial" w:hAnsi="Arial" w:cs="Arial"/>
                <w:color w:val="FEFFFF" w:themeColor="text1"/>
                <w:sz w:val="19"/>
                <w:szCs w:val="19"/>
              </w:rPr>
              <w:t xml:space="preserve">and should always be undertaken unless it is known that it has been performed recently at this version </w:t>
            </w:r>
            <w:r w:rsidR="003E0BB8">
              <w:rPr>
                <w:rFonts w:ascii="Arial" w:hAnsi="Arial" w:cs="Arial"/>
                <w:color w:val="FEFFFF" w:themeColor="text1"/>
                <w:sz w:val="19"/>
                <w:szCs w:val="19"/>
              </w:rPr>
              <w:br/>
            </w:r>
            <w:r w:rsidRPr="00B724B9">
              <w:rPr>
                <w:rFonts w:ascii="Arial" w:hAnsi="Arial" w:cs="Arial"/>
                <w:color w:val="FEFFFF" w:themeColor="text1"/>
                <w:sz w:val="19"/>
                <w:szCs w:val="19"/>
              </w:rPr>
              <w:t>of software.</w:t>
            </w:r>
          </w:p>
        </w:tc>
      </w:tr>
    </w:tbl>
    <w:p w14:paraId="04AF745A" w14:textId="33A0ACE2" w:rsidR="00B724B9" w:rsidRDefault="00B724B9" w:rsidP="00876AD6"/>
    <w:tbl>
      <w:tblPr>
        <w:tblStyle w:val="TableGrid"/>
        <w:tblpPr w:leftFromText="180" w:rightFromText="180" w:vertAnchor="text" w:horzAnchor="margin" w:tblpXSpec="center" w:tblpY="10"/>
        <w:tblW w:w="1247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13751" w:themeFill="accent3"/>
        <w:tblLook w:val="04A0" w:firstRow="1" w:lastRow="0" w:firstColumn="1" w:lastColumn="0" w:noHBand="0" w:noVBand="1"/>
      </w:tblPr>
      <w:tblGrid>
        <w:gridCol w:w="2268"/>
        <w:gridCol w:w="9214"/>
        <w:gridCol w:w="993"/>
      </w:tblGrid>
      <w:tr w:rsidR="003E0BB8" w:rsidRPr="00B3301F" w14:paraId="0E2EC9A0" w14:textId="77777777" w:rsidTr="003E0BB8">
        <w:trPr>
          <w:trHeight w:val="1387"/>
        </w:trPr>
        <w:tc>
          <w:tcPr>
            <w:tcW w:w="2268" w:type="dxa"/>
            <w:shd w:val="clear" w:color="auto" w:fill="013751" w:themeFill="accent3"/>
            <w:vAlign w:val="center"/>
          </w:tcPr>
          <w:p w14:paraId="65AD3F46" w14:textId="77777777" w:rsidR="003E0BB8" w:rsidRPr="00E11267" w:rsidRDefault="003E0BB8" w:rsidP="00502C05">
            <w:pPr>
              <w:ind w:left="196"/>
              <w:jc w:val="center"/>
              <w:rPr>
                <w:b/>
                <w:color w:val="FF0000"/>
              </w:rPr>
            </w:pPr>
            <w:r w:rsidRPr="00634B50">
              <w:rPr>
                <w:b/>
                <w:noProof/>
                <w:color w:val="FF0000"/>
              </w:rPr>
              <w:drawing>
                <wp:inline distT="0" distB="0" distL="0" distR="0" wp14:anchorId="33F9BBAB" wp14:editId="0EA15FF9">
                  <wp:extent cx="592791" cy="525428"/>
                  <wp:effectExtent l="0" t="0" r="4445"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1332" cy="532998"/>
                          </a:xfrm>
                          <a:prstGeom prst="rect">
                            <a:avLst/>
                          </a:prstGeom>
                        </pic:spPr>
                      </pic:pic>
                    </a:graphicData>
                  </a:graphic>
                </wp:inline>
              </w:drawing>
            </w:r>
          </w:p>
        </w:tc>
        <w:tc>
          <w:tcPr>
            <w:tcW w:w="9214" w:type="dxa"/>
            <w:shd w:val="clear" w:color="auto" w:fill="013751" w:themeFill="accent3"/>
            <w:vAlign w:val="center"/>
          </w:tcPr>
          <w:p w14:paraId="42614DC0" w14:textId="53B8FA1F" w:rsidR="003E0BB8" w:rsidRPr="003E0BB8" w:rsidRDefault="003E0BB8" w:rsidP="003E0BB8">
            <w:pPr>
              <w:pStyle w:val="Warningtext"/>
              <w:rPr>
                <w:rFonts w:ascii="Arial" w:hAnsi="Arial" w:cs="Arial"/>
                <w:b w:val="0"/>
                <w:bCs/>
                <w:i w:val="0"/>
                <w:iCs/>
                <w:sz w:val="19"/>
                <w:szCs w:val="19"/>
              </w:rPr>
            </w:pPr>
            <w:r w:rsidRPr="003E0BB8">
              <w:rPr>
                <w:rFonts w:ascii="Arial" w:hAnsi="Arial" w:cs="Arial"/>
                <w:b w:val="0"/>
                <w:bCs/>
                <w:i w:val="0"/>
                <w:iCs/>
                <w:color w:val="FEFFFF" w:themeColor="text1"/>
                <w:sz w:val="19"/>
                <w:szCs w:val="19"/>
              </w:rPr>
              <w:t xml:space="preserve">Use of the RESET button on new installations is highly recommended but will overwrite the previous </w:t>
            </w:r>
            <w:r>
              <w:rPr>
                <w:rFonts w:ascii="Arial" w:hAnsi="Arial" w:cs="Arial"/>
                <w:b w:val="0"/>
                <w:bCs/>
                <w:i w:val="0"/>
                <w:iCs/>
                <w:color w:val="FEFFFF" w:themeColor="text1"/>
                <w:sz w:val="19"/>
                <w:szCs w:val="19"/>
              </w:rPr>
              <w:br/>
            </w:r>
            <w:r w:rsidRPr="003E0BB8">
              <w:rPr>
                <w:rFonts w:ascii="Arial" w:hAnsi="Arial" w:cs="Arial"/>
                <w:b w:val="0"/>
                <w:bCs/>
                <w:i w:val="0"/>
                <w:iCs/>
                <w:color w:val="FEFFFF" w:themeColor="text1"/>
                <w:sz w:val="19"/>
                <w:szCs w:val="19"/>
              </w:rPr>
              <w:t>Preset 0 settings.  In general, this does not matter as the new settings will improve previous functionality.</w:t>
            </w:r>
          </w:p>
        </w:tc>
        <w:tc>
          <w:tcPr>
            <w:tcW w:w="993" w:type="dxa"/>
            <w:shd w:val="clear" w:color="auto" w:fill="013751" w:themeFill="accent3"/>
          </w:tcPr>
          <w:p w14:paraId="29F0991D" w14:textId="77777777" w:rsidR="003E0BB8" w:rsidRPr="00B3301F" w:rsidRDefault="003E0BB8" w:rsidP="00502C05">
            <w:pPr>
              <w:rPr>
                <w:b/>
                <w:color w:val="FF0000"/>
              </w:rPr>
            </w:pPr>
          </w:p>
        </w:tc>
      </w:tr>
    </w:tbl>
    <w:p w14:paraId="36152EB2" w14:textId="63C2A360" w:rsidR="0064576F" w:rsidRDefault="0064576F" w:rsidP="00876AD6"/>
    <w:p w14:paraId="3D028A31" w14:textId="2EC2556D" w:rsidR="0064576F" w:rsidRDefault="0064576F">
      <w:pPr>
        <w:spacing w:after="200" w:line="276" w:lineRule="auto"/>
      </w:pPr>
    </w:p>
    <w:tbl>
      <w:tblPr>
        <w:tblStyle w:val="TableGrid"/>
        <w:tblW w:w="10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11"/>
        <w:gridCol w:w="5357"/>
      </w:tblGrid>
      <w:tr w:rsidR="005A3140" w14:paraId="3B772089" w14:textId="77777777" w:rsidTr="00502C05">
        <w:trPr>
          <w:trHeight w:val="1264"/>
        </w:trPr>
        <w:tc>
          <w:tcPr>
            <w:tcW w:w="4911" w:type="dxa"/>
          </w:tcPr>
          <w:p w14:paraId="10107183" w14:textId="77777777" w:rsidR="005A3140" w:rsidRPr="005A3140" w:rsidRDefault="005A3140" w:rsidP="005A3140">
            <w:pPr>
              <w:pStyle w:val="BodyText"/>
              <w:rPr>
                <w:rFonts w:ascii="Arial" w:hAnsi="Arial" w:cs="Arial"/>
                <w:color w:val="424242" w:themeColor="background1"/>
                <w:sz w:val="19"/>
                <w:szCs w:val="19"/>
              </w:rPr>
            </w:pPr>
            <w:r w:rsidRPr="005A3140">
              <w:rPr>
                <w:rFonts w:ascii="Arial" w:hAnsi="Arial" w:cs="Arial"/>
                <w:color w:val="424242" w:themeColor="background1"/>
                <w:sz w:val="19"/>
                <w:szCs w:val="19"/>
              </w:rPr>
              <w:t>If you are happy to proceed, press YES.</w:t>
            </w:r>
          </w:p>
          <w:p w14:paraId="06D9D0E0" w14:textId="77777777" w:rsidR="005A3140" w:rsidRDefault="005A3140" w:rsidP="00502C05">
            <w:pPr>
              <w:pStyle w:val="Heading2"/>
              <w:spacing w:before="0" w:after="240"/>
              <w:outlineLvl w:val="1"/>
              <w:rPr>
                <w:rFonts w:ascii="Arial" w:hAnsi="Arial" w:cs="Arial"/>
              </w:rPr>
            </w:pPr>
          </w:p>
        </w:tc>
        <w:tc>
          <w:tcPr>
            <w:tcW w:w="5357" w:type="dxa"/>
          </w:tcPr>
          <w:p w14:paraId="6D2EE795" w14:textId="475FA7CB" w:rsidR="005A3140" w:rsidRDefault="005A3140" w:rsidP="00502C05">
            <w:pPr>
              <w:ind w:left="284"/>
              <w:rPr>
                <w:noProof/>
              </w:rPr>
            </w:pPr>
            <w:r>
              <w:rPr>
                <w:noProof/>
              </w:rPr>
              <w:drawing>
                <wp:inline distT="0" distB="0" distL="0" distR="0" wp14:anchorId="3BB4E3C6" wp14:editId="25930949">
                  <wp:extent cx="2604106" cy="1912620"/>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16741" cy="1921900"/>
                          </a:xfrm>
                          <a:prstGeom prst="rect">
                            <a:avLst/>
                          </a:prstGeom>
                        </pic:spPr>
                      </pic:pic>
                    </a:graphicData>
                  </a:graphic>
                </wp:inline>
              </w:drawing>
            </w:r>
          </w:p>
        </w:tc>
      </w:tr>
    </w:tbl>
    <w:p w14:paraId="705400C6" w14:textId="77777777" w:rsidR="005A3140" w:rsidRDefault="005A3140">
      <w:pPr>
        <w:spacing w:after="200" w:line="276" w:lineRule="auto"/>
      </w:pPr>
    </w:p>
    <w:p w14:paraId="55769DB9" w14:textId="77777777" w:rsidR="005A3140" w:rsidRDefault="005A3140">
      <w:pPr>
        <w:spacing w:after="200" w:line="276" w:lineRule="auto"/>
      </w:pPr>
    </w:p>
    <w:p w14:paraId="42E37301" w14:textId="0835A393" w:rsidR="0064576F" w:rsidRDefault="0064576F" w:rsidP="0064576F">
      <w:pPr>
        <w:pStyle w:val="Heading1"/>
      </w:pPr>
      <w:r>
        <w:lastRenderedPageBreak/>
        <w:t>Setting Up</w:t>
      </w:r>
    </w:p>
    <w:p w14:paraId="0B7C306C" w14:textId="17B31CB2" w:rsidR="0064576F" w:rsidRPr="0064576F" w:rsidRDefault="0064576F" w:rsidP="0064576F">
      <w:pPr>
        <w:pStyle w:val="Heading2"/>
        <w:spacing w:before="240" w:after="240"/>
        <w:rPr>
          <w:rFonts w:ascii="Arial" w:hAnsi="Arial" w:cs="Arial"/>
        </w:rPr>
      </w:pPr>
      <w:r>
        <w:rPr>
          <w:rFonts w:ascii="Arial" w:hAnsi="Arial" w:cs="Arial"/>
        </w:rPr>
        <w:t>OVERVIEW OF MENU AND BUTTONS</w:t>
      </w:r>
    </w:p>
    <w:p w14:paraId="44FE00F1" w14:textId="1BE8904F" w:rsidR="0064576F" w:rsidRPr="0064576F" w:rsidRDefault="00DF6ECD" w:rsidP="0064576F">
      <w:r>
        <w:rPr>
          <w:noProof/>
        </w:rPr>
        <w:drawing>
          <wp:inline distT="0" distB="0" distL="0" distR="0" wp14:anchorId="43F4D621" wp14:editId="22C78901">
            <wp:extent cx="4533900" cy="1670923"/>
            <wp:effectExtent l="0" t="0" r="0" b="5715"/>
            <wp:docPr id="54" name="Picture 5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55214" cy="1678778"/>
                    </a:xfrm>
                    <a:prstGeom prst="rect">
                      <a:avLst/>
                    </a:prstGeom>
                  </pic:spPr>
                </pic:pic>
              </a:graphicData>
            </a:graphic>
          </wp:inline>
        </w:drawing>
      </w:r>
    </w:p>
    <w:p w14:paraId="790C310C" w14:textId="4D60A9D0" w:rsidR="003E0BB8" w:rsidRDefault="003E0BB8" w:rsidP="00876AD6"/>
    <w:p w14:paraId="48AF1225" w14:textId="77777777" w:rsidR="0064576F" w:rsidRDefault="0064576F" w:rsidP="0064576F">
      <w:pPr>
        <w:pStyle w:val="Heading2"/>
        <w:spacing w:before="240" w:after="240"/>
        <w:rPr>
          <w:rFonts w:ascii="Arial" w:hAnsi="Arial" w:cs="Arial"/>
        </w:rPr>
      </w:pPr>
      <w:r>
        <w:rPr>
          <w:rFonts w:ascii="Arial" w:hAnsi="Arial" w:cs="Arial"/>
        </w:rPr>
        <w:t>THE BUTTON CONTROLS – ANPR CAMERA BUTTONS</w:t>
      </w:r>
    </w:p>
    <w:p w14:paraId="7F57E250" w14:textId="77777777" w:rsidR="0064576F" w:rsidRPr="00011E99" w:rsidRDefault="0064576F" w:rsidP="0064576F">
      <w:pPr>
        <w:pStyle w:val="NormalWeb"/>
        <w:spacing w:before="0" w:beforeAutospacing="0" w:after="120" w:afterAutospacing="0"/>
        <w:rPr>
          <w:rFonts w:ascii="Arial" w:hAnsi="Arial" w:cs="Arial"/>
          <w:color w:val="424242" w:themeColor="background1"/>
          <w:sz w:val="19"/>
          <w:szCs w:val="19"/>
        </w:rPr>
      </w:pPr>
      <w:r w:rsidRPr="00011E99">
        <w:rPr>
          <w:rFonts w:ascii="Arial" w:hAnsi="Arial" w:cs="Arial"/>
          <w:color w:val="424242" w:themeColor="background1"/>
          <w:sz w:val="19"/>
          <w:szCs w:val="19"/>
        </w:rPr>
        <w:t xml:space="preserve">Three buttons can be used for adjusting the zoom, fine focus and brightness of the ANPR image. </w:t>
      </w:r>
    </w:p>
    <w:p w14:paraId="69922533" w14:textId="77777777" w:rsidR="0064576F" w:rsidRDefault="0064576F" w:rsidP="0064576F">
      <w:pPr>
        <w:pStyle w:val="NormalWeb"/>
        <w:spacing w:before="0" w:beforeAutospacing="0" w:after="120" w:afterAutospacing="0"/>
        <w:rPr>
          <w:rFonts w:ascii="Arial" w:hAnsi="Arial" w:cs="Arial"/>
          <w:color w:val="424242" w:themeColor="background1"/>
          <w:sz w:val="19"/>
          <w:szCs w:val="19"/>
        </w:rPr>
      </w:pPr>
      <w:r w:rsidRPr="00011E99">
        <w:rPr>
          <w:rFonts w:ascii="Arial" w:hAnsi="Arial" w:cs="Arial"/>
          <w:color w:val="424242" w:themeColor="background1"/>
          <w:sz w:val="19"/>
          <w:szCs w:val="19"/>
        </w:rPr>
        <w:t xml:space="preserve">The Target GO option provides automation of the ANPR camera setup and should be read before choosing the desired method of setup through manual or calculated methods. </w:t>
      </w:r>
    </w:p>
    <w:p w14:paraId="26AA0566" w14:textId="77777777" w:rsidR="0064576F" w:rsidRDefault="0064576F" w:rsidP="0064576F">
      <w:pPr>
        <w:pStyle w:val="NormalWeb"/>
        <w:spacing w:before="0" w:beforeAutospacing="0" w:after="120" w:afterAutospacing="0"/>
        <w:rPr>
          <w:rFonts w:ascii="Arial" w:hAnsi="Arial" w:cs="Arial"/>
          <w:color w:val="424242" w:themeColor="background1"/>
          <w:sz w:val="19"/>
          <w:szCs w:val="19"/>
        </w:rPr>
      </w:pPr>
    </w:p>
    <w:tbl>
      <w:tblPr>
        <w:tblStyle w:val="TableGrid"/>
        <w:tblpPr w:leftFromText="180" w:rightFromText="180" w:vertAnchor="text" w:tblpY="-3"/>
        <w:tblW w:w="10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11"/>
        <w:gridCol w:w="5357"/>
      </w:tblGrid>
      <w:tr w:rsidR="0064576F" w14:paraId="229275D6" w14:textId="77777777" w:rsidTr="00502C05">
        <w:trPr>
          <w:trHeight w:val="2688"/>
        </w:trPr>
        <w:tc>
          <w:tcPr>
            <w:tcW w:w="4911" w:type="dxa"/>
          </w:tcPr>
          <w:p w14:paraId="639DD4CC" w14:textId="77777777" w:rsidR="0064576F" w:rsidRPr="00011E99" w:rsidRDefault="0064576F" w:rsidP="00502C05">
            <w:pPr>
              <w:pStyle w:val="Heading2"/>
              <w:spacing w:before="240" w:after="240"/>
              <w:outlineLvl w:val="1"/>
              <w:rPr>
                <w:rFonts w:ascii="Arial" w:hAnsi="Arial" w:cs="Arial"/>
                <w:szCs w:val="24"/>
              </w:rPr>
            </w:pPr>
            <w:r>
              <w:rPr>
                <w:rFonts w:ascii="Arial" w:hAnsi="Arial" w:cs="Arial"/>
              </w:rPr>
              <w:t>THE JOG ZOOM</w:t>
            </w:r>
          </w:p>
          <w:p w14:paraId="38F97F89" w14:textId="77777777" w:rsidR="0064576F" w:rsidRPr="00011E99" w:rsidRDefault="0064576F" w:rsidP="00502C05">
            <w:pPr>
              <w:pStyle w:val="NormalWeb"/>
              <w:spacing w:before="0" w:beforeAutospacing="0" w:after="120" w:afterAutospacing="0"/>
              <w:rPr>
                <w:rFonts w:ascii="Arial" w:hAnsi="Arial" w:cs="Arial"/>
                <w:color w:val="424242" w:themeColor="background1"/>
                <w:sz w:val="19"/>
                <w:szCs w:val="19"/>
              </w:rPr>
            </w:pPr>
            <w:r w:rsidRPr="00011E99">
              <w:rPr>
                <w:rFonts w:ascii="Arial" w:hAnsi="Arial" w:cs="Arial"/>
                <w:color w:val="424242" w:themeColor="background1"/>
                <w:sz w:val="19"/>
                <w:szCs w:val="19"/>
              </w:rPr>
              <w:t xml:space="preserve">The jogZoom feature moves the camera IN (towards the TELE end) or OUT (towards the WIDE end) of the zoom capabilities of the camera. </w:t>
            </w:r>
          </w:p>
          <w:p w14:paraId="569E740C" w14:textId="77777777" w:rsidR="0064576F" w:rsidRPr="00011E99" w:rsidRDefault="0064576F" w:rsidP="00502C05">
            <w:pPr>
              <w:pStyle w:val="NormalWeb"/>
              <w:spacing w:before="0" w:beforeAutospacing="0" w:after="120" w:afterAutospacing="0"/>
              <w:rPr>
                <w:rFonts w:ascii="Arial" w:hAnsi="Arial" w:cs="Arial"/>
                <w:color w:val="424242" w:themeColor="background1"/>
                <w:sz w:val="19"/>
                <w:szCs w:val="19"/>
              </w:rPr>
            </w:pPr>
            <w:r w:rsidRPr="00011E99">
              <w:rPr>
                <w:rFonts w:ascii="Arial" w:hAnsi="Arial" w:cs="Arial"/>
                <w:color w:val="424242" w:themeColor="background1"/>
                <w:sz w:val="19"/>
                <w:szCs w:val="19"/>
              </w:rPr>
              <w:t xml:space="preserve">Each press of the Zoom also sets the focal distance of the camera to match that zoom value. i.e. the camera should be in focus at every step of zoom value. </w:t>
            </w:r>
          </w:p>
          <w:p w14:paraId="17D6E2ED" w14:textId="77777777" w:rsidR="0064576F" w:rsidRPr="009112A3" w:rsidRDefault="0064576F" w:rsidP="00502C05">
            <w:pPr>
              <w:pStyle w:val="Heading2"/>
              <w:spacing w:before="0" w:after="120" w:line="240" w:lineRule="auto"/>
              <w:outlineLvl w:val="1"/>
              <w:rPr>
                <w:rFonts w:ascii="Arial" w:hAnsi="Arial" w:cs="Arial"/>
                <w:color w:val="424242" w:themeColor="background1"/>
                <w:sz w:val="19"/>
                <w:szCs w:val="19"/>
              </w:rPr>
            </w:pPr>
          </w:p>
        </w:tc>
        <w:tc>
          <w:tcPr>
            <w:tcW w:w="5357" w:type="dxa"/>
          </w:tcPr>
          <w:p w14:paraId="29CC6D86" w14:textId="77777777" w:rsidR="0064576F" w:rsidRDefault="0064576F" w:rsidP="00502C05">
            <w:pPr>
              <w:ind w:left="113"/>
            </w:pPr>
            <w:r w:rsidRPr="00011E99">
              <w:rPr>
                <w:b/>
                <w:bCs/>
                <w:noProof/>
              </w:rPr>
              <w:drawing>
                <wp:anchor distT="0" distB="0" distL="114300" distR="114300" simplePos="0" relativeHeight="251664384" behindDoc="1" locked="0" layoutInCell="1" allowOverlap="1" wp14:anchorId="14F7F86C" wp14:editId="080211F1">
                  <wp:simplePos x="0" y="0"/>
                  <wp:positionH relativeFrom="column">
                    <wp:posOffset>-66040</wp:posOffset>
                  </wp:positionH>
                  <wp:positionV relativeFrom="paragraph">
                    <wp:posOffset>71755</wp:posOffset>
                  </wp:positionV>
                  <wp:extent cx="817245" cy="1737995"/>
                  <wp:effectExtent l="0" t="0" r="0" b="1905"/>
                  <wp:wrapTight wrapText="bothSides">
                    <wp:wrapPolygon edited="0">
                      <wp:start x="0" y="0"/>
                      <wp:lineTo x="0" y="21466"/>
                      <wp:lineTo x="21147" y="21466"/>
                      <wp:lineTo x="21147" y="0"/>
                      <wp:lineTo x="0" y="0"/>
                    </wp:wrapPolygon>
                  </wp:wrapTight>
                  <wp:docPr id="511" name="Picture 511" descr="page12image52195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age12image521955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17245" cy="173799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"/var/folders/mx/5j5syyq14650ffkg9vm_qyfr0000gn/T/com.microsoft.Word/WebArchiveCopyPasteTempFiles/page8image52357696" \* MERGEFORMATINET </w:instrText>
            </w:r>
            <w:r>
              <w:fldChar w:fldCharType="end"/>
            </w:r>
            <w:r>
              <w:fldChar w:fldCharType="begin"/>
            </w:r>
            <w:r>
              <w:instrText xml:space="preserve"> INCLUDEPICTURE "/var/folders/mx/5j5syyq14650ffkg9vm_qyfr0000gn/T/com.microsoft.Word/WebArchiveCopyPasteTempFiles/page14image52330704" \* MERGEFORMATINET </w:instrText>
            </w:r>
            <w:r>
              <w:fldChar w:fldCharType="end"/>
            </w:r>
          </w:p>
        </w:tc>
      </w:tr>
    </w:tbl>
    <w:p w14:paraId="67BF6982" w14:textId="77777777" w:rsidR="0064576F" w:rsidRPr="00334DA1" w:rsidRDefault="0064576F" w:rsidP="0064576F"/>
    <w:tbl>
      <w:tblPr>
        <w:tblStyle w:val="TableGrid"/>
        <w:tblpPr w:leftFromText="180" w:rightFromText="180" w:vertAnchor="text" w:horzAnchor="margin" w:tblpXSpec="center" w:tblpY="10"/>
        <w:tblW w:w="1204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13751" w:themeFill="accent3"/>
        <w:tblCellMar>
          <w:top w:w="113" w:type="dxa"/>
          <w:bottom w:w="113" w:type="dxa"/>
        </w:tblCellMar>
        <w:tblLook w:val="04A0" w:firstRow="1" w:lastRow="0" w:firstColumn="1" w:lastColumn="0" w:noHBand="0" w:noVBand="1"/>
      </w:tblPr>
      <w:tblGrid>
        <w:gridCol w:w="1984"/>
        <w:gridCol w:w="10060"/>
      </w:tblGrid>
      <w:tr w:rsidR="0064576F" w:rsidRPr="00B3301F" w14:paraId="5D54EA32" w14:textId="77777777" w:rsidTr="00502C05">
        <w:trPr>
          <w:trHeight w:val="1103"/>
        </w:trPr>
        <w:tc>
          <w:tcPr>
            <w:tcW w:w="1984" w:type="dxa"/>
            <w:shd w:val="clear" w:color="auto" w:fill="013751" w:themeFill="accent3"/>
            <w:vAlign w:val="center"/>
          </w:tcPr>
          <w:p w14:paraId="353F871B" w14:textId="77777777" w:rsidR="0064576F" w:rsidRPr="00835E61" w:rsidRDefault="0064576F" w:rsidP="00502C05">
            <w:pPr>
              <w:ind w:left="196"/>
              <w:jc w:val="center"/>
              <w:rPr>
                <w:b/>
                <w:color w:val="FEFFFF" w:themeColor="text1"/>
              </w:rPr>
            </w:pPr>
            <w:r w:rsidRPr="00835E61">
              <w:rPr>
                <w:b/>
                <w:noProof/>
                <w:color w:val="FEFFFF" w:themeColor="text1"/>
              </w:rPr>
              <w:drawing>
                <wp:inline distT="0" distB="0" distL="0" distR="0" wp14:anchorId="527701B2" wp14:editId="3A88FDE1">
                  <wp:extent cx="504314" cy="491706"/>
                  <wp:effectExtent l="0" t="0" r="381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8334" cy="495626"/>
                          </a:xfrm>
                          <a:prstGeom prst="rect">
                            <a:avLst/>
                          </a:prstGeom>
                        </pic:spPr>
                      </pic:pic>
                    </a:graphicData>
                  </a:graphic>
                </wp:inline>
              </w:drawing>
            </w:r>
          </w:p>
        </w:tc>
        <w:tc>
          <w:tcPr>
            <w:tcW w:w="10060" w:type="dxa"/>
            <w:shd w:val="clear" w:color="auto" w:fill="013751" w:themeFill="accent3"/>
            <w:vAlign w:val="center"/>
          </w:tcPr>
          <w:p w14:paraId="612ED958" w14:textId="77777777" w:rsidR="0064576F" w:rsidRPr="00011E99" w:rsidRDefault="0064576F" w:rsidP="00502C05">
            <w:pPr>
              <w:pStyle w:val="NormalWeb"/>
              <w:ind w:right="680"/>
              <w:rPr>
                <w:rFonts w:ascii="Arial" w:hAnsi="Arial" w:cs="Arial"/>
                <w:sz w:val="19"/>
                <w:szCs w:val="19"/>
              </w:rPr>
            </w:pPr>
            <w:r w:rsidRPr="00011E99">
              <w:rPr>
                <w:rFonts w:ascii="Arial" w:hAnsi="Arial" w:cs="Arial"/>
                <w:color w:val="FEFFFF" w:themeColor="text2"/>
                <w:sz w:val="19"/>
                <w:szCs w:val="19"/>
              </w:rPr>
              <w:t xml:space="preserve">The fact that the focus is set for each zoom value is especially important for the ANPR camera as it often requires setting up when there are few images with retro-reflective plates in the field of view. It is also very useful where there is something within the field of view that is not a desired focus point (e.g. a window) that would otherwise cause false focus of any auto focus algorithm. </w:t>
            </w:r>
          </w:p>
        </w:tc>
      </w:tr>
    </w:tbl>
    <w:p w14:paraId="1DA96937" w14:textId="77777777" w:rsidR="0064576F" w:rsidRDefault="0064576F" w:rsidP="0064576F">
      <w:pPr>
        <w:pStyle w:val="BodyText"/>
        <w:spacing w:after="120"/>
        <w:rPr>
          <w:rFonts w:ascii="Arial" w:hAnsi="Arial" w:cs="Arial"/>
          <w:color w:val="424242" w:themeColor="background1"/>
          <w:sz w:val="19"/>
          <w:szCs w:val="19"/>
        </w:rPr>
      </w:pPr>
    </w:p>
    <w:p w14:paraId="07362FC9" w14:textId="77777777" w:rsidR="0064576F" w:rsidRPr="00011E99" w:rsidRDefault="0064576F" w:rsidP="0064576F">
      <w:pPr>
        <w:pStyle w:val="NormalWeb"/>
        <w:spacing w:before="0" w:beforeAutospacing="0" w:after="120" w:afterAutospacing="0"/>
        <w:rPr>
          <w:rFonts w:ascii="Arial" w:hAnsi="Arial" w:cs="Arial"/>
          <w:color w:val="424242" w:themeColor="background1"/>
          <w:sz w:val="19"/>
          <w:szCs w:val="19"/>
        </w:rPr>
      </w:pPr>
      <w:r w:rsidRPr="00011E99">
        <w:rPr>
          <w:rFonts w:ascii="Arial" w:hAnsi="Arial" w:cs="Arial"/>
          <w:color w:val="424242" w:themeColor="background1"/>
          <w:sz w:val="19"/>
          <w:szCs w:val="19"/>
        </w:rPr>
        <w:t xml:space="preserve">The JogZoom buttons should be used to establish the image of the license plate to be at the correct distance and proportion of the image for the ANPR engine that is installed. </w:t>
      </w:r>
    </w:p>
    <w:p w14:paraId="44D3EC77" w14:textId="77777777" w:rsidR="0064576F" w:rsidRPr="00011E99" w:rsidRDefault="0064576F" w:rsidP="0064576F">
      <w:pPr>
        <w:pStyle w:val="NormalWeb"/>
        <w:spacing w:before="0" w:beforeAutospacing="0" w:after="120" w:afterAutospacing="0"/>
        <w:rPr>
          <w:rFonts w:ascii="Arial" w:hAnsi="Arial" w:cs="Arial"/>
          <w:color w:val="424242" w:themeColor="background1"/>
          <w:sz w:val="19"/>
          <w:szCs w:val="19"/>
        </w:rPr>
      </w:pPr>
      <w:r w:rsidRPr="00011E99">
        <w:rPr>
          <w:rFonts w:ascii="Arial" w:hAnsi="Arial" w:cs="Arial"/>
          <w:color w:val="424242" w:themeColor="background1"/>
          <w:sz w:val="19"/>
          <w:szCs w:val="19"/>
        </w:rPr>
        <w:t xml:space="preserve">The JogZoom feature has limits 1-30 in the optical zoom range. </w:t>
      </w:r>
    </w:p>
    <w:p w14:paraId="11235EC9" w14:textId="18D4246C" w:rsidR="0064576F" w:rsidRPr="00011E99" w:rsidRDefault="0064576F" w:rsidP="0064576F">
      <w:pPr>
        <w:pStyle w:val="NormalWeb"/>
        <w:spacing w:before="0" w:beforeAutospacing="0" w:after="120" w:afterAutospacing="0"/>
        <w:rPr>
          <w:rFonts w:ascii="Arial" w:hAnsi="Arial" w:cs="Arial"/>
          <w:color w:val="424242" w:themeColor="background1"/>
          <w:sz w:val="19"/>
          <w:szCs w:val="19"/>
        </w:rPr>
      </w:pPr>
      <w:r w:rsidRPr="00011E99">
        <w:rPr>
          <w:rFonts w:ascii="Arial" w:hAnsi="Arial" w:cs="Arial"/>
          <w:color w:val="424242" w:themeColor="background1"/>
          <w:sz w:val="19"/>
          <w:szCs w:val="19"/>
        </w:rPr>
        <w:t xml:space="preserve">The JogZoom value of </w:t>
      </w:r>
      <w:r w:rsidR="00071535">
        <w:rPr>
          <w:rFonts w:ascii="Arial" w:hAnsi="Arial" w:cs="Arial"/>
          <w:color w:val="424242" w:themeColor="background1"/>
          <w:sz w:val="19"/>
          <w:szCs w:val="19"/>
        </w:rPr>
        <w:t>15</w:t>
      </w:r>
      <w:r w:rsidRPr="00011E99">
        <w:rPr>
          <w:rFonts w:ascii="Arial" w:hAnsi="Arial" w:cs="Arial"/>
          <w:color w:val="424242" w:themeColor="background1"/>
          <w:sz w:val="19"/>
          <w:szCs w:val="19"/>
        </w:rPr>
        <w:t xml:space="preserve"> equates to a EU license plate (520mm) occupying 1⁄4 of the image at a distance of </w:t>
      </w:r>
      <w:r w:rsidR="00071535">
        <w:rPr>
          <w:rFonts w:ascii="Arial" w:hAnsi="Arial" w:cs="Arial"/>
          <w:color w:val="424242" w:themeColor="background1"/>
          <w:sz w:val="19"/>
          <w:szCs w:val="19"/>
        </w:rPr>
        <w:t>3</w:t>
      </w:r>
      <w:r w:rsidRPr="00011E99">
        <w:rPr>
          <w:rFonts w:ascii="Arial" w:hAnsi="Arial" w:cs="Arial"/>
          <w:color w:val="424242" w:themeColor="background1"/>
          <w:sz w:val="19"/>
          <w:szCs w:val="19"/>
        </w:rPr>
        <w:t xml:space="preserve">0 metres; or a US plate (12") occupying 1⁄4 of the image at a distance of </w:t>
      </w:r>
      <w:r w:rsidR="00071535">
        <w:rPr>
          <w:rFonts w:ascii="Arial" w:hAnsi="Arial" w:cs="Arial"/>
          <w:color w:val="424242" w:themeColor="background1"/>
          <w:sz w:val="19"/>
          <w:szCs w:val="19"/>
        </w:rPr>
        <w:t>9</w:t>
      </w:r>
      <w:r w:rsidRPr="00011E99">
        <w:rPr>
          <w:rFonts w:ascii="Arial" w:hAnsi="Arial" w:cs="Arial"/>
          <w:color w:val="424242" w:themeColor="background1"/>
          <w:sz w:val="19"/>
          <w:szCs w:val="19"/>
        </w:rPr>
        <w:t xml:space="preserve">0 feet. </w:t>
      </w:r>
    </w:p>
    <w:p w14:paraId="105F5F8A" w14:textId="04D7BC7F" w:rsidR="0064576F" w:rsidRDefault="0064576F">
      <w:pPr>
        <w:spacing w:after="200" w:line="276" w:lineRule="auto"/>
      </w:pPr>
      <w:r>
        <w:br w:type="page"/>
      </w:r>
    </w:p>
    <w:tbl>
      <w:tblPr>
        <w:tblStyle w:val="TableGrid"/>
        <w:tblpPr w:leftFromText="180" w:rightFromText="180" w:vertAnchor="text" w:tblpY="-3"/>
        <w:tblW w:w="10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11"/>
        <w:gridCol w:w="5357"/>
      </w:tblGrid>
      <w:tr w:rsidR="0064576F" w14:paraId="41AE822E" w14:textId="77777777" w:rsidTr="00502C05">
        <w:trPr>
          <w:trHeight w:val="2688"/>
        </w:trPr>
        <w:tc>
          <w:tcPr>
            <w:tcW w:w="4911" w:type="dxa"/>
          </w:tcPr>
          <w:p w14:paraId="03FBD18F" w14:textId="77777777" w:rsidR="0064576F" w:rsidRPr="00011E99" w:rsidRDefault="0064576F" w:rsidP="00502C05">
            <w:pPr>
              <w:pStyle w:val="Heading2"/>
              <w:spacing w:before="240" w:after="240"/>
              <w:outlineLvl w:val="1"/>
              <w:rPr>
                <w:rFonts w:ascii="Arial" w:hAnsi="Arial" w:cs="Arial"/>
                <w:szCs w:val="24"/>
              </w:rPr>
            </w:pPr>
            <w:r>
              <w:rPr>
                <w:rFonts w:ascii="Arial" w:hAnsi="Arial" w:cs="Arial"/>
              </w:rPr>
              <w:lastRenderedPageBreak/>
              <w:t>FINEFOCUS</w:t>
            </w:r>
          </w:p>
          <w:p w14:paraId="6EA2FF23" w14:textId="77777777" w:rsidR="0064576F" w:rsidRPr="0047559C" w:rsidRDefault="0064576F" w:rsidP="00502C05">
            <w:pPr>
              <w:pStyle w:val="NormalWeb"/>
              <w:spacing w:before="0" w:beforeAutospacing="0" w:after="120" w:afterAutospacing="0"/>
              <w:rPr>
                <w:rFonts w:ascii="Arial" w:hAnsi="Arial" w:cs="Arial"/>
                <w:color w:val="424242" w:themeColor="background1"/>
                <w:sz w:val="19"/>
                <w:szCs w:val="19"/>
              </w:rPr>
            </w:pPr>
            <w:r w:rsidRPr="0047559C">
              <w:rPr>
                <w:rFonts w:ascii="Arial" w:hAnsi="Arial" w:cs="Arial"/>
                <w:color w:val="424242" w:themeColor="background1"/>
                <w:sz w:val="19"/>
                <w:szCs w:val="19"/>
              </w:rPr>
              <w:fldChar w:fldCharType="begin"/>
            </w:r>
            <w:r w:rsidRPr="0047559C">
              <w:rPr>
                <w:rFonts w:ascii="Arial" w:hAnsi="Arial" w:cs="Arial"/>
                <w:color w:val="424242" w:themeColor="background1"/>
                <w:sz w:val="19"/>
                <w:szCs w:val="19"/>
              </w:rPr>
              <w:instrText xml:space="preserve"> INCLUDEPICTURE "/var/folders/mx/5j5syyq14650ffkg9vm_qyfr0000gn/T/com.microsoft.Word/WebArchiveCopyPasteTempFiles/page13image52230784" \* MERGEFORMATINET </w:instrText>
            </w:r>
            <w:r w:rsidRPr="0047559C">
              <w:rPr>
                <w:rFonts w:ascii="Arial" w:hAnsi="Arial" w:cs="Arial"/>
                <w:color w:val="424242" w:themeColor="background1"/>
                <w:sz w:val="19"/>
                <w:szCs w:val="19"/>
              </w:rPr>
              <w:fldChar w:fldCharType="end"/>
            </w:r>
            <w:r w:rsidRPr="0047559C">
              <w:rPr>
                <w:rFonts w:ascii="Arial" w:hAnsi="Arial" w:cs="Arial"/>
                <w:color w:val="424242" w:themeColor="background1"/>
                <w:sz w:val="19"/>
                <w:szCs w:val="19"/>
              </w:rPr>
              <w:t xml:space="preserve">Whilst the JogZoom feature will set a good focus, the use of Fine Focus buttons can optimise the focus under manual control. </w:t>
            </w:r>
          </w:p>
          <w:p w14:paraId="7E22D7A6" w14:textId="77777777" w:rsidR="0064576F" w:rsidRPr="009112A3" w:rsidRDefault="0064576F" w:rsidP="00502C05">
            <w:pPr>
              <w:pStyle w:val="NormalWeb"/>
              <w:spacing w:before="0" w:beforeAutospacing="0" w:after="120" w:afterAutospacing="0"/>
              <w:rPr>
                <w:rFonts w:ascii="Arial" w:hAnsi="Arial" w:cs="Arial"/>
                <w:color w:val="424242" w:themeColor="background1"/>
                <w:sz w:val="19"/>
                <w:szCs w:val="19"/>
              </w:rPr>
            </w:pPr>
            <w:r w:rsidRPr="0047559C">
              <w:rPr>
                <w:rFonts w:ascii="Arial" w:hAnsi="Arial" w:cs="Arial"/>
                <w:color w:val="424242" w:themeColor="background1"/>
                <w:sz w:val="19"/>
                <w:szCs w:val="19"/>
              </w:rPr>
              <w:t>Pressing the NEAR button will pull the focus towards the camera. Pressing the FAR button will push the focus towards inifinity.</w:t>
            </w:r>
            <w:r w:rsidRPr="0047559C">
              <w:rPr>
                <w:rFonts w:ascii="Arial" w:hAnsi="Arial" w:cs="Arial"/>
                <w:color w:val="424242" w:themeColor="background1"/>
                <w:sz w:val="19"/>
                <w:szCs w:val="19"/>
              </w:rPr>
              <w:br/>
              <w:t xml:space="preserve">The relative movement will be shown in the centre of the buttons. Note that the fine focus will be reset every time the zoom is changed. </w:t>
            </w:r>
          </w:p>
        </w:tc>
        <w:tc>
          <w:tcPr>
            <w:tcW w:w="5357" w:type="dxa"/>
          </w:tcPr>
          <w:p w14:paraId="19B7F7EA" w14:textId="77777777" w:rsidR="0064576F" w:rsidRDefault="0064576F" w:rsidP="00502C05">
            <w:pPr>
              <w:ind w:left="113"/>
            </w:pPr>
            <w:r w:rsidRPr="00011E99">
              <w:rPr>
                <w:rFonts w:ascii="Arial" w:hAnsi="Arial" w:cs="Arial"/>
                <w:noProof/>
                <w:color w:val="424242" w:themeColor="background1"/>
                <w:sz w:val="19"/>
                <w:szCs w:val="19"/>
              </w:rPr>
              <w:drawing>
                <wp:anchor distT="0" distB="0" distL="114300" distR="114300" simplePos="0" relativeHeight="251666432" behindDoc="1" locked="0" layoutInCell="1" allowOverlap="1" wp14:anchorId="0C566229" wp14:editId="690083E7">
                  <wp:simplePos x="0" y="0"/>
                  <wp:positionH relativeFrom="column">
                    <wp:posOffset>70583</wp:posOffset>
                  </wp:positionH>
                  <wp:positionV relativeFrom="paragraph">
                    <wp:posOffset>165735</wp:posOffset>
                  </wp:positionV>
                  <wp:extent cx="786130" cy="1640840"/>
                  <wp:effectExtent l="0" t="0" r="1270" b="0"/>
                  <wp:wrapTight wrapText="bothSides">
                    <wp:wrapPolygon edited="0">
                      <wp:start x="0" y="0"/>
                      <wp:lineTo x="0" y="21399"/>
                      <wp:lineTo x="21286" y="21399"/>
                      <wp:lineTo x="21286" y="0"/>
                      <wp:lineTo x="0" y="0"/>
                    </wp:wrapPolygon>
                  </wp:wrapTight>
                  <wp:docPr id="73" name="Picture 73" descr="page13image52230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age13image5223078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86130" cy="164084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"/var/folders/mx/5j5syyq14650ffkg9vm_qyfr0000gn/T/com.microsoft.Word/WebArchiveCopyPasteTempFiles/page8image52357696" \* MERGEFORMATINET </w:instrText>
            </w:r>
            <w:r>
              <w:fldChar w:fldCharType="end"/>
            </w:r>
            <w:r>
              <w:fldChar w:fldCharType="begin"/>
            </w:r>
            <w:r>
              <w:instrText xml:space="preserve"> INCLUDEPICTURE "/var/folders/mx/5j5syyq14650ffkg9vm_qyfr0000gn/T/com.microsoft.Word/WebArchiveCopyPasteTempFiles/page14image52330704" \* MERGEFORMATINET </w:instrText>
            </w:r>
            <w:r>
              <w:fldChar w:fldCharType="end"/>
            </w:r>
          </w:p>
        </w:tc>
      </w:tr>
    </w:tbl>
    <w:p w14:paraId="5EC50510" w14:textId="77777777" w:rsidR="0064576F" w:rsidRDefault="0064576F" w:rsidP="0064576F">
      <w:pPr>
        <w:pStyle w:val="NormalWeb"/>
        <w:spacing w:before="0" w:beforeAutospacing="0" w:after="120" w:afterAutospacing="0"/>
        <w:rPr>
          <w:rFonts w:ascii="Arial" w:hAnsi="Arial" w:cs="Arial"/>
          <w:color w:val="424242" w:themeColor="background1"/>
          <w:sz w:val="19"/>
          <w:szCs w:val="19"/>
        </w:rPr>
      </w:pPr>
    </w:p>
    <w:p w14:paraId="4760154C" w14:textId="77777777" w:rsidR="0064576F" w:rsidRPr="00362020" w:rsidRDefault="0064576F" w:rsidP="0064576F">
      <w:pPr>
        <w:pStyle w:val="NormalWeb"/>
        <w:spacing w:before="0" w:beforeAutospacing="0" w:after="120" w:afterAutospacing="0"/>
        <w:rPr>
          <w:rFonts w:ascii="Arial" w:hAnsi="Arial" w:cs="Arial"/>
          <w:color w:val="424242" w:themeColor="background1"/>
          <w:sz w:val="19"/>
          <w:szCs w:val="19"/>
        </w:rPr>
      </w:pPr>
      <w:r w:rsidRPr="00362020">
        <w:rPr>
          <w:rFonts w:ascii="Arial" w:hAnsi="Arial" w:cs="Arial"/>
          <w:color w:val="424242" w:themeColor="background1"/>
          <w:sz w:val="19"/>
          <w:szCs w:val="19"/>
        </w:rPr>
        <w:t xml:space="preserve">The amount of fine focus required at different zoom settings is non-linear. For extreme wide and tele settings, the level of fine focus can be up to 40-50 + or -. For central zoom positions, the movement will generally be +/- 10 at most. </w:t>
      </w:r>
    </w:p>
    <w:p w14:paraId="4C1DE052" w14:textId="77777777" w:rsidR="0064576F" w:rsidRPr="00362020" w:rsidRDefault="0064576F" w:rsidP="0064576F">
      <w:pPr>
        <w:pStyle w:val="NormalWeb"/>
        <w:spacing w:before="0" w:beforeAutospacing="0" w:after="120" w:afterAutospacing="0"/>
        <w:rPr>
          <w:rFonts w:ascii="Arial" w:hAnsi="Arial" w:cs="Arial"/>
          <w:color w:val="424242" w:themeColor="background1"/>
          <w:sz w:val="19"/>
          <w:szCs w:val="19"/>
        </w:rPr>
      </w:pPr>
      <w:r w:rsidRPr="00362020">
        <w:rPr>
          <w:rFonts w:ascii="Arial" w:hAnsi="Arial" w:cs="Arial"/>
          <w:color w:val="424242" w:themeColor="background1"/>
          <w:sz w:val="19"/>
          <w:szCs w:val="19"/>
        </w:rPr>
        <w:t xml:space="preserve">SEE ALSO: ANPR Setup Menu Options – Focus Now. This facility allows a single autofocus but will require that an object is in view at the time it is initiated. Also note that it will not update the offset value and so subsequent use of Fine Focus will move the focus back to the relative level before the Focus Now command. </w:t>
      </w:r>
    </w:p>
    <w:tbl>
      <w:tblPr>
        <w:tblStyle w:val="TableGrid"/>
        <w:tblpPr w:leftFromText="180" w:rightFromText="180" w:vertAnchor="text" w:tblpY="-3"/>
        <w:tblW w:w="10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11"/>
        <w:gridCol w:w="5357"/>
      </w:tblGrid>
      <w:tr w:rsidR="0064576F" w14:paraId="4910CCEB" w14:textId="77777777" w:rsidTr="00502C05">
        <w:trPr>
          <w:trHeight w:val="2688"/>
        </w:trPr>
        <w:tc>
          <w:tcPr>
            <w:tcW w:w="4911" w:type="dxa"/>
          </w:tcPr>
          <w:p w14:paraId="31339038" w14:textId="77777777" w:rsidR="0064576F" w:rsidRPr="00011E99" w:rsidRDefault="0064576F" w:rsidP="00502C05">
            <w:pPr>
              <w:pStyle w:val="Heading2"/>
              <w:spacing w:before="240" w:after="240"/>
              <w:outlineLvl w:val="1"/>
              <w:rPr>
                <w:rFonts w:ascii="Arial" w:hAnsi="Arial" w:cs="Arial"/>
                <w:szCs w:val="24"/>
              </w:rPr>
            </w:pPr>
            <w:r>
              <w:rPr>
                <w:rFonts w:ascii="Arial" w:hAnsi="Arial" w:cs="Arial"/>
              </w:rPr>
              <w:t>BRIGHTNESS</w:t>
            </w:r>
          </w:p>
          <w:p w14:paraId="2230736F" w14:textId="77777777" w:rsidR="0064576F" w:rsidRPr="00362020" w:rsidRDefault="0064576F" w:rsidP="00502C05">
            <w:pPr>
              <w:pStyle w:val="NormalWeb"/>
              <w:spacing w:before="0" w:beforeAutospacing="0" w:after="120" w:afterAutospacing="0"/>
              <w:rPr>
                <w:rFonts w:ascii="Arial" w:hAnsi="Arial" w:cs="Arial"/>
                <w:color w:val="424242" w:themeColor="background1"/>
                <w:sz w:val="19"/>
                <w:szCs w:val="19"/>
              </w:rPr>
            </w:pPr>
            <w:r w:rsidRPr="00362020">
              <w:rPr>
                <w:rFonts w:ascii="Arial" w:hAnsi="Arial" w:cs="Arial"/>
                <w:color w:val="424242" w:themeColor="background1"/>
                <w:sz w:val="19"/>
                <w:szCs w:val="19"/>
              </w:rPr>
              <w:t xml:space="preserve">The Brightness control alters the Iris and the Gain of the camera in combination. The lowest brightness has the most 'closed' iris position and lowest gain. </w:t>
            </w:r>
          </w:p>
          <w:p w14:paraId="37C940EB" w14:textId="77777777" w:rsidR="0064576F" w:rsidRPr="00362020" w:rsidRDefault="0064576F" w:rsidP="00502C05">
            <w:pPr>
              <w:pStyle w:val="NormalWeb"/>
              <w:spacing w:before="0" w:beforeAutospacing="0" w:after="120" w:afterAutospacing="0"/>
              <w:rPr>
                <w:rFonts w:ascii="Arial" w:hAnsi="Arial" w:cs="Arial"/>
                <w:color w:val="424242" w:themeColor="background1"/>
                <w:sz w:val="19"/>
                <w:szCs w:val="19"/>
              </w:rPr>
            </w:pPr>
            <w:r w:rsidRPr="00362020">
              <w:rPr>
                <w:rFonts w:ascii="Arial" w:hAnsi="Arial" w:cs="Arial"/>
                <w:color w:val="424242" w:themeColor="background1"/>
                <w:sz w:val="19"/>
                <w:szCs w:val="19"/>
              </w:rPr>
              <w:t xml:space="preserve">As Brightness is increased by pressing the UP button, the level of Gain will be increased until a threshold is reached where the Iris is opened and the Gain slightly decreased. </w:t>
            </w:r>
          </w:p>
          <w:p w14:paraId="3ECC37CF" w14:textId="77777777" w:rsidR="0064576F" w:rsidRDefault="0064576F" w:rsidP="00502C05">
            <w:pPr>
              <w:pStyle w:val="NormalWeb"/>
              <w:spacing w:before="0" w:beforeAutospacing="0" w:after="120" w:afterAutospacing="0"/>
              <w:rPr>
                <w:rFonts w:ascii="Arial" w:hAnsi="Arial" w:cs="Arial"/>
                <w:color w:val="424242" w:themeColor="background1"/>
                <w:sz w:val="19"/>
                <w:szCs w:val="19"/>
              </w:rPr>
            </w:pPr>
            <w:r w:rsidRPr="00362020">
              <w:rPr>
                <w:rFonts w:ascii="Arial" w:hAnsi="Arial" w:cs="Arial"/>
                <w:color w:val="424242" w:themeColor="background1"/>
                <w:sz w:val="19"/>
                <w:szCs w:val="19"/>
              </w:rPr>
              <w:t xml:space="preserve">The effect of this is that the brightness of the image is increased whilst maintaining a balance of closed Iris (for good depth of field of image) and lowest Gain (to reduce any artefacts introduced by electronic gain algorithms). </w:t>
            </w:r>
          </w:p>
          <w:p w14:paraId="3B85E222" w14:textId="77777777" w:rsidR="0064576F" w:rsidRPr="009112A3" w:rsidRDefault="0064576F" w:rsidP="00502C05">
            <w:pPr>
              <w:pStyle w:val="NormalWeb"/>
              <w:spacing w:before="0" w:beforeAutospacing="0" w:after="120" w:afterAutospacing="0"/>
              <w:rPr>
                <w:rFonts w:ascii="Arial" w:hAnsi="Arial" w:cs="Arial"/>
                <w:color w:val="424242" w:themeColor="background1"/>
                <w:sz w:val="19"/>
                <w:szCs w:val="19"/>
              </w:rPr>
            </w:pPr>
          </w:p>
        </w:tc>
        <w:tc>
          <w:tcPr>
            <w:tcW w:w="5357" w:type="dxa"/>
          </w:tcPr>
          <w:p w14:paraId="1A40F557" w14:textId="77777777" w:rsidR="0064576F" w:rsidRDefault="0064576F" w:rsidP="00502C05">
            <w:pPr>
              <w:ind w:left="113"/>
            </w:pPr>
            <w:r>
              <w:rPr>
                <w:noProof/>
              </w:rPr>
              <w:drawing>
                <wp:anchor distT="0" distB="0" distL="114300" distR="114300" simplePos="0" relativeHeight="251667456" behindDoc="1" locked="0" layoutInCell="1" allowOverlap="1" wp14:anchorId="53D119EC" wp14:editId="17DC46E2">
                  <wp:simplePos x="0" y="0"/>
                  <wp:positionH relativeFrom="column">
                    <wp:posOffset>144780</wp:posOffset>
                  </wp:positionH>
                  <wp:positionV relativeFrom="paragraph">
                    <wp:posOffset>403860</wp:posOffset>
                  </wp:positionV>
                  <wp:extent cx="717550" cy="1647190"/>
                  <wp:effectExtent l="0" t="0" r="6350" b="3810"/>
                  <wp:wrapTight wrapText="bothSides">
                    <wp:wrapPolygon edited="0">
                      <wp:start x="0" y="0"/>
                      <wp:lineTo x="0" y="21483"/>
                      <wp:lineTo x="21409" y="21483"/>
                      <wp:lineTo x="21409" y="0"/>
                      <wp:lineTo x="0" y="0"/>
                    </wp:wrapPolygon>
                  </wp:wrapTight>
                  <wp:docPr id="91" name="Picture 91" descr="page13image52228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age13image5222849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17550" cy="164719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"/var/folders/mx/5j5syyq14650ffkg9vm_qyfr0000gn/T/com.microsoft.Word/WebArchiveCopyPasteTempFiles/page8image52357696" \* MERGEFORMATINET </w:instrText>
            </w:r>
            <w:r>
              <w:fldChar w:fldCharType="end"/>
            </w:r>
            <w:r>
              <w:fldChar w:fldCharType="begin"/>
            </w:r>
            <w:r>
              <w:instrText xml:space="preserve"> INCLUDEPICTURE "/var/folders/mx/5j5syyq14650ffkg9vm_qyfr0000gn/T/com.microsoft.Word/WebArchiveCopyPasteTempFiles/page14image52330704" \* MERGEFORMATINET </w:instrText>
            </w:r>
            <w:r>
              <w:fldChar w:fldCharType="end"/>
            </w:r>
          </w:p>
        </w:tc>
      </w:tr>
    </w:tbl>
    <w:p w14:paraId="249223B2" w14:textId="77777777" w:rsidR="0064576F" w:rsidRPr="00362020" w:rsidRDefault="0064576F" w:rsidP="0064576F">
      <w:pPr>
        <w:pStyle w:val="NormalWeb"/>
        <w:spacing w:before="0" w:beforeAutospacing="0" w:after="120" w:afterAutospacing="0"/>
        <w:rPr>
          <w:rFonts w:ascii="Arial" w:hAnsi="Arial" w:cs="Arial"/>
          <w:color w:val="424242" w:themeColor="background1"/>
          <w:sz w:val="19"/>
          <w:szCs w:val="19"/>
        </w:rPr>
      </w:pPr>
      <w:r w:rsidRPr="00362020">
        <w:rPr>
          <w:rFonts w:ascii="Arial" w:hAnsi="Arial" w:cs="Arial"/>
          <w:color w:val="424242" w:themeColor="background1"/>
          <w:sz w:val="19"/>
          <w:szCs w:val="19"/>
        </w:rPr>
        <w:t xml:space="preserve">The level of Brightness required will also be dependant on the shutter speed of the camera (SEE ALSO: Shutter Speed Menu Options). </w:t>
      </w:r>
    </w:p>
    <w:p w14:paraId="157032B7" w14:textId="77777777" w:rsidR="0064576F" w:rsidRDefault="0064576F" w:rsidP="0064576F">
      <w:pPr>
        <w:pStyle w:val="NormalWeb"/>
        <w:spacing w:before="0" w:beforeAutospacing="0" w:after="120" w:afterAutospacing="0"/>
        <w:rPr>
          <w:rFonts w:ascii="Arial" w:hAnsi="Arial" w:cs="Arial"/>
          <w:color w:val="424242" w:themeColor="background1"/>
          <w:sz w:val="19"/>
          <w:szCs w:val="19"/>
        </w:rPr>
      </w:pPr>
      <w:r w:rsidRPr="00362020">
        <w:rPr>
          <w:rFonts w:ascii="Arial" w:hAnsi="Arial" w:cs="Arial"/>
          <w:color w:val="424242" w:themeColor="background1"/>
          <w:sz w:val="19"/>
          <w:szCs w:val="19"/>
        </w:rPr>
        <w:t xml:space="preserve">When setting an ANPR camera it should be noted that cars will not normally face the camera directly but will travel past at an offset angle. When setting up the camera it is therefore important to use a representative plate angle to set the Brightness and not have any sample plate at an un-obtainable angle (otherwise the real targets will be lower intensity). It is also worthy of note that the higher the angle of a plate, the less light the plate will reflect back to the camera. It is therefore very important to try to ensure camera locations that have the lowest angle of incidence to the passing traffic and thereby maximise the retro-reflective effects. </w:t>
      </w:r>
    </w:p>
    <w:p w14:paraId="636713E6" w14:textId="2EA6CF57" w:rsidR="0064576F" w:rsidRDefault="0064576F">
      <w:pPr>
        <w:spacing w:after="200" w:line="276" w:lineRule="auto"/>
      </w:pPr>
      <w:r>
        <w:br w:type="page"/>
      </w:r>
    </w:p>
    <w:tbl>
      <w:tblPr>
        <w:tblStyle w:val="TableGrid"/>
        <w:tblpPr w:leftFromText="180" w:rightFromText="180" w:vertAnchor="text" w:tblpY="-3"/>
        <w:tblW w:w="10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7"/>
        <w:gridCol w:w="4881"/>
      </w:tblGrid>
      <w:tr w:rsidR="0064576F" w14:paraId="43E3D9C6" w14:textId="77777777" w:rsidTr="00502C05">
        <w:trPr>
          <w:trHeight w:val="2688"/>
        </w:trPr>
        <w:tc>
          <w:tcPr>
            <w:tcW w:w="5387" w:type="dxa"/>
          </w:tcPr>
          <w:p w14:paraId="0187A1AC" w14:textId="77777777" w:rsidR="0064576F" w:rsidRPr="00011E99" w:rsidRDefault="0064576F" w:rsidP="00502C05">
            <w:pPr>
              <w:pStyle w:val="Heading2"/>
              <w:spacing w:before="240" w:after="240"/>
              <w:outlineLvl w:val="1"/>
              <w:rPr>
                <w:rFonts w:ascii="Arial" w:hAnsi="Arial" w:cs="Arial"/>
                <w:szCs w:val="24"/>
              </w:rPr>
            </w:pPr>
            <w:r>
              <w:rPr>
                <w:rFonts w:ascii="Arial" w:hAnsi="Arial" w:cs="Arial"/>
              </w:rPr>
              <w:lastRenderedPageBreak/>
              <w:t>TARGET POSITION AND GO BUTTON</w:t>
            </w:r>
          </w:p>
          <w:p w14:paraId="4B51EC8B" w14:textId="77777777" w:rsidR="0064576F" w:rsidRPr="00362020" w:rsidRDefault="0064576F" w:rsidP="00502C05">
            <w:pPr>
              <w:pStyle w:val="NormalWeb"/>
              <w:spacing w:before="0" w:beforeAutospacing="0" w:after="120" w:afterAutospacing="0"/>
              <w:rPr>
                <w:rFonts w:ascii="Arial" w:hAnsi="Arial" w:cs="Arial"/>
                <w:color w:val="424242" w:themeColor="background1"/>
                <w:sz w:val="19"/>
                <w:szCs w:val="19"/>
              </w:rPr>
            </w:pPr>
            <w:r w:rsidRPr="00362020">
              <w:rPr>
                <w:rFonts w:ascii="Arial" w:hAnsi="Arial" w:cs="Arial"/>
                <w:color w:val="424242" w:themeColor="background1"/>
                <w:sz w:val="19"/>
                <w:szCs w:val="19"/>
              </w:rPr>
              <w:t xml:space="preserve">The Target GO option provides automation of the ANPR and Overview camera setup for zoom and focus based on the target distance of a vehicle's license plate. </w:t>
            </w:r>
          </w:p>
          <w:p w14:paraId="20EC7F05" w14:textId="77777777" w:rsidR="0064576F" w:rsidRPr="00362020" w:rsidRDefault="0064576F" w:rsidP="00502C05">
            <w:pPr>
              <w:pStyle w:val="NormalWeb"/>
              <w:spacing w:before="0" w:beforeAutospacing="0" w:after="120" w:afterAutospacing="0"/>
              <w:rPr>
                <w:rFonts w:ascii="Arial" w:hAnsi="Arial" w:cs="Arial"/>
                <w:color w:val="424242" w:themeColor="background1"/>
                <w:sz w:val="19"/>
                <w:szCs w:val="19"/>
              </w:rPr>
            </w:pPr>
            <w:r w:rsidRPr="00362020">
              <w:rPr>
                <w:rFonts w:ascii="Arial" w:hAnsi="Arial" w:cs="Arial"/>
                <w:color w:val="424242" w:themeColor="background1"/>
                <w:sz w:val="19"/>
                <w:szCs w:val="19"/>
              </w:rPr>
              <w:t xml:space="preserve">For the distance entered, the application will calculate target angles, focal plane and set the zoom and focus of both the ANPR and Overview camera automatically. </w:t>
            </w:r>
          </w:p>
          <w:p w14:paraId="2BD19EB0" w14:textId="77777777" w:rsidR="0064576F" w:rsidRPr="00362020" w:rsidRDefault="0064576F" w:rsidP="00502C05">
            <w:pPr>
              <w:pStyle w:val="NormalWeb"/>
              <w:spacing w:before="0" w:beforeAutospacing="0" w:after="120" w:afterAutospacing="0"/>
              <w:rPr>
                <w:rFonts w:ascii="Arial" w:hAnsi="Arial" w:cs="Arial"/>
                <w:color w:val="424242" w:themeColor="background1"/>
                <w:sz w:val="19"/>
                <w:szCs w:val="19"/>
              </w:rPr>
            </w:pPr>
            <w:r w:rsidRPr="00362020">
              <w:rPr>
                <w:rFonts w:ascii="Arial" w:hAnsi="Arial" w:cs="Arial"/>
                <w:color w:val="424242" w:themeColor="background1"/>
                <w:sz w:val="19"/>
                <w:szCs w:val="19"/>
              </w:rPr>
              <w:t xml:space="preserve">Once set, further adjustment can be made by use of the JogZoom and FineFocus commands previously covered. </w:t>
            </w:r>
          </w:p>
          <w:p w14:paraId="23C17E6F" w14:textId="77777777" w:rsidR="0064576F" w:rsidRPr="009112A3" w:rsidRDefault="0064576F" w:rsidP="00502C05">
            <w:pPr>
              <w:pStyle w:val="NormalWeb"/>
              <w:spacing w:before="0" w:beforeAutospacing="0" w:after="120" w:afterAutospacing="0"/>
              <w:rPr>
                <w:rFonts w:ascii="Arial" w:hAnsi="Arial" w:cs="Arial"/>
                <w:color w:val="424242" w:themeColor="background1"/>
                <w:sz w:val="19"/>
                <w:szCs w:val="19"/>
              </w:rPr>
            </w:pPr>
          </w:p>
        </w:tc>
        <w:tc>
          <w:tcPr>
            <w:tcW w:w="4881" w:type="dxa"/>
          </w:tcPr>
          <w:p w14:paraId="511C4084" w14:textId="77777777" w:rsidR="0064576F" w:rsidRDefault="0064576F" w:rsidP="00502C05">
            <w:pPr>
              <w:ind w:left="113"/>
            </w:pPr>
            <w:r>
              <w:rPr>
                <w:noProof/>
              </w:rPr>
              <w:drawing>
                <wp:anchor distT="0" distB="0" distL="114300" distR="114300" simplePos="0" relativeHeight="251671552" behindDoc="1" locked="0" layoutInCell="1" allowOverlap="1" wp14:anchorId="6E712A16" wp14:editId="066873F9">
                  <wp:simplePos x="0" y="0"/>
                  <wp:positionH relativeFrom="column">
                    <wp:posOffset>107315</wp:posOffset>
                  </wp:positionH>
                  <wp:positionV relativeFrom="paragraph">
                    <wp:posOffset>90805</wp:posOffset>
                  </wp:positionV>
                  <wp:extent cx="1024255" cy="1881505"/>
                  <wp:effectExtent l="0" t="0" r="4445" b="0"/>
                  <wp:wrapTight wrapText="bothSides">
                    <wp:wrapPolygon edited="0">
                      <wp:start x="0" y="0"/>
                      <wp:lineTo x="0" y="21432"/>
                      <wp:lineTo x="21426" y="21432"/>
                      <wp:lineTo x="21426" y="0"/>
                      <wp:lineTo x="0" y="0"/>
                    </wp:wrapPolygon>
                  </wp:wrapTight>
                  <wp:docPr id="107" name="Picture 107" descr="page13image52228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age13image5222808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24255" cy="188150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"/var/folders/mx/5j5syyq14650ffkg9vm_qyfr0000gn/T/com.microsoft.Word/WebArchiveCopyPasteTempFiles/page8image52357696" \* MERGEFORMATINET </w:instrText>
            </w:r>
            <w:r>
              <w:fldChar w:fldCharType="end"/>
            </w:r>
            <w:r>
              <w:fldChar w:fldCharType="begin"/>
            </w:r>
            <w:r>
              <w:instrText xml:space="preserve"> INCLUDEPICTURE "/var/folders/mx/5j5syyq14650ffkg9vm_qyfr0000gn/T/com.microsoft.Word/WebArchiveCopyPasteTempFiles/page14image52330704" \* MERGEFORMATINET </w:instrText>
            </w:r>
            <w:r>
              <w:fldChar w:fldCharType="end"/>
            </w:r>
            <w:r>
              <w:rPr>
                <w:noProof/>
              </w:rPr>
              <w:t xml:space="preserve"> </w:t>
            </w:r>
          </w:p>
        </w:tc>
      </w:tr>
    </w:tbl>
    <w:p w14:paraId="17266842" w14:textId="77777777" w:rsidR="0064576F" w:rsidRDefault="0064576F" w:rsidP="0064576F">
      <w:pPr>
        <w:pStyle w:val="NormalWeb"/>
        <w:spacing w:before="0" w:beforeAutospacing="0" w:after="120" w:afterAutospacing="0"/>
        <w:rPr>
          <w:rFonts w:ascii="Arial" w:hAnsi="Arial" w:cs="Arial"/>
          <w:color w:val="424242" w:themeColor="background1"/>
          <w:sz w:val="19"/>
          <w:szCs w:val="19"/>
        </w:rPr>
      </w:pPr>
    </w:p>
    <w:p w14:paraId="4BA32667" w14:textId="3CBCA464" w:rsidR="007B2DAE" w:rsidRDefault="007B2DAE" w:rsidP="007B2DAE">
      <w:pPr>
        <w:pStyle w:val="BodyText"/>
        <w:spacing w:after="120"/>
        <w:rPr>
          <w:rFonts w:ascii="Arial" w:hAnsi="Arial" w:cs="Arial"/>
          <w:color w:val="424242" w:themeColor="background1"/>
          <w:sz w:val="19"/>
          <w:szCs w:val="19"/>
        </w:rPr>
      </w:pPr>
      <w:r w:rsidRPr="007B2DAE">
        <w:rPr>
          <w:rFonts w:ascii="Arial" w:hAnsi="Arial" w:cs="Arial"/>
          <w:color w:val="424242" w:themeColor="background1"/>
          <w:sz w:val="19"/>
          <w:szCs w:val="19"/>
        </w:rPr>
        <w:t>Before using the GO option, you should select the Region in which you are operating see menu buttons later in the section.</w:t>
      </w:r>
    </w:p>
    <w:p w14:paraId="2BFB5603" w14:textId="641F8814" w:rsidR="007B2DAE" w:rsidRDefault="007B2DAE" w:rsidP="007B2DAE">
      <w:pPr>
        <w:pStyle w:val="BodyText"/>
        <w:spacing w:after="120"/>
        <w:rPr>
          <w:rFonts w:ascii="Arial" w:hAnsi="Arial" w:cs="Arial"/>
          <w:color w:val="424242" w:themeColor="background1"/>
          <w:sz w:val="19"/>
          <w:szCs w:val="19"/>
        </w:rPr>
      </w:pPr>
    </w:p>
    <w:tbl>
      <w:tblPr>
        <w:tblStyle w:val="TableGrid"/>
        <w:tblpPr w:leftFromText="180" w:rightFromText="180" w:vertAnchor="text" w:tblpY="-3"/>
        <w:tblW w:w="10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7"/>
        <w:gridCol w:w="4881"/>
      </w:tblGrid>
      <w:tr w:rsidR="007B2DAE" w14:paraId="040DD7CA" w14:textId="77777777" w:rsidTr="00502C05">
        <w:trPr>
          <w:trHeight w:val="2688"/>
        </w:trPr>
        <w:tc>
          <w:tcPr>
            <w:tcW w:w="5387" w:type="dxa"/>
          </w:tcPr>
          <w:p w14:paraId="5923B1F9" w14:textId="77777777" w:rsidR="007B2DAE" w:rsidRPr="007B2DAE" w:rsidRDefault="007B2DAE" w:rsidP="007B2DAE">
            <w:pPr>
              <w:pStyle w:val="BodyText"/>
              <w:spacing w:after="120"/>
              <w:rPr>
                <w:rFonts w:ascii="Arial" w:hAnsi="Arial" w:cs="Arial"/>
                <w:color w:val="424242" w:themeColor="background1"/>
                <w:sz w:val="19"/>
                <w:szCs w:val="19"/>
              </w:rPr>
            </w:pPr>
            <w:r w:rsidRPr="007B2DAE">
              <w:rPr>
                <w:rFonts w:ascii="Arial" w:hAnsi="Arial" w:cs="Arial"/>
                <w:color w:val="424242" w:themeColor="background1"/>
                <w:sz w:val="19"/>
                <w:szCs w:val="19"/>
              </w:rPr>
              <w:t>With the Region and Plate Size established, the user can enter any distance into the Target textbox and press the GO button (or the keyboard ENTER/CR).</w:t>
            </w:r>
          </w:p>
          <w:p w14:paraId="245A739F" w14:textId="3742DE5A" w:rsidR="007B2DAE" w:rsidRPr="009112A3" w:rsidRDefault="007B2DAE" w:rsidP="007B2DAE">
            <w:pPr>
              <w:pStyle w:val="NormalWeb"/>
              <w:spacing w:before="0" w:beforeAutospacing="0" w:after="120" w:afterAutospacing="0"/>
              <w:rPr>
                <w:rFonts w:ascii="Arial" w:hAnsi="Arial" w:cs="Arial"/>
                <w:color w:val="424242" w:themeColor="background1"/>
                <w:sz w:val="19"/>
                <w:szCs w:val="19"/>
              </w:rPr>
            </w:pPr>
            <w:r w:rsidRPr="007B2DAE">
              <w:rPr>
                <w:rFonts w:ascii="Arial" w:hAnsi="Arial" w:cs="Arial"/>
                <w:color w:val="424242" w:themeColor="background1"/>
                <w:sz w:val="19"/>
                <w:szCs w:val="19"/>
              </w:rPr>
              <w:t>For the Overview image, the zoom is set such that the field of view approximates to the width of a lane of traffic at the desired distance – this will normally capture a full car image to allow later contextual analysis, such as colour of vehicle and, where possible, pictures of the occupant</w:t>
            </w:r>
          </w:p>
        </w:tc>
        <w:tc>
          <w:tcPr>
            <w:tcW w:w="4881" w:type="dxa"/>
          </w:tcPr>
          <w:p w14:paraId="3D1259DA" w14:textId="77777777" w:rsidR="007B2DAE" w:rsidRDefault="007B2DAE" w:rsidP="00502C05">
            <w:pPr>
              <w:ind w:left="113"/>
            </w:pPr>
            <w:r>
              <w:rPr>
                <w:noProof/>
              </w:rPr>
              <w:drawing>
                <wp:anchor distT="0" distB="0" distL="114300" distR="114300" simplePos="0" relativeHeight="251681792" behindDoc="1" locked="0" layoutInCell="1" allowOverlap="1" wp14:anchorId="221C20D3" wp14:editId="600209FE">
                  <wp:simplePos x="0" y="0"/>
                  <wp:positionH relativeFrom="column">
                    <wp:posOffset>107315</wp:posOffset>
                  </wp:positionH>
                  <wp:positionV relativeFrom="paragraph">
                    <wp:posOffset>98</wp:posOffset>
                  </wp:positionV>
                  <wp:extent cx="1024255" cy="1881505"/>
                  <wp:effectExtent l="0" t="0" r="4445" b="0"/>
                  <wp:wrapTight wrapText="bothSides">
                    <wp:wrapPolygon edited="0">
                      <wp:start x="0" y="0"/>
                      <wp:lineTo x="0" y="21432"/>
                      <wp:lineTo x="21426" y="21432"/>
                      <wp:lineTo x="21426" y="0"/>
                      <wp:lineTo x="0" y="0"/>
                    </wp:wrapPolygon>
                  </wp:wrapTight>
                  <wp:docPr id="36" name="Picture 36" descr="page13image52228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age13image5222808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24255" cy="188150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"/var/folders/mx/5j5syyq14650ffkg9vm_qyfr0000gn/T/com.microsoft.Word/WebArchiveCopyPasteTempFiles/page8image52357696" \* MERGEFORMATINET </w:instrText>
            </w:r>
            <w:r>
              <w:fldChar w:fldCharType="end"/>
            </w:r>
            <w:r>
              <w:fldChar w:fldCharType="begin"/>
            </w:r>
            <w:r>
              <w:instrText xml:space="preserve"> INCLUDEPICTURE "/var/folders/mx/5j5syyq14650ffkg9vm_qyfr0000gn/T/com.microsoft.Word/WebArchiveCopyPasteTempFiles/page14image52330704" \* MERGEFORMATINET </w:instrText>
            </w:r>
            <w:r>
              <w:fldChar w:fldCharType="end"/>
            </w:r>
            <w:r>
              <w:rPr>
                <w:noProof/>
              </w:rPr>
              <w:t xml:space="preserve"> </w:t>
            </w:r>
          </w:p>
        </w:tc>
      </w:tr>
    </w:tbl>
    <w:p w14:paraId="28B4630D" w14:textId="77777777" w:rsidR="007B2DAE" w:rsidRPr="007B2DAE" w:rsidRDefault="007B2DAE" w:rsidP="007B2DAE">
      <w:pPr>
        <w:pStyle w:val="BodyText"/>
        <w:spacing w:after="120"/>
        <w:rPr>
          <w:rFonts w:ascii="Arial" w:hAnsi="Arial" w:cs="Arial"/>
          <w:color w:val="424242" w:themeColor="background1"/>
          <w:sz w:val="19"/>
          <w:szCs w:val="19"/>
        </w:rPr>
      </w:pPr>
    </w:p>
    <w:p w14:paraId="6F72B6DE" w14:textId="77777777" w:rsidR="0064576F" w:rsidRPr="009112A3" w:rsidRDefault="0064576F" w:rsidP="0064576F">
      <w:pPr>
        <w:pStyle w:val="NormalWeb"/>
        <w:spacing w:before="0" w:beforeAutospacing="0" w:after="120" w:afterAutospacing="0"/>
        <w:rPr>
          <w:rFonts w:ascii="Arial" w:hAnsi="Arial" w:cs="Arial"/>
          <w:color w:val="424242" w:themeColor="background1"/>
          <w:sz w:val="19"/>
          <w:szCs w:val="19"/>
        </w:rPr>
      </w:pPr>
    </w:p>
    <w:p w14:paraId="11903B0D" w14:textId="06B544F5" w:rsidR="000F71F8" w:rsidRDefault="000F71F8" w:rsidP="007B2DAE">
      <w:pPr>
        <w:pStyle w:val="Heading2"/>
        <w:spacing w:before="240" w:after="240"/>
        <w:rPr>
          <w:rFonts w:ascii="Arial" w:hAnsi="Arial" w:cs="Arial"/>
        </w:rPr>
      </w:pPr>
      <w:r>
        <w:br w:type="page"/>
      </w:r>
      <w:r w:rsidR="007B2DAE">
        <w:rPr>
          <w:rFonts w:ascii="Arial" w:hAnsi="Arial" w:cs="Arial"/>
        </w:rPr>
        <w:lastRenderedPageBreak/>
        <w:t>OVERVIEW CAMERA BUTTONS</w:t>
      </w:r>
    </w:p>
    <w:p w14:paraId="65361F3D" w14:textId="0216A004" w:rsidR="000F71F8" w:rsidRPr="00334DA1" w:rsidRDefault="000F71F8" w:rsidP="000F71F8">
      <w:pPr>
        <w:pStyle w:val="NormalWeb"/>
        <w:spacing w:before="0" w:beforeAutospacing="0" w:after="120" w:afterAutospacing="0"/>
        <w:rPr>
          <w:rFonts w:ascii="Arial" w:hAnsi="Arial" w:cs="Arial"/>
          <w:color w:val="424242" w:themeColor="background1"/>
          <w:sz w:val="19"/>
          <w:szCs w:val="19"/>
        </w:rPr>
      </w:pPr>
      <w:r w:rsidRPr="00334DA1">
        <w:rPr>
          <w:rFonts w:ascii="Arial" w:hAnsi="Arial" w:cs="Arial"/>
          <w:color w:val="424242" w:themeColor="background1"/>
          <w:sz w:val="19"/>
          <w:szCs w:val="19"/>
        </w:rPr>
        <w:t xml:space="preserve">These buttons are only available to users of the Rapier </w:t>
      </w:r>
      <w:r w:rsidR="007B2DAE">
        <w:rPr>
          <w:rFonts w:ascii="Arial" w:hAnsi="Arial" w:cs="Arial"/>
          <w:color w:val="424242" w:themeColor="background1"/>
          <w:sz w:val="19"/>
          <w:szCs w:val="19"/>
        </w:rPr>
        <w:t>50</w:t>
      </w:r>
      <w:r w:rsidRPr="00334DA1">
        <w:rPr>
          <w:rFonts w:ascii="Arial" w:hAnsi="Arial" w:cs="Arial"/>
          <w:color w:val="424242" w:themeColor="background1"/>
          <w:sz w:val="19"/>
          <w:szCs w:val="19"/>
        </w:rPr>
        <w:t xml:space="preserve"> Dual and they will be disabled when the application is started with a Rapier </w:t>
      </w:r>
      <w:r w:rsidR="00FF7605">
        <w:rPr>
          <w:rFonts w:ascii="Arial" w:hAnsi="Arial" w:cs="Arial"/>
          <w:color w:val="424242" w:themeColor="background1"/>
          <w:sz w:val="19"/>
          <w:szCs w:val="19"/>
        </w:rPr>
        <w:t>50</w:t>
      </w:r>
      <w:r w:rsidRPr="00334DA1">
        <w:rPr>
          <w:rFonts w:ascii="Arial" w:hAnsi="Arial" w:cs="Arial"/>
          <w:color w:val="424242" w:themeColor="background1"/>
          <w:sz w:val="19"/>
          <w:szCs w:val="19"/>
        </w:rPr>
        <w:t xml:space="preserve"> Mono. For the alternative buttons available to Mono users, see later section. </w:t>
      </w:r>
    </w:p>
    <w:p w14:paraId="685945DE" w14:textId="77777777" w:rsidR="000F71F8" w:rsidRPr="00334DA1" w:rsidRDefault="000F71F8" w:rsidP="000F71F8">
      <w:pPr>
        <w:pStyle w:val="NormalWeb"/>
        <w:spacing w:before="0" w:beforeAutospacing="0" w:after="120" w:afterAutospacing="0"/>
        <w:rPr>
          <w:rFonts w:ascii="Arial" w:hAnsi="Arial" w:cs="Arial"/>
          <w:color w:val="424242" w:themeColor="background1"/>
          <w:sz w:val="19"/>
          <w:szCs w:val="19"/>
        </w:rPr>
      </w:pPr>
      <w:r w:rsidRPr="00334DA1">
        <w:rPr>
          <w:rFonts w:ascii="Arial" w:hAnsi="Arial" w:cs="Arial"/>
          <w:color w:val="424242" w:themeColor="background1"/>
          <w:sz w:val="19"/>
          <w:szCs w:val="19"/>
        </w:rPr>
        <w:t xml:space="preserve">Two buttons can be used for adjusting the zoom and fine focus of the Overview image. </w:t>
      </w:r>
    </w:p>
    <w:p w14:paraId="43DA4644" w14:textId="77777777" w:rsidR="000F71F8" w:rsidRDefault="000F71F8" w:rsidP="000F71F8">
      <w:pPr>
        <w:spacing w:after="200" w:line="276" w:lineRule="auto"/>
        <w:rPr>
          <w:rFonts w:ascii="Arial" w:hAnsi="Arial" w:cs="Arial"/>
          <w:color w:val="424242" w:themeColor="background1"/>
          <w:sz w:val="19"/>
          <w:szCs w:val="19"/>
        </w:rPr>
      </w:pPr>
    </w:p>
    <w:tbl>
      <w:tblPr>
        <w:tblStyle w:val="TableGrid"/>
        <w:tblpPr w:leftFromText="180" w:rightFromText="180" w:vertAnchor="text" w:tblpY="-3"/>
        <w:tblW w:w="10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11"/>
        <w:gridCol w:w="5357"/>
      </w:tblGrid>
      <w:tr w:rsidR="000F71F8" w14:paraId="6DFBA43C" w14:textId="77777777" w:rsidTr="00502C05">
        <w:trPr>
          <w:trHeight w:val="2688"/>
        </w:trPr>
        <w:tc>
          <w:tcPr>
            <w:tcW w:w="4911" w:type="dxa"/>
          </w:tcPr>
          <w:p w14:paraId="27C678C5" w14:textId="77777777" w:rsidR="000F71F8" w:rsidRPr="00011E99" w:rsidRDefault="000F71F8" w:rsidP="00502C05">
            <w:pPr>
              <w:pStyle w:val="Heading2"/>
              <w:spacing w:before="240" w:after="240"/>
              <w:outlineLvl w:val="1"/>
              <w:rPr>
                <w:rFonts w:ascii="Arial" w:hAnsi="Arial" w:cs="Arial"/>
                <w:szCs w:val="24"/>
              </w:rPr>
            </w:pPr>
            <w:r>
              <w:rPr>
                <w:rFonts w:ascii="Arial" w:hAnsi="Arial" w:cs="Arial"/>
              </w:rPr>
              <w:t>JOGZOOM</w:t>
            </w:r>
          </w:p>
          <w:p w14:paraId="0413DDC9" w14:textId="77777777" w:rsidR="000F71F8" w:rsidRPr="00334DA1" w:rsidRDefault="000F71F8" w:rsidP="00502C05">
            <w:pPr>
              <w:pStyle w:val="NormalWeb"/>
              <w:spacing w:before="0" w:beforeAutospacing="0" w:after="120" w:afterAutospacing="0"/>
              <w:rPr>
                <w:rFonts w:ascii="Arial" w:hAnsi="Arial" w:cs="Arial"/>
                <w:color w:val="424242" w:themeColor="background1"/>
                <w:sz w:val="19"/>
                <w:szCs w:val="19"/>
              </w:rPr>
            </w:pPr>
            <w:r w:rsidRPr="00334DA1">
              <w:rPr>
                <w:rFonts w:ascii="Arial" w:hAnsi="Arial" w:cs="Arial"/>
                <w:color w:val="424242" w:themeColor="background1"/>
                <w:sz w:val="19"/>
                <w:szCs w:val="19"/>
              </w:rPr>
              <w:t xml:space="preserve">The JogZoom feature moves the camera IN (towards the TELE end) or OUT (towards the WIDE end) of the zoom capabilities of the camera. </w:t>
            </w:r>
          </w:p>
          <w:p w14:paraId="09300EB0" w14:textId="77777777" w:rsidR="000F71F8" w:rsidRPr="00334DA1" w:rsidRDefault="000F71F8" w:rsidP="00502C05">
            <w:pPr>
              <w:pStyle w:val="NormalWeb"/>
              <w:spacing w:before="0" w:beforeAutospacing="0" w:after="120" w:afterAutospacing="0"/>
              <w:rPr>
                <w:rFonts w:ascii="Arial" w:hAnsi="Arial" w:cs="Arial"/>
                <w:color w:val="424242" w:themeColor="background1"/>
                <w:sz w:val="19"/>
                <w:szCs w:val="19"/>
              </w:rPr>
            </w:pPr>
            <w:r w:rsidRPr="00334DA1">
              <w:rPr>
                <w:rFonts w:ascii="Arial" w:hAnsi="Arial" w:cs="Arial"/>
                <w:color w:val="424242" w:themeColor="background1"/>
                <w:sz w:val="19"/>
                <w:szCs w:val="19"/>
              </w:rPr>
              <w:t xml:space="preserve">Each press of the Zoom also sets the focal distance of the camera to match that zoom value. i.e. the camera should be in focus at every step of zoom value. </w:t>
            </w:r>
          </w:p>
          <w:p w14:paraId="13B01EED" w14:textId="77777777" w:rsidR="000F71F8" w:rsidRPr="00334DA1" w:rsidRDefault="000F71F8" w:rsidP="00502C05">
            <w:pPr>
              <w:pStyle w:val="NormalWeb"/>
              <w:spacing w:before="0" w:beforeAutospacing="0" w:after="120" w:afterAutospacing="0"/>
              <w:rPr>
                <w:rFonts w:ascii="Arial" w:hAnsi="Arial" w:cs="Arial"/>
                <w:color w:val="424242" w:themeColor="background1"/>
                <w:sz w:val="19"/>
                <w:szCs w:val="19"/>
              </w:rPr>
            </w:pPr>
            <w:r w:rsidRPr="00334DA1">
              <w:rPr>
                <w:rFonts w:ascii="Arial" w:hAnsi="Arial" w:cs="Arial"/>
                <w:color w:val="424242" w:themeColor="background1"/>
                <w:sz w:val="19"/>
                <w:szCs w:val="19"/>
              </w:rPr>
              <w:t xml:space="preserve">The JogZoom buttons should be used to establish the desired overview image of the vehicle who's license plate is within the ANPR image. It is usual for the Overview image to be set to a wider field of view so that more of the vehicle can be seen and from this make, model and colour be determined. </w:t>
            </w:r>
          </w:p>
          <w:p w14:paraId="669F2B49" w14:textId="77777777" w:rsidR="000F71F8" w:rsidRPr="009112A3" w:rsidRDefault="000F71F8" w:rsidP="00502C05">
            <w:pPr>
              <w:pStyle w:val="NormalWeb"/>
              <w:spacing w:before="0" w:beforeAutospacing="0" w:after="120" w:afterAutospacing="0"/>
              <w:rPr>
                <w:rFonts w:ascii="Arial" w:hAnsi="Arial" w:cs="Arial"/>
                <w:color w:val="424242" w:themeColor="background1"/>
                <w:sz w:val="19"/>
                <w:szCs w:val="19"/>
              </w:rPr>
            </w:pPr>
            <w:r w:rsidRPr="00334DA1">
              <w:rPr>
                <w:rFonts w:ascii="Arial" w:hAnsi="Arial" w:cs="Arial"/>
                <w:color w:val="424242" w:themeColor="background1"/>
                <w:sz w:val="19"/>
                <w:szCs w:val="19"/>
              </w:rPr>
              <w:t>The JogZoom feature has limits 1-30 in the optical zoom range</w:t>
            </w:r>
            <w:r>
              <w:rPr>
                <w:rFonts w:ascii="Arial" w:hAnsi="Arial" w:cs="Arial"/>
                <w:color w:val="424242" w:themeColor="background1"/>
                <w:sz w:val="19"/>
                <w:szCs w:val="19"/>
              </w:rPr>
              <w:t>.</w:t>
            </w:r>
          </w:p>
        </w:tc>
        <w:tc>
          <w:tcPr>
            <w:tcW w:w="5357" w:type="dxa"/>
          </w:tcPr>
          <w:p w14:paraId="034C6A69" w14:textId="77777777" w:rsidR="000F71F8" w:rsidRDefault="000F71F8" w:rsidP="00502C05">
            <w:r>
              <w:fldChar w:fldCharType="begin"/>
            </w:r>
            <w:r>
              <w:instrText xml:space="preserve"> INCLUDEPICTURE "/var/folders/mx/5j5syyq14650ffkg9vm_qyfr0000gn/T/com.microsoft.Word/WebArchiveCopyPasteTempFiles/page15image52243008" \* MERGEFORMATINET </w:instrText>
            </w:r>
            <w:r>
              <w:fldChar w:fldCharType="separate"/>
            </w:r>
            <w:r>
              <w:rPr>
                <w:noProof/>
              </w:rPr>
              <w:drawing>
                <wp:inline distT="0" distB="0" distL="0" distR="0" wp14:anchorId="691DC0E6" wp14:editId="357E25C6">
                  <wp:extent cx="949325" cy="2076900"/>
                  <wp:effectExtent l="0" t="0" r="3175" b="6350"/>
                  <wp:docPr id="202" name="Picture 202" descr="page15image5224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age15image5224300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51173" cy="2080944"/>
                          </a:xfrm>
                          <a:prstGeom prst="rect">
                            <a:avLst/>
                          </a:prstGeom>
                          <a:noFill/>
                          <a:ln>
                            <a:noFill/>
                          </a:ln>
                        </pic:spPr>
                      </pic:pic>
                    </a:graphicData>
                  </a:graphic>
                </wp:inline>
              </w:drawing>
            </w:r>
            <w:r>
              <w:fldChar w:fldCharType="end"/>
            </w:r>
          </w:p>
          <w:p w14:paraId="259AFE49" w14:textId="77777777" w:rsidR="000F71F8" w:rsidRDefault="000F71F8" w:rsidP="00502C05"/>
          <w:p w14:paraId="4619FC94" w14:textId="77777777" w:rsidR="000F71F8" w:rsidRDefault="000F71F8" w:rsidP="00502C05">
            <w:pPr>
              <w:ind w:left="113"/>
            </w:pPr>
            <w:r>
              <w:fldChar w:fldCharType="begin"/>
            </w:r>
            <w:r>
              <w:instrText xml:space="preserve"> INCLUDEPICTURE "/var/folders/mx/5j5syyq14650ffkg9vm_qyfr0000gn/T/com.microsoft.Word/WebArchiveCopyPasteTempFiles/page8image52357696" \* MERGEFORMATINET </w:instrText>
            </w:r>
            <w:r>
              <w:fldChar w:fldCharType="end"/>
            </w:r>
            <w:r>
              <w:fldChar w:fldCharType="begin"/>
            </w:r>
            <w:r>
              <w:instrText xml:space="preserve"> INCLUDEPICTURE "/var/folders/mx/5j5syyq14650ffkg9vm_qyfr0000gn/T/com.microsoft.Word/WebArchiveCopyPasteTempFiles/page14image52330704" \* MERGEFORMATINET </w:instrText>
            </w:r>
            <w:r>
              <w:fldChar w:fldCharType="end"/>
            </w:r>
          </w:p>
        </w:tc>
      </w:tr>
      <w:tr w:rsidR="000F71F8" w14:paraId="40D804AC" w14:textId="77777777" w:rsidTr="00502C05">
        <w:trPr>
          <w:trHeight w:val="2688"/>
        </w:trPr>
        <w:tc>
          <w:tcPr>
            <w:tcW w:w="4911" w:type="dxa"/>
          </w:tcPr>
          <w:p w14:paraId="69D89645" w14:textId="77777777" w:rsidR="000F71F8" w:rsidRPr="00011E99" w:rsidRDefault="000F71F8" w:rsidP="00502C05">
            <w:pPr>
              <w:pStyle w:val="Heading2"/>
              <w:spacing w:before="240" w:after="240"/>
              <w:outlineLvl w:val="1"/>
              <w:rPr>
                <w:rFonts w:ascii="Arial" w:hAnsi="Arial" w:cs="Arial"/>
                <w:szCs w:val="24"/>
              </w:rPr>
            </w:pPr>
            <w:r>
              <w:rPr>
                <w:rFonts w:ascii="Arial" w:hAnsi="Arial" w:cs="Arial"/>
              </w:rPr>
              <w:t>FINEFOCUS</w:t>
            </w:r>
          </w:p>
          <w:p w14:paraId="3509B44D" w14:textId="77777777" w:rsidR="000F71F8" w:rsidRPr="00880F06" w:rsidRDefault="000F71F8" w:rsidP="00502C05">
            <w:pPr>
              <w:pStyle w:val="NormalWeb"/>
              <w:spacing w:before="0" w:beforeAutospacing="0" w:after="120" w:afterAutospacing="0"/>
              <w:rPr>
                <w:rFonts w:ascii="Arial" w:hAnsi="Arial" w:cs="Arial"/>
                <w:color w:val="424242" w:themeColor="background1"/>
                <w:sz w:val="19"/>
                <w:szCs w:val="19"/>
              </w:rPr>
            </w:pPr>
            <w:r w:rsidRPr="00880F06">
              <w:rPr>
                <w:rFonts w:ascii="Arial" w:hAnsi="Arial" w:cs="Arial"/>
                <w:color w:val="424242" w:themeColor="background1"/>
                <w:sz w:val="19"/>
                <w:szCs w:val="19"/>
              </w:rPr>
              <w:t xml:space="preserve">This option is only available if the camera is in Manual Focus mode. SEEALSO: Overview Setup Menu Options. A range of focus options are available in this menu including Auto Focus, Manual Focus, Focus on Zoom and a Focus Now facility that triggers a single autofocus action on any object is in view at the time it is initiated. </w:t>
            </w:r>
          </w:p>
          <w:p w14:paraId="5056C2A4" w14:textId="77777777" w:rsidR="000F71F8" w:rsidRPr="00880F06" w:rsidRDefault="000F71F8" w:rsidP="00502C05">
            <w:pPr>
              <w:pStyle w:val="NormalWeb"/>
              <w:spacing w:before="0" w:beforeAutospacing="0" w:after="120" w:afterAutospacing="0"/>
            </w:pPr>
            <w:r w:rsidRPr="00880F06">
              <w:rPr>
                <w:rFonts w:ascii="Arial" w:hAnsi="Arial" w:cs="Arial"/>
                <w:color w:val="424242" w:themeColor="background1"/>
                <w:sz w:val="19"/>
                <w:szCs w:val="19"/>
              </w:rPr>
              <w:t>After the JogZoom feature has set a good focus, the use of Fine Focus buttons can optimise this focus under manual control.</w:t>
            </w:r>
            <w:r w:rsidRPr="00880F06">
              <w:rPr>
                <w:rFonts w:ascii="Verdana" w:hAnsi="Verdana"/>
                <w:color w:val="424242" w:themeColor="background1"/>
              </w:rPr>
              <w:t xml:space="preserve"> </w:t>
            </w:r>
          </w:p>
        </w:tc>
        <w:tc>
          <w:tcPr>
            <w:tcW w:w="5357" w:type="dxa"/>
          </w:tcPr>
          <w:p w14:paraId="2B75F129" w14:textId="77777777" w:rsidR="000F71F8" w:rsidRDefault="000F71F8" w:rsidP="00502C05">
            <w:r>
              <w:fldChar w:fldCharType="begin"/>
            </w:r>
            <w:r>
              <w:instrText xml:space="preserve"> INCLUDEPICTURE "/var/folders/mx/5j5syyq14650ffkg9vm_qyfr0000gn/T/com.microsoft.Word/WebArchiveCopyPasteTempFiles/page15image52244464" \* MERGEFORMATINET </w:instrText>
            </w:r>
            <w:r>
              <w:fldChar w:fldCharType="separate"/>
            </w:r>
            <w:r>
              <w:rPr>
                <w:noProof/>
              </w:rPr>
              <w:drawing>
                <wp:inline distT="0" distB="0" distL="0" distR="0" wp14:anchorId="437BFE30" wp14:editId="06D34870">
                  <wp:extent cx="901731" cy="1872762"/>
                  <wp:effectExtent l="0" t="0" r="0" b="0"/>
                  <wp:docPr id="203" name="Picture 203" descr="page15image52244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age15image5224446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06827" cy="1883346"/>
                          </a:xfrm>
                          <a:prstGeom prst="rect">
                            <a:avLst/>
                          </a:prstGeom>
                          <a:noFill/>
                          <a:ln>
                            <a:noFill/>
                          </a:ln>
                        </pic:spPr>
                      </pic:pic>
                    </a:graphicData>
                  </a:graphic>
                </wp:inline>
              </w:drawing>
            </w:r>
            <w:r>
              <w:fldChar w:fldCharType="end"/>
            </w:r>
          </w:p>
          <w:p w14:paraId="66B174BB" w14:textId="77777777" w:rsidR="000F71F8" w:rsidRDefault="000F71F8" w:rsidP="00502C05"/>
        </w:tc>
      </w:tr>
    </w:tbl>
    <w:p w14:paraId="32D132E6" w14:textId="4C2C022A" w:rsidR="000F71F8" w:rsidRDefault="000F71F8" w:rsidP="00876AD6"/>
    <w:p w14:paraId="269F30AC" w14:textId="77777777" w:rsidR="000F71F8" w:rsidRPr="00880F06" w:rsidRDefault="000F71F8" w:rsidP="000F71F8">
      <w:pPr>
        <w:pStyle w:val="NormalWeb"/>
        <w:spacing w:before="0" w:beforeAutospacing="0" w:after="120" w:afterAutospacing="0"/>
        <w:rPr>
          <w:rFonts w:ascii="Arial" w:hAnsi="Arial" w:cs="Arial"/>
          <w:color w:val="424242" w:themeColor="background1"/>
          <w:sz w:val="19"/>
          <w:szCs w:val="19"/>
        </w:rPr>
      </w:pPr>
      <w:r w:rsidRPr="00880F06">
        <w:rPr>
          <w:rFonts w:ascii="Arial" w:hAnsi="Arial" w:cs="Arial"/>
          <w:color w:val="424242" w:themeColor="background1"/>
          <w:sz w:val="19"/>
          <w:szCs w:val="19"/>
        </w:rPr>
        <w:t xml:space="preserve">Pressing the NEAR button will pull the focus towards the camera. Pressing the FAR button will push the focus towards infinity. The relative movement will be shown in the centre of the buttons. </w:t>
      </w:r>
    </w:p>
    <w:p w14:paraId="441AFB45" w14:textId="77777777" w:rsidR="000F71F8" w:rsidRPr="00880F06" w:rsidRDefault="000F71F8" w:rsidP="000F71F8">
      <w:pPr>
        <w:pStyle w:val="NormalWeb"/>
        <w:spacing w:before="0" w:beforeAutospacing="0" w:after="120" w:afterAutospacing="0"/>
        <w:rPr>
          <w:rFonts w:ascii="Arial" w:hAnsi="Arial" w:cs="Arial"/>
          <w:color w:val="424242" w:themeColor="background1"/>
          <w:sz w:val="19"/>
          <w:szCs w:val="19"/>
        </w:rPr>
      </w:pPr>
      <w:r w:rsidRPr="00880F06">
        <w:rPr>
          <w:rFonts w:ascii="Arial" w:hAnsi="Arial" w:cs="Arial"/>
          <w:color w:val="424242" w:themeColor="background1"/>
          <w:sz w:val="19"/>
          <w:szCs w:val="19"/>
        </w:rPr>
        <w:t xml:space="preserve">Note that the fine focus will be reset every time the zoom is changed. </w:t>
      </w:r>
    </w:p>
    <w:p w14:paraId="5A26562A" w14:textId="77777777" w:rsidR="000F71F8" w:rsidRPr="00880F06" w:rsidRDefault="000F71F8" w:rsidP="000F71F8">
      <w:pPr>
        <w:pStyle w:val="NormalWeb"/>
        <w:spacing w:before="0" w:beforeAutospacing="0" w:after="120" w:afterAutospacing="0"/>
        <w:rPr>
          <w:rFonts w:ascii="Arial" w:hAnsi="Arial" w:cs="Arial"/>
          <w:color w:val="424242" w:themeColor="background1"/>
          <w:sz w:val="19"/>
          <w:szCs w:val="19"/>
        </w:rPr>
      </w:pPr>
      <w:r w:rsidRPr="00880F06">
        <w:rPr>
          <w:rFonts w:ascii="Arial" w:hAnsi="Arial" w:cs="Arial"/>
          <w:color w:val="424242" w:themeColor="background1"/>
          <w:sz w:val="19"/>
          <w:szCs w:val="19"/>
        </w:rPr>
        <w:t xml:space="preserve">The amount of fine focus required at different zoom settings is non-linear. For extreme wide and tele settings, the level of fine focus can be up to +/- 40-50 . For central zoom positions, the movement will generally be +/- 10. </w:t>
      </w:r>
    </w:p>
    <w:p w14:paraId="7D919522" w14:textId="77777777" w:rsidR="000F71F8" w:rsidRDefault="000F71F8" w:rsidP="000F71F8">
      <w:pPr>
        <w:pStyle w:val="Heading2"/>
        <w:spacing w:before="240" w:after="240"/>
        <w:rPr>
          <w:rFonts w:ascii="Arial" w:hAnsi="Arial" w:cs="Arial"/>
        </w:rPr>
      </w:pPr>
      <w:r>
        <w:rPr>
          <w:rFonts w:ascii="Arial" w:hAnsi="Arial" w:cs="Arial"/>
        </w:rPr>
        <w:lastRenderedPageBreak/>
        <w:t>CAMERA SETTINGS BUTTONS</w:t>
      </w:r>
    </w:p>
    <w:tbl>
      <w:tblPr>
        <w:tblStyle w:val="TableGrid"/>
        <w:tblpPr w:leftFromText="180" w:rightFromText="180" w:vertAnchor="text" w:tblpY="-3"/>
        <w:tblW w:w="103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23"/>
        <w:gridCol w:w="5186"/>
      </w:tblGrid>
      <w:tr w:rsidR="000F71F8" w14:paraId="1E8B565E" w14:textId="77777777" w:rsidTr="000F71F8">
        <w:trPr>
          <w:trHeight w:val="4361"/>
        </w:trPr>
        <w:tc>
          <w:tcPr>
            <w:tcW w:w="5123" w:type="dxa"/>
          </w:tcPr>
          <w:p w14:paraId="551324F3" w14:textId="77777777" w:rsidR="000F71F8" w:rsidRPr="00011E99" w:rsidRDefault="000F71F8" w:rsidP="00A07FCF">
            <w:pPr>
              <w:pStyle w:val="Heading2"/>
              <w:spacing w:before="0" w:after="240"/>
              <w:outlineLvl w:val="1"/>
              <w:rPr>
                <w:rFonts w:ascii="Arial" w:hAnsi="Arial" w:cs="Arial"/>
                <w:szCs w:val="24"/>
              </w:rPr>
            </w:pPr>
            <w:r>
              <w:rPr>
                <w:rFonts w:ascii="Arial" w:hAnsi="Arial" w:cs="Arial"/>
              </w:rPr>
              <w:t>STORE AND RECALL</w:t>
            </w:r>
          </w:p>
          <w:p w14:paraId="5A7D51D2" w14:textId="77777777" w:rsidR="000F71F8" w:rsidRPr="00880F06" w:rsidRDefault="000F71F8" w:rsidP="00502C05">
            <w:pPr>
              <w:pStyle w:val="NormalWeb"/>
              <w:spacing w:before="0" w:beforeAutospacing="0" w:after="120" w:afterAutospacing="0"/>
              <w:rPr>
                <w:rFonts w:ascii="Arial" w:hAnsi="Arial" w:cs="Arial"/>
                <w:color w:val="424242" w:themeColor="background1"/>
                <w:sz w:val="19"/>
                <w:szCs w:val="19"/>
              </w:rPr>
            </w:pPr>
            <w:r w:rsidRPr="00880F06">
              <w:rPr>
                <w:rFonts w:ascii="Arial" w:hAnsi="Arial" w:cs="Arial"/>
                <w:color w:val="424242" w:themeColor="background1"/>
                <w:sz w:val="19"/>
                <w:szCs w:val="19"/>
              </w:rPr>
              <w:t xml:space="preserve">The two buttons can be used to store and recall a preset. The preset used is the camera's Power-on-Preset (Memory 0). </w:t>
            </w:r>
          </w:p>
          <w:p w14:paraId="14B8D370" w14:textId="77777777" w:rsidR="000F71F8" w:rsidRPr="00880F06" w:rsidRDefault="000F71F8" w:rsidP="00502C05">
            <w:pPr>
              <w:pStyle w:val="NormalWeb"/>
              <w:spacing w:before="0" w:beforeAutospacing="0" w:after="120" w:afterAutospacing="0"/>
              <w:rPr>
                <w:rFonts w:ascii="Arial" w:hAnsi="Arial" w:cs="Arial"/>
                <w:color w:val="424242" w:themeColor="background1"/>
                <w:sz w:val="19"/>
                <w:szCs w:val="19"/>
              </w:rPr>
            </w:pPr>
            <w:r w:rsidRPr="00880F06">
              <w:rPr>
                <w:rFonts w:ascii="Arial" w:hAnsi="Arial" w:cs="Arial"/>
                <w:color w:val="424242" w:themeColor="background1"/>
                <w:sz w:val="19"/>
                <w:szCs w:val="19"/>
              </w:rPr>
              <w:t xml:space="preserve">The STORE will perform an immediate save for both the ANPR and the Overview cameras plus the illuminator settings. </w:t>
            </w:r>
          </w:p>
          <w:p w14:paraId="1194239E" w14:textId="77777777" w:rsidR="000F71F8" w:rsidRPr="00880F06" w:rsidRDefault="000F71F8" w:rsidP="00502C05">
            <w:pPr>
              <w:pStyle w:val="NormalWeb"/>
              <w:spacing w:before="0" w:beforeAutospacing="0" w:after="120" w:afterAutospacing="0"/>
            </w:pPr>
            <w:r w:rsidRPr="00880F06">
              <w:rPr>
                <w:rFonts w:ascii="Arial" w:hAnsi="Arial" w:cs="Arial"/>
                <w:color w:val="424242" w:themeColor="background1"/>
                <w:sz w:val="19"/>
                <w:szCs w:val="19"/>
              </w:rPr>
              <w:t>If, at any time during the use of the Rapier CameraSetUp application the user wishes to return to the last stored values, the RECALL button will overwrite all changed values and restore the cameras and illuminator to the same conditions as would be initiated when the camera's power is cycled. The RECALL function will also reset the values shown against the JogZoom, FineFocus and Brightness buttons for ANPR and Overview cameras.</w:t>
            </w:r>
            <w:r w:rsidRPr="00880F06">
              <w:rPr>
                <w:rFonts w:ascii="Verdana" w:hAnsi="Verdana"/>
                <w:color w:val="424242" w:themeColor="background1"/>
              </w:rPr>
              <w:t xml:space="preserve"> </w:t>
            </w:r>
          </w:p>
        </w:tc>
        <w:tc>
          <w:tcPr>
            <w:tcW w:w="5186" w:type="dxa"/>
          </w:tcPr>
          <w:p w14:paraId="7B271327" w14:textId="59D3BBDA" w:rsidR="000F71F8" w:rsidRDefault="00FF7605" w:rsidP="00502C05">
            <w:pPr>
              <w:ind w:left="397"/>
            </w:pPr>
            <w:r>
              <w:rPr>
                <w:noProof/>
              </w:rPr>
              <w:drawing>
                <wp:anchor distT="0" distB="0" distL="114300" distR="114300" simplePos="0" relativeHeight="251683840" behindDoc="0" locked="0" layoutInCell="1" allowOverlap="1" wp14:anchorId="2ADA8126" wp14:editId="6FEE51E5">
                  <wp:simplePos x="0" y="0"/>
                  <wp:positionH relativeFrom="column">
                    <wp:posOffset>256540</wp:posOffset>
                  </wp:positionH>
                  <wp:positionV relativeFrom="paragraph">
                    <wp:posOffset>1270</wp:posOffset>
                  </wp:positionV>
                  <wp:extent cx="1032510" cy="1661160"/>
                  <wp:effectExtent l="0" t="0" r="0" b="254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1032510" cy="1661160"/>
                          </a:xfrm>
                          <a:prstGeom prst="rect">
                            <a:avLst/>
                          </a:prstGeom>
                        </pic:spPr>
                      </pic:pic>
                    </a:graphicData>
                  </a:graphic>
                  <wp14:sizeRelH relativeFrom="page">
                    <wp14:pctWidth>0</wp14:pctWidth>
                  </wp14:sizeRelH>
                  <wp14:sizeRelV relativeFrom="page">
                    <wp14:pctHeight>0</wp14:pctHeight>
                  </wp14:sizeRelV>
                </wp:anchor>
              </w:drawing>
            </w:r>
          </w:p>
          <w:p w14:paraId="2516A632" w14:textId="77777777" w:rsidR="000F71F8" w:rsidRDefault="000F71F8" w:rsidP="00502C05"/>
          <w:p w14:paraId="70F29CB6" w14:textId="77777777" w:rsidR="000F71F8" w:rsidRDefault="000F71F8" w:rsidP="00502C05"/>
          <w:p w14:paraId="2672D613" w14:textId="77777777" w:rsidR="000F71F8" w:rsidRDefault="000F71F8" w:rsidP="00502C05">
            <w:pPr>
              <w:ind w:left="113"/>
            </w:pPr>
            <w:r>
              <w:fldChar w:fldCharType="begin"/>
            </w:r>
            <w:r>
              <w:instrText xml:space="preserve"> INCLUDEPICTURE "/var/folders/mx/5j5syyq14650ffkg9vm_qyfr0000gn/T/com.microsoft.Word/WebArchiveCopyPasteTempFiles/page8image52357696" \* MERGEFORMATINET </w:instrText>
            </w:r>
            <w:r>
              <w:fldChar w:fldCharType="end"/>
            </w:r>
            <w:r>
              <w:fldChar w:fldCharType="begin"/>
            </w:r>
            <w:r>
              <w:instrText xml:space="preserve"> INCLUDEPICTURE "/var/folders/mx/5j5syyq14650ffkg9vm_qyfr0000gn/T/com.microsoft.Word/WebArchiveCopyPasteTempFiles/page14image52330704" \* MERGEFORMATINET </w:instrText>
            </w:r>
            <w:r>
              <w:fldChar w:fldCharType="end"/>
            </w:r>
          </w:p>
        </w:tc>
      </w:tr>
      <w:tr w:rsidR="00FF7605" w14:paraId="5C10B002" w14:textId="77777777" w:rsidTr="00FF7605">
        <w:trPr>
          <w:trHeight w:val="3436"/>
        </w:trPr>
        <w:tc>
          <w:tcPr>
            <w:tcW w:w="5123" w:type="dxa"/>
          </w:tcPr>
          <w:p w14:paraId="59162D3B" w14:textId="62EDFCAF" w:rsidR="00734795" w:rsidRPr="00011E99" w:rsidRDefault="00734795" w:rsidP="00734795">
            <w:pPr>
              <w:pStyle w:val="Heading2"/>
              <w:spacing w:before="0" w:after="240"/>
              <w:outlineLvl w:val="1"/>
              <w:rPr>
                <w:rFonts w:ascii="Arial" w:hAnsi="Arial" w:cs="Arial"/>
                <w:szCs w:val="24"/>
              </w:rPr>
            </w:pPr>
            <w:r>
              <w:rPr>
                <w:rFonts w:ascii="Arial" w:hAnsi="Arial" w:cs="Arial"/>
              </w:rPr>
              <w:t>PRESETS</w:t>
            </w:r>
          </w:p>
          <w:p w14:paraId="1DD9E69C" w14:textId="77777777" w:rsidR="00FF7605" w:rsidRPr="00FF7605" w:rsidRDefault="00FF7605" w:rsidP="00FF7605">
            <w:pPr>
              <w:pStyle w:val="BodyText"/>
              <w:rPr>
                <w:rFonts w:ascii="Arial" w:hAnsi="Arial" w:cs="Arial"/>
                <w:color w:val="424242" w:themeColor="background1"/>
                <w:sz w:val="19"/>
                <w:szCs w:val="19"/>
              </w:rPr>
            </w:pPr>
            <w:r w:rsidRPr="00FF7605">
              <w:rPr>
                <w:rFonts w:ascii="Arial" w:hAnsi="Arial" w:cs="Arial"/>
                <w:color w:val="424242" w:themeColor="background1"/>
                <w:sz w:val="19"/>
                <w:szCs w:val="19"/>
              </w:rPr>
              <w:t>The camera supports 8 Presets including the Power On, you can save or recall different pre-sets from the drop down list.</w:t>
            </w:r>
          </w:p>
          <w:p w14:paraId="16348947" w14:textId="77777777" w:rsidR="00FF7605" w:rsidRDefault="00FF7605" w:rsidP="00A07FCF">
            <w:pPr>
              <w:pStyle w:val="Heading2"/>
              <w:spacing w:before="0" w:after="240"/>
              <w:outlineLvl w:val="1"/>
              <w:rPr>
                <w:rFonts w:ascii="Arial" w:hAnsi="Arial" w:cs="Arial"/>
              </w:rPr>
            </w:pPr>
          </w:p>
        </w:tc>
        <w:tc>
          <w:tcPr>
            <w:tcW w:w="5186" w:type="dxa"/>
          </w:tcPr>
          <w:p w14:paraId="7883318C" w14:textId="61503109" w:rsidR="00FF7605" w:rsidRDefault="00FF7605" w:rsidP="00502C05">
            <w:pPr>
              <w:ind w:left="397"/>
              <w:rPr>
                <w:noProof/>
              </w:rPr>
            </w:pPr>
            <w:r>
              <w:rPr>
                <w:noProof/>
              </w:rPr>
              <w:drawing>
                <wp:anchor distT="0" distB="0" distL="114300" distR="114300" simplePos="0" relativeHeight="251685888" behindDoc="0" locked="0" layoutInCell="1" allowOverlap="1" wp14:anchorId="5C7622B9" wp14:editId="0816FE75">
                  <wp:simplePos x="0" y="0"/>
                  <wp:positionH relativeFrom="column">
                    <wp:posOffset>318135</wp:posOffset>
                  </wp:positionH>
                  <wp:positionV relativeFrom="paragraph">
                    <wp:posOffset>159385</wp:posOffset>
                  </wp:positionV>
                  <wp:extent cx="945515" cy="1925320"/>
                  <wp:effectExtent l="0" t="0" r="0" b="508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945515" cy="1925320"/>
                          </a:xfrm>
                          <a:prstGeom prst="rect">
                            <a:avLst/>
                          </a:prstGeom>
                        </pic:spPr>
                      </pic:pic>
                    </a:graphicData>
                  </a:graphic>
                  <wp14:sizeRelH relativeFrom="page">
                    <wp14:pctWidth>0</wp14:pctWidth>
                  </wp14:sizeRelH>
                  <wp14:sizeRelV relativeFrom="page">
                    <wp14:pctHeight>0</wp14:pctHeight>
                  </wp14:sizeRelV>
                </wp:anchor>
              </w:drawing>
            </w:r>
          </w:p>
        </w:tc>
      </w:tr>
    </w:tbl>
    <w:p w14:paraId="4DC921C9" w14:textId="77777777" w:rsidR="00FF7605" w:rsidRDefault="00FF7605" w:rsidP="000F71F8">
      <w:pPr>
        <w:pStyle w:val="Heading2"/>
        <w:spacing w:before="240" w:after="240"/>
        <w:rPr>
          <w:rFonts w:ascii="Arial" w:hAnsi="Arial" w:cs="Arial"/>
        </w:rPr>
      </w:pPr>
    </w:p>
    <w:p w14:paraId="0AF5BE2F" w14:textId="77777777" w:rsidR="00FF7605" w:rsidRDefault="00FF7605">
      <w:pPr>
        <w:spacing w:after="200" w:line="276" w:lineRule="auto"/>
        <w:rPr>
          <w:rFonts w:ascii="Arial" w:eastAsiaTheme="majorEastAsia" w:hAnsi="Arial" w:cs="Arial"/>
          <w:b/>
          <w:color w:val="024465" w:themeColor="accent1" w:themeShade="BF"/>
          <w:spacing w:val="40"/>
          <w:sz w:val="22"/>
        </w:rPr>
      </w:pPr>
      <w:r>
        <w:rPr>
          <w:rFonts w:ascii="Arial" w:hAnsi="Arial" w:cs="Arial"/>
        </w:rPr>
        <w:br w:type="page"/>
      </w:r>
    </w:p>
    <w:p w14:paraId="7DF47494" w14:textId="57716CE0" w:rsidR="000F71F8" w:rsidRDefault="00FF7605" w:rsidP="000F71F8">
      <w:pPr>
        <w:pStyle w:val="Heading2"/>
        <w:spacing w:before="240" w:after="240"/>
        <w:rPr>
          <w:rFonts w:ascii="Arial" w:hAnsi="Arial" w:cs="Arial"/>
        </w:rPr>
      </w:pPr>
      <w:r>
        <w:rPr>
          <w:rFonts w:ascii="Arial" w:hAnsi="Arial" w:cs="Arial"/>
        </w:rPr>
        <w:lastRenderedPageBreak/>
        <w:t>MENU CONTROLS – REGION SELECTION</w:t>
      </w:r>
    </w:p>
    <w:p w14:paraId="3309C6BC" w14:textId="77777777" w:rsidR="00FF7605" w:rsidRPr="00FF7605" w:rsidRDefault="00FF7605" w:rsidP="00FF7605">
      <w:pPr>
        <w:pStyle w:val="BodyText"/>
        <w:rPr>
          <w:rFonts w:ascii="Arial" w:hAnsi="Arial" w:cs="Arial"/>
          <w:color w:val="424242" w:themeColor="background1"/>
          <w:sz w:val="19"/>
          <w:szCs w:val="19"/>
        </w:rPr>
      </w:pPr>
      <w:r w:rsidRPr="00FF7605">
        <w:rPr>
          <w:rFonts w:ascii="Arial" w:hAnsi="Arial" w:cs="Arial"/>
          <w:color w:val="424242" w:themeColor="background1"/>
          <w:sz w:val="19"/>
          <w:szCs w:val="19"/>
        </w:rPr>
        <w:t>Region selection is used by the Target GO option documented above.</w:t>
      </w:r>
    </w:p>
    <w:p w14:paraId="1919E9F3" w14:textId="77777777" w:rsidR="00FF7605" w:rsidRPr="00FF7605" w:rsidRDefault="00FF7605" w:rsidP="00FF7605">
      <w:pPr>
        <w:pStyle w:val="BodyText"/>
        <w:rPr>
          <w:rFonts w:ascii="Arial" w:hAnsi="Arial" w:cs="Arial"/>
          <w:noProof/>
          <w:color w:val="424242" w:themeColor="background1"/>
          <w:sz w:val="19"/>
          <w:szCs w:val="19"/>
        </w:rPr>
      </w:pPr>
    </w:p>
    <w:p w14:paraId="1230C5FA" w14:textId="77777777" w:rsidR="00FF7605" w:rsidRPr="00FF7605" w:rsidRDefault="00FF7605" w:rsidP="00FF7605">
      <w:pPr>
        <w:pStyle w:val="BodyText"/>
        <w:rPr>
          <w:rFonts w:ascii="Arial" w:hAnsi="Arial" w:cs="Arial"/>
          <w:color w:val="424242" w:themeColor="background1"/>
          <w:sz w:val="19"/>
          <w:szCs w:val="19"/>
        </w:rPr>
      </w:pPr>
      <w:r w:rsidRPr="00FF7605">
        <w:rPr>
          <w:rFonts w:ascii="Arial" w:hAnsi="Arial" w:cs="Arial"/>
          <w:color w:val="424242" w:themeColor="background1"/>
          <w:sz w:val="19"/>
          <w:szCs w:val="19"/>
        </w:rPr>
        <w:t>For plates in the EU, a typical front and rear plate is 520mm wide.  Selecting EU will use this plate width as the basis of calculations.  Further, it will set the unit of measurement to metres (m).</w:t>
      </w:r>
    </w:p>
    <w:p w14:paraId="6CBD4CEF" w14:textId="77777777" w:rsidR="000F71F8" w:rsidRPr="000F71F8" w:rsidRDefault="000F71F8" w:rsidP="000F71F8"/>
    <w:tbl>
      <w:tblPr>
        <w:tblStyle w:val="TableGrid"/>
        <w:tblpPr w:leftFromText="180" w:rightFromText="180" w:vertAnchor="text" w:tblpY="-3"/>
        <w:tblW w:w="102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5"/>
        <w:gridCol w:w="5157"/>
      </w:tblGrid>
      <w:tr w:rsidR="000F71F8" w14:paraId="6CA31817" w14:textId="77777777" w:rsidTr="00FF7605">
        <w:trPr>
          <w:trHeight w:val="2410"/>
        </w:trPr>
        <w:tc>
          <w:tcPr>
            <w:tcW w:w="5095" w:type="dxa"/>
          </w:tcPr>
          <w:p w14:paraId="373D1376" w14:textId="780997E4" w:rsidR="00FF7605" w:rsidRPr="00FF7605" w:rsidRDefault="00FF7605" w:rsidP="00FF7605">
            <w:pPr>
              <w:pStyle w:val="BodyText"/>
              <w:rPr>
                <w:rFonts w:ascii="Arial" w:hAnsi="Arial" w:cs="Arial"/>
                <w:color w:val="424242" w:themeColor="background1"/>
                <w:sz w:val="19"/>
                <w:szCs w:val="19"/>
              </w:rPr>
            </w:pPr>
            <w:r w:rsidRPr="00FF7605">
              <w:rPr>
                <w:rFonts w:ascii="Arial" w:hAnsi="Arial" w:cs="Arial"/>
                <w:color w:val="424242" w:themeColor="background1"/>
                <w:sz w:val="19"/>
                <w:szCs w:val="19"/>
              </w:rPr>
              <w:t xml:space="preserve">For plates in the US, a typical front and rear plate is 12 </w:t>
            </w:r>
            <w:r>
              <w:rPr>
                <w:rFonts w:ascii="Arial" w:hAnsi="Arial" w:cs="Arial"/>
                <w:color w:val="424242" w:themeColor="background1"/>
                <w:sz w:val="19"/>
                <w:szCs w:val="19"/>
              </w:rPr>
              <w:br/>
            </w:r>
            <w:r w:rsidRPr="00FF7605">
              <w:rPr>
                <w:rFonts w:ascii="Arial" w:hAnsi="Arial" w:cs="Arial"/>
                <w:color w:val="424242" w:themeColor="background1"/>
                <w:sz w:val="19"/>
                <w:szCs w:val="19"/>
              </w:rPr>
              <w:t>inches wide.  Selecting US will use this plate width as the basis of calculations.  Further, it will set the unit of measurement to feet (ft).</w:t>
            </w:r>
          </w:p>
          <w:p w14:paraId="58B07345" w14:textId="016FC09E" w:rsidR="000F71F8" w:rsidRPr="00FF7605" w:rsidRDefault="000F71F8" w:rsidP="000F71F8">
            <w:pPr>
              <w:pStyle w:val="BodyText"/>
              <w:spacing w:after="120"/>
              <w:rPr>
                <w:rFonts w:ascii="Arial" w:hAnsi="Arial" w:cs="Arial"/>
                <w:color w:val="424242" w:themeColor="background1"/>
                <w:sz w:val="19"/>
                <w:szCs w:val="19"/>
              </w:rPr>
            </w:pPr>
            <w:r w:rsidRPr="00FF7605">
              <w:rPr>
                <w:rFonts w:ascii="Arial" w:hAnsi="Arial" w:cs="Arial"/>
                <w:color w:val="424242" w:themeColor="background1"/>
                <w:sz w:val="19"/>
                <w:szCs w:val="19"/>
              </w:rPr>
              <w:t xml:space="preserve">  </w:t>
            </w:r>
          </w:p>
          <w:p w14:paraId="458D05B6" w14:textId="55DDA09F" w:rsidR="000F71F8" w:rsidRPr="00880F06" w:rsidRDefault="000F71F8" w:rsidP="00502C05">
            <w:pPr>
              <w:pStyle w:val="NormalWeb"/>
              <w:spacing w:before="0" w:beforeAutospacing="0" w:after="120" w:afterAutospacing="0"/>
            </w:pPr>
          </w:p>
        </w:tc>
        <w:tc>
          <w:tcPr>
            <w:tcW w:w="5157" w:type="dxa"/>
          </w:tcPr>
          <w:p w14:paraId="4E20F8C0" w14:textId="6F86B27F" w:rsidR="000F71F8" w:rsidRDefault="00FF7605" w:rsidP="00502C05">
            <w:pPr>
              <w:ind w:left="397"/>
            </w:pPr>
            <w:r>
              <w:rPr>
                <w:noProof/>
              </w:rPr>
              <w:drawing>
                <wp:anchor distT="0" distB="0" distL="114300" distR="114300" simplePos="0" relativeHeight="251687936" behindDoc="0" locked="0" layoutInCell="1" allowOverlap="1" wp14:anchorId="1D7A9532" wp14:editId="5AFC293B">
                  <wp:simplePos x="0" y="0"/>
                  <wp:positionH relativeFrom="column">
                    <wp:posOffset>186055</wp:posOffset>
                  </wp:positionH>
                  <wp:positionV relativeFrom="paragraph">
                    <wp:posOffset>635</wp:posOffset>
                  </wp:positionV>
                  <wp:extent cx="1195705" cy="1360805"/>
                  <wp:effectExtent l="0" t="0" r="0" b="0"/>
                  <wp:wrapSquare wrapText="bothSides"/>
                  <wp:docPr id="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srcRect/>
                          <a:stretch>
                            <a:fillRect/>
                          </a:stretch>
                        </pic:blipFill>
                        <pic:spPr bwMode="auto">
                          <a:xfrm>
                            <a:off x="0" y="0"/>
                            <a:ext cx="1195705" cy="13608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1F3AB39" w14:textId="77777777" w:rsidR="000F71F8" w:rsidRDefault="000F71F8" w:rsidP="00502C05"/>
          <w:p w14:paraId="5BFCA2DD" w14:textId="77777777" w:rsidR="000F71F8" w:rsidRDefault="000F71F8" w:rsidP="00502C05"/>
          <w:p w14:paraId="0600ED7A" w14:textId="77777777" w:rsidR="000F71F8" w:rsidRDefault="000F71F8" w:rsidP="00502C05">
            <w:pPr>
              <w:ind w:left="113"/>
            </w:pPr>
            <w:r>
              <w:fldChar w:fldCharType="begin"/>
            </w:r>
            <w:r>
              <w:instrText xml:space="preserve"> INCLUDEPICTURE "/var/folders/mx/5j5syyq14650ffkg9vm_qyfr0000gn/T/com.microsoft.Word/WebArchiveCopyPasteTempFiles/page8image52357696" \* MERGEFORMATINET </w:instrText>
            </w:r>
            <w:r>
              <w:fldChar w:fldCharType="end"/>
            </w:r>
            <w:r>
              <w:fldChar w:fldCharType="begin"/>
            </w:r>
            <w:r>
              <w:instrText xml:space="preserve"> INCLUDEPICTURE "/var/folders/mx/5j5syyq14650ffkg9vm_qyfr0000gn/T/com.microsoft.Word/WebArchiveCopyPasteTempFiles/page14image52330704" \* MERGEFORMATINET </w:instrText>
            </w:r>
            <w:r>
              <w:fldChar w:fldCharType="end"/>
            </w:r>
          </w:p>
        </w:tc>
      </w:tr>
      <w:tr w:rsidR="00FF7605" w14:paraId="3B9340AA" w14:textId="77777777" w:rsidTr="00FF7605">
        <w:trPr>
          <w:trHeight w:val="2410"/>
        </w:trPr>
        <w:tc>
          <w:tcPr>
            <w:tcW w:w="5095" w:type="dxa"/>
          </w:tcPr>
          <w:p w14:paraId="64AF6CB8" w14:textId="39A7EE66" w:rsidR="00FF7605" w:rsidRDefault="00FF7605" w:rsidP="00FF7605">
            <w:pPr>
              <w:pStyle w:val="Heading2"/>
              <w:spacing w:before="240" w:after="240"/>
              <w:outlineLvl w:val="1"/>
              <w:rPr>
                <w:rFonts w:ascii="Arial" w:hAnsi="Arial" w:cs="Arial"/>
                <w:szCs w:val="24"/>
              </w:rPr>
            </w:pPr>
            <w:r>
              <w:rPr>
                <w:rFonts w:ascii="Arial" w:hAnsi="Arial" w:cs="Arial"/>
              </w:rPr>
              <w:t>PLATE SIZE SELECTION</w:t>
            </w:r>
          </w:p>
          <w:p w14:paraId="222B980F" w14:textId="051B49DB" w:rsidR="00FF7605" w:rsidRPr="00FF7605" w:rsidRDefault="00FF7605" w:rsidP="00FF7605">
            <w:pPr>
              <w:pStyle w:val="BodyText"/>
              <w:spacing w:after="120"/>
              <w:rPr>
                <w:rFonts w:ascii="Arial" w:hAnsi="Arial" w:cs="Arial"/>
                <w:color w:val="424242" w:themeColor="background1"/>
                <w:sz w:val="19"/>
                <w:szCs w:val="19"/>
              </w:rPr>
            </w:pPr>
            <w:r w:rsidRPr="00FF7605">
              <w:rPr>
                <w:rFonts w:ascii="Arial" w:hAnsi="Arial" w:cs="Arial"/>
                <w:color w:val="424242" w:themeColor="background1"/>
                <w:sz w:val="19"/>
                <w:szCs w:val="19"/>
              </w:rPr>
              <w:t>Plate Size selection is used by the Target GO option documented above.  This option is used to select the Plate Size that you wish the camera to zoom to.  This size will be dependent on the capabilities of the ANPR engine in use and is typically either ¼ or 1/5 of the total image width.</w:t>
            </w:r>
          </w:p>
          <w:p w14:paraId="7D754632" w14:textId="77777777" w:rsidR="00FF7605" w:rsidRPr="00FF7605" w:rsidRDefault="00FF7605" w:rsidP="00FF7605">
            <w:pPr>
              <w:pStyle w:val="BodyText"/>
              <w:spacing w:after="120"/>
              <w:rPr>
                <w:rFonts w:ascii="Arial" w:hAnsi="Arial" w:cs="Arial"/>
                <w:color w:val="424242" w:themeColor="background1"/>
                <w:sz w:val="19"/>
                <w:szCs w:val="19"/>
              </w:rPr>
            </w:pPr>
            <w:r w:rsidRPr="00FF7605">
              <w:rPr>
                <w:rFonts w:ascii="Arial" w:hAnsi="Arial" w:cs="Arial"/>
                <w:color w:val="424242" w:themeColor="background1"/>
                <w:sz w:val="19"/>
                <w:szCs w:val="19"/>
              </w:rPr>
              <w:t>For example: Where 4 is selected for an EU plate, the GO button will calculate and set the ANPR camera's zoom to be approx 2m left to right  (520mm * 4) at the required distance and will also set the focal plane to match that distance.</w:t>
            </w:r>
          </w:p>
          <w:p w14:paraId="2E3A37F9" w14:textId="77777777" w:rsidR="00FF7605" w:rsidRPr="00FF7605" w:rsidRDefault="00FF7605" w:rsidP="00FF7605">
            <w:pPr>
              <w:pStyle w:val="BodyText"/>
              <w:rPr>
                <w:rFonts w:ascii="Arial" w:hAnsi="Arial" w:cs="Arial"/>
                <w:color w:val="424242" w:themeColor="background1"/>
                <w:sz w:val="19"/>
                <w:szCs w:val="19"/>
              </w:rPr>
            </w:pPr>
          </w:p>
        </w:tc>
        <w:tc>
          <w:tcPr>
            <w:tcW w:w="5157" w:type="dxa"/>
          </w:tcPr>
          <w:p w14:paraId="0A821604" w14:textId="23609F3C" w:rsidR="00FF7605" w:rsidRDefault="00FF7605" w:rsidP="00502C05">
            <w:pPr>
              <w:ind w:left="397"/>
              <w:rPr>
                <w:noProof/>
              </w:rPr>
            </w:pPr>
            <w:r>
              <w:rPr>
                <w:noProof/>
              </w:rPr>
              <w:drawing>
                <wp:anchor distT="0" distB="0" distL="114300" distR="114300" simplePos="0" relativeHeight="251689984" behindDoc="0" locked="0" layoutInCell="1" allowOverlap="1" wp14:anchorId="4CC98D86" wp14:editId="6188B251">
                  <wp:simplePos x="0" y="0"/>
                  <wp:positionH relativeFrom="column">
                    <wp:posOffset>184638</wp:posOffset>
                  </wp:positionH>
                  <wp:positionV relativeFrom="paragraph">
                    <wp:posOffset>161925</wp:posOffset>
                  </wp:positionV>
                  <wp:extent cx="2383155" cy="1981200"/>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383155" cy="1981200"/>
                          </a:xfrm>
                          <a:prstGeom prst="rect">
                            <a:avLst/>
                          </a:prstGeom>
                        </pic:spPr>
                      </pic:pic>
                    </a:graphicData>
                  </a:graphic>
                  <wp14:sizeRelH relativeFrom="page">
                    <wp14:pctWidth>0</wp14:pctWidth>
                  </wp14:sizeRelH>
                  <wp14:sizeRelV relativeFrom="page">
                    <wp14:pctHeight>0</wp14:pctHeight>
                  </wp14:sizeRelV>
                </wp:anchor>
              </w:drawing>
            </w:r>
          </w:p>
        </w:tc>
      </w:tr>
    </w:tbl>
    <w:p w14:paraId="7759540A" w14:textId="77777777" w:rsidR="00FF7605" w:rsidRPr="00FF7605" w:rsidRDefault="00FF7605" w:rsidP="00FF7605">
      <w:pPr>
        <w:pStyle w:val="BodyText"/>
        <w:rPr>
          <w:rFonts w:ascii="Arial" w:hAnsi="Arial" w:cs="Arial"/>
          <w:color w:val="424242" w:themeColor="background1"/>
          <w:sz w:val="19"/>
          <w:szCs w:val="19"/>
        </w:rPr>
      </w:pPr>
      <w:r w:rsidRPr="00FF7605">
        <w:rPr>
          <w:rFonts w:ascii="Arial" w:hAnsi="Arial" w:cs="Arial"/>
          <w:color w:val="424242" w:themeColor="background1"/>
          <w:sz w:val="19"/>
          <w:szCs w:val="19"/>
        </w:rPr>
        <w:t>For instances where there may be no license plates in the field of view at the time of setting up the camera, this functionality is essential.  It is also very useful where other objects may be within the field of view and would detract from the focus of the camera in any automatic mode of operation.</w:t>
      </w:r>
    </w:p>
    <w:p w14:paraId="56030036" w14:textId="37162252" w:rsidR="000F71F8" w:rsidRDefault="000F71F8" w:rsidP="00876AD6"/>
    <w:p w14:paraId="672F7828" w14:textId="77777777" w:rsidR="000F71F8" w:rsidRDefault="000F71F8">
      <w:pPr>
        <w:spacing w:after="200" w:line="276" w:lineRule="auto"/>
      </w:pPr>
      <w:r>
        <w:br w:type="page"/>
      </w:r>
    </w:p>
    <w:p w14:paraId="5F756E52" w14:textId="7E57669D" w:rsidR="0064576F" w:rsidRPr="00FF7605" w:rsidRDefault="00FF7605" w:rsidP="00FF7605">
      <w:pPr>
        <w:pStyle w:val="Heading2"/>
        <w:spacing w:before="240" w:after="240"/>
        <w:rPr>
          <w:rFonts w:ascii="Arial" w:hAnsi="Arial" w:cs="Arial"/>
        </w:rPr>
      </w:pPr>
      <w:r>
        <w:rPr>
          <w:rFonts w:ascii="Arial" w:hAnsi="Arial" w:cs="Arial"/>
        </w:rPr>
        <w:lastRenderedPageBreak/>
        <w:t>ANPR SETUP MENU SELECTIONS</w:t>
      </w:r>
    </w:p>
    <w:p w14:paraId="33E812A3" w14:textId="73468D55" w:rsidR="00FF7605" w:rsidRDefault="00FF7605" w:rsidP="00FF7605">
      <w:pPr>
        <w:pStyle w:val="BodyText"/>
        <w:rPr>
          <w:rFonts w:ascii="Arial" w:hAnsi="Arial" w:cs="Arial"/>
          <w:color w:val="424242" w:themeColor="background1"/>
          <w:sz w:val="19"/>
          <w:szCs w:val="19"/>
        </w:rPr>
      </w:pPr>
      <w:r w:rsidRPr="00FF7605">
        <w:rPr>
          <w:rFonts w:ascii="Arial" w:hAnsi="Arial" w:cs="Arial"/>
          <w:color w:val="424242" w:themeColor="background1"/>
          <w:sz w:val="19"/>
          <w:szCs w:val="19"/>
        </w:rPr>
        <w:t xml:space="preserve">The ANPR Setup Menu allows the user to switch the IR illuminators on or off.  The current status of the IR illuminators will </w:t>
      </w:r>
      <w:r>
        <w:rPr>
          <w:rFonts w:ascii="Arial" w:hAnsi="Arial" w:cs="Arial"/>
          <w:color w:val="424242" w:themeColor="background1"/>
          <w:sz w:val="19"/>
          <w:szCs w:val="19"/>
        </w:rPr>
        <w:br/>
      </w:r>
      <w:r w:rsidRPr="00FF7605">
        <w:rPr>
          <w:rFonts w:ascii="Arial" w:hAnsi="Arial" w:cs="Arial"/>
          <w:color w:val="424242" w:themeColor="background1"/>
          <w:sz w:val="19"/>
          <w:szCs w:val="19"/>
        </w:rPr>
        <w:t>be shown.</w:t>
      </w:r>
    </w:p>
    <w:p w14:paraId="74A8DD80" w14:textId="0D467FCC" w:rsidR="00FF7605" w:rsidRDefault="00FF7605" w:rsidP="00FF7605">
      <w:pPr>
        <w:pStyle w:val="BodyText"/>
        <w:rPr>
          <w:rFonts w:ascii="Arial" w:hAnsi="Arial" w:cs="Arial"/>
          <w:color w:val="424242" w:themeColor="background1"/>
          <w:sz w:val="19"/>
          <w:szCs w:val="19"/>
        </w:rPr>
      </w:pPr>
    </w:p>
    <w:tbl>
      <w:tblPr>
        <w:tblStyle w:val="TableGrid"/>
        <w:tblpPr w:leftFromText="180" w:rightFromText="180" w:vertAnchor="text" w:horzAnchor="margin" w:tblpXSpec="center" w:tblpY="10"/>
        <w:tblW w:w="1204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13751" w:themeFill="accent3"/>
        <w:tblCellMar>
          <w:top w:w="113" w:type="dxa"/>
          <w:bottom w:w="113" w:type="dxa"/>
        </w:tblCellMar>
        <w:tblLook w:val="04A0" w:firstRow="1" w:lastRow="0" w:firstColumn="1" w:lastColumn="0" w:noHBand="0" w:noVBand="1"/>
      </w:tblPr>
      <w:tblGrid>
        <w:gridCol w:w="1984"/>
        <w:gridCol w:w="10060"/>
      </w:tblGrid>
      <w:tr w:rsidR="00FF7605" w:rsidRPr="00B3301F" w14:paraId="50ACA0B4" w14:textId="77777777" w:rsidTr="00502C05">
        <w:trPr>
          <w:trHeight w:val="1103"/>
        </w:trPr>
        <w:tc>
          <w:tcPr>
            <w:tcW w:w="1984" w:type="dxa"/>
            <w:shd w:val="clear" w:color="auto" w:fill="013751" w:themeFill="accent3"/>
            <w:vAlign w:val="center"/>
          </w:tcPr>
          <w:p w14:paraId="218BF944" w14:textId="77777777" w:rsidR="00FF7605" w:rsidRPr="00835E61" w:rsidRDefault="00FF7605" w:rsidP="00502C05">
            <w:pPr>
              <w:ind w:left="196"/>
              <w:jc w:val="center"/>
              <w:rPr>
                <w:b/>
                <w:color w:val="FEFFFF" w:themeColor="text1"/>
              </w:rPr>
            </w:pPr>
            <w:r w:rsidRPr="00835E61">
              <w:rPr>
                <w:b/>
                <w:noProof/>
                <w:color w:val="FEFFFF" w:themeColor="text1"/>
              </w:rPr>
              <w:drawing>
                <wp:inline distT="0" distB="0" distL="0" distR="0" wp14:anchorId="099E07EA" wp14:editId="0EA24C6A">
                  <wp:extent cx="504314" cy="491706"/>
                  <wp:effectExtent l="0" t="0" r="381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8334" cy="495626"/>
                          </a:xfrm>
                          <a:prstGeom prst="rect">
                            <a:avLst/>
                          </a:prstGeom>
                        </pic:spPr>
                      </pic:pic>
                    </a:graphicData>
                  </a:graphic>
                </wp:inline>
              </w:drawing>
            </w:r>
          </w:p>
        </w:tc>
        <w:tc>
          <w:tcPr>
            <w:tcW w:w="10060" w:type="dxa"/>
            <w:shd w:val="clear" w:color="auto" w:fill="013751" w:themeFill="accent3"/>
            <w:vAlign w:val="center"/>
          </w:tcPr>
          <w:p w14:paraId="11E671E9" w14:textId="42132011" w:rsidR="00FF7605" w:rsidRPr="00FF7605" w:rsidRDefault="00FF7605" w:rsidP="00502C05">
            <w:pPr>
              <w:pStyle w:val="NormalWeb"/>
              <w:spacing w:before="0" w:beforeAutospacing="0" w:after="120" w:afterAutospacing="0"/>
              <w:ind w:right="720"/>
              <w:rPr>
                <w:rFonts w:ascii="Arial" w:hAnsi="Arial" w:cs="Arial"/>
                <w:color w:val="FEFFFF" w:themeColor="text1"/>
                <w:sz w:val="19"/>
                <w:szCs w:val="19"/>
              </w:rPr>
            </w:pPr>
            <w:r w:rsidRPr="00FF7605">
              <w:rPr>
                <w:rFonts w:ascii="Arial" w:hAnsi="Arial" w:cs="Arial"/>
                <w:color w:val="FEFFFF" w:themeColor="text1"/>
                <w:sz w:val="19"/>
                <w:szCs w:val="19"/>
              </w:rPr>
              <w:t xml:space="preserve">IR power setting should be set as low as possible for maximum efficiency. It is better always better </w:t>
            </w:r>
            <w:r>
              <w:rPr>
                <w:rFonts w:ascii="Arial" w:hAnsi="Arial" w:cs="Arial"/>
                <w:color w:val="FEFFFF" w:themeColor="text1"/>
                <w:sz w:val="19"/>
                <w:szCs w:val="19"/>
              </w:rPr>
              <w:br/>
            </w:r>
            <w:r w:rsidRPr="00FF7605">
              <w:rPr>
                <w:rFonts w:ascii="Arial" w:hAnsi="Arial" w:cs="Arial"/>
                <w:color w:val="FEFFFF" w:themeColor="text1"/>
                <w:sz w:val="19"/>
                <w:szCs w:val="19"/>
              </w:rPr>
              <w:t>increase the brightness.</w:t>
            </w:r>
          </w:p>
        </w:tc>
      </w:tr>
    </w:tbl>
    <w:p w14:paraId="64A1782B" w14:textId="08E755DB" w:rsidR="00FF7605" w:rsidRDefault="00FF7605" w:rsidP="00FF7605">
      <w:pPr>
        <w:pStyle w:val="BodyText"/>
        <w:rPr>
          <w:rFonts w:ascii="Arial" w:hAnsi="Arial" w:cs="Arial"/>
          <w:color w:val="424242" w:themeColor="background1"/>
          <w:sz w:val="19"/>
          <w:szCs w:val="19"/>
        </w:rPr>
      </w:pPr>
    </w:p>
    <w:p w14:paraId="2DD56822" w14:textId="77777777" w:rsidR="00FF7605" w:rsidRPr="00FF7605" w:rsidRDefault="00FF7605" w:rsidP="00FF7605">
      <w:pPr>
        <w:pStyle w:val="BodyText"/>
        <w:rPr>
          <w:rFonts w:ascii="Arial" w:hAnsi="Arial" w:cs="Arial"/>
          <w:color w:val="424242" w:themeColor="background1"/>
          <w:sz w:val="19"/>
          <w:szCs w:val="19"/>
        </w:rPr>
      </w:pPr>
    </w:p>
    <w:tbl>
      <w:tblPr>
        <w:tblStyle w:val="TableGrid"/>
        <w:tblpPr w:leftFromText="180" w:rightFromText="180" w:vertAnchor="text" w:tblpY="-3"/>
        <w:tblW w:w="102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5"/>
        <w:gridCol w:w="5157"/>
      </w:tblGrid>
      <w:tr w:rsidR="00FF7605" w14:paraId="064BC447" w14:textId="77777777" w:rsidTr="00502C05">
        <w:trPr>
          <w:trHeight w:val="3278"/>
        </w:trPr>
        <w:tc>
          <w:tcPr>
            <w:tcW w:w="5095" w:type="dxa"/>
          </w:tcPr>
          <w:p w14:paraId="54D30787" w14:textId="77777777" w:rsidR="00FF7605" w:rsidRPr="00FF7605" w:rsidRDefault="00FF7605" w:rsidP="00FF7605">
            <w:pPr>
              <w:pStyle w:val="BodyText"/>
              <w:rPr>
                <w:rFonts w:ascii="Arial" w:hAnsi="Arial" w:cs="Arial"/>
                <w:color w:val="424242" w:themeColor="background1"/>
                <w:sz w:val="19"/>
                <w:szCs w:val="19"/>
              </w:rPr>
            </w:pPr>
            <w:r w:rsidRPr="00FF7605">
              <w:rPr>
                <w:rFonts w:ascii="Arial" w:hAnsi="Arial" w:cs="Arial"/>
                <w:color w:val="424242" w:themeColor="background1"/>
                <w:sz w:val="19"/>
                <w:szCs w:val="19"/>
              </w:rPr>
              <w:t xml:space="preserve">Additionally, the user may select the Focus Now option.  This facility triggers a single autofocus action but will require that an object is in view at the time it is initiated that is visible to the ANPR camera (i.e. a retro reflective item).  </w:t>
            </w:r>
          </w:p>
          <w:p w14:paraId="4BB5DDFC" w14:textId="3C20E3E1" w:rsidR="00FF7605" w:rsidRPr="00B74CCA" w:rsidRDefault="00FF7605" w:rsidP="00502C05">
            <w:pPr>
              <w:pStyle w:val="NormalWeb"/>
              <w:spacing w:before="0" w:beforeAutospacing="0" w:after="120" w:afterAutospacing="0"/>
              <w:rPr>
                <w:rFonts w:ascii="Arial" w:hAnsi="Arial" w:cs="Arial"/>
                <w:sz w:val="19"/>
                <w:szCs w:val="19"/>
              </w:rPr>
            </w:pPr>
          </w:p>
        </w:tc>
        <w:tc>
          <w:tcPr>
            <w:tcW w:w="5157" w:type="dxa"/>
          </w:tcPr>
          <w:p w14:paraId="1B11DBC0" w14:textId="68F49042" w:rsidR="00FF7605" w:rsidRDefault="00FF7605" w:rsidP="00502C05">
            <w:pPr>
              <w:ind w:left="397"/>
            </w:pPr>
            <w:r w:rsidRPr="00D05CBE">
              <w:rPr>
                <w:b/>
                <w:i/>
                <w:noProof/>
                <w:color w:val="991F36"/>
              </w:rPr>
              <w:drawing>
                <wp:anchor distT="0" distB="0" distL="114300" distR="114300" simplePos="0" relativeHeight="251692032" behindDoc="0" locked="0" layoutInCell="1" allowOverlap="1" wp14:anchorId="094F35FB" wp14:editId="53A39C7E">
                  <wp:simplePos x="0" y="0"/>
                  <wp:positionH relativeFrom="column">
                    <wp:posOffset>239395</wp:posOffset>
                  </wp:positionH>
                  <wp:positionV relativeFrom="paragraph">
                    <wp:posOffset>19050</wp:posOffset>
                  </wp:positionV>
                  <wp:extent cx="2250440" cy="2388235"/>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250440" cy="2388235"/>
                          </a:xfrm>
                          <a:prstGeom prst="rect">
                            <a:avLst/>
                          </a:prstGeom>
                        </pic:spPr>
                      </pic:pic>
                    </a:graphicData>
                  </a:graphic>
                  <wp14:sizeRelH relativeFrom="page">
                    <wp14:pctWidth>0</wp14:pctWidth>
                  </wp14:sizeRelH>
                  <wp14:sizeRelV relativeFrom="page">
                    <wp14:pctHeight>0</wp14:pctHeight>
                  </wp14:sizeRelV>
                </wp:anchor>
              </w:drawing>
            </w:r>
          </w:p>
          <w:p w14:paraId="17280801" w14:textId="77777777" w:rsidR="00FF7605" w:rsidRDefault="00FF7605" w:rsidP="00502C05"/>
          <w:p w14:paraId="75C7CB21" w14:textId="77777777" w:rsidR="00FF7605" w:rsidRDefault="00FF7605" w:rsidP="00502C05"/>
          <w:p w14:paraId="0CC896BF" w14:textId="77777777" w:rsidR="00FF7605" w:rsidRDefault="00FF7605" w:rsidP="00502C05">
            <w:pPr>
              <w:ind w:left="113"/>
            </w:pPr>
            <w:r>
              <w:fldChar w:fldCharType="begin"/>
            </w:r>
            <w:r>
              <w:instrText xml:space="preserve"> INCLUDEPICTURE "/var/folders/mx/5j5syyq14650ffkg9vm_qyfr0000gn/T/com.microsoft.Word/WebArchiveCopyPasteTempFiles/page8image52357696" \* MERGEFORMATINET </w:instrText>
            </w:r>
            <w:r>
              <w:fldChar w:fldCharType="end"/>
            </w:r>
            <w:r>
              <w:fldChar w:fldCharType="begin"/>
            </w:r>
            <w:r>
              <w:instrText xml:space="preserve"> INCLUDEPICTURE "/var/folders/mx/5j5syyq14650ffkg9vm_qyfr0000gn/T/com.microsoft.Word/WebArchiveCopyPasteTempFiles/page14image52330704" \* MERGEFORMATINET </w:instrText>
            </w:r>
            <w:r>
              <w:fldChar w:fldCharType="end"/>
            </w:r>
          </w:p>
        </w:tc>
      </w:tr>
    </w:tbl>
    <w:p w14:paraId="187ED85A" w14:textId="77777777" w:rsidR="00FF7605" w:rsidRDefault="00FF7605" w:rsidP="000F71F8">
      <w:pPr>
        <w:pStyle w:val="Heading2"/>
        <w:spacing w:before="240" w:after="240"/>
        <w:rPr>
          <w:rFonts w:ascii="Arial" w:hAnsi="Arial" w:cs="Arial"/>
        </w:rPr>
      </w:pPr>
    </w:p>
    <w:tbl>
      <w:tblPr>
        <w:tblStyle w:val="TableGrid"/>
        <w:tblpPr w:leftFromText="180" w:rightFromText="180" w:vertAnchor="text" w:horzAnchor="margin" w:tblpXSpec="center" w:tblpY="10"/>
        <w:tblW w:w="1204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13751" w:themeFill="accent3"/>
        <w:tblCellMar>
          <w:top w:w="113" w:type="dxa"/>
          <w:bottom w:w="113" w:type="dxa"/>
        </w:tblCellMar>
        <w:tblLook w:val="04A0" w:firstRow="1" w:lastRow="0" w:firstColumn="1" w:lastColumn="0" w:noHBand="0" w:noVBand="1"/>
      </w:tblPr>
      <w:tblGrid>
        <w:gridCol w:w="1984"/>
        <w:gridCol w:w="10060"/>
      </w:tblGrid>
      <w:tr w:rsidR="00FF7605" w:rsidRPr="00B3301F" w14:paraId="6E7EDEF1" w14:textId="77777777" w:rsidTr="00502C05">
        <w:trPr>
          <w:trHeight w:val="1103"/>
        </w:trPr>
        <w:tc>
          <w:tcPr>
            <w:tcW w:w="1984" w:type="dxa"/>
            <w:shd w:val="clear" w:color="auto" w:fill="013751" w:themeFill="accent3"/>
            <w:vAlign w:val="center"/>
          </w:tcPr>
          <w:p w14:paraId="2AB640BE" w14:textId="77777777" w:rsidR="00FF7605" w:rsidRPr="00835E61" w:rsidRDefault="00FF7605" w:rsidP="00502C05">
            <w:pPr>
              <w:ind w:left="196"/>
              <w:jc w:val="center"/>
              <w:rPr>
                <w:b/>
                <w:color w:val="FEFFFF" w:themeColor="text1"/>
              </w:rPr>
            </w:pPr>
            <w:r w:rsidRPr="00835E61">
              <w:rPr>
                <w:b/>
                <w:noProof/>
                <w:color w:val="FEFFFF" w:themeColor="text1"/>
              </w:rPr>
              <w:drawing>
                <wp:inline distT="0" distB="0" distL="0" distR="0" wp14:anchorId="143BB8AB" wp14:editId="52282800">
                  <wp:extent cx="504314" cy="491706"/>
                  <wp:effectExtent l="0" t="0" r="381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8334" cy="495626"/>
                          </a:xfrm>
                          <a:prstGeom prst="rect">
                            <a:avLst/>
                          </a:prstGeom>
                        </pic:spPr>
                      </pic:pic>
                    </a:graphicData>
                  </a:graphic>
                </wp:inline>
              </w:drawing>
            </w:r>
          </w:p>
        </w:tc>
        <w:tc>
          <w:tcPr>
            <w:tcW w:w="10060" w:type="dxa"/>
            <w:shd w:val="clear" w:color="auto" w:fill="013751" w:themeFill="accent3"/>
            <w:vAlign w:val="center"/>
          </w:tcPr>
          <w:p w14:paraId="2CDE7D6F" w14:textId="1CA6C465" w:rsidR="00FF7605" w:rsidRPr="00FF7605" w:rsidRDefault="00FF7605" w:rsidP="00502C05">
            <w:pPr>
              <w:pStyle w:val="NormalWeb"/>
              <w:spacing w:before="0" w:beforeAutospacing="0" w:after="120" w:afterAutospacing="0"/>
              <w:ind w:right="720"/>
              <w:rPr>
                <w:rFonts w:ascii="Arial" w:hAnsi="Arial" w:cs="Arial"/>
                <w:color w:val="FEFFFF" w:themeColor="text1"/>
                <w:sz w:val="19"/>
                <w:szCs w:val="19"/>
              </w:rPr>
            </w:pPr>
            <w:r w:rsidRPr="00FF7605">
              <w:rPr>
                <w:rFonts w:ascii="Arial" w:hAnsi="Arial" w:cs="Arial"/>
                <w:bCs/>
                <w:iCs/>
                <w:sz w:val="19"/>
                <w:szCs w:val="19"/>
              </w:rPr>
              <w:t>Performing Focus Now. It is better to turn the brightness of the image up. The more detail in the image the better focus will be. Do not use this option on moving vehicles.</w:t>
            </w:r>
          </w:p>
        </w:tc>
      </w:tr>
    </w:tbl>
    <w:p w14:paraId="56CE8293" w14:textId="77777777" w:rsidR="00FF7605" w:rsidRDefault="00FF7605" w:rsidP="00FF7605">
      <w:pPr>
        <w:pStyle w:val="BodyText"/>
        <w:rPr>
          <w:rFonts w:ascii="Arial" w:hAnsi="Arial" w:cs="Arial"/>
          <w:color w:val="424242" w:themeColor="background1"/>
          <w:sz w:val="19"/>
          <w:szCs w:val="19"/>
        </w:rPr>
      </w:pPr>
    </w:p>
    <w:p w14:paraId="64840825" w14:textId="39CE2EA8" w:rsidR="00FF7605" w:rsidRPr="00FF7605" w:rsidRDefault="00FF7605" w:rsidP="00FF7605">
      <w:pPr>
        <w:pStyle w:val="BodyText"/>
        <w:rPr>
          <w:rFonts w:ascii="Arial" w:hAnsi="Arial" w:cs="Arial"/>
          <w:color w:val="424242" w:themeColor="background1"/>
          <w:sz w:val="19"/>
          <w:szCs w:val="19"/>
        </w:rPr>
      </w:pPr>
      <w:r w:rsidRPr="00FF7605">
        <w:rPr>
          <w:rFonts w:ascii="Arial" w:hAnsi="Arial" w:cs="Arial"/>
          <w:color w:val="424242" w:themeColor="background1"/>
          <w:sz w:val="19"/>
          <w:szCs w:val="19"/>
        </w:rPr>
        <w:t xml:space="preserve">Note that it will not update the offset value and so subsequent use of Fine Focus will move the focus back to the relative level </w:t>
      </w:r>
      <w:r>
        <w:rPr>
          <w:rFonts w:ascii="Arial" w:hAnsi="Arial" w:cs="Arial"/>
          <w:color w:val="424242" w:themeColor="background1"/>
          <w:sz w:val="19"/>
          <w:szCs w:val="19"/>
        </w:rPr>
        <w:br/>
      </w:r>
      <w:r w:rsidRPr="00FF7605">
        <w:rPr>
          <w:rFonts w:ascii="Arial" w:hAnsi="Arial" w:cs="Arial"/>
          <w:color w:val="424242" w:themeColor="background1"/>
          <w:sz w:val="19"/>
          <w:szCs w:val="19"/>
        </w:rPr>
        <w:t>before the Focus Now command.</w:t>
      </w:r>
    </w:p>
    <w:p w14:paraId="501CA7AF" w14:textId="2B6BE02E" w:rsidR="000F71F8" w:rsidRDefault="000F71F8" w:rsidP="000F71F8">
      <w:pPr>
        <w:pStyle w:val="Heading2"/>
        <w:spacing w:before="240" w:after="240"/>
        <w:rPr>
          <w:rFonts w:ascii="Arial" w:hAnsi="Arial" w:cs="Arial"/>
        </w:rPr>
      </w:pPr>
      <w:r>
        <w:rPr>
          <w:rFonts w:ascii="Arial" w:hAnsi="Arial" w:cs="Arial"/>
        </w:rPr>
        <w:t>OVERVIEW SETUP MENU SELECTIONS</w:t>
      </w:r>
    </w:p>
    <w:p w14:paraId="0D1A0D31" w14:textId="7507C81E" w:rsidR="000F71F8" w:rsidRPr="000F71F8" w:rsidRDefault="000F71F8" w:rsidP="000F71F8">
      <w:pPr>
        <w:pStyle w:val="BodyText"/>
        <w:spacing w:after="120"/>
        <w:rPr>
          <w:rFonts w:ascii="Arial" w:hAnsi="Arial" w:cs="Arial"/>
          <w:color w:val="424242" w:themeColor="background1"/>
          <w:sz w:val="19"/>
          <w:szCs w:val="19"/>
        </w:rPr>
      </w:pPr>
      <w:r w:rsidRPr="000F71F8">
        <w:rPr>
          <w:rFonts w:ascii="Arial" w:hAnsi="Arial" w:cs="Arial"/>
          <w:color w:val="424242" w:themeColor="background1"/>
          <w:sz w:val="19"/>
          <w:szCs w:val="19"/>
        </w:rPr>
        <w:t xml:space="preserve">This menu is only available to users of the Rapier </w:t>
      </w:r>
      <w:r w:rsidR="00FF7605">
        <w:rPr>
          <w:rFonts w:ascii="Arial" w:hAnsi="Arial" w:cs="Arial"/>
          <w:color w:val="424242" w:themeColor="background1"/>
          <w:sz w:val="19"/>
          <w:szCs w:val="19"/>
        </w:rPr>
        <w:t>50</w:t>
      </w:r>
      <w:r w:rsidRPr="000F71F8">
        <w:rPr>
          <w:rFonts w:ascii="Arial" w:hAnsi="Arial" w:cs="Arial"/>
          <w:color w:val="424242" w:themeColor="background1"/>
          <w:sz w:val="19"/>
          <w:szCs w:val="19"/>
        </w:rPr>
        <w:t xml:space="preserve"> Dual and they will be disabled (greyed out) when the application is started with a Rapier </w:t>
      </w:r>
      <w:r w:rsidR="00FF7605">
        <w:rPr>
          <w:rFonts w:ascii="Arial" w:hAnsi="Arial" w:cs="Arial"/>
          <w:color w:val="424242" w:themeColor="background1"/>
          <w:sz w:val="19"/>
          <w:szCs w:val="19"/>
        </w:rPr>
        <w:t>50</w:t>
      </w:r>
      <w:r w:rsidRPr="000F71F8">
        <w:rPr>
          <w:rFonts w:ascii="Arial" w:hAnsi="Arial" w:cs="Arial"/>
          <w:color w:val="424242" w:themeColor="background1"/>
          <w:sz w:val="19"/>
          <w:szCs w:val="19"/>
        </w:rPr>
        <w:t xml:space="preserve"> Mono.</w:t>
      </w:r>
    </w:p>
    <w:p w14:paraId="0B7C2163" w14:textId="14A6AF87" w:rsidR="000F71F8" w:rsidRDefault="000F71F8" w:rsidP="000F71F8">
      <w:pPr>
        <w:pStyle w:val="BodyText"/>
        <w:spacing w:after="120"/>
        <w:rPr>
          <w:rFonts w:ascii="Arial" w:hAnsi="Arial" w:cs="Arial"/>
          <w:color w:val="424242" w:themeColor="background1"/>
          <w:sz w:val="19"/>
          <w:szCs w:val="19"/>
        </w:rPr>
      </w:pPr>
      <w:r w:rsidRPr="000F71F8">
        <w:rPr>
          <w:rFonts w:ascii="Arial" w:hAnsi="Arial" w:cs="Arial"/>
          <w:color w:val="424242" w:themeColor="background1"/>
          <w:sz w:val="19"/>
          <w:szCs w:val="19"/>
        </w:rPr>
        <w:t>The Overview Setup Menu allows the user to select the mode of operation for the focus of the Overview camera.</w:t>
      </w:r>
    </w:p>
    <w:p w14:paraId="59A88111" w14:textId="306C5DC4" w:rsidR="000F71F8" w:rsidRDefault="000F71F8" w:rsidP="000F71F8">
      <w:pPr>
        <w:pStyle w:val="BodyText"/>
        <w:spacing w:after="120"/>
        <w:rPr>
          <w:rFonts w:ascii="Arial" w:hAnsi="Arial" w:cs="Arial"/>
          <w:color w:val="424242" w:themeColor="background1"/>
          <w:sz w:val="19"/>
          <w:szCs w:val="19"/>
        </w:rPr>
      </w:pPr>
    </w:p>
    <w:tbl>
      <w:tblPr>
        <w:tblStyle w:val="TableGrid"/>
        <w:tblpPr w:leftFromText="180" w:rightFromText="180" w:vertAnchor="text" w:tblpY="-3"/>
        <w:tblW w:w="102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5"/>
        <w:gridCol w:w="5157"/>
      </w:tblGrid>
      <w:tr w:rsidR="000F71F8" w14:paraId="3423F15F" w14:textId="77777777" w:rsidTr="00502C05">
        <w:trPr>
          <w:trHeight w:val="3278"/>
        </w:trPr>
        <w:tc>
          <w:tcPr>
            <w:tcW w:w="5095" w:type="dxa"/>
          </w:tcPr>
          <w:p w14:paraId="7D6B1599" w14:textId="521CC493" w:rsidR="00B74CCA" w:rsidRDefault="00B74CCA" w:rsidP="00B74CCA">
            <w:pPr>
              <w:pStyle w:val="Heading2"/>
              <w:spacing w:before="0" w:after="240"/>
              <w:outlineLvl w:val="1"/>
              <w:rPr>
                <w:rFonts w:ascii="Arial" w:hAnsi="Arial" w:cs="Arial"/>
                <w:szCs w:val="24"/>
              </w:rPr>
            </w:pPr>
            <w:r>
              <w:rPr>
                <w:rFonts w:ascii="Arial" w:hAnsi="Arial" w:cs="Arial"/>
              </w:rPr>
              <w:lastRenderedPageBreak/>
              <w:t>AUTO FOCUS MODE</w:t>
            </w:r>
          </w:p>
          <w:p w14:paraId="01DCCAC8" w14:textId="4AF584D7" w:rsidR="000F71F8" w:rsidRPr="00B74CCA" w:rsidRDefault="00B74CCA" w:rsidP="00B74CCA">
            <w:pPr>
              <w:pStyle w:val="NormalWeb"/>
              <w:spacing w:before="0" w:beforeAutospacing="0" w:after="120" w:afterAutospacing="0"/>
              <w:rPr>
                <w:rFonts w:ascii="Arial" w:hAnsi="Arial" w:cs="Arial"/>
                <w:sz w:val="19"/>
                <w:szCs w:val="19"/>
              </w:rPr>
            </w:pPr>
            <w:r w:rsidRPr="00B74CCA">
              <w:rPr>
                <w:rFonts w:ascii="Arial" w:hAnsi="Arial" w:cs="Arial"/>
                <w:color w:val="424242" w:themeColor="background1"/>
                <w:sz w:val="19"/>
                <w:szCs w:val="19"/>
              </w:rPr>
              <w:t>will have the camera constantly trying to establish a focus on an object within the field of view.  This mode of operation is not recommended as it can lead to focus being established on objects that are not the desired subject.  When in this mode, JogZoom will only send zoom commands and will not attempt to focus the camera to the optimal level.</w:t>
            </w:r>
          </w:p>
        </w:tc>
        <w:tc>
          <w:tcPr>
            <w:tcW w:w="5157" w:type="dxa"/>
          </w:tcPr>
          <w:p w14:paraId="0E5C0E49" w14:textId="2AC39886" w:rsidR="000F71F8" w:rsidRDefault="000F71F8" w:rsidP="00502C05">
            <w:pPr>
              <w:ind w:left="397"/>
            </w:pPr>
          </w:p>
          <w:p w14:paraId="7C9CBFC4" w14:textId="2CBF2339" w:rsidR="000F71F8" w:rsidRDefault="00FF7605" w:rsidP="00502C05">
            <w:r>
              <w:rPr>
                <w:noProof/>
              </w:rPr>
              <w:drawing>
                <wp:anchor distT="0" distB="0" distL="114300" distR="114300" simplePos="0" relativeHeight="251694080" behindDoc="0" locked="0" layoutInCell="1" allowOverlap="1" wp14:anchorId="4DEF39CC" wp14:editId="7117B2FD">
                  <wp:simplePos x="0" y="0"/>
                  <wp:positionH relativeFrom="column">
                    <wp:posOffset>175847</wp:posOffset>
                  </wp:positionH>
                  <wp:positionV relativeFrom="paragraph">
                    <wp:posOffset>1270</wp:posOffset>
                  </wp:positionV>
                  <wp:extent cx="1941830" cy="1905000"/>
                  <wp:effectExtent l="0" t="0" r="127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941830" cy="1905000"/>
                          </a:xfrm>
                          <a:prstGeom prst="rect">
                            <a:avLst/>
                          </a:prstGeom>
                        </pic:spPr>
                      </pic:pic>
                    </a:graphicData>
                  </a:graphic>
                  <wp14:sizeRelH relativeFrom="page">
                    <wp14:pctWidth>0</wp14:pctWidth>
                  </wp14:sizeRelH>
                  <wp14:sizeRelV relativeFrom="page">
                    <wp14:pctHeight>0</wp14:pctHeight>
                  </wp14:sizeRelV>
                </wp:anchor>
              </w:drawing>
            </w:r>
          </w:p>
          <w:p w14:paraId="2475AA5B" w14:textId="77777777" w:rsidR="000F71F8" w:rsidRDefault="000F71F8" w:rsidP="00502C05"/>
          <w:p w14:paraId="51152B1E" w14:textId="77777777" w:rsidR="000F71F8" w:rsidRDefault="000F71F8" w:rsidP="00502C05">
            <w:pPr>
              <w:ind w:left="113"/>
            </w:pPr>
            <w:r>
              <w:fldChar w:fldCharType="begin"/>
            </w:r>
            <w:r>
              <w:instrText xml:space="preserve"> INCLUDEPICTURE "/var/folders/mx/5j5syyq14650ffkg9vm_qyfr0000gn/T/com.microsoft.Word/WebArchiveCopyPasteTempFiles/page8image52357696" \* MERGEFORMATINET </w:instrText>
            </w:r>
            <w:r>
              <w:fldChar w:fldCharType="end"/>
            </w:r>
            <w:r>
              <w:fldChar w:fldCharType="begin"/>
            </w:r>
            <w:r>
              <w:instrText xml:space="preserve"> INCLUDEPICTURE "/var/folders/mx/5j5syyq14650ffkg9vm_qyfr0000gn/T/com.microsoft.Word/WebArchiveCopyPasteTempFiles/page14image52330704" \* MERGEFORMATINET </w:instrText>
            </w:r>
            <w:r>
              <w:fldChar w:fldCharType="end"/>
            </w:r>
          </w:p>
        </w:tc>
      </w:tr>
    </w:tbl>
    <w:p w14:paraId="4855F3F5" w14:textId="078B87DB" w:rsidR="000F71F8" w:rsidRDefault="000F71F8" w:rsidP="000F71F8">
      <w:pPr>
        <w:pStyle w:val="BodyText"/>
        <w:spacing w:after="120"/>
        <w:rPr>
          <w:rFonts w:ascii="Arial" w:hAnsi="Arial" w:cs="Arial"/>
          <w:color w:val="424242" w:themeColor="background1"/>
          <w:sz w:val="19"/>
          <w:szCs w:val="19"/>
        </w:rPr>
      </w:pPr>
    </w:p>
    <w:tbl>
      <w:tblPr>
        <w:tblStyle w:val="TableGrid"/>
        <w:tblpPr w:leftFromText="180" w:rightFromText="180" w:vertAnchor="text" w:horzAnchor="margin" w:tblpXSpec="center" w:tblpY="10"/>
        <w:tblW w:w="1204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13751" w:themeFill="accent3"/>
        <w:tblCellMar>
          <w:top w:w="113" w:type="dxa"/>
          <w:bottom w:w="113" w:type="dxa"/>
        </w:tblCellMar>
        <w:tblLook w:val="04A0" w:firstRow="1" w:lastRow="0" w:firstColumn="1" w:lastColumn="0" w:noHBand="0" w:noVBand="1"/>
      </w:tblPr>
      <w:tblGrid>
        <w:gridCol w:w="1984"/>
        <w:gridCol w:w="10060"/>
      </w:tblGrid>
      <w:tr w:rsidR="00B74CCA" w:rsidRPr="00B3301F" w14:paraId="431B0D4A" w14:textId="77777777" w:rsidTr="00502C05">
        <w:trPr>
          <w:trHeight w:val="1103"/>
        </w:trPr>
        <w:tc>
          <w:tcPr>
            <w:tcW w:w="1984" w:type="dxa"/>
            <w:shd w:val="clear" w:color="auto" w:fill="013751" w:themeFill="accent3"/>
            <w:vAlign w:val="center"/>
          </w:tcPr>
          <w:p w14:paraId="64317F14" w14:textId="77777777" w:rsidR="00B74CCA" w:rsidRPr="00835E61" w:rsidRDefault="00B74CCA" w:rsidP="00502C05">
            <w:pPr>
              <w:ind w:left="196"/>
              <w:jc w:val="center"/>
              <w:rPr>
                <w:b/>
                <w:color w:val="FEFFFF" w:themeColor="text1"/>
              </w:rPr>
            </w:pPr>
            <w:r w:rsidRPr="00835E61">
              <w:rPr>
                <w:b/>
                <w:noProof/>
                <w:color w:val="FEFFFF" w:themeColor="text1"/>
              </w:rPr>
              <w:drawing>
                <wp:inline distT="0" distB="0" distL="0" distR="0" wp14:anchorId="7FD9993C" wp14:editId="59D88C54">
                  <wp:extent cx="504314" cy="491706"/>
                  <wp:effectExtent l="0" t="0" r="381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8334" cy="495626"/>
                          </a:xfrm>
                          <a:prstGeom prst="rect">
                            <a:avLst/>
                          </a:prstGeom>
                        </pic:spPr>
                      </pic:pic>
                    </a:graphicData>
                  </a:graphic>
                </wp:inline>
              </w:drawing>
            </w:r>
          </w:p>
        </w:tc>
        <w:tc>
          <w:tcPr>
            <w:tcW w:w="10060" w:type="dxa"/>
            <w:shd w:val="clear" w:color="auto" w:fill="013751" w:themeFill="accent3"/>
            <w:vAlign w:val="center"/>
          </w:tcPr>
          <w:p w14:paraId="59E50C70" w14:textId="2A450C56" w:rsidR="00B74CCA" w:rsidRPr="00B74CCA" w:rsidRDefault="00B74CCA" w:rsidP="00502C05">
            <w:pPr>
              <w:pStyle w:val="NormalWeb"/>
              <w:spacing w:before="0" w:beforeAutospacing="0" w:after="120" w:afterAutospacing="0"/>
              <w:ind w:right="720"/>
              <w:rPr>
                <w:rFonts w:ascii="Arial" w:hAnsi="Arial" w:cs="Arial"/>
                <w:color w:val="FEFFFF" w:themeColor="text1"/>
                <w:sz w:val="19"/>
                <w:szCs w:val="19"/>
              </w:rPr>
            </w:pPr>
            <w:r w:rsidRPr="00B74CCA">
              <w:rPr>
                <w:rFonts w:ascii="Arial" w:hAnsi="Arial" w:cs="Arial"/>
                <w:color w:val="FEFFFF" w:themeColor="text1"/>
                <w:sz w:val="19"/>
                <w:szCs w:val="19"/>
              </w:rPr>
              <w:t>Manual Focus mode – is the preferred option With Focus Now each time the Jog Zoom command is used.  Manual Focus will also enable the FineFocus buttons.</w:t>
            </w:r>
          </w:p>
        </w:tc>
      </w:tr>
    </w:tbl>
    <w:p w14:paraId="0EE78DA4" w14:textId="0EFF1B51" w:rsidR="00B74CCA" w:rsidRDefault="00B74CCA" w:rsidP="000F71F8">
      <w:pPr>
        <w:pStyle w:val="BodyText"/>
        <w:spacing w:after="120"/>
        <w:rPr>
          <w:rFonts w:ascii="Arial" w:hAnsi="Arial" w:cs="Arial"/>
          <w:color w:val="424242" w:themeColor="background1"/>
          <w:sz w:val="19"/>
          <w:szCs w:val="19"/>
        </w:rPr>
      </w:pPr>
    </w:p>
    <w:p w14:paraId="77511608" w14:textId="77777777" w:rsidR="00B74CCA" w:rsidRDefault="00B74CCA" w:rsidP="00B74CCA">
      <w:pPr>
        <w:pStyle w:val="BodyText"/>
      </w:pPr>
      <w:r w:rsidRPr="004C384D">
        <w:rPr>
          <w:b/>
        </w:rPr>
        <w:t>Focus Now</w:t>
      </w:r>
      <w:r>
        <w:t xml:space="preserve">.  </w:t>
      </w:r>
      <w:r w:rsidRPr="001524B7">
        <w:t xml:space="preserve">This facility </w:t>
      </w:r>
      <w:r>
        <w:t>triggers</w:t>
      </w:r>
      <w:r w:rsidRPr="001524B7">
        <w:t xml:space="preserve"> a single autofocus </w:t>
      </w:r>
      <w:r>
        <w:t>action and will work in all 3 of the above modes of operation.</w:t>
      </w:r>
    </w:p>
    <w:p w14:paraId="77A244ED" w14:textId="06E184BB" w:rsidR="00B74CCA" w:rsidRDefault="00B74CCA" w:rsidP="00B74CCA">
      <w:pPr>
        <w:pStyle w:val="Heading2"/>
        <w:spacing w:before="240" w:after="240"/>
        <w:rPr>
          <w:rFonts w:ascii="Arial" w:hAnsi="Arial" w:cs="Arial"/>
        </w:rPr>
      </w:pPr>
      <w:r>
        <w:rPr>
          <w:rFonts w:ascii="Arial" w:hAnsi="Arial" w:cs="Arial"/>
        </w:rPr>
        <w:t>FOCUS NOW</w:t>
      </w:r>
    </w:p>
    <w:p w14:paraId="6BC79E8E" w14:textId="47A25EE8" w:rsidR="00B74CCA" w:rsidRDefault="00B74CCA" w:rsidP="00B74CCA">
      <w:pPr>
        <w:pStyle w:val="BodyText"/>
        <w:spacing w:after="120"/>
        <w:rPr>
          <w:rFonts w:ascii="Arial" w:hAnsi="Arial" w:cs="Arial"/>
          <w:color w:val="424242" w:themeColor="background1"/>
          <w:sz w:val="19"/>
          <w:szCs w:val="19"/>
        </w:rPr>
      </w:pPr>
      <w:r w:rsidRPr="00B74CCA">
        <w:rPr>
          <w:rFonts w:ascii="Arial" w:hAnsi="Arial" w:cs="Arial"/>
          <w:color w:val="424242" w:themeColor="background1"/>
          <w:sz w:val="19"/>
          <w:szCs w:val="19"/>
        </w:rPr>
        <w:t>This facility triggers a single autofocus action and will work in all 3 of the above modes of operation.</w:t>
      </w:r>
    </w:p>
    <w:p w14:paraId="7CA6D0D0" w14:textId="2E1DFDE3" w:rsidR="00B74CCA" w:rsidRDefault="00B74CCA" w:rsidP="00B74CCA">
      <w:pPr>
        <w:pStyle w:val="Heading2"/>
        <w:spacing w:before="240" w:after="240"/>
        <w:rPr>
          <w:rFonts w:ascii="Arial" w:hAnsi="Arial" w:cs="Arial"/>
        </w:rPr>
      </w:pPr>
      <w:r>
        <w:rPr>
          <w:rFonts w:ascii="Arial" w:hAnsi="Arial" w:cs="Arial"/>
        </w:rPr>
        <w:t>OV TARGET DISTANCE</w:t>
      </w:r>
    </w:p>
    <w:p w14:paraId="5EF4B2F1" w14:textId="5BA1C0DC" w:rsidR="00B74CCA" w:rsidRPr="00B74CCA" w:rsidRDefault="00B74CCA" w:rsidP="00B74CCA">
      <w:pPr>
        <w:pStyle w:val="BodyText"/>
        <w:rPr>
          <w:rFonts w:ascii="Arial" w:hAnsi="Arial" w:cs="Arial"/>
          <w:color w:val="424242" w:themeColor="background1"/>
          <w:sz w:val="19"/>
          <w:szCs w:val="19"/>
        </w:rPr>
      </w:pPr>
      <w:r w:rsidRPr="00B74CCA">
        <w:rPr>
          <w:rFonts w:ascii="Arial" w:hAnsi="Arial" w:cs="Arial"/>
          <w:color w:val="424242" w:themeColor="background1"/>
          <w:sz w:val="19"/>
          <w:szCs w:val="19"/>
        </w:rPr>
        <w:t xml:space="preserve">Use this option to move the overview camera to the same field of view as the ANPR camera when target distance commands </w:t>
      </w:r>
      <w:r>
        <w:rPr>
          <w:rFonts w:ascii="Arial" w:hAnsi="Arial" w:cs="Arial"/>
          <w:color w:val="424242" w:themeColor="background1"/>
          <w:sz w:val="19"/>
          <w:szCs w:val="19"/>
        </w:rPr>
        <w:br/>
      </w:r>
      <w:r w:rsidRPr="00B74CCA">
        <w:rPr>
          <w:rFonts w:ascii="Arial" w:hAnsi="Arial" w:cs="Arial"/>
          <w:color w:val="424242" w:themeColor="background1"/>
          <w:sz w:val="19"/>
          <w:szCs w:val="19"/>
        </w:rPr>
        <w:t>are used.</w:t>
      </w:r>
    </w:p>
    <w:p w14:paraId="232636FF" w14:textId="77777777" w:rsidR="00F4437A" w:rsidRDefault="00F4437A">
      <w:pPr>
        <w:spacing w:after="200" w:line="276" w:lineRule="auto"/>
        <w:rPr>
          <w:rFonts w:ascii="Arial" w:hAnsi="Arial" w:cs="Arial"/>
          <w:color w:val="424242" w:themeColor="background1"/>
          <w:sz w:val="19"/>
          <w:szCs w:val="19"/>
        </w:rPr>
      </w:pPr>
    </w:p>
    <w:p w14:paraId="24920D8E" w14:textId="77777777" w:rsidR="00F4437A" w:rsidRDefault="00F4437A">
      <w:pPr>
        <w:spacing w:after="200" w:line="276" w:lineRule="auto"/>
        <w:rPr>
          <w:rFonts w:ascii="Arial" w:hAnsi="Arial" w:cs="Arial"/>
          <w:color w:val="424242" w:themeColor="background1"/>
          <w:sz w:val="19"/>
          <w:szCs w:val="19"/>
        </w:rPr>
      </w:pPr>
    </w:p>
    <w:p w14:paraId="3B1FC685" w14:textId="0C188AD0" w:rsidR="00C25AA3" w:rsidRDefault="00C25AA3">
      <w:pPr>
        <w:spacing w:after="200" w:line="276" w:lineRule="auto"/>
        <w:rPr>
          <w:rFonts w:ascii="Arial" w:hAnsi="Arial" w:cs="Arial"/>
          <w:color w:val="424242" w:themeColor="background1"/>
          <w:spacing w:val="-5"/>
          <w:sz w:val="19"/>
          <w:szCs w:val="19"/>
        </w:rPr>
      </w:pPr>
      <w:r>
        <w:rPr>
          <w:rFonts w:ascii="Arial" w:hAnsi="Arial" w:cs="Arial"/>
          <w:color w:val="424242" w:themeColor="background1"/>
          <w:sz w:val="19"/>
          <w:szCs w:val="19"/>
        </w:rPr>
        <w:br w:type="page"/>
      </w:r>
    </w:p>
    <w:tbl>
      <w:tblPr>
        <w:tblStyle w:val="TableGrid"/>
        <w:tblpPr w:leftFromText="180" w:rightFromText="180" w:vertAnchor="text" w:tblpY="-3"/>
        <w:tblW w:w="102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5"/>
        <w:gridCol w:w="5157"/>
      </w:tblGrid>
      <w:tr w:rsidR="00C25AA3" w14:paraId="177FC806" w14:textId="77777777" w:rsidTr="00F4437A">
        <w:trPr>
          <w:trHeight w:val="3544"/>
        </w:trPr>
        <w:tc>
          <w:tcPr>
            <w:tcW w:w="5095" w:type="dxa"/>
          </w:tcPr>
          <w:p w14:paraId="23DBAC4C" w14:textId="35D8A820" w:rsidR="00C25AA3" w:rsidRDefault="00C25AA3" w:rsidP="00502C05">
            <w:pPr>
              <w:pStyle w:val="Heading2"/>
              <w:spacing w:before="0" w:after="240"/>
              <w:outlineLvl w:val="1"/>
              <w:rPr>
                <w:rFonts w:ascii="Arial" w:hAnsi="Arial" w:cs="Arial"/>
                <w:szCs w:val="24"/>
              </w:rPr>
            </w:pPr>
            <w:r>
              <w:rPr>
                <w:rFonts w:ascii="Arial" w:hAnsi="Arial" w:cs="Arial"/>
              </w:rPr>
              <w:lastRenderedPageBreak/>
              <w:t>SHUTTER SPEED MENU SETTINGS</w:t>
            </w:r>
          </w:p>
          <w:p w14:paraId="3D6D9CFA" w14:textId="38C58A0E" w:rsidR="00C25AA3" w:rsidRPr="00C25AA3" w:rsidRDefault="00C25AA3" w:rsidP="00C25AA3">
            <w:pPr>
              <w:pStyle w:val="NormalWeb"/>
              <w:spacing w:before="0" w:beforeAutospacing="0" w:after="120" w:afterAutospacing="0"/>
              <w:rPr>
                <w:rFonts w:ascii="Arial" w:hAnsi="Arial" w:cs="Arial"/>
                <w:sz w:val="19"/>
                <w:szCs w:val="19"/>
              </w:rPr>
            </w:pPr>
            <w:r w:rsidRPr="00C25AA3">
              <w:rPr>
                <w:rFonts w:ascii="Arial" w:hAnsi="Arial" w:cs="Arial"/>
                <w:noProof/>
                <w:color w:val="424242" w:themeColor="background1"/>
                <w:sz w:val="19"/>
                <w:szCs w:val="19"/>
              </w:rPr>
              <w:t>S</w:t>
            </w:r>
            <w:r w:rsidRPr="00C25AA3">
              <w:rPr>
                <w:rFonts w:ascii="Arial" w:hAnsi="Arial" w:cs="Arial"/>
                <w:color w:val="424242" w:themeColor="background1"/>
                <w:sz w:val="19"/>
                <w:szCs w:val="19"/>
              </w:rPr>
              <w:t>hutter Speed Menu allows a choice of ANPR or Overview shutter speed combinations for the ANPR Under most traffic conditions, 1/1600</w:t>
            </w:r>
            <w:r w:rsidRPr="00C25AA3">
              <w:rPr>
                <w:rFonts w:ascii="Arial" w:hAnsi="Arial" w:cs="Arial"/>
                <w:color w:val="424242" w:themeColor="background1"/>
                <w:sz w:val="19"/>
                <w:szCs w:val="19"/>
                <w:vertAlign w:val="superscript"/>
              </w:rPr>
              <w:t>th</w:t>
            </w:r>
            <w:r w:rsidRPr="00C25AA3">
              <w:rPr>
                <w:rFonts w:ascii="Arial" w:hAnsi="Arial" w:cs="Arial"/>
                <w:color w:val="424242" w:themeColor="background1"/>
                <w:sz w:val="19"/>
                <w:szCs w:val="19"/>
              </w:rPr>
              <w:t xml:space="preserve"> will provide crisp images for the ANPR engine.  Only for very high traffic speeds should higher shutter speeds be necessary and it should be noted that halving the shutter speed will obviously half the amount of illumination on the license plate and also make them duller.  With higher speeds, </w:t>
            </w:r>
            <w:r>
              <w:rPr>
                <w:rFonts w:ascii="Arial" w:hAnsi="Arial" w:cs="Arial"/>
                <w:color w:val="424242" w:themeColor="background1"/>
                <w:sz w:val="19"/>
                <w:szCs w:val="19"/>
              </w:rPr>
              <w:br/>
            </w:r>
            <w:r w:rsidRPr="00C25AA3">
              <w:rPr>
                <w:rFonts w:ascii="Arial" w:hAnsi="Arial" w:cs="Arial"/>
                <w:color w:val="424242" w:themeColor="background1"/>
                <w:sz w:val="19"/>
                <w:szCs w:val="19"/>
              </w:rPr>
              <w:t>the Brightness will have to be increased.</w:t>
            </w:r>
          </w:p>
        </w:tc>
        <w:tc>
          <w:tcPr>
            <w:tcW w:w="5157" w:type="dxa"/>
          </w:tcPr>
          <w:p w14:paraId="312BF398" w14:textId="5114333F" w:rsidR="00C25AA3" w:rsidRDefault="00F4437A" w:rsidP="00502C05">
            <w:pPr>
              <w:ind w:left="397"/>
            </w:pPr>
            <w:r>
              <w:rPr>
                <w:noProof/>
              </w:rPr>
              <w:drawing>
                <wp:anchor distT="0" distB="0" distL="114300" distR="114300" simplePos="0" relativeHeight="251696128" behindDoc="0" locked="0" layoutInCell="1" allowOverlap="1" wp14:anchorId="0EFEE669" wp14:editId="0849B12F">
                  <wp:simplePos x="0" y="0"/>
                  <wp:positionH relativeFrom="column">
                    <wp:posOffset>70338</wp:posOffset>
                  </wp:positionH>
                  <wp:positionV relativeFrom="paragraph">
                    <wp:posOffset>0</wp:posOffset>
                  </wp:positionV>
                  <wp:extent cx="2635277" cy="2179320"/>
                  <wp:effectExtent l="0" t="0" r="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635277" cy="2179320"/>
                          </a:xfrm>
                          <a:prstGeom prst="rect">
                            <a:avLst/>
                          </a:prstGeom>
                        </pic:spPr>
                      </pic:pic>
                    </a:graphicData>
                  </a:graphic>
                  <wp14:sizeRelH relativeFrom="page">
                    <wp14:pctWidth>0</wp14:pctWidth>
                  </wp14:sizeRelH>
                  <wp14:sizeRelV relativeFrom="page">
                    <wp14:pctHeight>0</wp14:pctHeight>
                  </wp14:sizeRelV>
                </wp:anchor>
              </w:drawing>
            </w:r>
          </w:p>
          <w:p w14:paraId="7E2CE0B6" w14:textId="41AF3B83" w:rsidR="00C25AA3" w:rsidRDefault="00C25AA3" w:rsidP="00502C05"/>
          <w:p w14:paraId="1AB5A5CC" w14:textId="77777777" w:rsidR="00C25AA3" w:rsidRDefault="00C25AA3" w:rsidP="00502C05"/>
          <w:p w14:paraId="45A64A5E" w14:textId="77777777" w:rsidR="00C25AA3" w:rsidRDefault="00C25AA3" w:rsidP="00502C05">
            <w:pPr>
              <w:ind w:left="113"/>
            </w:pPr>
            <w:r>
              <w:fldChar w:fldCharType="begin"/>
            </w:r>
            <w:r>
              <w:instrText xml:space="preserve"> INCLUDEPICTURE "/var/folders/mx/5j5syyq14650ffkg9vm_qyfr0000gn/T/com.microsoft.Word/WebArchiveCopyPasteTempFiles/page8image52357696" \* MERGEFORMATINET </w:instrText>
            </w:r>
            <w:r>
              <w:fldChar w:fldCharType="end"/>
            </w:r>
            <w:r>
              <w:fldChar w:fldCharType="begin"/>
            </w:r>
            <w:r>
              <w:instrText xml:space="preserve"> INCLUDEPICTURE "/var/folders/mx/5j5syyq14650ffkg9vm_qyfr0000gn/T/com.microsoft.Word/WebArchiveCopyPasteTempFiles/page14image52330704" \* MERGEFORMATINET </w:instrText>
            </w:r>
            <w:r>
              <w:fldChar w:fldCharType="end"/>
            </w:r>
          </w:p>
        </w:tc>
      </w:tr>
      <w:tr w:rsidR="00C25AA3" w14:paraId="43D208B7" w14:textId="77777777" w:rsidTr="00F4437A">
        <w:trPr>
          <w:trHeight w:val="4538"/>
        </w:trPr>
        <w:tc>
          <w:tcPr>
            <w:tcW w:w="5095" w:type="dxa"/>
          </w:tcPr>
          <w:p w14:paraId="6323E4D1" w14:textId="77777777" w:rsidR="00C25AA3" w:rsidRPr="00C25AA3" w:rsidRDefault="00C25AA3" w:rsidP="00C25AA3">
            <w:pPr>
              <w:pStyle w:val="BodyText"/>
              <w:spacing w:after="120"/>
              <w:rPr>
                <w:rFonts w:ascii="Arial" w:hAnsi="Arial" w:cs="Arial"/>
                <w:color w:val="424242" w:themeColor="background1"/>
                <w:sz w:val="19"/>
                <w:szCs w:val="19"/>
              </w:rPr>
            </w:pPr>
            <w:r w:rsidRPr="00C25AA3">
              <w:rPr>
                <w:rFonts w:ascii="Arial" w:hAnsi="Arial" w:cs="Arial"/>
                <w:color w:val="424242" w:themeColor="background1"/>
                <w:sz w:val="19"/>
                <w:szCs w:val="19"/>
              </w:rPr>
              <w:t xml:space="preserve">Overview Menu allows a choice of shutter Speed 1/500 is typical setting for general conditions. In Normal daylight you will see little difference as the camera is in shutter priority mode so tries to maintain constant image brightness. </w:t>
            </w:r>
          </w:p>
          <w:p w14:paraId="50A3E721" w14:textId="68F6E7B4" w:rsidR="00C25AA3" w:rsidRPr="00C25AA3" w:rsidRDefault="00C25AA3" w:rsidP="00C25AA3">
            <w:pPr>
              <w:pStyle w:val="BodyText"/>
              <w:spacing w:after="120"/>
              <w:rPr>
                <w:rFonts w:ascii="Arial" w:hAnsi="Arial" w:cs="Arial"/>
                <w:color w:val="424242" w:themeColor="background1"/>
                <w:sz w:val="19"/>
                <w:szCs w:val="19"/>
              </w:rPr>
            </w:pPr>
          </w:p>
        </w:tc>
        <w:tc>
          <w:tcPr>
            <w:tcW w:w="5157" w:type="dxa"/>
          </w:tcPr>
          <w:p w14:paraId="3AE6D04E" w14:textId="3A73477E" w:rsidR="00C25AA3" w:rsidRDefault="00F4437A" w:rsidP="00502C05">
            <w:pPr>
              <w:ind w:left="397"/>
            </w:pPr>
            <w:r>
              <w:rPr>
                <w:noProof/>
              </w:rPr>
              <w:drawing>
                <wp:anchor distT="0" distB="0" distL="114300" distR="114300" simplePos="0" relativeHeight="251698176" behindDoc="0" locked="0" layoutInCell="1" allowOverlap="1" wp14:anchorId="738A9226" wp14:editId="17C6555E">
                  <wp:simplePos x="0" y="0"/>
                  <wp:positionH relativeFrom="column">
                    <wp:posOffset>68873</wp:posOffset>
                  </wp:positionH>
                  <wp:positionV relativeFrom="paragraph">
                    <wp:posOffset>163195</wp:posOffset>
                  </wp:positionV>
                  <wp:extent cx="2209800" cy="2457450"/>
                  <wp:effectExtent l="19050" t="0" r="0" b="0"/>
                  <wp:wrapSquare wrapText="bothSides"/>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srcRect/>
                          <a:stretch>
                            <a:fillRect/>
                          </a:stretch>
                        </pic:blipFill>
                        <pic:spPr bwMode="auto">
                          <a:xfrm>
                            <a:off x="0" y="0"/>
                            <a:ext cx="2209800" cy="2457450"/>
                          </a:xfrm>
                          <a:prstGeom prst="rect">
                            <a:avLst/>
                          </a:prstGeom>
                          <a:noFill/>
                          <a:ln w="9525">
                            <a:noFill/>
                            <a:miter lim="800000"/>
                            <a:headEnd/>
                            <a:tailEnd/>
                          </a:ln>
                        </pic:spPr>
                      </pic:pic>
                    </a:graphicData>
                  </a:graphic>
                </wp:anchor>
              </w:drawing>
            </w:r>
          </w:p>
        </w:tc>
      </w:tr>
      <w:tr w:rsidR="00F4437A" w14:paraId="2CE3E0B2" w14:textId="77777777" w:rsidTr="00C25AA3">
        <w:trPr>
          <w:trHeight w:val="2961"/>
        </w:trPr>
        <w:tc>
          <w:tcPr>
            <w:tcW w:w="5095" w:type="dxa"/>
          </w:tcPr>
          <w:p w14:paraId="5913E902" w14:textId="71970F25" w:rsidR="00F4437A" w:rsidRDefault="00F4437A" w:rsidP="00F4437A">
            <w:pPr>
              <w:pStyle w:val="Heading2"/>
              <w:spacing w:before="0" w:after="240"/>
              <w:outlineLvl w:val="1"/>
              <w:rPr>
                <w:rFonts w:ascii="Arial" w:hAnsi="Arial" w:cs="Arial"/>
                <w:szCs w:val="24"/>
              </w:rPr>
            </w:pPr>
            <w:r>
              <w:rPr>
                <w:rFonts w:ascii="Arial" w:hAnsi="Arial" w:cs="Arial"/>
              </w:rPr>
              <w:t>ADVANCED MENU</w:t>
            </w:r>
          </w:p>
          <w:p w14:paraId="201188D4" w14:textId="0B745ACF" w:rsidR="00F4437A" w:rsidRPr="00F4437A" w:rsidRDefault="00F4437A" w:rsidP="00F4437A">
            <w:pPr>
              <w:pStyle w:val="BodyText"/>
              <w:spacing w:after="120"/>
              <w:rPr>
                <w:rFonts w:ascii="Arial" w:hAnsi="Arial" w:cs="Arial"/>
                <w:color w:val="424242" w:themeColor="background1"/>
                <w:sz w:val="19"/>
                <w:szCs w:val="19"/>
              </w:rPr>
            </w:pPr>
            <w:r w:rsidRPr="00F4437A">
              <w:rPr>
                <w:rFonts w:ascii="Arial" w:hAnsi="Arial" w:cs="Arial"/>
                <w:color w:val="424242" w:themeColor="background1"/>
                <w:sz w:val="19"/>
                <w:szCs w:val="19"/>
              </w:rPr>
              <w:t>This menu is for users that have the Rapier 50 installed and require some additional information.</w:t>
            </w:r>
          </w:p>
        </w:tc>
        <w:tc>
          <w:tcPr>
            <w:tcW w:w="5157" w:type="dxa"/>
          </w:tcPr>
          <w:p w14:paraId="5BBAEB5B" w14:textId="7762618D" w:rsidR="00F4437A" w:rsidRDefault="00F4437A" w:rsidP="00502C05">
            <w:pPr>
              <w:ind w:left="397"/>
              <w:rPr>
                <w:noProof/>
              </w:rPr>
            </w:pPr>
            <w:r>
              <w:rPr>
                <w:noProof/>
              </w:rPr>
              <w:drawing>
                <wp:anchor distT="0" distB="0" distL="114300" distR="114300" simplePos="0" relativeHeight="251700224" behindDoc="0" locked="0" layoutInCell="1" allowOverlap="1" wp14:anchorId="1445445A" wp14:editId="232A3008">
                  <wp:simplePos x="0" y="0"/>
                  <wp:positionH relativeFrom="column">
                    <wp:posOffset>116205</wp:posOffset>
                  </wp:positionH>
                  <wp:positionV relativeFrom="paragraph">
                    <wp:posOffset>168275</wp:posOffset>
                  </wp:positionV>
                  <wp:extent cx="1712595" cy="1503045"/>
                  <wp:effectExtent l="0" t="0" r="1905"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712595" cy="1503045"/>
                          </a:xfrm>
                          <a:prstGeom prst="rect">
                            <a:avLst/>
                          </a:prstGeom>
                        </pic:spPr>
                      </pic:pic>
                    </a:graphicData>
                  </a:graphic>
                  <wp14:sizeRelH relativeFrom="page">
                    <wp14:pctWidth>0</wp14:pctWidth>
                  </wp14:sizeRelH>
                  <wp14:sizeRelV relativeFrom="page">
                    <wp14:pctHeight>0</wp14:pctHeight>
                  </wp14:sizeRelV>
                </wp:anchor>
              </w:drawing>
            </w:r>
          </w:p>
        </w:tc>
      </w:tr>
      <w:tr w:rsidR="00F4437A" w14:paraId="60B8CA0B" w14:textId="77777777" w:rsidTr="00F4437A">
        <w:trPr>
          <w:trHeight w:val="2552"/>
        </w:trPr>
        <w:tc>
          <w:tcPr>
            <w:tcW w:w="5095" w:type="dxa"/>
          </w:tcPr>
          <w:p w14:paraId="50F3B8E2" w14:textId="77777777" w:rsidR="00F4437A" w:rsidRPr="00F4437A" w:rsidRDefault="00F4437A" w:rsidP="00F4437A">
            <w:pPr>
              <w:pStyle w:val="BodyText"/>
              <w:rPr>
                <w:rFonts w:ascii="Arial" w:hAnsi="Arial" w:cs="Arial"/>
                <w:color w:val="424242" w:themeColor="background1"/>
                <w:sz w:val="19"/>
                <w:szCs w:val="19"/>
              </w:rPr>
            </w:pPr>
            <w:r w:rsidRPr="00F4437A">
              <w:rPr>
                <w:rFonts w:ascii="Arial" w:hAnsi="Arial" w:cs="Arial"/>
                <w:color w:val="424242" w:themeColor="background1"/>
                <w:sz w:val="19"/>
                <w:szCs w:val="19"/>
              </w:rPr>
              <w:lastRenderedPageBreak/>
              <w:t>About, provides s/w and firmware revisions and voltage information. Note the minimum voltage is 10 Volts</w:t>
            </w:r>
          </w:p>
          <w:p w14:paraId="54BD430D" w14:textId="77777777" w:rsidR="00F4437A" w:rsidRDefault="00F4437A" w:rsidP="00F4437A">
            <w:pPr>
              <w:pStyle w:val="Heading2"/>
              <w:spacing w:before="0" w:after="240"/>
              <w:outlineLvl w:val="1"/>
              <w:rPr>
                <w:rFonts w:ascii="Arial" w:hAnsi="Arial" w:cs="Arial"/>
              </w:rPr>
            </w:pPr>
          </w:p>
        </w:tc>
        <w:tc>
          <w:tcPr>
            <w:tcW w:w="5157" w:type="dxa"/>
          </w:tcPr>
          <w:p w14:paraId="7BC21BFE" w14:textId="1EDB4404" w:rsidR="00F4437A" w:rsidRDefault="00F4437A" w:rsidP="00502C05">
            <w:pPr>
              <w:ind w:left="397"/>
              <w:rPr>
                <w:noProof/>
              </w:rPr>
            </w:pPr>
            <w:r>
              <w:rPr>
                <w:noProof/>
              </w:rPr>
              <w:drawing>
                <wp:inline distT="0" distB="0" distL="0" distR="0" wp14:anchorId="5CCD1442" wp14:editId="428F1AC4">
                  <wp:extent cx="2152650" cy="1295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152650" cy="1295400"/>
                          </a:xfrm>
                          <a:prstGeom prst="rect">
                            <a:avLst/>
                          </a:prstGeom>
                        </pic:spPr>
                      </pic:pic>
                    </a:graphicData>
                  </a:graphic>
                </wp:inline>
              </w:drawing>
            </w:r>
          </w:p>
        </w:tc>
      </w:tr>
      <w:tr w:rsidR="00F4437A" w14:paraId="5FD34812" w14:textId="77777777" w:rsidTr="00F4437A">
        <w:trPr>
          <w:trHeight w:val="3546"/>
        </w:trPr>
        <w:tc>
          <w:tcPr>
            <w:tcW w:w="5095" w:type="dxa"/>
          </w:tcPr>
          <w:p w14:paraId="2486579A" w14:textId="77777777" w:rsidR="00F4437A" w:rsidRPr="00F4437A" w:rsidRDefault="00F4437A" w:rsidP="00F4437A">
            <w:pPr>
              <w:pStyle w:val="BodyText"/>
              <w:rPr>
                <w:rFonts w:ascii="Arial" w:hAnsi="Arial" w:cs="Arial"/>
                <w:color w:val="424242" w:themeColor="background1"/>
                <w:sz w:val="19"/>
                <w:szCs w:val="19"/>
              </w:rPr>
            </w:pPr>
            <w:r w:rsidRPr="00F4437A">
              <w:rPr>
                <w:rFonts w:ascii="Arial" w:hAnsi="Arial" w:cs="Arial"/>
                <w:color w:val="424242" w:themeColor="background1"/>
                <w:sz w:val="19"/>
                <w:szCs w:val="19"/>
              </w:rPr>
              <w:t>Camera Select, up to 4 cameras are supported, as you select a camera it will retrieve the camera settings and populate the GUI interface.</w:t>
            </w:r>
          </w:p>
          <w:p w14:paraId="03E0F3E5" w14:textId="77777777" w:rsidR="00F4437A" w:rsidRPr="00F4437A" w:rsidRDefault="00F4437A" w:rsidP="00F4437A">
            <w:pPr>
              <w:pStyle w:val="BodyText"/>
              <w:rPr>
                <w:rFonts w:ascii="Arial" w:hAnsi="Arial" w:cs="Arial"/>
                <w:color w:val="424242" w:themeColor="background1"/>
                <w:sz w:val="19"/>
                <w:szCs w:val="19"/>
              </w:rPr>
            </w:pPr>
          </w:p>
        </w:tc>
        <w:tc>
          <w:tcPr>
            <w:tcW w:w="5157" w:type="dxa"/>
          </w:tcPr>
          <w:p w14:paraId="67F93E2E" w14:textId="0880E8AF" w:rsidR="00F4437A" w:rsidRDefault="00F4437A" w:rsidP="00502C05">
            <w:pPr>
              <w:ind w:left="397"/>
              <w:rPr>
                <w:noProof/>
              </w:rPr>
            </w:pPr>
            <w:r>
              <w:rPr>
                <w:noProof/>
              </w:rPr>
              <w:drawing>
                <wp:inline distT="0" distB="0" distL="0" distR="0" wp14:anchorId="546B2F94" wp14:editId="2F0D2ED6">
                  <wp:extent cx="2537460" cy="198651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50208" cy="1996493"/>
                          </a:xfrm>
                          <a:prstGeom prst="rect">
                            <a:avLst/>
                          </a:prstGeom>
                        </pic:spPr>
                      </pic:pic>
                    </a:graphicData>
                  </a:graphic>
                </wp:inline>
              </w:drawing>
            </w:r>
          </w:p>
        </w:tc>
      </w:tr>
      <w:tr w:rsidR="00F4437A" w14:paraId="0C41925D" w14:textId="77777777" w:rsidTr="00F4437A">
        <w:trPr>
          <w:trHeight w:val="3270"/>
        </w:trPr>
        <w:tc>
          <w:tcPr>
            <w:tcW w:w="5095" w:type="dxa"/>
          </w:tcPr>
          <w:p w14:paraId="0A743513" w14:textId="79B3F195" w:rsidR="00F4437A" w:rsidRPr="00F4437A" w:rsidRDefault="00F4437A" w:rsidP="00F4437A">
            <w:pPr>
              <w:pStyle w:val="BodyText"/>
              <w:rPr>
                <w:rFonts w:ascii="Arial" w:hAnsi="Arial" w:cs="Arial"/>
                <w:color w:val="424242" w:themeColor="background1"/>
                <w:sz w:val="19"/>
                <w:szCs w:val="19"/>
              </w:rPr>
            </w:pPr>
            <w:r w:rsidRPr="00F4437A">
              <w:rPr>
                <w:rFonts w:ascii="Arial" w:hAnsi="Arial" w:cs="Arial"/>
                <w:color w:val="424242" w:themeColor="background1"/>
                <w:sz w:val="19"/>
                <w:szCs w:val="19"/>
              </w:rPr>
              <w:t>Comport, Change comport numbers, note you must always define camera 1 for the software to initialise.</w:t>
            </w:r>
          </w:p>
          <w:p w14:paraId="583BFB3D" w14:textId="77777777" w:rsidR="00F4437A" w:rsidRPr="00F4437A" w:rsidRDefault="00F4437A" w:rsidP="00F4437A">
            <w:pPr>
              <w:pStyle w:val="BodyText"/>
              <w:rPr>
                <w:rFonts w:ascii="Arial" w:hAnsi="Arial" w:cs="Arial"/>
                <w:color w:val="424242" w:themeColor="background1"/>
                <w:sz w:val="19"/>
                <w:szCs w:val="19"/>
              </w:rPr>
            </w:pPr>
          </w:p>
        </w:tc>
        <w:tc>
          <w:tcPr>
            <w:tcW w:w="5157" w:type="dxa"/>
          </w:tcPr>
          <w:p w14:paraId="10223B17" w14:textId="5DC10C12" w:rsidR="00F4437A" w:rsidRDefault="00F4437A" w:rsidP="00502C05">
            <w:pPr>
              <w:ind w:left="397"/>
              <w:rPr>
                <w:noProof/>
              </w:rPr>
            </w:pPr>
            <w:r>
              <w:rPr>
                <w:noProof/>
              </w:rPr>
              <w:drawing>
                <wp:inline distT="0" distB="0" distL="0" distR="0" wp14:anchorId="51F8E8C1" wp14:editId="55060243">
                  <wp:extent cx="1668780" cy="1834936"/>
                  <wp:effectExtent l="0" t="0" r="762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02868" cy="1872418"/>
                          </a:xfrm>
                          <a:prstGeom prst="rect">
                            <a:avLst/>
                          </a:prstGeom>
                        </pic:spPr>
                      </pic:pic>
                    </a:graphicData>
                  </a:graphic>
                </wp:inline>
              </w:drawing>
            </w:r>
          </w:p>
        </w:tc>
      </w:tr>
      <w:tr w:rsidR="00F4437A" w14:paraId="2A459EF5" w14:textId="77777777" w:rsidTr="00C25AA3">
        <w:trPr>
          <w:trHeight w:val="2961"/>
        </w:trPr>
        <w:tc>
          <w:tcPr>
            <w:tcW w:w="5095" w:type="dxa"/>
          </w:tcPr>
          <w:p w14:paraId="4EBA4D86" w14:textId="77777777" w:rsidR="00F4437A" w:rsidRPr="00F4437A" w:rsidRDefault="00F4437A" w:rsidP="00F4437A">
            <w:pPr>
              <w:pStyle w:val="BodyText"/>
              <w:rPr>
                <w:rFonts w:ascii="Arial" w:hAnsi="Arial" w:cs="Arial"/>
                <w:color w:val="424242" w:themeColor="background1"/>
                <w:sz w:val="19"/>
                <w:szCs w:val="19"/>
              </w:rPr>
            </w:pPr>
            <w:r w:rsidRPr="00F4437A">
              <w:rPr>
                <w:rFonts w:ascii="Arial" w:hAnsi="Arial" w:cs="Arial"/>
                <w:color w:val="424242" w:themeColor="background1"/>
                <w:sz w:val="19"/>
                <w:szCs w:val="19"/>
              </w:rPr>
              <w:t>Reset, Restore software to defaults. Use if you are unsure about camera status.</w:t>
            </w:r>
          </w:p>
          <w:p w14:paraId="1E77CD01" w14:textId="77777777" w:rsidR="00F4437A" w:rsidRPr="00F4437A" w:rsidRDefault="00F4437A" w:rsidP="00F4437A">
            <w:pPr>
              <w:pStyle w:val="BodyText"/>
              <w:rPr>
                <w:rFonts w:ascii="Arial" w:hAnsi="Arial" w:cs="Arial"/>
                <w:color w:val="424242" w:themeColor="background1"/>
                <w:sz w:val="19"/>
                <w:szCs w:val="19"/>
              </w:rPr>
            </w:pPr>
          </w:p>
        </w:tc>
        <w:tc>
          <w:tcPr>
            <w:tcW w:w="5157" w:type="dxa"/>
          </w:tcPr>
          <w:p w14:paraId="75005EE6" w14:textId="37EE9DC2" w:rsidR="00F4437A" w:rsidRDefault="00F4437A" w:rsidP="00502C05">
            <w:pPr>
              <w:ind w:left="397"/>
              <w:rPr>
                <w:noProof/>
              </w:rPr>
            </w:pPr>
            <w:r>
              <w:rPr>
                <w:noProof/>
              </w:rPr>
              <w:drawing>
                <wp:inline distT="0" distB="0" distL="0" distR="0" wp14:anchorId="5826F983" wp14:editId="6A3EEEDA">
                  <wp:extent cx="2106109" cy="1546860"/>
                  <wp:effectExtent l="0" t="0" r="889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20286" cy="1557273"/>
                          </a:xfrm>
                          <a:prstGeom prst="rect">
                            <a:avLst/>
                          </a:prstGeom>
                        </pic:spPr>
                      </pic:pic>
                    </a:graphicData>
                  </a:graphic>
                </wp:inline>
              </w:drawing>
            </w:r>
          </w:p>
        </w:tc>
      </w:tr>
      <w:tr w:rsidR="00F4437A" w14:paraId="28069384" w14:textId="77777777" w:rsidTr="00C25AA3">
        <w:trPr>
          <w:trHeight w:val="2961"/>
        </w:trPr>
        <w:tc>
          <w:tcPr>
            <w:tcW w:w="5095" w:type="dxa"/>
          </w:tcPr>
          <w:p w14:paraId="40EF592B" w14:textId="77777777" w:rsidR="00F4437A" w:rsidRPr="00F4437A" w:rsidRDefault="00F4437A" w:rsidP="00F4437A">
            <w:pPr>
              <w:pStyle w:val="BodyText"/>
              <w:rPr>
                <w:rFonts w:ascii="Arial" w:hAnsi="Arial" w:cs="Arial"/>
                <w:color w:val="424242" w:themeColor="background1"/>
                <w:sz w:val="19"/>
                <w:szCs w:val="19"/>
              </w:rPr>
            </w:pPr>
            <w:r w:rsidRPr="00F4437A">
              <w:rPr>
                <w:rFonts w:ascii="Arial" w:hAnsi="Arial" w:cs="Arial"/>
                <w:color w:val="424242" w:themeColor="background1"/>
                <w:sz w:val="19"/>
                <w:szCs w:val="19"/>
              </w:rPr>
              <w:lastRenderedPageBreak/>
              <w:t xml:space="preserve">Pan and Tilt, this is an optional set of controls and may not be available in all versions. </w:t>
            </w:r>
          </w:p>
          <w:p w14:paraId="7B985796" w14:textId="77777777" w:rsidR="00F4437A" w:rsidRPr="00F4437A" w:rsidRDefault="00F4437A" w:rsidP="00F4437A">
            <w:pPr>
              <w:pStyle w:val="BodyText"/>
              <w:rPr>
                <w:rFonts w:ascii="Arial" w:hAnsi="Arial" w:cs="Arial"/>
                <w:color w:val="424242" w:themeColor="background1"/>
                <w:sz w:val="19"/>
                <w:szCs w:val="19"/>
              </w:rPr>
            </w:pPr>
          </w:p>
        </w:tc>
        <w:tc>
          <w:tcPr>
            <w:tcW w:w="5157" w:type="dxa"/>
          </w:tcPr>
          <w:p w14:paraId="1E651C97" w14:textId="60201E22" w:rsidR="00F4437A" w:rsidRDefault="00F4437A" w:rsidP="00502C05">
            <w:pPr>
              <w:ind w:left="397"/>
              <w:rPr>
                <w:noProof/>
              </w:rPr>
            </w:pPr>
            <w:r>
              <w:rPr>
                <w:noProof/>
              </w:rPr>
              <w:drawing>
                <wp:inline distT="0" distB="0" distL="0" distR="0" wp14:anchorId="4B30E24E" wp14:editId="69A6B31F">
                  <wp:extent cx="2945423" cy="2087592"/>
                  <wp:effectExtent l="0" t="0" r="127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94106" cy="2122097"/>
                          </a:xfrm>
                          <a:prstGeom prst="rect">
                            <a:avLst/>
                          </a:prstGeom>
                        </pic:spPr>
                      </pic:pic>
                    </a:graphicData>
                  </a:graphic>
                </wp:inline>
              </w:drawing>
            </w:r>
          </w:p>
        </w:tc>
      </w:tr>
    </w:tbl>
    <w:p w14:paraId="23ABF8FF" w14:textId="7796A69D" w:rsidR="00C25AA3" w:rsidRDefault="00C25AA3">
      <w:pPr>
        <w:spacing w:after="200" w:line="276" w:lineRule="auto"/>
        <w:rPr>
          <w:rFonts w:ascii="Arial" w:hAnsi="Arial" w:cs="Arial"/>
          <w:color w:val="424242" w:themeColor="background1"/>
          <w:spacing w:val="-5"/>
          <w:sz w:val="19"/>
          <w:szCs w:val="19"/>
        </w:rPr>
      </w:pPr>
    </w:p>
    <w:p w14:paraId="1C1F4A13" w14:textId="32A253F8" w:rsidR="00F4437A" w:rsidRDefault="00F4437A" w:rsidP="00F4437A">
      <w:pPr>
        <w:pStyle w:val="Heading2"/>
        <w:spacing w:before="0" w:after="240"/>
        <w:rPr>
          <w:rFonts w:ascii="Arial" w:hAnsi="Arial" w:cs="Arial"/>
        </w:rPr>
      </w:pPr>
      <w:r>
        <w:rPr>
          <w:rFonts w:ascii="Arial" w:hAnsi="Arial" w:cs="Arial"/>
        </w:rPr>
        <w:t>RAPIER MONO ALIGNMENT</w:t>
      </w:r>
    </w:p>
    <w:p w14:paraId="1E4A4018" w14:textId="3B341B1C" w:rsidR="00F4437A" w:rsidRDefault="00F4437A" w:rsidP="00F4437A">
      <w:pPr>
        <w:pStyle w:val="BodyText"/>
        <w:rPr>
          <w:rFonts w:ascii="Arial" w:hAnsi="Arial" w:cs="Arial"/>
          <w:color w:val="424242" w:themeColor="background1"/>
          <w:sz w:val="19"/>
          <w:szCs w:val="19"/>
        </w:rPr>
      </w:pPr>
      <w:r w:rsidRPr="00F4437A">
        <w:rPr>
          <w:rFonts w:ascii="Arial" w:hAnsi="Arial" w:cs="Arial"/>
          <w:color w:val="424242" w:themeColor="background1"/>
          <w:sz w:val="19"/>
          <w:szCs w:val="19"/>
        </w:rPr>
        <w:t>When there is no overview camera, it is often hard to determine the exact field of view and zoom/focus that the IR camera has.  This is especially true when setting up the camera in situations where the number of passing vehicles is low.  To help this situation, the Overview Camera buttons present on the Dual are replaced by Alignment buttons, as shown below.</w:t>
      </w:r>
    </w:p>
    <w:p w14:paraId="5900D9A9" w14:textId="10AB1618" w:rsidR="00F4437A" w:rsidRDefault="00F4437A" w:rsidP="00F4437A">
      <w:pPr>
        <w:pStyle w:val="BodyText"/>
        <w:rPr>
          <w:rFonts w:ascii="Arial" w:hAnsi="Arial" w:cs="Arial"/>
          <w:color w:val="424242" w:themeColor="background1"/>
          <w:sz w:val="19"/>
          <w:szCs w:val="19"/>
        </w:rPr>
      </w:pPr>
    </w:p>
    <w:p w14:paraId="0E7B4733" w14:textId="2A673703" w:rsidR="00F4437A" w:rsidRPr="00F4437A" w:rsidRDefault="00F4437A" w:rsidP="00F4437A">
      <w:pPr>
        <w:pStyle w:val="BodyText"/>
        <w:rPr>
          <w:rFonts w:ascii="Arial" w:hAnsi="Arial" w:cs="Arial"/>
          <w:color w:val="424242" w:themeColor="background1"/>
          <w:sz w:val="19"/>
          <w:szCs w:val="19"/>
        </w:rPr>
      </w:pPr>
      <w:r>
        <w:rPr>
          <w:noProof/>
        </w:rPr>
        <w:drawing>
          <wp:inline distT="0" distB="0" distL="0" distR="0" wp14:anchorId="54B62C81" wp14:editId="6BD63677">
            <wp:extent cx="4516120" cy="1664370"/>
            <wp:effectExtent l="0" t="0" r="0" b="0"/>
            <wp:docPr id="78" name="Picture 7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56855" cy="1679382"/>
                    </a:xfrm>
                    <a:prstGeom prst="rect">
                      <a:avLst/>
                    </a:prstGeom>
                  </pic:spPr>
                </pic:pic>
              </a:graphicData>
            </a:graphic>
          </wp:inline>
        </w:drawing>
      </w:r>
    </w:p>
    <w:p w14:paraId="187C0F23" w14:textId="77777777" w:rsidR="00F4437A" w:rsidRPr="00F4437A" w:rsidRDefault="00F4437A" w:rsidP="00F4437A"/>
    <w:p w14:paraId="1E59063D" w14:textId="3CAE73E1" w:rsidR="00F4437A" w:rsidRPr="00F4437A" w:rsidRDefault="00F4437A" w:rsidP="00F4437A">
      <w:pPr>
        <w:pStyle w:val="BodyText"/>
        <w:rPr>
          <w:rFonts w:ascii="Arial" w:hAnsi="Arial" w:cs="Arial"/>
          <w:color w:val="424242" w:themeColor="background1"/>
          <w:sz w:val="19"/>
          <w:szCs w:val="19"/>
        </w:rPr>
      </w:pPr>
      <w:r w:rsidRPr="00F4437A">
        <w:rPr>
          <w:rFonts w:ascii="Arial" w:hAnsi="Arial" w:cs="Arial"/>
          <w:color w:val="424242" w:themeColor="background1"/>
          <w:sz w:val="19"/>
          <w:szCs w:val="19"/>
        </w:rPr>
        <w:t xml:space="preserve">Pressing the SHOW ALIGNMENT button will set the IR camera into auto exposure mode where it will open the iris to its maximum and use gain to expose the brightest picture possible.  An example of an exposed alignment image is shown </w:t>
      </w:r>
      <w:r>
        <w:rPr>
          <w:rFonts w:ascii="Arial" w:hAnsi="Arial" w:cs="Arial"/>
          <w:color w:val="424242" w:themeColor="background1"/>
          <w:sz w:val="19"/>
          <w:szCs w:val="19"/>
        </w:rPr>
        <w:t>on next page</w:t>
      </w:r>
      <w:r w:rsidRPr="00F4437A">
        <w:rPr>
          <w:rFonts w:ascii="Arial" w:hAnsi="Arial" w:cs="Arial"/>
          <w:color w:val="424242" w:themeColor="background1"/>
          <w:sz w:val="19"/>
          <w:szCs w:val="19"/>
        </w:rPr>
        <w:t>.</w:t>
      </w:r>
    </w:p>
    <w:p w14:paraId="6982D277" w14:textId="77777777" w:rsidR="00F4437A" w:rsidRDefault="00F4437A">
      <w:pPr>
        <w:spacing w:after="200" w:line="276" w:lineRule="auto"/>
        <w:rPr>
          <w:rFonts w:ascii="Arial" w:hAnsi="Arial" w:cs="Arial"/>
          <w:color w:val="424242" w:themeColor="background1"/>
          <w:spacing w:val="-5"/>
          <w:sz w:val="19"/>
          <w:szCs w:val="19"/>
        </w:rPr>
      </w:pPr>
    </w:p>
    <w:tbl>
      <w:tblPr>
        <w:tblStyle w:val="TableGrid"/>
        <w:tblpPr w:leftFromText="180" w:rightFromText="180" w:vertAnchor="text" w:tblpY="-3"/>
        <w:tblW w:w="103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45"/>
        <w:gridCol w:w="5064"/>
      </w:tblGrid>
      <w:tr w:rsidR="00C25AA3" w14:paraId="7502ECA7" w14:textId="77777777" w:rsidTr="00502C05">
        <w:trPr>
          <w:trHeight w:val="3044"/>
        </w:trPr>
        <w:tc>
          <w:tcPr>
            <w:tcW w:w="5245" w:type="dxa"/>
          </w:tcPr>
          <w:p w14:paraId="57016E80" w14:textId="77777777" w:rsidR="00C25AA3" w:rsidRPr="00E34A71" w:rsidRDefault="00C25AA3" w:rsidP="00502C05">
            <w:pPr>
              <w:pStyle w:val="NormalWeb"/>
              <w:spacing w:before="0" w:beforeAutospacing="0" w:after="120" w:afterAutospacing="0"/>
              <w:rPr>
                <w:rFonts w:ascii="Arial" w:hAnsi="Arial" w:cs="Arial"/>
                <w:color w:val="424242" w:themeColor="background1"/>
                <w:sz w:val="19"/>
                <w:szCs w:val="19"/>
              </w:rPr>
            </w:pPr>
            <w:r w:rsidRPr="00E34A71">
              <w:rPr>
                <w:rFonts w:ascii="Arial" w:hAnsi="Arial" w:cs="Arial"/>
                <w:color w:val="424242" w:themeColor="background1"/>
                <w:sz w:val="19"/>
                <w:szCs w:val="19"/>
              </w:rPr>
              <w:lastRenderedPageBreak/>
              <w:t xml:space="preserve">When alignment is achieved through use of Pan and Tilt or manually adjusting the brackets, the camera must be reset to normal ANPR mode by pressing the </w:t>
            </w:r>
            <w:r w:rsidRPr="00C25AA3">
              <w:rPr>
                <w:rFonts w:ascii="Arial" w:hAnsi="Arial" w:cs="Arial"/>
                <w:b/>
                <w:bCs/>
                <w:color w:val="424242" w:themeColor="background1"/>
                <w:sz w:val="19"/>
                <w:szCs w:val="19"/>
              </w:rPr>
              <w:t>RETURN TO ANPR</w:t>
            </w:r>
            <w:r w:rsidRPr="00E34A71">
              <w:rPr>
                <w:rFonts w:ascii="Arial" w:hAnsi="Arial" w:cs="Arial"/>
                <w:color w:val="424242" w:themeColor="background1"/>
                <w:sz w:val="19"/>
                <w:szCs w:val="19"/>
              </w:rPr>
              <w:t xml:space="preserve"> button. </w:t>
            </w:r>
          </w:p>
          <w:p w14:paraId="6CF8F63F" w14:textId="77777777" w:rsidR="00C25AA3" w:rsidRPr="00E34A71" w:rsidRDefault="00C25AA3" w:rsidP="00502C05">
            <w:pPr>
              <w:pStyle w:val="NormalWeb"/>
              <w:spacing w:before="0" w:beforeAutospacing="0" w:after="120" w:afterAutospacing="0"/>
              <w:rPr>
                <w:rFonts w:ascii="Arial" w:hAnsi="Arial" w:cs="Arial"/>
                <w:color w:val="424242" w:themeColor="background1"/>
                <w:sz w:val="19"/>
                <w:szCs w:val="19"/>
              </w:rPr>
            </w:pPr>
          </w:p>
        </w:tc>
        <w:tc>
          <w:tcPr>
            <w:tcW w:w="5064" w:type="dxa"/>
          </w:tcPr>
          <w:p w14:paraId="260BAF3F" w14:textId="77777777" w:rsidR="00C25AA3" w:rsidRDefault="00C25AA3" w:rsidP="00502C05">
            <w:r>
              <w:fldChar w:fldCharType="begin"/>
            </w:r>
            <w:r>
              <w:instrText xml:space="preserve"> INCLUDEPICTURE "/var/folders/mx/5j5syyq14650ffkg9vm_qyfr0000gn/T/com.microsoft.Word/WebArchiveCopyPasteTempFiles/page18image52246544" \* MERGEFORMATINET </w:instrText>
            </w:r>
            <w:r>
              <w:fldChar w:fldCharType="end"/>
            </w:r>
            <w:r>
              <w:t xml:space="preserve"> </w:t>
            </w:r>
            <w:r>
              <w:fldChar w:fldCharType="begin"/>
            </w:r>
            <w:r>
              <w:instrText xml:space="preserve"> INCLUDEPICTURE "/var/folders/mx/5j5syyq14650ffkg9vm_qyfr0000gn/T/com.microsoft.Word/WebArchiveCopyPasteTempFiles/page19image52314320" \* MERGEFORMATINET </w:instrText>
            </w:r>
            <w:r>
              <w:fldChar w:fldCharType="separate"/>
            </w:r>
            <w:r>
              <w:rPr>
                <w:noProof/>
              </w:rPr>
              <w:drawing>
                <wp:inline distT="0" distB="0" distL="0" distR="0" wp14:anchorId="472EE59C" wp14:editId="6D2B78D8">
                  <wp:extent cx="2320925" cy="1741170"/>
                  <wp:effectExtent l="0" t="0" r="3175" b="0"/>
                  <wp:docPr id="231" name="Picture 231" descr="page19image52314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age19image523143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20925" cy="1741170"/>
                          </a:xfrm>
                          <a:prstGeom prst="rect">
                            <a:avLst/>
                          </a:prstGeom>
                          <a:noFill/>
                          <a:ln>
                            <a:noFill/>
                          </a:ln>
                        </pic:spPr>
                      </pic:pic>
                    </a:graphicData>
                  </a:graphic>
                </wp:inline>
              </w:drawing>
            </w:r>
            <w:r>
              <w:fldChar w:fldCharType="end"/>
            </w:r>
          </w:p>
          <w:p w14:paraId="294ECE24" w14:textId="77777777" w:rsidR="00C25AA3" w:rsidRDefault="00C25AA3" w:rsidP="00502C05"/>
          <w:p w14:paraId="4F471524" w14:textId="77777777" w:rsidR="00C25AA3" w:rsidRDefault="00C25AA3" w:rsidP="00502C05">
            <w:r>
              <w:fldChar w:fldCharType="begin"/>
            </w:r>
            <w:r>
              <w:instrText xml:space="preserve"> INCLUDEPICTURE "/var/folders/mx/5j5syyq14650ffkg9vm_qyfr0000gn/T/com.microsoft.Word/WebArchiveCopyPasteTempFiles/page8image52357696" \* MERGEFORMATINET </w:instrText>
            </w:r>
            <w:r>
              <w:fldChar w:fldCharType="end"/>
            </w:r>
            <w:r>
              <w:fldChar w:fldCharType="begin"/>
            </w:r>
            <w:r>
              <w:instrText xml:space="preserve"> INCLUDEPICTURE "/var/folders/mx/5j5syyq14650ffkg9vm_qyfr0000gn/T/com.microsoft.Word/WebArchiveCopyPasteTempFiles/page14image52330704" \* MERGEFORMATINET </w:instrText>
            </w:r>
            <w:r>
              <w:fldChar w:fldCharType="end"/>
            </w:r>
          </w:p>
        </w:tc>
      </w:tr>
      <w:tr w:rsidR="00C25AA3" w14:paraId="43E87074" w14:textId="77777777" w:rsidTr="00502C05">
        <w:trPr>
          <w:trHeight w:val="3044"/>
        </w:trPr>
        <w:tc>
          <w:tcPr>
            <w:tcW w:w="5245" w:type="dxa"/>
          </w:tcPr>
          <w:p w14:paraId="0C3DB610" w14:textId="77777777" w:rsidR="00C25AA3" w:rsidRPr="00E34A71" w:rsidRDefault="00C25AA3" w:rsidP="00502C05">
            <w:pPr>
              <w:pStyle w:val="NormalWeb"/>
              <w:spacing w:before="0" w:beforeAutospacing="0" w:after="120" w:afterAutospacing="0"/>
              <w:rPr>
                <w:rFonts w:ascii="Arial" w:hAnsi="Arial" w:cs="Arial"/>
                <w:color w:val="424242" w:themeColor="background1"/>
                <w:sz w:val="19"/>
                <w:szCs w:val="19"/>
              </w:rPr>
            </w:pPr>
            <w:r w:rsidRPr="00E34A71">
              <w:rPr>
                <w:rFonts w:ascii="Arial" w:hAnsi="Arial" w:cs="Arial"/>
                <w:color w:val="424242" w:themeColor="background1"/>
                <w:sz w:val="19"/>
                <w:szCs w:val="19"/>
              </w:rPr>
              <w:t xml:space="preserve">When this is done, the image should return to a low background video – when retro- reflective plates are in view, they should be visible and normal control of the ANPR buttons can fine tune for zoom, focus and </w:t>
            </w:r>
            <w:r>
              <w:rPr>
                <w:rFonts w:ascii="Arial" w:hAnsi="Arial" w:cs="Arial"/>
                <w:color w:val="424242" w:themeColor="background1"/>
                <w:sz w:val="19"/>
                <w:szCs w:val="19"/>
              </w:rPr>
              <w:br/>
            </w:r>
            <w:r w:rsidRPr="00E34A71">
              <w:rPr>
                <w:rFonts w:ascii="Arial" w:hAnsi="Arial" w:cs="Arial"/>
                <w:color w:val="424242" w:themeColor="background1"/>
                <w:sz w:val="19"/>
                <w:szCs w:val="19"/>
              </w:rPr>
              <w:t xml:space="preserve">brightness of the image. </w:t>
            </w:r>
          </w:p>
          <w:p w14:paraId="367E2CCD" w14:textId="77777777" w:rsidR="00C25AA3" w:rsidRPr="00E34A71" w:rsidRDefault="00C25AA3" w:rsidP="00502C05">
            <w:pPr>
              <w:pStyle w:val="Heading2"/>
              <w:spacing w:before="0" w:after="120" w:line="240" w:lineRule="auto"/>
              <w:outlineLvl w:val="1"/>
              <w:rPr>
                <w:rFonts w:ascii="Arial" w:hAnsi="Arial" w:cs="Arial"/>
                <w:color w:val="424242" w:themeColor="background1"/>
                <w:sz w:val="19"/>
                <w:szCs w:val="19"/>
              </w:rPr>
            </w:pPr>
          </w:p>
        </w:tc>
        <w:tc>
          <w:tcPr>
            <w:tcW w:w="5064" w:type="dxa"/>
          </w:tcPr>
          <w:p w14:paraId="218975AA" w14:textId="77777777" w:rsidR="00C25AA3" w:rsidRDefault="00C25AA3" w:rsidP="00502C05">
            <w:r>
              <w:fldChar w:fldCharType="begin"/>
            </w:r>
            <w:r>
              <w:instrText xml:space="preserve"> INCLUDEPICTURE "/var/folders/mx/5j5syyq14650ffkg9vm_qyfr0000gn/T/com.microsoft.Word/WebArchiveCopyPasteTempFiles/page19image52316400" \* MERGEFORMATINET </w:instrText>
            </w:r>
            <w:r>
              <w:fldChar w:fldCharType="separate"/>
            </w:r>
            <w:r>
              <w:rPr>
                <w:noProof/>
              </w:rPr>
              <w:drawing>
                <wp:inline distT="0" distB="0" distL="0" distR="0" wp14:anchorId="37C7FB3E" wp14:editId="0DFE4E45">
                  <wp:extent cx="2320925" cy="1749425"/>
                  <wp:effectExtent l="0" t="0" r="3175" b="3175"/>
                  <wp:docPr id="232" name="Picture 232" descr="page19image5231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page19image5231640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20925" cy="1749425"/>
                          </a:xfrm>
                          <a:prstGeom prst="rect">
                            <a:avLst/>
                          </a:prstGeom>
                          <a:noFill/>
                          <a:ln>
                            <a:noFill/>
                          </a:ln>
                        </pic:spPr>
                      </pic:pic>
                    </a:graphicData>
                  </a:graphic>
                </wp:inline>
              </w:drawing>
            </w:r>
            <w:r>
              <w:fldChar w:fldCharType="end"/>
            </w:r>
          </w:p>
          <w:p w14:paraId="3173AF49" w14:textId="77777777" w:rsidR="00C25AA3" w:rsidRDefault="00C25AA3" w:rsidP="00502C05"/>
          <w:p w14:paraId="3E1843A9" w14:textId="77777777" w:rsidR="00C25AA3" w:rsidRDefault="00C25AA3" w:rsidP="00502C05"/>
        </w:tc>
      </w:tr>
    </w:tbl>
    <w:p w14:paraId="63B415C9" w14:textId="77777777" w:rsidR="00C25AA3" w:rsidRPr="00B74CCA" w:rsidRDefault="00C25AA3" w:rsidP="00B74CCA">
      <w:pPr>
        <w:pStyle w:val="BodyText"/>
        <w:spacing w:after="120"/>
        <w:rPr>
          <w:rFonts w:ascii="Arial" w:hAnsi="Arial" w:cs="Arial"/>
          <w:color w:val="424242" w:themeColor="background1"/>
          <w:sz w:val="19"/>
          <w:szCs w:val="19"/>
        </w:rPr>
      </w:pPr>
    </w:p>
    <w:sectPr w:rsidR="00C25AA3" w:rsidRPr="00B74CCA" w:rsidSect="009A55D8">
      <w:headerReference w:type="default" r:id="rId49"/>
      <w:footerReference w:type="even" r:id="rId50"/>
      <w:footerReference w:type="default" r:id="rId51"/>
      <w:headerReference w:type="first" r:id="rId52"/>
      <w:pgSz w:w="11900" w:h="16840"/>
      <w:pgMar w:top="2345" w:right="720" w:bottom="720" w:left="720" w:header="0" w:footer="85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CC0D11" w14:textId="77777777" w:rsidR="00B41A8C" w:rsidRDefault="00B41A8C" w:rsidP="008E2E9D">
      <w:r>
        <w:separator/>
      </w:r>
    </w:p>
  </w:endnote>
  <w:endnote w:type="continuationSeparator" w:id="0">
    <w:p w14:paraId="4DB97D46" w14:textId="77777777" w:rsidR="00B41A8C" w:rsidRDefault="00B41A8C" w:rsidP="008E2E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43" w:usb2="00000009" w:usb3="00000000" w:csb0="000001FF" w:csb1="00000000"/>
  </w:font>
  <w:font w:name="Wingdings 3">
    <w:panose1 w:val="05040102010807070707"/>
    <w:charset w:val="4D"/>
    <w:family w:val="decorative"/>
    <w:pitch w:val="variable"/>
    <w:sig w:usb0="00000003" w:usb1="00000000" w:usb2="00000000" w:usb3="00000000" w:csb0="80000001" w:csb1="00000000"/>
  </w:font>
  <w:font w:name="Times New Roman (Headings CS)">
    <w:altName w:val="Times New Roman"/>
    <w:panose1 w:val="020B0604020202020204"/>
    <w:charset w:val="00"/>
    <w:family w:val="roman"/>
    <w:notTrueType/>
    <w:pitch w:val="default"/>
  </w:font>
  <w:font w:name="MinionPro-Regular">
    <w:altName w:val="Calibri"/>
    <w:panose1 w:val="020B0604020202020204"/>
    <w:charset w:val="4D"/>
    <w:family w:val="auto"/>
    <w:notTrueType/>
    <w:pitch w:val="default"/>
    <w:sig w:usb0="00000003" w:usb1="00000000" w:usb2="00000000" w:usb3="00000000" w:csb0="00000001" w:csb1="00000000"/>
  </w:font>
  <w:font w:name="Wingdings-Regular">
    <w:altName w:val="Wingdings"/>
    <w:panose1 w:val="020B0604020202020204"/>
    <w:charset w:val="00"/>
    <w:family w:val="auto"/>
    <w:notTrueType/>
    <w:pitch w:val="default"/>
    <w:sig w:usb0="00000003" w:usb1="00000000" w:usb2="00000000" w:usb3="00000000" w:csb0="00000001" w:csb1="00000000"/>
  </w:font>
  <w:font w:name="Times New Roman (Body CS)">
    <w:altName w:val="Times New Roman"/>
    <w:panose1 w:val="020B0604020202020204"/>
    <w:charset w:val="00"/>
    <w:family w:val="roman"/>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28606742"/>
      <w:docPartObj>
        <w:docPartGallery w:val="Page Numbers (Bottom of Page)"/>
        <w:docPartUnique/>
      </w:docPartObj>
    </w:sdtPr>
    <w:sdtEndPr>
      <w:rPr>
        <w:rStyle w:val="PageNumber"/>
      </w:rPr>
    </w:sdtEndPr>
    <w:sdtContent>
      <w:p w14:paraId="6BF214A7" w14:textId="7F14C8A8" w:rsidR="00880F06" w:rsidRDefault="00880F06" w:rsidP="00342764">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54B7C72" w14:textId="77777777" w:rsidR="00880F06" w:rsidRDefault="00880F06" w:rsidP="008C4989">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07852421"/>
      <w:docPartObj>
        <w:docPartGallery w:val="Page Numbers (Bottom of Page)"/>
        <w:docPartUnique/>
      </w:docPartObj>
    </w:sdtPr>
    <w:sdtEndPr>
      <w:rPr>
        <w:rStyle w:val="PageNumber"/>
      </w:rPr>
    </w:sdtEndPr>
    <w:sdtContent>
      <w:p w14:paraId="3811A426" w14:textId="1B2DB373" w:rsidR="00880F06" w:rsidRDefault="00880F06" w:rsidP="00342764">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28</w:t>
        </w:r>
        <w:r>
          <w:rPr>
            <w:rStyle w:val="PageNumber"/>
          </w:rPr>
          <w:fldChar w:fldCharType="end"/>
        </w:r>
      </w:p>
    </w:sdtContent>
  </w:sdt>
  <w:p w14:paraId="721F30BF" w14:textId="79A4689A" w:rsidR="00880F06" w:rsidRDefault="00880F06" w:rsidP="008C4989">
    <w:pPr>
      <w:pStyle w:val="Footer"/>
      <w:ind w:firstLine="360"/>
    </w:pPr>
    <w:r w:rsidRPr="00904018">
      <w:rPr>
        <w:noProof/>
      </w:rPr>
      <mc:AlternateContent>
        <mc:Choice Requires="wpg">
          <w:drawing>
            <wp:anchor distT="0" distB="0" distL="114300" distR="114300" simplePos="0" relativeHeight="251673600" behindDoc="0" locked="0" layoutInCell="1" allowOverlap="1" wp14:anchorId="00E64715" wp14:editId="334DDB2D">
              <wp:simplePos x="0" y="0"/>
              <wp:positionH relativeFrom="column">
                <wp:posOffset>407727</wp:posOffset>
              </wp:positionH>
              <wp:positionV relativeFrom="paragraph">
                <wp:posOffset>220659</wp:posOffset>
              </wp:positionV>
              <wp:extent cx="6387582" cy="321776"/>
              <wp:effectExtent l="0" t="0" r="635" b="0"/>
              <wp:wrapNone/>
              <wp:docPr id="209" name="Group 209"/>
              <wp:cNvGraphicFramePr/>
              <a:graphic xmlns:a="http://schemas.openxmlformats.org/drawingml/2006/main">
                <a:graphicData uri="http://schemas.microsoft.com/office/word/2010/wordprocessingGroup">
                  <wpg:wgp>
                    <wpg:cNvGrpSpPr/>
                    <wpg:grpSpPr>
                      <a:xfrm>
                        <a:off x="0" y="0"/>
                        <a:ext cx="6387582" cy="321776"/>
                        <a:chOff x="0" y="0"/>
                        <a:chExt cx="6387582" cy="321776"/>
                      </a:xfrm>
                    </wpg:grpSpPr>
                    <pic:pic xmlns:pic="http://schemas.openxmlformats.org/drawingml/2006/picture">
                      <pic:nvPicPr>
                        <pic:cNvPr id="210" name="Picture 210"/>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596882" y="31102"/>
                          <a:ext cx="1790700" cy="228600"/>
                        </a:xfrm>
                        <a:prstGeom prst="rect">
                          <a:avLst/>
                        </a:prstGeom>
                      </pic:spPr>
                    </pic:pic>
                    <wps:wsp>
                      <wps:cNvPr id="211" name="Text Box 211"/>
                      <wps:cNvSpPr txBox="1"/>
                      <wps:spPr>
                        <a:xfrm>
                          <a:off x="0" y="0"/>
                          <a:ext cx="4472305" cy="221615"/>
                        </a:xfrm>
                        <a:prstGeom prst="rect">
                          <a:avLst/>
                        </a:prstGeom>
                        <a:noFill/>
                        <a:ln w="6350">
                          <a:noFill/>
                        </a:ln>
                      </wps:spPr>
                      <wps:txbx>
                        <w:txbxContent>
                          <w:p w14:paraId="4E50C2FC" w14:textId="77777777" w:rsidR="00880F06" w:rsidRPr="00A1077C" w:rsidRDefault="00880F06" w:rsidP="00904018">
                            <w:pPr>
                              <w:jc w:val="right"/>
                              <w:rPr>
                                <w:color w:val="013751" w:themeColor="accent4"/>
                                <w:sz w:val="15"/>
                                <w:szCs w:val="15"/>
                              </w:rPr>
                            </w:pPr>
                            <w:r w:rsidRPr="00A1077C">
                              <w:rPr>
                                <w:color w:val="013751" w:themeColor="accent4"/>
                                <w:sz w:val="15"/>
                                <w:szCs w:val="15"/>
                              </w:rPr>
                              <w:t xml:space="preserve">www.mav-systems.com       |       www.anprcameras.com       |       +44 333 800 3050 </w:t>
                            </w:r>
                          </w:p>
                          <w:p w14:paraId="0B550F99" w14:textId="77777777" w:rsidR="00880F06" w:rsidRPr="005D16BF" w:rsidRDefault="00880F06" w:rsidP="00904018">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2" name="Text Box 212"/>
                      <wps:cNvSpPr txBox="1"/>
                      <wps:spPr>
                        <a:xfrm>
                          <a:off x="0" y="99526"/>
                          <a:ext cx="4472940" cy="222250"/>
                        </a:xfrm>
                        <a:prstGeom prst="rect">
                          <a:avLst/>
                        </a:prstGeom>
                        <a:noFill/>
                        <a:ln w="6350">
                          <a:noFill/>
                        </a:ln>
                      </wps:spPr>
                      <wps:txbx>
                        <w:txbxContent>
                          <w:p w14:paraId="2329FBFA" w14:textId="77777777" w:rsidR="00880F06" w:rsidRPr="00A1077C" w:rsidRDefault="00880F06" w:rsidP="00904018">
                            <w:pPr>
                              <w:jc w:val="right"/>
                              <w:rPr>
                                <w:rFonts w:asciiTheme="minorHAnsi" w:hAnsiTheme="minorHAnsi" w:cstheme="minorHAnsi"/>
                                <w:color w:val="013751" w:themeColor="accent4"/>
                                <w:sz w:val="15"/>
                                <w:szCs w:val="15"/>
                              </w:rPr>
                            </w:pPr>
                            <w:r w:rsidRPr="00A1077C">
                              <w:rPr>
                                <w:rFonts w:asciiTheme="minorHAnsi" w:hAnsiTheme="minorHAnsi" w:cstheme="minorHAnsi"/>
                                <w:color w:val="013751" w:themeColor="accent4"/>
                                <w:sz w:val="15"/>
                                <w:szCs w:val="15"/>
                              </w:rPr>
                              <w:t xml:space="preserve">MAV Systems Limited, Lullingstone Park Farm Offices, Eynsford, Kent, UK, DA4 0JA  </w:t>
                            </w:r>
                          </w:p>
                          <w:p w14:paraId="1CB47373" w14:textId="77777777" w:rsidR="00880F06" w:rsidRPr="005D16BF" w:rsidRDefault="00880F06" w:rsidP="009040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0E64715" id="Group 209" o:spid="_x0000_s1030" style="position:absolute;left:0;text-align:left;margin-left:32.1pt;margin-top:17.35pt;width:502.95pt;height:25.35pt;z-index:251673600" coordsize="63875,321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dhT2fngMAALgKAAAOAAAAZHJzL2Uyb0RvYy54bWzsVttu2zgQfV9g/4HQ&#13;&#10;e6NLfBXiFN5kExQIWmOTRZ9pmrKESiSXpGOlX79nKMlx4+yl7aJP+2CZ5JCcM2fOkLx42zY1e5TW&#13;&#10;VVotovQsiZhUQm8qtV1Evz/cvJlFzHmuNrzWSi6iJ+mit5c//3SxN7nMdKnrjbQMmyiX780iKr03&#13;&#10;eRw7UcqGuzNtpIKx0LbhHl27jTeW77F7U8dZkkzivbYbY7WQzmH0ujNGl2H/opDCfygKJz2rFxGw&#13;&#10;+fC14bumb3x5wfOt5aasRA+DfwOKhlcKTg9bXXPP2c5WJ1s1lbDa6cKfCd3EuigqIUMMiCZNXkRz&#13;&#10;a/XOhFi2+X5rDjSB2hc8ffO24v3jyrJqs4iyZB4xxRskKfhlNAB69mabY9atNfdmZfuBbdejiNvC&#13;&#10;NvSPWFgbiH06ECtbzwQGJ+ez6XiWRUzAdp6l0+mkY16USM/JMlH++vcL48FtTOgOYEwlcvx6ntA6&#13;&#10;4emf9YRVfmdl1G/S/Ks9Gm4/7cwbpNRwX62ruvJPQZ5IHoFSj6tKrGzXOaI8hSQ7ymEntyzDEDim&#13;&#10;RTSvW8UpqjstPjmm9FXJ1VYunYG2UXE0O/5yeuh+4XJdV+amqmvKE7X74FAHL3T0Cj+dRq+12DVS&#13;&#10;+a7orKwRp1aurIyLmM1ls5bQkH23CYB47ryVXpTksIDj3wCWgB4ZAspnYBSCg8BekdRoPJ/MSD0k&#13;&#10;njRNsk47g7jS6TyZJmCSxJVlswnana9BmsY6fyt1w6gBlACDxPCcP965HtYwpSezQxIgAhgVAY4n&#13;&#10;N/CG3glzX1WB9yU3EhBo22M5pIMcHii4X3QLPQRC+4lUgcy3MPSZp/G/YA2EnBbiaDTNzpPxwFU6&#13;&#10;ScffwxXPlSZdgW6e14rtqdTHSSD3YEHSawVen7FSy7frtjt3CACNrPXmCeFZjRQBvDPipkK+7rjz&#13;&#10;K25xKmMQN43/gE9Ra/jSfStipbafXxun+UgVrBHb45RfRO6PHafyrt8pJHGejkbY1ofOaDzN0LHH&#13;&#10;lvWxRe2aK42LBGkCutCk+b4emoXVzUdcSEvyChNXAr4XkR+aV767e3ChCblchkndqXGn7g3OmjRw&#13;&#10;R2p8aD9ya3rJeujhvR5kc6Lcbi4lQenlzuuiCrJ+ZrWnHxL+YVpGvXZH25GWQ+USKoj+67U8n4+z&#13;&#10;/t4Yap/0PKcMdrWfZRDfd9T+f6Hn8//1TLfgj9NzeAPgeRSul/4pR++v437Q//OD8/JPAAAA//8D&#13;&#10;AFBLAwQKAAAAAAAAACEAIRt2htUjAADVIwAAFAAAAGRycy9tZWRpYS9pbWFnZTEucG5niVBORw0K&#13;&#10;GgoAAAANSUhEUgAAA+gAAACECAYAAAADfQFYAAAACXBIWXMAAE4gAABOIAEWfZneAAAgAElEQVR4&#13;&#10;nO3dT3La2LfAcfXvae7swO4VmDdHZbKAX4Xf/FGmVxB6xixk9JjFvYKQYgGNKwsILjH/wQrarOCF&#13;&#10;OVX96vp31I2VK9CfK+lI+n6qXEmnbRBXGOncc+65P/35558eAAAAYPij+drzvDtlg/H2uJyuL32T&#13;&#10;P5oPPM/7Vs0hpfZ0XE4Hab5Z49gfl9Of0n5vEPQrDyzCcPPD8QVB3/Y++BiGm5mr5014jrdhuLn4&#13;&#10;Pq1gnJy+VlTrH4w3AAAAAAD1I0AHAAAAAEABAnQAAAAAABTwu3wS/NH8jed5Pc/zzBqSG/nyzqz9&#13;&#10;OXiet5W/m/Ul381/p1kT1VSylsuM0RsZJ0/G6TrhJe09z3uWv29ljMz4PB+X0+fmjkSzyXmMROfT&#13;&#10;u/BvkeeTc/rDv7X5/Q8AANKzrQc/Jwj68TX3T2G4SbVev2VYM46/dCpAl4B8KIHm4EyQmeTq5EPk&#13;&#10;rw8TfzQ3f+wkEF0cl9NtlgfVxB/NT8fnNsehXZ+MazRGH2ScDjJG5mtFwO7GyUTTjeUr63vc5myz&#13;&#10;Gnn/G0/RpJWcYzN59b2WQQEAAAAaqPUB+klQbr7elfhUt/L13h/NTRZ55XneQxOCUAnKo6+rEp/q&#13;&#10;Ss6B+frkj+ZmUmNBsJ6OP5pHQfhpMK6p02t0LO9OJmX2J5Mya84zAAAAkKy1AbqU9I49z7uv4elN&#13;&#10;1vK9BOsmqzjTVgbsj+YmuJvIGJUZlJ9jJjQ+SbD+RaoPOl8ufZIR750E49q2u0nrWn4HX34PZVKm&#13;&#10;8ZUmAAAAQBl8fzTXuN5hkTfT5o/mJuCcOSrtdcEEVt+0BOoycTFTGPC9BHEyTpOuBG+xPghRQK7l&#13;&#10;vVuGeKXJosjve1X80XxyZo2+a9Eygc4uEYhNUlU17qZPxqKi5wIAALDyo1JUZdaWplRnKQzM46JA&#13;&#10;/VEC0EoDEsWBeZw5vn/7o/lvMqHRqgBFzkNXgvFLruXz54P8XphAfaX0WHt1VOOcLANZtD1Yl6qe&#13;&#10;oVT15Ol/UdQvNTwnAADAK40vcW9AYB5n1ucOTEauimyN3PQuGlgibZYIjM36+KaWvcvY9wo23euK&#13;&#10;l94EklWfKcxkrmpaLhNfBjJp4aTVjXyG1zG+p7RODgEAgA5p7D7oJhPpj+YmcPvcwCykWfP92R/N&#13;&#10;V1LK6Zx5XH80f/A8748Gr1++kqqDxmw7YSYUzLj7o/lWxv53mWwgOE/nWn43nmXyTQXJ7B9qPhYT&#13;&#10;wKoal6Lkd3urIDh/ZMcBAACgQeMC9JPA81uDA8+IyRquJYPkjHRlf5bAsA1MCfSirMkMh+M+ICB3&#13;&#10;5jRQHyo5Jg0Z1mhyr9FrpeVzfC1LHOpqUnmK7DkAAFChUQF6CwNPTwK5rWyhVYjc9K4kSNRw0+vS&#13;&#10;vUxmqA7S4ZwJ1H83wZzriawcHhSdXtNQcdvE3wc55rWiCdYDzeEAAIAWjQjQWx54evKa1kWCdMne&#13;&#10;bkve671utwTpnXUnE1mTugZAdhbYKzoBt03L/J4E55oqTMieAwAANdQH6B0JPL0iQbqs4/zWkY7g&#13;&#10;t8oymajOlTRLqzObri2Yu5MlP02xULj8gwAdAACoobqLuwSeGreBK0sUpN+kaVgk2ahFByYv4kx5&#13;&#10;r9mzuDHN4+BUlE2vo8P/QuESG7On/Er7bgdS/aDts+qgeGs/AIBbH4KgrzWuKHxsYbj5yd3hoE5a&#13;&#10;M+inDYS65ipNGbdkENcdDM4jH6S6At0UdfivtORdytx3Ckdc9Rpq+TzTOKHG2nMAAKCK1gC9ift2&#13;&#10;u3S2jFvK4Ld0CvdK26YOjfGpho7mGoO66zrX56cwU9o/hAAdAACoojVAb2MjuKzubdtLSXC+Zoxe&#13;&#10;XLEeHfK7UmWgpbUkWmWALpNoGvdu30tFBAAAgBqq16DDW5yuRyc4t3oJzrSvv0XpzPvAlKCXHgge&#13;&#10;l1OzN/uTwiqfa1mXr20CYaj0M4u15wDQLV8cV06Z+/JPjh7rYxhu6K2EFwToukUZ4jHB+VnmA431&#13;&#10;6KgsSFe8DGeoMPDUWnpP9Q0AdMtzGG6cJXSCoM/bB6VoxD7oHWeCjjHB+Vl3NIyDuJfdH8qmNfs6&#13;&#10;1NSXQZpZauyVsTOVEAqOo7O+fv06+Pr160y++PwGAEAQoDfDZ4LziygLQuSDrX+DS7Ls5FHhiF9J&#13;&#10;Fl0LTcdyiuZw9RvITi0fqIACAOBvBOhoizvJ1gFe1L+h5JFQm0VXcAwRreXtrD8HAAAqEaCjTTRv&#13;&#10;M4VqXZUdhB2XU5OFPSg8r+80lLlL34zruo/D4pHydgAAoBUBOtpEazkt6nFbwd7gZNGTadxazSN7&#13;&#10;DgAANCNAR5tcS9YOiMxKLnVnT/RkWifMCNABAIBaBOhoG61ZO9TjqswGgrLnuMYy99s6ezLIrgpa&#13;&#10;y9u/KzgOAAAAKwJ0tA3dgBF3X3KwqrUjeJ0ZbK0TZXRvBwAAqhGgo21uNe0DDTXK3IZPa9BXZ5m7&#13;&#10;xvL2g1Q8AAAAqEWAjjYii464+7Imbo7L6dbzvL3CEa+lJ4PsQX9V9fOmQHAOAADU8zlFaKFeTTfj&#13;&#10;Wte2muAxaVupG6Vrhctgyq4fSnpsk0X/UO/LsxrXkEmnORwAANkMgqDvstpvHYabNeegmQjQ0Ua1&#13;&#10;dHI3mVR/ND/UkD18kgDcfG1lomCbtRmWrNM+/RrIWGrMhubRxQB9WGWALlUK91U9XwZ7ytsBAIrd&#13;&#10;yZdLBOgNRYCONqqte7Vk6coMUJ7kA3crQXhSZjwzeawfHk8C94F8aS1fTuOls7nLMYuYx/RH8515&#13;&#10;jrIOPidT5j44LqdVXaTJngMAABRAgI42qjNImjkMYg8SjL98yVrnyklAazLEC8mQDuV1NrE0flhy&#13;&#10;Fv1TSY9dxLjCWXStATrd2wEAQCMQoKOVTCBZx37Hkkk1JcWfcz7ETrJ96wqznqnJmEbB+riBgfqg&#13;&#10;xAB9pTRAryRolsmbd1U8V0b7uia3gAbT+DuT9pr+XarNNMkynl37vIq/Xlev3/Y+cF1BZ3uOtO/T&#13;&#10;st+jzqsFUZ2f/ut//vdPxhst9LbOAFeC1zRBepQlN8Hdqo5JhSIkKHtQuu7YxgRrpS2B8EfzldIg&#13;&#10;9V9lr8GWiSmNExS/HpfTsiZlkNPXr19nJ30bPv7zn/8scytEAAAao60Z9IPMwCUFaDfS/ErbetEq&#13;&#10;nTYWs2lbg7BKHZdTk2FeS4Y5Hrzuo6C86Y2rZEJh7I/mW6XBWdx1ydUVWgP0YQXrsMclP35erD8H&#13;&#10;AACN0aYAfSelt6nX6p6spx2X0DlRm8PJ+KS+YZV9lMfyRbCegazdHksAG+3N/lxGk7K6mQylP5p/&#13;&#10;L1DaX6VeiWuyV0rHwOwDPylrYkIaCWqc8Ny18fcNAAC0VxsC9C+mxDbPGsPYetqh/L1tQajJlC9M&#13;&#10;RjfPD8u4TvzRfCbZ4PfuD7EUdXZy/4HG9eSuSdVArwHvkTdlPbD5TPFH80fFWfSymqVpzZ7THA4A&#13;&#10;ADTKPxp8ukxg/vNxOR27aAAkWeUbycS3wU7WYQ/yBuex8fl+XE7NGtNfGjI2qgL0rpD3iPbfobL3&#13;&#10;ydcaFJbZLI4AHQAAwIEmBuh7CTzHrksXJaM+aHiQfpCmSL0ysrYS7DclSEc9Jl0ed5nsOyg4lLh3&#13;&#10;UorulFRNaOzk/9i0posAAABNC9B/M9mvMsuFo6ZXZT1+yXYyPqV2LJYg/TcNLxj6yO/nY8dPjdbG&#13;&#10;ZGVk0WkOBwAA4EhTAnSTjfrFlM9WkRGRkvmPZT+PY79J1ryqhkgzpVlC6ND10mKtr7+MYLqSfdZz&#13;&#10;IEAHAACN04QA3QSBTtZRZ9SkAOMXWftbGZkoYW9hWCku866EVBHsFR7arcsyd2muqbG8/Qvl7QAA&#13;&#10;oIm0B+hRcF64CVxWkoluQpnuLzVMXkS6niXFeZX/3iqjNYPrMotO9hwAACBBEPQHsa+Luwlp3mat&#13;&#10;tuD8xFrpdkmROoPzl0kMfzTfK82goX7m9+euw+dhoXTLubEsUXFBY4B+kAoOAB0kVULaemM8p71f&#13;&#10;C4L+WNtONGG4SX3NCIJ+5dvKhuFmYDmOXsFKz+8niYaXv4fhprTXJkFb2mvXOAw3Tpa0VnC+FmG4&#13;&#10;sb73g6D/UPLOOuacWSuMbc9tex9lFQT9odwbmce+TfrxIOhHf92dvNee5c+t1gBdQ3DuKc8A/lpn&#13;&#10;cH7C/GLfKzgO6NPpEmPz+aV0AuvadF4v+vkq5e1X7g7LGYJzoCBtQWKWAFGO+0OJh5PHU4aqw7HC&#13;&#10;ye0s46/l2N84OJZXSToJqkx17UMJwfogw/EOHFaxln2+zo1Tr8b3i9PnDoL+RH5Pst4XRUH8q2PR&#13;&#10;GqBPFATnL+tI/dG87sOw2ZXdqT2DqprSQTHJWLD3/I/M7+knbQclN4BF+1Zo7d5ObwygOG1Boquq&#13;&#10;H6AoE7S/C4L+k8tMdsaKtCHLTHWQyof1uWx5HloDdIK+8zRlJru+zrjx/NH8tKTn9O9vEkqPuly2&#13;&#10;ntVKaYA+LBKg+6P5G6XLf/YaJncBAK1n7oW2Zm1xGG5cXHeyBOiFS7FRnATn2zIqJTWvQdfiiYDk&#13;&#10;LDolK2ZKmU8C7dM/b+gdUD7p07BzPbPqgClzHxZYq01zOACATdZtisex+5F9idnhpwsl1zY9CYht&#13;&#10;pcvm3xYSpOe+H5b18vHH/3IyDrNYLHJl1jqH4aaMa16eMTony2O5PvdlJ3zXZ+6ld/JatrIW/tX7&#13;&#10;Q8551CwumnCJqlFvCNCBFpBA/ObkQvJGYVDYVQvFWfS8F3et5e2U/AFAjTL2C3jpcB0Lcp6zPkYG&#13;&#10;67yPLc2/HiwB2a1UpBU5Zts1dRWtcw+C/sKSLByUNCmde4wcKPPcOyVrzm332XtZ+nB2YiJWdfHD&#13;&#10;9xKgAw0j672jQLzOBhtIR3OAnpm8/zS+53aUtwMAymCy1dLx3LbeuOjuKPGS9UMsO27+/jn2PYWW&#13;&#10;qqEw2/k2WfNC1RQR7fugA51n1vuacmR/NH/wR3NTrvOH53m/yxZeBOfKHZfT79L1VZsrfzTPkwnX&#13;&#10;Wt5O9hwAUBoJvGzXwGspWc4sCPo3loD/VUZVnnfn6jlRjOxyEV+SYHYgG7oIzj0CdEAnk6X0R/OJ&#13;&#10;P5qbWdP/OwnIWTfeTFrXRucJtrWWt7P+HABQKuna/sXyHHkbt9muw7brmW0SmmZx9bCdsweHHf0p&#13;&#10;cQe0kM7YQ6V7oKKYlaxd07Zv+DvzvpMs/0VS3q6xt8GTacin4DgAAO1nMtz3sVf5JuertgXZtgDd&#13;&#10;tqZ5yNaitbCdM6dVfGTQgZqZBm/+aL6QbpOfCc7bRwLgNmTRta53o7wdAFAV24Rw5my2bNMV37J0&#13;&#10;ZyuTlqZi+9g/38ljoCIJHfd3LrPnHgE6UB+z/7g/mpsZ0X/LTKy27Crc0hqgZylZZ3s1AADcyJqJ&#13;&#10;tV3rtF6X28o2IeJyW7oXBOhAxU4C829ky7tD9hw/KHzBd1K6fpZs5aexB8Jj2hJ9AAAUsQXX54I9&#13;&#10;W4DOOvRq2cbb+RI7AnSgItKNfUFg3mlNLnOnORwAAO6yqPFr7z62P/Yrsrd2fKKfDHr9nG/xSoAO&#13;&#10;VMBskyYzbPGmIugWrc1c0gTfGgP0w3E5Zf05AKBKhbPWCWuZ00w4x7/nKgj6ZNGrU8nWdgToQIlO&#13;&#10;sua/s8Ycx+XU1uRFg9tzZe4ywaTx/Uv2HABQGWnKZpuwzppBz/sYSd3cUQ1b9QQZdKApJOCxbcWB&#13;&#10;btMaVJ7r0E5zOAAAPG9mmbA+SPl5FvGst3mMPBl0j3Xo9bJ13S+KAB0ogTTU2irdMxr10lrmfi4I&#13;&#10;1xigH6TxHgAApQuCvsl6v7c8T6brehD0byz3h6muZxIMPsX++VYeEy3hcyIBt/zRfCwf1pS04wfH&#13;&#10;5fTZH813Cidvrs3EkpTh/0Xezxrfy6w9BwCULgj6Q6kyszX4PeSYeM/avT1uZTmWoaMEwLjomvYw&#13;&#10;3OT9+V4Q9ItuWTY512ivKQjQAYckmPnMmOICE1x+UjhIE8u6OK3l7QToAIAssgafby5MppvgfJCj&#13;&#10;xNl2DFkqwlaWe4iBowD9usYtVa8c7HJkWyPeOATogCNmf3OCc6Rku7hq8CoYN00OPc97p/A49/FM&#13;&#10;PwAAF7gMPk3D12HWbK00mYtfV5+yBPlhuHkOgv4+9lo0XquRE2vQAQdkzTnrYZGKKXO3rCHT4Eo6&#13;&#10;tkfIngMA8DeTNf9oyrFzllIXzZ4n/oyU4qMFyKADBUmWcc2ac2S0cFDKVYbhyYX/XGf3OhGgAwCq&#13;&#10;9hiGm6JBsO3n8wbo8YZ1QwfJoqccW8a5sndwfX+u+qBNgz5T1eDyMQnQgeIIzpHHSumSiKFMOl1a&#13;&#10;e1eXnVQgAACQxZcMAaDJdH+I/ds7B8FYPEA3GfkbR13YXWy3tg7DzczB4+TxXONzp/VsSa7cuJ4Y&#13;&#10;IEAHCvBH8xlbqSGP43L63R/NHxWuG7uSGwitjVbIngMA8njOsF/5WhrKxYOxmaWZaipB0O9ZEjrm&#13;&#10;v785OpvX5jna0MVcsUoSBKxBB3KSpnDx2VUgC619C4Z5b0AqQK8HAEAVbNnc+wLZ7iquq6xDL5et&#13;&#10;mZ+LyoVXCNCB/FxsZ9F0B1mvZPv60vXBueS4nC5kDLV5p7Qy5JHydgBAFSTbbmvomrcM23kgZ0GA&#13;&#10;Xi5bdYKL5QmvUOIO5NDi0vboQhSVgG1PZgu/Z9naSioM7t0fYuusGKfUyJ4DAKo0s5Sgmyz6LMta&#13;&#10;dMm6V3HfeGu2csuxNzvSsd0HO594IUAHMpIGWlq7W6d1kA+ZtXw9k5msDQF6egToAIDKmCx6EPSf&#13;&#10;HKxFtwVxv4bhplA1ZhD0V5ZeNkP6tZTDTHxY9qA3a/8HGfobXESADmQ3aWjX9p0EOKssmXCU67ic&#13;&#10;rvzRPP5hjx+Z8nYyAgCAqrnIottKz10EdAsC9MrZtribucykswYdyKCB2XOTKf/oed7Px+W0d1xO&#13;&#10;ZwTnKpEZvoybDQBA5SQzauurk+W6FA+i9y66rYfhZmXpZVPFWvcus533uyDoO2sCSIAOZNOU7Ln5&#13;&#10;sP71uJy+kaCc8nXdCD7PO5hKA80HCABoNVtjuDvZiu2sIOjbsucur2nxx7pKeE44IBMrtuaBn10F&#13;&#10;6QToQDZat546ZfbWvjkup3SZbwipath3fRzOIDgHANRGStltWfQ0Hd1twbLLiXnbNZIsermSqmlN&#13;&#10;kL5OM3ETZxoJmp8Lgv6ENehASv5oPmzAOuGPJmOu4DiQ3YJ99RNRYQAAqNvM0tT1LkWDsHiw5qS8&#13;&#10;PWLK3IOgf4hVeA5b0NBYLXP+gqD/MeG+zTQU/CbnZJvQa8Asme3J33vx6lwy6EB62suFfiE4bzSC&#13;&#10;ULv9cTl11hkVAIA88mTRg6DfsyR3yrimxbPo17K1G0oShptZwvshciXB+gfL13v5f3e2pbME6EB6&#13;&#10;mgP0L8fllACvwaRPwK7r42BBeTsAQIuJpSnbubXoZa8/P/eYrEMvWRhuzNLXf1neE4UQoAMp+KP5&#13;&#10;QHFzuD1lTK3BJMuPGBMAgApmH2zP82w9fpKy6PEg+SCd151K6OZOgF4BGXtTrfCrg35CpvncF9ag&#13;&#10;A+lobrYxY3/o1jAf8p+6Pggn9mwLCNRiImskm8h8ZrxVdtxZrtFNHvs84q/X1f2M7X3gakebhwxl&#13;&#10;6vEESmn3a2G4yfO+KWuM0ijr3Od57kJOJm4eZGlBT75O15pHnk/GeSuveyuP8YIAHUhHa4C+p7S9&#13;&#10;PUyZuz+aP1r2S+0qdiIAauCygVXVZMK6sX0rmjz2eZT1eiXYKeV9kOWxLzSPq12dx1fne73M55Ze&#13;&#10;Bc9FljJQ4g6kc6d0nFif2z6c078xFgAAoFMI0IEL/NFccxdMulu3D0Hpf+ykcR4AAEBnEKADl2kO&#13;&#10;0Fl73jJSnnlu246uYOkGAADoHAJ04LJ4cwc12B+6tciiE6ADAIAOIkAHLlPbTdUfzdVOHijvfK/a&#13;&#10;cTm1bZfSJY/sTAAAALqIAB1oti5txdI1Xc6iU0EAAAA6iQAdaDay1O3V1RLvAwE6AADoKgJ0oNmG&#13;&#10;nL92kv4C+w6+9BXl7QAAoKt8zjzQaLdmGzil21FpXh/fFCaT/L6DrxlAjYKg31O4hGobhpuLk3f+&#13;&#10;aP5G4fXn+3E53ab5Ro1jH4abShvSBkF/IOfwzcmfp7Ynu9hEf38Ow03meyF5riJyPW8e8t7oye5C&#13;&#10;tvf5X2Mhvy+p3nMXxsf2PM5es+39nub9lnBcWXx3MT5lIUAHmm/med5Y06uQvePfKTiUplt0LEA/&#13;&#10;SIM8APV68DzvTtk5eOt5XppA0dy0f6vgeLJ4yrAkTePY/1T2E0igPJbKwKsL324dnyDoe1J59izv&#13;&#10;FROkXrqmFH6vyPN6cp5N0LdO8bxpH9vcT01kXK4vfPurcQmC/l4mvR8KBNS236ePcu/pgu39nub9&#13;&#10;Vvj3/OS87aLzZsYrzURg2ShxB5rv3h/Nta1FJ8hyQDIuXSpz530DAB1iAtAg6K8l2LpPEZxfci0B&#13;&#10;3wcJbKt0J5PqvwdB/zkI+rmXIZoMcRD0TfD6hzzmpeDc5lp+9g/zWJJ1xo9u5b332UzuBEF/VvdY&#13;&#10;EaADlzVhr/GFlPXVyhyDP5ov5MMObjx0aBy79FoBoNOkvHmrsGLAhWsJ1DM3fD0ZF5cVdOax1vLY&#13;&#10;SHYlkztrqV6oBSXuwGVNaFh1LdnH2jLpsic7wbl75rx+atuLstinXaMJAGg2CRTXFzLmUelxUnl2&#13;&#10;dM/zRvG9x70ppQ7DTaqliCnH5SkheRSty06a8LiNAk8NZdzKRWPVq2OsCNCBC0zQ4I/mTRimO8le&#13;&#10;T6rsgi2Z+4nMOMIx0wDQH813HZj4oLwdADpAyodXCUHoQdY3L/IERidNxwZnAvtzPobhJtP6asm0&#13;&#10;RmvobcGxCdJXl9aly7gsEsZlL+NycY20PM5EvuKPdSXBfRsz6W+zNDSU89aT9f33lm+5lvNR+Y5J&#13;&#10;BOhAOk0JkMwHTM8fzYdld3Y/CcxtFwC49SBro9qsq/u+A0DXzBLWVH8x9xRFMpYnnbkrW54oDdjM&#13;&#10;NWwh685tQfYsxUT0JOFeM9O4yPfNZA372vKYt0HQN4/X6WVlct7M18qsO5fzEx+rd5JFr7TCjzXo&#13;&#10;QDpNWIceMR8uJus/K2Nduilll0z9s2TNCc7L1/bs8o7ydgBoP8nu2tZWfzFl4E0vvZYsua2c/fbc&#13;&#10;+u+TrHdc7nGRnxlIkimu9kZomkiwPkhozFv5TkkE6EA6TQrQvZMmF6Y8+kHWh+dmusTL45gPsH87&#13;&#10;6rSKlGTJwmOLx4vsOQB0gy3Y2dfQcb00EqQ/WR7/XJ+gseW+qvC4SJA+lKUDp67qKN3WTMbKNt6U&#13;&#10;uANKNS1Aj1zJTPV7fzTfR/uCypcJ/F69LgnkzYzqjXwNWtpdtYlWLd5bnvXnANANtgB91sKmZQvL&#13;&#10;/dO5ZElp42Kyw1LuHu8VNGSC/DUzuRIE/UNssuTaVBtU+R4lQAdSMBlMfzR/bHiAdC2Z778aYTSk&#13;&#10;+R3+YyVr0dtWufBUdr8EAED9pKTatsa6jZO0tuuaddsuaVYWH5dDGG5cBs8LS4De1kn/omxb//Wq&#13;&#10;TNZR4g6kxywjaiNl7m28ieH3CgC6wZZBfmzjll9ZuoknjIvT672ssf5hLXoQ9Gvbnlex2qtmCdCB&#13;&#10;lI7L6SqheQRQlTYG6JS3A0A32IJBGoTaA/QyxsV2vW3jdmuNR4AOZEO2D7WRSaJ4o5cme6xyz34A&#13;&#10;QK1sXcNbGaCf69huUVWAbiu7p5O7QgToQDYPLQuQ0DxtyjiTPQeA7rAFom2dpLWtN0/qt2ILksvo&#13;&#10;zWJ7TDLoP7L2CqgSATqQgWT7Hhgz1Kgt77/DcTmlIgUAuq2tJe62rbmSgu4fAkJZM+4aGfR0bJMW&#13;&#10;lTazJUAHsiOLjtocl9NtS3ohkD0HgI5rY4M4abx2b/lfSde965IP6UVJQX+rJO00UPXYEaADGUkW&#13;&#10;fcK4oUZtCG4J0AGgW7pSTj2z/Ns+DDc0xNPPdn//VPVRsw86kIMpzfVH87Fln0SgCqaK432DR/og&#13;&#10;De8AAN1xVfSVyp7hadcIf68yKJbGcIuEvd5tQXuSKgNC1qALOX+2AL3y+xUCdCC/saydKnzBAbI4&#13;&#10;LqfP/mi+S7gJaALWngMA8jD3Xh9S/txTwtZu59xk3Bv8jQS5wzPX5Kcw3Gi97nEP+3pyJT4ehzru&#13;&#10;WQjQgZwkSDIXit8ZQ9TAXDA+NXTgCdABABrdJ6wfz2uX0DBOi073VJKKjLFkzm2TFbM6+iQQoAMF&#13;&#10;mDJdfzT/reHlxmimVUMD9L00ugMAdEuTK7+yMoHvQxhuspS2R6pcPtmm6/FDEPSzBNO9CxUEpvKh&#13;&#10;lp1zCNCBgo7L6cQfzXusR3/lIOutmprhVU8qOJ4a+L4jew4A3eQiE/l8Zo32pYCrCnvpE7NoY4d6&#13;&#10;5VxO/jzVWflAgA64YX6J1x2aGT7HfKiNJYAkQC/XggAdANBUZu1vlkZuspbbeh0Jgv7awTVxn2HP&#13;&#10;66QtubJmXfdVbLUm5dw4r0jlgzME6IADZus1fzQfdDxIf8maH5fT0wtTl8rZ6mDK3D836Hh3ZuJG&#13;&#10;wXEAAKpnyyi/UXYeFmmDM9kz+zmWtb8Ogv4sY4D3HA/QTTBdwt7btgCdLP9/7GTiR0XlAwE64EjH&#13;&#10;g/S/suaxf6eqoETynnv0PO9dQw6Z7DkAdNfWcr1qbFbXBHImGLcs55sEQf8hQ6Bn+76bDJn8tGyT&#13;&#10;IW1ag/4l45iZe1RzHtflHVI+BOiAQx0M0k3WfGL2hU/4/03fr7sJVg0K0Nn7HAC6yxY8NXofblPO&#13;&#10;HgT9SSwDfiVdwdNm0W0TF70ogHTINtZtyqAvNAbbefyjeYcM6GaC9ONy2pOZvDYzmdubM8G5Jxn1&#13;&#10;R96y5ZHxb8I2KY+UtwNAp9mytVn3KdfIFohPpAQ+jarGxfaY7KqiEAE6UJLjcmr2VfylheNrgsF/&#13;&#10;HZfToZmMSPH9k67vs1mBJmSmyZ4DQIdJM7j4/cBt05uXSeO6feyfoyx6Gras77sMAf5FMsY/NNBL&#13;&#10;kXEuu+pBWw8CFQjQgRJJdvO/pflEG0RZ89TBlmRNBwTppSJABwA0gcHwLCoAAAN7SURBVO1aUGvH&#13;&#10;bEdyZ9FlrbrtPjFtgJ/G2PI9FyscExrVOcnuy6RBfDlo0hZ6nUKADpTsuJxupeT9Y4PH2swMv82Q&#13;&#10;NX/FjAFBenlkwiQ+e6/JY573DQCgdWzL4u6DoN/oUnfJoseD7CxZdNu4TFxUF5it7BKOI+3E+Q+v&#13;&#10;yzTBK3pcCa+58yX3HgE6UJ3jcmpmV39u2OygCah/PS6nJmteqPGGBOk3HVibXxfNGWq6twMAopJq&#13;&#10;233QSgLJJrMFwWmDbFs/mSsZl9xl4PKzi9hWcMZeJhXSsH3f+yDo27LyaY/rIWHP+s5X23kE6EC1&#13;&#10;TLn3cTk1s8RvlQfqe8n438T2NS9EGuiNZaLio4wBWXU31AbBWZZEAABaz1YObgLItXREb6SEyYer&#13;&#10;NCX8UuZu+z5TAr7NU2EgP7NN2FUoy7KCpGa0D3mCdNmazrbDz64tXdiL+unPP/9s9isAGky2ZJsl&#13;&#10;zCLWwZQxPZzrzA4AaLcg6K8VXZcib9PcvMt19VtlR5XOk0zOX6Rx7MNw85Prx5QMatI2rHvJpJqv&#13;&#10;Z9s6aMlKR5npnjQbG8e2O3sKw83ZcQ+CfjwQ+hiGm9xr4iUotr3/fk5Yzx3/+XPnfyfB8loa7iU9&#13;&#10;f0/GImm738cw3AwvHUvscc2YfEj43/vouGznSyojbmSp49iSzY+k+h33ksc59c9rxz7oQI2kbHzg&#13;&#10;j+Y3Uho1jF1cqhBdCBdShg4AAFCaMNxEDdTuLc9xLcH7SwAfBP3GnAgTIAZB/8kSZM8SGrXFDSXQ&#13;&#10;tQXX5t8+ecXGZJfyOF4xkxYyKZJ0vj5EAXzOY/uF7PnfKHEHFJDS94lZ6y3l77+V3Pn9SUrM/1vW&#13;&#10;l08IzgEAQFXCcDNueAPdJLYM/H2atehS6j4oqV+PubccyHNkJufL9XEdJDincvMEGXRAGcmqv8wi&#13;&#10;+qP5G/mg7smXbUuKcw6y/uhZ/twWbfYGAADggmRmTXBmSt7ftWFQJYv+aHk9qbLoEkCPZVxcLIM0&#13;&#10;SZmZiwy1CdIdHtcXOa6Lpf9dQ4AOKCZbU61sXS390Txac2WzZVsrAEBOGiuq0l7TvitswpplPDtX&#13;&#10;zSYB2lAyzMOTxESaJX97SUJ8l7GL/rSuXbeIv1dcBYsTyz3ajSnrT5vBloB6kGNc9jIG5udXrgPg&#13;&#10;k+PqyTGlPa4nGd/ouIrcp9p+z9tx3+t53v8DRL5SPz+oBDEAAAAASUVORK5CYIJQSwMEFAAGAAgA&#13;&#10;AAAhABrngr7jAAAADgEAAA8AAABkcnMvZG93bnJldi54bWxMT8tuwjAQvFfqP1iL1FuxA+GhEAch&#13;&#10;+jghpEKlipuJlyQiXkexScLf15zay0qjeexMuh5MzTpsXWVJQjQWwJByqysqJHwfP16XwJxXpFVt&#13;&#10;CSXc0cE6e35KVaJtT1/YHXzBQgi5REkovW8Szl1eolFubBukwF1sa5QPsC24blUfwk3NJ0LMuVEV&#13;&#10;hQ+lanBbYn493IyEz171m2n03u2ul+39dJztf3YRSvkyGt5W4WxWwDwO/s8Bjw2hP2Sh2NneSDtW&#13;&#10;S5jHk6CUMI0XwB68WIgI2FnCchYDz1L+f0b2CwAA//8DAFBLAwQUAAYACAAAACEAqiYOvrwAAAAh&#13;&#10;AQAAGQAAAGRycy9fcmVscy9lMm9Eb2MueG1sLnJlbHOEj0FqwzAQRfeF3EHMPpadRSjFsjeh4G1I&#13;&#10;DjBIY1nEGglJLfXtI8gmgUCX8z//PaYf//wqfillF1hB17QgiHUwjq2C6+V7/wkiF2SDa2BSsFGG&#13;&#10;cdh99GdasdRRXlzMolI4K1hKiV9SZr2Qx9yESFybOSSPpZ7Jyoj6hpbkoW2PMj0zYHhhiskoSJPp&#13;&#10;QFy2WM3/s8M8O02noH88cXmjkM5XdwVislQUeDIOH2HXRLYgh16+PDbcAQAA//8DAFBLAQItABQA&#13;&#10;BgAIAAAAIQCxgme2CgEAABMCAAATAAAAAAAAAAAAAAAAAAAAAABbQ29udGVudF9UeXBlc10ueG1s&#13;&#10;UEsBAi0AFAAGAAgAAAAhADj9If/WAAAAlAEAAAsAAAAAAAAAAAAAAAAAOwEAAF9yZWxzLy5yZWxz&#13;&#10;UEsBAi0AFAAGAAgAAAAhAN2FPZ+eAwAAuAoAAA4AAAAAAAAAAAAAAAAAOgIAAGRycy9lMm9Eb2Mu&#13;&#10;eG1sUEsBAi0ACgAAAAAAAAAhACEbdobVIwAA1SMAABQAAAAAAAAAAAAAAAAABAYAAGRycy9tZWRp&#13;&#10;YS9pbWFnZTEucG5nUEsBAi0AFAAGAAgAAAAhABrngr7jAAAADgEAAA8AAAAAAAAAAAAAAAAACyoA&#13;&#10;AGRycy9kb3ducmV2LnhtbFBLAQItABQABgAIAAAAIQCqJg6+vAAAACEBAAAZAAAAAAAAAAAAAAAA&#13;&#10;ABsrAABkcnMvX3JlbHMvZTJvRG9jLnhtbC5yZWxzUEsFBgAAAAAGAAYAfAEAAA4s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0" o:spid="_x0000_s1031" type="#_x0000_t75" style="position:absolute;left:45968;top:311;width:17907;height:22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m2MPyQAAAOEAAAAPAAAAZHJzL2Rvd25yZXYueG1sRI9Ba8JA&#13;&#10;EIXvBf/DMkJvdaOFItFVglJaqIc2Cl6H7JgEs7Pb7Dam/fWdQ6GXgcfwvse33o6uUwP1sfVsYD7L&#13;&#10;QBFX3rZcGzgdnx+WoGJCtth5JgPfFGG7mdytMbf+xh80lKlWAuGYo4EmpZBrHauGHMaZD8Tyu/je&#13;&#10;YZLY19r2eBO46/Qiy560w5ZlocFAu4aqa/nlDJxd8fM4hLdl6K7vxaE6lC+fw86Y++m4X8kpVqAS&#13;&#10;jem/8Yd4tQYWc3EQI7EBvfkFAAD//wMAUEsBAi0AFAAGAAgAAAAhANvh9svuAAAAhQEAABMAAAAA&#13;&#10;AAAAAAAAAAAAAAAAAFtDb250ZW50X1R5cGVzXS54bWxQSwECLQAUAAYACAAAACEAWvQsW78AAAAV&#13;&#10;AQAACwAAAAAAAAAAAAAAAAAfAQAAX3JlbHMvLnJlbHNQSwECLQAUAAYACAAAACEAhZtjD8kAAADh&#13;&#10;AAAADwAAAAAAAAAAAAAAAAAHAgAAZHJzL2Rvd25yZXYueG1sUEsFBgAAAAADAAMAtwAAAP0CAAAA&#13;&#10;AA==&#13;&#10;">
                <v:imagedata r:id="rId2" o:title=""/>
              </v:shape>
              <v:shapetype id="_x0000_t202" coordsize="21600,21600" o:spt="202" path="m,l,21600r21600,l21600,xe">
                <v:stroke joinstyle="miter"/>
                <v:path gradientshapeok="t" o:connecttype="rect"/>
              </v:shapetype>
              <v:shape id="Text Box 211" o:spid="_x0000_s1032" type="#_x0000_t202" style="position:absolute;width:44723;height:22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oqlLyQAAAOEAAAAPAAAAZHJzL2Rvd25yZXYueG1sRI9Pa8JA&#13;&#10;FMTvBb/D8oTe6iYBRaKrSEQqxR78c/H2zD6TYPZtzG41+um7hYKXgWGY3zDTeWdqcaPWVZYVxIMI&#13;&#10;BHFudcWFgsN+9TEG4TyyxtoyKXiQg/ms9zbFVNs7b+m284UIEHYpKii9b1IpXV6SQTewDXHIzrY1&#13;&#10;6INtC6lbvAe4qWUSRSNpsOKwUGJDWUn5ZfdjFHxlq2/cnhIzftbZ5+a8aK6H41Cp9363nARZTEB4&#13;&#10;6vyr8Y9YawVJHMPfo/AG5OwXAAD//wMAUEsBAi0AFAAGAAgAAAAhANvh9svuAAAAhQEAABMAAAAA&#13;&#10;AAAAAAAAAAAAAAAAAFtDb250ZW50X1R5cGVzXS54bWxQSwECLQAUAAYACAAAACEAWvQsW78AAAAV&#13;&#10;AQAACwAAAAAAAAAAAAAAAAAfAQAAX3JlbHMvLnJlbHNQSwECLQAUAAYACAAAACEAm6KpS8kAAADh&#13;&#10;AAAADwAAAAAAAAAAAAAAAAAHAgAAZHJzL2Rvd25yZXYueG1sUEsFBgAAAAADAAMAtwAAAP0CAAAA&#13;&#10;AA==&#13;&#10;" filled="f" stroked="f" strokeweight=".5pt">
                <v:textbox>
                  <w:txbxContent>
                    <w:p w14:paraId="4E50C2FC" w14:textId="77777777" w:rsidR="00880F06" w:rsidRPr="00A1077C" w:rsidRDefault="00880F06" w:rsidP="00904018">
                      <w:pPr>
                        <w:jc w:val="right"/>
                        <w:rPr>
                          <w:color w:val="013751" w:themeColor="accent4"/>
                          <w:sz w:val="15"/>
                          <w:szCs w:val="15"/>
                        </w:rPr>
                      </w:pPr>
                      <w:r w:rsidRPr="00A1077C">
                        <w:rPr>
                          <w:color w:val="013751" w:themeColor="accent4"/>
                          <w:sz w:val="15"/>
                          <w:szCs w:val="15"/>
                        </w:rPr>
                        <w:t xml:space="preserve">www.mav-systems.com       |       www.anprcameras.com       |       +44 333 800 3050 </w:t>
                      </w:r>
                    </w:p>
                    <w:p w14:paraId="0B550F99" w14:textId="77777777" w:rsidR="00880F06" w:rsidRPr="005D16BF" w:rsidRDefault="00880F06" w:rsidP="00904018">
                      <w:pPr>
                        <w:jc w:val="right"/>
                      </w:pPr>
                    </w:p>
                  </w:txbxContent>
                </v:textbox>
              </v:shape>
              <v:shape id="Text Box 212" o:spid="_x0000_s1033" type="#_x0000_t202" style="position:absolute;top:995;width:44729;height:22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cDc8yQAAAOEAAAAPAAAAZHJzL2Rvd25yZXYueG1sRI9Pi8Iw&#13;&#10;FMTvC/sdwlvY25paUKQaRSqiLOvBPxdvz+bZFpuX2kTt+umNIHgZGIb5DTOatKYSV2pcaVlBtxOB&#13;&#10;IM6sLjlXsNvOfwYgnEfWWFkmBf/kYDL+/Bhhou2N13Td+FwECLsEFRTe14mULivIoOvYmjhkR9sY&#13;&#10;9ME2udQN3gLcVDKOor40WHJYKLCmtKDstLkYBb/pfIXrQ2wG9ypd/B2n9Xm37yn1/dXOhkGmQxCe&#13;&#10;Wv9uvBBLrSDuxvB8FN6AHD8AAAD//wMAUEsBAi0AFAAGAAgAAAAhANvh9svuAAAAhQEAABMAAAAA&#13;&#10;AAAAAAAAAAAAAAAAAFtDb250ZW50X1R5cGVzXS54bWxQSwECLQAUAAYACAAAACEAWvQsW78AAAAV&#13;&#10;AQAACwAAAAAAAAAAAAAAAAAfAQAAX3JlbHMvLnJlbHNQSwECLQAUAAYACAAAACEAa3A3PMkAAADh&#13;&#10;AAAADwAAAAAAAAAAAAAAAAAHAgAAZHJzL2Rvd25yZXYueG1sUEsFBgAAAAADAAMAtwAAAP0CAAAA&#13;&#10;AA==&#13;&#10;" filled="f" stroked="f" strokeweight=".5pt">
                <v:textbox>
                  <w:txbxContent>
                    <w:p w14:paraId="2329FBFA" w14:textId="77777777" w:rsidR="00880F06" w:rsidRPr="00A1077C" w:rsidRDefault="00880F06" w:rsidP="00904018">
                      <w:pPr>
                        <w:jc w:val="right"/>
                        <w:rPr>
                          <w:rFonts w:asciiTheme="minorHAnsi" w:hAnsiTheme="minorHAnsi" w:cstheme="minorHAnsi"/>
                          <w:color w:val="013751" w:themeColor="accent4"/>
                          <w:sz w:val="15"/>
                          <w:szCs w:val="15"/>
                        </w:rPr>
                      </w:pPr>
                      <w:r w:rsidRPr="00A1077C">
                        <w:rPr>
                          <w:rFonts w:asciiTheme="minorHAnsi" w:hAnsiTheme="minorHAnsi" w:cstheme="minorHAnsi"/>
                          <w:color w:val="013751" w:themeColor="accent4"/>
                          <w:sz w:val="15"/>
                          <w:szCs w:val="15"/>
                        </w:rPr>
                        <w:t xml:space="preserve">MAV Systems Limited, </w:t>
                      </w:r>
                      <w:proofErr w:type="spellStart"/>
                      <w:r w:rsidRPr="00A1077C">
                        <w:rPr>
                          <w:rFonts w:asciiTheme="minorHAnsi" w:hAnsiTheme="minorHAnsi" w:cstheme="minorHAnsi"/>
                          <w:color w:val="013751" w:themeColor="accent4"/>
                          <w:sz w:val="15"/>
                          <w:szCs w:val="15"/>
                        </w:rPr>
                        <w:t>Lullingstone</w:t>
                      </w:r>
                      <w:proofErr w:type="spellEnd"/>
                      <w:r w:rsidRPr="00A1077C">
                        <w:rPr>
                          <w:rFonts w:asciiTheme="minorHAnsi" w:hAnsiTheme="minorHAnsi" w:cstheme="minorHAnsi"/>
                          <w:color w:val="013751" w:themeColor="accent4"/>
                          <w:sz w:val="15"/>
                          <w:szCs w:val="15"/>
                        </w:rPr>
                        <w:t xml:space="preserve"> Park Farm Offices, </w:t>
                      </w:r>
                      <w:proofErr w:type="spellStart"/>
                      <w:r w:rsidRPr="00A1077C">
                        <w:rPr>
                          <w:rFonts w:asciiTheme="minorHAnsi" w:hAnsiTheme="minorHAnsi" w:cstheme="minorHAnsi"/>
                          <w:color w:val="013751" w:themeColor="accent4"/>
                          <w:sz w:val="15"/>
                          <w:szCs w:val="15"/>
                        </w:rPr>
                        <w:t>Eynsford</w:t>
                      </w:r>
                      <w:proofErr w:type="spellEnd"/>
                      <w:r w:rsidRPr="00A1077C">
                        <w:rPr>
                          <w:rFonts w:asciiTheme="minorHAnsi" w:hAnsiTheme="minorHAnsi" w:cstheme="minorHAnsi"/>
                          <w:color w:val="013751" w:themeColor="accent4"/>
                          <w:sz w:val="15"/>
                          <w:szCs w:val="15"/>
                        </w:rPr>
                        <w:t xml:space="preserve">, Kent, UK, DA4 0JA  </w:t>
                      </w:r>
                    </w:p>
                    <w:p w14:paraId="1CB47373" w14:textId="77777777" w:rsidR="00880F06" w:rsidRPr="005D16BF" w:rsidRDefault="00880F06" w:rsidP="00904018"/>
                  </w:txbxContent>
                </v:textbox>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E8E9C8" w14:textId="77777777" w:rsidR="00B41A8C" w:rsidRDefault="00B41A8C" w:rsidP="008E2E9D">
      <w:r>
        <w:separator/>
      </w:r>
    </w:p>
  </w:footnote>
  <w:footnote w:type="continuationSeparator" w:id="0">
    <w:p w14:paraId="3E6B3B17" w14:textId="77777777" w:rsidR="00B41A8C" w:rsidRDefault="00B41A8C" w:rsidP="008E2E9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1828CE" w14:textId="77777777" w:rsidR="00880F06" w:rsidRDefault="00880F06">
    <w:pPr>
      <w:pStyle w:val="Header"/>
    </w:pPr>
    <w:r w:rsidRPr="00795385">
      <w:rPr>
        <w:noProof/>
      </w:rPr>
      <w:drawing>
        <wp:anchor distT="0" distB="0" distL="114300" distR="114300" simplePos="0" relativeHeight="251678720" behindDoc="1" locked="0" layoutInCell="1" allowOverlap="1" wp14:anchorId="7719A3C7" wp14:editId="2DAD0274">
          <wp:simplePos x="0" y="0"/>
          <wp:positionH relativeFrom="column">
            <wp:posOffset>-510989</wp:posOffset>
          </wp:positionH>
          <wp:positionV relativeFrom="paragraph">
            <wp:posOffset>-574787</wp:posOffset>
          </wp:positionV>
          <wp:extent cx="7625895" cy="1631577"/>
          <wp:effectExtent l="0" t="0" r="0" b="0"/>
          <wp:wrapNone/>
          <wp:docPr id="49" name="Picture 49" descr="A picture containing sitting, computer, keyboard,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mplate banner.png"/>
                  <pic:cNvPicPr/>
                </pic:nvPicPr>
                <pic:blipFill rotWithShape="1">
                  <a:blip r:embed="rId1">
                    <a:extLst>
                      <a:ext uri="{28A0092B-C50C-407E-A947-70E740481C1C}">
                        <a14:useLocalDpi xmlns:a14="http://schemas.microsoft.com/office/drawing/2010/main" val="0"/>
                      </a:ext>
                    </a:extLst>
                  </a:blip>
                  <a:srcRect t="1165" b="42278"/>
                  <a:stretch/>
                </pic:blipFill>
                <pic:spPr bwMode="auto">
                  <a:xfrm>
                    <a:off x="0" y="0"/>
                    <a:ext cx="7625895" cy="16315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E2501D" w14:textId="77777777" w:rsidR="00880F06" w:rsidRDefault="00880F06">
    <w:pPr>
      <w:pStyle w:val="Header"/>
    </w:pPr>
  </w:p>
  <w:p w14:paraId="302823E1" w14:textId="77777777" w:rsidR="00880F06" w:rsidRDefault="00880F06">
    <w:pPr>
      <w:pStyle w:val="Header"/>
    </w:pPr>
    <w:r w:rsidRPr="00795385">
      <w:rPr>
        <w:noProof/>
      </w:rPr>
      <mc:AlternateContent>
        <mc:Choice Requires="wps">
          <w:drawing>
            <wp:anchor distT="0" distB="0" distL="114300" distR="114300" simplePos="0" relativeHeight="251676672" behindDoc="0" locked="0" layoutInCell="1" allowOverlap="1" wp14:anchorId="6143EB0A" wp14:editId="21D36112">
              <wp:simplePos x="0" y="0"/>
              <wp:positionH relativeFrom="column">
                <wp:posOffset>12700</wp:posOffset>
              </wp:positionH>
              <wp:positionV relativeFrom="paragraph">
                <wp:posOffset>192405</wp:posOffset>
              </wp:positionV>
              <wp:extent cx="4787900" cy="585470"/>
              <wp:effectExtent l="0" t="0" r="0" b="0"/>
              <wp:wrapNone/>
              <wp:docPr id="206" name="Text Box 206"/>
              <wp:cNvGraphicFramePr/>
              <a:graphic xmlns:a="http://schemas.openxmlformats.org/drawingml/2006/main">
                <a:graphicData uri="http://schemas.microsoft.com/office/word/2010/wordprocessingShape">
                  <wps:wsp>
                    <wps:cNvSpPr txBox="1"/>
                    <wps:spPr>
                      <a:xfrm>
                        <a:off x="0" y="0"/>
                        <a:ext cx="4787900" cy="585470"/>
                      </a:xfrm>
                      <a:prstGeom prst="rect">
                        <a:avLst/>
                      </a:prstGeom>
                      <a:noFill/>
                      <a:ln w="6350">
                        <a:noFill/>
                      </a:ln>
                    </wps:spPr>
                    <wps:txbx>
                      <w:txbxContent>
                        <w:p w14:paraId="384146DB" w14:textId="3B480731" w:rsidR="0008456D" w:rsidRPr="00880F06" w:rsidRDefault="00880F06" w:rsidP="00405A69">
                          <w:pPr>
                            <w:rPr>
                              <w:rFonts w:ascii="Arial" w:hAnsi="Arial" w:cs="Arial"/>
                              <w:color w:val="FEFFFF" w:themeColor="text2"/>
                              <w:sz w:val="52"/>
                              <w:szCs w:val="52"/>
                            </w:rPr>
                          </w:pPr>
                          <w:r w:rsidRPr="00880F06">
                            <w:rPr>
                              <w:rFonts w:ascii="Arial" w:hAnsi="Arial" w:cs="Arial"/>
                              <w:color w:val="FEFFFF" w:themeColor="text2"/>
                              <w:sz w:val="52"/>
                              <w:szCs w:val="52"/>
                            </w:rPr>
                            <w:t xml:space="preserve">Software GUI </w:t>
                          </w:r>
                          <w:r w:rsidR="0008456D">
                            <w:rPr>
                              <w:rFonts w:ascii="Arial" w:hAnsi="Arial" w:cs="Arial"/>
                              <w:color w:val="FEFFFF" w:themeColor="text2"/>
                              <w:sz w:val="52"/>
                              <w:szCs w:val="52"/>
                            </w:rPr>
                            <w:t>2.5</w:t>
                          </w:r>
                        </w:p>
                        <w:p w14:paraId="1EE5E69C" w14:textId="77777777" w:rsidR="00880F06" w:rsidRPr="00904018" w:rsidRDefault="00880F06" w:rsidP="00795385">
                          <w:pPr>
                            <w:rPr>
                              <w:color w:val="035C87" w:themeColor="accent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43EB0A" id="_x0000_t202" coordsize="21600,21600" o:spt="202" path="m,l,21600r21600,l21600,xe">
              <v:stroke joinstyle="miter"/>
              <v:path gradientshapeok="t" o:connecttype="rect"/>
            </v:shapetype>
            <v:shape id="Text Box 206" o:spid="_x0000_s1028" type="#_x0000_t202" style="position:absolute;margin-left:1pt;margin-top:15.15pt;width:377pt;height:46.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E95MAIAAFUEAAAOAAAAZHJzL2Uyb0RvYy54bWysVEtv2zAMvg/YfxB0X+xkedWIU2QtMgwI&#13;&#10;2gJJ0bMiS7EBS9QkJXb260fJThp0Ow27yBRJ8fF9pBf3rarJSVhXgc7pcJBSIjSHotKHnL7u1l/m&#13;&#10;lDjPdMFq0CKnZ+Ho/fLzp0VjMjGCEupCWIJBtMsak9PSe5MlieOlUMwNwAiNRglWMY9Xe0gKyxqM&#13;&#10;rupklKbTpAFbGAtcOIfax85IlzG+lIL7Zymd8KTOKdbm42njuQ9nslyw7GCZKSvel8H+oQrFKo1J&#13;&#10;r6EemWfkaKs/QqmKW3Ag/YCDSkDKiovYA3YzTD90sy2ZEbEXBMeZK0zu/4XlT6cXS6oip6N0Solm&#13;&#10;CknaidaTb9CSoEOEGuMydNwadPUtGpDpi96hMjTeSqvCF1siaEesz1d8QziOyvFsPrtL0cTRNplP&#13;&#10;xrNIQPL+2ljnvwtQJAg5tchfhJWdNs5jJeh6cQnJNKyruo4c1po0OZ1+naTxwdWCL2qND0MPXa1B&#13;&#10;8u2+7RvbQ3HGvix0s+EMX1eYfMOcf2EWhwHrxQH3z3jIGjAJ9BIlJdhff9MHf+QIrZQ0OFw5dT+P&#13;&#10;zApK6h8a2bsbjsdhGuNlPJmN8GJvLftbiz6qB8D5HeIqGR7F4O/riygtqDfcg1XIiiamOebOqb+I&#13;&#10;D74bedwjLlar6ITzZ5jf6K3hIXSAM0C7a9+YNT3+Hpl7gssYsuwDDZ1vR8Tq6EFWkaMAcIdqjzvO&#13;&#10;bqSu37OwHLf36PX+N1j+BgAA//8DAFBLAwQUAAYACAAAACEAj+OJLeQAAAANAQAADwAAAGRycy9k&#13;&#10;b3ducmV2LnhtbEyPQU/DMAyF70j8h8hI3FhKpo6pazpNRRMSgsPGLtzcJmsrGqc02Vb49ZgTXCzZ&#13;&#10;z35+X76eXC/OdgydJw33swSEpdqbjhoNh7ft3RJEiEgGe09Ww5cNsC6ur3LMjL/Qzp73sRFsQiFD&#13;&#10;DW2MQyZlqFvrMMz8YIm1ox8dRm7HRpoRL2zueqmSZCEddsQfWhxs2dr6Y39yGp7L7SvuKuWW3335&#13;&#10;9HLcDJ+H91Tr25vpccVlswIR7RT/LuCXgfNDwcEqfyITRK9BMU7UME/mIFh+SBc8qHhPqRRkkcv/&#13;&#10;FMUPAAAA//8DAFBLAQItABQABgAIAAAAIQC2gziS/gAAAOEBAAATAAAAAAAAAAAAAAAAAAAAAABb&#13;&#10;Q29udGVudF9UeXBlc10ueG1sUEsBAi0AFAAGAAgAAAAhADj9If/WAAAAlAEAAAsAAAAAAAAAAAAA&#13;&#10;AAAALwEAAF9yZWxzLy5yZWxzUEsBAi0AFAAGAAgAAAAhACmMT3kwAgAAVQQAAA4AAAAAAAAAAAAA&#13;&#10;AAAALgIAAGRycy9lMm9Eb2MueG1sUEsBAi0AFAAGAAgAAAAhAI/jiS3kAAAADQEAAA8AAAAAAAAA&#13;&#10;AAAAAAAAigQAAGRycy9kb3ducmV2LnhtbFBLBQYAAAAABAAEAPMAAACbBQAAAAA=&#13;&#10;" filled="f" stroked="f" strokeweight=".5pt">
              <v:textbox>
                <w:txbxContent>
                  <w:p w14:paraId="384146DB" w14:textId="3B480731" w:rsidR="0008456D" w:rsidRPr="00880F06" w:rsidRDefault="00880F06" w:rsidP="00405A69">
                    <w:pPr>
                      <w:rPr>
                        <w:rFonts w:ascii="Arial" w:hAnsi="Arial" w:cs="Arial"/>
                        <w:color w:val="FEFFFF" w:themeColor="text2"/>
                        <w:sz w:val="52"/>
                        <w:szCs w:val="52"/>
                      </w:rPr>
                    </w:pPr>
                    <w:r w:rsidRPr="00880F06">
                      <w:rPr>
                        <w:rFonts w:ascii="Arial" w:hAnsi="Arial" w:cs="Arial"/>
                        <w:color w:val="FEFFFF" w:themeColor="text2"/>
                        <w:sz w:val="52"/>
                        <w:szCs w:val="52"/>
                      </w:rPr>
                      <w:t xml:space="preserve">Software GUI </w:t>
                    </w:r>
                    <w:r w:rsidR="0008456D">
                      <w:rPr>
                        <w:rFonts w:ascii="Arial" w:hAnsi="Arial" w:cs="Arial"/>
                        <w:color w:val="FEFFFF" w:themeColor="text2"/>
                        <w:sz w:val="52"/>
                        <w:szCs w:val="52"/>
                      </w:rPr>
                      <w:t>2.5</w:t>
                    </w:r>
                  </w:p>
                  <w:p w14:paraId="1EE5E69C" w14:textId="77777777" w:rsidR="00880F06" w:rsidRPr="00904018" w:rsidRDefault="00880F06" w:rsidP="00795385">
                    <w:pPr>
                      <w:rPr>
                        <w:color w:val="035C87" w:themeColor="accent1"/>
                        <w:sz w:val="72"/>
                        <w:szCs w:val="72"/>
                      </w:rPr>
                    </w:pPr>
                  </w:p>
                </w:txbxContent>
              </v:textbox>
            </v:shape>
          </w:pict>
        </mc:Fallback>
      </mc:AlternateContent>
    </w:r>
    <w:r w:rsidRPr="00795385">
      <w:rPr>
        <w:noProof/>
      </w:rPr>
      <mc:AlternateContent>
        <mc:Choice Requires="wps">
          <w:drawing>
            <wp:anchor distT="0" distB="0" distL="114300" distR="114300" simplePos="0" relativeHeight="251677696" behindDoc="0" locked="0" layoutInCell="1" allowOverlap="1" wp14:anchorId="69E799E9" wp14:editId="750863E5">
              <wp:simplePos x="0" y="0"/>
              <wp:positionH relativeFrom="column">
                <wp:posOffset>26670</wp:posOffset>
              </wp:positionH>
              <wp:positionV relativeFrom="paragraph">
                <wp:posOffset>48676</wp:posOffset>
              </wp:positionV>
              <wp:extent cx="3231515" cy="307340"/>
              <wp:effectExtent l="0" t="0" r="0" b="0"/>
              <wp:wrapNone/>
              <wp:docPr id="207" name="Text Box 207"/>
              <wp:cNvGraphicFramePr/>
              <a:graphic xmlns:a="http://schemas.openxmlformats.org/drawingml/2006/main">
                <a:graphicData uri="http://schemas.microsoft.com/office/word/2010/wordprocessingShape">
                  <wps:wsp>
                    <wps:cNvSpPr txBox="1"/>
                    <wps:spPr>
                      <a:xfrm>
                        <a:off x="0" y="0"/>
                        <a:ext cx="3231515" cy="307340"/>
                      </a:xfrm>
                      <a:prstGeom prst="rect">
                        <a:avLst/>
                      </a:prstGeom>
                      <a:noFill/>
                      <a:ln w="6350">
                        <a:noFill/>
                      </a:ln>
                    </wps:spPr>
                    <wps:txbx>
                      <w:txbxContent>
                        <w:sdt>
                          <w:sdtPr>
                            <w:rPr>
                              <w:rFonts w:asciiTheme="majorHAnsi" w:eastAsiaTheme="majorEastAsia" w:hAnsiTheme="majorHAnsi" w:cstheme="majorBidi"/>
                              <w:b/>
                              <w:bCs/>
                              <w:color w:val="FEFFFF" w:themeColor="text2"/>
                            </w:rPr>
                            <w:alias w:val="Title"/>
                            <w:tag w:val=""/>
                            <w:id w:val="863091437"/>
                            <w:dataBinding w:prefixMappings="xmlns:ns0='http://purl.org/dc/elements/1.1/' xmlns:ns1='http://schemas.openxmlformats.org/package/2006/metadata/core-properties' " w:xpath="/ns1:coreProperties[1]/ns0:title[1]" w:storeItemID="{6C3C8BC8-F283-45AE-878A-BAB7291924A1}"/>
                            <w15:appearance w15:val="hidden"/>
                            <w:text/>
                          </w:sdtPr>
                          <w:sdtEndPr/>
                          <w:sdtContent>
                            <w:p w14:paraId="5ACD3044" w14:textId="35ADA0D7" w:rsidR="00880F06" w:rsidRPr="00405A69" w:rsidRDefault="0008456D" w:rsidP="00405A69">
                              <w:pPr>
                                <w:rPr>
                                  <w:rFonts w:asciiTheme="majorHAnsi" w:eastAsiaTheme="majorEastAsia" w:hAnsiTheme="majorHAnsi" w:cstheme="majorBidi"/>
                                  <w:b/>
                                  <w:bCs/>
                                  <w:color w:val="FEFFFF" w:themeColor="text2"/>
                                </w:rPr>
                              </w:pPr>
                              <w:r>
                                <w:rPr>
                                  <w:rFonts w:asciiTheme="majorHAnsi" w:eastAsiaTheme="majorEastAsia" w:hAnsiTheme="majorHAnsi" w:cstheme="majorBidi"/>
                                  <w:b/>
                                  <w:bCs/>
                                  <w:color w:val="FEFFFF" w:themeColor="text2"/>
                                </w:rPr>
                                <w:t>Rapier 50 User Manual Set up</w:t>
                              </w:r>
                            </w:p>
                          </w:sdtContent>
                        </w:sdt>
                        <w:p w14:paraId="28A16151" w14:textId="77777777" w:rsidR="00880F06" w:rsidRPr="00E420F9" w:rsidRDefault="00880F06" w:rsidP="00795385">
                          <w:pPr>
                            <w:rPr>
                              <w:color w:val="FEFFFF"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799E9" id="Text Box 207" o:spid="_x0000_s1029" type="#_x0000_t202" style="position:absolute;margin-left:2.1pt;margin-top:3.85pt;width:254.45pt;height:24.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SRW6MwIAAFwEAAAOAAAAZHJzL2Uyb0RvYy54bWysVE2P2yAQvVfqf0DcG9v52LRRnFW6q1SV&#13;&#10;ot2VkmrPBENsCRgKJHb66zvgJBtte6p6wcPMMMx7b/D8vtOKHIXzDZiSFoOcEmE4VI3Zl/THdvXp&#13;&#10;MyU+MFMxBUaU9CQ8vV98/DBv7UwMoQZVCUewiPGz1pa0DsHOsszzWmjmB2CFwaAEp1nArdtnlWMt&#13;&#10;VtcqG+b5XdaCq6wDLrxH72MfpItUX0rBw7OUXgSiSoq9hbS6tO7imi3mbLZ3zNYNP7fB/qELzRqD&#13;&#10;l15LPbLAyME1f5TSDXfgQYYBB52BlA0XCQOiKfJ3aDY1syJhQXK8vdLk/19Z/nR8caSpSjrMp5QY&#13;&#10;plGkregC+QodiT5kqLV+hokbi6mhwwAqffF7dEbgnXQ6fhESwThyfbryG8txdI6Go2JSTCjhGBvl&#13;&#10;09E4CZC9nbbOh28CNIlGSR3ql2hlx7UP2AmmXlLiZQZWjVJJQ2VIW9K70SRPB64RPKEMHowY+l6j&#13;&#10;Fbpdl1BfceygOiE8B/2IeMtXDfawZj68MIczgYhwzsMzLlIB3gVni5Ia3K+/+WM+SoVRSlqcsZL6&#13;&#10;nwfmBCXqu0ERvxRjZICEtBlPpkPcuNvI7jZiDvoBcIwLfFGWJzPmB3UxpQP9is9hGW/FEDMc7y5p&#13;&#10;uJgPoZ98fE5cLJcpCcfQsrA2G8tj6chqZHjbvTJnzzIEFPAJLtPIZu/U6HN7PZaHALJJUkWee1bP&#13;&#10;9OMIJwXPzy2+kdt9ynr7KSx+AwAA//8DAFBLAwQUAAYACAAAACEAcjhp4eIAAAALAQAADwAAAGRy&#13;&#10;cy9kb3ducmV2LnhtbExPTU/DMAy9I/EfIiNxY2kL+1DXdJqKJiQEh41duKWN11Y0TmmyrezX453g&#13;&#10;Ytl6z+8jW422EyccfOtIQTyJQCBVzrRUK9h/bB4WIHzQZHTnCBX8oIdVfnuT6dS4M23xtAu1YBHy&#13;&#10;qVbQhNCnUvqqQav9xPVIjB3cYHXgc6ilGfSZxW0nkyiaSatbYodG91g0WH3tjlbBa7F519sysYtL&#13;&#10;V7y8Hdb99/5zqtT93fi85LFeggg4hr8PuHbg/JBzsNIdyXjRKXhKmKhgPgfB6DR+jEGUvMxikHkm&#13;&#10;/3fIfwEAAP//AwBQSwECLQAUAAYACAAAACEAtoM4kv4AAADhAQAAEwAAAAAAAAAAAAAAAAAAAAAA&#13;&#10;W0NvbnRlbnRfVHlwZXNdLnhtbFBLAQItABQABgAIAAAAIQA4/SH/1gAAAJQBAAALAAAAAAAAAAAA&#13;&#10;AAAAAC8BAABfcmVscy8ucmVsc1BLAQItABQABgAIAAAAIQCMSRW6MwIAAFwEAAAOAAAAAAAAAAAA&#13;&#10;AAAAAC4CAABkcnMvZTJvRG9jLnhtbFBLAQItABQABgAIAAAAIQByOGnh4gAAAAsBAAAPAAAAAAAA&#13;&#10;AAAAAAAAAI0EAABkcnMvZG93bnJldi54bWxQSwUGAAAAAAQABADzAAAAnAUAAAAA&#13;&#10;" filled="f" stroked="f" strokeweight=".5pt">
              <v:textbox>
                <w:txbxContent>
                  <w:sdt>
                    <w:sdtPr>
                      <w:rPr>
                        <w:rFonts w:asciiTheme="majorHAnsi" w:eastAsiaTheme="majorEastAsia" w:hAnsiTheme="majorHAnsi" w:cstheme="majorBidi"/>
                        <w:b/>
                        <w:bCs/>
                        <w:color w:val="FEFFFF" w:themeColor="text2"/>
                      </w:rPr>
                      <w:alias w:val="Title"/>
                      <w:tag w:val=""/>
                      <w:id w:val="863091437"/>
                      <w:dataBinding w:prefixMappings="xmlns:ns0='http://purl.org/dc/elements/1.1/' xmlns:ns1='http://schemas.openxmlformats.org/package/2006/metadata/core-properties' " w:xpath="/ns1:coreProperties[1]/ns0:title[1]" w:storeItemID="{6C3C8BC8-F283-45AE-878A-BAB7291924A1}"/>
                      <w15:appearance w15:val="hidden"/>
                      <w:text/>
                    </w:sdtPr>
                    <w:sdtEndPr/>
                    <w:sdtContent>
                      <w:p w14:paraId="5ACD3044" w14:textId="35ADA0D7" w:rsidR="00880F06" w:rsidRPr="00405A69" w:rsidRDefault="0008456D" w:rsidP="00405A69">
                        <w:pPr>
                          <w:rPr>
                            <w:rFonts w:asciiTheme="majorHAnsi" w:eastAsiaTheme="majorEastAsia" w:hAnsiTheme="majorHAnsi" w:cstheme="majorBidi"/>
                            <w:b/>
                            <w:bCs/>
                            <w:color w:val="FEFFFF" w:themeColor="text2"/>
                          </w:rPr>
                        </w:pPr>
                        <w:r>
                          <w:rPr>
                            <w:rFonts w:asciiTheme="majorHAnsi" w:eastAsiaTheme="majorEastAsia" w:hAnsiTheme="majorHAnsi" w:cstheme="majorBidi"/>
                            <w:b/>
                            <w:bCs/>
                            <w:color w:val="FEFFFF" w:themeColor="text2"/>
                          </w:rPr>
                          <w:t>Rapier 50 User Manual Set up</w:t>
                        </w:r>
                      </w:p>
                    </w:sdtContent>
                  </w:sdt>
                  <w:p w14:paraId="28A16151" w14:textId="77777777" w:rsidR="00880F06" w:rsidRPr="00E420F9" w:rsidRDefault="00880F06" w:rsidP="00795385">
                    <w:pPr>
                      <w:rPr>
                        <w:color w:val="FEFFFF" w:themeColor="text2"/>
                      </w:rPr>
                    </w:pP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30B7F8" w14:textId="77777777" w:rsidR="00880F06" w:rsidRDefault="00880F06" w:rsidP="00A1077C">
    <w:pPr>
      <w:pStyle w:val="Header"/>
      <w:ind w:left="-720"/>
    </w:pPr>
    <w:r>
      <w:rPr>
        <w:noProof/>
      </w:rPr>
      <mc:AlternateContent>
        <mc:Choice Requires="wps">
          <w:drawing>
            <wp:anchor distT="0" distB="0" distL="114300" distR="114300" simplePos="0" relativeHeight="251657216" behindDoc="0" locked="0" layoutInCell="1" allowOverlap="1" wp14:anchorId="78E880FF" wp14:editId="0AA9BDB3">
              <wp:simplePos x="0" y="0"/>
              <wp:positionH relativeFrom="column">
                <wp:posOffset>-230505</wp:posOffset>
              </wp:positionH>
              <wp:positionV relativeFrom="paragraph">
                <wp:posOffset>2342515</wp:posOffset>
              </wp:positionV>
              <wp:extent cx="3231515" cy="307340"/>
              <wp:effectExtent l="0" t="0" r="0" b="0"/>
              <wp:wrapNone/>
              <wp:docPr id="3" name="Text Box 3"/>
              <wp:cNvGraphicFramePr/>
              <a:graphic xmlns:a="http://schemas.openxmlformats.org/drawingml/2006/main">
                <a:graphicData uri="http://schemas.microsoft.com/office/word/2010/wordprocessingShape">
                  <wps:wsp>
                    <wps:cNvSpPr txBox="1"/>
                    <wps:spPr>
                      <a:xfrm>
                        <a:off x="0" y="0"/>
                        <a:ext cx="3231515" cy="307340"/>
                      </a:xfrm>
                      <a:prstGeom prst="rect">
                        <a:avLst/>
                      </a:prstGeom>
                      <a:noFill/>
                      <a:ln w="6350">
                        <a:noFill/>
                      </a:ln>
                    </wps:spPr>
                    <wps:txbx>
                      <w:txbxContent>
                        <w:p w14:paraId="770E2162" w14:textId="77777777" w:rsidR="00880F06" w:rsidRPr="00215081" w:rsidRDefault="00880F06" w:rsidP="00215081">
                          <w:pPr>
                            <w:pStyle w:val="Heading3"/>
                            <w:rPr>
                              <w:b/>
                              <w:bCs/>
                              <w:color w:val="FEFFFF" w:themeColor="text1"/>
                            </w:rPr>
                          </w:pPr>
                          <w:r>
                            <w:rPr>
                              <w:b/>
                              <w:bCs/>
                              <w:color w:val="FEFFFF" w:themeColor="text1"/>
                            </w:rPr>
                            <w:t>Document Subtext Title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E880FF" id="_x0000_t202" coordsize="21600,21600" o:spt="202" path="m,l,21600r21600,l21600,xe">
              <v:stroke joinstyle="miter"/>
              <v:path gradientshapeok="t" o:connecttype="rect"/>
            </v:shapetype>
            <v:shape id="Text Box 3" o:spid="_x0000_s1034" type="#_x0000_t202" style="position:absolute;left:0;text-align:left;margin-left:-18.15pt;margin-top:184.45pt;width:254.45pt;height:24.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FIZyMgIAAFgEAAAOAAAAZHJzL2Uyb0RvYy54bWysVMFu2zAMvQ/YPwi6L7bjpN2MOEXWIsOA&#13;&#10;oi2QDD0rshQbsERNUmJnXz9KjtOg22nYRaZIiuJ7j/LirlctOQrrGtAlzSYpJUJzqBq9L+mP7frT&#13;&#10;Z0qcZ7piLWhR0pNw9G758cOiM4WYQg1tJSzBItoVnSlp7b0pksTxWijmJmCExqAEq5jHrd0nlWUd&#13;&#10;VldtMk3Tm6QDWxkLXDiH3ochSJexvpSC+2cpnfCkLSn25uNq47oLa7JcsGJvmakbfm6D/UMXijUa&#13;&#10;L72UemCekYNt/iilGm7BgfQTDioBKRsuIgZEk6Xv0GxqZkTEguQ4c6HJ/b+y/On4YklTlTSnRDOF&#13;&#10;Em1F78lX6Eke2OmMKzBpYzDN9+hGlUe/Q2cA3UurwhfhEIwjz6cLt6EYR2c+zbN5NqeEYyxPb/NZ&#13;&#10;JD95O22s898EKBKMklrULlLKjo/OYyeYOqaEyzSsm7aN+rWadCW9yedpPHCJ4IlW48GAYeg1WL7f&#13;&#10;9RHxbMSxg+qE8CwM4+EMXzfYwyNz/oVZnAdEhDPun3GRLeBdcLYoqcH++ps/5KNMGKWkw/kqqft5&#13;&#10;YFZQ0n7XKOCXbIYMEB83s/ntFDf2OrK7juiDugcc4Qxfk+HRDPm+HU1pQb3iU1iFWzHENMe7S+pH&#13;&#10;894PU49PiYvVKibhCBrmH/XG8FA6sBoY3vavzJqzDB4FfIJxElnxTo0hd9BjdfAgmyhV4Hlg9Uw/&#13;&#10;jm9U8PzUwvu43sestx/C8jcAAAD//wMAUEsDBBQABgAIAAAAIQChThy25gAAABABAAAPAAAAZHJz&#13;&#10;L2Rvd25yZXYueG1sTE9NT4NAEL2b+B82Y+KtXQpKkbI0DaYxMXpo7cXbwG6BuB/Iblv01zue9DKZ&#13;&#10;yXvzPor1ZDQ7q9H3zgpYzCNgyjZO9rYVcHjbzjJgPqCVqJ1VAr6Uh3V5fVVgLt3F7tR5H1pGItbn&#13;&#10;KKALYcg5902nDPq5G5Ql7OhGg4HOseVyxAuJG83jKEq5wd6SQ4eDqjrVfOxPRsBztX3FXR2b7FtX&#13;&#10;Ty/HzfB5eL8X4vZmelzR2KyABTWFvw/47UD5oaRgtTtZ6ZkWMEvShKgCkjR7AEaMu2WcAqtpWSwT&#13;&#10;4GXB/xcpfwAAAP//AwBQSwECLQAUAAYACAAAACEAtoM4kv4AAADhAQAAEwAAAAAAAAAAAAAAAAAA&#13;&#10;AAAAW0NvbnRlbnRfVHlwZXNdLnhtbFBLAQItABQABgAIAAAAIQA4/SH/1gAAAJQBAAALAAAAAAAA&#13;&#10;AAAAAAAAAC8BAABfcmVscy8ucmVsc1BLAQItABQABgAIAAAAIQAOFIZyMgIAAFgEAAAOAAAAAAAA&#13;&#10;AAAAAAAAAC4CAABkcnMvZTJvRG9jLnhtbFBLAQItABQABgAIAAAAIQChThy25gAAABABAAAPAAAA&#13;&#10;AAAAAAAAAAAAAIwEAABkcnMvZG93bnJldi54bWxQSwUGAAAAAAQABADzAAAAnwUAAAAA&#13;&#10;" filled="f" stroked="f" strokeweight=".5pt">
              <v:textbox>
                <w:txbxContent>
                  <w:p w14:paraId="770E2162" w14:textId="77777777" w:rsidR="00880F06" w:rsidRPr="00215081" w:rsidRDefault="00880F06" w:rsidP="00215081">
                    <w:pPr>
                      <w:pStyle w:val="Heading3"/>
                      <w:rPr>
                        <w:b/>
                        <w:bCs/>
                        <w:color w:val="FEFFFF" w:themeColor="text1"/>
                      </w:rPr>
                    </w:pPr>
                    <w:r>
                      <w:rPr>
                        <w:b/>
                        <w:bCs/>
                        <w:color w:val="FEFFFF" w:themeColor="text1"/>
                      </w:rPr>
                      <w:t>Document Subtext Title</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461C1E"/>
    <w:multiLevelType w:val="hybridMultilevel"/>
    <w:tmpl w:val="C2DE5B1E"/>
    <w:lvl w:ilvl="0" w:tplc="08090001">
      <w:start w:val="1"/>
      <w:numFmt w:val="bullet"/>
      <w:lvlText w:val=""/>
      <w:lvlJc w:val="left"/>
      <w:pPr>
        <w:ind w:left="1080" w:hanging="360"/>
      </w:pPr>
      <w:rPr>
        <w:rFonts w:ascii="Symbol" w:hAnsi="Symbol" w:cs="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cs="Wingdings" w:hint="default"/>
      </w:rPr>
    </w:lvl>
    <w:lvl w:ilvl="3" w:tplc="08090001" w:tentative="1">
      <w:start w:val="1"/>
      <w:numFmt w:val="bullet"/>
      <w:lvlText w:val=""/>
      <w:lvlJc w:val="left"/>
      <w:pPr>
        <w:ind w:left="3240" w:hanging="360"/>
      </w:pPr>
      <w:rPr>
        <w:rFonts w:ascii="Symbol" w:hAnsi="Symbol" w:cs="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cs="Wingdings" w:hint="default"/>
      </w:rPr>
    </w:lvl>
    <w:lvl w:ilvl="6" w:tplc="08090001" w:tentative="1">
      <w:start w:val="1"/>
      <w:numFmt w:val="bullet"/>
      <w:lvlText w:val=""/>
      <w:lvlJc w:val="left"/>
      <w:pPr>
        <w:ind w:left="5400" w:hanging="360"/>
      </w:pPr>
      <w:rPr>
        <w:rFonts w:ascii="Symbol" w:hAnsi="Symbol" w:cs="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cs="Wingdings" w:hint="default"/>
      </w:rPr>
    </w:lvl>
  </w:abstractNum>
  <w:abstractNum w:abstractNumId="1" w15:restartNumberingAfterBreak="0">
    <w:nsid w:val="1FE71B1B"/>
    <w:multiLevelType w:val="multilevel"/>
    <w:tmpl w:val="3C8A07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FE834B2"/>
    <w:multiLevelType w:val="hybridMultilevel"/>
    <w:tmpl w:val="998620C2"/>
    <w:lvl w:ilvl="0" w:tplc="6C240AF8">
      <w:start w:val="1"/>
      <w:numFmt w:val="bullet"/>
      <w:pStyle w:val="ListParagraph-Note"/>
      <w:lvlText w:val=""/>
      <w:lvlJc w:val="left"/>
      <w:pPr>
        <w:ind w:left="720" w:hanging="360"/>
      </w:pPr>
      <w:rPr>
        <w:rFonts w:ascii="Wingdings" w:hAnsi="Wingdings" w:hint="default"/>
        <w:sz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1B6034C"/>
    <w:multiLevelType w:val="multilevel"/>
    <w:tmpl w:val="75800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4162540"/>
    <w:multiLevelType w:val="hybridMultilevel"/>
    <w:tmpl w:val="73AAB7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8E16733"/>
    <w:multiLevelType w:val="hybridMultilevel"/>
    <w:tmpl w:val="D26CF6E4"/>
    <w:lvl w:ilvl="0" w:tplc="08090001">
      <w:start w:val="1"/>
      <w:numFmt w:val="bullet"/>
      <w:lvlText w:val=""/>
      <w:lvlJc w:val="left"/>
      <w:pPr>
        <w:ind w:left="1080" w:hanging="360"/>
      </w:pPr>
      <w:rPr>
        <w:rFonts w:ascii="Symbol" w:hAnsi="Symbol" w:cs="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cs="Wingdings" w:hint="default"/>
      </w:rPr>
    </w:lvl>
    <w:lvl w:ilvl="3" w:tplc="08090001" w:tentative="1">
      <w:start w:val="1"/>
      <w:numFmt w:val="bullet"/>
      <w:lvlText w:val=""/>
      <w:lvlJc w:val="left"/>
      <w:pPr>
        <w:ind w:left="3240" w:hanging="360"/>
      </w:pPr>
      <w:rPr>
        <w:rFonts w:ascii="Symbol" w:hAnsi="Symbol" w:cs="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cs="Wingdings" w:hint="default"/>
      </w:rPr>
    </w:lvl>
    <w:lvl w:ilvl="6" w:tplc="08090001" w:tentative="1">
      <w:start w:val="1"/>
      <w:numFmt w:val="bullet"/>
      <w:lvlText w:val=""/>
      <w:lvlJc w:val="left"/>
      <w:pPr>
        <w:ind w:left="5400" w:hanging="360"/>
      </w:pPr>
      <w:rPr>
        <w:rFonts w:ascii="Symbol" w:hAnsi="Symbol" w:cs="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cs="Wingdings" w:hint="default"/>
      </w:rPr>
    </w:lvl>
  </w:abstractNum>
  <w:abstractNum w:abstractNumId="6" w15:restartNumberingAfterBreak="0">
    <w:nsid w:val="2A9A1BAF"/>
    <w:multiLevelType w:val="hybridMultilevel"/>
    <w:tmpl w:val="9E62BC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EE13253"/>
    <w:multiLevelType w:val="hybridMultilevel"/>
    <w:tmpl w:val="17A0AD78"/>
    <w:lvl w:ilvl="0" w:tplc="49D28C04">
      <w:start w:val="1"/>
      <w:numFmt w:val="bullet"/>
      <w:pStyle w:val="ListParagraph-Tip"/>
      <w:lvlText w:val=""/>
      <w:lvlJc w:val="left"/>
      <w:pPr>
        <w:ind w:left="720" w:hanging="360"/>
      </w:pPr>
      <w:rPr>
        <w:rFonts w:ascii="Wingdings" w:hAnsi="Wingdings" w:hint="default"/>
        <w:sz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1706235"/>
    <w:multiLevelType w:val="hybridMultilevel"/>
    <w:tmpl w:val="B7D4E25C"/>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340725FA"/>
    <w:multiLevelType w:val="hybridMultilevel"/>
    <w:tmpl w:val="5F500A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9F36901"/>
    <w:multiLevelType w:val="hybridMultilevel"/>
    <w:tmpl w:val="E3BADBD0"/>
    <w:lvl w:ilvl="0" w:tplc="52A88CB0">
      <w:start w:val="1"/>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1" w15:restartNumberingAfterBreak="0">
    <w:nsid w:val="3A272695"/>
    <w:multiLevelType w:val="hybridMultilevel"/>
    <w:tmpl w:val="DE04D6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5616144"/>
    <w:multiLevelType w:val="hybridMultilevel"/>
    <w:tmpl w:val="4C6E7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92C69A7"/>
    <w:multiLevelType w:val="hybridMultilevel"/>
    <w:tmpl w:val="EF400F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BD7466C"/>
    <w:multiLevelType w:val="hybridMultilevel"/>
    <w:tmpl w:val="9DD0C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C855F74"/>
    <w:multiLevelType w:val="hybridMultilevel"/>
    <w:tmpl w:val="B142C0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D3662A4"/>
    <w:multiLevelType w:val="hybridMultilevel"/>
    <w:tmpl w:val="09BCD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2F25E34"/>
    <w:multiLevelType w:val="hybridMultilevel"/>
    <w:tmpl w:val="853AA6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9445021"/>
    <w:multiLevelType w:val="multilevel"/>
    <w:tmpl w:val="A36286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B3131D3"/>
    <w:multiLevelType w:val="hybridMultilevel"/>
    <w:tmpl w:val="44420B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E3C7ECF"/>
    <w:multiLevelType w:val="hybridMultilevel"/>
    <w:tmpl w:val="DB46BE0C"/>
    <w:lvl w:ilvl="0" w:tplc="8CD8A25E">
      <w:start w:val="1"/>
      <w:numFmt w:val="bullet"/>
      <w:pStyle w:val="ListParagraph-Alert"/>
      <w:lvlText w:val=""/>
      <w:lvlJc w:val="left"/>
      <w:pPr>
        <w:ind w:left="360" w:hanging="360"/>
      </w:pPr>
      <w:rPr>
        <w:rFonts w:ascii="Wingdings 3" w:hAnsi="Wingdings 3" w:hint="default"/>
        <w:sz w:val="40"/>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21" w15:restartNumberingAfterBreak="0">
    <w:nsid w:val="685D0E1B"/>
    <w:multiLevelType w:val="hybridMultilevel"/>
    <w:tmpl w:val="882A36EA"/>
    <w:lvl w:ilvl="0" w:tplc="6E041472">
      <w:start w:val="1"/>
      <w:numFmt w:val="bullet"/>
      <w:pStyle w:val="ListParagraph-XRef"/>
      <w:lvlText w:val=""/>
      <w:lvlJc w:val="left"/>
      <w:pPr>
        <w:ind w:left="720" w:hanging="360"/>
      </w:pPr>
      <w:rPr>
        <w:rFonts w:ascii="Wingdings" w:hAnsi="Wingdings" w:hint="default"/>
        <w:sz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99C4F0D"/>
    <w:multiLevelType w:val="hybridMultilevel"/>
    <w:tmpl w:val="E0281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B2254E0"/>
    <w:multiLevelType w:val="hybridMultilevel"/>
    <w:tmpl w:val="9B6C16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6E07421B"/>
    <w:multiLevelType w:val="hybridMultilevel"/>
    <w:tmpl w:val="A6DCE2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0FA6D26"/>
    <w:multiLevelType w:val="hybridMultilevel"/>
    <w:tmpl w:val="2042021C"/>
    <w:lvl w:ilvl="0" w:tplc="3D6CB8D4">
      <w:start w:val="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75697E50"/>
    <w:multiLevelType w:val="hybridMultilevel"/>
    <w:tmpl w:val="A95016AE"/>
    <w:lvl w:ilvl="0" w:tplc="7C2C39F4">
      <w:start w:val="1"/>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7" w15:restartNumberingAfterBreak="0">
    <w:nsid w:val="7B677E8E"/>
    <w:multiLevelType w:val="hybridMultilevel"/>
    <w:tmpl w:val="C70C8B90"/>
    <w:lvl w:ilvl="0" w:tplc="7F00A38E">
      <w:start w:val="1"/>
      <w:numFmt w:val="bullet"/>
      <w:pStyle w:val="ListParagraph"/>
      <w:lvlText w:val=""/>
      <w:lvlJc w:val="left"/>
      <w:pPr>
        <w:ind w:left="720" w:hanging="360"/>
      </w:pPr>
      <w:rPr>
        <w:rFonts w:ascii="Wingdings 3" w:hAnsi="Wingdings 3" w:hint="default"/>
        <w:sz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E3C0E61"/>
    <w:multiLevelType w:val="hybridMultilevel"/>
    <w:tmpl w:val="C0BC81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7"/>
  </w:num>
  <w:num w:numId="2">
    <w:abstractNumId w:val="8"/>
  </w:num>
  <w:num w:numId="3">
    <w:abstractNumId w:val="20"/>
  </w:num>
  <w:num w:numId="4">
    <w:abstractNumId w:val="7"/>
  </w:num>
  <w:num w:numId="5">
    <w:abstractNumId w:val="2"/>
  </w:num>
  <w:num w:numId="6">
    <w:abstractNumId w:val="21"/>
  </w:num>
  <w:num w:numId="7">
    <w:abstractNumId w:val="23"/>
  </w:num>
  <w:num w:numId="8">
    <w:abstractNumId w:val="22"/>
  </w:num>
  <w:num w:numId="9">
    <w:abstractNumId w:val="9"/>
  </w:num>
  <w:num w:numId="10">
    <w:abstractNumId w:val="28"/>
  </w:num>
  <w:num w:numId="11">
    <w:abstractNumId w:val="5"/>
  </w:num>
  <w:num w:numId="12">
    <w:abstractNumId w:val="0"/>
  </w:num>
  <w:num w:numId="13">
    <w:abstractNumId w:val="26"/>
  </w:num>
  <w:num w:numId="14">
    <w:abstractNumId w:val="11"/>
  </w:num>
  <w:num w:numId="15">
    <w:abstractNumId w:val="24"/>
  </w:num>
  <w:num w:numId="16">
    <w:abstractNumId w:val="14"/>
  </w:num>
  <w:num w:numId="17">
    <w:abstractNumId w:val="16"/>
  </w:num>
  <w:num w:numId="18">
    <w:abstractNumId w:val="12"/>
  </w:num>
  <w:num w:numId="19">
    <w:abstractNumId w:val="13"/>
  </w:num>
  <w:num w:numId="20">
    <w:abstractNumId w:val="19"/>
  </w:num>
  <w:num w:numId="21">
    <w:abstractNumId w:val="6"/>
  </w:num>
  <w:num w:numId="22">
    <w:abstractNumId w:val="15"/>
  </w:num>
  <w:num w:numId="23">
    <w:abstractNumId w:val="17"/>
  </w:num>
  <w:num w:numId="24">
    <w:abstractNumId w:val="4"/>
  </w:num>
  <w:num w:numId="25">
    <w:abstractNumId w:val="3"/>
  </w:num>
  <w:num w:numId="26">
    <w:abstractNumId w:val="25"/>
  </w:num>
  <w:num w:numId="27">
    <w:abstractNumId w:val="1"/>
  </w:num>
  <w:num w:numId="28">
    <w:abstractNumId w:val="18"/>
  </w:num>
  <w:num w:numId="2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5385"/>
    <w:rsid w:val="00011E99"/>
    <w:rsid w:val="000213C4"/>
    <w:rsid w:val="000324AE"/>
    <w:rsid w:val="00067F0C"/>
    <w:rsid w:val="00071535"/>
    <w:rsid w:val="0008456D"/>
    <w:rsid w:val="00090F82"/>
    <w:rsid w:val="00097533"/>
    <w:rsid w:val="000A70BE"/>
    <w:rsid w:val="000E067F"/>
    <w:rsid w:val="000F3E15"/>
    <w:rsid w:val="000F71F8"/>
    <w:rsid w:val="000F7D81"/>
    <w:rsid w:val="001167BF"/>
    <w:rsid w:val="0012594C"/>
    <w:rsid w:val="00140F9B"/>
    <w:rsid w:val="00145CDA"/>
    <w:rsid w:val="001C30CB"/>
    <w:rsid w:val="001E0C75"/>
    <w:rsid w:val="00215081"/>
    <w:rsid w:val="00251350"/>
    <w:rsid w:val="002B008E"/>
    <w:rsid w:val="002C0058"/>
    <w:rsid w:val="002C0CFD"/>
    <w:rsid w:val="002D4312"/>
    <w:rsid w:val="002E1EC1"/>
    <w:rsid w:val="002F4B68"/>
    <w:rsid w:val="00301DD1"/>
    <w:rsid w:val="0032081A"/>
    <w:rsid w:val="00334DA1"/>
    <w:rsid w:val="00342764"/>
    <w:rsid w:val="00362020"/>
    <w:rsid w:val="00380311"/>
    <w:rsid w:val="003C5F09"/>
    <w:rsid w:val="003E0BB8"/>
    <w:rsid w:val="00405A69"/>
    <w:rsid w:val="004363E7"/>
    <w:rsid w:val="00461DFE"/>
    <w:rsid w:val="00473C23"/>
    <w:rsid w:val="004744F2"/>
    <w:rsid w:val="0047467B"/>
    <w:rsid w:val="0047559C"/>
    <w:rsid w:val="00493200"/>
    <w:rsid w:val="004A3B36"/>
    <w:rsid w:val="004B4EB4"/>
    <w:rsid w:val="004C5411"/>
    <w:rsid w:val="004D396A"/>
    <w:rsid w:val="004D6D29"/>
    <w:rsid w:val="004F543A"/>
    <w:rsid w:val="005069A1"/>
    <w:rsid w:val="00522109"/>
    <w:rsid w:val="00525CE9"/>
    <w:rsid w:val="00534BA6"/>
    <w:rsid w:val="005544F0"/>
    <w:rsid w:val="005556B0"/>
    <w:rsid w:val="0057128C"/>
    <w:rsid w:val="00584E62"/>
    <w:rsid w:val="005A3140"/>
    <w:rsid w:val="005A785B"/>
    <w:rsid w:val="005C1683"/>
    <w:rsid w:val="005C65D5"/>
    <w:rsid w:val="005D16BF"/>
    <w:rsid w:val="006203B1"/>
    <w:rsid w:val="0062731F"/>
    <w:rsid w:val="00645503"/>
    <w:rsid w:val="0064576F"/>
    <w:rsid w:val="006702DE"/>
    <w:rsid w:val="00684434"/>
    <w:rsid w:val="006A0555"/>
    <w:rsid w:val="006A3E78"/>
    <w:rsid w:val="006D6647"/>
    <w:rsid w:val="006F7E6A"/>
    <w:rsid w:val="0072224B"/>
    <w:rsid w:val="00733C3F"/>
    <w:rsid w:val="00734795"/>
    <w:rsid w:val="00766C91"/>
    <w:rsid w:val="00791E22"/>
    <w:rsid w:val="0079456A"/>
    <w:rsid w:val="00795385"/>
    <w:rsid w:val="007B219F"/>
    <w:rsid w:val="007B2DAE"/>
    <w:rsid w:val="007D1F82"/>
    <w:rsid w:val="007D5AD8"/>
    <w:rsid w:val="007F0CE7"/>
    <w:rsid w:val="00821C57"/>
    <w:rsid w:val="00824761"/>
    <w:rsid w:val="00830081"/>
    <w:rsid w:val="00835E61"/>
    <w:rsid w:val="008550A9"/>
    <w:rsid w:val="008601B0"/>
    <w:rsid w:val="00876AD6"/>
    <w:rsid w:val="00880F06"/>
    <w:rsid w:val="008A7D03"/>
    <w:rsid w:val="008B24D2"/>
    <w:rsid w:val="008B4C0E"/>
    <w:rsid w:val="008C0465"/>
    <w:rsid w:val="008C4989"/>
    <w:rsid w:val="008E2E9D"/>
    <w:rsid w:val="00904018"/>
    <w:rsid w:val="009112A3"/>
    <w:rsid w:val="00923CB2"/>
    <w:rsid w:val="00925A8B"/>
    <w:rsid w:val="00931B2B"/>
    <w:rsid w:val="00937AD1"/>
    <w:rsid w:val="00960F1A"/>
    <w:rsid w:val="00960F7F"/>
    <w:rsid w:val="00992DC8"/>
    <w:rsid w:val="009A55D8"/>
    <w:rsid w:val="009B4CF3"/>
    <w:rsid w:val="009B6ED7"/>
    <w:rsid w:val="009D73E7"/>
    <w:rsid w:val="009F5E80"/>
    <w:rsid w:val="00A02D34"/>
    <w:rsid w:val="00A07FCF"/>
    <w:rsid w:val="00A1077C"/>
    <w:rsid w:val="00A56C67"/>
    <w:rsid w:val="00A63546"/>
    <w:rsid w:val="00A75A60"/>
    <w:rsid w:val="00A81E62"/>
    <w:rsid w:val="00AA4E11"/>
    <w:rsid w:val="00AA7D1F"/>
    <w:rsid w:val="00AB74F3"/>
    <w:rsid w:val="00AE19DC"/>
    <w:rsid w:val="00AE2648"/>
    <w:rsid w:val="00B10F62"/>
    <w:rsid w:val="00B115FB"/>
    <w:rsid w:val="00B17F88"/>
    <w:rsid w:val="00B41A8C"/>
    <w:rsid w:val="00B51AA9"/>
    <w:rsid w:val="00B60A2B"/>
    <w:rsid w:val="00B724B9"/>
    <w:rsid w:val="00B74CCA"/>
    <w:rsid w:val="00B928F4"/>
    <w:rsid w:val="00BD3D0A"/>
    <w:rsid w:val="00BE2695"/>
    <w:rsid w:val="00BF283E"/>
    <w:rsid w:val="00BF2C9E"/>
    <w:rsid w:val="00BF2FF4"/>
    <w:rsid w:val="00BF7BE5"/>
    <w:rsid w:val="00C10F7B"/>
    <w:rsid w:val="00C16447"/>
    <w:rsid w:val="00C20011"/>
    <w:rsid w:val="00C25AA3"/>
    <w:rsid w:val="00C40903"/>
    <w:rsid w:val="00C8099F"/>
    <w:rsid w:val="00C8288E"/>
    <w:rsid w:val="00C90836"/>
    <w:rsid w:val="00C95AA2"/>
    <w:rsid w:val="00C96AD8"/>
    <w:rsid w:val="00CB2BA8"/>
    <w:rsid w:val="00CB6676"/>
    <w:rsid w:val="00CC245B"/>
    <w:rsid w:val="00CE768C"/>
    <w:rsid w:val="00CF38F4"/>
    <w:rsid w:val="00CF67A4"/>
    <w:rsid w:val="00D061A2"/>
    <w:rsid w:val="00D16545"/>
    <w:rsid w:val="00D578FC"/>
    <w:rsid w:val="00D601AD"/>
    <w:rsid w:val="00D740B4"/>
    <w:rsid w:val="00D75493"/>
    <w:rsid w:val="00D75C80"/>
    <w:rsid w:val="00D9094B"/>
    <w:rsid w:val="00DD4999"/>
    <w:rsid w:val="00DF6ECD"/>
    <w:rsid w:val="00E13954"/>
    <w:rsid w:val="00E34A71"/>
    <w:rsid w:val="00E46943"/>
    <w:rsid w:val="00E6254C"/>
    <w:rsid w:val="00E76D0D"/>
    <w:rsid w:val="00E93C2A"/>
    <w:rsid w:val="00EB53CE"/>
    <w:rsid w:val="00ED6585"/>
    <w:rsid w:val="00EE7798"/>
    <w:rsid w:val="00F13DBD"/>
    <w:rsid w:val="00F3231F"/>
    <w:rsid w:val="00F4178C"/>
    <w:rsid w:val="00F4437A"/>
    <w:rsid w:val="00F44B58"/>
    <w:rsid w:val="00F47372"/>
    <w:rsid w:val="00F62673"/>
    <w:rsid w:val="00F63AD0"/>
    <w:rsid w:val="00F76580"/>
    <w:rsid w:val="00F80396"/>
    <w:rsid w:val="00F86F75"/>
    <w:rsid w:val="00FB6660"/>
    <w:rsid w:val="00FE3A2A"/>
    <w:rsid w:val="00FF760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0CC056"/>
  <w15:chartTrackingRefBased/>
  <w15:docId w15:val="{8F86F054-4F43-394E-B92A-00042855D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AA9"/>
    <w:pPr>
      <w:spacing w:after="0" w:line="240" w:lineRule="auto"/>
    </w:pPr>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7F0CE7"/>
    <w:pPr>
      <w:keepNext/>
      <w:keepLines/>
      <w:spacing w:before="240"/>
      <w:outlineLvl w:val="0"/>
    </w:pPr>
    <w:rPr>
      <w:rFonts w:asciiTheme="majorHAnsi" w:eastAsiaTheme="majorEastAsia" w:hAnsiTheme="majorHAnsi" w:cstheme="majorBidi"/>
      <w:color w:val="035C87" w:themeColor="accent1"/>
      <w:sz w:val="48"/>
      <w:szCs w:val="32"/>
    </w:rPr>
  </w:style>
  <w:style w:type="paragraph" w:styleId="Heading2">
    <w:name w:val="heading 2"/>
    <w:basedOn w:val="Normal"/>
    <w:next w:val="Normal"/>
    <w:link w:val="Heading2Char"/>
    <w:uiPriority w:val="9"/>
    <w:unhideWhenUsed/>
    <w:qFormat/>
    <w:rsid w:val="00904018"/>
    <w:pPr>
      <w:keepNext/>
      <w:keepLines/>
      <w:spacing w:before="40" w:line="360" w:lineRule="auto"/>
      <w:outlineLvl w:val="1"/>
    </w:pPr>
    <w:rPr>
      <w:rFonts w:eastAsiaTheme="majorEastAsia" w:cs="Times New Roman (Headings CS)"/>
      <w:b/>
      <w:color w:val="024465" w:themeColor="accent1" w:themeShade="BF"/>
      <w:spacing w:val="40"/>
      <w:sz w:val="22"/>
    </w:rPr>
  </w:style>
  <w:style w:type="paragraph" w:styleId="Heading3">
    <w:name w:val="heading 3"/>
    <w:basedOn w:val="Normal"/>
    <w:next w:val="Normal"/>
    <w:link w:val="Heading3Char"/>
    <w:uiPriority w:val="9"/>
    <w:unhideWhenUsed/>
    <w:qFormat/>
    <w:rsid w:val="00E13954"/>
    <w:pPr>
      <w:keepNext/>
      <w:keepLines/>
      <w:spacing w:before="40"/>
      <w:outlineLvl w:val="2"/>
    </w:pPr>
    <w:rPr>
      <w:rFonts w:asciiTheme="majorHAnsi" w:eastAsiaTheme="majorEastAsia" w:hAnsiTheme="majorHAnsi" w:cstheme="majorBidi"/>
      <w:color w:val="012D43" w:themeColor="accent1" w:themeShade="7F"/>
    </w:rPr>
  </w:style>
  <w:style w:type="paragraph" w:styleId="Heading4">
    <w:name w:val="heading 4"/>
    <w:basedOn w:val="Normal"/>
    <w:next w:val="Normal"/>
    <w:link w:val="Heading4Char"/>
    <w:uiPriority w:val="9"/>
    <w:unhideWhenUsed/>
    <w:qFormat/>
    <w:rsid w:val="00C96AD8"/>
    <w:pPr>
      <w:keepNext/>
      <w:keepLines/>
      <w:spacing w:before="40"/>
      <w:outlineLvl w:val="3"/>
    </w:pPr>
    <w:rPr>
      <w:rFonts w:asciiTheme="majorHAnsi" w:eastAsiaTheme="majorEastAsia" w:hAnsiTheme="majorHAnsi" w:cstheme="majorBidi"/>
      <w:i/>
      <w:iCs/>
      <w:color w:val="02446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F0CE7"/>
    <w:rPr>
      <w:rFonts w:asciiTheme="majorHAnsi" w:eastAsiaTheme="majorEastAsia" w:hAnsiTheme="majorHAnsi" w:cstheme="majorBidi"/>
      <w:color w:val="035C87" w:themeColor="accent1"/>
      <w:sz w:val="48"/>
      <w:szCs w:val="32"/>
    </w:rPr>
  </w:style>
  <w:style w:type="paragraph" w:styleId="NoSpacing">
    <w:name w:val="No Spacing"/>
    <w:link w:val="NoSpacingChar"/>
    <w:uiPriority w:val="1"/>
    <w:qFormat/>
    <w:rsid w:val="007F0CE7"/>
  </w:style>
  <w:style w:type="character" w:customStyle="1" w:styleId="Heading2Char">
    <w:name w:val="Heading 2 Char"/>
    <w:basedOn w:val="DefaultParagraphFont"/>
    <w:link w:val="Heading2"/>
    <w:uiPriority w:val="9"/>
    <w:rsid w:val="00904018"/>
    <w:rPr>
      <w:rFonts w:ascii="Arial" w:eastAsiaTheme="majorEastAsia" w:hAnsi="Arial" w:cs="Times New Roman (Headings CS)"/>
      <w:b/>
      <w:color w:val="024465" w:themeColor="accent1" w:themeShade="BF"/>
      <w:spacing w:val="40"/>
      <w:sz w:val="22"/>
      <w:szCs w:val="19"/>
    </w:rPr>
  </w:style>
  <w:style w:type="paragraph" w:styleId="Title">
    <w:name w:val="Title"/>
    <w:basedOn w:val="Normal"/>
    <w:next w:val="Normal"/>
    <w:link w:val="TitleChar"/>
    <w:uiPriority w:val="10"/>
    <w:qFormat/>
    <w:rsid w:val="007F0CE7"/>
    <w:pPr>
      <w:contextualSpacing/>
    </w:pPr>
    <w:rPr>
      <w:rFonts w:asciiTheme="majorHAnsi" w:eastAsiaTheme="majorEastAsia" w:hAnsiTheme="majorHAnsi" w:cstheme="majorBidi"/>
      <w:color w:val="0DD0FF" w:themeColor="accent2"/>
      <w:spacing w:val="-10"/>
      <w:kern w:val="28"/>
      <w:sz w:val="72"/>
      <w:szCs w:val="72"/>
    </w:rPr>
  </w:style>
  <w:style w:type="character" w:customStyle="1" w:styleId="TitleChar">
    <w:name w:val="Title Char"/>
    <w:basedOn w:val="DefaultParagraphFont"/>
    <w:link w:val="Title"/>
    <w:uiPriority w:val="10"/>
    <w:rsid w:val="007F0CE7"/>
    <w:rPr>
      <w:rFonts w:asciiTheme="majorHAnsi" w:eastAsiaTheme="majorEastAsia" w:hAnsiTheme="majorHAnsi" w:cstheme="majorBidi"/>
      <w:color w:val="0DD0FF" w:themeColor="accent2"/>
      <w:spacing w:val="-10"/>
      <w:kern w:val="28"/>
      <w:sz w:val="72"/>
      <w:szCs w:val="72"/>
    </w:rPr>
  </w:style>
  <w:style w:type="paragraph" w:styleId="Header">
    <w:name w:val="header"/>
    <w:basedOn w:val="Normal"/>
    <w:link w:val="HeaderChar"/>
    <w:uiPriority w:val="99"/>
    <w:unhideWhenUsed/>
    <w:rsid w:val="005069A1"/>
    <w:pPr>
      <w:tabs>
        <w:tab w:val="center" w:pos="4680"/>
        <w:tab w:val="right" w:pos="9360"/>
      </w:tabs>
    </w:pPr>
  </w:style>
  <w:style w:type="character" w:customStyle="1" w:styleId="HeaderChar">
    <w:name w:val="Header Char"/>
    <w:basedOn w:val="DefaultParagraphFont"/>
    <w:link w:val="Header"/>
    <w:uiPriority w:val="99"/>
    <w:rsid w:val="005069A1"/>
    <w:rPr>
      <w:color w:val="424242" w:themeColor="background2"/>
      <w:sz w:val="21"/>
    </w:rPr>
  </w:style>
  <w:style w:type="paragraph" w:styleId="Footer">
    <w:name w:val="footer"/>
    <w:basedOn w:val="Normal"/>
    <w:link w:val="FooterChar"/>
    <w:uiPriority w:val="99"/>
    <w:unhideWhenUsed/>
    <w:rsid w:val="005069A1"/>
    <w:pPr>
      <w:tabs>
        <w:tab w:val="center" w:pos="4680"/>
        <w:tab w:val="right" w:pos="9360"/>
      </w:tabs>
    </w:pPr>
  </w:style>
  <w:style w:type="character" w:customStyle="1" w:styleId="FooterChar">
    <w:name w:val="Footer Char"/>
    <w:basedOn w:val="DefaultParagraphFont"/>
    <w:link w:val="Footer"/>
    <w:uiPriority w:val="99"/>
    <w:rsid w:val="005069A1"/>
    <w:rPr>
      <w:color w:val="424242" w:themeColor="background2"/>
      <w:sz w:val="21"/>
    </w:rPr>
  </w:style>
  <w:style w:type="paragraph" w:customStyle="1" w:styleId="BasicParagraph">
    <w:name w:val="[Basic Paragraph]"/>
    <w:basedOn w:val="Normal"/>
    <w:uiPriority w:val="99"/>
    <w:rsid w:val="00E13954"/>
    <w:pPr>
      <w:autoSpaceDE w:val="0"/>
      <w:autoSpaceDN w:val="0"/>
      <w:adjustRightInd w:val="0"/>
      <w:spacing w:line="288" w:lineRule="auto"/>
      <w:textAlignment w:val="center"/>
    </w:pPr>
    <w:rPr>
      <w:rFonts w:ascii="MinionPro-Regular" w:hAnsi="MinionPro-Regular" w:cs="MinionPro-Regular"/>
      <w:color w:val="000000"/>
    </w:rPr>
  </w:style>
  <w:style w:type="character" w:customStyle="1" w:styleId="Heading3Char">
    <w:name w:val="Heading 3 Char"/>
    <w:basedOn w:val="DefaultParagraphFont"/>
    <w:link w:val="Heading3"/>
    <w:uiPriority w:val="9"/>
    <w:rsid w:val="00E13954"/>
    <w:rPr>
      <w:rFonts w:asciiTheme="majorHAnsi" w:eastAsiaTheme="majorEastAsia" w:hAnsiTheme="majorHAnsi" w:cstheme="majorBidi"/>
      <w:color w:val="012D43" w:themeColor="accent1" w:themeShade="7F"/>
    </w:rPr>
  </w:style>
  <w:style w:type="character" w:styleId="PageNumber">
    <w:name w:val="page number"/>
    <w:basedOn w:val="DefaultParagraphFont"/>
    <w:uiPriority w:val="99"/>
    <w:semiHidden/>
    <w:unhideWhenUsed/>
    <w:rsid w:val="005D16BF"/>
  </w:style>
  <w:style w:type="table" w:styleId="TableGrid">
    <w:name w:val="Table Grid"/>
    <w:basedOn w:val="TableNormal"/>
    <w:uiPriority w:val="59"/>
    <w:rsid w:val="008E2E9D"/>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1Light-Accent5">
    <w:name w:val="List Table 1 Light Accent 5"/>
    <w:basedOn w:val="TableNormal"/>
    <w:uiPriority w:val="46"/>
    <w:rsid w:val="008E2E9D"/>
    <w:pPr>
      <w:spacing w:after="0" w:line="240" w:lineRule="auto"/>
    </w:pPr>
    <w:tblPr>
      <w:tblStyleRowBandSize w:val="1"/>
      <w:tblStyleColBandSize w:val="1"/>
    </w:tblPr>
    <w:tblStylePr w:type="firstRow">
      <w:rPr>
        <w:b/>
        <w:bCs/>
      </w:rPr>
      <w:tblPr/>
      <w:tcPr>
        <w:tcBorders>
          <w:bottom w:val="single" w:sz="4" w:space="0" w:color="BDBDBD" w:themeColor="accent5" w:themeTint="99"/>
        </w:tcBorders>
      </w:tcPr>
    </w:tblStylePr>
    <w:tblStylePr w:type="lastRow">
      <w:rPr>
        <w:b/>
        <w:bCs/>
      </w:rPr>
      <w:tblPr/>
      <w:tcPr>
        <w:tcBorders>
          <w:top w:val="single" w:sz="4" w:space="0" w:color="BDBDBD" w:themeColor="accent5" w:themeTint="99"/>
        </w:tcBorders>
      </w:tcPr>
    </w:tblStylePr>
    <w:tblStylePr w:type="firstCol">
      <w:rPr>
        <w:b/>
        <w:bCs/>
      </w:rPr>
    </w:tblStylePr>
    <w:tblStylePr w:type="lastCol">
      <w:rPr>
        <w:b/>
        <w:bCs/>
      </w:rPr>
    </w:tblStylePr>
    <w:tblStylePr w:type="band1Vert">
      <w:tblPr/>
      <w:tcPr>
        <w:shd w:val="clear" w:color="auto" w:fill="E9E9E9" w:themeFill="accent5" w:themeFillTint="33"/>
      </w:tcPr>
    </w:tblStylePr>
    <w:tblStylePr w:type="band1Horz">
      <w:tblPr/>
      <w:tcPr>
        <w:shd w:val="clear" w:color="auto" w:fill="E9E9E9" w:themeFill="accent5" w:themeFillTint="33"/>
      </w:tcPr>
    </w:tblStylePr>
  </w:style>
  <w:style w:type="table" w:styleId="ListTable1Light-Accent6">
    <w:name w:val="List Table 1 Light Accent 6"/>
    <w:basedOn w:val="TableNormal"/>
    <w:uiPriority w:val="46"/>
    <w:rsid w:val="008E2E9D"/>
    <w:pPr>
      <w:spacing w:after="0" w:line="240" w:lineRule="auto"/>
    </w:pPr>
    <w:tblPr>
      <w:tblStyleRowBandSize w:val="1"/>
      <w:tblStyleColBandSize w:val="1"/>
    </w:tblPr>
    <w:tblStylePr w:type="firstRow">
      <w:rPr>
        <w:b/>
        <w:bCs/>
      </w:rPr>
      <w:tblPr/>
      <w:tcPr>
        <w:tcBorders>
          <w:bottom w:val="single" w:sz="4" w:space="0" w:color="8D8D8D" w:themeColor="accent6" w:themeTint="99"/>
        </w:tcBorders>
      </w:tcPr>
    </w:tblStylePr>
    <w:tblStylePr w:type="lastRow">
      <w:rPr>
        <w:b/>
        <w:bCs/>
      </w:rPr>
      <w:tblPr/>
      <w:tcPr>
        <w:tcBorders>
          <w:top w:val="single" w:sz="4" w:space="0" w:color="8D8D8D" w:themeColor="accent6" w:themeTint="99"/>
        </w:tcBorders>
      </w:tcPr>
    </w:tblStylePr>
    <w:tblStylePr w:type="firstCol">
      <w:rPr>
        <w:b/>
        <w:bCs/>
      </w:rPr>
    </w:tblStylePr>
    <w:tblStylePr w:type="lastCol">
      <w:rPr>
        <w:b/>
        <w:bCs/>
      </w:rPr>
    </w:tblStylePr>
    <w:tblStylePr w:type="band1Vert">
      <w:tblPr/>
      <w:tcPr>
        <w:shd w:val="clear" w:color="auto" w:fill="D9D9D9" w:themeFill="accent6" w:themeFillTint="33"/>
      </w:tcPr>
    </w:tblStylePr>
    <w:tblStylePr w:type="band1Horz">
      <w:tblPr/>
      <w:tcPr>
        <w:shd w:val="clear" w:color="auto" w:fill="D9D9D9" w:themeFill="accent6" w:themeFillTint="33"/>
      </w:tcPr>
    </w:tblStylePr>
  </w:style>
  <w:style w:type="table" w:styleId="ListTable2-Accent2">
    <w:name w:val="List Table 2 Accent 2"/>
    <w:basedOn w:val="TableNormal"/>
    <w:uiPriority w:val="47"/>
    <w:rsid w:val="008E2E9D"/>
    <w:pPr>
      <w:spacing w:after="0" w:line="240" w:lineRule="auto"/>
    </w:pPr>
    <w:tblPr>
      <w:tblStyleRowBandSize w:val="1"/>
      <w:tblStyleColBandSize w:val="1"/>
      <w:tblBorders>
        <w:top w:val="single" w:sz="4" w:space="0" w:color="6DE2FF" w:themeColor="accent2" w:themeTint="99"/>
        <w:bottom w:val="single" w:sz="4" w:space="0" w:color="6DE2FF" w:themeColor="accent2" w:themeTint="99"/>
        <w:insideH w:val="single" w:sz="4" w:space="0" w:color="6DE2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EF5FF" w:themeFill="accent2" w:themeFillTint="33"/>
      </w:tcPr>
    </w:tblStylePr>
    <w:tblStylePr w:type="band1Horz">
      <w:tblPr/>
      <w:tcPr>
        <w:shd w:val="clear" w:color="auto" w:fill="CEF5FF" w:themeFill="accent2" w:themeFillTint="33"/>
      </w:tcPr>
    </w:tblStylePr>
  </w:style>
  <w:style w:type="table" w:styleId="ListTable2-Accent3">
    <w:name w:val="List Table 2 Accent 3"/>
    <w:basedOn w:val="TableNormal"/>
    <w:uiPriority w:val="47"/>
    <w:rsid w:val="008E2E9D"/>
    <w:pPr>
      <w:spacing w:after="0" w:line="240" w:lineRule="auto"/>
    </w:pPr>
    <w:tblPr>
      <w:tblStyleRowBandSize w:val="1"/>
      <w:tblStyleColBandSize w:val="1"/>
      <w:tblBorders>
        <w:top w:val="single" w:sz="4" w:space="0" w:color="03A9F9" w:themeColor="accent3" w:themeTint="99"/>
        <w:bottom w:val="single" w:sz="4" w:space="0" w:color="03A9F9" w:themeColor="accent3" w:themeTint="99"/>
        <w:insideH w:val="single" w:sz="4" w:space="0" w:color="03A9F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AE2FE" w:themeFill="accent3" w:themeFillTint="33"/>
      </w:tcPr>
    </w:tblStylePr>
    <w:tblStylePr w:type="band1Horz">
      <w:tblPr/>
      <w:tcPr>
        <w:shd w:val="clear" w:color="auto" w:fill="AAE2FE" w:themeFill="accent3" w:themeFillTint="33"/>
      </w:tcPr>
    </w:tblStylePr>
  </w:style>
  <w:style w:type="table" w:styleId="ListTable3">
    <w:name w:val="List Table 3"/>
    <w:basedOn w:val="TableNormal"/>
    <w:uiPriority w:val="48"/>
    <w:rsid w:val="008E2E9D"/>
    <w:pPr>
      <w:spacing w:after="0" w:line="240" w:lineRule="auto"/>
    </w:pPr>
    <w:tblPr>
      <w:tblStyleRowBandSize w:val="1"/>
      <w:tblStyleColBandSize w:val="1"/>
      <w:tblBorders>
        <w:top w:val="single" w:sz="4" w:space="0" w:color="FEFFFF" w:themeColor="text1"/>
        <w:left w:val="single" w:sz="4" w:space="0" w:color="FEFFFF" w:themeColor="text1"/>
        <w:bottom w:val="single" w:sz="4" w:space="0" w:color="FEFFFF" w:themeColor="text1"/>
        <w:right w:val="single" w:sz="4" w:space="0" w:color="FEFFFF" w:themeColor="text1"/>
      </w:tblBorders>
    </w:tblPr>
    <w:tblStylePr w:type="firstRow">
      <w:rPr>
        <w:b/>
        <w:bCs/>
        <w:color w:val="424242" w:themeColor="background1"/>
      </w:rPr>
      <w:tblPr/>
      <w:tcPr>
        <w:shd w:val="clear" w:color="auto" w:fill="FEFFFF" w:themeFill="text1"/>
      </w:tcPr>
    </w:tblStylePr>
    <w:tblStylePr w:type="lastRow">
      <w:rPr>
        <w:b/>
        <w:bCs/>
      </w:rPr>
      <w:tblPr/>
      <w:tcPr>
        <w:tcBorders>
          <w:top w:val="double" w:sz="4" w:space="0" w:color="FEFFFF" w:themeColor="text1"/>
        </w:tcBorders>
        <w:shd w:val="clear" w:color="auto" w:fill="424242" w:themeFill="background1"/>
      </w:tcPr>
    </w:tblStylePr>
    <w:tblStylePr w:type="firstCol">
      <w:rPr>
        <w:b/>
        <w:bCs/>
      </w:rPr>
      <w:tblPr/>
      <w:tcPr>
        <w:tcBorders>
          <w:right w:val="nil"/>
        </w:tcBorders>
        <w:shd w:val="clear" w:color="auto" w:fill="424242" w:themeFill="background1"/>
      </w:tcPr>
    </w:tblStylePr>
    <w:tblStylePr w:type="lastCol">
      <w:rPr>
        <w:b/>
        <w:bCs/>
      </w:rPr>
      <w:tblPr/>
      <w:tcPr>
        <w:tcBorders>
          <w:left w:val="nil"/>
        </w:tcBorders>
        <w:shd w:val="clear" w:color="auto" w:fill="424242" w:themeFill="background1"/>
      </w:tcPr>
    </w:tblStylePr>
    <w:tblStylePr w:type="band1Vert">
      <w:tblPr/>
      <w:tcPr>
        <w:tcBorders>
          <w:left w:val="single" w:sz="4" w:space="0" w:color="FEFFFF" w:themeColor="text1"/>
          <w:right w:val="single" w:sz="4" w:space="0" w:color="FEFFFF" w:themeColor="text1"/>
        </w:tcBorders>
      </w:tcPr>
    </w:tblStylePr>
    <w:tblStylePr w:type="band1Horz">
      <w:tblPr/>
      <w:tcPr>
        <w:tcBorders>
          <w:top w:val="single" w:sz="4" w:space="0" w:color="FEFFFF" w:themeColor="text1"/>
          <w:bottom w:val="single" w:sz="4" w:space="0" w:color="FEFFFF"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EFFFF" w:themeColor="text1"/>
          <w:left w:val="nil"/>
        </w:tcBorders>
      </w:tcPr>
    </w:tblStylePr>
    <w:tblStylePr w:type="swCell">
      <w:tblPr/>
      <w:tcPr>
        <w:tcBorders>
          <w:top w:val="double" w:sz="4" w:space="0" w:color="FEFFFF" w:themeColor="text1"/>
          <w:right w:val="nil"/>
        </w:tcBorders>
      </w:tcPr>
    </w:tblStylePr>
  </w:style>
  <w:style w:type="table" w:styleId="ListTable4">
    <w:name w:val="List Table 4"/>
    <w:basedOn w:val="TableNormal"/>
    <w:uiPriority w:val="49"/>
    <w:rsid w:val="008E2E9D"/>
    <w:pPr>
      <w:spacing w:after="0" w:line="240" w:lineRule="auto"/>
    </w:pPr>
    <w:tblPr>
      <w:tblStyleRowBandSize w:val="1"/>
      <w:tblStyleColBandSize w:val="1"/>
      <w:tblBorders>
        <w:top w:val="single" w:sz="4" w:space="0" w:color="FEFFFF" w:themeColor="text1" w:themeTint="99"/>
        <w:left w:val="single" w:sz="4" w:space="0" w:color="FEFFFF" w:themeColor="text1" w:themeTint="99"/>
        <w:bottom w:val="single" w:sz="4" w:space="0" w:color="FEFFFF" w:themeColor="text1" w:themeTint="99"/>
        <w:right w:val="single" w:sz="4" w:space="0" w:color="FEFFFF" w:themeColor="text1" w:themeTint="99"/>
        <w:insideH w:val="single" w:sz="4" w:space="0" w:color="FEFFFF" w:themeColor="text1" w:themeTint="99"/>
      </w:tblBorders>
    </w:tblPr>
    <w:tblStylePr w:type="firstRow">
      <w:rPr>
        <w:b/>
        <w:bCs/>
        <w:color w:val="424242" w:themeColor="background1"/>
      </w:rPr>
      <w:tblPr/>
      <w:tcPr>
        <w:tcBorders>
          <w:top w:val="single" w:sz="4" w:space="0" w:color="FEFFFF" w:themeColor="text1"/>
          <w:left w:val="single" w:sz="4" w:space="0" w:color="FEFFFF" w:themeColor="text1"/>
          <w:bottom w:val="single" w:sz="4" w:space="0" w:color="FEFFFF" w:themeColor="text1"/>
          <w:right w:val="single" w:sz="4" w:space="0" w:color="FEFFFF" w:themeColor="text1"/>
          <w:insideH w:val="nil"/>
        </w:tcBorders>
        <w:shd w:val="clear" w:color="auto" w:fill="FEFFFF" w:themeFill="text1"/>
      </w:tcPr>
    </w:tblStylePr>
    <w:tblStylePr w:type="lastRow">
      <w:rPr>
        <w:b/>
        <w:bCs/>
      </w:rPr>
      <w:tblPr/>
      <w:tcPr>
        <w:tcBorders>
          <w:top w:val="double" w:sz="4" w:space="0" w:color="FEFFFF" w:themeColor="text1" w:themeTint="99"/>
        </w:tcBorders>
      </w:tcPr>
    </w:tblStylePr>
    <w:tblStylePr w:type="firstCol">
      <w:rPr>
        <w:b/>
        <w:bCs/>
      </w:rPr>
    </w:tblStylePr>
    <w:tblStylePr w:type="lastCol">
      <w:rPr>
        <w:b/>
        <w:bCs/>
      </w:rPr>
    </w:tblStylePr>
    <w:tblStylePr w:type="band1Vert">
      <w:tblPr/>
      <w:tcPr>
        <w:shd w:val="clear" w:color="auto" w:fill="FEFFFF" w:themeFill="text1" w:themeFillTint="33"/>
      </w:tcPr>
    </w:tblStylePr>
    <w:tblStylePr w:type="band1Horz">
      <w:tblPr/>
      <w:tcPr>
        <w:shd w:val="clear" w:color="auto" w:fill="FEFFFF" w:themeFill="text1" w:themeFillTint="33"/>
      </w:tcPr>
    </w:tblStylePr>
  </w:style>
  <w:style w:type="table" w:styleId="ListTable3-Accent6">
    <w:name w:val="List Table 3 Accent 6"/>
    <w:basedOn w:val="TableNormal"/>
    <w:uiPriority w:val="48"/>
    <w:rsid w:val="008E2E9D"/>
    <w:pPr>
      <w:spacing w:after="0" w:line="240" w:lineRule="auto"/>
    </w:pPr>
    <w:tblPr>
      <w:tblStyleRowBandSize w:val="1"/>
      <w:tblStyleColBandSize w:val="1"/>
      <w:tblBorders>
        <w:top w:val="single" w:sz="4" w:space="0" w:color="424242" w:themeColor="accent6"/>
        <w:left w:val="single" w:sz="4" w:space="0" w:color="424242" w:themeColor="accent6"/>
        <w:bottom w:val="single" w:sz="4" w:space="0" w:color="424242" w:themeColor="accent6"/>
        <w:right w:val="single" w:sz="4" w:space="0" w:color="424242" w:themeColor="accent6"/>
      </w:tblBorders>
    </w:tblPr>
    <w:tblStylePr w:type="firstRow">
      <w:rPr>
        <w:b/>
        <w:bCs/>
        <w:color w:val="424242" w:themeColor="background1"/>
      </w:rPr>
      <w:tblPr/>
      <w:tcPr>
        <w:shd w:val="clear" w:color="auto" w:fill="424242" w:themeFill="accent6"/>
      </w:tcPr>
    </w:tblStylePr>
    <w:tblStylePr w:type="lastRow">
      <w:rPr>
        <w:b/>
        <w:bCs/>
      </w:rPr>
      <w:tblPr/>
      <w:tcPr>
        <w:tcBorders>
          <w:top w:val="double" w:sz="4" w:space="0" w:color="424242" w:themeColor="accent6"/>
        </w:tcBorders>
        <w:shd w:val="clear" w:color="auto" w:fill="424242" w:themeFill="background1"/>
      </w:tcPr>
    </w:tblStylePr>
    <w:tblStylePr w:type="firstCol">
      <w:rPr>
        <w:b/>
        <w:bCs/>
      </w:rPr>
      <w:tblPr/>
      <w:tcPr>
        <w:tcBorders>
          <w:right w:val="nil"/>
        </w:tcBorders>
        <w:shd w:val="clear" w:color="auto" w:fill="424242" w:themeFill="background1"/>
      </w:tcPr>
    </w:tblStylePr>
    <w:tblStylePr w:type="lastCol">
      <w:rPr>
        <w:b/>
        <w:bCs/>
      </w:rPr>
      <w:tblPr/>
      <w:tcPr>
        <w:tcBorders>
          <w:left w:val="nil"/>
        </w:tcBorders>
        <w:shd w:val="clear" w:color="auto" w:fill="424242" w:themeFill="background1"/>
      </w:tcPr>
    </w:tblStylePr>
    <w:tblStylePr w:type="band1Vert">
      <w:tblPr/>
      <w:tcPr>
        <w:tcBorders>
          <w:left w:val="single" w:sz="4" w:space="0" w:color="424242" w:themeColor="accent6"/>
          <w:right w:val="single" w:sz="4" w:space="0" w:color="424242" w:themeColor="accent6"/>
        </w:tcBorders>
      </w:tcPr>
    </w:tblStylePr>
    <w:tblStylePr w:type="band1Horz">
      <w:tblPr/>
      <w:tcPr>
        <w:tcBorders>
          <w:top w:val="single" w:sz="4" w:space="0" w:color="424242" w:themeColor="accent6"/>
          <w:bottom w:val="single" w:sz="4" w:space="0" w:color="424242"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24242" w:themeColor="accent6"/>
          <w:left w:val="nil"/>
        </w:tcBorders>
      </w:tcPr>
    </w:tblStylePr>
    <w:tblStylePr w:type="swCell">
      <w:tblPr/>
      <w:tcPr>
        <w:tcBorders>
          <w:top w:val="double" w:sz="4" w:space="0" w:color="424242" w:themeColor="accent6"/>
          <w:right w:val="nil"/>
        </w:tcBorders>
      </w:tcPr>
    </w:tblStylePr>
  </w:style>
  <w:style w:type="table" w:styleId="ListTable4-Accent6">
    <w:name w:val="List Table 4 Accent 6"/>
    <w:basedOn w:val="TableNormal"/>
    <w:uiPriority w:val="49"/>
    <w:rsid w:val="008E2E9D"/>
    <w:pPr>
      <w:spacing w:after="0" w:line="240" w:lineRule="auto"/>
    </w:pPr>
    <w:tblPr>
      <w:tblStyleRowBandSize w:val="1"/>
      <w:tblStyleColBandSize w:val="1"/>
      <w:tblBorders>
        <w:top w:val="single" w:sz="4" w:space="0" w:color="8D8D8D" w:themeColor="accent6" w:themeTint="99"/>
        <w:left w:val="single" w:sz="4" w:space="0" w:color="8D8D8D" w:themeColor="accent6" w:themeTint="99"/>
        <w:bottom w:val="single" w:sz="4" w:space="0" w:color="8D8D8D" w:themeColor="accent6" w:themeTint="99"/>
        <w:right w:val="single" w:sz="4" w:space="0" w:color="8D8D8D" w:themeColor="accent6" w:themeTint="99"/>
        <w:insideH w:val="single" w:sz="4" w:space="0" w:color="8D8D8D" w:themeColor="accent6" w:themeTint="99"/>
      </w:tblBorders>
    </w:tblPr>
    <w:tblStylePr w:type="firstRow">
      <w:rPr>
        <w:b/>
        <w:bCs/>
        <w:color w:val="424242" w:themeColor="background1"/>
      </w:rPr>
      <w:tblPr/>
      <w:tcPr>
        <w:tcBorders>
          <w:top w:val="single" w:sz="4" w:space="0" w:color="424242" w:themeColor="accent6"/>
          <w:left w:val="single" w:sz="4" w:space="0" w:color="424242" w:themeColor="accent6"/>
          <w:bottom w:val="single" w:sz="4" w:space="0" w:color="424242" w:themeColor="accent6"/>
          <w:right w:val="single" w:sz="4" w:space="0" w:color="424242" w:themeColor="accent6"/>
          <w:insideH w:val="nil"/>
        </w:tcBorders>
        <w:shd w:val="clear" w:color="auto" w:fill="424242" w:themeFill="accent6"/>
      </w:tcPr>
    </w:tblStylePr>
    <w:tblStylePr w:type="lastRow">
      <w:rPr>
        <w:b/>
        <w:bCs/>
      </w:rPr>
      <w:tblPr/>
      <w:tcPr>
        <w:tcBorders>
          <w:top w:val="double" w:sz="4" w:space="0" w:color="8D8D8D" w:themeColor="accent6" w:themeTint="99"/>
        </w:tcBorders>
      </w:tcPr>
    </w:tblStylePr>
    <w:tblStylePr w:type="firstCol">
      <w:rPr>
        <w:b/>
        <w:bCs/>
      </w:rPr>
    </w:tblStylePr>
    <w:tblStylePr w:type="lastCol">
      <w:rPr>
        <w:b/>
        <w:bCs/>
      </w:rPr>
    </w:tblStylePr>
    <w:tblStylePr w:type="band1Vert">
      <w:tblPr/>
      <w:tcPr>
        <w:shd w:val="clear" w:color="auto" w:fill="D9D9D9" w:themeFill="accent6" w:themeFillTint="33"/>
      </w:tcPr>
    </w:tblStylePr>
    <w:tblStylePr w:type="band1Horz">
      <w:tblPr/>
      <w:tcPr>
        <w:shd w:val="clear" w:color="auto" w:fill="D9D9D9" w:themeFill="accent6" w:themeFillTint="33"/>
      </w:tcPr>
    </w:tblStylePr>
  </w:style>
  <w:style w:type="table" w:styleId="ListTable4-Accent5">
    <w:name w:val="List Table 4 Accent 5"/>
    <w:basedOn w:val="TableNormal"/>
    <w:uiPriority w:val="49"/>
    <w:rsid w:val="008E2E9D"/>
    <w:pPr>
      <w:spacing w:after="0" w:line="240" w:lineRule="auto"/>
    </w:pPr>
    <w:tblPr>
      <w:tblStyleRowBandSize w:val="1"/>
      <w:tblStyleColBandSize w:val="1"/>
      <w:tblBorders>
        <w:top w:val="single" w:sz="4" w:space="0" w:color="BDBDBD" w:themeColor="accent5" w:themeTint="99"/>
        <w:left w:val="single" w:sz="4" w:space="0" w:color="BDBDBD" w:themeColor="accent5" w:themeTint="99"/>
        <w:bottom w:val="single" w:sz="4" w:space="0" w:color="BDBDBD" w:themeColor="accent5" w:themeTint="99"/>
        <w:right w:val="single" w:sz="4" w:space="0" w:color="BDBDBD" w:themeColor="accent5" w:themeTint="99"/>
        <w:insideH w:val="single" w:sz="4" w:space="0" w:color="BDBDBD" w:themeColor="accent5" w:themeTint="99"/>
      </w:tblBorders>
    </w:tblPr>
    <w:tblStylePr w:type="firstRow">
      <w:rPr>
        <w:b/>
        <w:bCs/>
        <w:color w:val="424242" w:themeColor="background1"/>
      </w:rPr>
      <w:tblPr/>
      <w:tcPr>
        <w:tcBorders>
          <w:top w:val="single" w:sz="4" w:space="0" w:color="929292" w:themeColor="accent5"/>
          <w:left w:val="single" w:sz="4" w:space="0" w:color="929292" w:themeColor="accent5"/>
          <w:bottom w:val="single" w:sz="4" w:space="0" w:color="929292" w:themeColor="accent5"/>
          <w:right w:val="single" w:sz="4" w:space="0" w:color="929292" w:themeColor="accent5"/>
          <w:insideH w:val="nil"/>
        </w:tcBorders>
        <w:shd w:val="clear" w:color="auto" w:fill="929292" w:themeFill="accent5"/>
      </w:tcPr>
    </w:tblStylePr>
    <w:tblStylePr w:type="lastRow">
      <w:rPr>
        <w:b/>
        <w:bCs/>
      </w:rPr>
      <w:tblPr/>
      <w:tcPr>
        <w:tcBorders>
          <w:top w:val="double" w:sz="4" w:space="0" w:color="BDBDBD" w:themeColor="accent5" w:themeTint="99"/>
        </w:tcBorders>
      </w:tcPr>
    </w:tblStylePr>
    <w:tblStylePr w:type="firstCol">
      <w:rPr>
        <w:b/>
        <w:bCs/>
      </w:rPr>
    </w:tblStylePr>
    <w:tblStylePr w:type="lastCol">
      <w:rPr>
        <w:b/>
        <w:bCs/>
      </w:rPr>
    </w:tblStylePr>
    <w:tblStylePr w:type="band1Vert">
      <w:tblPr/>
      <w:tcPr>
        <w:shd w:val="clear" w:color="auto" w:fill="E9E9E9" w:themeFill="accent5" w:themeFillTint="33"/>
      </w:tcPr>
    </w:tblStylePr>
    <w:tblStylePr w:type="band1Horz">
      <w:tblPr/>
      <w:tcPr>
        <w:shd w:val="clear" w:color="auto" w:fill="E9E9E9" w:themeFill="accent5" w:themeFillTint="33"/>
      </w:tcPr>
    </w:tblStylePr>
  </w:style>
  <w:style w:type="table" w:styleId="ListTable4-Accent4">
    <w:name w:val="List Table 4 Accent 4"/>
    <w:basedOn w:val="TableNormal"/>
    <w:uiPriority w:val="49"/>
    <w:rsid w:val="008E2E9D"/>
    <w:pPr>
      <w:spacing w:after="0" w:line="240" w:lineRule="auto"/>
    </w:pPr>
    <w:tblPr>
      <w:tblStyleRowBandSize w:val="1"/>
      <w:tblStyleColBandSize w:val="1"/>
      <w:tblBorders>
        <w:top w:val="single" w:sz="4" w:space="0" w:color="03A9F9" w:themeColor="accent4" w:themeTint="99"/>
        <w:left w:val="single" w:sz="4" w:space="0" w:color="03A9F9" w:themeColor="accent4" w:themeTint="99"/>
        <w:bottom w:val="single" w:sz="4" w:space="0" w:color="03A9F9" w:themeColor="accent4" w:themeTint="99"/>
        <w:right w:val="single" w:sz="4" w:space="0" w:color="03A9F9" w:themeColor="accent4" w:themeTint="99"/>
        <w:insideH w:val="single" w:sz="4" w:space="0" w:color="03A9F9" w:themeColor="accent4" w:themeTint="99"/>
      </w:tblBorders>
    </w:tblPr>
    <w:tblStylePr w:type="firstRow">
      <w:rPr>
        <w:b/>
        <w:bCs/>
        <w:color w:val="424242" w:themeColor="background1"/>
      </w:rPr>
      <w:tblPr/>
      <w:tcPr>
        <w:tcBorders>
          <w:top w:val="single" w:sz="4" w:space="0" w:color="013751" w:themeColor="accent4"/>
          <w:left w:val="single" w:sz="4" w:space="0" w:color="013751" w:themeColor="accent4"/>
          <w:bottom w:val="single" w:sz="4" w:space="0" w:color="013751" w:themeColor="accent4"/>
          <w:right w:val="single" w:sz="4" w:space="0" w:color="013751" w:themeColor="accent4"/>
          <w:insideH w:val="nil"/>
        </w:tcBorders>
        <w:shd w:val="clear" w:color="auto" w:fill="013751" w:themeFill="accent4"/>
      </w:tcPr>
    </w:tblStylePr>
    <w:tblStylePr w:type="lastRow">
      <w:rPr>
        <w:b/>
        <w:bCs/>
      </w:rPr>
      <w:tblPr/>
      <w:tcPr>
        <w:tcBorders>
          <w:top w:val="double" w:sz="4" w:space="0" w:color="03A9F9" w:themeColor="accent4" w:themeTint="99"/>
        </w:tcBorders>
      </w:tcPr>
    </w:tblStylePr>
    <w:tblStylePr w:type="firstCol">
      <w:rPr>
        <w:b/>
        <w:bCs/>
      </w:rPr>
    </w:tblStylePr>
    <w:tblStylePr w:type="lastCol">
      <w:rPr>
        <w:b/>
        <w:bCs/>
      </w:rPr>
    </w:tblStylePr>
    <w:tblStylePr w:type="band1Vert">
      <w:tblPr/>
      <w:tcPr>
        <w:shd w:val="clear" w:color="auto" w:fill="AAE2FE" w:themeFill="accent4" w:themeFillTint="33"/>
      </w:tcPr>
    </w:tblStylePr>
    <w:tblStylePr w:type="band1Horz">
      <w:tblPr/>
      <w:tcPr>
        <w:shd w:val="clear" w:color="auto" w:fill="AAE2FE" w:themeFill="accent4" w:themeFillTint="33"/>
      </w:tcPr>
    </w:tblStylePr>
  </w:style>
  <w:style w:type="table" w:styleId="GridTable2-Accent5">
    <w:name w:val="Grid Table 2 Accent 5"/>
    <w:basedOn w:val="TableNormal"/>
    <w:uiPriority w:val="47"/>
    <w:rsid w:val="008E2E9D"/>
    <w:pPr>
      <w:spacing w:after="0" w:line="240" w:lineRule="auto"/>
    </w:pPr>
    <w:tblPr>
      <w:tblStyleRowBandSize w:val="1"/>
      <w:tblStyleColBandSize w:val="1"/>
      <w:tblBorders>
        <w:top w:val="single" w:sz="2" w:space="0" w:color="BDBDBD" w:themeColor="accent5" w:themeTint="99"/>
        <w:bottom w:val="single" w:sz="2" w:space="0" w:color="BDBDBD" w:themeColor="accent5" w:themeTint="99"/>
        <w:insideH w:val="single" w:sz="2" w:space="0" w:color="BDBDBD" w:themeColor="accent5" w:themeTint="99"/>
        <w:insideV w:val="single" w:sz="2" w:space="0" w:color="BDBDBD" w:themeColor="accent5" w:themeTint="99"/>
      </w:tblBorders>
    </w:tblPr>
    <w:tblStylePr w:type="firstRow">
      <w:rPr>
        <w:b/>
        <w:bCs/>
      </w:rPr>
      <w:tblPr/>
      <w:tcPr>
        <w:tcBorders>
          <w:top w:val="nil"/>
          <w:bottom w:val="single" w:sz="12" w:space="0" w:color="BDBDBD" w:themeColor="accent5" w:themeTint="99"/>
          <w:insideH w:val="nil"/>
          <w:insideV w:val="nil"/>
        </w:tcBorders>
        <w:shd w:val="clear" w:color="auto" w:fill="424242" w:themeFill="background1"/>
      </w:tcPr>
    </w:tblStylePr>
    <w:tblStylePr w:type="lastRow">
      <w:rPr>
        <w:b/>
        <w:bCs/>
      </w:rPr>
      <w:tblPr/>
      <w:tcPr>
        <w:tcBorders>
          <w:top w:val="double" w:sz="2" w:space="0" w:color="BDBDBD" w:themeColor="accent5" w:themeTint="99"/>
          <w:bottom w:val="nil"/>
          <w:insideH w:val="nil"/>
          <w:insideV w:val="nil"/>
        </w:tcBorders>
        <w:shd w:val="clear" w:color="auto" w:fill="424242" w:themeFill="background1"/>
      </w:tcPr>
    </w:tblStylePr>
    <w:tblStylePr w:type="firstCol">
      <w:rPr>
        <w:b/>
        <w:bCs/>
      </w:rPr>
    </w:tblStylePr>
    <w:tblStylePr w:type="lastCol">
      <w:rPr>
        <w:b/>
        <w:bCs/>
      </w:rPr>
    </w:tblStylePr>
    <w:tblStylePr w:type="band1Vert">
      <w:tblPr/>
      <w:tcPr>
        <w:shd w:val="clear" w:color="auto" w:fill="E9E9E9" w:themeFill="accent5" w:themeFillTint="33"/>
      </w:tcPr>
    </w:tblStylePr>
    <w:tblStylePr w:type="band1Horz">
      <w:tblPr/>
      <w:tcPr>
        <w:shd w:val="clear" w:color="auto" w:fill="E9E9E9" w:themeFill="accent5" w:themeFillTint="33"/>
      </w:tcPr>
    </w:tblStylePr>
  </w:style>
  <w:style w:type="table" w:styleId="GridTable4-Accent5">
    <w:name w:val="Grid Table 4 Accent 5"/>
    <w:basedOn w:val="TableNormal"/>
    <w:uiPriority w:val="49"/>
    <w:rsid w:val="008E2E9D"/>
    <w:pPr>
      <w:spacing w:after="0" w:line="240" w:lineRule="auto"/>
    </w:pPr>
    <w:tblPr>
      <w:tblStyleRowBandSize w:val="1"/>
      <w:tblStyleColBandSize w:val="1"/>
      <w:tblBorders>
        <w:top w:val="single" w:sz="4" w:space="0" w:color="BDBDBD" w:themeColor="accent5" w:themeTint="99"/>
        <w:left w:val="single" w:sz="4" w:space="0" w:color="BDBDBD" w:themeColor="accent5" w:themeTint="99"/>
        <w:bottom w:val="single" w:sz="4" w:space="0" w:color="BDBDBD" w:themeColor="accent5" w:themeTint="99"/>
        <w:right w:val="single" w:sz="4" w:space="0" w:color="BDBDBD" w:themeColor="accent5" w:themeTint="99"/>
        <w:insideH w:val="single" w:sz="4" w:space="0" w:color="BDBDBD" w:themeColor="accent5" w:themeTint="99"/>
        <w:insideV w:val="single" w:sz="4" w:space="0" w:color="BDBDBD" w:themeColor="accent5" w:themeTint="99"/>
      </w:tblBorders>
    </w:tblPr>
    <w:tblStylePr w:type="firstRow">
      <w:rPr>
        <w:b/>
        <w:bCs/>
        <w:color w:val="424242" w:themeColor="background1"/>
      </w:rPr>
      <w:tblPr/>
      <w:tcPr>
        <w:tcBorders>
          <w:top w:val="single" w:sz="4" w:space="0" w:color="929292" w:themeColor="accent5"/>
          <w:left w:val="single" w:sz="4" w:space="0" w:color="929292" w:themeColor="accent5"/>
          <w:bottom w:val="single" w:sz="4" w:space="0" w:color="929292" w:themeColor="accent5"/>
          <w:right w:val="single" w:sz="4" w:space="0" w:color="929292" w:themeColor="accent5"/>
          <w:insideH w:val="nil"/>
          <w:insideV w:val="nil"/>
        </w:tcBorders>
        <w:shd w:val="clear" w:color="auto" w:fill="929292" w:themeFill="accent5"/>
      </w:tcPr>
    </w:tblStylePr>
    <w:tblStylePr w:type="lastRow">
      <w:rPr>
        <w:b/>
        <w:bCs/>
      </w:rPr>
      <w:tblPr/>
      <w:tcPr>
        <w:tcBorders>
          <w:top w:val="double" w:sz="4" w:space="0" w:color="929292" w:themeColor="accent5"/>
        </w:tcBorders>
      </w:tcPr>
    </w:tblStylePr>
    <w:tblStylePr w:type="firstCol">
      <w:rPr>
        <w:b/>
        <w:bCs/>
      </w:rPr>
    </w:tblStylePr>
    <w:tblStylePr w:type="lastCol">
      <w:rPr>
        <w:b/>
        <w:bCs/>
      </w:rPr>
    </w:tblStylePr>
    <w:tblStylePr w:type="band1Vert">
      <w:tblPr/>
      <w:tcPr>
        <w:shd w:val="clear" w:color="auto" w:fill="E9E9E9" w:themeFill="accent5" w:themeFillTint="33"/>
      </w:tcPr>
    </w:tblStylePr>
    <w:tblStylePr w:type="band1Horz">
      <w:tblPr/>
      <w:tcPr>
        <w:shd w:val="clear" w:color="auto" w:fill="E9E9E9" w:themeFill="accent5" w:themeFillTint="33"/>
      </w:tcPr>
    </w:tblStylePr>
  </w:style>
  <w:style w:type="table" w:styleId="GridTable4">
    <w:name w:val="Grid Table 4"/>
    <w:basedOn w:val="TableNormal"/>
    <w:uiPriority w:val="49"/>
    <w:rsid w:val="008E2E9D"/>
    <w:pPr>
      <w:spacing w:after="0" w:line="240" w:lineRule="auto"/>
    </w:pPr>
    <w:tblPr>
      <w:tblStyleRowBandSize w:val="1"/>
      <w:tblStyleColBandSize w:val="1"/>
      <w:tblBorders>
        <w:top w:val="single" w:sz="4" w:space="0" w:color="FEFFFF" w:themeColor="text1" w:themeTint="99"/>
        <w:left w:val="single" w:sz="4" w:space="0" w:color="FEFFFF" w:themeColor="text1" w:themeTint="99"/>
        <w:bottom w:val="single" w:sz="4" w:space="0" w:color="FEFFFF" w:themeColor="text1" w:themeTint="99"/>
        <w:right w:val="single" w:sz="4" w:space="0" w:color="FEFFFF" w:themeColor="text1" w:themeTint="99"/>
        <w:insideH w:val="single" w:sz="4" w:space="0" w:color="FEFFFF" w:themeColor="text1" w:themeTint="99"/>
        <w:insideV w:val="single" w:sz="4" w:space="0" w:color="FEFFFF" w:themeColor="text1" w:themeTint="99"/>
      </w:tblBorders>
    </w:tblPr>
    <w:tblStylePr w:type="firstRow">
      <w:rPr>
        <w:b/>
        <w:bCs/>
        <w:color w:val="424242" w:themeColor="background1"/>
      </w:rPr>
      <w:tblPr/>
      <w:tcPr>
        <w:tcBorders>
          <w:top w:val="single" w:sz="4" w:space="0" w:color="FEFFFF" w:themeColor="text1"/>
          <w:left w:val="single" w:sz="4" w:space="0" w:color="FEFFFF" w:themeColor="text1"/>
          <w:bottom w:val="single" w:sz="4" w:space="0" w:color="FEFFFF" w:themeColor="text1"/>
          <w:right w:val="single" w:sz="4" w:space="0" w:color="FEFFFF" w:themeColor="text1"/>
          <w:insideH w:val="nil"/>
          <w:insideV w:val="nil"/>
        </w:tcBorders>
        <w:shd w:val="clear" w:color="auto" w:fill="FEFFFF" w:themeFill="text1"/>
      </w:tcPr>
    </w:tblStylePr>
    <w:tblStylePr w:type="lastRow">
      <w:rPr>
        <w:b/>
        <w:bCs/>
      </w:rPr>
      <w:tblPr/>
      <w:tcPr>
        <w:tcBorders>
          <w:top w:val="double" w:sz="4" w:space="0" w:color="FEFFFF" w:themeColor="text1"/>
        </w:tcBorders>
      </w:tcPr>
    </w:tblStylePr>
    <w:tblStylePr w:type="firstCol">
      <w:rPr>
        <w:b/>
        <w:bCs/>
      </w:rPr>
    </w:tblStylePr>
    <w:tblStylePr w:type="lastCol">
      <w:rPr>
        <w:b/>
        <w:bCs/>
      </w:rPr>
    </w:tblStylePr>
    <w:tblStylePr w:type="band1Vert">
      <w:tblPr/>
      <w:tcPr>
        <w:shd w:val="clear" w:color="auto" w:fill="FEFFFF" w:themeFill="text1" w:themeFillTint="33"/>
      </w:tcPr>
    </w:tblStylePr>
    <w:tblStylePr w:type="band1Horz">
      <w:tblPr/>
      <w:tcPr>
        <w:shd w:val="clear" w:color="auto" w:fill="FEFFFF" w:themeFill="text1" w:themeFillTint="33"/>
      </w:tcPr>
    </w:tblStylePr>
  </w:style>
  <w:style w:type="table" w:styleId="GridTable1Light-Accent5">
    <w:name w:val="Grid Table 1 Light Accent 5"/>
    <w:basedOn w:val="TableNormal"/>
    <w:uiPriority w:val="46"/>
    <w:rsid w:val="008E2E9D"/>
    <w:pPr>
      <w:spacing w:after="0" w:line="240" w:lineRule="auto"/>
    </w:pPr>
    <w:tblPr>
      <w:tblStyleRowBandSize w:val="1"/>
      <w:tblStyleColBandSize w:val="1"/>
      <w:tblBorders>
        <w:top w:val="single" w:sz="4" w:space="0" w:color="D3D3D3" w:themeColor="accent5" w:themeTint="66"/>
        <w:left w:val="single" w:sz="4" w:space="0" w:color="D3D3D3" w:themeColor="accent5" w:themeTint="66"/>
        <w:bottom w:val="single" w:sz="4" w:space="0" w:color="D3D3D3" w:themeColor="accent5" w:themeTint="66"/>
        <w:right w:val="single" w:sz="4" w:space="0" w:color="D3D3D3" w:themeColor="accent5" w:themeTint="66"/>
        <w:insideH w:val="single" w:sz="4" w:space="0" w:color="D3D3D3" w:themeColor="accent5" w:themeTint="66"/>
        <w:insideV w:val="single" w:sz="4" w:space="0" w:color="D3D3D3" w:themeColor="accent5" w:themeTint="66"/>
      </w:tblBorders>
    </w:tblPr>
    <w:tblStylePr w:type="firstRow">
      <w:rPr>
        <w:b/>
        <w:bCs/>
      </w:rPr>
      <w:tblPr/>
      <w:tcPr>
        <w:tcBorders>
          <w:bottom w:val="single" w:sz="12" w:space="0" w:color="BDBDBD" w:themeColor="accent5" w:themeTint="99"/>
        </w:tcBorders>
      </w:tcPr>
    </w:tblStylePr>
    <w:tblStylePr w:type="lastRow">
      <w:rPr>
        <w:b/>
        <w:bCs/>
      </w:rPr>
      <w:tblPr/>
      <w:tcPr>
        <w:tcBorders>
          <w:top w:val="double" w:sz="2" w:space="0" w:color="BDBDBD" w:themeColor="accent5" w:themeTint="99"/>
        </w:tcBorders>
      </w:tcPr>
    </w:tblStylePr>
    <w:tblStylePr w:type="firstCol">
      <w:rPr>
        <w:b/>
        <w:bCs/>
      </w:rPr>
    </w:tblStylePr>
    <w:tblStylePr w:type="lastCol">
      <w:rPr>
        <w:b/>
        <w:bCs/>
      </w:rPr>
    </w:tblStylePr>
  </w:style>
  <w:style w:type="table" w:styleId="GridTable4-Accent2">
    <w:name w:val="Grid Table 4 Accent 2"/>
    <w:basedOn w:val="TableNormal"/>
    <w:uiPriority w:val="49"/>
    <w:rsid w:val="008E2E9D"/>
    <w:pPr>
      <w:spacing w:after="0" w:line="240" w:lineRule="auto"/>
    </w:pPr>
    <w:tblPr>
      <w:tblStyleRowBandSize w:val="1"/>
      <w:tblStyleColBandSize w:val="1"/>
      <w:tblBorders>
        <w:top w:val="single" w:sz="4" w:space="0" w:color="6DE2FF" w:themeColor="accent2" w:themeTint="99"/>
        <w:left w:val="single" w:sz="4" w:space="0" w:color="6DE2FF" w:themeColor="accent2" w:themeTint="99"/>
        <w:bottom w:val="single" w:sz="4" w:space="0" w:color="6DE2FF" w:themeColor="accent2" w:themeTint="99"/>
        <w:right w:val="single" w:sz="4" w:space="0" w:color="6DE2FF" w:themeColor="accent2" w:themeTint="99"/>
        <w:insideH w:val="single" w:sz="4" w:space="0" w:color="6DE2FF" w:themeColor="accent2" w:themeTint="99"/>
        <w:insideV w:val="single" w:sz="4" w:space="0" w:color="6DE2FF" w:themeColor="accent2" w:themeTint="99"/>
      </w:tblBorders>
    </w:tblPr>
    <w:tblStylePr w:type="firstRow">
      <w:rPr>
        <w:b/>
        <w:bCs/>
        <w:color w:val="424242" w:themeColor="background1"/>
      </w:rPr>
      <w:tblPr/>
      <w:tcPr>
        <w:tcBorders>
          <w:top w:val="single" w:sz="4" w:space="0" w:color="0DD0FF" w:themeColor="accent2"/>
          <w:left w:val="single" w:sz="4" w:space="0" w:color="0DD0FF" w:themeColor="accent2"/>
          <w:bottom w:val="single" w:sz="4" w:space="0" w:color="0DD0FF" w:themeColor="accent2"/>
          <w:right w:val="single" w:sz="4" w:space="0" w:color="0DD0FF" w:themeColor="accent2"/>
          <w:insideH w:val="nil"/>
          <w:insideV w:val="nil"/>
        </w:tcBorders>
        <w:shd w:val="clear" w:color="auto" w:fill="0DD0FF" w:themeFill="accent2"/>
      </w:tcPr>
    </w:tblStylePr>
    <w:tblStylePr w:type="lastRow">
      <w:rPr>
        <w:b/>
        <w:bCs/>
      </w:rPr>
      <w:tblPr/>
      <w:tcPr>
        <w:tcBorders>
          <w:top w:val="double" w:sz="4" w:space="0" w:color="0DD0FF" w:themeColor="accent2"/>
        </w:tcBorders>
      </w:tcPr>
    </w:tblStylePr>
    <w:tblStylePr w:type="firstCol">
      <w:rPr>
        <w:b/>
        <w:bCs/>
      </w:rPr>
    </w:tblStylePr>
    <w:tblStylePr w:type="lastCol">
      <w:rPr>
        <w:b/>
        <w:bCs/>
      </w:rPr>
    </w:tblStylePr>
    <w:tblStylePr w:type="band1Vert">
      <w:tblPr/>
      <w:tcPr>
        <w:shd w:val="clear" w:color="auto" w:fill="CEF5FF" w:themeFill="accent2" w:themeFillTint="33"/>
      </w:tcPr>
    </w:tblStylePr>
    <w:tblStylePr w:type="band1Horz">
      <w:tblPr/>
      <w:tcPr>
        <w:shd w:val="clear" w:color="auto" w:fill="CEF5FF" w:themeFill="accent2" w:themeFillTint="33"/>
      </w:tcPr>
    </w:tblStylePr>
  </w:style>
  <w:style w:type="table" w:styleId="GridTable6ColourfulAccent5">
    <w:name w:val="Grid Table 6 Colorful Accent 5"/>
    <w:basedOn w:val="TableNormal"/>
    <w:uiPriority w:val="51"/>
    <w:rsid w:val="008E2E9D"/>
    <w:pPr>
      <w:spacing w:after="0" w:line="240" w:lineRule="auto"/>
    </w:pPr>
    <w:rPr>
      <w:color w:val="6D6D6D" w:themeColor="accent5" w:themeShade="BF"/>
    </w:rPr>
    <w:tblPr>
      <w:tblStyleRowBandSize w:val="1"/>
      <w:tblStyleColBandSize w:val="1"/>
      <w:tblBorders>
        <w:top w:val="single" w:sz="4" w:space="0" w:color="BDBDBD" w:themeColor="accent5" w:themeTint="99"/>
        <w:left w:val="single" w:sz="4" w:space="0" w:color="BDBDBD" w:themeColor="accent5" w:themeTint="99"/>
        <w:bottom w:val="single" w:sz="4" w:space="0" w:color="BDBDBD" w:themeColor="accent5" w:themeTint="99"/>
        <w:right w:val="single" w:sz="4" w:space="0" w:color="BDBDBD" w:themeColor="accent5" w:themeTint="99"/>
        <w:insideH w:val="single" w:sz="4" w:space="0" w:color="BDBDBD" w:themeColor="accent5" w:themeTint="99"/>
        <w:insideV w:val="single" w:sz="4" w:space="0" w:color="BDBDBD" w:themeColor="accent5" w:themeTint="99"/>
      </w:tblBorders>
    </w:tblPr>
    <w:tblStylePr w:type="firstRow">
      <w:rPr>
        <w:b/>
        <w:bCs/>
      </w:rPr>
      <w:tblPr/>
      <w:tcPr>
        <w:tcBorders>
          <w:bottom w:val="single" w:sz="12" w:space="0" w:color="BDBDBD" w:themeColor="accent5" w:themeTint="99"/>
        </w:tcBorders>
      </w:tcPr>
    </w:tblStylePr>
    <w:tblStylePr w:type="lastRow">
      <w:rPr>
        <w:b/>
        <w:bCs/>
      </w:rPr>
      <w:tblPr/>
      <w:tcPr>
        <w:tcBorders>
          <w:top w:val="double" w:sz="4" w:space="0" w:color="BDBDBD" w:themeColor="accent5" w:themeTint="99"/>
        </w:tcBorders>
      </w:tcPr>
    </w:tblStylePr>
    <w:tblStylePr w:type="firstCol">
      <w:rPr>
        <w:b/>
        <w:bCs/>
      </w:rPr>
    </w:tblStylePr>
    <w:tblStylePr w:type="lastCol">
      <w:rPr>
        <w:b/>
        <w:bCs/>
      </w:rPr>
    </w:tblStylePr>
    <w:tblStylePr w:type="band1Vert">
      <w:tblPr/>
      <w:tcPr>
        <w:shd w:val="clear" w:color="auto" w:fill="E9E9E9" w:themeFill="accent5" w:themeFillTint="33"/>
      </w:tcPr>
    </w:tblStylePr>
    <w:tblStylePr w:type="band1Horz">
      <w:tblPr/>
      <w:tcPr>
        <w:shd w:val="clear" w:color="auto" w:fill="E9E9E9" w:themeFill="accent5" w:themeFillTint="33"/>
      </w:tcPr>
    </w:tblStylePr>
  </w:style>
  <w:style w:type="table" w:styleId="ListTable1Light-Accent3">
    <w:name w:val="List Table 1 Light Accent 3"/>
    <w:basedOn w:val="TableNormal"/>
    <w:uiPriority w:val="46"/>
    <w:rsid w:val="008E2E9D"/>
    <w:pPr>
      <w:spacing w:after="0" w:line="240" w:lineRule="auto"/>
    </w:pPr>
    <w:tblPr>
      <w:tblStyleRowBandSize w:val="1"/>
      <w:tblStyleColBandSize w:val="1"/>
    </w:tblPr>
    <w:tblStylePr w:type="firstRow">
      <w:rPr>
        <w:b/>
        <w:bCs/>
      </w:rPr>
      <w:tblPr/>
      <w:tcPr>
        <w:tcBorders>
          <w:bottom w:val="single" w:sz="4" w:space="0" w:color="03A9F9" w:themeColor="accent3" w:themeTint="99"/>
        </w:tcBorders>
      </w:tcPr>
    </w:tblStylePr>
    <w:tblStylePr w:type="lastRow">
      <w:rPr>
        <w:b/>
        <w:bCs/>
      </w:rPr>
      <w:tblPr/>
      <w:tcPr>
        <w:tcBorders>
          <w:top w:val="single" w:sz="4" w:space="0" w:color="03A9F9" w:themeColor="accent3" w:themeTint="99"/>
        </w:tcBorders>
      </w:tcPr>
    </w:tblStylePr>
    <w:tblStylePr w:type="firstCol">
      <w:rPr>
        <w:b/>
        <w:bCs/>
      </w:rPr>
    </w:tblStylePr>
    <w:tblStylePr w:type="lastCol">
      <w:rPr>
        <w:b/>
        <w:bCs/>
      </w:rPr>
    </w:tblStylePr>
    <w:tblStylePr w:type="band1Vert">
      <w:tblPr/>
      <w:tcPr>
        <w:shd w:val="clear" w:color="auto" w:fill="AAE2FE" w:themeFill="accent3" w:themeFillTint="33"/>
      </w:tcPr>
    </w:tblStylePr>
    <w:tblStylePr w:type="band1Horz">
      <w:tblPr/>
      <w:tcPr>
        <w:shd w:val="clear" w:color="auto" w:fill="AAE2FE" w:themeFill="accent3" w:themeFillTint="33"/>
      </w:tcPr>
    </w:tblStylePr>
  </w:style>
  <w:style w:type="table" w:styleId="ListTable1Light-Accent4">
    <w:name w:val="List Table 1 Light Accent 4"/>
    <w:basedOn w:val="TableNormal"/>
    <w:uiPriority w:val="46"/>
    <w:rsid w:val="008E2E9D"/>
    <w:pPr>
      <w:spacing w:after="0" w:line="240" w:lineRule="auto"/>
    </w:pPr>
    <w:tblPr>
      <w:tblStyleRowBandSize w:val="1"/>
      <w:tblStyleColBandSize w:val="1"/>
    </w:tblPr>
    <w:tblStylePr w:type="firstRow">
      <w:rPr>
        <w:b/>
        <w:bCs/>
      </w:rPr>
      <w:tblPr/>
      <w:tcPr>
        <w:tcBorders>
          <w:bottom w:val="single" w:sz="4" w:space="0" w:color="03A9F9" w:themeColor="accent4" w:themeTint="99"/>
        </w:tcBorders>
      </w:tcPr>
    </w:tblStylePr>
    <w:tblStylePr w:type="lastRow">
      <w:rPr>
        <w:b/>
        <w:bCs/>
      </w:rPr>
      <w:tblPr/>
      <w:tcPr>
        <w:tcBorders>
          <w:top w:val="single" w:sz="4" w:space="0" w:color="03A9F9" w:themeColor="accent4" w:themeTint="99"/>
        </w:tcBorders>
      </w:tcPr>
    </w:tblStylePr>
    <w:tblStylePr w:type="firstCol">
      <w:rPr>
        <w:b/>
        <w:bCs/>
      </w:rPr>
    </w:tblStylePr>
    <w:tblStylePr w:type="lastCol">
      <w:rPr>
        <w:b/>
        <w:bCs/>
      </w:rPr>
    </w:tblStylePr>
    <w:tblStylePr w:type="band1Vert">
      <w:tblPr/>
      <w:tcPr>
        <w:shd w:val="clear" w:color="auto" w:fill="AAE2FE" w:themeFill="accent4" w:themeFillTint="33"/>
      </w:tcPr>
    </w:tblStylePr>
    <w:tblStylePr w:type="band1Horz">
      <w:tblPr/>
      <w:tcPr>
        <w:shd w:val="clear" w:color="auto" w:fill="AAE2FE" w:themeFill="accent4" w:themeFillTint="33"/>
      </w:tcPr>
    </w:tblStylePr>
  </w:style>
  <w:style w:type="table" w:styleId="ListTable2-Accent1">
    <w:name w:val="List Table 2 Accent 1"/>
    <w:basedOn w:val="TableNormal"/>
    <w:uiPriority w:val="47"/>
    <w:rsid w:val="008E2E9D"/>
    <w:pPr>
      <w:spacing w:after="0" w:line="240" w:lineRule="auto"/>
    </w:pPr>
    <w:tblPr>
      <w:tblStyleRowBandSize w:val="1"/>
      <w:tblStyleColBandSize w:val="1"/>
      <w:tblBorders>
        <w:top w:val="single" w:sz="4" w:space="0" w:color="24B3FA" w:themeColor="accent1" w:themeTint="99"/>
        <w:bottom w:val="single" w:sz="4" w:space="0" w:color="24B3FA" w:themeColor="accent1" w:themeTint="99"/>
        <w:insideH w:val="single" w:sz="4" w:space="0" w:color="24B3FA"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5E5FD" w:themeFill="accent1" w:themeFillTint="33"/>
      </w:tcPr>
    </w:tblStylePr>
    <w:tblStylePr w:type="band1Horz">
      <w:tblPr/>
      <w:tcPr>
        <w:shd w:val="clear" w:color="auto" w:fill="B5E5FD" w:themeFill="accent1" w:themeFillTint="33"/>
      </w:tcPr>
    </w:tblStylePr>
  </w:style>
  <w:style w:type="table" w:styleId="ListTable7ColourfulAccent3">
    <w:name w:val="List Table 7 Colorful Accent 3"/>
    <w:basedOn w:val="TableNormal"/>
    <w:uiPriority w:val="52"/>
    <w:rsid w:val="008E2E9D"/>
    <w:pPr>
      <w:spacing w:after="0" w:line="240" w:lineRule="auto"/>
    </w:pPr>
    <w:rPr>
      <w:color w:val="0029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13751" w:themeColor="accent3"/>
        </w:tcBorders>
        <w:shd w:val="clear" w:color="auto" w:fill="424242" w:themeFill="background1"/>
      </w:tcPr>
    </w:tblStylePr>
    <w:tblStylePr w:type="lastRow">
      <w:rPr>
        <w:rFonts w:asciiTheme="majorHAnsi" w:eastAsiaTheme="majorEastAsia" w:hAnsiTheme="majorHAnsi" w:cstheme="majorBidi"/>
        <w:i/>
        <w:iCs/>
        <w:sz w:val="26"/>
      </w:rPr>
      <w:tblPr/>
      <w:tcPr>
        <w:tcBorders>
          <w:top w:val="single" w:sz="4" w:space="0" w:color="013751" w:themeColor="accent3"/>
        </w:tcBorders>
        <w:shd w:val="clear" w:color="auto" w:fill="424242"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13751" w:themeColor="accent3"/>
        </w:tcBorders>
        <w:shd w:val="clear" w:color="auto" w:fill="424242" w:themeFill="background1"/>
      </w:tcPr>
    </w:tblStylePr>
    <w:tblStylePr w:type="lastCol">
      <w:rPr>
        <w:rFonts w:asciiTheme="majorHAnsi" w:eastAsiaTheme="majorEastAsia" w:hAnsiTheme="majorHAnsi" w:cstheme="majorBidi"/>
        <w:i/>
        <w:iCs/>
        <w:sz w:val="26"/>
      </w:rPr>
      <w:tblPr/>
      <w:tcPr>
        <w:tcBorders>
          <w:left w:val="single" w:sz="4" w:space="0" w:color="013751" w:themeColor="accent3"/>
        </w:tcBorders>
        <w:shd w:val="clear" w:color="auto" w:fill="424242" w:themeFill="background1"/>
      </w:tcPr>
    </w:tblStylePr>
    <w:tblStylePr w:type="band1Vert">
      <w:tblPr/>
      <w:tcPr>
        <w:shd w:val="clear" w:color="auto" w:fill="AAE2FE" w:themeFill="accent3" w:themeFillTint="33"/>
      </w:tcPr>
    </w:tblStylePr>
    <w:tblStylePr w:type="band1Horz">
      <w:tblPr/>
      <w:tcPr>
        <w:shd w:val="clear" w:color="auto" w:fill="AAE2FE"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4">
    <w:name w:val="List Table 7 Colorful Accent 4"/>
    <w:basedOn w:val="TableNormal"/>
    <w:uiPriority w:val="52"/>
    <w:rsid w:val="008E2E9D"/>
    <w:pPr>
      <w:spacing w:after="0" w:line="240" w:lineRule="auto"/>
    </w:pPr>
    <w:rPr>
      <w:color w:val="00293C"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13751" w:themeColor="accent4"/>
        </w:tcBorders>
        <w:shd w:val="clear" w:color="auto" w:fill="424242" w:themeFill="background1"/>
      </w:tcPr>
    </w:tblStylePr>
    <w:tblStylePr w:type="lastRow">
      <w:rPr>
        <w:rFonts w:asciiTheme="majorHAnsi" w:eastAsiaTheme="majorEastAsia" w:hAnsiTheme="majorHAnsi" w:cstheme="majorBidi"/>
        <w:i/>
        <w:iCs/>
        <w:sz w:val="26"/>
      </w:rPr>
      <w:tblPr/>
      <w:tcPr>
        <w:tcBorders>
          <w:top w:val="single" w:sz="4" w:space="0" w:color="013751" w:themeColor="accent4"/>
        </w:tcBorders>
        <w:shd w:val="clear" w:color="auto" w:fill="424242"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13751" w:themeColor="accent4"/>
        </w:tcBorders>
        <w:shd w:val="clear" w:color="auto" w:fill="424242" w:themeFill="background1"/>
      </w:tcPr>
    </w:tblStylePr>
    <w:tblStylePr w:type="lastCol">
      <w:rPr>
        <w:rFonts w:asciiTheme="majorHAnsi" w:eastAsiaTheme="majorEastAsia" w:hAnsiTheme="majorHAnsi" w:cstheme="majorBidi"/>
        <w:i/>
        <w:iCs/>
        <w:sz w:val="26"/>
      </w:rPr>
      <w:tblPr/>
      <w:tcPr>
        <w:tcBorders>
          <w:left w:val="single" w:sz="4" w:space="0" w:color="013751" w:themeColor="accent4"/>
        </w:tcBorders>
        <w:shd w:val="clear" w:color="auto" w:fill="424242" w:themeFill="background1"/>
      </w:tcPr>
    </w:tblStylePr>
    <w:tblStylePr w:type="band1Vert">
      <w:tblPr/>
      <w:tcPr>
        <w:shd w:val="clear" w:color="auto" w:fill="AAE2FE" w:themeFill="accent4" w:themeFillTint="33"/>
      </w:tcPr>
    </w:tblStylePr>
    <w:tblStylePr w:type="band1Horz">
      <w:tblPr/>
      <w:tcPr>
        <w:shd w:val="clear" w:color="auto" w:fill="AAE2FE"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2">
    <w:name w:val="List Table 7 Colorful Accent 2"/>
    <w:basedOn w:val="TableNormal"/>
    <w:uiPriority w:val="52"/>
    <w:rsid w:val="008E2E9D"/>
    <w:pPr>
      <w:spacing w:after="0" w:line="240" w:lineRule="auto"/>
    </w:pPr>
    <w:rPr>
      <w:color w:val="00A1C8"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DD0FF" w:themeColor="accent2"/>
        </w:tcBorders>
        <w:shd w:val="clear" w:color="auto" w:fill="424242" w:themeFill="background1"/>
      </w:tcPr>
    </w:tblStylePr>
    <w:tblStylePr w:type="lastRow">
      <w:rPr>
        <w:rFonts w:asciiTheme="majorHAnsi" w:eastAsiaTheme="majorEastAsia" w:hAnsiTheme="majorHAnsi" w:cstheme="majorBidi"/>
        <w:i/>
        <w:iCs/>
        <w:sz w:val="26"/>
      </w:rPr>
      <w:tblPr/>
      <w:tcPr>
        <w:tcBorders>
          <w:top w:val="single" w:sz="4" w:space="0" w:color="0DD0FF" w:themeColor="accent2"/>
        </w:tcBorders>
        <w:shd w:val="clear" w:color="auto" w:fill="424242"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DD0FF" w:themeColor="accent2"/>
        </w:tcBorders>
        <w:shd w:val="clear" w:color="auto" w:fill="424242" w:themeFill="background1"/>
      </w:tcPr>
    </w:tblStylePr>
    <w:tblStylePr w:type="lastCol">
      <w:rPr>
        <w:rFonts w:asciiTheme="majorHAnsi" w:eastAsiaTheme="majorEastAsia" w:hAnsiTheme="majorHAnsi" w:cstheme="majorBidi"/>
        <w:i/>
        <w:iCs/>
        <w:sz w:val="26"/>
      </w:rPr>
      <w:tblPr/>
      <w:tcPr>
        <w:tcBorders>
          <w:left w:val="single" w:sz="4" w:space="0" w:color="0DD0FF" w:themeColor="accent2"/>
        </w:tcBorders>
        <w:shd w:val="clear" w:color="auto" w:fill="424242" w:themeFill="background1"/>
      </w:tcPr>
    </w:tblStylePr>
    <w:tblStylePr w:type="band1Vert">
      <w:tblPr/>
      <w:tcPr>
        <w:shd w:val="clear" w:color="auto" w:fill="CEF5FF" w:themeFill="accent2" w:themeFillTint="33"/>
      </w:tcPr>
    </w:tblStylePr>
    <w:tblStylePr w:type="band1Horz">
      <w:tblPr/>
      <w:tcPr>
        <w:shd w:val="clear" w:color="auto" w:fill="CEF5F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1">
    <w:name w:val="List Table 7 Colorful Accent 1"/>
    <w:basedOn w:val="TableNormal"/>
    <w:uiPriority w:val="52"/>
    <w:rsid w:val="008E2E9D"/>
    <w:pPr>
      <w:spacing w:after="0" w:line="240" w:lineRule="auto"/>
    </w:pPr>
    <w:rPr>
      <w:color w:val="02446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35C87" w:themeColor="accent1"/>
        </w:tcBorders>
        <w:shd w:val="clear" w:color="auto" w:fill="424242" w:themeFill="background1"/>
      </w:tcPr>
    </w:tblStylePr>
    <w:tblStylePr w:type="lastRow">
      <w:rPr>
        <w:rFonts w:asciiTheme="majorHAnsi" w:eastAsiaTheme="majorEastAsia" w:hAnsiTheme="majorHAnsi" w:cstheme="majorBidi"/>
        <w:i/>
        <w:iCs/>
        <w:sz w:val="26"/>
      </w:rPr>
      <w:tblPr/>
      <w:tcPr>
        <w:tcBorders>
          <w:top w:val="single" w:sz="4" w:space="0" w:color="035C87" w:themeColor="accent1"/>
        </w:tcBorders>
        <w:shd w:val="clear" w:color="auto" w:fill="424242"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35C87" w:themeColor="accent1"/>
        </w:tcBorders>
        <w:shd w:val="clear" w:color="auto" w:fill="424242" w:themeFill="background1"/>
      </w:tcPr>
    </w:tblStylePr>
    <w:tblStylePr w:type="lastCol">
      <w:rPr>
        <w:rFonts w:asciiTheme="majorHAnsi" w:eastAsiaTheme="majorEastAsia" w:hAnsiTheme="majorHAnsi" w:cstheme="majorBidi"/>
        <w:i/>
        <w:iCs/>
        <w:sz w:val="26"/>
      </w:rPr>
      <w:tblPr/>
      <w:tcPr>
        <w:tcBorders>
          <w:left w:val="single" w:sz="4" w:space="0" w:color="035C87" w:themeColor="accent1"/>
        </w:tcBorders>
        <w:shd w:val="clear" w:color="auto" w:fill="424242" w:themeFill="background1"/>
      </w:tcPr>
    </w:tblStylePr>
    <w:tblStylePr w:type="band1Vert">
      <w:tblPr/>
      <w:tcPr>
        <w:shd w:val="clear" w:color="auto" w:fill="B5E5FD" w:themeFill="accent1" w:themeFillTint="33"/>
      </w:tcPr>
    </w:tblStylePr>
    <w:tblStylePr w:type="band1Horz">
      <w:tblPr/>
      <w:tcPr>
        <w:shd w:val="clear" w:color="auto" w:fill="B5E5FD"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5">
    <w:name w:val="List Table 7 Colorful Accent 5"/>
    <w:basedOn w:val="TableNormal"/>
    <w:uiPriority w:val="52"/>
    <w:rsid w:val="008E2E9D"/>
    <w:pPr>
      <w:spacing w:after="0" w:line="240" w:lineRule="auto"/>
    </w:pPr>
    <w:rPr>
      <w:color w:val="6D6D6D"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29292" w:themeColor="accent5"/>
        </w:tcBorders>
        <w:shd w:val="clear" w:color="auto" w:fill="424242" w:themeFill="background1"/>
      </w:tcPr>
    </w:tblStylePr>
    <w:tblStylePr w:type="lastRow">
      <w:rPr>
        <w:rFonts w:asciiTheme="majorHAnsi" w:eastAsiaTheme="majorEastAsia" w:hAnsiTheme="majorHAnsi" w:cstheme="majorBidi"/>
        <w:i/>
        <w:iCs/>
        <w:sz w:val="26"/>
      </w:rPr>
      <w:tblPr/>
      <w:tcPr>
        <w:tcBorders>
          <w:top w:val="single" w:sz="4" w:space="0" w:color="929292" w:themeColor="accent5"/>
        </w:tcBorders>
        <w:shd w:val="clear" w:color="auto" w:fill="424242"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29292" w:themeColor="accent5"/>
        </w:tcBorders>
        <w:shd w:val="clear" w:color="auto" w:fill="424242" w:themeFill="background1"/>
      </w:tcPr>
    </w:tblStylePr>
    <w:tblStylePr w:type="lastCol">
      <w:rPr>
        <w:rFonts w:asciiTheme="majorHAnsi" w:eastAsiaTheme="majorEastAsia" w:hAnsiTheme="majorHAnsi" w:cstheme="majorBidi"/>
        <w:i/>
        <w:iCs/>
        <w:sz w:val="26"/>
      </w:rPr>
      <w:tblPr/>
      <w:tcPr>
        <w:tcBorders>
          <w:left w:val="single" w:sz="4" w:space="0" w:color="929292" w:themeColor="accent5"/>
        </w:tcBorders>
        <w:shd w:val="clear" w:color="auto" w:fill="424242" w:themeFill="background1"/>
      </w:tcPr>
    </w:tblStylePr>
    <w:tblStylePr w:type="band1Vert">
      <w:tblPr/>
      <w:tcPr>
        <w:shd w:val="clear" w:color="auto" w:fill="E9E9E9" w:themeFill="accent5" w:themeFillTint="33"/>
      </w:tcPr>
    </w:tblStylePr>
    <w:tblStylePr w:type="band1Horz">
      <w:tblPr/>
      <w:tcPr>
        <w:shd w:val="clear" w:color="auto" w:fill="E9E9E9"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6ColourfulAccent5">
    <w:name w:val="List Table 6 Colorful Accent 5"/>
    <w:basedOn w:val="TableNormal"/>
    <w:uiPriority w:val="51"/>
    <w:rsid w:val="008E2E9D"/>
    <w:pPr>
      <w:spacing w:after="0" w:line="240" w:lineRule="auto"/>
    </w:pPr>
    <w:rPr>
      <w:color w:val="6D6D6D" w:themeColor="accent5" w:themeShade="BF"/>
    </w:rPr>
    <w:tblPr>
      <w:tblStyleRowBandSize w:val="1"/>
      <w:tblStyleColBandSize w:val="1"/>
      <w:tblBorders>
        <w:top w:val="single" w:sz="4" w:space="0" w:color="929292" w:themeColor="accent5"/>
        <w:bottom w:val="single" w:sz="4" w:space="0" w:color="929292" w:themeColor="accent5"/>
      </w:tblBorders>
    </w:tblPr>
    <w:tblStylePr w:type="firstRow">
      <w:rPr>
        <w:b/>
        <w:bCs/>
      </w:rPr>
      <w:tblPr/>
      <w:tcPr>
        <w:tcBorders>
          <w:bottom w:val="single" w:sz="4" w:space="0" w:color="929292" w:themeColor="accent5"/>
        </w:tcBorders>
      </w:tcPr>
    </w:tblStylePr>
    <w:tblStylePr w:type="lastRow">
      <w:rPr>
        <w:b/>
        <w:bCs/>
      </w:rPr>
      <w:tblPr/>
      <w:tcPr>
        <w:tcBorders>
          <w:top w:val="double" w:sz="4" w:space="0" w:color="929292" w:themeColor="accent5"/>
        </w:tcBorders>
      </w:tcPr>
    </w:tblStylePr>
    <w:tblStylePr w:type="firstCol">
      <w:rPr>
        <w:b/>
        <w:bCs/>
      </w:rPr>
    </w:tblStylePr>
    <w:tblStylePr w:type="lastCol">
      <w:rPr>
        <w:b/>
        <w:bCs/>
      </w:rPr>
    </w:tblStylePr>
    <w:tblStylePr w:type="band1Vert">
      <w:tblPr/>
      <w:tcPr>
        <w:shd w:val="clear" w:color="auto" w:fill="E9E9E9" w:themeFill="accent5" w:themeFillTint="33"/>
      </w:tcPr>
    </w:tblStylePr>
    <w:tblStylePr w:type="band1Horz">
      <w:tblPr/>
      <w:tcPr>
        <w:shd w:val="clear" w:color="auto" w:fill="E9E9E9" w:themeFill="accent5" w:themeFillTint="33"/>
      </w:tcPr>
    </w:tblStylePr>
  </w:style>
  <w:style w:type="table" w:styleId="ListTable6ColourfulAccent2">
    <w:name w:val="List Table 6 Colorful Accent 2"/>
    <w:basedOn w:val="TableNormal"/>
    <w:uiPriority w:val="51"/>
    <w:rsid w:val="008E2E9D"/>
    <w:pPr>
      <w:spacing w:after="0" w:line="240" w:lineRule="auto"/>
    </w:pPr>
    <w:rPr>
      <w:color w:val="00A1C8" w:themeColor="accent2" w:themeShade="BF"/>
    </w:rPr>
    <w:tblPr>
      <w:tblStyleRowBandSize w:val="1"/>
      <w:tblStyleColBandSize w:val="1"/>
      <w:tblBorders>
        <w:top w:val="single" w:sz="4" w:space="0" w:color="0DD0FF" w:themeColor="accent2"/>
        <w:bottom w:val="single" w:sz="4" w:space="0" w:color="0DD0FF" w:themeColor="accent2"/>
      </w:tblBorders>
    </w:tblPr>
    <w:tblStylePr w:type="firstRow">
      <w:rPr>
        <w:b/>
        <w:bCs/>
      </w:rPr>
      <w:tblPr/>
      <w:tcPr>
        <w:tcBorders>
          <w:bottom w:val="single" w:sz="4" w:space="0" w:color="0DD0FF" w:themeColor="accent2"/>
        </w:tcBorders>
      </w:tcPr>
    </w:tblStylePr>
    <w:tblStylePr w:type="lastRow">
      <w:rPr>
        <w:b/>
        <w:bCs/>
      </w:rPr>
      <w:tblPr/>
      <w:tcPr>
        <w:tcBorders>
          <w:top w:val="double" w:sz="4" w:space="0" w:color="0DD0FF" w:themeColor="accent2"/>
        </w:tcBorders>
      </w:tcPr>
    </w:tblStylePr>
    <w:tblStylePr w:type="firstCol">
      <w:rPr>
        <w:b/>
        <w:bCs/>
      </w:rPr>
    </w:tblStylePr>
    <w:tblStylePr w:type="lastCol">
      <w:rPr>
        <w:b/>
        <w:bCs/>
      </w:rPr>
    </w:tblStylePr>
    <w:tblStylePr w:type="band1Vert">
      <w:tblPr/>
      <w:tcPr>
        <w:shd w:val="clear" w:color="auto" w:fill="CEF5FF" w:themeFill="accent2" w:themeFillTint="33"/>
      </w:tcPr>
    </w:tblStylePr>
    <w:tblStylePr w:type="band1Horz">
      <w:tblPr/>
      <w:tcPr>
        <w:shd w:val="clear" w:color="auto" w:fill="CEF5FF" w:themeFill="accent2" w:themeFillTint="33"/>
      </w:tcPr>
    </w:tblStylePr>
  </w:style>
  <w:style w:type="table" w:styleId="ListTable6ColourfulAccent1">
    <w:name w:val="List Table 6 Colorful Accent 1"/>
    <w:basedOn w:val="TableNormal"/>
    <w:uiPriority w:val="51"/>
    <w:rsid w:val="008E2E9D"/>
    <w:pPr>
      <w:spacing w:after="0" w:line="240" w:lineRule="auto"/>
    </w:pPr>
    <w:rPr>
      <w:color w:val="024465" w:themeColor="accent1" w:themeShade="BF"/>
    </w:rPr>
    <w:tblPr>
      <w:tblStyleRowBandSize w:val="1"/>
      <w:tblStyleColBandSize w:val="1"/>
      <w:tblBorders>
        <w:top w:val="single" w:sz="4" w:space="0" w:color="035C87" w:themeColor="accent1"/>
        <w:bottom w:val="single" w:sz="4" w:space="0" w:color="035C87" w:themeColor="accent1"/>
      </w:tblBorders>
    </w:tblPr>
    <w:tblStylePr w:type="firstRow">
      <w:rPr>
        <w:b/>
        <w:bCs/>
      </w:rPr>
      <w:tblPr/>
      <w:tcPr>
        <w:tcBorders>
          <w:bottom w:val="single" w:sz="4" w:space="0" w:color="035C87" w:themeColor="accent1"/>
        </w:tcBorders>
      </w:tcPr>
    </w:tblStylePr>
    <w:tblStylePr w:type="lastRow">
      <w:rPr>
        <w:b/>
        <w:bCs/>
      </w:rPr>
      <w:tblPr/>
      <w:tcPr>
        <w:tcBorders>
          <w:top w:val="double" w:sz="4" w:space="0" w:color="035C87" w:themeColor="accent1"/>
        </w:tcBorders>
      </w:tcPr>
    </w:tblStylePr>
    <w:tblStylePr w:type="firstCol">
      <w:rPr>
        <w:b/>
        <w:bCs/>
      </w:rPr>
    </w:tblStylePr>
    <w:tblStylePr w:type="lastCol">
      <w:rPr>
        <w:b/>
        <w:bCs/>
      </w:rPr>
    </w:tblStylePr>
    <w:tblStylePr w:type="band1Vert">
      <w:tblPr/>
      <w:tcPr>
        <w:shd w:val="clear" w:color="auto" w:fill="B5E5FD" w:themeFill="accent1" w:themeFillTint="33"/>
      </w:tcPr>
    </w:tblStylePr>
    <w:tblStylePr w:type="band1Horz">
      <w:tblPr/>
      <w:tcPr>
        <w:shd w:val="clear" w:color="auto" w:fill="B5E5FD" w:themeFill="accent1" w:themeFillTint="33"/>
      </w:tcPr>
    </w:tblStylePr>
  </w:style>
  <w:style w:type="table" w:styleId="ListTable4-Accent2">
    <w:name w:val="List Table 4 Accent 2"/>
    <w:basedOn w:val="TableNormal"/>
    <w:uiPriority w:val="49"/>
    <w:rsid w:val="008E2E9D"/>
    <w:pPr>
      <w:spacing w:after="0" w:line="240" w:lineRule="auto"/>
    </w:pPr>
    <w:tblPr>
      <w:tblStyleRowBandSize w:val="1"/>
      <w:tblStyleColBandSize w:val="1"/>
      <w:tblBorders>
        <w:top w:val="single" w:sz="4" w:space="0" w:color="6DE2FF" w:themeColor="accent2" w:themeTint="99"/>
        <w:left w:val="single" w:sz="4" w:space="0" w:color="6DE2FF" w:themeColor="accent2" w:themeTint="99"/>
        <w:bottom w:val="single" w:sz="4" w:space="0" w:color="6DE2FF" w:themeColor="accent2" w:themeTint="99"/>
        <w:right w:val="single" w:sz="4" w:space="0" w:color="6DE2FF" w:themeColor="accent2" w:themeTint="99"/>
        <w:insideH w:val="single" w:sz="4" w:space="0" w:color="6DE2FF" w:themeColor="accent2" w:themeTint="99"/>
      </w:tblBorders>
    </w:tblPr>
    <w:tblStylePr w:type="firstRow">
      <w:rPr>
        <w:b/>
        <w:bCs/>
        <w:color w:val="424242" w:themeColor="background1"/>
      </w:rPr>
      <w:tblPr/>
      <w:tcPr>
        <w:tcBorders>
          <w:top w:val="single" w:sz="4" w:space="0" w:color="0DD0FF" w:themeColor="accent2"/>
          <w:left w:val="single" w:sz="4" w:space="0" w:color="0DD0FF" w:themeColor="accent2"/>
          <w:bottom w:val="single" w:sz="4" w:space="0" w:color="0DD0FF" w:themeColor="accent2"/>
          <w:right w:val="single" w:sz="4" w:space="0" w:color="0DD0FF" w:themeColor="accent2"/>
          <w:insideH w:val="nil"/>
        </w:tcBorders>
        <w:shd w:val="clear" w:color="auto" w:fill="0DD0FF" w:themeFill="accent2"/>
      </w:tcPr>
    </w:tblStylePr>
    <w:tblStylePr w:type="lastRow">
      <w:rPr>
        <w:b/>
        <w:bCs/>
      </w:rPr>
      <w:tblPr/>
      <w:tcPr>
        <w:tcBorders>
          <w:top w:val="double" w:sz="4" w:space="0" w:color="6DE2FF" w:themeColor="accent2" w:themeTint="99"/>
        </w:tcBorders>
      </w:tcPr>
    </w:tblStylePr>
    <w:tblStylePr w:type="firstCol">
      <w:rPr>
        <w:b/>
        <w:bCs/>
      </w:rPr>
    </w:tblStylePr>
    <w:tblStylePr w:type="lastCol">
      <w:rPr>
        <w:b/>
        <w:bCs/>
      </w:rPr>
    </w:tblStylePr>
    <w:tblStylePr w:type="band1Vert">
      <w:tblPr/>
      <w:tcPr>
        <w:shd w:val="clear" w:color="auto" w:fill="CEF5FF" w:themeFill="accent2" w:themeFillTint="33"/>
      </w:tcPr>
    </w:tblStylePr>
    <w:tblStylePr w:type="band1Horz">
      <w:tblPr/>
      <w:tcPr>
        <w:shd w:val="clear" w:color="auto" w:fill="CEF5FF" w:themeFill="accent2" w:themeFillTint="33"/>
      </w:tcPr>
    </w:tblStylePr>
  </w:style>
  <w:style w:type="table" w:styleId="PlainTable2">
    <w:name w:val="Plain Table 2"/>
    <w:basedOn w:val="TableNormal"/>
    <w:uiPriority w:val="42"/>
    <w:rsid w:val="008E2E9D"/>
    <w:pPr>
      <w:spacing w:after="0" w:line="240" w:lineRule="auto"/>
    </w:pPr>
    <w:tblPr>
      <w:tblStyleRowBandSize w:val="1"/>
      <w:tblStyleColBandSize w:val="1"/>
      <w:tblBorders>
        <w:top w:val="single" w:sz="4" w:space="0" w:color="FEFFFF" w:themeColor="text1" w:themeTint="80"/>
        <w:bottom w:val="single" w:sz="4" w:space="0" w:color="FEFFFF" w:themeColor="text1" w:themeTint="80"/>
      </w:tblBorders>
    </w:tblPr>
    <w:tblStylePr w:type="firstRow">
      <w:rPr>
        <w:b/>
        <w:bCs/>
      </w:rPr>
      <w:tblPr/>
      <w:tcPr>
        <w:tcBorders>
          <w:bottom w:val="single" w:sz="4" w:space="0" w:color="FEFFFF" w:themeColor="text1" w:themeTint="80"/>
        </w:tcBorders>
      </w:tcPr>
    </w:tblStylePr>
    <w:tblStylePr w:type="lastRow">
      <w:rPr>
        <w:b/>
        <w:bCs/>
      </w:rPr>
      <w:tblPr/>
      <w:tcPr>
        <w:tcBorders>
          <w:top w:val="single" w:sz="4" w:space="0" w:color="FEFFFF" w:themeColor="text1" w:themeTint="80"/>
        </w:tcBorders>
      </w:tcPr>
    </w:tblStylePr>
    <w:tblStylePr w:type="firstCol">
      <w:rPr>
        <w:b/>
        <w:bCs/>
      </w:rPr>
    </w:tblStylePr>
    <w:tblStylePr w:type="lastCol">
      <w:rPr>
        <w:b/>
        <w:bCs/>
      </w:rPr>
    </w:tblStylePr>
    <w:tblStylePr w:type="band1Vert">
      <w:tblPr/>
      <w:tcPr>
        <w:tcBorders>
          <w:left w:val="single" w:sz="4" w:space="0" w:color="FEFFFF" w:themeColor="text1" w:themeTint="80"/>
          <w:right w:val="single" w:sz="4" w:space="0" w:color="FEFFFF" w:themeColor="text1" w:themeTint="80"/>
        </w:tcBorders>
      </w:tcPr>
    </w:tblStylePr>
    <w:tblStylePr w:type="band2Vert">
      <w:tblPr/>
      <w:tcPr>
        <w:tcBorders>
          <w:left w:val="single" w:sz="4" w:space="0" w:color="FEFFFF" w:themeColor="text1" w:themeTint="80"/>
          <w:right w:val="single" w:sz="4" w:space="0" w:color="FEFFFF" w:themeColor="text1" w:themeTint="80"/>
        </w:tcBorders>
      </w:tcPr>
    </w:tblStylePr>
    <w:tblStylePr w:type="band1Horz">
      <w:tblPr/>
      <w:tcPr>
        <w:tcBorders>
          <w:top w:val="single" w:sz="4" w:space="0" w:color="FEFFFF" w:themeColor="text1" w:themeTint="80"/>
          <w:bottom w:val="single" w:sz="4" w:space="0" w:color="FEFFFF" w:themeColor="text1" w:themeTint="80"/>
        </w:tcBorders>
      </w:tcPr>
    </w:tblStylePr>
  </w:style>
  <w:style w:type="table" w:styleId="PlainTable5">
    <w:name w:val="Plain Table 5"/>
    <w:basedOn w:val="TableNormal"/>
    <w:uiPriority w:val="45"/>
    <w:rsid w:val="008E2E9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EFFFF" w:themeColor="text1" w:themeTint="80"/>
        </w:tcBorders>
        <w:shd w:val="clear" w:color="auto" w:fill="424242" w:themeFill="background1"/>
      </w:tcPr>
    </w:tblStylePr>
    <w:tblStylePr w:type="lastRow">
      <w:rPr>
        <w:rFonts w:asciiTheme="majorHAnsi" w:eastAsiaTheme="majorEastAsia" w:hAnsiTheme="majorHAnsi" w:cstheme="majorBidi"/>
        <w:i/>
        <w:iCs/>
        <w:sz w:val="26"/>
      </w:rPr>
      <w:tblPr/>
      <w:tcPr>
        <w:tcBorders>
          <w:top w:val="single" w:sz="4" w:space="0" w:color="FEFFFF" w:themeColor="text1" w:themeTint="80"/>
        </w:tcBorders>
        <w:shd w:val="clear" w:color="auto" w:fill="424242"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EFFFF" w:themeColor="text1" w:themeTint="80"/>
        </w:tcBorders>
        <w:shd w:val="clear" w:color="auto" w:fill="424242" w:themeFill="background1"/>
      </w:tcPr>
    </w:tblStylePr>
    <w:tblStylePr w:type="lastCol">
      <w:rPr>
        <w:rFonts w:asciiTheme="majorHAnsi" w:eastAsiaTheme="majorEastAsia" w:hAnsiTheme="majorHAnsi" w:cstheme="majorBidi"/>
        <w:i/>
        <w:iCs/>
        <w:sz w:val="26"/>
      </w:rPr>
      <w:tblPr/>
      <w:tcPr>
        <w:tcBorders>
          <w:left w:val="single" w:sz="4" w:space="0" w:color="FEFFFF" w:themeColor="text1" w:themeTint="80"/>
        </w:tcBorders>
        <w:shd w:val="clear" w:color="auto" w:fill="424242" w:themeFill="background1"/>
      </w:tcPr>
    </w:tblStylePr>
    <w:tblStylePr w:type="band1Vert">
      <w:tblPr/>
      <w:tcPr>
        <w:shd w:val="clear" w:color="auto" w:fill="3E3E3E" w:themeFill="background1" w:themeFillShade="F2"/>
      </w:tcPr>
    </w:tblStylePr>
    <w:tblStylePr w:type="band1Horz">
      <w:tblPr/>
      <w:tcPr>
        <w:shd w:val="clear" w:color="auto" w:fill="3E3E3E"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2-Accent6">
    <w:name w:val="Grid Table 2 Accent 6"/>
    <w:basedOn w:val="TableNormal"/>
    <w:uiPriority w:val="47"/>
    <w:rsid w:val="008E2E9D"/>
    <w:pPr>
      <w:spacing w:after="0" w:line="240" w:lineRule="auto"/>
    </w:pPr>
    <w:tblPr>
      <w:tblStyleRowBandSize w:val="1"/>
      <w:tblStyleColBandSize w:val="1"/>
      <w:tblBorders>
        <w:top w:val="single" w:sz="2" w:space="0" w:color="8D8D8D" w:themeColor="accent6" w:themeTint="99"/>
        <w:bottom w:val="single" w:sz="2" w:space="0" w:color="8D8D8D" w:themeColor="accent6" w:themeTint="99"/>
        <w:insideH w:val="single" w:sz="2" w:space="0" w:color="8D8D8D" w:themeColor="accent6" w:themeTint="99"/>
        <w:insideV w:val="single" w:sz="2" w:space="0" w:color="8D8D8D" w:themeColor="accent6" w:themeTint="99"/>
      </w:tblBorders>
    </w:tblPr>
    <w:tblStylePr w:type="firstRow">
      <w:rPr>
        <w:b/>
        <w:bCs/>
      </w:rPr>
      <w:tblPr/>
      <w:tcPr>
        <w:tcBorders>
          <w:top w:val="nil"/>
          <w:bottom w:val="single" w:sz="12" w:space="0" w:color="8D8D8D" w:themeColor="accent6" w:themeTint="99"/>
          <w:insideH w:val="nil"/>
          <w:insideV w:val="nil"/>
        </w:tcBorders>
        <w:shd w:val="clear" w:color="auto" w:fill="424242" w:themeFill="background1"/>
      </w:tcPr>
    </w:tblStylePr>
    <w:tblStylePr w:type="lastRow">
      <w:rPr>
        <w:b/>
        <w:bCs/>
      </w:rPr>
      <w:tblPr/>
      <w:tcPr>
        <w:tcBorders>
          <w:top w:val="double" w:sz="2" w:space="0" w:color="8D8D8D" w:themeColor="accent6" w:themeTint="99"/>
          <w:bottom w:val="nil"/>
          <w:insideH w:val="nil"/>
          <w:insideV w:val="nil"/>
        </w:tcBorders>
        <w:shd w:val="clear" w:color="auto" w:fill="424242" w:themeFill="background1"/>
      </w:tcPr>
    </w:tblStylePr>
    <w:tblStylePr w:type="firstCol">
      <w:rPr>
        <w:b/>
        <w:bCs/>
      </w:rPr>
    </w:tblStylePr>
    <w:tblStylePr w:type="lastCol">
      <w:rPr>
        <w:b/>
        <w:bCs/>
      </w:rPr>
    </w:tblStylePr>
    <w:tblStylePr w:type="band1Vert">
      <w:tblPr/>
      <w:tcPr>
        <w:shd w:val="clear" w:color="auto" w:fill="D9D9D9" w:themeFill="accent6" w:themeFillTint="33"/>
      </w:tcPr>
    </w:tblStylePr>
    <w:tblStylePr w:type="band1Horz">
      <w:tblPr/>
      <w:tcPr>
        <w:shd w:val="clear" w:color="auto" w:fill="D9D9D9" w:themeFill="accent6" w:themeFillTint="33"/>
      </w:tcPr>
    </w:tblStylePr>
  </w:style>
  <w:style w:type="table" w:styleId="GridTable3-Accent2">
    <w:name w:val="Grid Table 3 Accent 2"/>
    <w:basedOn w:val="TableNormal"/>
    <w:uiPriority w:val="48"/>
    <w:rsid w:val="008E2E9D"/>
    <w:pPr>
      <w:spacing w:after="0" w:line="240" w:lineRule="auto"/>
    </w:pPr>
    <w:tblPr>
      <w:tblStyleRowBandSize w:val="1"/>
      <w:tblStyleColBandSize w:val="1"/>
      <w:tblBorders>
        <w:top w:val="single" w:sz="4" w:space="0" w:color="6DE2FF" w:themeColor="accent2" w:themeTint="99"/>
        <w:left w:val="single" w:sz="4" w:space="0" w:color="6DE2FF" w:themeColor="accent2" w:themeTint="99"/>
        <w:bottom w:val="single" w:sz="4" w:space="0" w:color="6DE2FF" w:themeColor="accent2" w:themeTint="99"/>
        <w:right w:val="single" w:sz="4" w:space="0" w:color="6DE2FF" w:themeColor="accent2" w:themeTint="99"/>
        <w:insideH w:val="single" w:sz="4" w:space="0" w:color="6DE2FF" w:themeColor="accent2" w:themeTint="99"/>
        <w:insideV w:val="single" w:sz="4" w:space="0" w:color="6DE2FF" w:themeColor="accent2" w:themeTint="99"/>
      </w:tblBorders>
    </w:tblPr>
    <w:tblStylePr w:type="firstRow">
      <w:rPr>
        <w:b/>
        <w:bCs/>
      </w:rPr>
      <w:tblPr/>
      <w:tcPr>
        <w:tcBorders>
          <w:top w:val="nil"/>
          <w:left w:val="nil"/>
          <w:right w:val="nil"/>
          <w:insideH w:val="nil"/>
          <w:insideV w:val="nil"/>
        </w:tcBorders>
        <w:shd w:val="clear" w:color="auto" w:fill="424242" w:themeFill="background1"/>
      </w:tcPr>
    </w:tblStylePr>
    <w:tblStylePr w:type="lastRow">
      <w:rPr>
        <w:b/>
        <w:bCs/>
      </w:rPr>
      <w:tblPr/>
      <w:tcPr>
        <w:tcBorders>
          <w:left w:val="nil"/>
          <w:bottom w:val="nil"/>
          <w:right w:val="nil"/>
          <w:insideH w:val="nil"/>
          <w:insideV w:val="nil"/>
        </w:tcBorders>
        <w:shd w:val="clear" w:color="auto" w:fill="424242" w:themeFill="background1"/>
      </w:tcPr>
    </w:tblStylePr>
    <w:tblStylePr w:type="firstCol">
      <w:pPr>
        <w:jc w:val="right"/>
      </w:pPr>
      <w:rPr>
        <w:i/>
        <w:iCs/>
      </w:rPr>
      <w:tblPr/>
      <w:tcPr>
        <w:tcBorders>
          <w:top w:val="nil"/>
          <w:left w:val="nil"/>
          <w:bottom w:val="nil"/>
          <w:insideH w:val="nil"/>
          <w:insideV w:val="nil"/>
        </w:tcBorders>
        <w:shd w:val="clear" w:color="auto" w:fill="424242" w:themeFill="background1"/>
      </w:tcPr>
    </w:tblStylePr>
    <w:tblStylePr w:type="lastCol">
      <w:rPr>
        <w:i/>
        <w:iCs/>
      </w:rPr>
      <w:tblPr/>
      <w:tcPr>
        <w:tcBorders>
          <w:top w:val="nil"/>
          <w:bottom w:val="nil"/>
          <w:right w:val="nil"/>
          <w:insideH w:val="nil"/>
          <w:insideV w:val="nil"/>
        </w:tcBorders>
        <w:shd w:val="clear" w:color="auto" w:fill="424242" w:themeFill="background1"/>
      </w:tcPr>
    </w:tblStylePr>
    <w:tblStylePr w:type="band1Vert">
      <w:tblPr/>
      <w:tcPr>
        <w:shd w:val="clear" w:color="auto" w:fill="CEF5FF" w:themeFill="accent2" w:themeFillTint="33"/>
      </w:tcPr>
    </w:tblStylePr>
    <w:tblStylePr w:type="band1Horz">
      <w:tblPr/>
      <w:tcPr>
        <w:shd w:val="clear" w:color="auto" w:fill="CEF5FF" w:themeFill="accent2" w:themeFillTint="33"/>
      </w:tcPr>
    </w:tblStylePr>
    <w:tblStylePr w:type="neCell">
      <w:tblPr/>
      <w:tcPr>
        <w:tcBorders>
          <w:bottom w:val="single" w:sz="4" w:space="0" w:color="6DE2FF" w:themeColor="accent2" w:themeTint="99"/>
        </w:tcBorders>
      </w:tcPr>
    </w:tblStylePr>
    <w:tblStylePr w:type="nwCell">
      <w:tblPr/>
      <w:tcPr>
        <w:tcBorders>
          <w:bottom w:val="single" w:sz="4" w:space="0" w:color="6DE2FF" w:themeColor="accent2" w:themeTint="99"/>
        </w:tcBorders>
      </w:tcPr>
    </w:tblStylePr>
    <w:tblStylePr w:type="seCell">
      <w:tblPr/>
      <w:tcPr>
        <w:tcBorders>
          <w:top w:val="single" w:sz="4" w:space="0" w:color="6DE2FF" w:themeColor="accent2" w:themeTint="99"/>
        </w:tcBorders>
      </w:tcPr>
    </w:tblStylePr>
    <w:tblStylePr w:type="swCell">
      <w:tblPr/>
      <w:tcPr>
        <w:tcBorders>
          <w:top w:val="single" w:sz="4" w:space="0" w:color="6DE2FF" w:themeColor="accent2" w:themeTint="99"/>
        </w:tcBorders>
      </w:tcPr>
    </w:tblStylePr>
  </w:style>
  <w:style w:type="character" w:customStyle="1" w:styleId="NoSpacingChar">
    <w:name w:val="No Spacing Char"/>
    <w:basedOn w:val="DefaultParagraphFont"/>
    <w:link w:val="NoSpacing"/>
    <w:uiPriority w:val="1"/>
    <w:rsid w:val="00090F82"/>
  </w:style>
  <w:style w:type="paragraph" w:styleId="ListParagraph">
    <w:name w:val="List Paragraph"/>
    <w:basedOn w:val="Normal"/>
    <w:uiPriority w:val="34"/>
    <w:qFormat/>
    <w:rsid w:val="00405A69"/>
    <w:pPr>
      <w:numPr>
        <w:numId w:val="1"/>
      </w:numPr>
      <w:spacing w:after="100"/>
      <w:ind w:left="567" w:hanging="567"/>
      <w:contextualSpacing/>
    </w:pPr>
    <w:rPr>
      <w:rFonts w:asciiTheme="minorHAnsi" w:eastAsiaTheme="minorHAnsi" w:hAnsiTheme="minorHAnsi" w:cstheme="minorBidi"/>
      <w:sz w:val="18"/>
      <w:szCs w:val="22"/>
    </w:rPr>
  </w:style>
  <w:style w:type="table" w:styleId="ListTable1Light-Accent2">
    <w:name w:val="List Table 1 Light Accent 2"/>
    <w:basedOn w:val="TableNormal"/>
    <w:uiPriority w:val="46"/>
    <w:rsid w:val="00405A69"/>
    <w:pPr>
      <w:spacing w:after="0" w:line="240" w:lineRule="auto"/>
    </w:pPr>
    <w:tblPr>
      <w:tblStyleRowBandSize w:val="1"/>
      <w:tblStyleColBandSize w:val="1"/>
    </w:tblPr>
    <w:tblStylePr w:type="firstRow">
      <w:rPr>
        <w:b/>
        <w:bCs/>
      </w:rPr>
      <w:tblPr/>
      <w:tcPr>
        <w:tcBorders>
          <w:bottom w:val="single" w:sz="4" w:space="0" w:color="6DE2FF" w:themeColor="accent2" w:themeTint="99"/>
        </w:tcBorders>
      </w:tcPr>
    </w:tblStylePr>
    <w:tblStylePr w:type="lastRow">
      <w:rPr>
        <w:b/>
        <w:bCs/>
      </w:rPr>
      <w:tblPr/>
      <w:tcPr>
        <w:tcBorders>
          <w:top w:val="single" w:sz="4" w:space="0" w:color="6DE2FF" w:themeColor="accent2" w:themeTint="99"/>
        </w:tcBorders>
      </w:tcPr>
    </w:tblStylePr>
    <w:tblStylePr w:type="firstCol">
      <w:rPr>
        <w:b/>
        <w:bCs/>
      </w:rPr>
    </w:tblStylePr>
    <w:tblStylePr w:type="lastCol">
      <w:rPr>
        <w:b/>
        <w:bCs/>
      </w:rPr>
    </w:tblStylePr>
    <w:tblStylePr w:type="band1Vert">
      <w:tblPr/>
      <w:tcPr>
        <w:shd w:val="clear" w:color="auto" w:fill="CEF5FF" w:themeFill="accent2" w:themeFillTint="33"/>
      </w:tcPr>
    </w:tblStylePr>
    <w:tblStylePr w:type="band1Horz">
      <w:tblPr/>
      <w:tcPr>
        <w:shd w:val="clear" w:color="auto" w:fill="CEF5FF" w:themeFill="accent2" w:themeFillTint="33"/>
      </w:tcPr>
    </w:tblStylePr>
  </w:style>
  <w:style w:type="paragraph" w:styleId="BodyText">
    <w:name w:val="Body Text"/>
    <w:basedOn w:val="Normal"/>
    <w:link w:val="BodyTextChar"/>
    <w:rsid w:val="002C0CFD"/>
    <w:pPr>
      <w:keepLines/>
      <w:spacing w:after="60"/>
    </w:pPr>
    <w:rPr>
      <w:color w:val="FEFFFF" w:themeColor="text1"/>
      <w:spacing w:val="-5"/>
      <w:sz w:val="22"/>
    </w:rPr>
  </w:style>
  <w:style w:type="character" w:customStyle="1" w:styleId="BodyTextChar">
    <w:name w:val="Body Text Char"/>
    <w:basedOn w:val="DefaultParagraphFont"/>
    <w:link w:val="BodyText"/>
    <w:rsid w:val="002C0CFD"/>
    <w:rPr>
      <w:rFonts w:ascii="Arial" w:eastAsia="Times New Roman" w:hAnsi="Arial" w:cs="Times New Roman"/>
      <w:color w:val="FEFFFF" w:themeColor="text1"/>
      <w:spacing w:val="-5"/>
      <w:sz w:val="22"/>
    </w:rPr>
  </w:style>
  <w:style w:type="paragraph" w:styleId="TOCHeading">
    <w:name w:val="TOC Heading"/>
    <w:basedOn w:val="Heading1"/>
    <w:next w:val="Normal"/>
    <w:uiPriority w:val="39"/>
    <w:unhideWhenUsed/>
    <w:qFormat/>
    <w:rsid w:val="002C0CFD"/>
    <w:pPr>
      <w:spacing w:before="0" w:after="240"/>
      <w:outlineLvl w:val="9"/>
    </w:pPr>
    <w:rPr>
      <w:b/>
      <w:bCs/>
      <w:color w:val="024465" w:themeColor="accent1" w:themeShade="BF"/>
      <w:sz w:val="28"/>
      <w:szCs w:val="28"/>
      <w:lang w:val="en-US" w:eastAsia="ja-JP"/>
    </w:rPr>
  </w:style>
  <w:style w:type="paragraph" w:styleId="TOC1">
    <w:name w:val="toc 1"/>
    <w:basedOn w:val="Normal"/>
    <w:next w:val="Normal"/>
    <w:autoRedefine/>
    <w:uiPriority w:val="39"/>
    <w:unhideWhenUsed/>
    <w:rsid w:val="002C0CFD"/>
    <w:pPr>
      <w:tabs>
        <w:tab w:val="left" w:leader="dot" w:pos="5670"/>
      </w:tabs>
    </w:pPr>
    <w:rPr>
      <w:rFonts w:asciiTheme="minorHAnsi" w:eastAsiaTheme="minorHAnsi" w:hAnsiTheme="minorHAnsi" w:cstheme="minorBidi"/>
      <w:b/>
      <w:bCs/>
      <w:sz w:val="18"/>
      <w:szCs w:val="18"/>
    </w:rPr>
  </w:style>
  <w:style w:type="character" w:styleId="Hyperlink">
    <w:name w:val="Hyperlink"/>
    <w:basedOn w:val="DefaultParagraphFont"/>
    <w:uiPriority w:val="99"/>
    <w:unhideWhenUsed/>
    <w:rsid w:val="002C0CFD"/>
    <w:rPr>
      <w:color w:val="0DD0FF" w:themeColor="hyperlink"/>
      <w:sz w:val="18"/>
      <w:u w:val="single"/>
    </w:rPr>
  </w:style>
  <w:style w:type="paragraph" w:styleId="TOC2">
    <w:name w:val="toc 2"/>
    <w:basedOn w:val="Normal"/>
    <w:next w:val="Normal"/>
    <w:autoRedefine/>
    <w:uiPriority w:val="39"/>
    <w:unhideWhenUsed/>
    <w:rsid w:val="002C0CFD"/>
    <w:pPr>
      <w:tabs>
        <w:tab w:val="left" w:leader="dot" w:pos="5670"/>
      </w:tabs>
      <w:ind w:left="221"/>
    </w:pPr>
    <w:rPr>
      <w:rFonts w:asciiTheme="minorHAnsi" w:eastAsiaTheme="minorHAnsi" w:hAnsiTheme="minorHAnsi" w:cstheme="minorBidi"/>
      <w:sz w:val="18"/>
      <w:szCs w:val="22"/>
    </w:rPr>
  </w:style>
  <w:style w:type="paragraph" w:styleId="TOC3">
    <w:name w:val="toc 3"/>
    <w:basedOn w:val="Normal"/>
    <w:next w:val="Normal"/>
    <w:autoRedefine/>
    <w:uiPriority w:val="39"/>
    <w:unhideWhenUsed/>
    <w:rsid w:val="002C0CFD"/>
    <w:pPr>
      <w:tabs>
        <w:tab w:val="left" w:leader="dot" w:pos="5670"/>
      </w:tabs>
      <w:ind w:left="357"/>
    </w:pPr>
    <w:rPr>
      <w:rFonts w:asciiTheme="minorHAnsi" w:eastAsiaTheme="minorHAnsi" w:hAnsiTheme="minorHAnsi" w:cstheme="minorBidi"/>
      <w:sz w:val="18"/>
      <w:szCs w:val="22"/>
    </w:rPr>
  </w:style>
  <w:style w:type="character" w:styleId="FollowedHyperlink">
    <w:name w:val="FollowedHyperlink"/>
    <w:basedOn w:val="DefaultParagraphFont"/>
    <w:uiPriority w:val="99"/>
    <w:semiHidden/>
    <w:unhideWhenUsed/>
    <w:rsid w:val="00AE2648"/>
    <w:rPr>
      <w:color w:val="62E8E3" w:themeColor="followedHyperlink"/>
      <w:u w:val="single"/>
    </w:rPr>
  </w:style>
  <w:style w:type="paragraph" w:customStyle="1" w:styleId="ListParagraph-Alert">
    <w:name w:val="List Paragraph - Alert"/>
    <w:basedOn w:val="ListParagraph"/>
    <w:qFormat/>
    <w:rsid w:val="00766C91"/>
    <w:pPr>
      <w:numPr>
        <w:numId w:val="3"/>
      </w:numPr>
      <w:tabs>
        <w:tab w:val="num" w:pos="360"/>
      </w:tabs>
      <w:ind w:left="567" w:hanging="567"/>
    </w:pPr>
  </w:style>
  <w:style w:type="paragraph" w:customStyle="1" w:styleId="ListParagraph-Tip">
    <w:name w:val="List Paragraph - Tip"/>
    <w:basedOn w:val="ListParagraph-Alert"/>
    <w:qFormat/>
    <w:rsid w:val="00766C91"/>
    <w:pPr>
      <w:numPr>
        <w:numId w:val="4"/>
      </w:numPr>
      <w:tabs>
        <w:tab w:val="num" w:pos="360"/>
      </w:tabs>
      <w:ind w:left="567" w:hanging="567"/>
    </w:pPr>
    <w:rPr>
      <w:bCs/>
    </w:rPr>
  </w:style>
  <w:style w:type="paragraph" w:customStyle="1" w:styleId="ListParagraph-Note">
    <w:name w:val="List Paragraph - Note"/>
    <w:basedOn w:val="ListParagraph-Tip"/>
    <w:qFormat/>
    <w:rsid w:val="00766C91"/>
    <w:pPr>
      <w:numPr>
        <w:numId w:val="5"/>
      </w:numPr>
      <w:tabs>
        <w:tab w:val="num" w:pos="360"/>
      </w:tabs>
      <w:ind w:left="567" w:hanging="567"/>
    </w:pPr>
  </w:style>
  <w:style w:type="paragraph" w:customStyle="1" w:styleId="ListParagraph-XRef">
    <w:name w:val="List Paragraph - XRef"/>
    <w:basedOn w:val="ListParagraph"/>
    <w:qFormat/>
    <w:rsid w:val="00766C91"/>
    <w:pPr>
      <w:numPr>
        <w:numId w:val="6"/>
      </w:numPr>
      <w:tabs>
        <w:tab w:val="num" w:pos="360"/>
      </w:tabs>
      <w:ind w:left="567" w:hanging="567"/>
    </w:pPr>
    <w:rPr>
      <w:rFonts w:cs="Wingdings-Regular"/>
      <w:szCs w:val="50"/>
    </w:rPr>
  </w:style>
  <w:style w:type="character" w:customStyle="1" w:styleId="Heading4Char">
    <w:name w:val="Heading 4 Char"/>
    <w:basedOn w:val="DefaultParagraphFont"/>
    <w:link w:val="Heading4"/>
    <w:uiPriority w:val="9"/>
    <w:rsid w:val="00C96AD8"/>
    <w:rPr>
      <w:rFonts w:asciiTheme="majorHAnsi" w:eastAsiaTheme="majorEastAsia" w:hAnsiTheme="majorHAnsi" w:cstheme="majorBidi"/>
      <w:i/>
      <w:iCs/>
      <w:color w:val="024465" w:themeColor="accent1" w:themeShade="BF"/>
      <w:sz w:val="19"/>
      <w:szCs w:val="19"/>
    </w:rPr>
  </w:style>
  <w:style w:type="paragraph" w:styleId="TOC7">
    <w:name w:val="toc 7"/>
    <w:basedOn w:val="Normal"/>
    <w:next w:val="Normal"/>
    <w:autoRedefine/>
    <w:uiPriority w:val="39"/>
    <w:semiHidden/>
    <w:unhideWhenUsed/>
    <w:rsid w:val="008C0465"/>
    <w:pPr>
      <w:spacing w:after="100"/>
      <w:ind w:left="1140"/>
    </w:pPr>
  </w:style>
  <w:style w:type="paragraph" w:customStyle="1" w:styleId="Warningtext">
    <w:name w:val="Warning text"/>
    <w:basedOn w:val="Normal"/>
    <w:link w:val="WarningtextChar"/>
    <w:rsid w:val="00F80396"/>
    <w:pPr>
      <w:spacing w:after="120"/>
    </w:pPr>
    <w:rPr>
      <w:b/>
      <w:i/>
      <w:color w:val="991F36"/>
      <w:sz w:val="22"/>
      <w:szCs w:val="22"/>
    </w:rPr>
  </w:style>
  <w:style w:type="character" w:customStyle="1" w:styleId="WarningtextChar">
    <w:name w:val="Warning text Char"/>
    <w:basedOn w:val="DefaultParagraphFont"/>
    <w:link w:val="Warningtext"/>
    <w:rsid w:val="00F80396"/>
    <w:rPr>
      <w:rFonts w:ascii="Arial" w:eastAsia="Times New Roman" w:hAnsi="Arial" w:cs="Times New Roman"/>
      <w:b/>
      <w:i/>
      <w:color w:val="991F36"/>
      <w:sz w:val="22"/>
      <w:szCs w:val="22"/>
    </w:rPr>
  </w:style>
  <w:style w:type="paragraph" w:styleId="FootnoteText">
    <w:name w:val="footnote text"/>
    <w:basedOn w:val="Normal"/>
    <w:link w:val="FootnoteTextChar"/>
    <w:uiPriority w:val="99"/>
    <w:semiHidden/>
    <w:unhideWhenUsed/>
    <w:rsid w:val="0072224B"/>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72224B"/>
    <w:rPr>
      <w:sz w:val="20"/>
      <w:szCs w:val="20"/>
    </w:rPr>
  </w:style>
  <w:style w:type="character" w:styleId="FootnoteReference">
    <w:name w:val="footnote reference"/>
    <w:basedOn w:val="DefaultParagraphFont"/>
    <w:uiPriority w:val="99"/>
    <w:semiHidden/>
    <w:unhideWhenUsed/>
    <w:rsid w:val="0072224B"/>
    <w:rPr>
      <w:vertAlign w:val="superscript"/>
    </w:rPr>
  </w:style>
  <w:style w:type="table" w:customStyle="1" w:styleId="MAVDefaultTable">
    <w:name w:val="MAV Default Table"/>
    <w:basedOn w:val="TableNormal"/>
    <w:uiPriority w:val="99"/>
    <w:rsid w:val="00F4178C"/>
    <w:pPr>
      <w:spacing w:after="0" w:line="240" w:lineRule="auto"/>
    </w:pPr>
    <w:rPr>
      <w:rFonts w:cs="Times New Roman (Body CS)"/>
      <w:sz w:val="19"/>
    </w:rPr>
    <w:tblPr>
      <w:tblStyleRowBandSize w:val="1"/>
      <w:tblStyleColBandSize w:val="1"/>
    </w:tblPr>
    <w:tcPr>
      <w:vAlign w:val="center"/>
    </w:tcPr>
    <w:tblStylePr w:type="firstRow">
      <w:pPr>
        <w:jc w:val="left"/>
      </w:pPr>
      <w:rPr>
        <w:rFonts w:ascii="Arial" w:hAnsi="Arial"/>
        <w:b w:val="0"/>
        <w:i w:val="0"/>
        <w:caps/>
        <w:smallCaps w:val="0"/>
        <w:strike w:val="0"/>
        <w:dstrike w:val="0"/>
        <w:vanish w:val="0"/>
        <w:spacing w:val="20"/>
        <w:sz w:val="20"/>
        <w:vertAlign w:val="baseline"/>
      </w:rPr>
      <w:tblPr/>
      <w:tcPr>
        <w:shd w:val="clear" w:color="auto" w:fill="013751" w:themeFill="accent4"/>
      </w:tcPr>
    </w:tblStylePr>
    <w:tblStylePr w:type="lastRow">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nil"/>
          <w:insideH w:val="nil"/>
          <w:insideV w:val="nil"/>
          <w:tl2br w:val="nil"/>
          <w:tr2bl w:val="nil"/>
        </w:tcBorders>
      </w:tcPr>
    </w:tblStylePr>
    <w:tblStylePr w:type="band2Horz">
      <w:tblPr/>
      <w:tcPr>
        <w:tcBorders>
          <w:top w:val="nil"/>
          <w:left w:val="nil"/>
          <w:bottom w:val="nil"/>
          <w:right w:val="nil"/>
          <w:insideH w:val="nil"/>
          <w:insideV w:val="nil"/>
          <w:tl2br w:val="nil"/>
          <w:tr2bl w:val="nil"/>
        </w:tcBorders>
        <w:shd w:val="clear" w:color="auto" w:fill="E9E9E9" w:themeFill="accent5" w:themeFillTint="33"/>
      </w:tcPr>
    </w:tblStylePr>
  </w:style>
  <w:style w:type="paragraph" w:styleId="NormalWeb">
    <w:name w:val="Normal (Web)"/>
    <w:basedOn w:val="Normal"/>
    <w:uiPriority w:val="99"/>
    <w:unhideWhenUsed/>
    <w:rsid w:val="00F47372"/>
    <w:pPr>
      <w:spacing w:before="100" w:beforeAutospacing="1" w:after="100" w:afterAutospacing="1"/>
    </w:pPr>
  </w:style>
  <w:style w:type="character" w:styleId="UnresolvedMention">
    <w:name w:val="Unresolved Mention"/>
    <w:basedOn w:val="DefaultParagraphFont"/>
    <w:uiPriority w:val="99"/>
    <w:semiHidden/>
    <w:unhideWhenUsed/>
    <w:rsid w:val="0083008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724635">
      <w:bodyDiv w:val="1"/>
      <w:marLeft w:val="0"/>
      <w:marRight w:val="0"/>
      <w:marTop w:val="0"/>
      <w:marBottom w:val="0"/>
      <w:divBdr>
        <w:top w:val="none" w:sz="0" w:space="0" w:color="auto"/>
        <w:left w:val="none" w:sz="0" w:space="0" w:color="auto"/>
        <w:bottom w:val="none" w:sz="0" w:space="0" w:color="auto"/>
        <w:right w:val="none" w:sz="0" w:space="0" w:color="auto"/>
      </w:divBdr>
      <w:divsChild>
        <w:div w:id="17127520">
          <w:marLeft w:val="0"/>
          <w:marRight w:val="0"/>
          <w:marTop w:val="0"/>
          <w:marBottom w:val="0"/>
          <w:divBdr>
            <w:top w:val="none" w:sz="0" w:space="0" w:color="auto"/>
            <w:left w:val="none" w:sz="0" w:space="0" w:color="auto"/>
            <w:bottom w:val="none" w:sz="0" w:space="0" w:color="auto"/>
            <w:right w:val="none" w:sz="0" w:space="0" w:color="auto"/>
          </w:divBdr>
          <w:divsChild>
            <w:div w:id="668020252">
              <w:marLeft w:val="0"/>
              <w:marRight w:val="0"/>
              <w:marTop w:val="0"/>
              <w:marBottom w:val="0"/>
              <w:divBdr>
                <w:top w:val="none" w:sz="0" w:space="0" w:color="auto"/>
                <w:left w:val="none" w:sz="0" w:space="0" w:color="auto"/>
                <w:bottom w:val="none" w:sz="0" w:space="0" w:color="auto"/>
                <w:right w:val="none" w:sz="0" w:space="0" w:color="auto"/>
              </w:divBdr>
              <w:divsChild>
                <w:div w:id="186478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66817">
      <w:bodyDiv w:val="1"/>
      <w:marLeft w:val="0"/>
      <w:marRight w:val="0"/>
      <w:marTop w:val="0"/>
      <w:marBottom w:val="0"/>
      <w:divBdr>
        <w:top w:val="none" w:sz="0" w:space="0" w:color="auto"/>
        <w:left w:val="none" w:sz="0" w:space="0" w:color="auto"/>
        <w:bottom w:val="none" w:sz="0" w:space="0" w:color="auto"/>
        <w:right w:val="none" w:sz="0" w:space="0" w:color="auto"/>
      </w:divBdr>
      <w:divsChild>
        <w:div w:id="131603962">
          <w:marLeft w:val="0"/>
          <w:marRight w:val="0"/>
          <w:marTop w:val="0"/>
          <w:marBottom w:val="0"/>
          <w:divBdr>
            <w:top w:val="none" w:sz="0" w:space="0" w:color="auto"/>
            <w:left w:val="none" w:sz="0" w:space="0" w:color="auto"/>
            <w:bottom w:val="none" w:sz="0" w:space="0" w:color="auto"/>
            <w:right w:val="none" w:sz="0" w:space="0" w:color="auto"/>
          </w:divBdr>
          <w:divsChild>
            <w:div w:id="232475643">
              <w:marLeft w:val="0"/>
              <w:marRight w:val="0"/>
              <w:marTop w:val="0"/>
              <w:marBottom w:val="0"/>
              <w:divBdr>
                <w:top w:val="none" w:sz="0" w:space="0" w:color="auto"/>
                <w:left w:val="none" w:sz="0" w:space="0" w:color="auto"/>
                <w:bottom w:val="none" w:sz="0" w:space="0" w:color="auto"/>
                <w:right w:val="none" w:sz="0" w:space="0" w:color="auto"/>
              </w:divBdr>
              <w:divsChild>
                <w:div w:id="635062634">
                  <w:marLeft w:val="0"/>
                  <w:marRight w:val="0"/>
                  <w:marTop w:val="0"/>
                  <w:marBottom w:val="0"/>
                  <w:divBdr>
                    <w:top w:val="none" w:sz="0" w:space="0" w:color="auto"/>
                    <w:left w:val="none" w:sz="0" w:space="0" w:color="auto"/>
                    <w:bottom w:val="none" w:sz="0" w:space="0" w:color="auto"/>
                    <w:right w:val="none" w:sz="0" w:space="0" w:color="auto"/>
                  </w:divBdr>
                  <w:divsChild>
                    <w:div w:id="114570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170487">
      <w:bodyDiv w:val="1"/>
      <w:marLeft w:val="0"/>
      <w:marRight w:val="0"/>
      <w:marTop w:val="0"/>
      <w:marBottom w:val="0"/>
      <w:divBdr>
        <w:top w:val="none" w:sz="0" w:space="0" w:color="auto"/>
        <w:left w:val="none" w:sz="0" w:space="0" w:color="auto"/>
        <w:bottom w:val="none" w:sz="0" w:space="0" w:color="auto"/>
        <w:right w:val="none" w:sz="0" w:space="0" w:color="auto"/>
      </w:divBdr>
      <w:divsChild>
        <w:div w:id="114451480">
          <w:marLeft w:val="0"/>
          <w:marRight w:val="0"/>
          <w:marTop w:val="0"/>
          <w:marBottom w:val="0"/>
          <w:divBdr>
            <w:top w:val="none" w:sz="0" w:space="0" w:color="auto"/>
            <w:left w:val="none" w:sz="0" w:space="0" w:color="auto"/>
            <w:bottom w:val="none" w:sz="0" w:space="0" w:color="auto"/>
            <w:right w:val="none" w:sz="0" w:space="0" w:color="auto"/>
          </w:divBdr>
        </w:div>
      </w:divsChild>
    </w:div>
    <w:div w:id="86122322">
      <w:bodyDiv w:val="1"/>
      <w:marLeft w:val="0"/>
      <w:marRight w:val="0"/>
      <w:marTop w:val="0"/>
      <w:marBottom w:val="0"/>
      <w:divBdr>
        <w:top w:val="none" w:sz="0" w:space="0" w:color="auto"/>
        <w:left w:val="none" w:sz="0" w:space="0" w:color="auto"/>
        <w:bottom w:val="none" w:sz="0" w:space="0" w:color="auto"/>
        <w:right w:val="none" w:sz="0" w:space="0" w:color="auto"/>
      </w:divBdr>
      <w:divsChild>
        <w:div w:id="1988977658">
          <w:marLeft w:val="0"/>
          <w:marRight w:val="0"/>
          <w:marTop w:val="0"/>
          <w:marBottom w:val="0"/>
          <w:divBdr>
            <w:top w:val="none" w:sz="0" w:space="0" w:color="auto"/>
            <w:left w:val="none" w:sz="0" w:space="0" w:color="auto"/>
            <w:bottom w:val="none" w:sz="0" w:space="0" w:color="auto"/>
            <w:right w:val="none" w:sz="0" w:space="0" w:color="auto"/>
          </w:divBdr>
          <w:divsChild>
            <w:div w:id="1718970989">
              <w:marLeft w:val="0"/>
              <w:marRight w:val="0"/>
              <w:marTop w:val="0"/>
              <w:marBottom w:val="0"/>
              <w:divBdr>
                <w:top w:val="none" w:sz="0" w:space="0" w:color="auto"/>
                <w:left w:val="none" w:sz="0" w:space="0" w:color="auto"/>
                <w:bottom w:val="none" w:sz="0" w:space="0" w:color="auto"/>
                <w:right w:val="none" w:sz="0" w:space="0" w:color="auto"/>
              </w:divBdr>
              <w:divsChild>
                <w:div w:id="362168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42123">
      <w:bodyDiv w:val="1"/>
      <w:marLeft w:val="0"/>
      <w:marRight w:val="0"/>
      <w:marTop w:val="0"/>
      <w:marBottom w:val="0"/>
      <w:divBdr>
        <w:top w:val="none" w:sz="0" w:space="0" w:color="auto"/>
        <w:left w:val="none" w:sz="0" w:space="0" w:color="auto"/>
        <w:bottom w:val="none" w:sz="0" w:space="0" w:color="auto"/>
        <w:right w:val="none" w:sz="0" w:space="0" w:color="auto"/>
      </w:divBdr>
      <w:divsChild>
        <w:div w:id="271136722">
          <w:marLeft w:val="0"/>
          <w:marRight w:val="0"/>
          <w:marTop w:val="0"/>
          <w:marBottom w:val="0"/>
          <w:divBdr>
            <w:top w:val="none" w:sz="0" w:space="0" w:color="auto"/>
            <w:left w:val="none" w:sz="0" w:space="0" w:color="auto"/>
            <w:bottom w:val="none" w:sz="0" w:space="0" w:color="auto"/>
            <w:right w:val="none" w:sz="0" w:space="0" w:color="auto"/>
          </w:divBdr>
        </w:div>
      </w:divsChild>
    </w:div>
    <w:div w:id="125664172">
      <w:bodyDiv w:val="1"/>
      <w:marLeft w:val="0"/>
      <w:marRight w:val="0"/>
      <w:marTop w:val="0"/>
      <w:marBottom w:val="0"/>
      <w:divBdr>
        <w:top w:val="none" w:sz="0" w:space="0" w:color="auto"/>
        <w:left w:val="none" w:sz="0" w:space="0" w:color="auto"/>
        <w:bottom w:val="none" w:sz="0" w:space="0" w:color="auto"/>
        <w:right w:val="none" w:sz="0" w:space="0" w:color="auto"/>
      </w:divBdr>
      <w:divsChild>
        <w:div w:id="511335003">
          <w:marLeft w:val="0"/>
          <w:marRight w:val="0"/>
          <w:marTop w:val="0"/>
          <w:marBottom w:val="0"/>
          <w:divBdr>
            <w:top w:val="none" w:sz="0" w:space="0" w:color="auto"/>
            <w:left w:val="none" w:sz="0" w:space="0" w:color="auto"/>
            <w:bottom w:val="none" w:sz="0" w:space="0" w:color="auto"/>
            <w:right w:val="none" w:sz="0" w:space="0" w:color="auto"/>
          </w:divBdr>
          <w:divsChild>
            <w:div w:id="1465192757">
              <w:marLeft w:val="0"/>
              <w:marRight w:val="0"/>
              <w:marTop w:val="0"/>
              <w:marBottom w:val="0"/>
              <w:divBdr>
                <w:top w:val="none" w:sz="0" w:space="0" w:color="auto"/>
                <w:left w:val="none" w:sz="0" w:space="0" w:color="auto"/>
                <w:bottom w:val="none" w:sz="0" w:space="0" w:color="auto"/>
                <w:right w:val="none" w:sz="0" w:space="0" w:color="auto"/>
              </w:divBdr>
              <w:divsChild>
                <w:div w:id="3736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25468">
      <w:bodyDiv w:val="1"/>
      <w:marLeft w:val="0"/>
      <w:marRight w:val="0"/>
      <w:marTop w:val="0"/>
      <w:marBottom w:val="0"/>
      <w:divBdr>
        <w:top w:val="none" w:sz="0" w:space="0" w:color="auto"/>
        <w:left w:val="none" w:sz="0" w:space="0" w:color="auto"/>
        <w:bottom w:val="none" w:sz="0" w:space="0" w:color="auto"/>
        <w:right w:val="none" w:sz="0" w:space="0" w:color="auto"/>
      </w:divBdr>
      <w:divsChild>
        <w:div w:id="1503427559">
          <w:marLeft w:val="0"/>
          <w:marRight w:val="0"/>
          <w:marTop w:val="0"/>
          <w:marBottom w:val="0"/>
          <w:divBdr>
            <w:top w:val="none" w:sz="0" w:space="0" w:color="auto"/>
            <w:left w:val="none" w:sz="0" w:space="0" w:color="auto"/>
            <w:bottom w:val="none" w:sz="0" w:space="0" w:color="auto"/>
            <w:right w:val="none" w:sz="0" w:space="0" w:color="auto"/>
          </w:divBdr>
          <w:divsChild>
            <w:div w:id="53823809">
              <w:marLeft w:val="0"/>
              <w:marRight w:val="0"/>
              <w:marTop w:val="0"/>
              <w:marBottom w:val="0"/>
              <w:divBdr>
                <w:top w:val="none" w:sz="0" w:space="0" w:color="auto"/>
                <w:left w:val="none" w:sz="0" w:space="0" w:color="auto"/>
                <w:bottom w:val="none" w:sz="0" w:space="0" w:color="auto"/>
                <w:right w:val="none" w:sz="0" w:space="0" w:color="auto"/>
              </w:divBdr>
              <w:divsChild>
                <w:div w:id="752624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54374">
      <w:bodyDiv w:val="1"/>
      <w:marLeft w:val="0"/>
      <w:marRight w:val="0"/>
      <w:marTop w:val="0"/>
      <w:marBottom w:val="0"/>
      <w:divBdr>
        <w:top w:val="none" w:sz="0" w:space="0" w:color="auto"/>
        <w:left w:val="none" w:sz="0" w:space="0" w:color="auto"/>
        <w:bottom w:val="none" w:sz="0" w:space="0" w:color="auto"/>
        <w:right w:val="none" w:sz="0" w:space="0" w:color="auto"/>
      </w:divBdr>
      <w:divsChild>
        <w:div w:id="909733742">
          <w:marLeft w:val="0"/>
          <w:marRight w:val="0"/>
          <w:marTop w:val="0"/>
          <w:marBottom w:val="0"/>
          <w:divBdr>
            <w:top w:val="none" w:sz="0" w:space="0" w:color="auto"/>
            <w:left w:val="none" w:sz="0" w:space="0" w:color="auto"/>
            <w:bottom w:val="none" w:sz="0" w:space="0" w:color="auto"/>
            <w:right w:val="none" w:sz="0" w:space="0" w:color="auto"/>
          </w:divBdr>
        </w:div>
      </w:divsChild>
    </w:div>
    <w:div w:id="175072198">
      <w:bodyDiv w:val="1"/>
      <w:marLeft w:val="0"/>
      <w:marRight w:val="0"/>
      <w:marTop w:val="0"/>
      <w:marBottom w:val="0"/>
      <w:divBdr>
        <w:top w:val="none" w:sz="0" w:space="0" w:color="auto"/>
        <w:left w:val="none" w:sz="0" w:space="0" w:color="auto"/>
        <w:bottom w:val="none" w:sz="0" w:space="0" w:color="auto"/>
        <w:right w:val="none" w:sz="0" w:space="0" w:color="auto"/>
      </w:divBdr>
      <w:divsChild>
        <w:div w:id="1353723137">
          <w:marLeft w:val="0"/>
          <w:marRight w:val="0"/>
          <w:marTop w:val="0"/>
          <w:marBottom w:val="0"/>
          <w:divBdr>
            <w:top w:val="none" w:sz="0" w:space="0" w:color="auto"/>
            <w:left w:val="none" w:sz="0" w:space="0" w:color="auto"/>
            <w:bottom w:val="none" w:sz="0" w:space="0" w:color="auto"/>
            <w:right w:val="none" w:sz="0" w:space="0" w:color="auto"/>
          </w:divBdr>
        </w:div>
      </w:divsChild>
    </w:div>
    <w:div w:id="190265181">
      <w:bodyDiv w:val="1"/>
      <w:marLeft w:val="0"/>
      <w:marRight w:val="0"/>
      <w:marTop w:val="0"/>
      <w:marBottom w:val="0"/>
      <w:divBdr>
        <w:top w:val="none" w:sz="0" w:space="0" w:color="auto"/>
        <w:left w:val="none" w:sz="0" w:space="0" w:color="auto"/>
        <w:bottom w:val="none" w:sz="0" w:space="0" w:color="auto"/>
        <w:right w:val="none" w:sz="0" w:space="0" w:color="auto"/>
      </w:divBdr>
      <w:divsChild>
        <w:div w:id="456874951">
          <w:marLeft w:val="0"/>
          <w:marRight w:val="0"/>
          <w:marTop w:val="0"/>
          <w:marBottom w:val="0"/>
          <w:divBdr>
            <w:top w:val="none" w:sz="0" w:space="0" w:color="auto"/>
            <w:left w:val="none" w:sz="0" w:space="0" w:color="auto"/>
            <w:bottom w:val="none" w:sz="0" w:space="0" w:color="auto"/>
            <w:right w:val="none" w:sz="0" w:space="0" w:color="auto"/>
          </w:divBdr>
          <w:divsChild>
            <w:div w:id="2175654">
              <w:marLeft w:val="0"/>
              <w:marRight w:val="0"/>
              <w:marTop w:val="0"/>
              <w:marBottom w:val="0"/>
              <w:divBdr>
                <w:top w:val="none" w:sz="0" w:space="0" w:color="auto"/>
                <w:left w:val="none" w:sz="0" w:space="0" w:color="auto"/>
                <w:bottom w:val="none" w:sz="0" w:space="0" w:color="auto"/>
                <w:right w:val="none" w:sz="0" w:space="0" w:color="auto"/>
              </w:divBdr>
              <w:divsChild>
                <w:div w:id="2117168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865024">
      <w:bodyDiv w:val="1"/>
      <w:marLeft w:val="0"/>
      <w:marRight w:val="0"/>
      <w:marTop w:val="0"/>
      <w:marBottom w:val="0"/>
      <w:divBdr>
        <w:top w:val="none" w:sz="0" w:space="0" w:color="auto"/>
        <w:left w:val="none" w:sz="0" w:space="0" w:color="auto"/>
        <w:bottom w:val="none" w:sz="0" w:space="0" w:color="auto"/>
        <w:right w:val="none" w:sz="0" w:space="0" w:color="auto"/>
      </w:divBdr>
      <w:divsChild>
        <w:div w:id="1068382152">
          <w:marLeft w:val="0"/>
          <w:marRight w:val="0"/>
          <w:marTop w:val="0"/>
          <w:marBottom w:val="0"/>
          <w:divBdr>
            <w:top w:val="none" w:sz="0" w:space="0" w:color="auto"/>
            <w:left w:val="none" w:sz="0" w:space="0" w:color="auto"/>
            <w:bottom w:val="none" w:sz="0" w:space="0" w:color="auto"/>
            <w:right w:val="none" w:sz="0" w:space="0" w:color="auto"/>
          </w:divBdr>
        </w:div>
      </w:divsChild>
    </w:div>
    <w:div w:id="233779308">
      <w:bodyDiv w:val="1"/>
      <w:marLeft w:val="0"/>
      <w:marRight w:val="0"/>
      <w:marTop w:val="0"/>
      <w:marBottom w:val="0"/>
      <w:divBdr>
        <w:top w:val="none" w:sz="0" w:space="0" w:color="auto"/>
        <w:left w:val="none" w:sz="0" w:space="0" w:color="auto"/>
        <w:bottom w:val="none" w:sz="0" w:space="0" w:color="auto"/>
        <w:right w:val="none" w:sz="0" w:space="0" w:color="auto"/>
      </w:divBdr>
      <w:divsChild>
        <w:div w:id="1625963161">
          <w:marLeft w:val="0"/>
          <w:marRight w:val="0"/>
          <w:marTop w:val="0"/>
          <w:marBottom w:val="0"/>
          <w:divBdr>
            <w:top w:val="none" w:sz="0" w:space="0" w:color="auto"/>
            <w:left w:val="none" w:sz="0" w:space="0" w:color="auto"/>
            <w:bottom w:val="none" w:sz="0" w:space="0" w:color="auto"/>
            <w:right w:val="none" w:sz="0" w:space="0" w:color="auto"/>
          </w:divBdr>
        </w:div>
      </w:divsChild>
    </w:div>
    <w:div w:id="253320545">
      <w:bodyDiv w:val="1"/>
      <w:marLeft w:val="0"/>
      <w:marRight w:val="0"/>
      <w:marTop w:val="0"/>
      <w:marBottom w:val="0"/>
      <w:divBdr>
        <w:top w:val="none" w:sz="0" w:space="0" w:color="auto"/>
        <w:left w:val="none" w:sz="0" w:space="0" w:color="auto"/>
        <w:bottom w:val="none" w:sz="0" w:space="0" w:color="auto"/>
        <w:right w:val="none" w:sz="0" w:space="0" w:color="auto"/>
      </w:divBdr>
      <w:divsChild>
        <w:div w:id="1587497983">
          <w:marLeft w:val="0"/>
          <w:marRight w:val="0"/>
          <w:marTop w:val="0"/>
          <w:marBottom w:val="0"/>
          <w:divBdr>
            <w:top w:val="none" w:sz="0" w:space="0" w:color="auto"/>
            <w:left w:val="none" w:sz="0" w:space="0" w:color="auto"/>
            <w:bottom w:val="none" w:sz="0" w:space="0" w:color="auto"/>
            <w:right w:val="none" w:sz="0" w:space="0" w:color="auto"/>
          </w:divBdr>
          <w:divsChild>
            <w:div w:id="1813984953">
              <w:marLeft w:val="0"/>
              <w:marRight w:val="0"/>
              <w:marTop w:val="0"/>
              <w:marBottom w:val="0"/>
              <w:divBdr>
                <w:top w:val="none" w:sz="0" w:space="0" w:color="auto"/>
                <w:left w:val="none" w:sz="0" w:space="0" w:color="auto"/>
                <w:bottom w:val="none" w:sz="0" w:space="0" w:color="auto"/>
                <w:right w:val="none" w:sz="0" w:space="0" w:color="auto"/>
              </w:divBdr>
              <w:divsChild>
                <w:div w:id="784037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651546">
      <w:bodyDiv w:val="1"/>
      <w:marLeft w:val="0"/>
      <w:marRight w:val="0"/>
      <w:marTop w:val="0"/>
      <w:marBottom w:val="0"/>
      <w:divBdr>
        <w:top w:val="none" w:sz="0" w:space="0" w:color="auto"/>
        <w:left w:val="none" w:sz="0" w:space="0" w:color="auto"/>
        <w:bottom w:val="none" w:sz="0" w:space="0" w:color="auto"/>
        <w:right w:val="none" w:sz="0" w:space="0" w:color="auto"/>
      </w:divBdr>
      <w:divsChild>
        <w:div w:id="1850827850">
          <w:marLeft w:val="0"/>
          <w:marRight w:val="0"/>
          <w:marTop w:val="0"/>
          <w:marBottom w:val="0"/>
          <w:divBdr>
            <w:top w:val="none" w:sz="0" w:space="0" w:color="auto"/>
            <w:left w:val="none" w:sz="0" w:space="0" w:color="auto"/>
            <w:bottom w:val="none" w:sz="0" w:space="0" w:color="auto"/>
            <w:right w:val="none" w:sz="0" w:space="0" w:color="auto"/>
          </w:divBdr>
          <w:divsChild>
            <w:div w:id="299000468">
              <w:marLeft w:val="0"/>
              <w:marRight w:val="0"/>
              <w:marTop w:val="0"/>
              <w:marBottom w:val="0"/>
              <w:divBdr>
                <w:top w:val="none" w:sz="0" w:space="0" w:color="auto"/>
                <w:left w:val="none" w:sz="0" w:space="0" w:color="auto"/>
                <w:bottom w:val="none" w:sz="0" w:space="0" w:color="auto"/>
                <w:right w:val="none" w:sz="0" w:space="0" w:color="auto"/>
              </w:divBdr>
              <w:divsChild>
                <w:div w:id="1433278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711902">
      <w:bodyDiv w:val="1"/>
      <w:marLeft w:val="0"/>
      <w:marRight w:val="0"/>
      <w:marTop w:val="0"/>
      <w:marBottom w:val="0"/>
      <w:divBdr>
        <w:top w:val="none" w:sz="0" w:space="0" w:color="auto"/>
        <w:left w:val="none" w:sz="0" w:space="0" w:color="auto"/>
        <w:bottom w:val="none" w:sz="0" w:space="0" w:color="auto"/>
        <w:right w:val="none" w:sz="0" w:space="0" w:color="auto"/>
      </w:divBdr>
      <w:divsChild>
        <w:div w:id="967933501">
          <w:marLeft w:val="0"/>
          <w:marRight w:val="0"/>
          <w:marTop w:val="0"/>
          <w:marBottom w:val="0"/>
          <w:divBdr>
            <w:top w:val="none" w:sz="0" w:space="0" w:color="auto"/>
            <w:left w:val="none" w:sz="0" w:space="0" w:color="auto"/>
            <w:bottom w:val="none" w:sz="0" w:space="0" w:color="auto"/>
            <w:right w:val="none" w:sz="0" w:space="0" w:color="auto"/>
          </w:divBdr>
        </w:div>
      </w:divsChild>
    </w:div>
    <w:div w:id="304088170">
      <w:bodyDiv w:val="1"/>
      <w:marLeft w:val="0"/>
      <w:marRight w:val="0"/>
      <w:marTop w:val="0"/>
      <w:marBottom w:val="0"/>
      <w:divBdr>
        <w:top w:val="none" w:sz="0" w:space="0" w:color="auto"/>
        <w:left w:val="none" w:sz="0" w:space="0" w:color="auto"/>
        <w:bottom w:val="none" w:sz="0" w:space="0" w:color="auto"/>
        <w:right w:val="none" w:sz="0" w:space="0" w:color="auto"/>
      </w:divBdr>
      <w:divsChild>
        <w:div w:id="626854426">
          <w:marLeft w:val="0"/>
          <w:marRight w:val="0"/>
          <w:marTop w:val="0"/>
          <w:marBottom w:val="0"/>
          <w:divBdr>
            <w:top w:val="none" w:sz="0" w:space="0" w:color="auto"/>
            <w:left w:val="none" w:sz="0" w:space="0" w:color="auto"/>
            <w:bottom w:val="none" w:sz="0" w:space="0" w:color="auto"/>
            <w:right w:val="none" w:sz="0" w:space="0" w:color="auto"/>
          </w:divBdr>
          <w:divsChild>
            <w:div w:id="1095247639">
              <w:marLeft w:val="0"/>
              <w:marRight w:val="0"/>
              <w:marTop w:val="0"/>
              <w:marBottom w:val="0"/>
              <w:divBdr>
                <w:top w:val="none" w:sz="0" w:space="0" w:color="auto"/>
                <w:left w:val="none" w:sz="0" w:space="0" w:color="auto"/>
                <w:bottom w:val="none" w:sz="0" w:space="0" w:color="auto"/>
                <w:right w:val="none" w:sz="0" w:space="0" w:color="auto"/>
              </w:divBdr>
              <w:divsChild>
                <w:div w:id="1448424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363139">
      <w:bodyDiv w:val="1"/>
      <w:marLeft w:val="0"/>
      <w:marRight w:val="0"/>
      <w:marTop w:val="0"/>
      <w:marBottom w:val="0"/>
      <w:divBdr>
        <w:top w:val="none" w:sz="0" w:space="0" w:color="auto"/>
        <w:left w:val="none" w:sz="0" w:space="0" w:color="auto"/>
        <w:bottom w:val="none" w:sz="0" w:space="0" w:color="auto"/>
        <w:right w:val="none" w:sz="0" w:space="0" w:color="auto"/>
      </w:divBdr>
      <w:divsChild>
        <w:div w:id="1118649265">
          <w:marLeft w:val="0"/>
          <w:marRight w:val="0"/>
          <w:marTop w:val="0"/>
          <w:marBottom w:val="0"/>
          <w:divBdr>
            <w:top w:val="none" w:sz="0" w:space="0" w:color="auto"/>
            <w:left w:val="none" w:sz="0" w:space="0" w:color="auto"/>
            <w:bottom w:val="none" w:sz="0" w:space="0" w:color="auto"/>
            <w:right w:val="none" w:sz="0" w:space="0" w:color="auto"/>
          </w:divBdr>
          <w:divsChild>
            <w:div w:id="278336085">
              <w:marLeft w:val="0"/>
              <w:marRight w:val="0"/>
              <w:marTop w:val="0"/>
              <w:marBottom w:val="0"/>
              <w:divBdr>
                <w:top w:val="none" w:sz="0" w:space="0" w:color="auto"/>
                <w:left w:val="none" w:sz="0" w:space="0" w:color="auto"/>
                <w:bottom w:val="none" w:sz="0" w:space="0" w:color="auto"/>
                <w:right w:val="none" w:sz="0" w:space="0" w:color="auto"/>
              </w:divBdr>
              <w:divsChild>
                <w:div w:id="596641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066996">
      <w:bodyDiv w:val="1"/>
      <w:marLeft w:val="0"/>
      <w:marRight w:val="0"/>
      <w:marTop w:val="0"/>
      <w:marBottom w:val="0"/>
      <w:divBdr>
        <w:top w:val="none" w:sz="0" w:space="0" w:color="auto"/>
        <w:left w:val="none" w:sz="0" w:space="0" w:color="auto"/>
        <w:bottom w:val="none" w:sz="0" w:space="0" w:color="auto"/>
        <w:right w:val="none" w:sz="0" w:space="0" w:color="auto"/>
      </w:divBdr>
      <w:divsChild>
        <w:div w:id="530849361">
          <w:marLeft w:val="0"/>
          <w:marRight w:val="0"/>
          <w:marTop w:val="0"/>
          <w:marBottom w:val="0"/>
          <w:divBdr>
            <w:top w:val="none" w:sz="0" w:space="0" w:color="auto"/>
            <w:left w:val="none" w:sz="0" w:space="0" w:color="auto"/>
            <w:bottom w:val="none" w:sz="0" w:space="0" w:color="auto"/>
            <w:right w:val="none" w:sz="0" w:space="0" w:color="auto"/>
          </w:divBdr>
        </w:div>
      </w:divsChild>
    </w:div>
    <w:div w:id="345987465">
      <w:bodyDiv w:val="1"/>
      <w:marLeft w:val="0"/>
      <w:marRight w:val="0"/>
      <w:marTop w:val="0"/>
      <w:marBottom w:val="0"/>
      <w:divBdr>
        <w:top w:val="none" w:sz="0" w:space="0" w:color="auto"/>
        <w:left w:val="none" w:sz="0" w:space="0" w:color="auto"/>
        <w:bottom w:val="none" w:sz="0" w:space="0" w:color="auto"/>
        <w:right w:val="none" w:sz="0" w:space="0" w:color="auto"/>
      </w:divBdr>
      <w:divsChild>
        <w:div w:id="733167594">
          <w:marLeft w:val="0"/>
          <w:marRight w:val="0"/>
          <w:marTop w:val="0"/>
          <w:marBottom w:val="0"/>
          <w:divBdr>
            <w:top w:val="none" w:sz="0" w:space="0" w:color="auto"/>
            <w:left w:val="none" w:sz="0" w:space="0" w:color="auto"/>
            <w:bottom w:val="none" w:sz="0" w:space="0" w:color="auto"/>
            <w:right w:val="none" w:sz="0" w:space="0" w:color="auto"/>
          </w:divBdr>
          <w:divsChild>
            <w:div w:id="1193347050">
              <w:marLeft w:val="0"/>
              <w:marRight w:val="0"/>
              <w:marTop w:val="0"/>
              <w:marBottom w:val="0"/>
              <w:divBdr>
                <w:top w:val="none" w:sz="0" w:space="0" w:color="auto"/>
                <w:left w:val="none" w:sz="0" w:space="0" w:color="auto"/>
                <w:bottom w:val="none" w:sz="0" w:space="0" w:color="auto"/>
                <w:right w:val="none" w:sz="0" w:space="0" w:color="auto"/>
              </w:divBdr>
              <w:divsChild>
                <w:div w:id="1749841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169305">
      <w:bodyDiv w:val="1"/>
      <w:marLeft w:val="0"/>
      <w:marRight w:val="0"/>
      <w:marTop w:val="0"/>
      <w:marBottom w:val="0"/>
      <w:divBdr>
        <w:top w:val="none" w:sz="0" w:space="0" w:color="auto"/>
        <w:left w:val="none" w:sz="0" w:space="0" w:color="auto"/>
        <w:bottom w:val="none" w:sz="0" w:space="0" w:color="auto"/>
        <w:right w:val="none" w:sz="0" w:space="0" w:color="auto"/>
      </w:divBdr>
      <w:divsChild>
        <w:div w:id="1561475016">
          <w:marLeft w:val="0"/>
          <w:marRight w:val="0"/>
          <w:marTop w:val="0"/>
          <w:marBottom w:val="0"/>
          <w:divBdr>
            <w:top w:val="none" w:sz="0" w:space="0" w:color="auto"/>
            <w:left w:val="none" w:sz="0" w:space="0" w:color="auto"/>
            <w:bottom w:val="none" w:sz="0" w:space="0" w:color="auto"/>
            <w:right w:val="none" w:sz="0" w:space="0" w:color="auto"/>
          </w:divBdr>
          <w:divsChild>
            <w:div w:id="694891519">
              <w:marLeft w:val="0"/>
              <w:marRight w:val="0"/>
              <w:marTop w:val="0"/>
              <w:marBottom w:val="0"/>
              <w:divBdr>
                <w:top w:val="none" w:sz="0" w:space="0" w:color="auto"/>
                <w:left w:val="none" w:sz="0" w:space="0" w:color="auto"/>
                <w:bottom w:val="none" w:sz="0" w:space="0" w:color="auto"/>
                <w:right w:val="none" w:sz="0" w:space="0" w:color="auto"/>
              </w:divBdr>
              <w:divsChild>
                <w:div w:id="90560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216617">
      <w:bodyDiv w:val="1"/>
      <w:marLeft w:val="0"/>
      <w:marRight w:val="0"/>
      <w:marTop w:val="0"/>
      <w:marBottom w:val="0"/>
      <w:divBdr>
        <w:top w:val="none" w:sz="0" w:space="0" w:color="auto"/>
        <w:left w:val="none" w:sz="0" w:space="0" w:color="auto"/>
        <w:bottom w:val="none" w:sz="0" w:space="0" w:color="auto"/>
        <w:right w:val="none" w:sz="0" w:space="0" w:color="auto"/>
      </w:divBdr>
      <w:divsChild>
        <w:div w:id="940919330">
          <w:marLeft w:val="0"/>
          <w:marRight w:val="0"/>
          <w:marTop w:val="0"/>
          <w:marBottom w:val="0"/>
          <w:divBdr>
            <w:top w:val="none" w:sz="0" w:space="0" w:color="auto"/>
            <w:left w:val="none" w:sz="0" w:space="0" w:color="auto"/>
            <w:bottom w:val="none" w:sz="0" w:space="0" w:color="auto"/>
            <w:right w:val="none" w:sz="0" w:space="0" w:color="auto"/>
          </w:divBdr>
        </w:div>
      </w:divsChild>
    </w:div>
    <w:div w:id="390925719">
      <w:bodyDiv w:val="1"/>
      <w:marLeft w:val="0"/>
      <w:marRight w:val="0"/>
      <w:marTop w:val="0"/>
      <w:marBottom w:val="0"/>
      <w:divBdr>
        <w:top w:val="none" w:sz="0" w:space="0" w:color="auto"/>
        <w:left w:val="none" w:sz="0" w:space="0" w:color="auto"/>
        <w:bottom w:val="none" w:sz="0" w:space="0" w:color="auto"/>
        <w:right w:val="none" w:sz="0" w:space="0" w:color="auto"/>
      </w:divBdr>
      <w:divsChild>
        <w:div w:id="1666009974">
          <w:marLeft w:val="0"/>
          <w:marRight w:val="0"/>
          <w:marTop w:val="0"/>
          <w:marBottom w:val="0"/>
          <w:divBdr>
            <w:top w:val="none" w:sz="0" w:space="0" w:color="auto"/>
            <w:left w:val="none" w:sz="0" w:space="0" w:color="auto"/>
            <w:bottom w:val="none" w:sz="0" w:space="0" w:color="auto"/>
            <w:right w:val="none" w:sz="0" w:space="0" w:color="auto"/>
          </w:divBdr>
        </w:div>
      </w:divsChild>
    </w:div>
    <w:div w:id="397285025">
      <w:bodyDiv w:val="1"/>
      <w:marLeft w:val="0"/>
      <w:marRight w:val="0"/>
      <w:marTop w:val="0"/>
      <w:marBottom w:val="0"/>
      <w:divBdr>
        <w:top w:val="none" w:sz="0" w:space="0" w:color="auto"/>
        <w:left w:val="none" w:sz="0" w:space="0" w:color="auto"/>
        <w:bottom w:val="none" w:sz="0" w:space="0" w:color="auto"/>
        <w:right w:val="none" w:sz="0" w:space="0" w:color="auto"/>
      </w:divBdr>
      <w:divsChild>
        <w:div w:id="616061315">
          <w:marLeft w:val="0"/>
          <w:marRight w:val="0"/>
          <w:marTop w:val="0"/>
          <w:marBottom w:val="0"/>
          <w:divBdr>
            <w:top w:val="none" w:sz="0" w:space="0" w:color="auto"/>
            <w:left w:val="none" w:sz="0" w:space="0" w:color="auto"/>
            <w:bottom w:val="none" w:sz="0" w:space="0" w:color="auto"/>
            <w:right w:val="none" w:sz="0" w:space="0" w:color="auto"/>
          </w:divBdr>
        </w:div>
      </w:divsChild>
    </w:div>
    <w:div w:id="437020684">
      <w:bodyDiv w:val="1"/>
      <w:marLeft w:val="0"/>
      <w:marRight w:val="0"/>
      <w:marTop w:val="0"/>
      <w:marBottom w:val="0"/>
      <w:divBdr>
        <w:top w:val="none" w:sz="0" w:space="0" w:color="auto"/>
        <w:left w:val="none" w:sz="0" w:space="0" w:color="auto"/>
        <w:bottom w:val="none" w:sz="0" w:space="0" w:color="auto"/>
        <w:right w:val="none" w:sz="0" w:space="0" w:color="auto"/>
      </w:divBdr>
      <w:divsChild>
        <w:div w:id="1862277906">
          <w:marLeft w:val="0"/>
          <w:marRight w:val="0"/>
          <w:marTop w:val="0"/>
          <w:marBottom w:val="0"/>
          <w:divBdr>
            <w:top w:val="none" w:sz="0" w:space="0" w:color="auto"/>
            <w:left w:val="none" w:sz="0" w:space="0" w:color="auto"/>
            <w:bottom w:val="none" w:sz="0" w:space="0" w:color="auto"/>
            <w:right w:val="none" w:sz="0" w:space="0" w:color="auto"/>
          </w:divBdr>
          <w:divsChild>
            <w:div w:id="1398161092">
              <w:marLeft w:val="0"/>
              <w:marRight w:val="0"/>
              <w:marTop w:val="0"/>
              <w:marBottom w:val="0"/>
              <w:divBdr>
                <w:top w:val="none" w:sz="0" w:space="0" w:color="auto"/>
                <w:left w:val="none" w:sz="0" w:space="0" w:color="auto"/>
                <w:bottom w:val="none" w:sz="0" w:space="0" w:color="auto"/>
                <w:right w:val="none" w:sz="0" w:space="0" w:color="auto"/>
              </w:divBdr>
              <w:divsChild>
                <w:div w:id="1622220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569057">
      <w:bodyDiv w:val="1"/>
      <w:marLeft w:val="0"/>
      <w:marRight w:val="0"/>
      <w:marTop w:val="0"/>
      <w:marBottom w:val="0"/>
      <w:divBdr>
        <w:top w:val="none" w:sz="0" w:space="0" w:color="auto"/>
        <w:left w:val="none" w:sz="0" w:space="0" w:color="auto"/>
        <w:bottom w:val="none" w:sz="0" w:space="0" w:color="auto"/>
        <w:right w:val="none" w:sz="0" w:space="0" w:color="auto"/>
      </w:divBdr>
      <w:divsChild>
        <w:div w:id="656306208">
          <w:marLeft w:val="0"/>
          <w:marRight w:val="0"/>
          <w:marTop w:val="0"/>
          <w:marBottom w:val="0"/>
          <w:divBdr>
            <w:top w:val="none" w:sz="0" w:space="0" w:color="auto"/>
            <w:left w:val="none" w:sz="0" w:space="0" w:color="auto"/>
            <w:bottom w:val="none" w:sz="0" w:space="0" w:color="auto"/>
            <w:right w:val="none" w:sz="0" w:space="0" w:color="auto"/>
          </w:divBdr>
          <w:divsChild>
            <w:div w:id="1046678209">
              <w:marLeft w:val="0"/>
              <w:marRight w:val="0"/>
              <w:marTop w:val="0"/>
              <w:marBottom w:val="0"/>
              <w:divBdr>
                <w:top w:val="none" w:sz="0" w:space="0" w:color="auto"/>
                <w:left w:val="none" w:sz="0" w:space="0" w:color="auto"/>
                <w:bottom w:val="none" w:sz="0" w:space="0" w:color="auto"/>
                <w:right w:val="none" w:sz="0" w:space="0" w:color="auto"/>
              </w:divBdr>
              <w:divsChild>
                <w:div w:id="21242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808422">
      <w:bodyDiv w:val="1"/>
      <w:marLeft w:val="0"/>
      <w:marRight w:val="0"/>
      <w:marTop w:val="0"/>
      <w:marBottom w:val="0"/>
      <w:divBdr>
        <w:top w:val="none" w:sz="0" w:space="0" w:color="auto"/>
        <w:left w:val="none" w:sz="0" w:space="0" w:color="auto"/>
        <w:bottom w:val="none" w:sz="0" w:space="0" w:color="auto"/>
        <w:right w:val="none" w:sz="0" w:space="0" w:color="auto"/>
      </w:divBdr>
      <w:divsChild>
        <w:div w:id="844779900">
          <w:marLeft w:val="0"/>
          <w:marRight w:val="0"/>
          <w:marTop w:val="0"/>
          <w:marBottom w:val="0"/>
          <w:divBdr>
            <w:top w:val="none" w:sz="0" w:space="0" w:color="auto"/>
            <w:left w:val="none" w:sz="0" w:space="0" w:color="auto"/>
            <w:bottom w:val="none" w:sz="0" w:space="0" w:color="auto"/>
            <w:right w:val="none" w:sz="0" w:space="0" w:color="auto"/>
          </w:divBdr>
          <w:divsChild>
            <w:div w:id="784156892">
              <w:marLeft w:val="0"/>
              <w:marRight w:val="0"/>
              <w:marTop w:val="0"/>
              <w:marBottom w:val="0"/>
              <w:divBdr>
                <w:top w:val="none" w:sz="0" w:space="0" w:color="auto"/>
                <w:left w:val="none" w:sz="0" w:space="0" w:color="auto"/>
                <w:bottom w:val="none" w:sz="0" w:space="0" w:color="auto"/>
                <w:right w:val="none" w:sz="0" w:space="0" w:color="auto"/>
              </w:divBdr>
              <w:divsChild>
                <w:div w:id="2078431396">
                  <w:marLeft w:val="0"/>
                  <w:marRight w:val="0"/>
                  <w:marTop w:val="0"/>
                  <w:marBottom w:val="0"/>
                  <w:divBdr>
                    <w:top w:val="none" w:sz="0" w:space="0" w:color="auto"/>
                    <w:left w:val="none" w:sz="0" w:space="0" w:color="auto"/>
                    <w:bottom w:val="none" w:sz="0" w:space="0" w:color="auto"/>
                    <w:right w:val="none" w:sz="0" w:space="0" w:color="auto"/>
                  </w:divBdr>
                  <w:divsChild>
                    <w:div w:id="150898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3696219">
      <w:bodyDiv w:val="1"/>
      <w:marLeft w:val="0"/>
      <w:marRight w:val="0"/>
      <w:marTop w:val="0"/>
      <w:marBottom w:val="0"/>
      <w:divBdr>
        <w:top w:val="none" w:sz="0" w:space="0" w:color="auto"/>
        <w:left w:val="none" w:sz="0" w:space="0" w:color="auto"/>
        <w:bottom w:val="none" w:sz="0" w:space="0" w:color="auto"/>
        <w:right w:val="none" w:sz="0" w:space="0" w:color="auto"/>
      </w:divBdr>
      <w:divsChild>
        <w:div w:id="1851871058">
          <w:marLeft w:val="0"/>
          <w:marRight w:val="0"/>
          <w:marTop w:val="0"/>
          <w:marBottom w:val="0"/>
          <w:divBdr>
            <w:top w:val="none" w:sz="0" w:space="0" w:color="auto"/>
            <w:left w:val="none" w:sz="0" w:space="0" w:color="auto"/>
            <w:bottom w:val="none" w:sz="0" w:space="0" w:color="auto"/>
            <w:right w:val="none" w:sz="0" w:space="0" w:color="auto"/>
          </w:divBdr>
          <w:divsChild>
            <w:div w:id="61367573">
              <w:marLeft w:val="0"/>
              <w:marRight w:val="0"/>
              <w:marTop w:val="0"/>
              <w:marBottom w:val="0"/>
              <w:divBdr>
                <w:top w:val="none" w:sz="0" w:space="0" w:color="auto"/>
                <w:left w:val="none" w:sz="0" w:space="0" w:color="auto"/>
                <w:bottom w:val="none" w:sz="0" w:space="0" w:color="auto"/>
                <w:right w:val="none" w:sz="0" w:space="0" w:color="auto"/>
              </w:divBdr>
              <w:divsChild>
                <w:div w:id="115645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432640">
      <w:bodyDiv w:val="1"/>
      <w:marLeft w:val="0"/>
      <w:marRight w:val="0"/>
      <w:marTop w:val="0"/>
      <w:marBottom w:val="0"/>
      <w:divBdr>
        <w:top w:val="none" w:sz="0" w:space="0" w:color="auto"/>
        <w:left w:val="none" w:sz="0" w:space="0" w:color="auto"/>
        <w:bottom w:val="none" w:sz="0" w:space="0" w:color="auto"/>
        <w:right w:val="none" w:sz="0" w:space="0" w:color="auto"/>
      </w:divBdr>
      <w:divsChild>
        <w:div w:id="850218427">
          <w:marLeft w:val="0"/>
          <w:marRight w:val="0"/>
          <w:marTop w:val="0"/>
          <w:marBottom w:val="0"/>
          <w:divBdr>
            <w:top w:val="none" w:sz="0" w:space="0" w:color="auto"/>
            <w:left w:val="none" w:sz="0" w:space="0" w:color="auto"/>
            <w:bottom w:val="none" w:sz="0" w:space="0" w:color="auto"/>
            <w:right w:val="none" w:sz="0" w:space="0" w:color="auto"/>
          </w:divBdr>
        </w:div>
      </w:divsChild>
    </w:div>
    <w:div w:id="490563397">
      <w:bodyDiv w:val="1"/>
      <w:marLeft w:val="0"/>
      <w:marRight w:val="0"/>
      <w:marTop w:val="0"/>
      <w:marBottom w:val="0"/>
      <w:divBdr>
        <w:top w:val="none" w:sz="0" w:space="0" w:color="auto"/>
        <w:left w:val="none" w:sz="0" w:space="0" w:color="auto"/>
        <w:bottom w:val="none" w:sz="0" w:space="0" w:color="auto"/>
        <w:right w:val="none" w:sz="0" w:space="0" w:color="auto"/>
      </w:divBdr>
      <w:divsChild>
        <w:div w:id="1091970185">
          <w:marLeft w:val="0"/>
          <w:marRight w:val="0"/>
          <w:marTop w:val="0"/>
          <w:marBottom w:val="0"/>
          <w:divBdr>
            <w:top w:val="none" w:sz="0" w:space="0" w:color="auto"/>
            <w:left w:val="none" w:sz="0" w:space="0" w:color="auto"/>
            <w:bottom w:val="none" w:sz="0" w:space="0" w:color="auto"/>
            <w:right w:val="none" w:sz="0" w:space="0" w:color="auto"/>
          </w:divBdr>
          <w:divsChild>
            <w:div w:id="1659918524">
              <w:marLeft w:val="0"/>
              <w:marRight w:val="0"/>
              <w:marTop w:val="0"/>
              <w:marBottom w:val="0"/>
              <w:divBdr>
                <w:top w:val="none" w:sz="0" w:space="0" w:color="auto"/>
                <w:left w:val="none" w:sz="0" w:space="0" w:color="auto"/>
                <w:bottom w:val="none" w:sz="0" w:space="0" w:color="auto"/>
                <w:right w:val="none" w:sz="0" w:space="0" w:color="auto"/>
              </w:divBdr>
              <w:divsChild>
                <w:div w:id="91567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539604">
      <w:bodyDiv w:val="1"/>
      <w:marLeft w:val="0"/>
      <w:marRight w:val="0"/>
      <w:marTop w:val="0"/>
      <w:marBottom w:val="0"/>
      <w:divBdr>
        <w:top w:val="none" w:sz="0" w:space="0" w:color="auto"/>
        <w:left w:val="none" w:sz="0" w:space="0" w:color="auto"/>
        <w:bottom w:val="none" w:sz="0" w:space="0" w:color="auto"/>
        <w:right w:val="none" w:sz="0" w:space="0" w:color="auto"/>
      </w:divBdr>
      <w:divsChild>
        <w:div w:id="1994528033">
          <w:marLeft w:val="0"/>
          <w:marRight w:val="0"/>
          <w:marTop w:val="0"/>
          <w:marBottom w:val="0"/>
          <w:divBdr>
            <w:top w:val="none" w:sz="0" w:space="0" w:color="auto"/>
            <w:left w:val="none" w:sz="0" w:space="0" w:color="auto"/>
            <w:bottom w:val="none" w:sz="0" w:space="0" w:color="auto"/>
            <w:right w:val="none" w:sz="0" w:space="0" w:color="auto"/>
          </w:divBdr>
          <w:divsChild>
            <w:div w:id="414015494">
              <w:marLeft w:val="0"/>
              <w:marRight w:val="0"/>
              <w:marTop w:val="0"/>
              <w:marBottom w:val="0"/>
              <w:divBdr>
                <w:top w:val="none" w:sz="0" w:space="0" w:color="auto"/>
                <w:left w:val="none" w:sz="0" w:space="0" w:color="auto"/>
                <w:bottom w:val="none" w:sz="0" w:space="0" w:color="auto"/>
                <w:right w:val="none" w:sz="0" w:space="0" w:color="auto"/>
              </w:divBdr>
              <w:divsChild>
                <w:div w:id="2687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1138595">
      <w:bodyDiv w:val="1"/>
      <w:marLeft w:val="0"/>
      <w:marRight w:val="0"/>
      <w:marTop w:val="0"/>
      <w:marBottom w:val="0"/>
      <w:divBdr>
        <w:top w:val="none" w:sz="0" w:space="0" w:color="auto"/>
        <w:left w:val="none" w:sz="0" w:space="0" w:color="auto"/>
        <w:bottom w:val="none" w:sz="0" w:space="0" w:color="auto"/>
        <w:right w:val="none" w:sz="0" w:space="0" w:color="auto"/>
      </w:divBdr>
      <w:divsChild>
        <w:div w:id="1681472937">
          <w:marLeft w:val="0"/>
          <w:marRight w:val="0"/>
          <w:marTop w:val="0"/>
          <w:marBottom w:val="0"/>
          <w:divBdr>
            <w:top w:val="none" w:sz="0" w:space="0" w:color="auto"/>
            <w:left w:val="none" w:sz="0" w:space="0" w:color="auto"/>
            <w:bottom w:val="none" w:sz="0" w:space="0" w:color="auto"/>
            <w:right w:val="none" w:sz="0" w:space="0" w:color="auto"/>
          </w:divBdr>
          <w:divsChild>
            <w:div w:id="1266619286">
              <w:marLeft w:val="0"/>
              <w:marRight w:val="0"/>
              <w:marTop w:val="0"/>
              <w:marBottom w:val="0"/>
              <w:divBdr>
                <w:top w:val="none" w:sz="0" w:space="0" w:color="auto"/>
                <w:left w:val="none" w:sz="0" w:space="0" w:color="auto"/>
                <w:bottom w:val="none" w:sz="0" w:space="0" w:color="auto"/>
                <w:right w:val="none" w:sz="0" w:space="0" w:color="auto"/>
              </w:divBdr>
              <w:divsChild>
                <w:div w:id="135294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184142">
      <w:bodyDiv w:val="1"/>
      <w:marLeft w:val="0"/>
      <w:marRight w:val="0"/>
      <w:marTop w:val="0"/>
      <w:marBottom w:val="0"/>
      <w:divBdr>
        <w:top w:val="none" w:sz="0" w:space="0" w:color="auto"/>
        <w:left w:val="none" w:sz="0" w:space="0" w:color="auto"/>
        <w:bottom w:val="none" w:sz="0" w:space="0" w:color="auto"/>
        <w:right w:val="none" w:sz="0" w:space="0" w:color="auto"/>
      </w:divBdr>
      <w:divsChild>
        <w:div w:id="1220362272">
          <w:marLeft w:val="0"/>
          <w:marRight w:val="0"/>
          <w:marTop w:val="0"/>
          <w:marBottom w:val="0"/>
          <w:divBdr>
            <w:top w:val="none" w:sz="0" w:space="0" w:color="auto"/>
            <w:left w:val="none" w:sz="0" w:space="0" w:color="auto"/>
            <w:bottom w:val="none" w:sz="0" w:space="0" w:color="auto"/>
            <w:right w:val="none" w:sz="0" w:space="0" w:color="auto"/>
          </w:divBdr>
          <w:divsChild>
            <w:div w:id="470681305">
              <w:marLeft w:val="0"/>
              <w:marRight w:val="0"/>
              <w:marTop w:val="0"/>
              <w:marBottom w:val="0"/>
              <w:divBdr>
                <w:top w:val="none" w:sz="0" w:space="0" w:color="auto"/>
                <w:left w:val="none" w:sz="0" w:space="0" w:color="auto"/>
                <w:bottom w:val="none" w:sz="0" w:space="0" w:color="auto"/>
                <w:right w:val="none" w:sz="0" w:space="0" w:color="auto"/>
              </w:divBdr>
              <w:divsChild>
                <w:div w:id="47476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070517">
      <w:bodyDiv w:val="1"/>
      <w:marLeft w:val="0"/>
      <w:marRight w:val="0"/>
      <w:marTop w:val="0"/>
      <w:marBottom w:val="0"/>
      <w:divBdr>
        <w:top w:val="none" w:sz="0" w:space="0" w:color="auto"/>
        <w:left w:val="none" w:sz="0" w:space="0" w:color="auto"/>
        <w:bottom w:val="none" w:sz="0" w:space="0" w:color="auto"/>
        <w:right w:val="none" w:sz="0" w:space="0" w:color="auto"/>
      </w:divBdr>
      <w:divsChild>
        <w:div w:id="2136291152">
          <w:marLeft w:val="0"/>
          <w:marRight w:val="0"/>
          <w:marTop w:val="0"/>
          <w:marBottom w:val="0"/>
          <w:divBdr>
            <w:top w:val="none" w:sz="0" w:space="0" w:color="auto"/>
            <w:left w:val="none" w:sz="0" w:space="0" w:color="auto"/>
            <w:bottom w:val="none" w:sz="0" w:space="0" w:color="auto"/>
            <w:right w:val="none" w:sz="0" w:space="0" w:color="auto"/>
          </w:divBdr>
        </w:div>
      </w:divsChild>
    </w:div>
    <w:div w:id="575238761">
      <w:bodyDiv w:val="1"/>
      <w:marLeft w:val="0"/>
      <w:marRight w:val="0"/>
      <w:marTop w:val="0"/>
      <w:marBottom w:val="0"/>
      <w:divBdr>
        <w:top w:val="none" w:sz="0" w:space="0" w:color="auto"/>
        <w:left w:val="none" w:sz="0" w:space="0" w:color="auto"/>
        <w:bottom w:val="none" w:sz="0" w:space="0" w:color="auto"/>
        <w:right w:val="none" w:sz="0" w:space="0" w:color="auto"/>
      </w:divBdr>
      <w:divsChild>
        <w:div w:id="1030448192">
          <w:marLeft w:val="0"/>
          <w:marRight w:val="0"/>
          <w:marTop w:val="0"/>
          <w:marBottom w:val="0"/>
          <w:divBdr>
            <w:top w:val="none" w:sz="0" w:space="0" w:color="auto"/>
            <w:left w:val="none" w:sz="0" w:space="0" w:color="auto"/>
            <w:bottom w:val="none" w:sz="0" w:space="0" w:color="auto"/>
            <w:right w:val="none" w:sz="0" w:space="0" w:color="auto"/>
          </w:divBdr>
        </w:div>
      </w:divsChild>
    </w:div>
    <w:div w:id="586354720">
      <w:bodyDiv w:val="1"/>
      <w:marLeft w:val="0"/>
      <w:marRight w:val="0"/>
      <w:marTop w:val="0"/>
      <w:marBottom w:val="0"/>
      <w:divBdr>
        <w:top w:val="none" w:sz="0" w:space="0" w:color="auto"/>
        <w:left w:val="none" w:sz="0" w:space="0" w:color="auto"/>
        <w:bottom w:val="none" w:sz="0" w:space="0" w:color="auto"/>
        <w:right w:val="none" w:sz="0" w:space="0" w:color="auto"/>
      </w:divBdr>
      <w:divsChild>
        <w:div w:id="529877558">
          <w:marLeft w:val="0"/>
          <w:marRight w:val="0"/>
          <w:marTop w:val="0"/>
          <w:marBottom w:val="0"/>
          <w:divBdr>
            <w:top w:val="none" w:sz="0" w:space="0" w:color="auto"/>
            <w:left w:val="none" w:sz="0" w:space="0" w:color="auto"/>
            <w:bottom w:val="none" w:sz="0" w:space="0" w:color="auto"/>
            <w:right w:val="none" w:sz="0" w:space="0" w:color="auto"/>
          </w:divBdr>
          <w:divsChild>
            <w:div w:id="1864244043">
              <w:marLeft w:val="0"/>
              <w:marRight w:val="0"/>
              <w:marTop w:val="0"/>
              <w:marBottom w:val="0"/>
              <w:divBdr>
                <w:top w:val="none" w:sz="0" w:space="0" w:color="auto"/>
                <w:left w:val="none" w:sz="0" w:space="0" w:color="auto"/>
                <w:bottom w:val="none" w:sz="0" w:space="0" w:color="auto"/>
                <w:right w:val="none" w:sz="0" w:space="0" w:color="auto"/>
              </w:divBdr>
              <w:divsChild>
                <w:div w:id="172472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084670">
      <w:bodyDiv w:val="1"/>
      <w:marLeft w:val="0"/>
      <w:marRight w:val="0"/>
      <w:marTop w:val="0"/>
      <w:marBottom w:val="0"/>
      <w:divBdr>
        <w:top w:val="none" w:sz="0" w:space="0" w:color="auto"/>
        <w:left w:val="none" w:sz="0" w:space="0" w:color="auto"/>
        <w:bottom w:val="none" w:sz="0" w:space="0" w:color="auto"/>
        <w:right w:val="none" w:sz="0" w:space="0" w:color="auto"/>
      </w:divBdr>
      <w:divsChild>
        <w:div w:id="1557086233">
          <w:marLeft w:val="0"/>
          <w:marRight w:val="0"/>
          <w:marTop w:val="0"/>
          <w:marBottom w:val="0"/>
          <w:divBdr>
            <w:top w:val="none" w:sz="0" w:space="0" w:color="auto"/>
            <w:left w:val="none" w:sz="0" w:space="0" w:color="auto"/>
            <w:bottom w:val="none" w:sz="0" w:space="0" w:color="auto"/>
            <w:right w:val="none" w:sz="0" w:space="0" w:color="auto"/>
          </w:divBdr>
          <w:divsChild>
            <w:div w:id="89201945">
              <w:marLeft w:val="0"/>
              <w:marRight w:val="0"/>
              <w:marTop w:val="0"/>
              <w:marBottom w:val="0"/>
              <w:divBdr>
                <w:top w:val="none" w:sz="0" w:space="0" w:color="auto"/>
                <w:left w:val="none" w:sz="0" w:space="0" w:color="auto"/>
                <w:bottom w:val="none" w:sz="0" w:space="0" w:color="auto"/>
                <w:right w:val="none" w:sz="0" w:space="0" w:color="auto"/>
              </w:divBdr>
              <w:divsChild>
                <w:div w:id="144241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515461">
      <w:bodyDiv w:val="1"/>
      <w:marLeft w:val="0"/>
      <w:marRight w:val="0"/>
      <w:marTop w:val="0"/>
      <w:marBottom w:val="0"/>
      <w:divBdr>
        <w:top w:val="none" w:sz="0" w:space="0" w:color="auto"/>
        <w:left w:val="none" w:sz="0" w:space="0" w:color="auto"/>
        <w:bottom w:val="none" w:sz="0" w:space="0" w:color="auto"/>
        <w:right w:val="none" w:sz="0" w:space="0" w:color="auto"/>
      </w:divBdr>
      <w:divsChild>
        <w:div w:id="400295721">
          <w:marLeft w:val="0"/>
          <w:marRight w:val="0"/>
          <w:marTop w:val="0"/>
          <w:marBottom w:val="0"/>
          <w:divBdr>
            <w:top w:val="none" w:sz="0" w:space="0" w:color="auto"/>
            <w:left w:val="none" w:sz="0" w:space="0" w:color="auto"/>
            <w:bottom w:val="none" w:sz="0" w:space="0" w:color="auto"/>
            <w:right w:val="none" w:sz="0" w:space="0" w:color="auto"/>
          </w:divBdr>
          <w:divsChild>
            <w:div w:id="522793244">
              <w:marLeft w:val="0"/>
              <w:marRight w:val="0"/>
              <w:marTop w:val="0"/>
              <w:marBottom w:val="0"/>
              <w:divBdr>
                <w:top w:val="none" w:sz="0" w:space="0" w:color="auto"/>
                <w:left w:val="none" w:sz="0" w:space="0" w:color="auto"/>
                <w:bottom w:val="none" w:sz="0" w:space="0" w:color="auto"/>
                <w:right w:val="none" w:sz="0" w:space="0" w:color="auto"/>
              </w:divBdr>
              <w:divsChild>
                <w:div w:id="1409109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506838">
      <w:bodyDiv w:val="1"/>
      <w:marLeft w:val="0"/>
      <w:marRight w:val="0"/>
      <w:marTop w:val="0"/>
      <w:marBottom w:val="0"/>
      <w:divBdr>
        <w:top w:val="none" w:sz="0" w:space="0" w:color="auto"/>
        <w:left w:val="none" w:sz="0" w:space="0" w:color="auto"/>
        <w:bottom w:val="none" w:sz="0" w:space="0" w:color="auto"/>
        <w:right w:val="none" w:sz="0" w:space="0" w:color="auto"/>
      </w:divBdr>
    </w:div>
    <w:div w:id="701327794">
      <w:bodyDiv w:val="1"/>
      <w:marLeft w:val="0"/>
      <w:marRight w:val="0"/>
      <w:marTop w:val="0"/>
      <w:marBottom w:val="0"/>
      <w:divBdr>
        <w:top w:val="none" w:sz="0" w:space="0" w:color="auto"/>
        <w:left w:val="none" w:sz="0" w:space="0" w:color="auto"/>
        <w:bottom w:val="none" w:sz="0" w:space="0" w:color="auto"/>
        <w:right w:val="none" w:sz="0" w:space="0" w:color="auto"/>
      </w:divBdr>
      <w:divsChild>
        <w:div w:id="2005930617">
          <w:marLeft w:val="0"/>
          <w:marRight w:val="0"/>
          <w:marTop w:val="0"/>
          <w:marBottom w:val="0"/>
          <w:divBdr>
            <w:top w:val="none" w:sz="0" w:space="0" w:color="auto"/>
            <w:left w:val="none" w:sz="0" w:space="0" w:color="auto"/>
            <w:bottom w:val="none" w:sz="0" w:space="0" w:color="auto"/>
            <w:right w:val="none" w:sz="0" w:space="0" w:color="auto"/>
          </w:divBdr>
          <w:divsChild>
            <w:div w:id="432091689">
              <w:marLeft w:val="0"/>
              <w:marRight w:val="0"/>
              <w:marTop w:val="0"/>
              <w:marBottom w:val="0"/>
              <w:divBdr>
                <w:top w:val="none" w:sz="0" w:space="0" w:color="auto"/>
                <w:left w:val="none" w:sz="0" w:space="0" w:color="auto"/>
                <w:bottom w:val="none" w:sz="0" w:space="0" w:color="auto"/>
                <w:right w:val="none" w:sz="0" w:space="0" w:color="auto"/>
              </w:divBdr>
              <w:divsChild>
                <w:div w:id="17361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502692">
      <w:bodyDiv w:val="1"/>
      <w:marLeft w:val="0"/>
      <w:marRight w:val="0"/>
      <w:marTop w:val="0"/>
      <w:marBottom w:val="0"/>
      <w:divBdr>
        <w:top w:val="none" w:sz="0" w:space="0" w:color="auto"/>
        <w:left w:val="none" w:sz="0" w:space="0" w:color="auto"/>
        <w:bottom w:val="none" w:sz="0" w:space="0" w:color="auto"/>
        <w:right w:val="none" w:sz="0" w:space="0" w:color="auto"/>
      </w:divBdr>
    </w:div>
    <w:div w:id="717900746">
      <w:bodyDiv w:val="1"/>
      <w:marLeft w:val="0"/>
      <w:marRight w:val="0"/>
      <w:marTop w:val="0"/>
      <w:marBottom w:val="0"/>
      <w:divBdr>
        <w:top w:val="none" w:sz="0" w:space="0" w:color="auto"/>
        <w:left w:val="none" w:sz="0" w:space="0" w:color="auto"/>
        <w:bottom w:val="none" w:sz="0" w:space="0" w:color="auto"/>
        <w:right w:val="none" w:sz="0" w:space="0" w:color="auto"/>
      </w:divBdr>
    </w:div>
    <w:div w:id="746851734">
      <w:bodyDiv w:val="1"/>
      <w:marLeft w:val="0"/>
      <w:marRight w:val="0"/>
      <w:marTop w:val="0"/>
      <w:marBottom w:val="0"/>
      <w:divBdr>
        <w:top w:val="none" w:sz="0" w:space="0" w:color="auto"/>
        <w:left w:val="none" w:sz="0" w:space="0" w:color="auto"/>
        <w:bottom w:val="none" w:sz="0" w:space="0" w:color="auto"/>
        <w:right w:val="none" w:sz="0" w:space="0" w:color="auto"/>
      </w:divBdr>
      <w:divsChild>
        <w:div w:id="100339063">
          <w:marLeft w:val="0"/>
          <w:marRight w:val="0"/>
          <w:marTop w:val="0"/>
          <w:marBottom w:val="0"/>
          <w:divBdr>
            <w:top w:val="none" w:sz="0" w:space="0" w:color="auto"/>
            <w:left w:val="none" w:sz="0" w:space="0" w:color="auto"/>
            <w:bottom w:val="none" w:sz="0" w:space="0" w:color="auto"/>
            <w:right w:val="none" w:sz="0" w:space="0" w:color="auto"/>
          </w:divBdr>
        </w:div>
      </w:divsChild>
    </w:div>
    <w:div w:id="771052049">
      <w:bodyDiv w:val="1"/>
      <w:marLeft w:val="0"/>
      <w:marRight w:val="0"/>
      <w:marTop w:val="0"/>
      <w:marBottom w:val="0"/>
      <w:divBdr>
        <w:top w:val="none" w:sz="0" w:space="0" w:color="auto"/>
        <w:left w:val="none" w:sz="0" w:space="0" w:color="auto"/>
        <w:bottom w:val="none" w:sz="0" w:space="0" w:color="auto"/>
        <w:right w:val="none" w:sz="0" w:space="0" w:color="auto"/>
      </w:divBdr>
      <w:divsChild>
        <w:div w:id="78140286">
          <w:marLeft w:val="0"/>
          <w:marRight w:val="0"/>
          <w:marTop w:val="0"/>
          <w:marBottom w:val="0"/>
          <w:divBdr>
            <w:top w:val="none" w:sz="0" w:space="0" w:color="auto"/>
            <w:left w:val="none" w:sz="0" w:space="0" w:color="auto"/>
            <w:bottom w:val="none" w:sz="0" w:space="0" w:color="auto"/>
            <w:right w:val="none" w:sz="0" w:space="0" w:color="auto"/>
          </w:divBdr>
          <w:divsChild>
            <w:div w:id="468209049">
              <w:marLeft w:val="0"/>
              <w:marRight w:val="0"/>
              <w:marTop w:val="0"/>
              <w:marBottom w:val="0"/>
              <w:divBdr>
                <w:top w:val="none" w:sz="0" w:space="0" w:color="auto"/>
                <w:left w:val="none" w:sz="0" w:space="0" w:color="auto"/>
                <w:bottom w:val="none" w:sz="0" w:space="0" w:color="auto"/>
                <w:right w:val="none" w:sz="0" w:space="0" w:color="auto"/>
              </w:divBdr>
              <w:divsChild>
                <w:div w:id="1181897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4983272">
      <w:bodyDiv w:val="1"/>
      <w:marLeft w:val="0"/>
      <w:marRight w:val="0"/>
      <w:marTop w:val="0"/>
      <w:marBottom w:val="0"/>
      <w:divBdr>
        <w:top w:val="none" w:sz="0" w:space="0" w:color="auto"/>
        <w:left w:val="none" w:sz="0" w:space="0" w:color="auto"/>
        <w:bottom w:val="none" w:sz="0" w:space="0" w:color="auto"/>
        <w:right w:val="none" w:sz="0" w:space="0" w:color="auto"/>
      </w:divBdr>
      <w:divsChild>
        <w:div w:id="1158810846">
          <w:marLeft w:val="0"/>
          <w:marRight w:val="0"/>
          <w:marTop w:val="0"/>
          <w:marBottom w:val="0"/>
          <w:divBdr>
            <w:top w:val="none" w:sz="0" w:space="0" w:color="auto"/>
            <w:left w:val="none" w:sz="0" w:space="0" w:color="auto"/>
            <w:bottom w:val="none" w:sz="0" w:space="0" w:color="auto"/>
            <w:right w:val="none" w:sz="0" w:space="0" w:color="auto"/>
          </w:divBdr>
          <w:divsChild>
            <w:div w:id="1672682166">
              <w:marLeft w:val="0"/>
              <w:marRight w:val="0"/>
              <w:marTop w:val="0"/>
              <w:marBottom w:val="0"/>
              <w:divBdr>
                <w:top w:val="none" w:sz="0" w:space="0" w:color="auto"/>
                <w:left w:val="none" w:sz="0" w:space="0" w:color="auto"/>
                <w:bottom w:val="none" w:sz="0" w:space="0" w:color="auto"/>
                <w:right w:val="none" w:sz="0" w:space="0" w:color="auto"/>
              </w:divBdr>
              <w:divsChild>
                <w:div w:id="1195725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833905">
      <w:bodyDiv w:val="1"/>
      <w:marLeft w:val="0"/>
      <w:marRight w:val="0"/>
      <w:marTop w:val="0"/>
      <w:marBottom w:val="0"/>
      <w:divBdr>
        <w:top w:val="none" w:sz="0" w:space="0" w:color="auto"/>
        <w:left w:val="none" w:sz="0" w:space="0" w:color="auto"/>
        <w:bottom w:val="none" w:sz="0" w:space="0" w:color="auto"/>
        <w:right w:val="none" w:sz="0" w:space="0" w:color="auto"/>
      </w:divBdr>
      <w:divsChild>
        <w:div w:id="2092965237">
          <w:marLeft w:val="0"/>
          <w:marRight w:val="0"/>
          <w:marTop w:val="0"/>
          <w:marBottom w:val="0"/>
          <w:divBdr>
            <w:top w:val="none" w:sz="0" w:space="0" w:color="auto"/>
            <w:left w:val="none" w:sz="0" w:space="0" w:color="auto"/>
            <w:bottom w:val="none" w:sz="0" w:space="0" w:color="auto"/>
            <w:right w:val="none" w:sz="0" w:space="0" w:color="auto"/>
          </w:divBdr>
        </w:div>
      </w:divsChild>
    </w:div>
    <w:div w:id="796066908">
      <w:bodyDiv w:val="1"/>
      <w:marLeft w:val="0"/>
      <w:marRight w:val="0"/>
      <w:marTop w:val="0"/>
      <w:marBottom w:val="0"/>
      <w:divBdr>
        <w:top w:val="none" w:sz="0" w:space="0" w:color="auto"/>
        <w:left w:val="none" w:sz="0" w:space="0" w:color="auto"/>
        <w:bottom w:val="none" w:sz="0" w:space="0" w:color="auto"/>
        <w:right w:val="none" w:sz="0" w:space="0" w:color="auto"/>
      </w:divBdr>
      <w:divsChild>
        <w:div w:id="1129324681">
          <w:marLeft w:val="0"/>
          <w:marRight w:val="0"/>
          <w:marTop w:val="0"/>
          <w:marBottom w:val="0"/>
          <w:divBdr>
            <w:top w:val="none" w:sz="0" w:space="0" w:color="auto"/>
            <w:left w:val="none" w:sz="0" w:space="0" w:color="auto"/>
            <w:bottom w:val="none" w:sz="0" w:space="0" w:color="auto"/>
            <w:right w:val="none" w:sz="0" w:space="0" w:color="auto"/>
          </w:divBdr>
          <w:divsChild>
            <w:div w:id="1565750142">
              <w:marLeft w:val="0"/>
              <w:marRight w:val="0"/>
              <w:marTop w:val="0"/>
              <w:marBottom w:val="0"/>
              <w:divBdr>
                <w:top w:val="none" w:sz="0" w:space="0" w:color="auto"/>
                <w:left w:val="none" w:sz="0" w:space="0" w:color="auto"/>
                <w:bottom w:val="none" w:sz="0" w:space="0" w:color="auto"/>
                <w:right w:val="none" w:sz="0" w:space="0" w:color="auto"/>
              </w:divBdr>
              <w:divsChild>
                <w:div w:id="1468162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796161">
      <w:bodyDiv w:val="1"/>
      <w:marLeft w:val="0"/>
      <w:marRight w:val="0"/>
      <w:marTop w:val="0"/>
      <w:marBottom w:val="0"/>
      <w:divBdr>
        <w:top w:val="none" w:sz="0" w:space="0" w:color="auto"/>
        <w:left w:val="none" w:sz="0" w:space="0" w:color="auto"/>
        <w:bottom w:val="none" w:sz="0" w:space="0" w:color="auto"/>
        <w:right w:val="none" w:sz="0" w:space="0" w:color="auto"/>
      </w:divBdr>
    </w:div>
    <w:div w:id="807014466">
      <w:bodyDiv w:val="1"/>
      <w:marLeft w:val="0"/>
      <w:marRight w:val="0"/>
      <w:marTop w:val="0"/>
      <w:marBottom w:val="0"/>
      <w:divBdr>
        <w:top w:val="none" w:sz="0" w:space="0" w:color="auto"/>
        <w:left w:val="none" w:sz="0" w:space="0" w:color="auto"/>
        <w:bottom w:val="none" w:sz="0" w:space="0" w:color="auto"/>
        <w:right w:val="none" w:sz="0" w:space="0" w:color="auto"/>
      </w:divBdr>
      <w:divsChild>
        <w:div w:id="1399012214">
          <w:marLeft w:val="0"/>
          <w:marRight w:val="0"/>
          <w:marTop w:val="0"/>
          <w:marBottom w:val="0"/>
          <w:divBdr>
            <w:top w:val="none" w:sz="0" w:space="0" w:color="auto"/>
            <w:left w:val="none" w:sz="0" w:space="0" w:color="auto"/>
            <w:bottom w:val="none" w:sz="0" w:space="0" w:color="auto"/>
            <w:right w:val="none" w:sz="0" w:space="0" w:color="auto"/>
          </w:divBdr>
        </w:div>
      </w:divsChild>
    </w:div>
    <w:div w:id="822702049">
      <w:bodyDiv w:val="1"/>
      <w:marLeft w:val="0"/>
      <w:marRight w:val="0"/>
      <w:marTop w:val="0"/>
      <w:marBottom w:val="0"/>
      <w:divBdr>
        <w:top w:val="none" w:sz="0" w:space="0" w:color="auto"/>
        <w:left w:val="none" w:sz="0" w:space="0" w:color="auto"/>
        <w:bottom w:val="none" w:sz="0" w:space="0" w:color="auto"/>
        <w:right w:val="none" w:sz="0" w:space="0" w:color="auto"/>
      </w:divBdr>
      <w:divsChild>
        <w:div w:id="1980839701">
          <w:marLeft w:val="0"/>
          <w:marRight w:val="0"/>
          <w:marTop w:val="0"/>
          <w:marBottom w:val="0"/>
          <w:divBdr>
            <w:top w:val="none" w:sz="0" w:space="0" w:color="auto"/>
            <w:left w:val="none" w:sz="0" w:space="0" w:color="auto"/>
            <w:bottom w:val="none" w:sz="0" w:space="0" w:color="auto"/>
            <w:right w:val="none" w:sz="0" w:space="0" w:color="auto"/>
          </w:divBdr>
          <w:divsChild>
            <w:div w:id="68507143">
              <w:marLeft w:val="0"/>
              <w:marRight w:val="0"/>
              <w:marTop w:val="0"/>
              <w:marBottom w:val="0"/>
              <w:divBdr>
                <w:top w:val="none" w:sz="0" w:space="0" w:color="auto"/>
                <w:left w:val="none" w:sz="0" w:space="0" w:color="auto"/>
                <w:bottom w:val="none" w:sz="0" w:space="0" w:color="auto"/>
                <w:right w:val="none" w:sz="0" w:space="0" w:color="auto"/>
              </w:divBdr>
              <w:divsChild>
                <w:div w:id="63414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862069">
      <w:bodyDiv w:val="1"/>
      <w:marLeft w:val="0"/>
      <w:marRight w:val="0"/>
      <w:marTop w:val="0"/>
      <w:marBottom w:val="0"/>
      <w:divBdr>
        <w:top w:val="none" w:sz="0" w:space="0" w:color="auto"/>
        <w:left w:val="none" w:sz="0" w:space="0" w:color="auto"/>
        <w:bottom w:val="none" w:sz="0" w:space="0" w:color="auto"/>
        <w:right w:val="none" w:sz="0" w:space="0" w:color="auto"/>
      </w:divBdr>
      <w:divsChild>
        <w:div w:id="1943876963">
          <w:marLeft w:val="0"/>
          <w:marRight w:val="0"/>
          <w:marTop w:val="0"/>
          <w:marBottom w:val="0"/>
          <w:divBdr>
            <w:top w:val="none" w:sz="0" w:space="0" w:color="auto"/>
            <w:left w:val="none" w:sz="0" w:space="0" w:color="auto"/>
            <w:bottom w:val="none" w:sz="0" w:space="0" w:color="auto"/>
            <w:right w:val="none" w:sz="0" w:space="0" w:color="auto"/>
          </w:divBdr>
          <w:divsChild>
            <w:div w:id="1908151467">
              <w:marLeft w:val="0"/>
              <w:marRight w:val="0"/>
              <w:marTop w:val="0"/>
              <w:marBottom w:val="0"/>
              <w:divBdr>
                <w:top w:val="none" w:sz="0" w:space="0" w:color="auto"/>
                <w:left w:val="none" w:sz="0" w:space="0" w:color="auto"/>
                <w:bottom w:val="none" w:sz="0" w:space="0" w:color="auto"/>
                <w:right w:val="none" w:sz="0" w:space="0" w:color="auto"/>
              </w:divBdr>
              <w:divsChild>
                <w:div w:id="812912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154155">
      <w:bodyDiv w:val="1"/>
      <w:marLeft w:val="0"/>
      <w:marRight w:val="0"/>
      <w:marTop w:val="0"/>
      <w:marBottom w:val="0"/>
      <w:divBdr>
        <w:top w:val="none" w:sz="0" w:space="0" w:color="auto"/>
        <w:left w:val="none" w:sz="0" w:space="0" w:color="auto"/>
        <w:bottom w:val="none" w:sz="0" w:space="0" w:color="auto"/>
        <w:right w:val="none" w:sz="0" w:space="0" w:color="auto"/>
      </w:divBdr>
      <w:divsChild>
        <w:div w:id="258374989">
          <w:marLeft w:val="0"/>
          <w:marRight w:val="0"/>
          <w:marTop w:val="0"/>
          <w:marBottom w:val="0"/>
          <w:divBdr>
            <w:top w:val="none" w:sz="0" w:space="0" w:color="auto"/>
            <w:left w:val="none" w:sz="0" w:space="0" w:color="auto"/>
            <w:bottom w:val="none" w:sz="0" w:space="0" w:color="auto"/>
            <w:right w:val="none" w:sz="0" w:space="0" w:color="auto"/>
          </w:divBdr>
          <w:divsChild>
            <w:div w:id="619530032">
              <w:marLeft w:val="0"/>
              <w:marRight w:val="0"/>
              <w:marTop w:val="0"/>
              <w:marBottom w:val="0"/>
              <w:divBdr>
                <w:top w:val="none" w:sz="0" w:space="0" w:color="auto"/>
                <w:left w:val="none" w:sz="0" w:space="0" w:color="auto"/>
                <w:bottom w:val="none" w:sz="0" w:space="0" w:color="auto"/>
                <w:right w:val="none" w:sz="0" w:space="0" w:color="auto"/>
              </w:divBdr>
              <w:divsChild>
                <w:div w:id="311758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918527">
      <w:bodyDiv w:val="1"/>
      <w:marLeft w:val="0"/>
      <w:marRight w:val="0"/>
      <w:marTop w:val="0"/>
      <w:marBottom w:val="0"/>
      <w:divBdr>
        <w:top w:val="none" w:sz="0" w:space="0" w:color="auto"/>
        <w:left w:val="none" w:sz="0" w:space="0" w:color="auto"/>
        <w:bottom w:val="none" w:sz="0" w:space="0" w:color="auto"/>
        <w:right w:val="none" w:sz="0" w:space="0" w:color="auto"/>
      </w:divBdr>
      <w:divsChild>
        <w:div w:id="1665548564">
          <w:marLeft w:val="0"/>
          <w:marRight w:val="0"/>
          <w:marTop w:val="0"/>
          <w:marBottom w:val="0"/>
          <w:divBdr>
            <w:top w:val="none" w:sz="0" w:space="0" w:color="auto"/>
            <w:left w:val="none" w:sz="0" w:space="0" w:color="auto"/>
            <w:bottom w:val="none" w:sz="0" w:space="0" w:color="auto"/>
            <w:right w:val="none" w:sz="0" w:space="0" w:color="auto"/>
          </w:divBdr>
          <w:divsChild>
            <w:div w:id="1851412315">
              <w:marLeft w:val="0"/>
              <w:marRight w:val="0"/>
              <w:marTop w:val="0"/>
              <w:marBottom w:val="0"/>
              <w:divBdr>
                <w:top w:val="none" w:sz="0" w:space="0" w:color="auto"/>
                <w:left w:val="none" w:sz="0" w:space="0" w:color="auto"/>
                <w:bottom w:val="none" w:sz="0" w:space="0" w:color="auto"/>
                <w:right w:val="none" w:sz="0" w:space="0" w:color="auto"/>
              </w:divBdr>
              <w:divsChild>
                <w:div w:id="30574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271118">
      <w:bodyDiv w:val="1"/>
      <w:marLeft w:val="0"/>
      <w:marRight w:val="0"/>
      <w:marTop w:val="0"/>
      <w:marBottom w:val="0"/>
      <w:divBdr>
        <w:top w:val="none" w:sz="0" w:space="0" w:color="auto"/>
        <w:left w:val="none" w:sz="0" w:space="0" w:color="auto"/>
        <w:bottom w:val="none" w:sz="0" w:space="0" w:color="auto"/>
        <w:right w:val="none" w:sz="0" w:space="0" w:color="auto"/>
      </w:divBdr>
      <w:divsChild>
        <w:div w:id="424965019">
          <w:marLeft w:val="0"/>
          <w:marRight w:val="0"/>
          <w:marTop w:val="0"/>
          <w:marBottom w:val="0"/>
          <w:divBdr>
            <w:top w:val="none" w:sz="0" w:space="0" w:color="auto"/>
            <w:left w:val="none" w:sz="0" w:space="0" w:color="auto"/>
            <w:bottom w:val="none" w:sz="0" w:space="0" w:color="auto"/>
            <w:right w:val="none" w:sz="0" w:space="0" w:color="auto"/>
          </w:divBdr>
          <w:divsChild>
            <w:div w:id="1068766991">
              <w:marLeft w:val="0"/>
              <w:marRight w:val="0"/>
              <w:marTop w:val="0"/>
              <w:marBottom w:val="0"/>
              <w:divBdr>
                <w:top w:val="none" w:sz="0" w:space="0" w:color="auto"/>
                <w:left w:val="none" w:sz="0" w:space="0" w:color="auto"/>
                <w:bottom w:val="none" w:sz="0" w:space="0" w:color="auto"/>
                <w:right w:val="none" w:sz="0" w:space="0" w:color="auto"/>
              </w:divBdr>
              <w:divsChild>
                <w:div w:id="105585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823974">
      <w:bodyDiv w:val="1"/>
      <w:marLeft w:val="0"/>
      <w:marRight w:val="0"/>
      <w:marTop w:val="0"/>
      <w:marBottom w:val="0"/>
      <w:divBdr>
        <w:top w:val="none" w:sz="0" w:space="0" w:color="auto"/>
        <w:left w:val="none" w:sz="0" w:space="0" w:color="auto"/>
        <w:bottom w:val="none" w:sz="0" w:space="0" w:color="auto"/>
        <w:right w:val="none" w:sz="0" w:space="0" w:color="auto"/>
      </w:divBdr>
      <w:divsChild>
        <w:div w:id="804389406">
          <w:marLeft w:val="0"/>
          <w:marRight w:val="0"/>
          <w:marTop w:val="0"/>
          <w:marBottom w:val="0"/>
          <w:divBdr>
            <w:top w:val="none" w:sz="0" w:space="0" w:color="auto"/>
            <w:left w:val="none" w:sz="0" w:space="0" w:color="auto"/>
            <w:bottom w:val="none" w:sz="0" w:space="0" w:color="auto"/>
            <w:right w:val="none" w:sz="0" w:space="0" w:color="auto"/>
          </w:divBdr>
        </w:div>
      </w:divsChild>
    </w:div>
    <w:div w:id="881477535">
      <w:bodyDiv w:val="1"/>
      <w:marLeft w:val="0"/>
      <w:marRight w:val="0"/>
      <w:marTop w:val="0"/>
      <w:marBottom w:val="0"/>
      <w:divBdr>
        <w:top w:val="none" w:sz="0" w:space="0" w:color="auto"/>
        <w:left w:val="none" w:sz="0" w:space="0" w:color="auto"/>
        <w:bottom w:val="none" w:sz="0" w:space="0" w:color="auto"/>
        <w:right w:val="none" w:sz="0" w:space="0" w:color="auto"/>
      </w:divBdr>
      <w:divsChild>
        <w:div w:id="1788573909">
          <w:marLeft w:val="0"/>
          <w:marRight w:val="0"/>
          <w:marTop w:val="0"/>
          <w:marBottom w:val="0"/>
          <w:divBdr>
            <w:top w:val="none" w:sz="0" w:space="0" w:color="auto"/>
            <w:left w:val="none" w:sz="0" w:space="0" w:color="auto"/>
            <w:bottom w:val="none" w:sz="0" w:space="0" w:color="auto"/>
            <w:right w:val="none" w:sz="0" w:space="0" w:color="auto"/>
          </w:divBdr>
          <w:divsChild>
            <w:div w:id="1387336001">
              <w:marLeft w:val="0"/>
              <w:marRight w:val="0"/>
              <w:marTop w:val="0"/>
              <w:marBottom w:val="0"/>
              <w:divBdr>
                <w:top w:val="none" w:sz="0" w:space="0" w:color="auto"/>
                <w:left w:val="none" w:sz="0" w:space="0" w:color="auto"/>
                <w:bottom w:val="none" w:sz="0" w:space="0" w:color="auto"/>
                <w:right w:val="none" w:sz="0" w:space="0" w:color="auto"/>
              </w:divBdr>
              <w:divsChild>
                <w:div w:id="1779711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4776091">
      <w:bodyDiv w:val="1"/>
      <w:marLeft w:val="0"/>
      <w:marRight w:val="0"/>
      <w:marTop w:val="0"/>
      <w:marBottom w:val="0"/>
      <w:divBdr>
        <w:top w:val="none" w:sz="0" w:space="0" w:color="auto"/>
        <w:left w:val="none" w:sz="0" w:space="0" w:color="auto"/>
        <w:bottom w:val="none" w:sz="0" w:space="0" w:color="auto"/>
        <w:right w:val="none" w:sz="0" w:space="0" w:color="auto"/>
      </w:divBdr>
      <w:divsChild>
        <w:div w:id="1088504084">
          <w:marLeft w:val="0"/>
          <w:marRight w:val="0"/>
          <w:marTop w:val="0"/>
          <w:marBottom w:val="0"/>
          <w:divBdr>
            <w:top w:val="none" w:sz="0" w:space="0" w:color="auto"/>
            <w:left w:val="none" w:sz="0" w:space="0" w:color="auto"/>
            <w:bottom w:val="none" w:sz="0" w:space="0" w:color="auto"/>
            <w:right w:val="none" w:sz="0" w:space="0" w:color="auto"/>
          </w:divBdr>
        </w:div>
      </w:divsChild>
    </w:div>
    <w:div w:id="915701596">
      <w:bodyDiv w:val="1"/>
      <w:marLeft w:val="0"/>
      <w:marRight w:val="0"/>
      <w:marTop w:val="0"/>
      <w:marBottom w:val="0"/>
      <w:divBdr>
        <w:top w:val="none" w:sz="0" w:space="0" w:color="auto"/>
        <w:left w:val="none" w:sz="0" w:space="0" w:color="auto"/>
        <w:bottom w:val="none" w:sz="0" w:space="0" w:color="auto"/>
        <w:right w:val="none" w:sz="0" w:space="0" w:color="auto"/>
      </w:divBdr>
      <w:divsChild>
        <w:div w:id="1667398593">
          <w:marLeft w:val="0"/>
          <w:marRight w:val="0"/>
          <w:marTop w:val="0"/>
          <w:marBottom w:val="0"/>
          <w:divBdr>
            <w:top w:val="none" w:sz="0" w:space="0" w:color="auto"/>
            <w:left w:val="none" w:sz="0" w:space="0" w:color="auto"/>
            <w:bottom w:val="none" w:sz="0" w:space="0" w:color="auto"/>
            <w:right w:val="none" w:sz="0" w:space="0" w:color="auto"/>
          </w:divBdr>
          <w:divsChild>
            <w:div w:id="1861582099">
              <w:marLeft w:val="0"/>
              <w:marRight w:val="0"/>
              <w:marTop w:val="0"/>
              <w:marBottom w:val="0"/>
              <w:divBdr>
                <w:top w:val="none" w:sz="0" w:space="0" w:color="auto"/>
                <w:left w:val="none" w:sz="0" w:space="0" w:color="auto"/>
                <w:bottom w:val="none" w:sz="0" w:space="0" w:color="auto"/>
                <w:right w:val="none" w:sz="0" w:space="0" w:color="auto"/>
              </w:divBdr>
              <w:divsChild>
                <w:div w:id="184366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384008">
      <w:bodyDiv w:val="1"/>
      <w:marLeft w:val="0"/>
      <w:marRight w:val="0"/>
      <w:marTop w:val="0"/>
      <w:marBottom w:val="0"/>
      <w:divBdr>
        <w:top w:val="none" w:sz="0" w:space="0" w:color="auto"/>
        <w:left w:val="none" w:sz="0" w:space="0" w:color="auto"/>
        <w:bottom w:val="none" w:sz="0" w:space="0" w:color="auto"/>
        <w:right w:val="none" w:sz="0" w:space="0" w:color="auto"/>
      </w:divBdr>
      <w:divsChild>
        <w:div w:id="246233057">
          <w:marLeft w:val="0"/>
          <w:marRight w:val="0"/>
          <w:marTop w:val="0"/>
          <w:marBottom w:val="0"/>
          <w:divBdr>
            <w:top w:val="none" w:sz="0" w:space="0" w:color="auto"/>
            <w:left w:val="none" w:sz="0" w:space="0" w:color="auto"/>
            <w:bottom w:val="none" w:sz="0" w:space="0" w:color="auto"/>
            <w:right w:val="none" w:sz="0" w:space="0" w:color="auto"/>
          </w:divBdr>
        </w:div>
      </w:divsChild>
    </w:div>
    <w:div w:id="981543956">
      <w:bodyDiv w:val="1"/>
      <w:marLeft w:val="0"/>
      <w:marRight w:val="0"/>
      <w:marTop w:val="0"/>
      <w:marBottom w:val="0"/>
      <w:divBdr>
        <w:top w:val="none" w:sz="0" w:space="0" w:color="auto"/>
        <w:left w:val="none" w:sz="0" w:space="0" w:color="auto"/>
        <w:bottom w:val="none" w:sz="0" w:space="0" w:color="auto"/>
        <w:right w:val="none" w:sz="0" w:space="0" w:color="auto"/>
      </w:divBdr>
      <w:divsChild>
        <w:div w:id="1630163211">
          <w:marLeft w:val="0"/>
          <w:marRight w:val="0"/>
          <w:marTop w:val="0"/>
          <w:marBottom w:val="0"/>
          <w:divBdr>
            <w:top w:val="none" w:sz="0" w:space="0" w:color="auto"/>
            <w:left w:val="none" w:sz="0" w:space="0" w:color="auto"/>
            <w:bottom w:val="none" w:sz="0" w:space="0" w:color="auto"/>
            <w:right w:val="none" w:sz="0" w:space="0" w:color="auto"/>
          </w:divBdr>
          <w:divsChild>
            <w:div w:id="496380470">
              <w:marLeft w:val="0"/>
              <w:marRight w:val="0"/>
              <w:marTop w:val="0"/>
              <w:marBottom w:val="0"/>
              <w:divBdr>
                <w:top w:val="none" w:sz="0" w:space="0" w:color="auto"/>
                <w:left w:val="none" w:sz="0" w:space="0" w:color="auto"/>
                <w:bottom w:val="none" w:sz="0" w:space="0" w:color="auto"/>
                <w:right w:val="none" w:sz="0" w:space="0" w:color="auto"/>
              </w:divBdr>
              <w:divsChild>
                <w:div w:id="190724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611819">
      <w:bodyDiv w:val="1"/>
      <w:marLeft w:val="0"/>
      <w:marRight w:val="0"/>
      <w:marTop w:val="0"/>
      <w:marBottom w:val="0"/>
      <w:divBdr>
        <w:top w:val="none" w:sz="0" w:space="0" w:color="auto"/>
        <w:left w:val="none" w:sz="0" w:space="0" w:color="auto"/>
        <w:bottom w:val="none" w:sz="0" w:space="0" w:color="auto"/>
        <w:right w:val="none" w:sz="0" w:space="0" w:color="auto"/>
      </w:divBdr>
    </w:div>
    <w:div w:id="1077559560">
      <w:bodyDiv w:val="1"/>
      <w:marLeft w:val="0"/>
      <w:marRight w:val="0"/>
      <w:marTop w:val="0"/>
      <w:marBottom w:val="0"/>
      <w:divBdr>
        <w:top w:val="none" w:sz="0" w:space="0" w:color="auto"/>
        <w:left w:val="none" w:sz="0" w:space="0" w:color="auto"/>
        <w:bottom w:val="none" w:sz="0" w:space="0" w:color="auto"/>
        <w:right w:val="none" w:sz="0" w:space="0" w:color="auto"/>
      </w:divBdr>
    </w:div>
    <w:div w:id="1093163489">
      <w:bodyDiv w:val="1"/>
      <w:marLeft w:val="0"/>
      <w:marRight w:val="0"/>
      <w:marTop w:val="0"/>
      <w:marBottom w:val="0"/>
      <w:divBdr>
        <w:top w:val="none" w:sz="0" w:space="0" w:color="auto"/>
        <w:left w:val="none" w:sz="0" w:space="0" w:color="auto"/>
        <w:bottom w:val="none" w:sz="0" w:space="0" w:color="auto"/>
        <w:right w:val="none" w:sz="0" w:space="0" w:color="auto"/>
      </w:divBdr>
      <w:divsChild>
        <w:div w:id="721828219">
          <w:marLeft w:val="0"/>
          <w:marRight w:val="0"/>
          <w:marTop w:val="0"/>
          <w:marBottom w:val="0"/>
          <w:divBdr>
            <w:top w:val="none" w:sz="0" w:space="0" w:color="auto"/>
            <w:left w:val="none" w:sz="0" w:space="0" w:color="auto"/>
            <w:bottom w:val="none" w:sz="0" w:space="0" w:color="auto"/>
            <w:right w:val="none" w:sz="0" w:space="0" w:color="auto"/>
          </w:divBdr>
          <w:divsChild>
            <w:div w:id="937759116">
              <w:marLeft w:val="0"/>
              <w:marRight w:val="0"/>
              <w:marTop w:val="0"/>
              <w:marBottom w:val="0"/>
              <w:divBdr>
                <w:top w:val="none" w:sz="0" w:space="0" w:color="auto"/>
                <w:left w:val="none" w:sz="0" w:space="0" w:color="auto"/>
                <w:bottom w:val="none" w:sz="0" w:space="0" w:color="auto"/>
                <w:right w:val="none" w:sz="0" w:space="0" w:color="auto"/>
              </w:divBdr>
              <w:divsChild>
                <w:div w:id="873033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301824">
      <w:bodyDiv w:val="1"/>
      <w:marLeft w:val="0"/>
      <w:marRight w:val="0"/>
      <w:marTop w:val="0"/>
      <w:marBottom w:val="0"/>
      <w:divBdr>
        <w:top w:val="none" w:sz="0" w:space="0" w:color="auto"/>
        <w:left w:val="none" w:sz="0" w:space="0" w:color="auto"/>
        <w:bottom w:val="none" w:sz="0" w:space="0" w:color="auto"/>
        <w:right w:val="none" w:sz="0" w:space="0" w:color="auto"/>
      </w:divBdr>
    </w:div>
    <w:div w:id="1122960191">
      <w:bodyDiv w:val="1"/>
      <w:marLeft w:val="0"/>
      <w:marRight w:val="0"/>
      <w:marTop w:val="0"/>
      <w:marBottom w:val="0"/>
      <w:divBdr>
        <w:top w:val="none" w:sz="0" w:space="0" w:color="auto"/>
        <w:left w:val="none" w:sz="0" w:space="0" w:color="auto"/>
        <w:bottom w:val="none" w:sz="0" w:space="0" w:color="auto"/>
        <w:right w:val="none" w:sz="0" w:space="0" w:color="auto"/>
      </w:divBdr>
      <w:divsChild>
        <w:div w:id="2088139820">
          <w:marLeft w:val="0"/>
          <w:marRight w:val="0"/>
          <w:marTop w:val="0"/>
          <w:marBottom w:val="0"/>
          <w:divBdr>
            <w:top w:val="none" w:sz="0" w:space="0" w:color="auto"/>
            <w:left w:val="none" w:sz="0" w:space="0" w:color="auto"/>
            <w:bottom w:val="none" w:sz="0" w:space="0" w:color="auto"/>
            <w:right w:val="none" w:sz="0" w:space="0" w:color="auto"/>
          </w:divBdr>
        </w:div>
      </w:divsChild>
    </w:div>
    <w:div w:id="1126583016">
      <w:bodyDiv w:val="1"/>
      <w:marLeft w:val="0"/>
      <w:marRight w:val="0"/>
      <w:marTop w:val="0"/>
      <w:marBottom w:val="0"/>
      <w:divBdr>
        <w:top w:val="none" w:sz="0" w:space="0" w:color="auto"/>
        <w:left w:val="none" w:sz="0" w:space="0" w:color="auto"/>
        <w:bottom w:val="none" w:sz="0" w:space="0" w:color="auto"/>
        <w:right w:val="none" w:sz="0" w:space="0" w:color="auto"/>
      </w:divBdr>
      <w:divsChild>
        <w:div w:id="1304626805">
          <w:marLeft w:val="0"/>
          <w:marRight w:val="0"/>
          <w:marTop w:val="0"/>
          <w:marBottom w:val="0"/>
          <w:divBdr>
            <w:top w:val="none" w:sz="0" w:space="0" w:color="auto"/>
            <w:left w:val="none" w:sz="0" w:space="0" w:color="auto"/>
            <w:bottom w:val="none" w:sz="0" w:space="0" w:color="auto"/>
            <w:right w:val="none" w:sz="0" w:space="0" w:color="auto"/>
          </w:divBdr>
          <w:divsChild>
            <w:div w:id="1222332423">
              <w:marLeft w:val="0"/>
              <w:marRight w:val="0"/>
              <w:marTop w:val="0"/>
              <w:marBottom w:val="0"/>
              <w:divBdr>
                <w:top w:val="none" w:sz="0" w:space="0" w:color="auto"/>
                <w:left w:val="none" w:sz="0" w:space="0" w:color="auto"/>
                <w:bottom w:val="none" w:sz="0" w:space="0" w:color="auto"/>
                <w:right w:val="none" w:sz="0" w:space="0" w:color="auto"/>
              </w:divBdr>
              <w:divsChild>
                <w:div w:id="679241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862638">
      <w:bodyDiv w:val="1"/>
      <w:marLeft w:val="0"/>
      <w:marRight w:val="0"/>
      <w:marTop w:val="0"/>
      <w:marBottom w:val="0"/>
      <w:divBdr>
        <w:top w:val="none" w:sz="0" w:space="0" w:color="auto"/>
        <w:left w:val="none" w:sz="0" w:space="0" w:color="auto"/>
        <w:bottom w:val="none" w:sz="0" w:space="0" w:color="auto"/>
        <w:right w:val="none" w:sz="0" w:space="0" w:color="auto"/>
      </w:divBdr>
      <w:divsChild>
        <w:div w:id="57871349">
          <w:marLeft w:val="0"/>
          <w:marRight w:val="0"/>
          <w:marTop w:val="0"/>
          <w:marBottom w:val="0"/>
          <w:divBdr>
            <w:top w:val="none" w:sz="0" w:space="0" w:color="auto"/>
            <w:left w:val="none" w:sz="0" w:space="0" w:color="auto"/>
            <w:bottom w:val="none" w:sz="0" w:space="0" w:color="auto"/>
            <w:right w:val="none" w:sz="0" w:space="0" w:color="auto"/>
          </w:divBdr>
          <w:divsChild>
            <w:div w:id="354767467">
              <w:marLeft w:val="0"/>
              <w:marRight w:val="0"/>
              <w:marTop w:val="0"/>
              <w:marBottom w:val="0"/>
              <w:divBdr>
                <w:top w:val="none" w:sz="0" w:space="0" w:color="auto"/>
                <w:left w:val="none" w:sz="0" w:space="0" w:color="auto"/>
                <w:bottom w:val="none" w:sz="0" w:space="0" w:color="auto"/>
                <w:right w:val="none" w:sz="0" w:space="0" w:color="auto"/>
              </w:divBdr>
              <w:divsChild>
                <w:div w:id="900336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388559">
      <w:bodyDiv w:val="1"/>
      <w:marLeft w:val="0"/>
      <w:marRight w:val="0"/>
      <w:marTop w:val="0"/>
      <w:marBottom w:val="0"/>
      <w:divBdr>
        <w:top w:val="none" w:sz="0" w:space="0" w:color="auto"/>
        <w:left w:val="none" w:sz="0" w:space="0" w:color="auto"/>
        <w:bottom w:val="none" w:sz="0" w:space="0" w:color="auto"/>
        <w:right w:val="none" w:sz="0" w:space="0" w:color="auto"/>
      </w:divBdr>
      <w:divsChild>
        <w:div w:id="1751735371">
          <w:marLeft w:val="0"/>
          <w:marRight w:val="0"/>
          <w:marTop w:val="0"/>
          <w:marBottom w:val="0"/>
          <w:divBdr>
            <w:top w:val="none" w:sz="0" w:space="0" w:color="auto"/>
            <w:left w:val="none" w:sz="0" w:space="0" w:color="auto"/>
            <w:bottom w:val="none" w:sz="0" w:space="0" w:color="auto"/>
            <w:right w:val="none" w:sz="0" w:space="0" w:color="auto"/>
          </w:divBdr>
          <w:divsChild>
            <w:div w:id="1982929050">
              <w:marLeft w:val="0"/>
              <w:marRight w:val="0"/>
              <w:marTop w:val="0"/>
              <w:marBottom w:val="0"/>
              <w:divBdr>
                <w:top w:val="none" w:sz="0" w:space="0" w:color="auto"/>
                <w:left w:val="none" w:sz="0" w:space="0" w:color="auto"/>
                <w:bottom w:val="none" w:sz="0" w:space="0" w:color="auto"/>
                <w:right w:val="none" w:sz="0" w:space="0" w:color="auto"/>
              </w:divBdr>
              <w:divsChild>
                <w:div w:id="107432791">
                  <w:marLeft w:val="0"/>
                  <w:marRight w:val="0"/>
                  <w:marTop w:val="0"/>
                  <w:marBottom w:val="0"/>
                  <w:divBdr>
                    <w:top w:val="none" w:sz="0" w:space="0" w:color="auto"/>
                    <w:left w:val="none" w:sz="0" w:space="0" w:color="auto"/>
                    <w:bottom w:val="none" w:sz="0" w:space="0" w:color="auto"/>
                    <w:right w:val="none" w:sz="0" w:space="0" w:color="auto"/>
                  </w:divBdr>
                  <w:divsChild>
                    <w:div w:id="681591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4002169">
      <w:bodyDiv w:val="1"/>
      <w:marLeft w:val="0"/>
      <w:marRight w:val="0"/>
      <w:marTop w:val="0"/>
      <w:marBottom w:val="0"/>
      <w:divBdr>
        <w:top w:val="none" w:sz="0" w:space="0" w:color="auto"/>
        <w:left w:val="none" w:sz="0" w:space="0" w:color="auto"/>
        <w:bottom w:val="none" w:sz="0" w:space="0" w:color="auto"/>
        <w:right w:val="none" w:sz="0" w:space="0" w:color="auto"/>
      </w:divBdr>
      <w:divsChild>
        <w:div w:id="1154954415">
          <w:marLeft w:val="0"/>
          <w:marRight w:val="0"/>
          <w:marTop w:val="0"/>
          <w:marBottom w:val="0"/>
          <w:divBdr>
            <w:top w:val="none" w:sz="0" w:space="0" w:color="auto"/>
            <w:left w:val="none" w:sz="0" w:space="0" w:color="auto"/>
            <w:bottom w:val="none" w:sz="0" w:space="0" w:color="auto"/>
            <w:right w:val="none" w:sz="0" w:space="0" w:color="auto"/>
          </w:divBdr>
        </w:div>
      </w:divsChild>
    </w:div>
    <w:div w:id="1197818469">
      <w:bodyDiv w:val="1"/>
      <w:marLeft w:val="0"/>
      <w:marRight w:val="0"/>
      <w:marTop w:val="0"/>
      <w:marBottom w:val="0"/>
      <w:divBdr>
        <w:top w:val="none" w:sz="0" w:space="0" w:color="auto"/>
        <w:left w:val="none" w:sz="0" w:space="0" w:color="auto"/>
        <w:bottom w:val="none" w:sz="0" w:space="0" w:color="auto"/>
        <w:right w:val="none" w:sz="0" w:space="0" w:color="auto"/>
      </w:divBdr>
      <w:divsChild>
        <w:div w:id="1996296565">
          <w:marLeft w:val="0"/>
          <w:marRight w:val="0"/>
          <w:marTop w:val="0"/>
          <w:marBottom w:val="0"/>
          <w:divBdr>
            <w:top w:val="none" w:sz="0" w:space="0" w:color="auto"/>
            <w:left w:val="none" w:sz="0" w:space="0" w:color="auto"/>
            <w:bottom w:val="none" w:sz="0" w:space="0" w:color="auto"/>
            <w:right w:val="none" w:sz="0" w:space="0" w:color="auto"/>
          </w:divBdr>
          <w:divsChild>
            <w:div w:id="1378435099">
              <w:marLeft w:val="0"/>
              <w:marRight w:val="0"/>
              <w:marTop w:val="0"/>
              <w:marBottom w:val="0"/>
              <w:divBdr>
                <w:top w:val="none" w:sz="0" w:space="0" w:color="auto"/>
                <w:left w:val="none" w:sz="0" w:space="0" w:color="auto"/>
                <w:bottom w:val="none" w:sz="0" w:space="0" w:color="auto"/>
                <w:right w:val="none" w:sz="0" w:space="0" w:color="auto"/>
              </w:divBdr>
              <w:divsChild>
                <w:div w:id="973874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229254">
      <w:bodyDiv w:val="1"/>
      <w:marLeft w:val="0"/>
      <w:marRight w:val="0"/>
      <w:marTop w:val="0"/>
      <w:marBottom w:val="0"/>
      <w:divBdr>
        <w:top w:val="none" w:sz="0" w:space="0" w:color="auto"/>
        <w:left w:val="none" w:sz="0" w:space="0" w:color="auto"/>
        <w:bottom w:val="none" w:sz="0" w:space="0" w:color="auto"/>
        <w:right w:val="none" w:sz="0" w:space="0" w:color="auto"/>
      </w:divBdr>
      <w:divsChild>
        <w:div w:id="1703287655">
          <w:marLeft w:val="0"/>
          <w:marRight w:val="0"/>
          <w:marTop w:val="0"/>
          <w:marBottom w:val="0"/>
          <w:divBdr>
            <w:top w:val="none" w:sz="0" w:space="0" w:color="auto"/>
            <w:left w:val="none" w:sz="0" w:space="0" w:color="auto"/>
            <w:bottom w:val="none" w:sz="0" w:space="0" w:color="auto"/>
            <w:right w:val="none" w:sz="0" w:space="0" w:color="auto"/>
          </w:divBdr>
          <w:divsChild>
            <w:div w:id="1701584110">
              <w:marLeft w:val="0"/>
              <w:marRight w:val="0"/>
              <w:marTop w:val="0"/>
              <w:marBottom w:val="0"/>
              <w:divBdr>
                <w:top w:val="none" w:sz="0" w:space="0" w:color="auto"/>
                <w:left w:val="none" w:sz="0" w:space="0" w:color="auto"/>
                <w:bottom w:val="none" w:sz="0" w:space="0" w:color="auto"/>
                <w:right w:val="none" w:sz="0" w:space="0" w:color="auto"/>
              </w:divBdr>
              <w:divsChild>
                <w:div w:id="200659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384867">
      <w:bodyDiv w:val="1"/>
      <w:marLeft w:val="0"/>
      <w:marRight w:val="0"/>
      <w:marTop w:val="0"/>
      <w:marBottom w:val="0"/>
      <w:divBdr>
        <w:top w:val="none" w:sz="0" w:space="0" w:color="auto"/>
        <w:left w:val="none" w:sz="0" w:space="0" w:color="auto"/>
        <w:bottom w:val="none" w:sz="0" w:space="0" w:color="auto"/>
        <w:right w:val="none" w:sz="0" w:space="0" w:color="auto"/>
      </w:divBdr>
      <w:divsChild>
        <w:div w:id="259604109">
          <w:marLeft w:val="0"/>
          <w:marRight w:val="0"/>
          <w:marTop w:val="0"/>
          <w:marBottom w:val="0"/>
          <w:divBdr>
            <w:top w:val="none" w:sz="0" w:space="0" w:color="auto"/>
            <w:left w:val="none" w:sz="0" w:space="0" w:color="auto"/>
            <w:bottom w:val="none" w:sz="0" w:space="0" w:color="auto"/>
            <w:right w:val="none" w:sz="0" w:space="0" w:color="auto"/>
          </w:divBdr>
          <w:divsChild>
            <w:div w:id="846554379">
              <w:marLeft w:val="0"/>
              <w:marRight w:val="0"/>
              <w:marTop w:val="0"/>
              <w:marBottom w:val="0"/>
              <w:divBdr>
                <w:top w:val="none" w:sz="0" w:space="0" w:color="auto"/>
                <w:left w:val="none" w:sz="0" w:space="0" w:color="auto"/>
                <w:bottom w:val="none" w:sz="0" w:space="0" w:color="auto"/>
                <w:right w:val="none" w:sz="0" w:space="0" w:color="auto"/>
              </w:divBdr>
              <w:divsChild>
                <w:div w:id="2012246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710652">
      <w:bodyDiv w:val="1"/>
      <w:marLeft w:val="0"/>
      <w:marRight w:val="0"/>
      <w:marTop w:val="0"/>
      <w:marBottom w:val="0"/>
      <w:divBdr>
        <w:top w:val="none" w:sz="0" w:space="0" w:color="auto"/>
        <w:left w:val="none" w:sz="0" w:space="0" w:color="auto"/>
        <w:bottom w:val="none" w:sz="0" w:space="0" w:color="auto"/>
        <w:right w:val="none" w:sz="0" w:space="0" w:color="auto"/>
      </w:divBdr>
      <w:divsChild>
        <w:div w:id="21906672">
          <w:marLeft w:val="0"/>
          <w:marRight w:val="0"/>
          <w:marTop w:val="0"/>
          <w:marBottom w:val="0"/>
          <w:divBdr>
            <w:top w:val="none" w:sz="0" w:space="0" w:color="auto"/>
            <w:left w:val="none" w:sz="0" w:space="0" w:color="auto"/>
            <w:bottom w:val="none" w:sz="0" w:space="0" w:color="auto"/>
            <w:right w:val="none" w:sz="0" w:space="0" w:color="auto"/>
          </w:divBdr>
          <w:divsChild>
            <w:div w:id="770588319">
              <w:marLeft w:val="0"/>
              <w:marRight w:val="0"/>
              <w:marTop w:val="0"/>
              <w:marBottom w:val="0"/>
              <w:divBdr>
                <w:top w:val="none" w:sz="0" w:space="0" w:color="auto"/>
                <w:left w:val="none" w:sz="0" w:space="0" w:color="auto"/>
                <w:bottom w:val="none" w:sz="0" w:space="0" w:color="auto"/>
                <w:right w:val="none" w:sz="0" w:space="0" w:color="auto"/>
              </w:divBdr>
              <w:divsChild>
                <w:div w:id="1561942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397487">
      <w:bodyDiv w:val="1"/>
      <w:marLeft w:val="0"/>
      <w:marRight w:val="0"/>
      <w:marTop w:val="0"/>
      <w:marBottom w:val="0"/>
      <w:divBdr>
        <w:top w:val="none" w:sz="0" w:space="0" w:color="auto"/>
        <w:left w:val="none" w:sz="0" w:space="0" w:color="auto"/>
        <w:bottom w:val="none" w:sz="0" w:space="0" w:color="auto"/>
        <w:right w:val="none" w:sz="0" w:space="0" w:color="auto"/>
      </w:divBdr>
      <w:divsChild>
        <w:div w:id="1931506408">
          <w:marLeft w:val="0"/>
          <w:marRight w:val="0"/>
          <w:marTop w:val="0"/>
          <w:marBottom w:val="0"/>
          <w:divBdr>
            <w:top w:val="none" w:sz="0" w:space="0" w:color="auto"/>
            <w:left w:val="none" w:sz="0" w:space="0" w:color="auto"/>
            <w:bottom w:val="none" w:sz="0" w:space="0" w:color="auto"/>
            <w:right w:val="none" w:sz="0" w:space="0" w:color="auto"/>
          </w:divBdr>
          <w:divsChild>
            <w:div w:id="2017727115">
              <w:marLeft w:val="0"/>
              <w:marRight w:val="0"/>
              <w:marTop w:val="0"/>
              <w:marBottom w:val="0"/>
              <w:divBdr>
                <w:top w:val="none" w:sz="0" w:space="0" w:color="auto"/>
                <w:left w:val="none" w:sz="0" w:space="0" w:color="auto"/>
                <w:bottom w:val="none" w:sz="0" w:space="0" w:color="auto"/>
                <w:right w:val="none" w:sz="0" w:space="0" w:color="auto"/>
              </w:divBdr>
              <w:divsChild>
                <w:div w:id="1467434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870576">
      <w:bodyDiv w:val="1"/>
      <w:marLeft w:val="0"/>
      <w:marRight w:val="0"/>
      <w:marTop w:val="0"/>
      <w:marBottom w:val="0"/>
      <w:divBdr>
        <w:top w:val="none" w:sz="0" w:space="0" w:color="auto"/>
        <w:left w:val="none" w:sz="0" w:space="0" w:color="auto"/>
        <w:bottom w:val="none" w:sz="0" w:space="0" w:color="auto"/>
        <w:right w:val="none" w:sz="0" w:space="0" w:color="auto"/>
      </w:divBdr>
    </w:div>
    <w:div w:id="1280064084">
      <w:bodyDiv w:val="1"/>
      <w:marLeft w:val="0"/>
      <w:marRight w:val="0"/>
      <w:marTop w:val="0"/>
      <w:marBottom w:val="0"/>
      <w:divBdr>
        <w:top w:val="none" w:sz="0" w:space="0" w:color="auto"/>
        <w:left w:val="none" w:sz="0" w:space="0" w:color="auto"/>
        <w:bottom w:val="none" w:sz="0" w:space="0" w:color="auto"/>
        <w:right w:val="none" w:sz="0" w:space="0" w:color="auto"/>
      </w:divBdr>
      <w:divsChild>
        <w:div w:id="457842659">
          <w:marLeft w:val="0"/>
          <w:marRight w:val="0"/>
          <w:marTop w:val="0"/>
          <w:marBottom w:val="0"/>
          <w:divBdr>
            <w:top w:val="none" w:sz="0" w:space="0" w:color="auto"/>
            <w:left w:val="none" w:sz="0" w:space="0" w:color="auto"/>
            <w:bottom w:val="none" w:sz="0" w:space="0" w:color="auto"/>
            <w:right w:val="none" w:sz="0" w:space="0" w:color="auto"/>
          </w:divBdr>
        </w:div>
      </w:divsChild>
    </w:div>
    <w:div w:id="1292395130">
      <w:bodyDiv w:val="1"/>
      <w:marLeft w:val="0"/>
      <w:marRight w:val="0"/>
      <w:marTop w:val="0"/>
      <w:marBottom w:val="0"/>
      <w:divBdr>
        <w:top w:val="none" w:sz="0" w:space="0" w:color="auto"/>
        <w:left w:val="none" w:sz="0" w:space="0" w:color="auto"/>
        <w:bottom w:val="none" w:sz="0" w:space="0" w:color="auto"/>
        <w:right w:val="none" w:sz="0" w:space="0" w:color="auto"/>
      </w:divBdr>
      <w:divsChild>
        <w:div w:id="558595129">
          <w:marLeft w:val="0"/>
          <w:marRight w:val="0"/>
          <w:marTop w:val="0"/>
          <w:marBottom w:val="0"/>
          <w:divBdr>
            <w:top w:val="none" w:sz="0" w:space="0" w:color="auto"/>
            <w:left w:val="none" w:sz="0" w:space="0" w:color="auto"/>
            <w:bottom w:val="none" w:sz="0" w:space="0" w:color="auto"/>
            <w:right w:val="none" w:sz="0" w:space="0" w:color="auto"/>
          </w:divBdr>
          <w:divsChild>
            <w:div w:id="163781831">
              <w:marLeft w:val="0"/>
              <w:marRight w:val="0"/>
              <w:marTop w:val="0"/>
              <w:marBottom w:val="0"/>
              <w:divBdr>
                <w:top w:val="none" w:sz="0" w:space="0" w:color="auto"/>
                <w:left w:val="none" w:sz="0" w:space="0" w:color="auto"/>
                <w:bottom w:val="none" w:sz="0" w:space="0" w:color="auto"/>
                <w:right w:val="none" w:sz="0" w:space="0" w:color="auto"/>
              </w:divBdr>
              <w:divsChild>
                <w:div w:id="2146770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216898">
      <w:bodyDiv w:val="1"/>
      <w:marLeft w:val="0"/>
      <w:marRight w:val="0"/>
      <w:marTop w:val="0"/>
      <w:marBottom w:val="0"/>
      <w:divBdr>
        <w:top w:val="none" w:sz="0" w:space="0" w:color="auto"/>
        <w:left w:val="none" w:sz="0" w:space="0" w:color="auto"/>
        <w:bottom w:val="none" w:sz="0" w:space="0" w:color="auto"/>
        <w:right w:val="none" w:sz="0" w:space="0" w:color="auto"/>
      </w:divBdr>
      <w:divsChild>
        <w:div w:id="1780834496">
          <w:marLeft w:val="0"/>
          <w:marRight w:val="0"/>
          <w:marTop w:val="0"/>
          <w:marBottom w:val="0"/>
          <w:divBdr>
            <w:top w:val="none" w:sz="0" w:space="0" w:color="auto"/>
            <w:left w:val="none" w:sz="0" w:space="0" w:color="auto"/>
            <w:bottom w:val="none" w:sz="0" w:space="0" w:color="auto"/>
            <w:right w:val="none" w:sz="0" w:space="0" w:color="auto"/>
          </w:divBdr>
          <w:divsChild>
            <w:div w:id="1969312937">
              <w:marLeft w:val="0"/>
              <w:marRight w:val="0"/>
              <w:marTop w:val="0"/>
              <w:marBottom w:val="0"/>
              <w:divBdr>
                <w:top w:val="none" w:sz="0" w:space="0" w:color="auto"/>
                <w:left w:val="none" w:sz="0" w:space="0" w:color="auto"/>
                <w:bottom w:val="none" w:sz="0" w:space="0" w:color="auto"/>
                <w:right w:val="none" w:sz="0" w:space="0" w:color="auto"/>
              </w:divBdr>
              <w:divsChild>
                <w:div w:id="875116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228336">
      <w:bodyDiv w:val="1"/>
      <w:marLeft w:val="0"/>
      <w:marRight w:val="0"/>
      <w:marTop w:val="0"/>
      <w:marBottom w:val="0"/>
      <w:divBdr>
        <w:top w:val="none" w:sz="0" w:space="0" w:color="auto"/>
        <w:left w:val="none" w:sz="0" w:space="0" w:color="auto"/>
        <w:bottom w:val="none" w:sz="0" w:space="0" w:color="auto"/>
        <w:right w:val="none" w:sz="0" w:space="0" w:color="auto"/>
      </w:divBdr>
      <w:divsChild>
        <w:div w:id="1333409274">
          <w:marLeft w:val="0"/>
          <w:marRight w:val="0"/>
          <w:marTop w:val="0"/>
          <w:marBottom w:val="0"/>
          <w:divBdr>
            <w:top w:val="none" w:sz="0" w:space="0" w:color="auto"/>
            <w:left w:val="none" w:sz="0" w:space="0" w:color="auto"/>
            <w:bottom w:val="none" w:sz="0" w:space="0" w:color="auto"/>
            <w:right w:val="none" w:sz="0" w:space="0" w:color="auto"/>
          </w:divBdr>
        </w:div>
      </w:divsChild>
    </w:div>
    <w:div w:id="1369603107">
      <w:bodyDiv w:val="1"/>
      <w:marLeft w:val="0"/>
      <w:marRight w:val="0"/>
      <w:marTop w:val="0"/>
      <w:marBottom w:val="0"/>
      <w:divBdr>
        <w:top w:val="none" w:sz="0" w:space="0" w:color="auto"/>
        <w:left w:val="none" w:sz="0" w:space="0" w:color="auto"/>
        <w:bottom w:val="none" w:sz="0" w:space="0" w:color="auto"/>
        <w:right w:val="none" w:sz="0" w:space="0" w:color="auto"/>
      </w:divBdr>
      <w:divsChild>
        <w:div w:id="153231551">
          <w:marLeft w:val="0"/>
          <w:marRight w:val="0"/>
          <w:marTop w:val="0"/>
          <w:marBottom w:val="0"/>
          <w:divBdr>
            <w:top w:val="none" w:sz="0" w:space="0" w:color="auto"/>
            <w:left w:val="none" w:sz="0" w:space="0" w:color="auto"/>
            <w:bottom w:val="none" w:sz="0" w:space="0" w:color="auto"/>
            <w:right w:val="none" w:sz="0" w:space="0" w:color="auto"/>
          </w:divBdr>
          <w:divsChild>
            <w:div w:id="1212185455">
              <w:marLeft w:val="0"/>
              <w:marRight w:val="0"/>
              <w:marTop w:val="0"/>
              <w:marBottom w:val="0"/>
              <w:divBdr>
                <w:top w:val="none" w:sz="0" w:space="0" w:color="auto"/>
                <w:left w:val="none" w:sz="0" w:space="0" w:color="auto"/>
                <w:bottom w:val="none" w:sz="0" w:space="0" w:color="auto"/>
                <w:right w:val="none" w:sz="0" w:space="0" w:color="auto"/>
              </w:divBdr>
              <w:divsChild>
                <w:div w:id="1886675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955418">
      <w:bodyDiv w:val="1"/>
      <w:marLeft w:val="0"/>
      <w:marRight w:val="0"/>
      <w:marTop w:val="0"/>
      <w:marBottom w:val="0"/>
      <w:divBdr>
        <w:top w:val="none" w:sz="0" w:space="0" w:color="auto"/>
        <w:left w:val="none" w:sz="0" w:space="0" w:color="auto"/>
        <w:bottom w:val="none" w:sz="0" w:space="0" w:color="auto"/>
        <w:right w:val="none" w:sz="0" w:space="0" w:color="auto"/>
      </w:divBdr>
      <w:divsChild>
        <w:div w:id="1481188417">
          <w:marLeft w:val="0"/>
          <w:marRight w:val="0"/>
          <w:marTop w:val="0"/>
          <w:marBottom w:val="0"/>
          <w:divBdr>
            <w:top w:val="none" w:sz="0" w:space="0" w:color="auto"/>
            <w:left w:val="none" w:sz="0" w:space="0" w:color="auto"/>
            <w:bottom w:val="none" w:sz="0" w:space="0" w:color="auto"/>
            <w:right w:val="none" w:sz="0" w:space="0" w:color="auto"/>
          </w:divBdr>
          <w:divsChild>
            <w:div w:id="403457855">
              <w:marLeft w:val="0"/>
              <w:marRight w:val="0"/>
              <w:marTop w:val="0"/>
              <w:marBottom w:val="0"/>
              <w:divBdr>
                <w:top w:val="none" w:sz="0" w:space="0" w:color="auto"/>
                <w:left w:val="none" w:sz="0" w:space="0" w:color="auto"/>
                <w:bottom w:val="none" w:sz="0" w:space="0" w:color="auto"/>
                <w:right w:val="none" w:sz="0" w:space="0" w:color="auto"/>
              </w:divBdr>
              <w:divsChild>
                <w:div w:id="41053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168597">
      <w:bodyDiv w:val="1"/>
      <w:marLeft w:val="0"/>
      <w:marRight w:val="0"/>
      <w:marTop w:val="0"/>
      <w:marBottom w:val="0"/>
      <w:divBdr>
        <w:top w:val="none" w:sz="0" w:space="0" w:color="auto"/>
        <w:left w:val="none" w:sz="0" w:space="0" w:color="auto"/>
        <w:bottom w:val="none" w:sz="0" w:space="0" w:color="auto"/>
        <w:right w:val="none" w:sz="0" w:space="0" w:color="auto"/>
      </w:divBdr>
      <w:divsChild>
        <w:div w:id="1136021051">
          <w:marLeft w:val="0"/>
          <w:marRight w:val="0"/>
          <w:marTop w:val="0"/>
          <w:marBottom w:val="0"/>
          <w:divBdr>
            <w:top w:val="none" w:sz="0" w:space="0" w:color="auto"/>
            <w:left w:val="none" w:sz="0" w:space="0" w:color="auto"/>
            <w:bottom w:val="none" w:sz="0" w:space="0" w:color="auto"/>
            <w:right w:val="none" w:sz="0" w:space="0" w:color="auto"/>
          </w:divBdr>
          <w:divsChild>
            <w:div w:id="2044594228">
              <w:marLeft w:val="0"/>
              <w:marRight w:val="0"/>
              <w:marTop w:val="0"/>
              <w:marBottom w:val="0"/>
              <w:divBdr>
                <w:top w:val="none" w:sz="0" w:space="0" w:color="auto"/>
                <w:left w:val="none" w:sz="0" w:space="0" w:color="auto"/>
                <w:bottom w:val="none" w:sz="0" w:space="0" w:color="auto"/>
                <w:right w:val="none" w:sz="0" w:space="0" w:color="auto"/>
              </w:divBdr>
              <w:divsChild>
                <w:div w:id="932513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534345">
      <w:bodyDiv w:val="1"/>
      <w:marLeft w:val="0"/>
      <w:marRight w:val="0"/>
      <w:marTop w:val="0"/>
      <w:marBottom w:val="0"/>
      <w:divBdr>
        <w:top w:val="none" w:sz="0" w:space="0" w:color="auto"/>
        <w:left w:val="none" w:sz="0" w:space="0" w:color="auto"/>
        <w:bottom w:val="none" w:sz="0" w:space="0" w:color="auto"/>
        <w:right w:val="none" w:sz="0" w:space="0" w:color="auto"/>
      </w:divBdr>
      <w:divsChild>
        <w:div w:id="597257452">
          <w:marLeft w:val="0"/>
          <w:marRight w:val="0"/>
          <w:marTop w:val="0"/>
          <w:marBottom w:val="0"/>
          <w:divBdr>
            <w:top w:val="none" w:sz="0" w:space="0" w:color="auto"/>
            <w:left w:val="none" w:sz="0" w:space="0" w:color="auto"/>
            <w:bottom w:val="none" w:sz="0" w:space="0" w:color="auto"/>
            <w:right w:val="none" w:sz="0" w:space="0" w:color="auto"/>
          </w:divBdr>
        </w:div>
      </w:divsChild>
    </w:div>
    <w:div w:id="1409497284">
      <w:bodyDiv w:val="1"/>
      <w:marLeft w:val="0"/>
      <w:marRight w:val="0"/>
      <w:marTop w:val="0"/>
      <w:marBottom w:val="0"/>
      <w:divBdr>
        <w:top w:val="none" w:sz="0" w:space="0" w:color="auto"/>
        <w:left w:val="none" w:sz="0" w:space="0" w:color="auto"/>
        <w:bottom w:val="none" w:sz="0" w:space="0" w:color="auto"/>
        <w:right w:val="none" w:sz="0" w:space="0" w:color="auto"/>
      </w:divBdr>
      <w:divsChild>
        <w:div w:id="1509514559">
          <w:marLeft w:val="0"/>
          <w:marRight w:val="0"/>
          <w:marTop w:val="0"/>
          <w:marBottom w:val="0"/>
          <w:divBdr>
            <w:top w:val="none" w:sz="0" w:space="0" w:color="auto"/>
            <w:left w:val="none" w:sz="0" w:space="0" w:color="auto"/>
            <w:bottom w:val="none" w:sz="0" w:space="0" w:color="auto"/>
            <w:right w:val="none" w:sz="0" w:space="0" w:color="auto"/>
          </w:divBdr>
        </w:div>
      </w:divsChild>
    </w:div>
    <w:div w:id="1433284812">
      <w:bodyDiv w:val="1"/>
      <w:marLeft w:val="0"/>
      <w:marRight w:val="0"/>
      <w:marTop w:val="0"/>
      <w:marBottom w:val="0"/>
      <w:divBdr>
        <w:top w:val="none" w:sz="0" w:space="0" w:color="auto"/>
        <w:left w:val="none" w:sz="0" w:space="0" w:color="auto"/>
        <w:bottom w:val="none" w:sz="0" w:space="0" w:color="auto"/>
        <w:right w:val="none" w:sz="0" w:space="0" w:color="auto"/>
      </w:divBdr>
      <w:divsChild>
        <w:div w:id="1393891645">
          <w:marLeft w:val="0"/>
          <w:marRight w:val="0"/>
          <w:marTop w:val="0"/>
          <w:marBottom w:val="0"/>
          <w:divBdr>
            <w:top w:val="none" w:sz="0" w:space="0" w:color="auto"/>
            <w:left w:val="none" w:sz="0" w:space="0" w:color="auto"/>
            <w:bottom w:val="none" w:sz="0" w:space="0" w:color="auto"/>
            <w:right w:val="none" w:sz="0" w:space="0" w:color="auto"/>
          </w:divBdr>
          <w:divsChild>
            <w:div w:id="2050107373">
              <w:marLeft w:val="0"/>
              <w:marRight w:val="0"/>
              <w:marTop w:val="0"/>
              <w:marBottom w:val="0"/>
              <w:divBdr>
                <w:top w:val="none" w:sz="0" w:space="0" w:color="auto"/>
                <w:left w:val="none" w:sz="0" w:space="0" w:color="auto"/>
                <w:bottom w:val="none" w:sz="0" w:space="0" w:color="auto"/>
                <w:right w:val="none" w:sz="0" w:space="0" w:color="auto"/>
              </w:divBdr>
              <w:divsChild>
                <w:div w:id="662704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726737">
      <w:bodyDiv w:val="1"/>
      <w:marLeft w:val="0"/>
      <w:marRight w:val="0"/>
      <w:marTop w:val="0"/>
      <w:marBottom w:val="0"/>
      <w:divBdr>
        <w:top w:val="none" w:sz="0" w:space="0" w:color="auto"/>
        <w:left w:val="none" w:sz="0" w:space="0" w:color="auto"/>
        <w:bottom w:val="none" w:sz="0" w:space="0" w:color="auto"/>
        <w:right w:val="none" w:sz="0" w:space="0" w:color="auto"/>
      </w:divBdr>
      <w:divsChild>
        <w:div w:id="751008448">
          <w:marLeft w:val="0"/>
          <w:marRight w:val="0"/>
          <w:marTop w:val="0"/>
          <w:marBottom w:val="0"/>
          <w:divBdr>
            <w:top w:val="none" w:sz="0" w:space="0" w:color="auto"/>
            <w:left w:val="none" w:sz="0" w:space="0" w:color="auto"/>
            <w:bottom w:val="none" w:sz="0" w:space="0" w:color="auto"/>
            <w:right w:val="none" w:sz="0" w:space="0" w:color="auto"/>
          </w:divBdr>
        </w:div>
      </w:divsChild>
    </w:div>
    <w:div w:id="1462841194">
      <w:bodyDiv w:val="1"/>
      <w:marLeft w:val="0"/>
      <w:marRight w:val="0"/>
      <w:marTop w:val="0"/>
      <w:marBottom w:val="0"/>
      <w:divBdr>
        <w:top w:val="none" w:sz="0" w:space="0" w:color="auto"/>
        <w:left w:val="none" w:sz="0" w:space="0" w:color="auto"/>
        <w:bottom w:val="none" w:sz="0" w:space="0" w:color="auto"/>
        <w:right w:val="none" w:sz="0" w:space="0" w:color="auto"/>
      </w:divBdr>
      <w:divsChild>
        <w:div w:id="308287472">
          <w:marLeft w:val="0"/>
          <w:marRight w:val="0"/>
          <w:marTop w:val="0"/>
          <w:marBottom w:val="0"/>
          <w:divBdr>
            <w:top w:val="none" w:sz="0" w:space="0" w:color="auto"/>
            <w:left w:val="none" w:sz="0" w:space="0" w:color="auto"/>
            <w:bottom w:val="none" w:sz="0" w:space="0" w:color="auto"/>
            <w:right w:val="none" w:sz="0" w:space="0" w:color="auto"/>
          </w:divBdr>
          <w:divsChild>
            <w:div w:id="608780860">
              <w:marLeft w:val="0"/>
              <w:marRight w:val="0"/>
              <w:marTop w:val="0"/>
              <w:marBottom w:val="0"/>
              <w:divBdr>
                <w:top w:val="none" w:sz="0" w:space="0" w:color="auto"/>
                <w:left w:val="none" w:sz="0" w:space="0" w:color="auto"/>
                <w:bottom w:val="none" w:sz="0" w:space="0" w:color="auto"/>
                <w:right w:val="none" w:sz="0" w:space="0" w:color="auto"/>
              </w:divBdr>
              <w:divsChild>
                <w:div w:id="5282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687809">
      <w:bodyDiv w:val="1"/>
      <w:marLeft w:val="0"/>
      <w:marRight w:val="0"/>
      <w:marTop w:val="0"/>
      <w:marBottom w:val="0"/>
      <w:divBdr>
        <w:top w:val="none" w:sz="0" w:space="0" w:color="auto"/>
        <w:left w:val="none" w:sz="0" w:space="0" w:color="auto"/>
        <w:bottom w:val="none" w:sz="0" w:space="0" w:color="auto"/>
        <w:right w:val="none" w:sz="0" w:space="0" w:color="auto"/>
      </w:divBdr>
      <w:divsChild>
        <w:div w:id="1960528143">
          <w:marLeft w:val="0"/>
          <w:marRight w:val="0"/>
          <w:marTop w:val="0"/>
          <w:marBottom w:val="0"/>
          <w:divBdr>
            <w:top w:val="none" w:sz="0" w:space="0" w:color="auto"/>
            <w:left w:val="none" w:sz="0" w:space="0" w:color="auto"/>
            <w:bottom w:val="none" w:sz="0" w:space="0" w:color="auto"/>
            <w:right w:val="none" w:sz="0" w:space="0" w:color="auto"/>
          </w:divBdr>
          <w:divsChild>
            <w:div w:id="462887654">
              <w:marLeft w:val="0"/>
              <w:marRight w:val="0"/>
              <w:marTop w:val="0"/>
              <w:marBottom w:val="0"/>
              <w:divBdr>
                <w:top w:val="none" w:sz="0" w:space="0" w:color="auto"/>
                <w:left w:val="none" w:sz="0" w:space="0" w:color="auto"/>
                <w:bottom w:val="none" w:sz="0" w:space="0" w:color="auto"/>
                <w:right w:val="none" w:sz="0" w:space="0" w:color="auto"/>
              </w:divBdr>
              <w:divsChild>
                <w:div w:id="51470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027903">
      <w:bodyDiv w:val="1"/>
      <w:marLeft w:val="0"/>
      <w:marRight w:val="0"/>
      <w:marTop w:val="0"/>
      <w:marBottom w:val="0"/>
      <w:divBdr>
        <w:top w:val="none" w:sz="0" w:space="0" w:color="auto"/>
        <w:left w:val="none" w:sz="0" w:space="0" w:color="auto"/>
        <w:bottom w:val="none" w:sz="0" w:space="0" w:color="auto"/>
        <w:right w:val="none" w:sz="0" w:space="0" w:color="auto"/>
      </w:divBdr>
      <w:divsChild>
        <w:div w:id="2135781163">
          <w:marLeft w:val="0"/>
          <w:marRight w:val="0"/>
          <w:marTop w:val="0"/>
          <w:marBottom w:val="0"/>
          <w:divBdr>
            <w:top w:val="none" w:sz="0" w:space="0" w:color="auto"/>
            <w:left w:val="none" w:sz="0" w:space="0" w:color="auto"/>
            <w:bottom w:val="none" w:sz="0" w:space="0" w:color="auto"/>
            <w:right w:val="none" w:sz="0" w:space="0" w:color="auto"/>
          </w:divBdr>
        </w:div>
      </w:divsChild>
    </w:div>
    <w:div w:id="1556232624">
      <w:bodyDiv w:val="1"/>
      <w:marLeft w:val="0"/>
      <w:marRight w:val="0"/>
      <w:marTop w:val="0"/>
      <w:marBottom w:val="0"/>
      <w:divBdr>
        <w:top w:val="none" w:sz="0" w:space="0" w:color="auto"/>
        <w:left w:val="none" w:sz="0" w:space="0" w:color="auto"/>
        <w:bottom w:val="none" w:sz="0" w:space="0" w:color="auto"/>
        <w:right w:val="none" w:sz="0" w:space="0" w:color="auto"/>
      </w:divBdr>
      <w:divsChild>
        <w:div w:id="1892495756">
          <w:marLeft w:val="0"/>
          <w:marRight w:val="0"/>
          <w:marTop w:val="0"/>
          <w:marBottom w:val="0"/>
          <w:divBdr>
            <w:top w:val="none" w:sz="0" w:space="0" w:color="auto"/>
            <w:left w:val="none" w:sz="0" w:space="0" w:color="auto"/>
            <w:bottom w:val="none" w:sz="0" w:space="0" w:color="auto"/>
            <w:right w:val="none" w:sz="0" w:space="0" w:color="auto"/>
          </w:divBdr>
          <w:divsChild>
            <w:div w:id="408117044">
              <w:marLeft w:val="0"/>
              <w:marRight w:val="0"/>
              <w:marTop w:val="0"/>
              <w:marBottom w:val="0"/>
              <w:divBdr>
                <w:top w:val="none" w:sz="0" w:space="0" w:color="auto"/>
                <w:left w:val="none" w:sz="0" w:space="0" w:color="auto"/>
                <w:bottom w:val="none" w:sz="0" w:space="0" w:color="auto"/>
                <w:right w:val="none" w:sz="0" w:space="0" w:color="auto"/>
              </w:divBdr>
              <w:divsChild>
                <w:div w:id="1660765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897994">
      <w:bodyDiv w:val="1"/>
      <w:marLeft w:val="0"/>
      <w:marRight w:val="0"/>
      <w:marTop w:val="0"/>
      <w:marBottom w:val="0"/>
      <w:divBdr>
        <w:top w:val="none" w:sz="0" w:space="0" w:color="auto"/>
        <w:left w:val="none" w:sz="0" w:space="0" w:color="auto"/>
        <w:bottom w:val="none" w:sz="0" w:space="0" w:color="auto"/>
        <w:right w:val="none" w:sz="0" w:space="0" w:color="auto"/>
      </w:divBdr>
      <w:divsChild>
        <w:div w:id="1111323101">
          <w:marLeft w:val="0"/>
          <w:marRight w:val="0"/>
          <w:marTop w:val="0"/>
          <w:marBottom w:val="0"/>
          <w:divBdr>
            <w:top w:val="none" w:sz="0" w:space="0" w:color="auto"/>
            <w:left w:val="none" w:sz="0" w:space="0" w:color="auto"/>
            <w:bottom w:val="none" w:sz="0" w:space="0" w:color="auto"/>
            <w:right w:val="none" w:sz="0" w:space="0" w:color="auto"/>
          </w:divBdr>
          <w:divsChild>
            <w:div w:id="914973444">
              <w:marLeft w:val="0"/>
              <w:marRight w:val="0"/>
              <w:marTop w:val="0"/>
              <w:marBottom w:val="0"/>
              <w:divBdr>
                <w:top w:val="none" w:sz="0" w:space="0" w:color="auto"/>
                <w:left w:val="none" w:sz="0" w:space="0" w:color="auto"/>
                <w:bottom w:val="none" w:sz="0" w:space="0" w:color="auto"/>
                <w:right w:val="none" w:sz="0" w:space="0" w:color="auto"/>
              </w:divBdr>
              <w:divsChild>
                <w:div w:id="110758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248227">
      <w:bodyDiv w:val="1"/>
      <w:marLeft w:val="0"/>
      <w:marRight w:val="0"/>
      <w:marTop w:val="0"/>
      <w:marBottom w:val="0"/>
      <w:divBdr>
        <w:top w:val="none" w:sz="0" w:space="0" w:color="auto"/>
        <w:left w:val="none" w:sz="0" w:space="0" w:color="auto"/>
        <w:bottom w:val="none" w:sz="0" w:space="0" w:color="auto"/>
        <w:right w:val="none" w:sz="0" w:space="0" w:color="auto"/>
      </w:divBdr>
      <w:divsChild>
        <w:div w:id="1976179556">
          <w:marLeft w:val="0"/>
          <w:marRight w:val="0"/>
          <w:marTop w:val="0"/>
          <w:marBottom w:val="0"/>
          <w:divBdr>
            <w:top w:val="none" w:sz="0" w:space="0" w:color="auto"/>
            <w:left w:val="none" w:sz="0" w:space="0" w:color="auto"/>
            <w:bottom w:val="none" w:sz="0" w:space="0" w:color="auto"/>
            <w:right w:val="none" w:sz="0" w:space="0" w:color="auto"/>
          </w:divBdr>
        </w:div>
      </w:divsChild>
    </w:div>
    <w:div w:id="1627390583">
      <w:bodyDiv w:val="1"/>
      <w:marLeft w:val="0"/>
      <w:marRight w:val="0"/>
      <w:marTop w:val="0"/>
      <w:marBottom w:val="0"/>
      <w:divBdr>
        <w:top w:val="none" w:sz="0" w:space="0" w:color="auto"/>
        <w:left w:val="none" w:sz="0" w:space="0" w:color="auto"/>
        <w:bottom w:val="none" w:sz="0" w:space="0" w:color="auto"/>
        <w:right w:val="none" w:sz="0" w:space="0" w:color="auto"/>
      </w:divBdr>
      <w:divsChild>
        <w:div w:id="1884898278">
          <w:marLeft w:val="0"/>
          <w:marRight w:val="0"/>
          <w:marTop w:val="0"/>
          <w:marBottom w:val="0"/>
          <w:divBdr>
            <w:top w:val="none" w:sz="0" w:space="0" w:color="auto"/>
            <w:left w:val="none" w:sz="0" w:space="0" w:color="auto"/>
            <w:bottom w:val="none" w:sz="0" w:space="0" w:color="auto"/>
            <w:right w:val="none" w:sz="0" w:space="0" w:color="auto"/>
          </w:divBdr>
          <w:divsChild>
            <w:div w:id="473525849">
              <w:marLeft w:val="0"/>
              <w:marRight w:val="0"/>
              <w:marTop w:val="0"/>
              <w:marBottom w:val="0"/>
              <w:divBdr>
                <w:top w:val="none" w:sz="0" w:space="0" w:color="auto"/>
                <w:left w:val="none" w:sz="0" w:space="0" w:color="auto"/>
                <w:bottom w:val="none" w:sz="0" w:space="0" w:color="auto"/>
                <w:right w:val="none" w:sz="0" w:space="0" w:color="auto"/>
              </w:divBdr>
              <w:divsChild>
                <w:div w:id="290674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672081">
      <w:bodyDiv w:val="1"/>
      <w:marLeft w:val="0"/>
      <w:marRight w:val="0"/>
      <w:marTop w:val="0"/>
      <w:marBottom w:val="0"/>
      <w:divBdr>
        <w:top w:val="none" w:sz="0" w:space="0" w:color="auto"/>
        <w:left w:val="none" w:sz="0" w:space="0" w:color="auto"/>
        <w:bottom w:val="none" w:sz="0" w:space="0" w:color="auto"/>
        <w:right w:val="none" w:sz="0" w:space="0" w:color="auto"/>
      </w:divBdr>
      <w:divsChild>
        <w:div w:id="326400618">
          <w:marLeft w:val="0"/>
          <w:marRight w:val="0"/>
          <w:marTop w:val="0"/>
          <w:marBottom w:val="0"/>
          <w:divBdr>
            <w:top w:val="none" w:sz="0" w:space="0" w:color="auto"/>
            <w:left w:val="none" w:sz="0" w:space="0" w:color="auto"/>
            <w:bottom w:val="none" w:sz="0" w:space="0" w:color="auto"/>
            <w:right w:val="none" w:sz="0" w:space="0" w:color="auto"/>
          </w:divBdr>
          <w:divsChild>
            <w:div w:id="1266382813">
              <w:marLeft w:val="0"/>
              <w:marRight w:val="0"/>
              <w:marTop w:val="0"/>
              <w:marBottom w:val="0"/>
              <w:divBdr>
                <w:top w:val="none" w:sz="0" w:space="0" w:color="auto"/>
                <w:left w:val="none" w:sz="0" w:space="0" w:color="auto"/>
                <w:bottom w:val="none" w:sz="0" w:space="0" w:color="auto"/>
                <w:right w:val="none" w:sz="0" w:space="0" w:color="auto"/>
              </w:divBdr>
              <w:divsChild>
                <w:div w:id="6580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369040">
      <w:bodyDiv w:val="1"/>
      <w:marLeft w:val="0"/>
      <w:marRight w:val="0"/>
      <w:marTop w:val="0"/>
      <w:marBottom w:val="0"/>
      <w:divBdr>
        <w:top w:val="none" w:sz="0" w:space="0" w:color="auto"/>
        <w:left w:val="none" w:sz="0" w:space="0" w:color="auto"/>
        <w:bottom w:val="none" w:sz="0" w:space="0" w:color="auto"/>
        <w:right w:val="none" w:sz="0" w:space="0" w:color="auto"/>
      </w:divBdr>
      <w:divsChild>
        <w:div w:id="1526288108">
          <w:marLeft w:val="0"/>
          <w:marRight w:val="0"/>
          <w:marTop w:val="0"/>
          <w:marBottom w:val="0"/>
          <w:divBdr>
            <w:top w:val="none" w:sz="0" w:space="0" w:color="auto"/>
            <w:left w:val="none" w:sz="0" w:space="0" w:color="auto"/>
            <w:bottom w:val="none" w:sz="0" w:space="0" w:color="auto"/>
            <w:right w:val="none" w:sz="0" w:space="0" w:color="auto"/>
          </w:divBdr>
          <w:divsChild>
            <w:div w:id="1992171374">
              <w:marLeft w:val="0"/>
              <w:marRight w:val="0"/>
              <w:marTop w:val="0"/>
              <w:marBottom w:val="0"/>
              <w:divBdr>
                <w:top w:val="none" w:sz="0" w:space="0" w:color="auto"/>
                <w:left w:val="none" w:sz="0" w:space="0" w:color="auto"/>
                <w:bottom w:val="none" w:sz="0" w:space="0" w:color="auto"/>
                <w:right w:val="none" w:sz="0" w:space="0" w:color="auto"/>
              </w:divBdr>
              <w:divsChild>
                <w:div w:id="16931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036585">
      <w:bodyDiv w:val="1"/>
      <w:marLeft w:val="0"/>
      <w:marRight w:val="0"/>
      <w:marTop w:val="0"/>
      <w:marBottom w:val="0"/>
      <w:divBdr>
        <w:top w:val="none" w:sz="0" w:space="0" w:color="auto"/>
        <w:left w:val="none" w:sz="0" w:space="0" w:color="auto"/>
        <w:bottom w:val="none" w:sz="0" w:space="0" w:color="auto"/>
        <w:right w:val="none" w:sz="0" w:space="0" w:color="auto"/>
      </w:divBdr>
      <w:divsChild>
        <w:div w:id="1760175556">
          <w:marLeft w:val="0"/>
          <w:marRight w:val="0"/>
          <w:marTop w:val="0"/>
          <w:marBottom w:val="0"/>
          <w:divBdr>
            <w:top w:val="none" w:sz="0" w:space="0" w:color="auto"/>
            <w:left w:val="none" w:sz="0" w:space="0" w:color="auto"/>
            <w:bottom w:val="none" w:sz="0" w:space="0" w:color="auto"/>
            <w:right w:val="none" w:sz="0" w:space="0" w:color="auto"/>
          </w:divBdr>
          <w:divsChild>
            <w:div w:id="1752963784">
              <w:marLeft w:val="0"/>
              <w:marRight w:val="0"/>
              <w:marTop w:val="0"/>
              <w:marBottom w:val="0"/>
              <w:divBdr>
                <w:top w:val="none" w:sz="0" w:space="0" w:color="auto"/>
                <w:left w:val="none" w:sz="0" w:space="0" w:color="auto"/>
                <w:bottom w:val="none" w:sz="0" w:space="0" w:color="auto"/>
                <w:right w:val="none" w:sz="0" w:space="0" w:color="auto"/>
              </w:divBdr>
              <w:divsChild>
                <w:div w:id="210602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698271">
      <w:bodyDiv w:val="1"/>
      <w:marLeft w:val="0"/>
      <w:marRight w:val="0"/>
      <w:marTop w:val="0"/>
      <w:marBottom w:val="0"/>
      <w:divBdr>
        <w:top w:val="none" w:sz="0" w:space="0" w:color="auto"/>
        <w:left w:val="none" w:sz="0" w:space="0" w:color="auto"/>
        <w:bottom w:val="none" w:sz="0" w:space="0" w:color="auto"/>
        <w:right w:val="none" w:sz="0" w:space="0" w:color="auto"/>
      </w:divBdr>
      <w:divsChild>
        <w:div w:id="1641039409">
          <w:marLeft w:val="0"/>
          <w:marRight w:val="0"/>
          <w:marTop w:val="0"/>
          <w:marBottom w:val="0"/>
          <w:divBdr>
            <w:top w:val="none" w:sz="0" w:space="0" w:color="auto"/>
            <w:left w:val="none" w:sz="0" w:space="0" w:color="auto"/>
            <w:bottom w:val="none" w:sz="0" w:space="0" w:color="auto"/>
            <w:right w:val="none" w:sz="0" w:space="0" w:color="auto"/>
          </w:divBdr>
          <w:divsChild>
            <w:div w:id="465703746">
              <w:marLeft w:val="0"/>
              <w:marRight w:val="0"/>
              <w:marTop w:val="0"/>
              <w:marBottom w:val="0"/>
              <w:divBdr>
                <w:top w:val="none" w:sz="0" w:space="0" w:color="auto"/>
                <w:left w:val="none" w:sz="0" w:space="0" w:color="auto"/>
                <w:bottom w:val="none" w:sz="0" w:space="0" w:color="auto"/>
                <w:right w:val="none" w:sz="0" w:space="0" w:color="auto"/>
              </w:divBdr>
              <w:divsChild>
                <w:div w:id="1049455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957840">
      <w:bodyDiv w:val="1"/>
      <w:marLeft w:val="0"/>
      <w:marRight w:val="0"/>
      <w:marTop w:val="0"/>
      <w:marBottom w:val="0"/>
      <w:divBdr>
        <w:top w:val="none" w:sz="0" w:space="0" w:color="auto"/>
        <w:left w:val="none" w:sz="0" w:space="0" w:color="auto"/>
        <w:bottom w:val="none" w:sz="0" w:space="0" w:color="auto"/>
        <w:right w:val="none" w:sz="0" w:space="0" w:color="auto"/>
      </w:divBdr>
      <w:divsChild>
        <w:div w:id="462970365">
          <w:marLeft w:val="0"/>
          <w:marRight w:val="0"/>
          <w:marTop w:val="0"/>
          <w:marBottom w:val="0"/>
          <w:divBdr>
            <w:top w:val="none" w:sz="0" w:space="0" w:color="auto"/>
            <w:left w:val="none" w:sz="0" w:space="0" w:color="auto"/>
            <w:bottom w:val="none" w:sz="0" w:space="0" w:color="auto"/>
            <w:right w:val="none" w:sz="0" w:space="0" w:color="auto"/>
          </w:divBdr>
        </w:div>
      </w:divsChild>
    </w:div>
    <w:div w:id="1696614451">
      <w:bodyDiv w:val="1"/>
      <w:marLeft w:val="0"/>
      <w:marRight w:val="0"/>
      <w:marTop w:val="0"/>
      <w:marBottom w:val="0"/>
      <w:divBdr>
        <w:top w:val="none" w:sz="0" w:space="0" w:color="auto"/>
        <w:left w:val="none" w:sz="0" w:space="0" w:color="auto"/>
        <w:bottom w:val="none" w:sz="0" w:space="0" w:color="auto"/>
        <w:right w:val="none" w:sz="0" w:space="0" w:color="auto"/>
      </w:divBdr>
      <w:divsChild>
        <w:div w:id="523326783">
          <w:marLeft w:val="0"/>
          <w:marRight w:val="0"/>
          <w:marTop w:val="0"/>
          <w:marBottom w:val="0"/>
          <w:divBdr>
            <w:top w:val="none" w:sz="0" w:space="0" w:color="auto"/>
            <w:left w:val="none" w:sz="0" w:space="0" w:color="auto"/>
            <w:bottom w:val="none" w:sz="0" w:space="0" w:color="auto"/>
            <w:right w:val="none" w:sz="0" w:space="0" w:color="auto"/>
          </w:divBdr>
        </w:div>
      </w:divsChild>
    </w:div>
    <w:div w:id="1714424522">
      <w:bodyDiv w:val="1"/>
      <w:marLeft w:val="0"/>
      <w:marRight w:val="0"/>
      <w:marTop w:val="0"/>
      <w:marBottom w:val="0"/>
      <w:divBdr>
        <w:top w:val="none" w:sz="0" w:space="0" w:color="auto"/>
        <w:left w:val="none" w:sz="0" w:space="0" w:color="auto"/>
        <w:bottom w:val="none" w:sz="0" w:space="0" w:color="auto"/>
        <w:right w:val="none" w:sz="0" w:space="0" w:color="auto"/>
      </w:divBdr>
      <w:divsChild>
        <w:div w:id="2041542056">
          <w:marLeft w:val="0"/>
          <w:marRight w:val="0"/>
          <w:marTop w:val="0"/>
          <w:marBottom w:val="0"/>
          <w:divBdr>
            <w:top w:val="none" w:sz="0" w:space="0" w:color="auto"/>
            <w:left w:val="none" w:sz="0" w:space="0" w:color="auto"/>
            <w:bottom w:val="none" w:sz="0" w:space="0" w:color="auto"/>
            <w:right w:val="none" w:sz="0" w:space="0" w:color="auto"/>
          </w:divBdr>
          <w:divsChild>
            <w:div w:id="851796271">
              <w:marLeft w:val="0"/>
              <w:marRight w:val="0"/>
              <w:marTop w:val="0"/>
              <w:marBottom w:val="0"/>
              <w:divBdr>
                <w:top w:val="none" w:sz="0" w:space="0" w:color="auto"/>
                <w:left w:val="none" w:sz="0" w:space="0" w:color="auto"/>
                <w:bottom w:val="none" w:sz="0" w:space="0" w:color="auto"/>
                <w:right w:val="none" w:sz="0" w:space="0" w:color="auto"/>
              </w:divBdr>
              <w:divsChild>
                <w:div w:id="1612396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862652">
      <w:bodyDiv w:val="1"/>
      <w:marLeft w:val="0"/>
      <w:marRight w:val="0"/>
      <w:marTop w:val="0"/>
      <w:marBottom w:val="0"/>
      <w:divBdr>
        <w:top w:val="none" w:sz="0" w:space="0" w:color="auto"/>
        <w:left w:val="none" w:sz="0" w:space="0" w:color="auto"/>
        <w:bottom w:val="none" w:sz="0" w:space="0" w:color="auto"/>
        <w:right w:val="none" w:sz="0" w:space="0" w:color="auto"/>
      </w:divBdr>
      <w:divsChild>
        <w:div w:id="1139960288">
          <w:marLeft w:val="0"/>
          <w:marRight w:val="0"/>
          <w:marTop w:val="0"/>
          <w:marBottom w:val="0"/>
          <w:divBdr>
            <w:top w:val="none" w:sz="0" w:space="0" w:color="auto"/>
            <w:left w:val="none" w:sz="0" w:space="0" w:color="auto"/>
            <w:bottom w:val="none" w:sz="0" w:space="0" w:color="auto"/>
            <w:right w:val="none" w:sz="0" w:space="0" w:color="auto"/>
          </w:divBdr>
          <w:divsChild>
            <w:div w:id="1810856003">
              <w:marLeft w:val="0"/>
              <w:marRight w:val="0"/>
              <w:marTop w:val="0"/>
              <w:marBottom w:val="0"/>
              <w:divBdr>
                <w:top w:val="none" w:sz="0" w:space="0" w:color="auto"/>
                <w:left w:val="none" w:sz="0" w:space="0" w:color="auto"/>
                <w:bottom w:val="none" w:sz="0" w:space="0" w:color="auto"/>
                <w:right w:val="none" w:sz="0" w:space="0" w:color="auto"/>
              </w:divBdr>
              <w:divsChild>
                <w:div w:id="1884825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4618182">
      <w:bodyDiv w:val="1"/>
      <w:marLeft w:val="0"/>
      <w:marRight w:val="0"/>
      <w:marTop w:val="0"/>
      <w:marBottom w:val="0"/>
      <w:divBdr>
        <w:top w:val="none" w:sz="0" w:space="0" w:color="auto"/>
        <w:left w:val="none" w:sz="0" w:space="0" w:color="auto"/>
        <w:bottom w:val="none" w:sz="0" w:space="0" w:color="auto"/>
        <w:right w:val="none" w:sz="0" w:space="0" w:color="auto"/>
      </w:divBdr>
      <w:divsChild>
        <w:div w:id="378280878">
          <w:marLeft w:val="0"/>
          <w:marRight w:val="0"/>
          <w:marTop w:val="0"/>
          <w:marBottom w:val="0"/>
          <w:divBdr>
            <w:top w:val="none" w:sz="0" w:space="0" w:color="auto"/>
            <w:left w:val="none" w:sz="0" w:space="0" w:color="auto"/>
            <w:bottom w:val="none" w:sz="0" w:space="0" w:color="auto"/>
            <w:right w:val="none" w:sz="0" w:space="0" w:color="auto"/>
          </w:divBdr>
          <w:divsChild>
            <w:div w:id="138575758">
              <w:marLeft w:val="0"/>
              <w:marRight w:val="0"/>
              <w:marTop w:val="0"/>
              <w:marBottom w:val="0"/>
              <w:divBdr>
                <w:top w:val="none" w:sz="0" w:space="0" w:color="auto"/>
                <w:left w:val="none" w:sz="0" w:space="0" w:color="auto"/>
                <w:bottom w:val="none" w:sz="0" w:space="0" w:color="auto"/>
                <w:right w:val="none" w:sz="0" w:space="0" w:color="auto"/>
              </w:divBdr>
              <w:divsChild>
                <w:div w:id="81961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414687">
      <w:bodyDiv w:val="1"/>
      <w:marLeft w:val="0"/>
      <w:marRight w:val="0"/>
      <w:marTop w:val="0"/>
      <w:marBottom w:val="0"/>
      <w:divBdr>
        <w:top w:val="none" w:sz="0" w:space="0" w:color="auto"/>
        <w:left w:val="none" w:sz="0" w:space="0" w:color="auto"/>
        <w:bottom w:val="none" w:sz="0" w:space="0" w:color="auto"/>
        <w:right w:val="none" w:sz="0" w:space="0" w:color="auto"/>
      </w:divBdr>
      <w:divsChild>
        <w:div w:id="167529320">
          <w:marLeft w:val="0"/>
          <w:marRight w:val="0"/>
          <w:marTop w:val="0"/>
          <w:marBottom w:val="0"/>
          <w:divBdr>
            <w:top w:val="none" w:sz="0" w:space="0" w:color="auto"/>
            <w:left w:val="none" w:sz="0" w:space="0" w:color="auto"/>
            <w:bottom w:val="none" w:sz="0" w:space="0" w:color="auto"/>
            <w:right w:val="none" w:sz="0" w:space="0" w:color="auto"/>
          </w:divBdr>
        </w:div>
      </w:divsChild>
    </w:div>
    <w:div w:id="1766457772">
      <w:bodyDiv w:val="1"/>
      <w:marLeft w:val="0"/>
      <w:marRight w:val="0"/>
      <w:marTop w:val="0"/>
      <w:marBottom w:val="0"/>
      <w:divBdr>
        <w:top w:val="none" w:sz="0" w:space="0" w:color="auto"/>
        <w:left w:val="none" w:sz="0" w:space="0" w:color="auto"/>
        <w:bottom w:val="none" w:sz="0" w:space="0" w:color="auto"/>
        <w:right w:val="none" w:sz="0" w:space="0" w:color="auto"/>
      </w:divBdr>
      <w:divsChild>
        <w:div w:id="804858592">
          <w:marLeft w:val="0"/>
          <w:marRight w:val="0"/>
          <w:marTop w:val="0"/>
          <w:marBottom w:val="0"/>
          <w:divBdr>
            <w:top w:val="none" w:sz="0" w:space="0" w:color="auto"/>
            <w:left w:val="none" w:sz="0" w:space="0" w:color="auto"/>
            <w:bottom w:val="none" w:sz="0" w:space="0" w:color="auto"/>
            <w:right w:val="none" w:sz="0" w:space="0" w:color="auto"/>
          </w:divBdr>
          <w:divsChild>
            <w:div w:id="951327981">
              <w:marLeft w:val="0"/>
              <w:marRight w:val="0"/>
              <w:marTop w:val="0"/>
              <w:marBottom w:val="0"/>
              <w:divBdr>
                <w:top w:val="none" w:sz="0" w:space="0" w:color="auto"/>
                <w:left w:val="none" w:sz="0" w:space="0" w:color="auto"/>
                <w:bottom w:val="none" w:sz="0" w:space="0" w:color="auto"/>
                <w:right w:val="none" w:sz="0" w:space="0" w:color="auto"/>
              </w:divBdr>
              <w:divsChild>
                <w:div w:id="138506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623322">
      <w:bodyDiv w:val="1"/>
      <w:marLeft w:val="0"/>
      <w:marRight w:val="0"/>
      <w:marTop w:val="0"/>
      <w:marBottom w:val="0"/>
      <w:divBdr>
        <w:top w:val="none" w:sz="0" w:space="0" w:color="auto"/>
        <w:left w:val="none" w:sz="0" w:space="0" w:color="auto"/>
        <w:bottom w:val="none" w:sz="0" w:space="0" w:color="auto"/>
        <w:right w:val="none" w:sz="0" w:space="0" w:color="auto"/>
      </w:divBdr>
      <w:divsChild>
        <w:div w:id="25301463">
          <w:marLeft w:val="0"/>
          <w:marRight w:val="0"/>
          <w:marTop w:val="0"/>
          <w:marBottom w:val="0"/>
          <w:divBdr>
            <w:top w:val="none" w:sz="0" w:space="0" w:color="auto"/>
            <w:left w:val="none" w:sz="0" w:space="0" w:color="auto"/>
            <w:bottom w:val="none" w:sz="0" w:space="0" w:color="auto"/>
            <w:right w:val="none" w:sz="0" w:space="0" w:color="auto"/>
          </w:divBdr>
          <w:divsChild>
            <w:div w:id="1702122065">
              <w:marLeft w:val="0"/>
              <w:marRight w:val="0"/>
              <w:marTop w:val="0"/>
              <w:marBottom w:val="0"/>
              <w:divBdr>
                <w:top w:val="none" w:sz="0" w:space="0" w:color="auto"/>
                <w:left w:val="none" w:sz="0" w:space="0" w:color="auto"/>
                <w:bottom w:val="none" w:sz="0" w:space="0" w:color="auto"/>
                <w:right w:val="none" w:sz="0" w:space="0" w:color="auto"/>
              </w:divBdr>
              <w:divsChild>
                <w:div w:id="83206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2869647">
      <w:bodyDiv w:val="1"/>
      <w:marLeft w:val="0"/>
      <w:marRight w:val="0"/>
      <w:marTop w:val="0"/>
      <w:marBottom w:val="0"/>
      <w:divBdr>
        <w:top w:val="none" w:sz="0" w:space="0" w:color="auto"/>
        <w:left w:val="none" w:sz="0" w:space="0" w:color="auto"/>
        <w:bottom w:val="none" w:sz="0" w:space="0" w:color="auto"/>
        <w:right w:val="none" w:sz="0" w:space="0" w:color="auto"/>
      </w:divBdr>
      <w:divsChild>
        <w:div w:id="1565530303">
          <w:marLeft w:val="0"/>
          <w:marRight w:val="0"/>
          <w:marTop w:val="0"/>
          <w:marBottom w:val="0"/>
          <w:divBdr>
            <w:top w:val="none" w:sz="0" w:space="0" w:color="auto"/>
            <w:left w:val="none" w:sz="0" w:space="0" w:color="auto"/>
            <w:bottom w:val="none" w:sz="0" w:space="0" w:color="auto"/>
            <w:right w:val="none" w:sz="0" w:space="0" w:color="auto"/>
          </w:divBdr>
          <w:divsChild>
            <w:div w:id="44986612">
              <w:marLeft w:val="0"/>
              <w:marRight w:val="0"/>
              <w:marTop w:val="0"/>
              <w:marBottom w:val="0"/>
              <w:divBdr>
                <w:top w:val="none" w:sz="0" w:space="0" w:color="auto"/>
                <w:left w:val="none" w:sz="0" w:space="0" w:color="auto"/>
                <w:bottom w:val="none" w:sz="0" w:space="0" w:color="auto"/>
                <w:right w:val="none" w:sz="0" w:space="0" w:color="auto"/>
              </w:divBdr>
              <w:divsChild>
                <w:div w:id="15106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919455">
      <w:bodyDiv w:val="1"/>
      <w:marLeft w:val="0"/>
      <w:marRight w:val="0"/>
      <w:marTop w:val="0"/>
      <w:marBottom w:val="0"/>
      <w:divBdr>
        <w:top w:val="none" w:sz="0" w:space="0" w:color="auto"/>
        <w:left w:val="none" w:sz="0" w:space="0" w:color="auto"/>
        <w:bottom w:val="none" w:sz="0" w:space="0" w:color="auto"/>
        <w:right w:val="none" w:sz="0" w:space="0" w:color="auto"/>
      </w:divBdr>
      <w:divsChild>
        <w:div w:id="1545672908">
          <w:marLeft w:val="0"/>
          <w:marRight w:val="0"/>
          <w:marTop w:val="0"/>
          <w:marBottom w:val="0"/>
          <w:divBdr>
            <w:top w:val="none" w:sz="0" w:space="0" w:color="auto"/>
            <w:left w:val="none" w:sz="0" w:space="0" w:color="auto"/>
            <w:bottom w:val="none" w:sz="0" w:space="0" w:color="auto"/>
            <w:right w:val="none" w:sz="0" w:space="0" w:color="auto"/>
          </w:divBdr>
          <w:divsChild>
            <w:div w:id="1882787553">
              <w:marLeft w:val="0"/>
              <w:marRight w:val="0"/>
              <w:marTop w:val="0"/>
              <w:marBottom w:val="0"/>
              <w:divBdr>
                <w:top w:val="none" w:sz="0" w:space="0" w:color="auto"/>
                <w:left w:val="none" w:sz="0" w:space="0" w:color="auto"/>
                <w:bottom w:val="none" w:sz="0" w:space="0" w:color="auto"/>
                <w:right w:val="none" w:sz="0" w:space="0" w:color="auto"/>
              </w:divBdr>
              <w:divsChild>
                <w:div w:id="1931891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898401">
      <w:bodyDiv w:val="1"/>
      <w:marLeft w:val="0"/>
      <w:marRight w:val="0"/>
      <w:marTop w:val="0"/>
      <w:marBottom w:val="0"/>
      <w:divBdr>
        <w:top w:val="none" w:sz="0" w:space="0" w:color="auto"/>
        <w:left w:val="none" w:sz="0" w:space="0" w:color="auto"/>
        <w:bottom w:val="none" w:sz="0" w:space="0" w:color="auto"/>
        <w:right w:val="none" w:sz="0" w:space="0" w:color="auto"/>
      </w:divBdr>
      <w:divsChild>
        <w:div w:id="1514152028">
          <w:marLeft w:val="0"/>
          <w:marRight w:val="0"/>
          <w:marTop w:val="0"/>
          <w:marBottom w:val="0"/>
          <w:divBdr>
            <w:top w:val="none" w:sz="0" w:space="0" w:color="auto"/>
            <w:left w:val="none" w:sz="0" w:space="0" w:color="auto"/>
            <w:bottom w:val="none" w:sz="0" w:space="0" w:color="auto"/>
            <w:right w:val="none" w:sz="0" w:space="0" w:color="auto"/>
          </w:divBdr>
          <w:divsChild>
            <w:div w:id="2033652920">
              <w:marLeft w:val="0"/>
              <w:marRight w:val="0"/>
              <w:marTop w:val="0"/>
              <w:marBottom w:val="0"/>
              <w:divBdr>
                <w:top w:val="none" w:sz="0" w:space="0" w:color="auto"/>
                <w:left w:val="none" w:sz="0" w:space="0" w:color="auto"/>
                <w:bottom w:val="none" w:sz="0" w:space="0" w:color="auto"/>
                <w:right w:val="none" w:sz="0" w:space="0" w:color="auto"/>
              </w:divBdr>
              <w:divsChild>
                <w:div w:id="1657029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059486">
      <w:bodyDiv w:val="1"/>
      <w:marLeft w:val="0"/>
      <w:marRight w:val="0"/>
      <w:marTop w:val="0"/>
      <w:marBottom w:val="0"/>
      <w:divBdr>
        <w:top w:val="none" w:sz="0" w:space="0" w:color="auto"/>
        <w:left w:val="none" w:sz="0" w:space="0" w:color="auto"/>
        <w:bottom w:val="none" w:sz="0" w:space="0" w:color="auto"/>
        <w:right w:val="none" w:sz="0" w:space="0" w:color="auto"/>
      </w:divBdr>
      <w:divsChild>
        <w:div w:id="1450663445">
          <w:marLeft w:val="0"/>
          <w:marRight w:val="0"/>
          <w:marTop w:val="0"/>
          <w:marBottom w:val="0"/>
          <w:divBdr>
            <w:top w:val="none" w:sz="0" w:space="0" w:color="auto"/>
            <w:left w:val="none" w:sz="0" w:space="0" w:color="auto"/>
            <w:bottom w:val="none" w:sz="0" w:space="0" w:color="auto"/>
            <w:right w:val="none" w:sz="0" w:space="0" w:color="auto"/>
          </w:divBdr>
          <w:divsChild>
            <w:div w:id="399182537">
              <w:marLeft w:val="0"/>
              <w:marRight w:val="0"/>
              <w:marTop w:val="0"/>
              <w:marBottom w:val="0"/>
              <w:divBdr>
                <w:top w:val="none" w:sz="0" w:space="0" w:color="auto"/>
                <w:left w:val="none" w:sz="0" w:space="0" w:color="auto"/>
                <w:bottom w:val="none" w:sz="0" w:space="0" w:color="auto"/>
                <w:right w:val="none" w:sz="0" w:space="0" w:color="auto"/>
              </w:divBdr>
              <w:divsChild>
                <w:div w:id="581183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573138">
      <w:bodyDiv w:val="1"/>
      <w:marLeft w:val="0"/>
      <w:marRight w:val="0"/>
      <w:marTop w:val="0"/>
      <w:marBottom w:val="0"/>
      <w:divBdr>
        <w:top w:val="none" w:sz="0" w:space="0" w:color="auto"/>
        <w:left w:val="none" w:sz="0" w:space="0" w:color="auto"/>
        <w:bottom w:val="none" w:sz="0" w:space="0" w:color="auto"/>
        <w:right w:val="none" w:sz="0" w:space="0" w:color="auto"/>
      </w:divBdr>
      <w:divsChild>
        <w:div w:id="282150426">
          <w:marLeft w:val="0"/>
          <w:marRight w:val="0"/>
          <w:marTop w:val="0"/>
          <w:marBottom w:val="0"/>
          <w:divBdr>
            <w:top w:val="none" w:sz="0" w:space="0" w:color="auto"/>
            <w:left w:val="none" w:sz="0" w:space="0" w:color="auto"/>
            <w:bottom w:val="none" w:sz="0" w:space="0" w:color="auto"/>
            <w:right w:val="none" w:sz="0" w:space="0" w:color="auto"/>
          </w:divBdr>
          <w:divsChild>
            <w:div w:id="837618576">
              <w:marLeft w:val="0"/>
              <w:marRight w:val="0"/>
              <w:marTop w:val="0"/>
              <w:marBottom w:val="0"/>
              <w:divBdr>
                <w:top w:val="none" w:sz="0" w:space="0" w:color="auto"/>
                <w:left w:val="none" w:sz="0" w:space="0" w:color="auto"/>
                <w:bottom w:val="none" w:sz="0" w:space="0" w:color="auto"/>
                <w:right w:val="none" w:sz="0" w:space="0" w:color="auto"/>
              </w:divBdr>
              <w:divsChild>
                <w:div w:id="1258366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583571">
      <w:bodyDiv w:val="1"/>
      <w:marLeft w:val="0"/>
      <w:marRight w:val="0"/>
      <w:marTop w:val="0"/>
      <w:marBottom w:val="0"/>
      <w:divBdr>
        <w:top w:val="none" w:sz="0" w:space="0" w:color="auto"/>
        <w:left w:val="none" w:sz="0" w:space="0" w:color="auto"/>
        <w:bottom w:val="none" w:sz="0" w:space="0" w:color="auto"/>
        <w:right w:val="none" w:sz="0" w:space="0" w:color="auto"/>
      </w:divBdr>
      <w:divsChild>
        <w:div w:id="749084944">
          <w:marLeft w:val="0"/>
          <w:marRight w:val="0"/>
          <w:marTop w:val="0"/>
          <w:marBottom w:val="0"/>
          <w:divBdr>
            <w:top w:val="none" w:sz="0" w:space="0" w:color="auto"/>
            <w:left w:val="none" w:sz="0" w:space="0" w:color="auto"/>
            <w:bottom w:val="none" w:sz="0" w:space="0" w:color="auto"/>
            <w:right w:val="none" w:sz="0" w:space="0" w:color="auto"/>
          </w:divBdr>
        </w:div>
      </w:divsChild>
    </w:div>
    <w:div w:id="1873808539">
      <w:bodyDiv w:val="1"/>
      <w:marLeft w:val="0"/>
      <w:marRight w:val="0"/>
      <w:marTop w:val="0"/>
      <w:marBottom w:val="0"/>
      <w:divBdr>
        <w:top w:val="none" w:sz="0" w:space="0" w:color="auto"/>
        <w:left w:val="none" w:sz="0" w:space="0" w:color="auto"/>
        <w:bottom w:val="none" w:sz="0" w:space="0" w:color="auto"/>
        <w:right w:val="none" w:sz="0" w:space="0" w:color="auto"/>
      </w:divBdr>
      <w:divsChild>
        <w:div w:id="1792355644">
          <w:marLeft w:val="0"/>
          <w:marRight w:val="0"/>
          <w:marTop w:val="0"/>
          <w:marBottom w:val="0"/>
          <w:divBdr>
            <w:top w:val="none" w:sz="0" w:space="0" w:color="auto"/>
            <w:left w:val="none" w:sz="0" w:space="0" w:color="auto"/>
            <w:bottom w:val="none" w:sz="0" w:space="0" w:color="auto"/>
            <w:right w:val="none" w:sz="0" w:space="0" w:color="auto"/>
          </w:divBdr>
          <w:divsChild>
            <w:div w:id="1445349607">
              <w:marLeft w:val="0"/>
              <w:marRight w:val="0"/>
              <w:marTop w:val="0"/>
              <w:marBottom w:val="0"/>
              <w:divBdr>
                <w:top w:val="none" w:sz="0" w:space="0" w:color="auto"/>
                <w:left w:val="none" w:sz="0" w:space="0" w:color="auto"/>
                <w:bottom w:val="none" w:sz="0" w:space="0" w:color="auto"/>
                <w:right w:val="none" w:sz="0" w:space="0" w:color="auto"/>
              </w:divBdr>
              <w:divsChild>
                <w:div w:id="67561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420647">
      <w:bodyDiv w:val="1"/>
      <w:marLeft w:val="0"/>
      <w:marRight w:val="0"/>
      <w:marTop w:val="0"/>
      <w:marBottom w:val="0"/>
      <w:divBdr>
        <w:top w:val="none" w:sz="0" w:space="0" w:color="auto"/>
        <w:left w:val="none" w:sz="0" w:space="0" w:color="auto"/>
        <w:bottom w:val="none" w:sz="0" w:space="0" w:color="auto"/>
        <w:right w:val="none" w:sz="0" w:space="0" w:color="auto"/>
      </w:divBdr>
      <w:divsChild>
        <w:div w:id="1429429624">
          <w:marLeft w:val="0"/>
          <w:marRight w:val="0"/>
          <w:marTop w:val="0"/>
          <w:marBottom w:val="0"/>
          <w:divBdr>
            <w:top w:val="none" w:sz="0" w:space="0" w:color="auto"/>
            <w:left w:val="none" w:sz="0" w:space="0" w:color="auto"/>
            <w:bottom w:val="none" w:sz="0" w:space="0" w:color="auto"/>
            <w:right w:val="none" w:sz="0" w:space="0" w:color="auto"/>
          </w:divBdr>
        </w:div>
      </w:divsChild>
    </w:div>
    <w:div w:id="1944721109">
      <w:bodyDiv w:val="1"/>
      <w:marLeft w:val="0"/>
      <w:marRight w:val="0"/>
      <w:marTop w:val="0"/>
      <w:marBottom w:val="0"/>
      <w:divBdr>
        <w:top w:val="none" w:sz="0" w:space="0" w:color="auto"/>
        <w:left w:val="none" w:sz="0" w:space="0" w:color="auto"/>
        <w:bottom w:val="none" w:sz="0" w:space="0" w:color="auto"/>
        <w:right w:val="none" w:sz="0" w:space="0" w:color="auto"/>
      </w:divBdr>
      <w:divsChild>
        <w:div w:id="940643432">
          <w:marLeft w:val="0"/>
          <w:marRight w:val="0"/>
          <w:marTop w:val="0"/>
          <w:marBottom w:val="0"/>
          <w:divBdr>
            <w:top w:val="none" w:sz="0" w:space="0" w:color="auto"/>
            <w:left w:val="none" w:sz="0" w:space="0" w:color="auto"/>
            <w:bottom w:val="none" w:sz="0" w:space="0" w:color="auto"/>
            <w:right w:val="none" w:sz="0" w:space="0" w:color="auto"/>
          </w:divBdr>
        </w:div>
      </w:divsChild>
    </w:div>
    <w:div w:id="1967546794">
      <w:bodyDiv w:val="1"/>
      <w:marLeft w:val="0"/>
      <w:marRight w:val="0"/>
      <w:marTop w:val="0"/>
      <w:marBottom w:val="0"/>
      <w:divBdr>
        <w:top w:val="none" w:sz="0" w:space="0" w:color="auto"/>
        <w:left w:val="none" w:sz="0" w:space="0" w:color="auto"/>
        <w:bottom w:val="none" w:sz="0" w:space="0" w:color="auto"/>
        <w:right w:val="none" w:sz="0" w:space="0" w:color="auto"/>
      </w:divBdr>
      <w:divsChild>
        <w:div w:id="736634585">
          <w:marLeft w:val="0"/>
          <w:marRight w:val="0"/>
          <w:marTop w:val="0"/>
          <w:marBottom w:val="0"/>
          <w:divBdr>
            <w:top w:val="none" w:sz="0" w:space="0" w:color="auto"/>
            <w:left w:val="none" w:sz="0" w:space="0" w:color="auto"/>
            <w:bottom w:val="none" w:sz="0" w:space="0" w:color="auto"/>
            <w:right w:val="none" w:sz="0" w:space="0" w:color="auto"/>
          </w:divBdr>
          <w:divsChild>
            <w:div w:id="2049059957">
              <w:marLeft w:val="0"/>
              <w:marRight w:val="0"/>
              <w:marTop w:val="0"/>
              <w:marBottom w:val="0"/>
              <w:divBdr>
                <w:top w:val="none" w:sz="0" w:space="0" w:color="auto"/>
                <w:left w:val="none" w:sz="0" w:space="0" w:color="auto"/>
                <w:bottom w:val="none" w:sz="0" w:space="0" w:color="auto"/>
                <w:right w:val="none" w:sz="0" w:space="0" w:color="auto"/>
              </w:divBdr>
              <w:divsChild>
                <w:div w:id="6206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554807">
      <w:bodyDiv w:val="1"/>
      <w:marLeft w:val="0"/>
      <w:marRight w:val="0"/>
      <w:marTop w:val="0"/>
      <w:marBottom w:val="0"/>
      <w:divBdr>
        <w:top w:val="none" w:sz="0" w:space="0" w:color="auto"/>
        <w:left w:val="none" w:sz="0" w:space="0" w:color="auto"/>
        <w:bottom w:val="none" w:sz="0" w:space="0" w:color="auto"/>
        <w:right w:val="none" w:sz="0" w:space="0" w:color="auto"/>
      </w:divBdr>
      <w:divsChild>
        <w:div w:id="2002810744">
          <w:marLeft w:val="0"/>
          <w:marRight w:val="0"/>
          <w:marTop w:val="0"/>
          <w:marBottom w:val="0"/>
          <w:divBdr>
            <w:top w:val="none" w:sz="0" w:space="0" w:color="auto"/>
            <w:left w:val="none" w:sz="0" w:space="0" w:color="auto"/>
            <w:bottom w:val="none" w:sz="0" w:space="0" w:color="auto"/>
            <w:right w:val="none" w:sz="0" w:space="0" w:color="auto"/>
          </w:divBdr>
        </w:div>
      </w:divsChild>
    </w:div>
    <w:div w:id="2020958262">
      <w:bodyDiv w:val="1"/>
      <w:marLeft w:val="0"/>
      <w:marRight w:val="0"/>
      <w:marTop w:val="0"/>
      <w:marBottom w:val="0"/>
      <w:divBdr>
        <w:top w:val="none" w:sz="0" w:space="0" w:color="auto"/>
        <w:left w:val="none" w:sz="0" w:space="0" w:color="auto"/>
        <w:bottom w:val="none" w:sz="0" w:space="0" w:color="auto"/>
        <w:right w:val="none" w:sz="0" w:space="0" w:color="auto"/>
      </w:divBdr>
      <w:divsChild>
        <w:div w:id="287667992">
          <w:marLeft w:val="0"/>
          <w:marRight w:val="0"/>
          <w:marTop w:val="0"/>
          <w:marBottom w:val="0"/>
          <w:divBdr>
            <w:top w:val="none" w:sz="0" w:space="0" w:color="auto"/>
            <w:left w:val="none" w:sz="0" w:space="0" w:color="auto"/>
            <w:bottom w:val="none" w:sz="0" w:space="0" w:color="auto"/>
            <w:right w:val="none" w:sz="0" w:space="0" w:color="auto"/>
          </w:divBdr>
          <w:divsChild>
            <w:div w:id="1060596727">
              <w:marLeft w:val="0"/>
              <w:marRight w:val="0"/>
              <w:marTop w:val="0"/>
              <w:marBottom w:val="0"/>
              <w:divBdr>
                <w:top w:val="none" w:sz="0" w:space="0" w:color="auto"/>
                <w:left w:val="none" w:sz="0" w:space="0" w:color="auto"/>
                <w:bottom w:val="none" w:sz="0" w:space="0" w:color="auto"/>
                <w:right w:val="none" w:sz="0" w:space="0" w:color="auto"/>
              </w:divBdr>
              <w:divsChild>
                <w:div w:id="20533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125492">
      <w:bodyDiv w:val="1"/>
      <w:marLeft w:val="0"/>
      <w:marRight w:val="0"/>
      <w:marTop w:val="0"/>
      <w:marBottom w:val="0"/>
      <w:divBdr>
        <w:top w:val="none" w:sz="0" w:space="0" w:color="auto"/>
        <w:left w:val="none" w:sz="0" w:space="0" w:color="auto"/>
        <w:bottom w:val="none" w:sz="0" w:space="0" w:color="auto"/>
        <w:right w:val="none" w:sz="0" w:space="0" w:color="auto"/>
      </w:divBdr>
      <w:divsChild>
        <w:div w:id="1086927678">
          <w:marLeft w:val="0"/>
          <w:marRight w:val="0"/>
          <w:marTop w:val="0"/>
          <w:marBottom w:val="0"/>
          <w:divBdr>
            <w:top w:val="none" w:sz="0" w:space="0" w:color="auto"/>
            <w:left w:val="none" w:sz="0" w:space="0" w:color="auto"/>
            <w:bottom w:val="none" w:sz="0" w:space="0" w:color="auto"/>
            <w:right w:val="none" w:sz="0" w:space="0" w:color="auto"/>
          </w:divBdr>
          <w:divsChild>
            <w:div w:id="1870679567">
              <w:marLeft w:val="0"/>
              <w:marRight w:val="0"/>
              <w:marTop w:val="0"/>
              <w:marBottom w:val="0"/>
              <w:divBdr>
                <w:top w:val="none" w:sz="0" w:space="0" w:color="auto"/>
                <w:left w:val="none" w:sz="0" w:space="0" w:color="auto"/>
                <w:bottom w:val="none" w:sz="0" w:space="0" w:color="auto"/>
                <w:right w:val="none" w:sz="0" w:space="0" w:color="auto"/>
              </w:divBdr>
              <w:divsChild>
                <w:div w:id="29256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271189">
      <w:bodyDiv w:val="1"/>
      <w:marLeft w:val="0"/>
      <w:marRight w:val="0"/>
      <w:marTop w:val="0"/>
      <w:marBottom w:val="0"/>
      <w:divBdr>
        <w:top w:val="none" w:sz="0" w:space="0" w:color="auto"/>
        <w:left w:val="none" w:sz="0" w:space="0" w:color="auto"/>
        <w:bottom w:val="none" w:sz="0" w:space="0" w:color="auto"/>
        <w:right w:val="none" w:sz="0" w:space="0" w:color="auto"/>
      </w:divBdr>
      <w:divsChild>
        <w:div w:id="394818064">
          <w:marLeft w:val="0"/>
          <w:marRight w:val="0"/>
          <w:marTop w:val="0"/>
          <w:marBottom w:val="0"/>
          <w:divBdr>
            <w:top w:val="none" w:sz="0" w:space="0" w:color="auto"/>
            <w:left w:val="none" w:sz="0" w:space="0" w:color="auto"/>
            <w:bottom w:val="none" w:sz="0" w:space="0" w:color="auto"/>
            <w:right w:val="none" w:sz="0" w:space="0" w:color="auto"/>
          </w:divBdr>
          <w:divsChild>
            <w:div w:id="2111076437">
              <w:marLeft w:val="0"/>
              <w:marRight w:val="0"/>
              <w:marTop w:val="0"/>
              <w:marBottom w:val="0"/>
              <w:divBdr>
                <w:top w:val="none" w:sz="0" w:space="0" w:color="auto"/>
                <w:left w:val="none" w:sz="0" w:space="0" w:color="auto"/>
                <w:bottom w:val="none" w:sz="0" w:space="0" w:color="auto"/>
                <w:right w:val="none" w:sz="0" w:space="0" w:color="auto"/>
              </w:divBdr>
              <w:divsChild>
                <w:div w:id="1167743105">
                  <w:marLeft w:val="0"/>
                  <w:marRight w:val="0"/>
                  <w:marTop w:val="0"/>
                  <w:marBottom w:val="0"/>
                  <w:divBdr>
                    <w:top w:val="none" w:sz="0" w:space="0" w:color="auto"/>
                    <w:left w:val="none" w:sz="0" w:space="0" w:color="auto"/>
                    <w:bottom w:val="none" w:sz="0" w:space="0" w:color="auto"/>
                    <w:right w:val="none" w:sz="0" w:space="0" w:color="auto"/>
                  </w:divBdr>
                </w:div>
              </w:divsChild>
            </w:div>
            <w:div w:id="1405833492">
              <w:marLeft w:val="0"/>
              <w:marRight w:val="0"/>
              <w:marTop w:val="0"/>
              <w:marBottom w:val="0"/>
              <w:divBdr>
                <w:top w:val="none" w:sz="0" w:space="0" w:color="auto"/>
                <w:left w:val="none" w:sz="0" w:space="0" w:color="auto"/>
                <w:bottom w:val="none" w:sz="0" w:space="0" w:color="auto"/>
                <w:right w:val="none" w:sz="0" w:space="0" w:color="auto"/>
              </w:divBdr>
              <w:divsChild>
                <w:div w:id="23077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015291">
      <w:bodyDiv w:val="1"/>
      <w:marLeft w:val="0"/>
      <w:marRight w:val="0"/>
      <w:marTop w:val="0"/>
      <w:marBottom w:val="0"/>
      <w:divBdr>
        <w:top w:val="none" w:sz="0" w:space="0" w:color="auto"/>
        <w:left w:val="none" w:sz="0" w:space="0" w:color="auto"/>
        <w:bottom w:val="none" w:sz="0" w:space="0" w:color="auto"/>
        <w:right w:val="none" w:sz="0" w:space="0" w:color="auto"/>
      </w:divBdr>
      <w:divsChild>
        <w:div w:id="395933300">
          <w:marLeft w:val="0"/>
          <w:marRight w:val="0"/>
          <w:marTop w:val="0"/>
          <w:marBottom w:val="0"/>
          <w:divBdr>
            <w:top w:val="none" w:sz="0" w:space="0" w:color="auto"/>
            <w:left w:val="none" w:sz="0" w:space="0" w:color="auto"/>
            <w:bottom w:val="none" w:sz="0" w:space="0" w:color="auto"/>
            <w:right w:val="none" w:sz="0" w:space="0" w:color="auto"/>
          </w:divBdr>
        </w:div>
      </w:divsChild>
    </w:div>
    <w:div w:id="2079134413">
      <w:bodyDiv w:val="1"/>
      <w:marLeft w:val="0"/>
      <w:marRight w:val="0"/>
      <w:marTop w:val="0"/>
      <w:marBottom w:val="0"/>
      <w:divBdr>
        <w:top w:val="none" w:sz="0" w:space="0" w:color="auto"/>
        <w:left w:val="none" w:sz="0" w:space="0" w:color="auto"/>
        <w:bottom w:val="none" w:sz="0" w:space="0" w:color="auto"/>
        <w:right w:val="none" w:sz="0" w:space="0" w:color="auto"/>
      </w:divBdr>
      <w:divsChild>
        <w:div w:id="1669598749">
          <w:marLeft w:val="0"/>
          <w:marRight w:val="0"/>
          <w:marTop w:val="0"/>
          <w:marBottom w:val="0"/>
          <w:divBdr>
            <w:top w:val="none" w:sz="0" w:space="0" w:color="auto"/>
            <w:left w:val="none" w:sz="0" w:space="0" w:color="auto"/>
            <w:bottom w:val="none" w:sz="0" w:space="0" w:color="auto"/>
            <w:right w:val="none" w:sz="0" w:space="0" w:color="auto"/>
          </w:divBdr>
          <w:divsChild>
            <w:div w:id="190382636">
              <w:marLeft w:val="0"/>
              <w:marRight w:val="0"/>
              <w:marTop w:val="0"/>
              <w:marBottom w:val="0"/>
              <w:divBdr>
                <w:top w:val="none" w:sz="0" w:space="0" w:color="auto"/>
                <w:left w:val="none" w:sz="0" w:space="0" w:color="auto"/>
                <w:bottom w:val="none" w:sz="0" w:space="0" w:color="auto"/>
                <w:right w:val="none" w:sz="0" w:space="0" w:color="auto"/>
              </w:divBdr>
              <w:divsChild>
                <w:div w:id="204894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302719">
      <w:bodyDiv w:val="1"/>
      <w:marLeft w:val="0"/>
      <w:marRight w:val="0"/>
      <w:marTop w:val="0"/>
      <w:marBottom w:val="0"/>
      <w:divBdr>
        <w:top w:val="none" w:sz="0" w:space="0" w:color="auto"/>
        <w:left w:val="none" w:sz="0" w:space="0" w:color="auto"/>
        <w:bottom w:val="none" w:sz="0" w:space="0" w:color="auto"/>
        <w:right w:val="none" w:sz="0" w:space="0" w:color="auto"/>
      </w:divBdr>
      <w:divsChild>
        <w:div w:id="2051033086">
          <w:marLeft w:val="0"/>
          <w:marRight w:val="0"/>
          <w:marTop w:val="0"/>
          <w:marBottom w:val="0"/>
          <w:divBdr>
            <w:top w:val="none" w:sz="0" w:space="0" w:color="auto"/>
            <w:left w:val="none" w:sz="0" w:space="0" w:color="auto"/>
            <w:bottom w:val="none" w:sz="0" w:space="0" w:color="auto"/>
            <w:right w:val="none" w:sz="0" w:space="0" w:color="auto"/>
          </w:divBdr>
          <w:divsChild>
            <w:div w:id="1279800016">
              <w:marLeft w:val="0"/>
              <w:marRight w:val="0"/>
              <w:marTop w:val="0"/>
              <w:marBottom w:val="0"/>
              <w:divBdr>
                <w:top w:val="none" w:sz="0" w:space="0" w:color="auto"/>
                <w:left w:val="none" w:sz="0" w:space="0" w:color="auto"/>
                <w:bottom w:val="none" w:sz="0" w:space="0" w:color="auto"/>
                <w:right w:val="none" w:sz="0" w:space="0" w:color="auto"/>
              </w:divBdr>
              <w:divsChild>
                <w:div w:id="485391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284341">
      <w:bodyDiv w:val="1"/>
      <w:marLeft w:val="0"/>
      <w:marRight w:val="0"/>
      <w:marTop w:val="0"/>
      <w:marBottom w:val="0"/>
      <w:divBdr>
        <w:top w:val="none" w:sz="0" w:space="0" w:color="auto"/>
        <w:left w:val="none" w:sz="0" w:space="0" w:color="auto"/>
        <w:bottom w:val="none" w:sz="0" w:space="0" w:color="auto"/>
        <w:right w:val="none" w:sz="0" w:space="0" w:color="auto"/>
      </w:divBdr>
      <w:divsChild>
        <w:div w:id="211500903">
          <w:marLeft w:val="0"/>
          <w:marRight w:val="0"/>
          <w:marTop w:val="0"/>
          <w:marBottom w:val="0"/>
          <w:divBdr>
            <w:top w:val="none" w:sz="0" w:space="0" w:color="auto"/>
            <w:left w:val="none" w:sz="0" w:space="0" w:color="auto"/>
            <w:bottom w:val="none" w:sz="0" w:space="0" w:color="auto"/>
            <w:right w:val="none" w:sz="0" w:space="0" w:color="auto"/>
          </w:divBdr>
          <w:divsChild>
            <w:div w:id="1270045352">
              <w:marLeft w:val="0"/>
              <w:marRight w:val="0"/>
              <w:marTop w:val="0"/>
              <w:marBottom w:val="0"/>
              <w:divBdr>
                <w:top w:val="none" w:sz="0" w:space="0" w:color="auto"/>
                <w:left w:val="none" w:sz="0" w:space="0" w:color="auto"/>
                <w:bottom w:val="none" w:sz="0" w:space="0" w:color="auto"/>
                <w:right w:val="none" w:sz="0" w:space="0" w:color="auto"/>
              </w:divBdr>
              <w:divsChild>
                <w:div w:id="1147891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614154">
      <w:bodyDiv w:val="1"/>
      <w:marLeft w:val="0"/>
      <w:marRight w:val="0"/>
      <w:marTop w:val="0"/>
      <w:marBottom w:val="0"/>
      <w:divBdr>
        <w:top w:val="none" w:sz="0" w:space="0" w:color="auto"/>
        <w:left w:val="none" w:sz="0" w:space="0" w:color="auto"/>
        <w:bottom w:val="none" w:sz="0" w:space="0" w:color="auto"/>
        <w:right w:val="none" w:sz="0" w:space="0" w:color="auto"/>
      </w:divBdr>
      <w:divsChild>
        <w:div w:id="654839082">
          <w:marLeft w:val="0"/>
          <w:marRight w:val="0"/>
          <w:marTop w:val="0"/>
          <w:marBottom w:val="0"/>
          <w:divBdr>
            <w:top w:val="none" w:sz="0" w:space="0" w:color="auto"/>
            <w:left w:val="none" w:sz="0" w:space="0" w:color="auto"/>
            <w:bottom w:val="none" w:sz="0" w:space="0" w:color="auto"/>
            <w:right w:val="none" w:sz="0" w:space="0" w:color="auto"/>
          </w:divBdr>
          <w:divsChild>
            <w:div w:id="1066225504">
              <w:marLeft w:val="0"/>
              <w:marRight w:val="0"/>
              <w:marTop w:val="0"/>
              <w:marBottom w:val="0"/>
              <w:divBdr>
                <w:top w:val="none" w:sz="0" w:space="0" w:color="auto"/>
                <w:left w:val="none" w:sz="0" w:space="0" w:color="auto"/>
                <w:bottom w:val="none" w:sz="0" w:space="0" w:color="auto"/>
                <w:right w:val="none" w:sz="0" w:space="0" w:color="auto"/>
              </w:divBdr>
              <w:divsChild>
                <w:div w:id="1876113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505449">
      <w:bodyDiv w:val="1"/>
      <w:marLeft w:val="0"/>
      <w:marRight w:val="0"/>
      <w:marTop w:val="0"/>
      <w:marBottom w:val="0"/>
      <w:divBdr>
        <w:top w:val="none" w:sz="0" w:space="0" w:color="auto"/>
        <w:left w:val="none" w:sz="0" w:space="0" w:color="auto"/>
        <w:bottom w:val="none" w:sz="0" w:space="0" w:color="auto"/>
        <w:right w:val="none" w:sz="0" w:space="0" w:color="auto"/>
      </w:divBdr>
      <w:divsChild>
        <w:div w:id="1370957156">
          <w:marLeft w:val="0"/>
          <w:marRight w:val="0"/>
          <w:marTop w:val="0"/>
          <w:marBottom w:val="0"/>
          <w:divBdr>
            <w:top w:val="none" w:sz="0" w:space="0" w:color="auto"/>
            <w:left w:val="none" w:sz="0" w:space="0" w:color="auto"/>
            <w:bottom w:val="none" w:sz="0" w:space="0" w:color="auto"/>
            <w:right w:val="none" w:sz="0" w:space="0" w:color="auto"/>
          </w:divBdr>
          <w:divsChild>
            <w:div w:id="1095860158">
              <w:marLeft w:val="0"/>
              <w:marRight w:val="0"/>
              <w:marTop w:val="0"/>
              <w:marBottom w:val="0"/>
              <w:divBdr>
                <w:top w:val="none" w:sz="0" w:space="0" w:color="auto"/>
                <w:left w:val="none" w:sz="0" w:space="0" w:color="auto"/>
                <w:bottom w:val="none" w:sz="0" w:space="0" w:color="auto"/>
                <w:right w:val="none" w:sz="0" w:space="0" w:color="auto"/>
              </w:divBdr>
              <w:divsChild>
                <w:div w:id="167923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194695">
      <w:bodyDiv w:val="1"/>
      <w:marLeft w:val="0"/>
      <w:marRight w:val="0"/>
      <w:marTop w:val="0"/>
      <w:marBottom w:val="0"/>
      <w:divBdr>
        <w:top w:val="none" w:sz="0" w:space="0" w:color="auto"/>
        <w:left w:val="none" w:sz="0" w:space="0" w:color="auto"/>
        <w:bottom w:val="none" w:sz="0" w:space="0" w:color="auto"/>
        <w:right w:val="none" w:sz="0" w:space="0" w:color="auto"/>
      </w:divBdr>
      <w:divsChild>
        <w:div w:id="1053426638">
          <w:marLeft w:val="0"/>
          <w:marRight w:val="0"/>
          <w:marTop w:val="0"/>
          <w:marBottom w:val="0"/>
          <w:divBdr>
            <w:top w:val="none" w:sz="0" w:space="0" w:color="auto"/>
            <w:left w:val="none" w:sz="0" w:space="0" w:color="auto"/>
            <w:bottom w:val="none" w:sz="0" w:space="0" w:color="auto"/>
            <w:right w:val="none" w:sz="0" w:space="0" w:color="auto"/>
          </w:divBdr>
          <w:divsChild>
            <w:div w:id="1502701337">
              <w:marLeft w:val="0"/>
              <w:marRight w:val="0"/>
              <w:marTop w:val="0"/>
              <w:marBottom w:val="0"/>
              <w:divBdr>
                <w:top w:val="none" w:sz="0" w:space="0" w:color="auto"/>
                <w:left w:val="none" w:sz="0" w:space="0" w:color="auto"/>
                <w:bottom w:val="none" w:sz="0" w:space="0" w:color="auto"/>
                <w:right w:val="none" w:sz="0" w:space="0" w:color="auto"/>
              </w:divBdr>
              <w:divsChild>
                <w:div w:id="212568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hyperlink" Target="http://download.microsoft.com/download/6/0/f/60fc5854-3cb8-4892-b6db-bd4f42510f28/dotnetfx35.exe" TargetMode="Externa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8" Type="http://schemas.openxmlformats.org/officeDocument/2006/relationships/image" Target="media/image1.png"/><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eader" Target="header1.xml"/></Relationships>
</file>

<file path=word/_rels/footer2.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42.png"/></Relationships>
</file>

<file path=word/_rels/header1.xml.rels><?xml version="1.0" encoding="UTF-8" standalone="yes"?>
<Relationships xmlns="http://schemas.openxmlformats.org/package/2006/relationships"><Relationship Id="rId1" Type="http://schemas.openxmlformats.org/officeDocument/2006/relationships/image" Target="media/image41.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bradley/Penn%20Studio/MAV/Support%20Documents/MAV%20Systems%20-%20Booklet%20Template.dotx" TargetMode="External"/></Relationships>
</file>

<file path=word/theme/theme1.xml><?xml version="1.0" encoding="utf-8"?>
<a:theme xmlns:a="http://schemas.openxmlformats.org/drawingml/2006/main" name="Office Theme">
  <a:themeElements>
    <a:clrScheme name="MAV Theme">
      <a:dk1>
        <a:srgbClr val="FEFFFF"/>
      </a:dk1>
      <a:lt1>
        <a:srgbClr val="424242"/>
      </a:lt1>
      <a:dk2>
        <a:srgbClr val="FEFFFF"/>
      </a:dk2>
      <a:lt2>
        <a:srgbClr val="424242"/>
      </a:lt2>
      <a:accent1>
        <a:srgbClr val="035C87"/>
      </a:accent1>
      <a:accent2>
        <a:srgbClr val="0DD0FF"/>
      </a:accent2>
      <a:accent3>
        <a:srgbClr val="013751"/>
      </a:accent3>
      <a:accent4>
        <a:srgbClr val="013751"/>
      </a:accent4>
      <a:accent5>
        <a:srgbClr val="929292"/>
      </a:accent5>
      <a:accent6>
        <a:srgbClr val="424242"/>
      </a:accent6>
      <a:hlink>
        <a:srgbClr val="0DD0FF"/>
      </a:hlink>
      <a:folHlink>
        <a:srgbClr val="62E8E3"/>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847CDD-29E3-BB4D-B6A8-39CC3F737E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MAV Systems - Booklet Template.dotx</Template>
  <TotalTime>54</TotalTime>
  <Pages>22</Pages>
  <Words>4364</Words>
  <Characters>24875</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Rapier 30 User Manual Set up</vt:lpstr>
    </vt:vector>
  </TitlesOfParts>
  <Company/>
  <LinksUpToDate>false</LinksUpToDate>
  <CharactersWithSpaces>29181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Rapier 50 User Manual Set up</dc:title>
  <dc:subject/>
  <dc:creator>Microsoft Office User</dc:creator>
  <cp:keywords/>
  <dc:description/>
  <cp:lastModifiedBy>daniel penn</cp:lastModifiedBy>
  <cp:revision>18</cp:revision>
  <cp:lastPrinted>2020-04-15T12:07:00Z</cp:lastPrinted>
  <dcterms:created xsi:type="dcterms:W3CDTF">2020-04-16T08:52:00Z</dcterms:created>
  <dcterms:modified xsi:type="dcterms:W3CDTF">2020-04-21T08:29:00Z</dcterms:modified>
</cp:coreProperties>
</file>